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5080</wp:posOffset>
                </wp:positionV>
                <wp:extent cx="3563620" cy="2606040"/>
                <wp:effectExtent l="0" t="0" r="17780" b="38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2606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45pt;margin-top:0.4pt;height:205.2pt;width:280.6pt;z-index:251659264;v-text-anchor:middle;mso-width-relative:page;mso-height-relative:page;" fillcolor="#2E75B6 [2408]" filled="t" stroked="f" coordsize="21600,21600" o:gfxdata="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EyW38dgAAAAJAQAADwAAAAAAAAABACAAAAAiAAAAZHJz&#10;L2Rvd25yZXYueG1sUEsBAhQAFAAAAAgAh07iQBVo7q0EAgAA9AMAAA4AAAAAAAAAAQAgAAAAJwEA&#10;AGRycy9lMm9Eb2MueG1sUEsFBgAAAAAGAAYAWQEAAJ0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37465</wp:posOffset>
                </wp:positionV>
                <wp:extent cx="6362065" cy="464820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065" cy="4648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spacing w:line="2400" w:lineRule="exact"/>
                              <w:jc w:val="center"/>
                              <w:rPr>
                                <w:rFonts w:hint="eastAsia" w:ascii="思源黑体 Bold" w:hAnsi="思源黑体 Bold" w:eastAsia="思源黑体 Bold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企业简介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7.15pt;margin-top:2.95pt;height:366pt;width:500.95pt;z-index:251660288;mso-width-relative:page;mso-height-relative:page;" filled="f" stroked="f" coordsize="21600,21600" o:gfxdata="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h8VX2AAAAAoBAAAPAAAAAAAAAAEAIAAAACIAAABkcnMvZG93bnJldi54bWxQSwEC&#10;FAAUAAAACACHTuJAk9gn37sBAABe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0" w:lineRule="exact"/>
                        <w:jc w:val="center"/>
                        <w:rPr>
                          <w:rFonts w:hint="eastAsia" w:ascii="思源黑体 Bold" w:hAnsi="思源黑体 Bold" w:eastAsia="思源黑体 Bold"/>
                          <w:color w:val="FFFFFF" w:themeColor="background1"/>
                          <w:kern w:val="24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Bold" w:hAnsi="思源黑体 Bold" w:eastAsia="思源黑体 Bold"/>
                          <w:color w:val="FFFFFF" w:themeColor="background1"/>
                          <w:kern w:val="24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企业简介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</w:p>
    <w:p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894205" cy="644525"/>
            <wp:effectExtent l="0" t="0" r="10795" b="3175"/>
            <wp:docPr id="1" name="图片 1" descr="德淳工程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德淳工程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68580</wp:posOffset>
                </wp:positionV>
                <wp:extent cx="2931160" cy="685800"/>
                <wp:effectExtent l="0" t="0" r="0" b="0"/>
                <wp:wrapNone/>
                <wp:docPr id="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kern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/>
                                <w:color w:val="0D0D0D" w:themeColor="text1" w:themeTint="F2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湖北德淳工程技术有限公司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7.65pt;margin-top:5.4pt;height:54pt;width:230.8pt;z-index:251664384;mso-width-relative:page;mso-height-relative:page;" filled="f" stroked="f" coordsize="21600,21600" o:gfxdata="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xBsoL1AAAAAkBAAAPAAAAAAAAAAEAIAAAACIAAABkcnMvZG93bnJldi54bWxQSwECFAAUAAAA&#10;CACHTuJAV6X+9rkBAABeAwAADgAAAAAAAAABACAAAAAj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kern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思源黑体 Bold" w:hAnsi="思源黑体 Bold" w:eastAsia="思源黑体 Bold"/>
                          <w:color w:val="0D0D0D" w:themeColor="text1" w:themeTint="F2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湖北德淳工程技术有限公司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35560</wp:posOffset>
                </wp:positionV>
                <wp:extent cx="3305810" cy="48768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487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LOREM IPSUM DOLOR SIT AMET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7pt;margin-top:2.8pt;height:38.4pt;width:260.3pt;mso-wrap-style:none;z-index:251662336;mso-width-relative:page;mso-height-relative:page;" filled="f" stroked="f" coordsize="21600,21600" o:gfxdata="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PcVwgPXAAAACQEAAA8AAAAAAAAA&#10;AQAgAAAAIgAAAGRycy9kb3ducmV2LnhtbFBLAQIUABQAAAAIAIdO4kBxOE3yoAEAADg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Bold" w:hAnsi="思源黑体 Bold" w:eastAsia="思源黑体 Bold"/>
                          <w:color w:val="262626" w:themeColor="text1" w:themeTint="D9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LOREM IPSUM DOLOR SIT AMET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70485</wp:posOffset>
                </wp:positionV>
                <wp:extent cx="3564255" cy="371475"/>
                <wp:effectExtent l="0" t="0" r="0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939" cy="3717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5.35pt;margin-top:5.55pt;height:29.25pt;width:280.65pt;z-index:251661312;v-text-anchor:middle;mso-width-relative:page;mso-height-relative:page;" fillcolor="#9DC3E6 [1944]" filled="t" stroked="f" coordsize="21600,21600" o:gfxdata="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3DTsG2AAAAAoBAAAPAAAAAAAAAAEA&#10;IAAAACIAAABkcnMvZG93bnJldi54bWxQSwECFAAUAAAACACHTuJAlfXXgA8CAAAKBAAADgAAAAAA&#10;AAABACAAAAAnAQAAZHJzL2Uyb0RvYy54bWxQSwUGAAAAAAYABgBZAQAAqA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7557770" cy="8345805"/>
            <wp:effectExtent l="0" t="0" r="5080" b="17145"/>
            <wp:docPr id="8" name="图片 8" descr="676f465f31014e6dac3bd7b6763978d0_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6f465f31014e6dac3bd7b6763978d0_th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83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109220</wp:posOffset>
                </wp:positionV>
                <wp:extent cx="3550285" cy="1195070"/>
                <wp:effectExtent l="5080" t="0" r="64135" b="24130"/>
                <wp:wrapNone/>
                <wp:docPr id="11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285" cy="1195070"/>
                          <a:chOff x="625" y="-173"/>
                          <a:chExt cx="7599" cy="2235"/>
                        </a:xfrm>
                      </wpg:grpSpPr>
                      <wpg:grpSp>
                        <wpg:cNvPr id="12" name="组合 1"/>
                        <wpg:cNvGrpSpPr/>
                        <wpg:grpSpPr>
                          <a:xfrm>
                            <a:off x="625" y="0"/>
                            <a:ext cx="7599" cy="1994"/>
                            <a:chOff x="1222426" y="0"/>
                            <a:chExt cx="3904746" cy="855616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3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" name="任意多边形 3"/>
                          <wps:cNvSpPr/>
                          <wps:spPr>
                            <a:xfrm rot="16200000" flipH="1" flipV="1">
                              <a:off x="2999454" y="-1257762"/>
                              <a:ext cx="336349" cy="3890406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5" name="组合 73出自【趣你的PPT】(微信:qunideppt)：最优质的PPT资源库"/>
                        <wpg:cNvGrpSpPr/>
                        <wpg:grpSpPr>
                          <a:xfrm>
                            <a:off x="2219" y="-173"/>
                            <a:ext cx="4261" cy="2235"/>
                            <a:chOff x="4697748" y="752887"/>
                            <a:chExt cx="2705636" cy="1419777"/>
                          </a:xfrm>
                        </wpg:grpSpPr>
                        <wps:wsp>
                          <wps:cNvPr id="16" name="出自【趣你的PPT】(微信:qunideppt)：最优质的PPT资源库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2645" y="752887"/>
                              <a:ext cx="2092013" cy="8569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spacing w:line="240" w:lineRule="auto"/>
                                  <w:ind w:firstLineChars="0"/>
                                  <w:jc w:val="distribute"/>
                                  <w:textAlignment w:val="top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微软雅黑" w:eastAsia="微软雅黑"/>
                                    <w:b/>
                                    <w:color w:val="FFFFFF" w:themeColor="background1"/>
                                    <w:kern w:val="0"/>
                                    <w:sz w:val="72"/>
                                    <w:szCs w:val="7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目录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1" name="出自【趣你的PPT】(微信:qunideppt)：最优质的PPT资源库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7748" y="1486916"/>
                              <a:ext cx="2705636" cy="685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kinsoku/>
                                  <w:spacing w:line="240" w:lineRule="auto"/>
                                  <w:ind w:firstLineChars="0"/>
                                  <w:jc w:val="center"/>
                                  <w:textAlignment w:val="top"/>
                                </w:pPr>
                                <w:r>
                                  <w:rPr>
                                    <w:rFonts w:ascii="微软雅黑" w:eastAsia="微软雅黑"/>
                                    <w:b/>
                                    <w:color w:val="FFFFFF" w:themeColor="background1"/>
                                    <w:kern w:val="0"/>
                                    <w:sz w:val="48"/>
                                    <w:szCs w:val="4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CONTENTS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8.2pt;margin-top:8.6pt;height:94.1pt;width:279.55pt;z-index:251666432;mso-width-relative:page;mso-height-relative:page;" coordorigin="625,-173" coordsize="7599,2235" o:gfxdata="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">
                <o:lock v:ext="edit" aspectratio="f"/>
                <v:group id="组合 1" o:spid="_x0000_s1026" o:spt="203" style="position:absolute;left:625;top:0;height:1994;width:7599;" coordorigin="1222426,0" coordsize="3904746,855616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lnGC1b4AAADb&#10;AAAADwAAAGRycy9kb3ducmV2LnhtbEVPTWsCMRC9F/wPYQQvpWa1UO1q9CAKlqLiVijehs24u5hM&#10;1k26Wn99Uyj0No/3OdP5zRrRUuMrxwoG/QQEce50xYWCw8fqaQzCB2SNxjEp+CYP81nnYYqpdlfe&#10;U5uFQsQQ9ikqKEOoUyl9XpJF33c1ceROrrEYImwKqRu8xnBr5DBJXqTFimNDiTUtSsrP2ZdVcL8c&#10;jX81x8/HUXtYyl2h39+2G6V63UEyARHoFv7Ff+61jvOf4feXeIC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GC1b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2999454;top:-1257762;flip:x y;height:3890406;width:336349;rotation:-5898240f;v-text-anchor:middle;" fillcolor="#767171 [1614]" filled="t" stroked="f" coordsize="444500,5139858" o:gfxdata="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3sXLugAAANsA&#10;AAAPAAAAAAAAAAEAIAAAACIAAABkcnMvZG93bnJldi54bWxQSwECFAAUAAAACACHTuJAMy8FnjsA&#10;AAA5AAAAEAAAAAAAAAABACAAAAAJAQAAZHJzL3NoYXBleG1sLnhtbFBLBQYAAAAABgAGAFsBAACz&#10;AwAAAAA=&#10;" path="m0,5139858l444500,4883226,444500,3006258,444500,2133600,444500,256632,0,0,0,2133600,0,3006258xe">
                    <v:path o:connectlocs="0,3890406;336349,3696158;336349,2275464;336349,1614941;336349,194247;0,0;0,1614941;0,2275464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group id="组合 73出自【趣你的PPT】(微信:qunideppt)：最优质的PPT资源库" o:spid="_x0000_s1026" o:spt="203" style="position:absolute;left:2219;top:-173;height:2235;width:4261;" coordorigin="4697748,752887" coordsize="2705636,141977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出自【趣你的PPT】(微信:qunideppt)：最优质的PPT资源库" o:spid="_x0000_s1026" o:spt="202" type="#_x0000_t202" style="position:absolute;left:4912645;top:752887;height:856996;width:2092013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1"/>
                            </w:numPr>
                            <w:kinsoku/>
                            <w:spacing w:line="240" w:lineRule="auto"/>
                            <w:ind w:firstLineChars="0"/>
                            <w:jc w:val="distribute"/>
                            <w:textAlignment w:val="top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微软雅黑" w:eastAsia="微软雅黑"/>
                              <w:b/>
                              <w:color w:val="FFFFFF" w:themeColor="background1"/>
                              <w:kern w:val="0"/>
                              <w:sz w:val="72"/>
                              <w:szCs w:val="7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目录</w:t>
                          </w:r>
                        </w:p>
                      </w:txbxContent>
                    </v:textbox>
                  </v:shape>
                  <v:shape id="出自【趣你的PPT】(微信:qunideppt)：最优质的PPT资源库" o:spid="_x0000_s1026" o:spt="202" type="#_x0000_t202" style="position:absolute;left:4697748;top:1486916;height:685748;width:2705636;" filled="f" stroked="f" coordsize="21600,21600" o:gfxdata="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+n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numPr>
                              <w:ilvl w:val="0"/>
                              <w:numId w:val="2"/>
                            </w:numPr>
                            <w:kinsoku/>
                            <w:spacing w:line="240" w:lineRule="auto"/>
                            <w:ind w:firstLineChars="0"/>
                            <w:jc w:val="center"/>
                            <w:textAlignment w:val="top"/>
                          </w:pPr>
                          <w:r>
                            <w:rPr>
                              <w:rFonts w:ascii="微软雅黑" w:eastAsia="微软雅黑"/>
                              <w:b/>
                              <w:color w:val="FFFFFF" w:themeColor="background1"/>
                              <w:kern w:val="0"/>
                              <w:sz w:val="48"/>
                              <w:szCs w:val="4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CONTENTS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3096260</wp:posOffset>
                </wp:positionV>
                <wp:extent cx="554355" cy="535305"/>
                <wp:effectExtent l="0" t="0" r="0" b="0"/>
                <wp:wrapNone/>
                <wp:docPr id="59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70535" y="4010660"/>
                          <a:ext cx="55435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-51.15pt;margin-top:243.8pt;height:42.15pt;width:43.65pt;z-index:251668480;mso-width-relative:page;mso-height-relative:page;" filled="f" stroked="f" coordsize="21600,21600" o:gfxdata="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hViBDaAAAADAEAAA8AAAAAAAAAAQAgAAAAIgAAAGRycy9kb3ducmV2&#10;LnhtbFBLAQIUABQAAAAIAIdO4kDgnQMgMwIAAO0DAAAOAAAAAAAAAAEAIAAAACkBAABkcnMvZTJv&#10;RG9jLnhtbFBLBQYAAAAABgAGAFkBAAD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2871470</wp:posOffset>
                </wp:positionV>
                <wp:extent cx="554990" cy="535305"/>
                <wp:effectExtent l="0" t="0" r="0" b="0"/>
                <wp:wrapNone/>
                <wp:docPr id="572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rFonts w:hint="eastAsia" w:eastAsia="微软雅黑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48.4pt;margin-top:226.1pt;height:42.15pt;width:43.7pt;z-index:251698176;mso-width-relative:page;mso-height-relative:page;" filled="f" stroked="f" coordsize="21600,21600" o:gfxdata="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EYqlq1wAAAAoBAAAPAAAAAAAAAAEAIAAAACIAAABkcnMvZG93bnJldi54bWxQSwECFAAU&#10;AAAACACHTuJA5sDqxSsCAADjAwAADgAAAAAAAAABACAAAAAmAQAAZHJzL2Uyb0RvYy54bWxQSwUG&#10;AAAAAAYABgBZAQAAw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rFonts w:hint="eastAsia" w:eastAsia="微软雅黑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4251325</wp:posOffset>
                </wp:positionV>
                <wp:extent cx="1385570" cy="599440"/>
                <wp:effectExtent l="0" t="0" r="0" b="0"/>
                <wp:wrapNone/>
                <wp:docPr id="66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37160" y="5363845"/>
                          <a:ext cx="13855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48"/>
                                <w:szCs w:val="4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公司概述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24.8pt;margin-top:334.75pt;height:47.2pt;width:109.1pt;z-index:251672576;mso-width-relative:page;mso-height-relative:page;" filled="f" stroked="f" coordsize="21600,21600" o:gfxdata="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E75W2QAAAAoBAAAPAAAAAAAAAAEAIAAA&#10;ACIAAABkcnMvZG93bnJldi54bWxQSwECFAAUAAAACACHTuJABIWYP0QCAAASBAAADgAAAAAAAAAB&#10;ACAAAAAoAQAAZHJzL2Uyb0RvYy54bWxQSwUGAAAAAAYABgBZAQAA3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48"/>
                          <w:szCs w:val="48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公司概述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4251325</wp:posOffset>
                </wp:positionV>
                <wp:extent cx="1588770" cy="717550"/>
                <wp:effectExtent l="0" t="0" r="0" b="0"/>
                <wp:wrapNone/>
                <wp:docPr id="67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1974850" y="5363845"/>
                          <a:ext cx="158877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44546A" w:themeColor="text2"/>
                                <w:kern w:val="0"/>
                                <w:sz w:val="48"/>
                                <w:szCs w:val="4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产品与服务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156.35pt;margin-top:334.75pt;height:56.5pt;width:125.1pt;z-index:251673600;mso-width-relative:page;mso-height-relative:page;" filled="f" stroked="f" coordsize="21600,21600" o:gfxdata="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6QjVK9oAAAALAQAADwAAAAAAAAABACAA&#10;AAAiAAAAZHJzL2Rvd25yZXYueG1sUEsBAhQAFAAAAAgAh07iQJxpz6pEAgAAEwQAAA4AAAAAAAAA&#10;AQAgAAAAKQEAAGRycy9lMm9Eb2MueG1sUEsFBgAAAAAGAAYAWQEAAN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44546A" w:themeColor="text2"/>
                          <w:kern w:val="0"/>
                          <w:sz w:val="48"/>
                          <w:szCs w:val="48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产品与服务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3940810</wp:posOffset>
                </wp:positionH>
                <wp:positionV relativeFrom="paragraph">
                  <wp:posOffset>4251325</wp:posOffset>
                </wp:positionV>
                <wp:extent cx="1409065" cy="587375"/>
                <wp:effectExtent l="0" t="0" r="0" b="0"/>
                <wp:wrapNone/>
                <wp:docPr id="68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870325" y="5363845"/>
                          <a:ext cx="140906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44546A" w:themeColor="text2"/>
                                <w:kern w:val="0"/>
                                <w:sz w:val="48"/>
                                <w:szCs w:val="4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公司优势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310.3pt;margin-top:334.75pt;height:46.25pt;width:110.95pt;z-index:251674624;mso-width-relative:page;mso-height-relative:page;" filled="f" stroked="f" coordsize="21600,21600" o:gfxdata="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NN/LMPYAAAACwEAAA8AAAAAAAAAAQAgAAAA&#10;IgAAAGRycy9kb3ducmV2LnhtbFBLAQIUABQAAAAIAIdO4kAzEb3gRAIAABMEAAAOAAAAAAAAAAEA&#10;IAAAACcBAABkcnMvZTJvRG9jLnhtbFBLBQYAAAAABgAGAFkBAADd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44546A" w:themeColor="text2"/>
                          <w:kern w:val="0"/>
                          <w:sz w:val="48"/>
                          <w:szCs w:val="48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公司优势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4251325</wp:posOffset>
                </wp:positionV>
                <wp:extent cx="1350010" cy="575310"/>
                <wp:effectExtent l="0" t="0" r="0" b="0"/>
                <wp:wrapNone/>
                <wp:docPr id="69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823585" y="5363845"/>
                          <a:ext cx="135001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44546A" w:themeColor="text2"/>
                                <w:kern w:val="0"/>
                                <w:sz w:val="48"/>
                                <w:szCs w:val="48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联系我们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460.35pt;margin-top:334.75pt;height:45.3pt;width:106.3pt;z-index:251675648;mso-width-relative:page;mso-height-relative:page;" filled="f" stroked="f" coordsize="21600,21600" o:gfxdata="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DhA99sAAAAMAQAADwAAAAAAAAABACAA&#10;AAAiAAAAZHJzL2Rvd25yZXYueG1sUEsBAhQAFAAAAAgAh07iQFNkOTlDAgAAEwQAAA4AAAAAAAAA&#10;AQAgAAAAKgEAAGRycy9lMm9Eb2MueG1sUEsFBgAAAAAGAAYAWQEAAN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44546A" w:themeColor="text2"/>
                          <w:kern w:val="0"/>
                          <w:sz w:val="48"/>
                          <w:szCs w:val="48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联系我们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2861945</wp:posOffset>
                </wp:positionV>
                <wp:extent cx="554990" cy="535305"/>
                <wp:effectExtent l="0" t="0" r="0" b="0"/>
                <wp:wrapNone/>
                <wp:docPr id="63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308860" y="4010660"/>
                          <a:ext cx="55499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194.85pt;margin-top:225.35pt;height:42.15pt;width:43.7pt;z-index:251669504;mso-width-relative:page;mso-height-relative:page;" filled="f" stroked="f" coordsize="21600,21600" o:gfxdata="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4AYJW2AAAAAsBAAAPAAAAAAAAAAEAIAAAACIAAABkcnMvZG93bnJl&#10;di54bWxQSwECFAAUAAAACACHTuJAI2uo7zYCAADuAwAADgAAAAAAAAABACAAAAAnAQAAZHJzL2Uy&#10;b0RvYy54bWxQSwUGAAAAAAYABgBZAQAAz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2862580</wp:posOffset>
                </wp:positionV>
                <wp:extent cx="554355" cy="535305"/>
                <wp:effectExtent l="0" t="0" r="0" b="0"/>
                <wp:wrapNone/>
                <wp:docPr id="64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198620" y="4010660"/>
                          <a:ext cx="55435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343.65pt;margin-top:225.4pt;height:42.15pt;width:43.65pt;z-index:251670528;mso-width-relative:page;mso-height-relative:page;" filled="f" stroked="f" coordsize="21600,21600" o:gfxdata="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pf2xx2AAAAAsBAAAPAAAAAAAAAAEAIAAAACIAAABkcnMvZG93bnJl&#10;di54bWxQSwECFAAUAAAACACHTuJACfUb+DYCAADuAwAADgAAAAAAAAABACAAAAAnAQAAZHJzL2Uy&#10;b0RvYy54bWxQSwUGAAAAAAYABgBZAQAAz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6206490</wp:posOffset>
                </wp:positionH>
                <wp:positionV relativeFrom="paragraph">
                  <wp:posOffset>2850515</wp:posOffset>
                </wp:positionV>
                <wp:extent cx="554990" cy="535305"/>
                <wp:effectExtent l="0" t="0" r="0" b="0"/>
                <wp:wrapNone/>
                <wp:docPr id="65" name="出自【趣你的PPT】(微信:qunideppt)：最优质的PPT资源库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099810" y="4010660"/>
                          <a:ext cx="55499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both"/>
                              <w:textAlignment w:val="top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微软雅黑"/>
                                <w:b/>
                                <w:color w:val="44546A" w:themeColor="text2"/>
                                <w:kern w:val="0"/>
                                <w:sz w:val="52"/>
                                <w:szCs w:val="52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04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出自【趣你的PPT】(微信:qunideppt)：最优质的PPT资源库" o:spid="_x0000_s1026" o:spt="202" type="#_x0000_t202" style="position:absolute;left:0pt;margin-left:488.7pt;margin-top:224.45pt;height:42.15pt;width:43.7pt;z-index:251671552;mso-width-relative:page;mso-height-relative:page;" filled="f" stroked="f" coordsize="21600,21600" o:gfxdata="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8kvgQtkAAAAMAQAADwAAAAAAAAABACAAAAAiAAAAZHJzL2Rvd25y&#10;ZXYueG1sUEsBAhQAFAAAAAgAh07iQJvQntk2AgAA7gMAAA4AAAAAAAAAAQAgAAAAKAEAAGRycy9l&#10;Mm9Eb2MueG1sUEsFBgAAAAAGAAYAWQEAAN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both"/>
                        <w:textAlignment w:val="top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eastAsia="微软雅黑"/>
                          <w:b/>
                          <w:color w:val="44546A" w:themeColor="text2"/>
                          <w:kern w:val="0"/>
                          <w:sz w:val="52"/>
                          <w:szCs w:val="52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3346450</wp:posOffset>
                </wp:positionV>
                <wp:extent cx="6720205" cy="782320"/>
                <wp:effectExtent l="0" t="10795" r="23495" b="6985"/>
                <wp:wrapNone/>
                <wp:docPr id="58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02285" y="4458970"/>
                          <a:ext cx="6720205" cy="782320"/>
                          <a:chOff x="644" y="3867"/>
                          <a:chExt cx="13163" cy="1533"/>
                        </a:xfrm>
                      </wpg:grpSpPr>
                      <wpg:grpSp>
                        <wpg:cNvPr id="17" name="Group 70"/>
                        <wpg:cNvGrpSpPr/>
                        <wpg:grpSpPr>
                          <a:xfrm>
                            <a:off x="644" y="3867"/>
                            <a:ext cx="13163" cy="549"/>
                            <a:chOff x="408863" y="2455860"/>
                            <a:chExt cx="8358214" cy="348310"/>
                          </a:xfrm>
                        </wpg:grpSpPr>
                        <wps:wsp>
                          <wps:cNvPr id="18" name="Straight Connector 8"/>
                          <wps:cNvCnPr>
                            <a:endCxn id="18" idx="3"/>
                          </wps:cNvCnPr>
                          <wps:spPr>
                            <a:xfrm flipV="1">
                              <a:off x="408863" y="2630015"/>
                              <a:ext cx="8057946" cy="13173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prstDash val="sysDash"/>
                              <a:rou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Isosceles Triangle 17"/>
                          <wps:cNvSpPr/>
                          <wps:spPr>
                            <a:xfrm rot="5400000">
                              <a:off x="8442788" y="2479881"/>
                              <a:ext cx="348310" cy="300268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20" name="Group 63"/>
                        <wpg:cNvGrpSpPr/>
                        <wpg:grpSpPr>
                          <a:xfrm>
                            <a:off x="981" y="3999"/>
                            <a:ext cx="328" cy="1401"/>
                            <a:chOff x="623177" y="2539085"/>
                            <a:chExt cx="208206" cy="889921"/>
                          </a:xfrm>
                        </wpg:grpSpPr>
                        <wps:wsp>
                          <wps:cNvPr id="23" name="Straight Connector 22"/>
                          <wps:cNvCnPr/>
                          <wps:spPr>
                            <a:xfrm rot="5400000">
                              <a:off x="357158" y="3071022"/>
                              <a:ext cx="714380" cy="15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Oval 9"/>
                          <wps:cNvSpPr/>
                          <wps:spPr>
                            <a:xfrm>
                              <a:off x="623177" y="2539085"/>
                              <a:ext cx="208206" cy="20820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4" name="Group 65"/>
                        <wpg:cNvGrpSpPr/>
                        <wpg:grpSpPr>
                          <a:xfrm>
                            <a:off x="4581" y="3999"/>
                            <a:ext cx="328" cy="1401"/>
                            <a:chOff x="2909193" y="2539085"/>
                            <a:chExt cx="208206" cy="889921"/>
                          </a:xfrm>
                        </wpg:grpSpPr>
                        <wps:wsp>
                          <wps:cNvPr id="26" name="Straight Connector 25"/>
                          <wps:cNvCnPr/>
                          <wps:spPr>
                            <a:xfrm rot="5400000">
                              <a:off x="2643174" y="3071022"/>
                              <a:ext cx="714380" cy="15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Oval 11"/>
                          <wps:cNvSpPr/>
                          <wps:spPr>
                            <a:xfrm>
                              <a:off x="2909193" y="2539085"/>
                              <a:ext cx="208206" cy="20820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5" name="Group 67"/>
                        <wpg:cNvGrpSpPr/>
                        <wpg:grpSpPr>
                          <a:xfrm>
                            <a:off x="8263" y="3999"/>
                            <a:ext cx="328" cy="1401"/>
                            <a:chOff x="5246914" y="2539085"/>
                            <a:chExt cx="208206" cy="889921"/>
                          </a:xfrm>
                        </wpg:grpSpPr>
                        <wps:wsp>
                          <wps:cNvPr id="30" name="Straight Connector 29"/>
                          <wps:cNvCnPr/>
                          <wps:spPr>
                            <a:xfrm rot="5400000">
                              <a:off x="5001422" y="3071022"/>
                              <a:ext cx="714380" cy="15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Oval 13"/>
                          <wps:cNvSpPr/>
                          <wps:spPr>
                            <a:xfrm>
                              <a:off x="5246914" y="2539085"/>
                              <a:ext cx="208206" cy="20820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56" name="Group 69"/>
                        <wpg:cNvGrpSpPr/>
                        <wpg:grpSpPr>
                          <a:xfrm>
                            <a:off x="12006" y="3999"/>
                            <a:ext cx="328" cy="1401"/>
                            <a:chOff x="7624101" y="2539085"/>
                            <a:chExt cx="208206" cy="889921"/>
                          </a:xfrm>
                        </wpg:grpSpPr>
                        <wps:wsp>
                          <wps:cNvPr id="33" name="Straight Connector 31"/>
                          <wps:cNvCnPr/>
                          <wps:spPr>
                            <a:xfrm rot="5400000">
                              <a:off x="7358876" y="3071022"/>
                              <a:ext cx="714380" cy="158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Oval 15"/>
                          <wps:cNvSpPr/>
                          <wps:spPr>
                            <a:xfrm>
                              <a:off x="7624101" y="2539085"/>
                              <a:ext cx="208206" cy="20820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57" o:spid="_x0000_s1026" o:spt="203" style="position:absolute;left:0pt;margin-left:47.9pt;margin-top:263.5pt;height:61.6pt;width:529.15pt;z-index:251667456;mso-width-relative:page;mso-height-relative:page;" coordorigin="644,3867" coordsize="13163,1533" o:gfxdata="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B4OLV52gAAAAsBAAAPAAAAAAAAAAEA&#10;IAAAACIAAABkcnMvZG93bnJldi54bWxQSwECFAAUAAAACACHTuJA6LgEuCsFAABIHwAADgAAAAAA&#10;AAABACAAAAApAQAAZHJzL2Uyb0RvYy54bWxQSwUGAAAAAAYABgBZAQAAxggAAAAA&#10;">
                <o:lock v:ext="edit" aspectratio="f"/>
                <v:group id="Group 70" o:spid="_x0000_s1026" o:spt="203" style="position:absolute;left:644;top:3867;height:549;width:13163;" coordorigin="408863,2455860" coordsize="8358214,34831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Straight Connector 8" o:spid="_x0000_s1026" o:spt="20" style="position:absolute;left:408863;top:2630015;flip:y;height:13173;width:8057946;" filled="f" stroked="t" coordsize="21600,21600" o:gfxdata="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GCaL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333F50 [2415]" miterlimit="8" joinstyle="round" dashstyle="3 1"/>
                    <v:imagedata o:title=""/>
                    <o:lock v:ext="edit" aspectratio="f"/>
                  </v:line>
                  <v:shape id="Isosceles Triangle 17" o:spid="_x0000_s1026" o:spt="5" type="#_x0000_t5" style="position:absolute;left:8442788;top:2479881;height:300268;width:348310;rotation:5898240f;v-text-anchor:middle;" fillcolor="#FFFFFF [3212]" filled="t" stroked="t" coordsize="21600,21600" o:gfxdata="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wRYYugAAANsA&#10;AAAPAAAAAAAAAAEAIAAAACIAAABkcnMvZG93bnJldi54bWxQSwECFAAUAAAACACHTuJAMy8FnjsA&#10;AAA5AAAAEAAAAAAAAAABACAAAAAJAQAAZHJzL3NoYXBleG1sLnhtbFBLBQYAAAAABgAGAFsBAACz&#10;AwAAAAA=&#10;" adj="10800">
                    <v:fill on="t" focussize="0,0"/>
                    <v:stroke weight="1pt" color="#333F50 [2415]" miterlimit="8" joinstyle="miter"/>
                    <v:imagedata o:title=""/>
                    <o:lock v:ext="edit" aspectratio="f"/>
                  </v:shape>
                </v:group>
                <v:group id="Group 63" o:spid="_x0000_s1026" o:spt="203" style="position:absolute;left:981;top:3999;height:1401;width:328;" coordorigin="623177,2539085" coordsize="208206,889921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line id="Straight Connector 22" o:spid="_x0000_s1026" o:spt="20" style="position:absolute;left:357158;top:3071022;height:1588;width:714380;rotation:5898240f;" filled="f" stroked="t" coordsize="21600,21600" o:gfxdata="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py4U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333F50 [2415]" miterlimit="8" joinstyle="miter"/>
                    <v:imagedata o:title=""/>
                    <o:lock v:ext="edit" aspectratio="f"/>
                  </v:line>
                  <v:shape id="Oval 9" o:spid="_x0000_s1026" o:spt="3" type="#_x0000_t3" style="position:absolute;left:623177;top:2539085;height:208206;width:208206;v-text-anchor:middle;" fillcolor="#FFFFFF [3212]" filled="t" stroked="t" coordsize="21600,21600" o:gfxdata="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VsZKLsAAADb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333F50 [2415]" miterlimit="8" joinstyle="miter"/>
                    <v:imagedata o:title=""/>
                    <o:lock v:ext="edit" aspectratio="f"/>
                  </v:shape>
                </v:group>
                <v:group id="Group 65" o:spid="_x0000_s1026" o:spt="203" style="position:absolute;left:4581;top:3999;height:1401;width:328;" coordorigin="2909193,2539085" coordsize="208206,889921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Straight Connector 25" o:spid="_x0000_s1026" o:spt="20" style="position:absolute;left:2643174;top:3071022;height:1588;width:714380;rotation:5898240f;" filled="f" stroked="t" coordsize="21600,21600" o:gfxdata="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0I2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333F50 [2415]" miterlimit="8" joinstyle="miter"/>
                    <v:imagedata o:title=""/>
                    <o:lock v:ext="edit" aspectratio="f"/>
                  </v:line>
                  <v:shape id="Oval 11" o:spid="_x0000_s1026" o:spt="3" type="#_x0000_t3" style="position:absolute;left:2909193;top:2539085;height:208206;width:208206;v-text-anchor:middle;" fillcolor="#FFFFFF [3212]" filled="t" stroked="t" coordsize="21600,21600" o:gfxdata="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/iTH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333F50 [2415]" miterlimit="8" joinstyle="miter"/>
                    <v:imagedata o:title=""/>
                    <o:lock v:ext="edit" aspectratio="f"/>
                  </v:shape>
                </v:group>
                <v:group id="Group 67" o:spid="_x0000_s1026" o:spt="203" style="position:absolute;left:8263;top:3999;height:1401;width:328;" coordorigin="5246914,2539085" coordsize="208206,889921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line id="Straight Connector 29" o:spid="_x0000_s1026" o:spt="20" style="position:absolute;left:5001422;top:3071022;height:1588;width:714380;rotation:5898240f;" filled="f" stroked="t" coordsize="21600,21600" o:gfxdata="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rCa+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333F50 [2415]" miterlimit="8" joinstyle="miter"/>
                    <v:imagedata o:title=""/>
                    <o:lock v:ext="edit" aspectratio="f"/>
                  </v:line>
                  <v:shape id="Oval 13" o:spid="_x0000_s1026" o:spt="3" type="#_x0000_t3" style="position:absolute;left:5246914;top:2539085;height:208206;width:208206;v-text-anchor:middle;" fillcolor="#FFFFFF [3212]" filled="t" stroked="t" coordsize="21600,21600" o:gfxdata="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go/1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333F50 [2415]" miterlimit="8" joinstyle="miter"/>
                    <v:imagedata o:title=""/>
                    <o:lock v:ext="edit" aspectratio="f"/>
                  </v:shape>
                </v:group>
                <v:group id="Group 69" o:spid="_x0000_s1026" o:spt="203" style="position:absolute;left:12006;top:3999;height:1401;width:328;" coordorigin="7624101,2539085" coordsize="208206,88992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Straight Connector 31" o:spid="_x0000_s1026" o:spt="20" style="position:absolute;left:7358876;top:3071022;height:1588;width:714380;rotation:5898240f;" filled="f" stroked="t" coordsize="21600,21600" o:gfxdata="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frjJ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333F50 [2415]" miterlimit="8" joinstyle="miter"/>
                    <v:imagedata o:title=""/>
                    <o:lock v:ext="edit" aspectratio="f"/>
                  </v:line>
                  <v:shape id="Oval 15" o:spid="_x0000_s1026" o:spt="3" type="#_x0000_t3" style="position:absolute;left:7624101;top:2539085;height:208206;width:208206;v-text-anchor:middle;" fillcolor="#FFFFFF [3212]" filled="t" stroked="t" coordsize="21600,21600" o:gfxdata="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1quB+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333F50 [2415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</w:t>
      </w:r>
    </w:p>
    <w:p>
      <w:pPr>
        <w:rPr>
          <w:rFonts w:hint="eastAsia" w:ascii="字魂江舟行客" w:hAnsi="字魂江舟行客" w:eastAsia="字魂江舟行客" w:cs="字魂江舟行客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5992495</wp:posOffset>
                </wp:positionV>
                <wp:extent cx="2503805" cy="2707005"/>
                <wp:effectExtent l="0" t="0" r="0" b="0"/>
                <wp:wrapNone/>
                <wp:docPr id="57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3719" cy="2707005"/>
                          <a:chOff x="934" y="3214"/>
                          <a:chExt cx="6180" cy="1778"/>
                        </a:xfrm>
                      </wpg:grpSpPr>
                      <wps:wsp>
                        <wps:cNvPr id="580" name="矩形 15"/>
                        <wps:cNvSpPr/>
                        <wps:spPr>
                          <a:xfrm>
                            <a:off x="962" y="3214"/>
                            <a:ext cx="6152" cy="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firstLine="880" w:firstLineChars="200"/>
                                <w:jc w:val="left"/>
                                <w:rPr>
                                  <w:rFonts w:hint="default" w:eastAsiaTheme="minorEastAsia"/>
                                  <w:sz w:val="44"/>
                                  <w:szCs w:val="4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b/>
                                  <w:color w:val="44546A" w:themeColor="text2"/>
                                  <w:kern w:val="24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t>经营理念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81" name="矩形 16"/>
                        <wps:cNvSpPr/>
                        <wps:spPr>
                          <a:xfrm>
                            <a:off x="934" y="3912"/>
                            <a:ext cx="5697" cy="1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" w:lineRule="atLeast"/>
                                <w:textAlignment w:val="auto"/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t xml:space="preserve">厚德载物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" w:lineRule="atLeast"/>
                                <w:ind w:firstLine="1041" w:firstLineChars="200"/>
                                <w:textAlignment w:val="auto"/>
                                <w:rPr>
                                  <w:rFonts w:hint="eastAsia" w:ascii="汉仪青云简" w:hAnsi="汉仪青云简" w:eastAsia="汉仪青云简" w:cs="汉仪青云简"/>
                                  <w:sz w:val="52"/>
                                  <w:szCs w:val="5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instrText xml:space="preserve"> HYPERLINK "https://guoxue.baike.so.com/query/view?type=idiom&amp;title=%E5%8F%8D%E6%9C%B4%E8%BF%98%E6%B7%B3" </w:instrText>
                              </w: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t>反朴还淳</w:t>
                              </w:r>
                              <w:r>
                                <w:rPr>
                                  <w:rFonts w:hint="eastAsia" w:ascii="汉仪青云简" w:hAnsi="汉仪青云简" w:eastAsia="汉仪青云简" w:cs="汉仪青云简"/>
                                  <w:b/>
                                  <w:bCs/>
                                  <w:sz w:val="52"/>
                                  <w:szCs w:val="52"/>
                                  <w:lang w:val="en-US" w:eastAsia="zh-CN"/>
                                </w:rPr>
                                <w:fldChar w:fldCharType="end"/>
                              </w:r>
                            </w:p>
                            <w:p>
                              <w:pPr>
                                <w:rPr>
                                  <w:rFonts w:hint="eastAsia" w:ascii="汉仪青云简" w:hAnsi="汉仪青云简" w:eastAsia="汉仪青云简" w:cs="汉仪青云简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33.8pt;margin-top:471.85pt;height:213.15pt;width:197.15pt;z-index:251700224;mso-width-relative:page;mso-height-relative:page;" coordorigin="934,3214" coordsize="6180,1778" o:gfxdata="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xIPltsAAAALAQAADwAAAAAAAAABACAA&#10;AAAiAAAAZHJzL2Rvd25yZXYueG1sUEsBAhQAFAAAAAgAh07iQBO+faBDAgAAzQUAAA4AAAAAAAAA&#10;AQAgAAAAKgEAAGRycy9lMm9Eb2MueG1sUEsFBgAAAAAGAAYAWQEAAN8FAAAAAA==&#10;">
                <o:lock v:ext="edit" aspectratio="f"/>
                <v:rect id="矩形 15" o:spid="_x0000_s1026" o:spt="1" style="position:absolute;left:962;top:3214;height:582;width:6152;" filled="f" stroked="f" coordsize="21600,21600" o:gfxdata="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Az3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/>
                          <w:ind w:firstLine="880" w:firstLineChars="200"/>
                          <w:jc w:val="left"/>
                          <w:rPr>
                            <w:rFonts w:hint="default" w:eastAsiaTheme="minorEastAsia"/>
                            <w:sz w:val="44"/>
                            <w:szCs w:val="4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44546A" w:themeColor="text2"/>
                            <w:kern w:val="24"/>
                            <w:sz w:val="44"/>
                            <w:szCs w:val="44"/>
                            <w:lang w:val="en-US" w:eastAsia="zh-CN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  <w:t>经营理念</w:t>
                        </w:r>
                      </w:p>
                    </w:txbxContent>
                  </v:textbox>
                </v:rect>
                <v:rect id="矩形 16" o:spid="_x0000_s1026" o:spt="1" style="position:absolute;left:934;top:3912;height:1080;width:5697;" filled="f" stroked="f" coordsize="21600,21600" o:gfxdata="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PJZ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" w:lineRule="atLeast"/>
                          <w:textAlignment w:val="auto"/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t xml:space="preserve">厚德载物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" w:lineRule="atLeast"/>
                          <w:ind w:firstLine="1041" w:firstLineChars="200"/>
                          <w:textAlignment w:val="auto"/>
                          <w:rPr>
                            <w:rFonts w:hint="eastAsia" w:ascii="汉仪青云简" w:hAnsi="汉仪青云简" w:eastAsia="汉仪青云简" w:cs="汉仪青云简"/>
                            <w:sz w:val="52"/>
                            <w:szCs w:val="52"/>
                            <w:lang w:val="en-US" w:eastAsia="zh-CN"/>
                          </w:rPr>
                        </w:pP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fldChar w:fldCharType="begin"/>
                        </w: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instrText xml:space="preserve"> HYPERLINK "https://guoxue.baike.so.com/query/view?type=idiom&amp;title=%E5%8F%8D%E6%9C%B4%E8%BF%98%E6%B7%B3" </w:instrText>
                        </w: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fldChar w:fldCharType="separate"/>
                        </w: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t>反朴还淳</w:t>
                        </w:r>
                        <w:r>
                          <w:rPr>
                            <w:rFonts w:hint="eastAsia" w:ascii="汉仪青云简" w:hAnsi="汉仪青云简" w:eastAsia="汉仪青云简" w:cs="汉仪青云简"/>
                            <w:b/>
                            <w:bCs/>
                            <w:sz w:val="52"/>
                            <w:szCs w:val="52"/>
                            <w:lang w:val="en-US" w:eastAsia="zh-CN"/>
                          </w:rPr>
                          <w:fldChar w:fldCharType="end"/>
                        </w:r>
                      </w:p>
                      <w:p>
                        <w:pPr>
                          <w:rPr>
                            <w:rFonts w:hint="eastAsia" w:ascii="汉仪青云简" w:hAnsi="汉仪青云简" w:eastAsia="汉仪青云简" w:cs="汉仪青云简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4047490</wp:posOffset>
                </wp:positionV>
                <wp:extent cx="3430270" cy="5463540"/>
                <wp:effectExtent l="0" t="0" r="0" b="0"/>
                <wp:wrapNone/>
                <wp:docPr id="15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0277" cy="5463540"/>
                          <a:chOff x="11219" y="3574"/>
                          <a:chExt cx="5643" cy="4896"/>
                        </a:xfrm>
                      </wpg:grpSpPr>
                      <wps:wsp>
                        <wps:cNvPr id="151" name="矩形 8"/>
                        <wps:cNvSpPr/>
                        <wps:spPr>
                          <a:xfrm>
                            <a:off x="11219" y="4582"/>
                            <a:ext cx="5619" cy="38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" w:lineRule="atLeast"/>
                                <w:ind w:firstLine="555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  <w:lang w:eastAsia="zh-CN"/>
                                </w:rPr>
                                <w:t>湖北德淳工程技术有限公司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  <w:t>，注册资金1000万元，位于位于武汉市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  <w:lang w:val="en-US" w:eastAsia="zh-CN"/>
                                </w:rPr>
                                <w:t>武昌区万达环球国际中心4号楼2005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  <w:t>。是一家专业从事暖通空调及通风工程、净化工程、消防工程、给排水工程、电力工程、泳池工程等机电设备安装及弱电智能化工程销售、设计、安装及售后服务的公司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  <w:lang w:val="en-US" w:eastAsia="zh-CN"/>
                                </w:rPr>
                                <w:t>企业特色服务：BIM深化设计，机电专业承包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/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52" name="文本框 9"/>
                        <wps:cNvSpPr txBox="1"/>
                        <wps:spPr>
                          <a:xfrm>
                            <a:off x="12432" y="3574"/>
                            <a:ext cx="4430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44546A" w:themeColor="text2"/>
                                  <w:kern w:val="24"/>
                                  <w:sz w:val="64"/>
                                  <w:szCs w:val="64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t>公司介绍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270.15pt;margin-top:318.7pt;height:430.2pt;width:270.1pt;z-index:251684864;mso-width-relative:page;mso-height-relative:page;" coordorigin="11219,3574" coordsize="5643,4896" o:gfxdata="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hHkEV3QAAAA0BAAAPAAAAAAAAAAEAIAAAACIAAABkcnMvZG93bnJl&#10;di54bWxQSwECFAAUAAAACACHTuJAZEq6SWoCAAD1BQAADgAAAAAAAAABACAAAAAsAQAAZHJzL2Uy&#10;b0RvYy54bWxQSwUGAAAAAAYABgBZAQAACAYAAAAA&#10;">
                <o:lock v:ext="edit" aspectratio="f"/>
                <v:rect id="矩形 8" o:spid="_x0000_s1026" o:spt="1" style="position:absolute;left:11219;top:4582;height:3888;width:5619;" filled="f" stroked="f" coordsize="21600,21600" o:gfxdata="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MWG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" w:lineRule="atLeast"/>
                          <w:ind w:firstLine="555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  <w:lang w:eastAsia="zh-CN"/>
                          </w:rPr>
                          <w:t>湖北德淳工程技术有限公司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  <w:t>，注册资金1000万元，位于位于武汉市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  <w:lang w:val="en-US" w:eastAsia="zh-CN"/>
                          </w:rPr>
                          <w:t>武昌区万达环球国际中心4号楼2005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  <w:t>。是一家专业从事暖通空调及通风工程、净化工程、消防工程、给排水工程、电力工程、泳池工程等机电设备安装及弱电智能化工程销售、设计、安装及售后服务的公司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  <w:lang w:val="en-US" w:eastAsia="zh-CN"/>
                          </w:rPr>
                          <w:t>企业特色服务：BIM深化设计，机电专业承包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  <w:t>。</w:t>
                        </w:r>
                      </w:p>
                      <w:p/>
                    </w:txbxContent>
                  </v:textbox>
                </v:rect>
                <v:shape id="文本框 9" o:spid="_x0000_s1026" o:spt="202" type="#_x0000_t202" style="position:absolute;left:12432;top:3574;height:1392;width:4430;" filled="f" stroked="f" coordsize="21600,21600" o:gfxdata="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jDJ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44546A" w:themeColor="text2"/>
                            <w:kern w:val="24"/>
                            <w:sz w:val="64"/>
                            <w:szCs w:val="64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  <w:t>公司介绍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ge">
                  <wp:posOffset>3533140</wp:posOffset>
                </wp:positionV>
                <wp:extent cx="2945130" cy="2193925"/>
                <wp:effectExtent l="15875" t="15875" r="71755" b="76200"/>
                <wp:wrapSquare wrapText="bothSides"/>
                <wp:docPr id="14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21939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22.85pt;margin-top:278.2pt;height:172.75pt;width:231.9pt;mso-position-vertical-relative:page;mso-wrap-distance-bottom:0pt;mso-wrap-distance-left:9pt;mso-wrap-distance-right:9pt;mso-wrap-distance-top:0pt;z-index:251682816;v-text-anchor:middle;mso-width-relative:page;mso-height-relative:page;" filled="t" stroked="f" coordsize="21600,21600" o:gfxdata="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  <w10:wrap type="square"/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3348990</wp:posOffset>
                </wp:positionV>
                <wp:extent cx="3675380" cy="265430"/>
                <wp:effectExtent l="0" t="0" r="12700" b="8890"/>
                <wp:wrapNone/>
                <wp:docPr id="14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5380" cy="265430"/>
                          <a:chOff x="1009045" y="1876427"/>
                          <a:chExt cx="4698848" cy="66674"/>
                        </a:xfrm>
                      </wpg:grpSpPr>
                      <wps:wsp>
                        <wps:cNvPr id="148" name="矩形 2"/>
                        <wps:cNvSpPr/>
                        <wps:spPr>
                          <a:xfrm>
                            <a:off x="1009045" y="1876427"/>
                            <a:ext cx="675945" cy="66674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" name="矩形 25"/>
                        <wps:cNvSpPr/>
                        <wps:spPr>
                          <a:xfrm>
                            <a:off x="1733880" y="1876427"/>
                            <a:ext cx="3974013" cy="66674"/>
                          </a:xfrm>
                          <a:prstGeom prst="rect">
                            <a:avLst/>
                          </a:prstGeom>
                          <a:solidFill>
                            <a:srgbClr val="7377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7" o:spid="_x0000_s1026" o:spt="203" style="position:absolute;left:0pt;margin-left:270.5pt;margin-top:263.7pt;height:20.9pt;width:289.4pt;z-index:251683840;mso-width-relative:page;mso-height-relative:page;" coordorigin="1009045,1876427" coordsize="4698848,66674" o:gfxdata="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">
                <o:lock v:ext="edit" aspectratio="f"/>
                <v:rect id="矩形 2" o:spid="_x0000_s1026" o:spt="1" style="position:absolute;left:1009045;top:1876427;height:66674;width:675945;v-text-anchor:middle;" fillcolor="#44546A [3215]" filled="t" stroked="f" coordsize="21600,21600" o:gfxdata="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rMUL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25" o:spid="_x0000_s1026" o:spt="1" style="position:absolute;left:1733880;top:1876427;height:66674;width:3974013;v-text-anchor:middle;" fillcolor="#73777D" filled="t" stroked="f" coordsize="21600,21600" o:gfxdata="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bzogr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432435</wp:posOffset>
                </wp:positionV>
                <wp:extent cx="3132455" cy="2465070"/>
                <wp:effectExtent l="10160" t="8255" r="19685" b="22225"/>
                <wp:wrapNone/>
                <wp:docPr id="2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455" cy="2465070"/>
                          <a:chOff x="5361" y="1115"/>
                          <a:chExt cx="8476" cy="8568"/>
                        </a:xfrm>
                      </wpg:grpSpPr>
                      <wpg:grpSp>
                        <wpg:cNvPr id="27" name="组合 26"/>
                        <wpg:cNvGrpSpPr/>
                        <wpg:grpSpPr>
                          <a:xfrm>
                            <a:off x="5594" y="1393"/>
                            <a:ext cx="8013" cy="8013"/>
                            <a:chOff x="5820" y="1678"/>
                            <a:chExt cx="7560" cy="7560"/>
                          </a:xfrm>
                        </wpg:grpSpPr>
                        <wps:wsp>
                          <wps:cNvPr id="28" name="菱形 20"/>
                          <wps:cNvSpPr/>
                          <wps:spPr>
                            <a:xfrm>
                              <a:off x="5820" y="1678"/>
                              <a:ext cx="7560" cy="7560"/>
                            </a:xfrm>
                            <a:prstGeom prst="diamond">
                              <a:avLst/>
                            </a:prstGeom>
                            <a:solidFill>
                              <a:schemeClr val="tx2"/>
                            </a:solidFill>
                            <a:ln w="76200">
                              <a:solidFill>
                                <a:srgbClr val="7671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9" name="文本框 21"/>
                          <wps:cNvSpPr txBox="1"/>
                          <wps:spPr>
                            <a:xfrm>
                              <a:off x="7465" y="5800"/>
                              <a:ext cx="4270" cy="13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distribute"/>
                                  <w:textAlignment w:val="top"/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30"/>
                                    <w:szCs w:val="30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公司概述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" name="文本框 23"/>
                          <wps:cNvSpPr txBox="1"/>
                          <wps:spPr>
                            <a:xfrm>
                              <a:off x="6013" y="2613"/>
                              <a:ext cx="7175" cy="33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center"/>
                                  <w:textAlignment w:val="top"/>
                                  <w:rPr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84"/>
                                    <w:szCs w:val="84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直接连接符 24"/>
                          <wps:cNvCnPr/>
                          <wps:spPr>
                            <a:xfrm>
                              <a:off x="6921" y="5475"/>
                              <a:ext cx="5485" cy="0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菱形 40"/>
                        <wps:cNvSpPr/>
                        <wps:spPr>
                          <a:xfrm>
                            <a:off x="5361" y="1115"/>
                            <a:ext cx="8477" cy="8569"/>
                          </a:xfrm>
                          <a:prstGeom prst="diamond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162.1pt;margin-top:34.05pt;height:194.1pt;width:246.65pt;z-index:251676672;mso-width-relative:page;mso-height-relative:page;" coordorigin="5361,1115" coordsize="8476,8568" o:gfxdata="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">
                <o:lock v:ext="edit" aspectratio="f"/>
                <v:group id="组合 26" o:spid="_x0000_s1026" o:spt="203" style="position:absolute;left:5594;top:1393;height:8013;width:8013;" coordorigin="5820,1678" coordsize="7560,756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菱形 20" o:spid="_x0000_s1026" o:spt="4" type="#_x0000_t4" style="position:absolute;left:5820;top:1678;height:7560;width:7560;v-text-anchor:middle;" fillcolor="#44546A [3215]" filled="t" stroked="t" coordsize="21600,21600" o:gfxdata="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2+La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6pt" color="#767171 [3204]" miterlimit="8" joinstyle="miter"/>
                    <v:imagedata o:title=""/>
                    <o:lock v:ext="edit" aspectratio="f"/>
                  </v:shape>
                  <v:shape id="文本框 21" o:spid="_x0000_s1026" o:spt="202" type="#_x0000_t202" style="position:absolute;left:7465;top:5800;height:1313;width:4270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distribute"/>
                            <w:textAlignment w:val="top"/>
                          </w:pPr>
                          <w:r>
                            <w:rPr>
                              <w:rFonts w:ascii="微软雅黑" w:eastAsia="微软雅黑" w:hAnsiTheme="minorBidi"/>
                              <w:b/>
                              <w:color w:val="FFFFFF"/>
                              <w:kern w:val="24"/>
                              <w:sz w:val="30"/>
                              <w:szCs w:val="30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公司概述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6013;top:2613;height:3374;width:7175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center"/>
                            <w:textAlignment w:val="top"/>
                            <w:rPr>
                              <w:sz w:val="84"/>
                              <w:szCs w:val="84"/>
                            </w:rPr>
                          </w:pPr>
                          <w:r>
                            <w:rPr>
                              <w:rFonts w:ascii="微软雅黑" w:eastAsia="微软雅黑" w:hAnsiTheme="minorBidi"/>
                              <w:b/>
                              <w:color w:val="FFFFFF"/>
                              <w:kern w:val="24"/>
                              <w:sz w:val="84"/>
                              <w:szCs w:val="84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01</w:t>
                          </w:r>
                        </w:p>
                      </w:txbxContent>
                    </v:textbox>
                  </v:shape>
                  <v:line id="直接连接符 24" o:spid="_x0000_s1026" o:spt="20" style="position:absolute;left:6921;top:5475;height:0;width:5485;" filled="f" stroked="t" coordsize="21600,21600" o:gfxdata="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QQsi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4pt" color="#FFFFFF [3212]" miterlimit="8" joinstyle="miter"/>
                    <v:imagedata o:title=""/>
                    <o:lock v:ext="edit" aspectratio="f"/>
                  </v:line>
                </v:group>
                <v:shape id="菱形 40" o:spid="_x0000_s1026" o:spt="4" type="#_x0000_t4" style="position:absolute;left:5361;top:1115;height:8569;width:8477;v-text-anchor:middle;" filled="f" stroked="t" coordsize="21600,21600" o:gfxdata="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Klr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4546A [32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汉仪字典宋简" w:hAnsi="楷体" w:eastAsia="汉仪字典宋简"/>
          <w:b/>
          <w:sz w:val="28"/>
          <w:szCs w:val="28"/>
          <w:lang w:eastAsia="zh-CN"/>
        </w:rPr>
        <w:drawing>
          <wp:inline distT="0" distB="0" distL="114300" distR="114300">
            <wp:extent cx="1824990" cy="620395"/>
            <wp:effectExtent l="0" t="0" r="3810" b="8255"/>
            <wp:docPr id="573" name="图片 2" descr="德淳工程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图片 2" descr="德淳工程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189230</wp:posOffset>
                </wp:positionV>
                <wp:extent cx="3634105" cy="1199515"/>
                <wp:effectExtent l="5080" t="0" r="64135" b="64770"/>
                <wp:wrapNone/>
                <wp:docPr id="3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199547"/>
                          <a:chOff x="647" y="-133"/>
                          <a:chExt cx="7577" cy="2127"/>
                        </a:xfrm>
                      </wpg:grpSpPr>
                      <wpg:grpSp>
                        <wpg:cNvPr id="36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7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0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812" y="-133"/>
                            <a:ext cx="4932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kinsoku/>
                                <w:spacing w:line="240" w:lineRule="auto"/>
                                <w:ind w:firstLineChars="0"/>
                                <w:jc w:val="distribute"/>
                                <w:textAlignment w:val="top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公司概述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1pt;margin-top:14.9pt;height:94.45pt;width:286.15pt;z-index:251677696;mso-width-relative:page;mso-height-relative:page;" coordorigin="647,-133" coordsize="7577,2127" o:gfxdata="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ov/YtsAAAADb&#10;AAAADwAAAGRycy9kb3ducmV2LnhtbEWPT2sCMRTE7wW/Q3iCl6JZFapdjR5KC4q0ohXE22Pz3F1M&#10;XrabuP759KZQ6HGYmd8w0/nVGtFQ7UvHCvq9BARx5nTJuYLd90d3DMIHZI3GMSm4kYf5rPU0xVS7&#10;C2+o2YZcRAj7FBUUIVSplD4ryKLvuYo4ekdXWwxR1rnUNV4i3Bo5SJIXabHkuFBgRW8FZaft2Sq4&#10;/xyMfzWH/fOo2b3Lda5Xy69PpTrtfjIBEega/sN/7YVWMBzB75f4A+Ts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/9i2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bGo2Nb4AAADb&#10;AAAADwAAAGRycy9kb3ducmV2LnhtbEWPQWvCQBSE70L/w/KE3nQTC1JTVw+RgodCNQri7TX7TILZ&#10;tyG7asyvd4WCx2FmvmHmy87U4kqtqywriMcRCOLc6ooLBfvd9+gThPPIGmvLpOBODpaLt8EcE21v&#10;vKVr5gsRIOwSVFB63yRSurwkg25sG+LgnWxr0AfZFlK3eAtwU8tJFE2lwYrDQokNpSXl5+xiFEz6&#10;lf0zq0PRbGbHn1PP6eF3nyn1PoyjLxCeOv8K/7fXWsHHDJ5fwg+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o2Nb4A&#10;AADbAAAADwAAAAAAAAABACAAAAAiAAAAZHJzL2Rvd25yZXYueG1sUEsBAhQAFAAAAAgAh07iQDMv&#10;BZ47AAAAOQAAABAAAAAAAAAAAQAgAAAADQEAAGRycy9zaGFwZXhtbC54bWxQSwUGAAAAAAYABgBb&#10;AQAAtwMAAAAA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812;top:-133;height:1331;width:4932;" filled="f" stroked="f" coordsize="21600,21600" o:gfxdata="UEsDBAoAAAAAAIdO4kAAAAAAAAAAAAAAAAAEAAAAZHJzL1BLAwQUAAAACACHTuJAUACp67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uD5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ACp6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kinsoku/>
                          <w:spacing w:line="240" w:lineRule="auto"/>
                          <w:ind w:firstLineChars="0"/>
                          <w:jc w:val="distribute"/>
                          <w:textAlignment w:val="top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公司概述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3053080</wp:posOffset>
                </wp:positionV>
                <wp:extent cx="6222365" cy="4521835"/>
                <wp:effectExtent l="0" t="0" r="6985" b="12065"/>
                <wp:wrapNone/>
                <wp:docPr id="120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2365" cy="4521835"/>
                          <a:chOff x="1922" y="3045"/>
                          <a:chExt cx="15598" cy="6557"/>
                        </a:xfrm>
                      </wpg:grpSpPr>
                      <wps:wsp>
                        <wps:cNvPr id="1203" name="圆角矩形 7"/>
                        <wps:cNvSpPr/>
                        <wps:spPr>
                          <a:xfrm>
                            <a:off x="2001" y="3138"/>
                            <a:ext cx="15419" cy="63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3175">
                            <a:solidFill>
                              <a:srgbClr val="0384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4" name="矩形 93"/>
                        <wps:cNvSpPr/>
                        <wps:spPr>
                          <a:xfrm>
                            <a:off x="1922" y="3045"/>
                            <a:ext cx="984" cy="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056" h="504056">
                                <a:moveTo>
                                  <a:pt x="0" y="0"/>
                                </a:moveTo>
                                <a:lnTo>
                                  <a:pt x="504056" y="0"/>
                                </a:lnTo>
                                <a:lnTo>
                                  <a:pt x="504056" y="144016"/>
                                </a:lnTo>
                                <a:lnTo>
                                  <a:pt x="144016" y="144016"/>
                                </a:lnTo>
                                <a:lnTo>
                                  <a:pt x="144016" y="504056"/>
                                </a:lnTo>
                                <a:lnTo>
                                  <a:pt x="0" y="504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D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5" name="矩形 93"/>
                        <wps:cNvSpPr/>
                        <wps:spPr>
                          <a:xfrm rot="10800000">
                            <a:off x="16597" y="8997"/>
                            <a:ext cx="923" cy="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056" h="504056">
                                <a:moveTo>
                                  <a:pt x="0" y="0"/>
                                </a:moveTo>
                                <a:lnTo>
                                  <a:pt x="504056" y="0"/>
                                </a:lnTo>
                                <a:lnTo>
                                  <a:pt x="504056" y="144016"/>
                                </a:lnTo>
                                <a:lnTo>
                                  <a:pt x="144016" y="144016"/>
                                </a:lnTo>
                                <a:lnTo>
                                  <a:pt x="144016" y="504056"/>
                                </a:lnTo>
                                <a:lnTo>
                                  <a:pt x="0" y="504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AD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46.95pt;margin-top:240.4pt;height:356.05pt;width:489.95pt;z-index:251713536;mso-width-relative:page;mso-height-relative:page;" coordorigin="1922,3045" coordsize="15598,6557" o:gfxdata="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">
                <o:lock v:ext="edit" aspectratio="f"/>
                <v:roundrect id="圆角矩形 7" o:spid="_x0000_s1026" o:spt="2" style="position:absolute;left:2001;top:3138;height:6345;width:15419;v-text-anchor:middle;" filled="f" stroked="t" coordsize="21600,21600" arcsize="0" o:gfxdata="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2DY174A&#10;AADdAAAADwAAAAAAAAABACAAAAAiAAAAZHJzL2Rvd25yZXYueG1sUEsBAhQAFAAAAAgAh07iQDMv&#10;BZ47AAAAOQAAABAAAAAAAAAAAQAgAAAADQEAAGRycy9zaGFwZXhtbC54bWxQSwUGAAAAAAYABgBb&#10;AQAAtwMAAAAA&#10;">
                  <v:fill on="f" focussize="0,0"/>
                  <v:stroke weight="0.25pt" color="#03847F [3204]" miterlimit="8" joinstyle="miter"/>
                  <v:imagedata o:title=""/>
                  <o:lock v:ext="edit" aspectratio="f"/>
                </v:roundrect>
                <v:shape id="矩形 93" o:spid="_x0000_s1026" o:spt="100" style="position:absolute;left:1922;top:3045;height:605;width:984;v-text-anchor:middle;" fillcolor="#02ADA7" filled="t" stroked="f" coordsize="504056,504056" o:gfxdata="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kVBL4A&#10;AADdAAAADwAAAAAAAAABACAAAAAiAAAAZHJzL2Rvd25yZXYueG1sUEsBAhQAFAAAAAgAh07iQDMv&#10;BZ47AAAAOQAAABAAAAAAAAAAAQAgAAAADQEAAGRycy9zaGFwZXhtbC54bWxQSwUGAAAAAAYABgBb&#10;AQAAtwMAAAAA&#10;" path="m0,0l504056,0,504056,144016,144016,144016,144016,504056,0,504056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矩形 93" o:spid="_x0000_s1026" o:spt="100" style="position:absolute;left:16597;top:8997;height:605;width:923;rotation:11796480f;v-text-anchor:middle;" fillcolor="#02ADA7" filled="t" stroked="f" coordsize="504056,504056" o:gfxdata="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ZeSG5AAAA3QAA&#10;AA8AAAAAAAAAAQAgAAAAIgAAAGRycy9kb3ducmV2LnhtbFBLAQIUABQAAAAIAIdO4kAzLwWeOwAA&#10;ADkAAAAQAAAAAAAAAAEAIAAAAAgBAABkcnMvc2hhcGV4bWwueG1sUEsFBgAAAAAGAAYAWwEAALID&#10;AAAAAA==&#10;" path="m0,0l504056,0,504056,144016,144016,144016,144016,504056,0,504056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5103495</wp:posOffset>
                </wp:positionV>
                <wp:extent cx="5085715" cy="2054860"/>
                <wp:effectExtent l="0" t="0" r="0" b="0"/>
                <wp:wrapNone/>
                <wp:docPr id="124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715" cy="2054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" w:lineRule="atLeast"/>
                              <w:ind w:firstLine="560" w:firstLineChars="20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</w:rPr>
                              <w:t>公司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秉承“厚度载物，返朴还淳”的经营理念，先做人，再做事，以德为先，回归人的淳朴本质，服务好每一个客户。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" w:lineRule="atLeast"/>
                              <w:ind w:firstLine="560" w:firstLineChars="200"/>
                              <w:textAlignment w:val="auto"/>
                              <w:rPr>
                                <w:rFonts w:hint="default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88" w:lineRule="auto"/>
                              <w:ind w:left="360" w:leftChars="0"/>
                              <w:jc w:val="left"/>
                              <w:rPr>
                                <w:rFonts w:hint="default"/>
                                <w:sz w:val="28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92.6pt;margin-top:401.85pt;height:161.8pt;width:400.45pt;z-index:251721728;mso-width-relative:page;mso-height-relative:page;" filled="f" stroked="f" coordsize="21600,21600" o:gfxdata="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EIXLrbAAAADAEAAA8AAAAAAAAAAQAgAAAAIgAA&#10;AGRycy9kb3ducmV2LnhtbFBLAQIUABQAAAAIAIdO4kCOITqqzAEAAJEDAAAOAAAAAAAAAAEAIAAA&#10;ACoBAABkcnMvZTJvRG9jLnhtbFBLBQYAAAAABgAGAFkBAABo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" w:lineRule="atLeast"/>
                        <w:ind w:firstLine="560" w:firstLineChars="20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</w:rPr>
                        <w:t>公司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秉承“厚度载物，返朴还淳”的经营理念，先做人，再做事，以德为先，回归人的淳朴本质，服务好每一个客户。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" w:lineRule="atLeast"/>
                        <w:ind w:firstLine="560" w:firstLineChars="200"/>
                        <w:textAlignment w:val="auto"/>
                        <w:rPr>
                          <w:rFonts w:hint="default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88" w:lineRule="auto"/>
                        <w:ind w:left="360" w:leftChars="0"/>
                        <w:jc w:val="left"/>
                        <w:rPr>
                          <w:rFonts w:hint="default"/>
                          <w:sz w:val="28"/>
                          <w:szCs w:val="1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1118870</wp:posOffset>
                </wp:positionH>
                <wp:positionV relativeFrom="paragraph">
                  <wp:posOffset>3480435</wp:posOffset>
                </wp:positionV>
                <wp:extent cx="5085715" cy="2054860"/>
                <wp:effectExtent l="0" t="0" r="0" b="0"/>
                <wp:wrapNone/>
                <wp:docPr id="120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715" cy="2054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" w:lineRule="atLeast"/>
                              <w:ind w:firstLine="560" w:firstLineChars="200"/>
                              <w:textAlignment w:val="auto"/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</w:rPr>
                              <w:t>公司拥有暖通空调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消防设施、电子智能化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</w:rPr>
                              <w:t>专业设计师，专业销售工程师，专业的安装队伍，专业的售后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维保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</w:rPr>
                              <w:t>服务技术员，组成的一支行业技术领先的服务团队，为用户提供节能环保暖通空调产品，由专业团队为您贴心的服务，让您省去后顾之忧。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88" w:lineRule="auto"/>
                              <w:ind w:left="360" w:leftChars="0"/>
                              <w:jc w:val="left"/>
                              <w:rPr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8.1pt;margin-top:274.05pt;height:161.8pt;width:400.45pt;z-index:251714560;mso-width-relative:page;mso-height-relative:page;" filled="f" stroked="f" coordsize="21600,21600" o:gfxdata="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5r2kA2wAAAAsBAAAPAAAAAAAAAAEAIAAAACIA&#10;AABkcnMvZG93bnJldi54bWxQSwECFAAUAAAACACHTuJAekr2Ec0BAACRAwAADgAAAAAAAAABACAA&#10;AAAqAQAAZHJzL2Uyb0RvYy54bWxQSwUGAAAAAAYABgBZAQAAa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" w:lineRule="atLeast"/>
                        <w:ind w:firstLine="560" w:firstLineChars="200"/>
                        <w:textAlignment w:val="auto"/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</w:rPr>
                        <w:t>公司拥有暖通空调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消防设施、电子智能化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</w:rPr>
                        <w:t>专业设计师，专业销售工程师，专业的安装队伍，专业的售后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维保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</w:rPr>
                        <w:t>服务技术员，组成的一支行业技术领先的服务团队，为用户提供节能环保暖通空调产品，由专业团队为您贴心的服务，让您省去后顾之忧。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88" w:lineRule="auto"/>
                        <w:ind w:left="360" w:leftChars="0"/>
                        <w:jc w:val="left"/>
                        <w:rPr>
                          <w:sz w:val="2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2248535</wp:posOffset>
                </wp:positionV>
                <wp:extent cx="5995670" cy="511175"/>
                <wp:effectExtent l="0" t="0" r="0" b="0"/>
                <wp:wrapNone/>
                <wp:docPr id="1208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965" cy="5109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firstLine="1441" w:firstLineChars="400"/>
                              <w:jc w:val="both"/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eastAsia="微软雅黑" w:hAnsiTheme="minorBidi"/>
                                <w:b/>
                                <w:color w:val="44546A" w:themeColor="text2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专业设计施工团队提供系统技术支持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o:spt="1" style="position:absolute;left:0pt;margin-left:59.95pt;margin-top:177.05pt;height:40.25pt;width:472.1pt;z-index:251715584;mso-width-relative:page;mso-height-relative:page;" filled="f" stroked="f" coordsize="21600,21600" o:gfxdata="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JLwTnXbAAAADAEA&#10;AA8AAAAAAAAAAQAgAAAAIgAAAGRycy9kb3ducmV2LnhtbFBLAQIUABQAAAAIAIdO4kD5b+sRpQEA&#10;AD4DAAAOAAAAAAAAAAEAIAAAACoBAABkcnMvZTJvRG9jLnhtbFBLBQYAAAAABgAGAFkBAABB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firstLine="1441" w:firstLineChars="400"/>
                        <w:jc w:val="both"/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eastAsia="微软雅黑" w:hAnsiTheme="minorBidi"/>
                          <w:b/>
                          <w:color w:val="44546A" w:themeColor="text2"/>
                          <w:kern w:val="24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专业设计施工团队提供系统技术支持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8589645</wp:posOffset>
                </wp:positionV>
                <wp:extent cx="630555" cy="487680"/>
                <wp:effectExtent l="0" t="0" r="0" b="0"/>
                <wp:wrapNone/>
                <wp:docPr id="575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487680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eastAsia" w:eastAsia="方正姚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Kartika" w:hAnsi="Kartika" w:eastAsia="方正姚体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Kartika" w:hAnsi="Kartika" w:eastAsia="方正姚体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1" o:spid="_x0000_s1026" o:spt="202" type="#_x0000_t202" style="position:absolute;left:0pt;margin-left:59.7pt;margin-top:676.35pt;height:38.4pt;width:49.65pt;z-index:251699200;mso-width-relative:page;mso-height-relative:page;" filled="f" stroked="f" coordsize="21600,21600" o:gfxdata="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cqjbNkAAAANAQAADwAAAAAAAAABACAAAAAiAAAAZHJzL2Rvd25y&#10;ZXYueG1sUEsBAhQAFAAAAAgAh07iQHEQdtvEAQAAb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eastAsia="方正姚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Kartika" w:hAnsi="Kartika" w:eastAsia="方正姚体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Kartika" w:hAnsi="Kartika" w:eastAsia="方正姚体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br w:type="page"/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74930</wp:posOffset>
                </wp:positionV>
                <wp:extent cx="3634105" cy="1222375"/>
                <wp:effectExtent l="5080" t="0" r="64135" b="73025"/>
                <wp:wrapNone/>
                <wp:docPr id="4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222073"/>
                          <a:chOff x="647" y="-173"/>
                          <a:chExt cx="7577" cy="2167"/>
                        </a:xfrm>
                      </wpg:grpSpPr>
                      <wpg:grpSp>
                        <wpg:cNvPr id="43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4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6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173"/>
                            <a:ext cx="4932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kinsoku/>
                                <w:spacing w:line="240" w:lineRule="auto"/>
                                <w:ind w:firstLineChars="0"/>
                                <w:jc w:val="distribute"/>
                                <w:textAlignment w:val="top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公司概述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6.6pt;margin-top:5.9pt;height:96.25pt;width:286.15pt;z-index:251678720;mso-width-relative:page;mso-height-relative:page;" coordorigin="647,-173" coordsize="7577,2167" o:gfxdata="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Cis1vL8AAADb&#10;AAAADwAAAGRycy9kb3ducmV2LnhtbEWPQWsCMRSE7wX/Q3iCF9GsItWuRg+lQkXaohXE22Pz3F1M&#10;XtZNump/vSkIPQ4z8w0zW1ytEQ3VvnSsYNBPQBBnTpecK9h9L3sTED4gazSOScGNPCzmracZptpd&#10;eEPNNuQiQtinqKAIoUql9FlBFn3fVcTRO7raYoiyzqWu8RLh1shhkjxLiyXHhQIrei0oO21/rILf&#10;88H4F3PYd8fN7k1+5Xq9+vxQqtMeJFMQga7hP/xov2sFoxH8fYk/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rNby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tSFPTb4AAADb&#10;AAAADwAAAGRycy9kb3ducmV2LnhtbEWPS4sCMRCE7wv+h9AL3taM4oqOZjwowh6E1VEQb+2k58FO&#10;OsMk6+vXG0HwWFTVV9RsfjW1OFPrKssK+r0IBHFmdcWFgv1u9TUG4TyyxtoyKbiRg3nS+ZhhrO2F&#10;t3ROfSEChF2MCkrvm1hKl5Vk0PVsQxy83LYGfZBtIXWLlwA3tRxE0UgarDgslNjQoqTsL/03Cgb3&#10;pT2Z5aFoNpPjOr/z4vC7T5XqfvajKQhPV/8Ov9o/WsHwG55fwg+Q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FPTb4A&#10;AADbAAAADwAAAAAAAAABACAAAAAiAAAAZHJzL2Rvd25yZXYueG1sUEsBAhQAFAAAAAgAh07iQDMv&#10;BZ47AAAAOQAAABAAAAAAAAAAAQAgAAAADQEAAGRycy9zaGFwZXhtbC54bWxQSwUGAAAAAAYABgBb&#10;AQAAtwMAAAAA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741;top:-173;height:1331;width:4932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kinsoku/>
                          <w:spacing w:line="240" w:lineRule="auto"/>
                          <w:ind w:firstLineChars="0"/>
                          <w:jc w:val="distribute"/>
                          <w:textAlignment w:val="top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公司概述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6229985</wp:posOffset>
                </wp:positionV>
                <wp:extent cx="6045835" cy="2160270"/>
                <wp:effectExtent l="0" t="0" r="0" b="0"/>
                <wp:wrapNone/>
                <wp:docPr id="54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35" cy="2160270"/>
                          <a:chOff x="962" y="3214"/>
                          <a:chExt cx="5698" cy="2372"/>
                        </a:xfrm>
                      </wpg:grpSpPr>
                      <wps:wsp>
                        <wps:cNvPr id="542" name="矩形 15"/>
                        <wps:cNvSpPr/>
                        <wps:spPr>
                          <a:xfrm>
                            <a:off x="962" y="3214"/>
                            <a:ext cx="5651" cy="5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firstLine="2521" w:firstLineChars="700"/>
                                <w:jc w:val="both"/>
                                <w:rPr>
                                  <w:rFonts w:hint="default" w:eastAsiaTheme="minorEastAsia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b/>
                                  <w:color w:val="44546A" w:themeColor="text2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2"/>
                                    </w14:solidFill>
                                  </w14:textFill>
                                </w:rPr>
                                <w:t>机电一体化系统解决方案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43" name="矩形 16"/>
                        <wps:cNvSpPr/>
                        <wps:spPr>
                          <a:xfrm>
                            <a:off x="962" y="3722"/>
                            <a:ext cx="5698" cy="18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" w:lineRule="atLeast"/>
                                <w:ind w:firstLine="560" w:firstLineChars="200"/>
                                <w:textAlignment w:val="auto"/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8"/>
                                  <w:szCs w:val="28"/>
                                </w:rPr>
                                <w:t>公司努力打造自身的技术发展战略，将智能科技、节能环保与机电设备的结合,为客户带来全新的用户体验，并集成供暖、热回收热水系统、给排水系统、水处理系统、空气净化、强电系统、自控系统、弱电智能化系统于一体的系统解决方案。</w:t>
                              </w:r>
                            </w:p>
                            <w:p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60.05pt;margin-top:490.55pt;height:170.1pt;width:476.05pt;z-index:251685888;mso-width-relative:page;mso-height-relative:page;" coordorigin="962,3214" coordsize="5698,2372" o:gfxdata="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DLwctoAAAANAQAADwAAAAAAAAABACAAAAAiAAAAZHJzL2Rv&#10;d25yZXYueG1sUEsBAhQAFAAAAAgAh07iQFFgQZE4AgAAzQUAAA4AAAAAAAAAAQAgAAAAKQEAAGRy&#10;cy9lMm9Eb2MueG1sUEsFBgAAAAAGAAYAWQEAANMFAAAAAA==&#10;">
                <o:lock v:ext="edit" aspectratio="f"/>
                <v:rect id="矩形 15" o:spid="_x0000_s1026" o:spt="1" style="position:absolute;left:962;top:3214;height:561;width:5651;" filled="f" stroked="f" coordsize="21600,21600" o:gfxdata="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eyq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/>
                          <w:ind w:firstLine="2521" w:firstLineChars="700"/>
                          <w:jc w:val="both"/>
                          <w:rPr>
                            <w:rFonts w:hint="default" w:eastAsiaTheme="minorEastAsia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b/>
                            <w:color w:val="44546A" w:themeColor="text2"/>
                            <w:kern w:val="24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tx2"/>
                              </w14:solidFill>
                            </w14:textFill>
                          </w:rPr>
                          <w:t>机电一体化系统解决方案</w:t>
                        </w:r>
                      </w:p>
                    </w:txbxContent>
                  </v:textbox>
                </v:rect>
                <v:rect id="矩形 16" o:spid="_x0000_s1026" o:spt="1" style="position:absolute;left:962;top:3722;height:1864;width:5698;" filled="f" stroked="f" coordsize="21600,21600" o:gfxdata="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bFz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" w:lineRule="atLeast"/>
                          <w:ind w:firstLine="560" w:firstLineChars="200"/>
                          <w:textAlignment w:val="auto"/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8"/>
                            <w:szCs w:val="28"/>
                          </w:rPr>
                          <w:t>公司努力打造自身的技术发展战略，将智能科技、节能环保与机电设备的结合,为客户带来全新的用户体验，并集成供暖、热回收热水系统、给排水系统、水处理系统、空气净化、强电系统、自控系统、弱电智能化系统于一体的系统解决方案。</w:t>
                        </w:r>
                      </w:p>
                      <w:p/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5962650" cy="2865755"/>
            <wp:effectExtent l="0" t="0" r="0" b="10795"/>
            <wp:docPr id="582" name="图片 582" descr="15933392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582" descr="159333924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5960110" cy="2940050"/>
            <wp:effectExtent l="0" t="0" r="2540" b="12700"/>
            <wp:docPr id="583" name="图片 583" descr="1593339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583" descr="15933394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br w:type="page"/>
      </w:r>
    </w:p>
    <w:p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7411085" cy="10680065"/>
            <wp:effectExtent l="0" t="0" r="18415" b="6985"/>
            <wp:docPr id="1244" name="图片 1244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图片 1244" descr="营业执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1108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073900" cy="10515600"/>
            <wp:effectExtent l="0" t="0" r="12700" b="0"/>
            <wp:docPr id="62" name="图片 62" descr="清洗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清洗资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739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3975100</wp:posOffset>
                </wp:positionV>
                <wp:extent cx="6679565" cy="5241290"/>
                <wp:effectExtent l="0" t="0" r="0" b="0"/>
                <wp:wrapNone/>
                <wp:docPr id="1209" name="组合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565" cy="5241456"/>
                          <a:chOff x="12637" y="5407"/>
                          <a:chExt cx="5479" cy="195"/>
                        </a:xfrm>
                      </wpg:grpSpPr>
                      <wps:wsp>
                        <wps:cNvPr id="1210" name="文本框 412"/>
                        <wps:cNvSpPr txBox="1"/>
                        <wps:spPr>
                          <a:xfrm>
                            <a:off x="12637" y="5407"/>
                            <a:ext cx="5387" cy="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ind w:firstLine="4002" w:firstLineChars="1000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主营品牌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1" name="矩形 413"/>
                        <wps:cNvSpPr/>
                        <wps:spPr>
                          <a:xfrm>
                            <a:off x="12637" y="5533"/>
                            <a:ext cx="5479" cy="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drawing>
                                  <wp:inline distT="0" distB="0" distL="114300" distR="114300">
                                    <wp:extent cx="1370330" cy="330200"/>
                                    <wp:effectExtent l="0" t="0" r="1270" b="12700"/>
                                    <wp:docPr id="1225" name="图片 1225" descr="1593343112(1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25" name="图片 1225" descr="1593343112(1)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0330" cy="33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</w:t>
                              </w:r>
                              <w:r>
                                <w:rPr>
                                  <w:rFonts w:hint="default"/>
                                  <w:lang w:val="en-US" w:eastAsia="zh-CN"/>
                                </w:rPr>
                                <w:drawing>
                                  <wp:inline distT="0" distB="0" distL="114300" distR="114300">
                                    <wp:extent cx="1359535" cy="426720"/>
                                    <wp:effectExtent l="0" t="0" r="12065" b="11430"/>
                                    <wp:docPr id="1226" name="图片 1226" descr="1593343177(1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26" name="图片 1226" descr="1593343177(1)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59535" cy="426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default"/>
                                  <w:lang w:val="en-US" w:eastAsia="zh-CN"/>
                                </w:rPr>
                                <w:drawing>
                                  <wp:inline distT="0" distB="0" distL="114300" distR="114300">
                                    <wp:extent cx="1841500" cy="353060"/>
                                    <wp:effectExtent l="0" t="0" r="6350" b="8890"/>
                                    <wp:docPr id="1227" name="图片 1227" descr="1593343339(1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27" name="图片 1227" descr="1593343339(1)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41500" cy="353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4" o:spid="_x0000_s1026" o:spt="203" style="position:absolute;left:0pt;margin-left:31.7pt;margin-top:313pt;height:412.7pt;width:525.95pt;z-index:251716608;mso-width-relative:page;mso-height-relative:page;" coordorigin="12637,5407" coordsize="5479,195" o:gfxdata="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XI1D/bAAAADAEAAA8AAAAAAAAAAQAgAAAAIgAAAGRycy9kb3du&#10;cmV2LnhtbFBLAQIUABQAAAAIAIdO4kDHeFnebgIAAFgGAAAOAAAAAAAAAAEAIAAAACoBAABkcnMv&#10;ZTJvRG9jLnhtbFBLBQYAAAAABgAGAFkBAAAKBgAAAAA=&#10;">
                <o:lock v:ext="edit" aspectratio="f"/>
                <v:shape id="文本框 412" o:spid="_x0000_s1026" o:spt="202" type="#_x0000_t202" style="position:absolute;left:12637;top:5407;height:195;width:5387;" filled="f" stroked="f" coordsize="21600,21600" o:gfxdata="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5RP2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ind w:firstLine="4002" w:firstLineChars="1000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主营品牌</w:t>
                        </w:r>
                      </w:p>
                    </w:txbxContent>
                  </v:textbox>
                </v:shape>
                <v:rect id="矩形 413" o:spid="_x0000_s1026" o:spt="1" style="position:absolute;left:12637;top:5533;height:45;width:5479;" filled="f" stroked="f" coordsize="21600,21600" o:gfxdata="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Zp9XL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both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             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370330" cy="330200"/>
                              <wp:effectExtent l="0" t="0" r="1270" b="12700"/>
                              <wp:docPr id="1225" name="图片 1225" descr="1593343112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5" name="图片 1225" descr="1593343112(1)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0330" cy="330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hint="default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359535" cy="426720"/>
                              <wp:effectExtent l="0" t="0" r="12065" b="11430"/>
                              <wp:docPr id="1226" name="图片 1226" descr="1593343177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6" name="图片 1226" descr="1593343177(1)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9535" cy="426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default"/>
                            <w:lang w:val="en-US" w:eastAsia="zh-CN"/>
                          </w:rPr>
                          <w:drawing>
                            <wp:inline distT="0" distB="0" distL="114300" distR="114300">
                              <wp:extent cx="1841500" cy="353060"/>
                              <wp:effectExtent l="0" t="0" r="6350" b="8890"/>
                              <wp:docPr id="1227" name="图片 1227" descr="1593343339(1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7" name="图片 1227" descr="1593343339(1)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1500" cy="353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5698490</wp:posOffset>
                </wp:positionV>
                <wp:extent cx="5303520" cy="1347470"/>
                <wp:effectExtent l="0" t="0" r="0" b="0"/>
                <wp:wrapNone/>
                <wp:docPr id="122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47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88" w:lineRule="auto"/>
                              <w:ind w:left="360" w:leftChars="0"/>
                              <w:jc w:val="left"/>
                              <w:rPr>
                                <w:rFonts w:hint="default"/>
                                <w:sz w:val="2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265" cy="435610"/>
                                  <wp:effectExtent l="0" t="0" r="13335" b="2540"/>
                                  <wp:docPr id="1216" name="图片 1216" descr="1593342508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6" name="图片 1216" descr="1593342508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265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65910" cy="450215"/>
                                  <wp:effectExtent l="0" t="0" r="15240" b="6985"/>
                                  <wp:docPr id="1221" name="图片 1221" descr="1593342792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1" name="图片 1221" descr="1593342792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5910" cy="450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96720" cy="405765"/>
                                  <wp:effectExtent l="0" t="0" r="17780" b="13335"/>
                                  <wp:docPr id="1217" name="图片 1217" descr="1593342555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" name="图片 1217" descr="1593342555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6720" cy="405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92.4pt;margin-top:448.7pt;height:106.1pt;width:417.6pt;z-index:251717632;mso-width-relative:page;mso-height-relative:page;" filled="f" stroked="f" coordsize="21600,21600" o:gfxdata="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WYEyb2wAAAA0BAAAPAAAAAAAAAAEAIAAAACIA&#10;AABkcnMvZG93bnJldi54bWxQSwECFAAUAAAACACHTuJAaLtP4s0BAACRAwAADgAAAAAAAAABACAA&#10;AAAqAQAAZHJzL2Uyb0RvYy54bWxQSwUGAAAAAAYABgBZAQAAa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288" w:lineRule="auto"/>
                        <w:ind w:left="360" w:leftChars="0"/>
                        <w:jc w:val="left"/>
                        <w:rPr>
                          <w:rFonts w:hint="default"/>
                          <w:sz w:val="28"/>
                          <w:szCs w:val="16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739265" cy="435610"/>
                            <wp:effectExtent l="0" t="0" r="13335" b="2540"/>
                            <wp:docPr id="1216" name="图片 1216" descr="1593342508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6" name="图片 1216" descr="1593342508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265" cy="43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65910" cy="450215"/>
                            <wp:effectExtent l="0" t="0" r="15240" b="6985"/>
                            <wp:docPr id="1221" name="图片 1221" descr="1593342792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1" name="图片 1221" descr="1593342792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5910" cy="450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696720" cy="405765"/>
                            <wp:effectExtent l="0" t="0" r="17780" b="13335"/>
                            <wp:docPr id="1217" name="图片 1217" descr="1593342555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" name="图片 1217" descr="1593342555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6720" cy="405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汉仪字典宋简" w:hAnsi="楷体" w:eastAsia="汉仪字典宋简"/>
          <w:b/>
          <w:sz w:val="28"/>
          <w:szCs w:val="28"/>
          <w:lang w:eastAsia="zh-CN"/>
        </w:rPr>
        <w:drawing>
          <wp:inline distT="0" distB="0" distL="114300" distR="114300">
            <wp:extent cx="1824990" cy="620395"/>
            <wp:effectExtent l="0" t="0" r="3810" b="8255"/>
            <wp:docPr id="591" name="图片 2" descr="德淳工程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2" descr="德淳工程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  <w: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630555</wp:posOffset>
                </wp:positionV>
                <wp:extent cx="3132455" cy="2465070"/>
                <wp:effectExtent l="10160" t="8255" r="19685" b="22225"/>
                <wp:wrapNone/>
                <wp:docPr id="584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455" cy="2465070"/>
                          <a:chOff x="5361" y="1115"/>
                          <a:chExt cx="8476" cy="8568"/>
                        </a:xfrm>
                      </wpg:grpSpPr>
                      <wpg:grpSp>
                        <wpg:cNvPr id="585" name="组合 26"/>
                        <wpg:cNvGrpSpPr/>
                        <wpg:grpSpPr>
                          <a:xfrm>
                            <a:off x="5594" y="1393"/>
                            <a:ext cx="8013" cy="8013"/>
                            <a:chOff x="5820" y="1678"/>
                            <a:chExt cx="7560" cy="7560"/>
                          </a:xfrm>
                        </wpg:grpSpPr>
                        <wps:wsp>
                          <wps:cNvPr id="586" name="菱形 20"/>
                          <wps:cNvSpPr/>
                          <wps:spPr>
                            <a:xfrm>
                              <a:off x="5820" y="1678"/>
                              <a:ext cx="7560" cy="7560"/>
                            </a:xfrm>
                            <a:prstGeom prst="diamond">
                              <a:avLst/>
                            </a:prstGeom>
                            <a:solidFill>
                              <a:schemeClr val="tx2"/>
                            </a:solidFill>
                            <a:ln w="76200">
                              <a:solidFill>
                                <a:srgbClr val="7671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87" name="文本框 21"/>
                          <wps:cNvSpPr txBox="1"/>
                          <wps:spPr>
                            <a:xfrm>
                              <a:off x="7465" y="5800"/>
                              <a:ext cx="4270" cy="13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distribute"/>
                                  <w:textAlignment w:val="top"/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30"/>
                                    <w:szCs w:val="30"/>
                                    <w:lang w:val="en-US" w:eastAsia="zh-CN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产品与服务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8" name="文本框 23"/>
                          <wps:cNvSpPr txBox="1"/>
                          <wps:spPr>
                            <a:xfrm>
                              <a:off x="6013" y="2613"/>
                              <a:ext cx="7175" cy="33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center"/>
                                  <w:textAlignment w:val="top"/>
                                  <w:rPr>
                                    <w:rFonts w:hint="eastAsia" w:eastAsia="微软雅黑"/>
                                    <w:sz w:val="84"/>
                                    <w:szCs w:val="8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84"/>
                                    <w:szCs w:val="84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0</w:t>
                                </w:r>
                                <w:r>
                                  <w:rPr>
                                    <w:rFonts w:hint="eastAsia"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84"/>
                                    <w:szCs w:val="84"/>
                                    <w:lang w:val="en-US" w:eastAsia="zh-CN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9" name="直接连接符 24"/>
                          <wps:cNvCnPr/>
                          <wps:spPr>
                            <a:xfrm>
                              <a:off x="6921" y="5475"/>
                              <a:ext cx="5485" cy="0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90" name="菱形 40"/>
                        <wps:cNvSpPr/>
                        <wps:spPr>
                          <a:xfrm>
                            <a:off x="5361" y="1115"/>
                            <a:ext cx="8477" cy="8569"/>
                          </a:xfrm>
                          <a:prstGeom prst="diamond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162.1pt;margin-top:49.65pt;height:194.1pt;width:246.65pt;z-index:251701248;mso-width-relative:page;mso-height-relative:page;" coordorigin="5361,1115" coordsize="8476,8568" o:gfxdata="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AHBFLdsAAAAKAQAA&#10;DwAAAAAAAAABACAAAAAiAAAAZHJzL2Rvd25yZXYueG1sUEsBAhQAFAAAAAgAh07iQCZLMLzeAwAA&#10;BA0AAA4AAAAAAAAAAQAgAAAAKgEAAGRycy9lMm9Eb2MueG1sUEsFBgAAAAAGAAYAWQEAAHoHAAAA&#10;AA==&#10;">
                <o:lock v:ext="edit" aspectratio="f"/>
                <v:group id="组合 26" o:spid="_x0000_s1026" o:spt="203" style="position:absolute;left:5594;top:1393;height:8013;width:8013;" coordorigin="5820,1678" coordsize="7560,7560" o:gfxdata="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xkQ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菱形 20" o:spid="_x0000_s1026" o:spt="4" type="#_x0000_t4" style="position:absolute;left:5820;top:1678;height:7560;width:7560;v-text-anchor:middle;" fillcolor="#44546A [3215]" filled="t" stroked="t" coordsize="21600,21600" o:gfxdata="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+hmW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6pt" color="#767171 [3204]" miterlimit="8" joinstyle="miter"/>
                    <v:imagedata o:title=""/>
                    <o:lock v:ext="edit" aspectratio="f"/>
                  </v:shape>
                  <v:shape id="文本框 21" o:spid="_x0000_s1026" o:spt="202" type="#_x0000_t202" style="position:absolute;left:7465;top:5800;height:1313;width:4270;" filled="f" stroked="f" coordsize="21600,21600" o:gfxdata="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7svW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distribute"/>
                            <w:textAlignment w:val="top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eastAsia="微软雅黑" w:hAnsiTheme="minorBidi"/>
                              <w:b/>
                              <w:color w:val="FFFFFF"/>
                              <w:kern w:val="24"/>
                              <w:sz w:val="30"/>
                              <w:szCs w:val="30"/>
                              <w:lang w:val="en-US" w:eastAsia="zh-CN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产品与服务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6013;top:2613;height:3374;width:7175;" filled="f" stroked="f" coordsize="21600,21600" o:gfxdata="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Ikuyi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center"/>
                            <w:textAlignment w:val="top"/>
                            <w:rPr>
                              <w:rFonts w:hint="eastAsia" w:eastAsia="微软雅黑"/>
                              <w:sz w:val="84"/>
                              <w:szCs w:val="84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Theme="minorBidi"/>
                              <w:b/>
                              <w:color w:val="FFFFFF"/>
                              <w:kern w:val="24"/>
                              <w:sz w:val="84"/>
                              <w:szCs w:val="84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0</w:t>
                          </w:r>
                          <w:r>
                            <w:rPr>
                              <w:rFonts w:hint="eastAsia" w:ascii="微软雅黑" w:eastAsia="微软雅黑" w:hAnsiTheme="minorBidi"/>
                              <w:b/>
                              <w:color w:val="FFFFFF"/>
                              <w:kern w:val="24"/>
                              <w:sz w:val="84"/>
                              <w:szCs w:val="84"/>
                              <w:lang w:val="en-US" w:eastAsia="zh-CN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2</w:t>
                          </w:r>
                        </w:p>
                      </w:txbxContent>
                    </v:textbox>
                  </v:shape>
                  <v:line id="直接连接符 24" o:spid="_x0000_s1026" o:spt="20" style="position:absolute;left:6921;top:5475;height:0;width:5485;" filled="f" stroked="t" coordsize="21600,21600" o:gfxdata="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/FR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4pt" color="#FFFFFF [3212]" miterlimit="8" joinstyle="miter"/>
                    <v:imagedata o:title=""/>
                    <o:lock v:ext="edit" aspectratio="f"/>
                  </v:line>
                </v:group>
                <v:shape id="菱形 40" o:spid="_x0000_s1026" o:spt="4" type="#_x0000_t4" style="position:absolute;left:5361;top:1115;height:8569;width:8477;v-text-anchor:middle;" filled="f" stroked="t" coordsize="21600,21600" o:gfxdata="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s8z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44546A [32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157480</wp:posOffset>
                </wp:positionV>
                <wp:extent cx="3634105" cy="1199515"/>
                <wp:effectExtent l="5080" t="0" r="64135" b="64770"/>
                <wp:wrapNone/>
                <wp:docPr id="4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199515"/>
                          <a:chOff x="647" y="-133"/>
                          <a:chExt cx="7577" cy="2127"/>
                        </a:xfrm>
                      </wpg:grpSpPr>
                      <wpg:grpSp>
                        <wpg:cNvPr id="48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9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0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1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-133"/>
                            <a:ext cx="5277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产品与服务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4.75pt;margin-top:12.4pt;height:94.45pt;width:286.15pt;z-index:251679744;mso-width-relative:page;mso-height-relative:page;" coordorigin="647,-133" coordsize="7577,2127" o:gfxdata="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5CqaIr8AAADb&#10;AAAADwAAAGRycy9kb3ducmV2LnhtbEWPQWsCMRSE7wX/Q3iCl1KzStG6Gj2IglLaohWKt8fmubuY&#10;vKybuGp/vREKPQ4z8w0zmV2tEQ3VvnSsoNdNQBBnTpecK9h9L1/eQPiArNE4JgU38jCbtp4mmGp3&#10;4Q0125CLCGGfooIihCqV0mcFWfRdVxFH7+BqiyHKOpe6xkuEWyP7STKQFkuOCwVWNC8oO27PVsHv&#10;aW/8yOx/nofNbiG/cv2+/vxQqtPuJWMQga7hP/zXXmkFryN4fIk/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qmi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II96CLcAAADb&#10;AAAADwAAAGRycy9kb3ducmV2LnhtbEVPuwrCMBTdBf8hXMFNUwVFq9FBERwEtQridm2ubbG5KU18&#10;fr0ZBMfDeU/nL1OKB9WusKyg141AEKdWF5wpOB5WnREI55E1lpZJwZsczGfNxhRjbZ+8p0fiMxFC&#10;2MWoIPe+iqV0aU4GXddWxIG72tqgD7DOpK7xGcJNKftRNJQGCw4NOVa0yCm9JXejoP9Z2otZnrJq&#10;Nz5vrh9enLbHRKl2qxdNQHh6+b/4515rBYOwPnwJP0DO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gj3oItwAAANsAAAAP&#10;AAAAAAAAAAEAIAAAACIAAABkcnMvZG93bnJldi54bWxQSwECFAAUAAAACACHTuJAMy8FnjsAAAA5&#10;AAAAEAAAAAAAAAABACAAAAAGAQAAZHJzL3NoYXBleG1sLnhtbFBLBQYAAAAABgAGAFsBAACwAwAA&#10;AAA=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788;top:-133;height:1331;width:5277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产品与服务</w:t>
                        </w:r>
                      </w:p>
                      <w:p>
                        <w:pPr>
                          <w:rPr>
                            <w:rFonts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5259705</wp:posOffset>
                </wp:positionV>
                <wp:extent cx="2659380" cy="368300"/>
                <wp:effectExtent l="0" t="0" r="0" b="0"/>
                <wp:wrapNone/>
                <wp:docPr id="1179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368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  <w:rPr>
                                <w:rFonts w:hint="default" w:eastAsiaTheme="minorEastAsia"/>
                                <w:color w:val="44546A" w:themeColor="text2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4546A" w:themeColor="text2"/>
                                <w:lang w:val="en-US" w:eastAsia="zh-CN"/>
                                <w14:textFill>
                                  <w14:solidFill>
                                    <w14:schemeClr w14:val="tx2"/>
                                  </w14:solidFill>
                                </w14:textFill>
                              </w:rPr>
                              <w:t>经营产品来自全球知名品牌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7" o:spid="_x0000_s1026" o:spt="202" type="#_x0000_t202" style="position:absolute;left:0pt;margin-left:191.2pt;margin-top:414.15pt;height:29pt;width:209.4pt;z-index:251704320;mso-width-relative:page;mso-height-relative:page;" filled="f" stroked="f" coordsize="21600,21600" o:gfxdata="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MezsO2AAAAAsBAAAPAAAAAAAAAAEAIAAAACIAAABkcnMvZG93bnJldi54bWxQ&#10;SwECFAAUAAAACACHTuJAplzYRL4BAABhAwAADgAAAAAAAAABACAAAAAnAQAAZHJzL2Uyb0RvYy54&#10;bWxQSwUGAAAAAAYABgBZAQAAV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  <w:rPr>
                          <w:rFonts w:hint="default" w:eastAsiaTheme="minorEastAsia"/>
                          <w:color w:val="44546A" w:themeColor="text2"/>
                          <w:lang w:val="en-US" w:eastAsia="zh-C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4546A" w:themeColor="text2"/>
                          <w:lang w:val="en-US" w:eastAsia="zh-CN"/>
                          <w14:textFill>
                            <w14:solidFill>
                              <w14:schemeClr w14:val="tx2"/>
                            </w14:solidFill>
                          </w14:textFill>
                        </w:rPr>
                        <w:t>经营产品来自全球知名品牌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ge">
                  <wp:posOffset>2186305</wp:posOffset>
                </wp:positionV>
                <wp:extent cx="5662295" cy="3297555"/>
                <wp:effectExtent l="5080" t="0" r="9525" b="17145"/>
                <wp:wrapSquare wrapText="bothSides"/>
                <wp:docPr id="595" name="组合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295" cy="3297555"/>
                          <a:chOff x="799" y="2921"/>
                          <a:chExt cx="10381" cy="5989"/>
                        </a:xfrm>
                      </wpg:grpSpPr>
                      <wpg:grpSp>
                        <wpg:cNvPr id="596" name="Group 4"/>
                        <wpg:cNvGrpSpPr/>
                        <wpg:grpSpPr>
                          <a:xfrm>
                            <a:off x="799" y="3046"/>
                            <a:ext cx="10381" cy="5864"/>
                            <a:chOff x="1832768" y="1268759"/>
                            <a:chExt cx="6240462" cy="3571875"/>
                          </a:xfrm>
                          <a:solidFill>
                            <a:schemeClr val="bg1">
                              <a:lumMod val="75000"/>
                            </a:schemeClr>
                          </a:solidFill>
                        </wpg:grpSpPr>
                        <wps:wsp>
                          <wps:cNvPr id="597" name="Freeform 53"/>
                          <wps:cNvSpPr>
                            <a:spLocks noChangeAspect="1"/>
                          </wps:cNvSpPr>
                          <wps:spPr bwMode="gray">
                            <a:xfrm>
                              <a:off x="7151176" y="4464397"/>
                              <a:ext cx="63500" cy="682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" y="4"/>
                                </a:cxn>
                                <a:cxn ang="0">
                                  <a:pos x="20" y="11"/>
                                </a:cxn>
                                <a:cxn ang="0">
                                  <a:pos x="30" y="7"/>
                                </a:cxn>
                                <a:cxn ang="0">
                                  <a:pos x="68" y="32"/>
                                </a:cxn>
                                <a:cxn ang="0">
                                  <a:pos x="105" y="36"/>
                                </a:cxn>
                                <a:cxn ang="0">
                                  <a:pos x="127" y="23"/>
                                </a:cxn>
                                <a:cxn ang="0">
                                  <a:pos x="148" y="22"/>
                                </a:cxn>
                                <a:cxn ang="0">
                                  <a:pos x="165" y="13"/>
                                </a:cxn>
                                <a:cxn ang="0">
                                  <a:pos x="176" y="7"/>
                                </a:cxn>
                                <a:cxn ang="0">
                                  <a:pos x="193" y="22"/>
                                </a:cxn>
                                <a:cxn ang="0">
                                  <a:pos x="198" y="54"/>
                                </a:cxn>
                                <a:cxn ang="0">
                                  <a:pos x="196" y="85"/>
                                </a:cxn>
                                <a:cxn ang="0">
                                  <a:pos x="201" y="109"/>
                                </a:cxn>
                                <a:cxn ang="0">
                                  <a:pos x="198" y="112"/>
                                </a:cxn>
                                <a:cxn ang="0">
                                  <a:pos x="194" y="94"/>
                                </a:cxn>
                                <a:cxn ang="0">
                                  <a:pos x="182" y="119"/>
                                </a:cxn>
                                <a:cxn ang="0">
                                  <a:pos x="177" y="135"/>
                                </a:cxn>
                                <a:cxn ang="0">
                                  <a:pos x="172" y="157"/>
                                </a:cxn>
                                <a:cxn ang="0">
                                  <a:pos x="156" y="155"/>
                                </a:cxn>
                                <a:cxn ang="0">
                                  <a:pos x="154" y="167"/>
                                </a:cxn>
                                <a:cxn ang="0">
                                  <a:pos x="143" y="179"/>
                                </a:cxn>
                                <a:cxn ang="0">
                                  <a:pos x="137" y="184"/>
                                </a:cxn>
                                <a:cxn ang="0">
                                  <a:pos x="127" y="187"/>
                                </a:cxn>
                                <a:cxn ang="0">
                                  <a:pos x="124" y="206"/>
                                </a:cxn>
                                <a:cxn ang="0">
                                  <a:pos x="111" y="216"/>
                                </a:cxn>
                                <a:cxn ang="0">
                                  <a:pos x="99" y="209"/>
                                </a:cxn>
                                <a:cxn ang="0">
                                  <a:pos x="83" y="208"/>
                                </a:cxn>
                                <a:cxn ang="0">
                                  <a:pos x="69" y="201"/>
                                </a:cxn>
                                <a:cxn ang="0">
                                  <a:pos x="80" y="193"/>
                                </a:cxn>
                                <a:cxn ang="0">
                                  <a:pos x="62" y="188"/>
                                </a:cxn>
                                <a:cxn ang="0">
                                  <a:pos x="41" y="157"/>
                                </a:cxn>
                                <a:cxn ang="0">
                                  <a:pos x="25" y="107"/>
                                </a:cxn>
                                <a:cxn ang="0">
                                  <a:pos x="45" y="118"/>
                                </a:cxn>
                                <a:cxn ang="0">
                                  <a:pos x="25" y="92"/>
                                </a:cxn>
                                <a:cxn ang="0">
                                  <a:pos x="2" y="24"/>
                                </a:cxn>
                              </a:cxnLst>
                              <a:rect l="0" t="0" r="r" b="b"/>
                              <a:pathLst>
                                <a:path w="201" h="216">
                                  <a:moveTo>
                                    <a:pt x="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48" y="22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76" y="7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93" y="22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198" y="54"/>
                                  </a:lnTo>
                                  <a:lnTo>
                                    <a:pt x="196" y="65"/>
                                  </a:lnTo>
                                  <a:lnTo>
                                    <a:pt x="196" y="85"/>
                                  </a:lnTo>
                                  <a:lnTo>
                                    <a:pt x="198" y="103"/>
                                  </a:lnTo>
                                  <a:lnTo>
                                    <a:pt x="201" y="109"/>
                                  </a:lnTo>
                                  <a:lnTo>
                                    <a:pt x="198" y="122"/>
                                  </a:lnTo>
                                  <a:lnTo>
                                    <a:pt x="198" y="112"/>
                                  </a:lnTo>
                                  <a:lnTo>
                                    <a:pt x="197" y="102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2" y="101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82" y="134"/>
                                  </a:lnTo>
                                  <a:lnTo>
                                    <a:pt x="177" y="135"/>
                                  </a:lnTo>
                                  <a:lnTo>
                                    <a:pt x="177" y="153"/>
                                  </a:lnTo>
                                  <a:lnTo>
                                    <a:pt x="172" y="157"/>
                                  </a:lnTo>
                                  <a:lnTo>
                                    <a:pt x="166" y="157"/>
                                  </a:lnTo>
                                  <a:lnTo>
                                    <a:pt x="156" y="155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43" y="179"/>
                                  </a:lnTo>
                                  <a:lnTo>
                                    <a:pt x="140" y="190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131" y="182"/>
                                  </a:lnTo>
                                  <a:lnTo>
                                    <a:pt x="127" y="187"/>
                                  </a:lnTo>
                                  <a:lnTo>
                                    <a:pt x="124" y="198"/>
                                  </a:lnTo>
                                  <a:lnTo>
                                    <a:pt x="124" y="206"/>
                                  </a:lnTo>
                                  <a:lnTo>
                                    <a:pt x="117" y="215"/>
                                  </a:lnTo>
                                  <a:lnTo>
                                    <a:pt x="111" y="216"/>
                                  </a:lnTo>
                                  <a:lnTo>
                                    <a:pt x="105" y="211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94" y="212"/>
                                  </a:lnTo>
                                  <a:lnTo>
                                    <a:pt x="83" y="208"/>
                                  </a:lnTo>
                                  <a:lnTo>
                                    <a:pt x="73" y="208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80" y="193"/>
                                  </a:lnTo>
                                  <a:lnTo>
                                    <a:pt x="70" y="193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1" y="157"/>
                                  </a:lnTo>
                                  <a:lnTo>
                                    <a:pt x="37" y="151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37" y="129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98" name="Freeform 54"/>
                          <wps:cNvSpPr>
                            <a:spLocks noChangeAspect="1"/>
                          </wps:cNvSpPr>
                          <wps:spPr bwMode="gray">
                            <a:xfrm>
                              <a:off x="6600313" y="3878609"/>
                              <a:ext cx="704850" cy="550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0" y="633"/>
                                </a:cxn>
                                <a:cxn ang="0">
                                  <a:pos x="198" y="560"/>
                                </a:cxn>
                                <a:cxn ang="0">
                                  <a:pos x="357" y="522"/>
                                </a:cxn>
                                <a:cxn ang="0">
                                  <a:pos x="497" y="418"/>
                                </a:cxn>
                                <a:cxn ang="0">
                                  <a:pos x="533" y="330"/>
                                </a:cxn>
                                <a:cxn ang="0">
                                  <a:pos x="566" y="326"/>
                                </a:cxn>
                                <a:cxn ang="0">
                                  <a:pos x="634" y="262"/>
                                </a:cxn>
                                <a:cxn ang="0">
                                  <a:pos x="688" y="222"/>
                                </a:cxn>
                                <a:cxn ang="0">
                                  <a:pos x="739" y="187"/>
                                </a:cxn>
                                <a:cxn ang="0">
                                  <a:pos x="818" y="257"/>
                                </a:cxn>
                                <a:cxn ang="0">
                                  <a:pos x="898" y="254"/>
                                </a:cxn>
                                <a:cxn ang="0">
                                  <a:pos x="921" y="160"/>
                                </a:cxn>
                                <a:cxn ang="0">
                                  <a:pos x="974" y="108"/>
                                </a:cxn>
                                <a:cxn ang="0">
                                  <a:pos x="1045" y="48"/>
                                </a:cxn>
                                <a:cxn ang="0">
                                  <a:pos x="1044" y="29"/>
                                </a:cxn>
                                <a:cxn ang="0">
                                  <a:pos x="1116" y="65"/>
                                </a:cxn>
                                <a:cxn ang="0">
                                  <a:pos x="1205" y="90"/>
                                </a:cxn>
                                <a:cxn ang="0">
                                  <a:pos x="1264" y="90"/>
                                </a:cxn>
                                <a:cxn ang="0">
                                  <a:pos x="1279" y="118"/>
                                </a:cxn>
                                <a:cxn ang="0">
                                  <a:pos x="1243" y="165"/>
                                </a:cxn>
                                <a:cxn ang="0">
                                  <a:pos x="1269" y="264"/>
                                </a:cxn>
                                <a:cxn ang="0">
                                  <a:pos x="1384" y="339"/>
                                </a:cxn>
                                <a:cxn ang="0">
                                  <a:pos x="1553" y="270"/>
                                </a:cxn>
                                <a:cxn ang="0">
                                  <a:pos x="1575" y="72"/>
                                </a:cxn>
                                <a:cxn ang="0">
                                  <a:pos x="1623" y="17"/>
                                </a:cxn>
                                <a:cxn ang="0">
                                  <a:pos x="1667" y="171"/>
                                </a:cxn>
                                <a:cxn ang="0">
                                  <a:pos x="1761" y="252"/>
                                </a:cxn>
                                <a:cxn ang="0">
                                  <a:pos x="1806" y="416"/>
                                </a:cxn>
                                <a:cxn ang="0">
                                  <a:pos x="1851" y="485"/>
                                </a:cxn>
                                <a:cxn ang="0">
                                  <a:pos x="1954" y="540"/>
                                </a:cxn>
                                <a:cxn ang="0">
                                  <a:pos x="1994" y="645"/>
                                </a:cxn>
                                <a:cxn ang="0">
                                  <a:pos x="2054" y="661"/>
                                </a:cxn>
                                <a:cxn ang="0">
                                  <a:pos x="2132" y="791"/>
                                </a:cxn>
                                <a:cxn ang="0">
                                  <a:pos x="2191" y="911"/>
                                </a:cxn>
                                <a:cxn ang="0">
                                  <a:pos x="2206" y="1090"/>
                                </a:cxn>
                                <a:cxn ang="0">
                                  <a:pos x="2158" y="1285"/>
                                </a:cxn>
                                <a:cxn ang="0">
                                  <a:pos x="2089" y="1365"/>
                                </a:cxn>
                                <a:cxn ang="0">
                                  <a:pos x="2034" y="1506"/>
                                </a:cxn>
                                <a:cxn ang="0">
                                  <a:pos x="2008" y="1625"/>
                                </a:cxn>
                                <a:cxn ang="0">
                                  <a:pos x="1823" y="1705"/>
                                </a:cxn>
                                <a:cxn ang="0">
                                  <a:pos x="1785" y="1704"/>
                                </a:cxn>
                                <a:cxn ang="0">
                                  <a:pos x="1715" y="1661"/>
                                </a:cxn>
                                <a:cxn ang="0">
                                  <a:pos x="1572" y="1674"/>
                                </a:cxn>
                                <a:cxn ang="0">
                                  <a:pos x="1453" y="1530"/>
                                </a:cxn>
                                <a:cxn ang="0">
                                  <a:pos x="1376" y="1406"/>
                                </a:cxn>
                                <a:cxn ang="0">
                                  <a:pos x="1330" y="1443"/>
                                </a:cxn>
                                <a:cxn ang="0">
                                  <a:pos x="1358" y="1317"/>
                                </a:cxn>
                                <a:cxn ang="0">
                                  <a:pos x="1302" y="1370"/>
                                </a:cxn>
                                <a:cxn ang="0">
                                  <a:pos x="1220" y="1433"/>
                                </a:cxn>
                                <a:cxn ang="0">
                                  <a:pos x="1177" y="1335"/>
                                </a:cxn>
                                <a:cxn ang="0">
                                  <a:pos x="1062" y="1253"/>
                                </a:cxn>
                                <a:cxn ang="0">
                                  <a:pos x="779" y="1270"/>
                                </a:cxn>
                                <a:cxn ang="0">
                                  <a:pos x="587" y="1354"/>
                                </a:cxn>
                                <a:cxn ang="0">
                                  <a:pos x="419" y="1379"/>
                                </a:cxn>
                                <a:cxn ang="0">
                                  <a:pos x="271" y="1452"/>
                                </a:cxn>
                                <a:cxn ang="0">
                                  <a:pos x="130" y="1405"/>
                                </a:cxn>
                                <a:cxn ang="0">
                                  <a:pos x="142" y="1286"/>
                                </a:cxn>
                                <a:cxn ang="0">
                                  <a:pos x="66" y="1024"/>
                                </a:cxn>
                                <a:cxn ang="0">
                                  <a:pos x="12" y="897"/>
                                </a:cxn>
                                <a:cxn ang="0">
                                  <a:pos x="35" y="884"/>
                                </a:cxn>
                                <a:cxn ang="0">
                                  <a:pos x="8" y="758"/>
                                </a:cxn>
                              </a:cxnLst>
                              <a:rect l="0" t="0" r="r" b="b"/>
                              <a:pathLst>
                                <a:path w="2217" h="1736">
                                  <a:moveTo>
                                    <a:pt x="43" y="634"/>
                                  </a:moveTo>
                                  <a:lnTo>
                                    <a:pt x="49" y="629"/>
                                  </a:lnTo>
                                  <a:lnTo>
                                    <a:pt x="48" y="645"/>
                                  </a:lnTo>
                                  <a:lnTo>
                                    <a:pt x="48" y="647"/>
                                  </a:lnTo>
                                  <a:lnTo>
                                    <a:pt x="45" y="651"/>
                                  </a:lnTo>
                                  <a:lnTo>
                                    <a:pt x="44" y="656"/>
                                  </a:lnTo>
                                  <a:lnTo>
                                    <a:pt x="48" y="658"/>
                                  </a:lnTo>
                                  <a:lnTo>
                                    <a:pt x="46" y="666"/>
                                  </a:lnTo>
                                  <a:lnTo>
                                    <a:pt x="45" y="671"/>
                                  </a:lnTo>
                                  <a:lnTo>
                                    <a:pt x="50" y="673"/>
                                  </a:lnTo>
                                  <a:lnTo>
                                    <a:pt x="59" y="666"/>
                                  </a:lnTo>
                                  <a:lnTo>
                                    <a:pt x="62" y="652"/>
                                  </a:lnTo>
                                  <a:lnTo>
                                    <a:pt x="72" y="636"/>
                                  </a:lnTo>
                                  <a:lnTo>
                                    <a:pt x="80" y="633"/>
                                  </a:lnTo>
                                  <a:lnTo>
                                    <a:pt x="87" y="628"/>
                                  </a:lnTo>
                                  <a:lnTo>
                                    <a:pt x="94" y="626"/>
                                  </a:lnTo>
                                  <a:lnTo>
                                    <a:pt x="102" y="620"/>
                                  </a:lnTo>
                                  <a:lnTo>
                                    <a:pt x="120" y="617"/>
                                  </a:lnTo>
                                  <a:lnTo>
                                    <a:pt x="125" y="608"/>
                                  </a:lnTo>
                                  <a:lnTo>
                                    <a:pt x="132" y="601"/>
                                  </a:lnTo>
                                  <a:lnTo>
                                    <a:pt x="140" y="596"/>
                                  </a:lnTo>
                                  <a:lnTo>
                                    <a:pt x="146" y="586"/>
                                  </a:lnTo>
                                  <a:lnTo>
                                    <a:pt x="161" y="580"/>
                                  </a:lnTo>
                                  <a:lnTo>
                                    <a:pt x="167" y="575"/>
                                  </a:lnTo>
                                  <a:lnTo>
                                    <a:pt x="174" y="571"/>
                                  </a:lnTo>
                                  <a:lnTo>
                                    <a:pt x="191" y="559"/>
                                  </a:lnTo>
                                  <a:lnTo>
                                    <a:pt x="195" y="558"/>
                                  </a:lnTo>
                                  <a:lnTo>
                                    <a:pt x="198" y="560"/>
                                  </a:lnTo>
                                  <a:lnTo>
                                    <a:pt x="214" y="561"/>
                                  </a:lnTo>
                                  <a:lnTo>
                                    <a:pt x="222" y="564"/>
                                  </a:lnTo>
                                  <a:lnTo>
                                    <a:pt x="232" y="565"/>
                                  </a:lnTo>
                                  <a:lnTo>
                                    <a:pt x="241" y="564"/>
                                  </a:lnTo>
                                  <a:lnTo>
                                    <a:pt x="249" y="561"/>
                                  </a:lnTo>
                                  <a:lnTo>
                                    <a:pt x="260" y="553"/>
                                  </a:lnTo>
                                  <a:lnTo>
                                    <a:pt x="270" y="547"/>
                                  </a:lnTo>
                                  <a:lnTo>
                                    <a:pt x="280" y="544"/>
                                  </a:lnTo>
                                  <a:lnTo>
                                    <a:pt x="291" y="544"/>
                                  </a:lnTo>
                                  <a:lnTo>
                                    <a:pt x="301" y="542"/>
                                  </a:lnTo>
                                  <a:lnTo>
                                    <a:pt x="322" y="522"/>
                                  </a:lnTo>
                                  <a:lnTo>
                                    <a:pt x="335" y="522"/>
                                  </a:lnTo>
                                  <a:lnTo>
                                    <a:pt x="345" y="527"/>
                                  </a:lnTo>
                                  <a:lnTo>
                                    <a:pt x="357" y="522"/>
                                  </a:lnTo>
                                  <a:lnTo>
                                    <a:pt x="370" y="522"/>
                                  </a:lnTo>
                                  <a:lnTo>
                                    <a:pt x="378" y="520"/>
                                  </a:lnTo>
                                  <a:lnTo>
                                    <a:pt x="388" y="515"/>
                                  </a:lnTo>
                                  <a:lnTo>
                                    <a:pt x="413" y="510"/>
                                  </a:lnTo>
                                  <a:lnTo>
                                    <a:pt x="424" y="504"/>
                                  </a:lnTo>
                                  <a:lnTo>
                                    <a:pt x="432" y="499"/>
                                  </a:lnTo>
                                  <a:lnTo>
                                    <a:pt x="454" y="478"/>
                                  </a:lnTo>
                                  <a:lnTo>
                                    <a:pt x="458" y="470"/>
                                  </a:lnTo>
                                  <a:lnTo>
                                    <a:pt x="459" y="461"/>
                                  </a:lnTo>
                                  <a:lnTo>
                                    <a:pt x="467" y="450"/>
                                  </a:lnTo>
                                  <a:lnTo>
                                    <a:pt x="469" y="445"/>
                                  </a:lnTo>
                                  <a:lnTo>
                                    <a:pt x="469" y="439"/>
                                  </a:lnTo>
                                  <a:lnTo>
                                    <a:pt x="476" y="440"/>
                                  </a:lnTo>
                                  <a:lnTo>
                                    <a:pt x="497" y="418"/>
                                  </a:lnTo>
                                  <a:lnTo>
                                    <a:pt x="500" y="413"/>
                                  </a:lnTo>
                                  <a:lnTo>
                                    <a:pt x="497" y="410"/>
                                  </a:lnTo>
                                  <a:lnTo>
                                    <a:pt x="490" y="381"/>
                                  </a:lnTo>
                                  <a:lnTo>
                                    <a:pt x="491" y="369"/>
                                  </a:lnTo>
                                  <a:lnTo>
                                    <a:pt x="499" y="355"/>
                                  </a:lnTo>
                                  <a:lnTo>
                                    <a:pt x="502" y="353"/>
                                  </a:lnTo>
                                  <a:lnTo>
                                    <a:pt x="508" y="353"/>
                                  </a:lnTo>
                                  <a:lnTo>
                                    <a:pt x="512" y="345"/>
                                  </a:lnTo>
                                  <a:lnTo>
                                    <a:pt x="521" y="338"/>
                                  </a:lnTo>
                                  <a:lnTo>
                                    <a:pt x="524" y="338"/>
                                  </a:lnTo>
                                  <a:lnTo>
                                    <a:pt x="523" y="333"/>
                                  </a:lnTo>
                                  <a:lnTo>
                                    <a:pt x="528" y="322"/>
                                  </a:lnTo>
                                  <a:lnTo>
                                    <a:pt x="530" y="321"/>
                                  </a:lnTo>
                                  <a:lnTo>
                                    <a:pt x="533" y="330"/>
                                  </a:lnTo>
                                  <a:lnTo>
                                    <a:pt x="537" y="337"/>
                                  </a:lnTo>
                                  <a:lnTo>
                                    <a:pt x="543" y="353"/>
                                  </a:lnTo>
                                  <a:lnTo>
                                    <a:pt x="549" y="365"/>
                                  </a:lnTo>
                                  <a:lnTo>
                                    <a:pt x="555" y="372"/>
                                  </a:lnTo>
                                  <a:lnTo>
                                    <a:pt x="560" y="381"/>
                                  </a:lnTo>
                                  <a:lnTo>
                                    <a:pt x="564" y="386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69" y="360"/>
                                  </a:lnTo>
                                  <a:lnTo>
                                    <a:pt x="571" y="360"/>
                                  </a:lnTo>
                                  <a:lnTo>
                                    <a:pt x="578" y="359"/>
                                  </a:lnTo>
                                  <a:lnTo>
                                    <a:pt x="576" y="346"/>
                                  </a:lnTo>
                                  <a:lnTo>
                                    <a:pt x="570" y="335"/>
                                  </a:lnTo>
                                  <a:lnTo>
                                    <a:pt x="564" y="330"/>
                                  </a:lnTo>
                                  <a:lnTo>
                                    <a:pt x="566" y="326"/>
                                  </a:lnTo>
                                  <a:lnTo>
                                    <a:pt x="565" y="310"/>
                                  </a:lnTo>
                                  <a:lnTo>
                                    <a:pt x="570" y="305"/>
                                  </a:lnTo>
                                  <a:lnTo>
                                    <a:pt x="580" y="310"/>
                                  </a:lnTo>
                                  <a:lnTo>
                                    <a:pt x="588" y="308"/>
                                  </a:lnTo>
                                  <a:lnTo>
                                    <a:pt x="601" y="324"/>
                                  </a:lnTo>
                                  <a:lnTo>
                                    <a:pt x="618" y="327"/>
                                  </a:lnTo>
                                  <a:lnTo>
                                    <a:pt x="619" y="319"/>
                                  </a:lnTo>
                                  <a:lnTo>
                                    <a:pt x="610" y="316"/>
                                  </a:lnTo>
                                  <a:lnTo>
                                    <a:pt x="613" y="303"/>
                                  </a:lnTo>
                                  <a:lnTo>
                                    <a:pt x="623" y="294"/>
                                  </a:lnTo>
                                  <a:lnTo>
                                    <a:pt x="625" y="287"/>
                                  </a:lnTo>
                                  <a:lnTo>
                                    <a:pt x="620" y="270"/>
                                  </a:lnTo>
                                  <a:lnTo>
                                    <a:pt x="625" y="264"/>
                                  </a:lnTo>
                                  <a:lnTo>
                                    <a:pt x="634" y="262"/>
                                  </a:lnTo>
                                  <a:lnTo>
                                    <a:pt x="645" y="268"/>
                                  </a:lnTo>
                                  <a:lnTo>
                                    <a:pt x="647" y="265"/>
                                  </a:lnTo>
                                  <a:lnTo>
                                    <a:pt x="641" y="253"/>
                                  </a:lnTo>
                                  <a:lnTo>
                                    <a:pt x="642" y="247"/>
                                  </a:lnTo>
                                  <a:lnTo>
                                    <a:pt x="646" y="242"/>
                                  </a:lnTo>
                                  <a:lnTo>
                                    <a:pt x="663" y="248"/>
                                  </a:lnTo>
                                  <a:lnTo>
                                    <a:pt x="663" y="243"/>
                                  </a:lnTo>
                                  <a:lnTo>
                                    <a:pt x="657" y="233"/>
                                  </a:lnTo>
                                  <a:lnTo>
                                    <a:pt x="657" y="221"/>
                                  </a:lnTo>
                                  <a:lnTo>
                                    <a:pt x="666" y="217"/>
                                  </a:lnTo>
                                  <a:lnTo>
                                    <a:pt x="671" y="217"/>
                                  </a:lnTo>
                                  <a:lnTo>
                                    <a:pt x="677" y="215"/>
                                  </a:lnTo>
                                  <a:lnTo>
                                    <a:pt x="687" y="214"/>
                                  </a:lnTo>
                                  <a:lnTo>
                                    <a:pt x="688" y="222"/>
                                  </a:lnTo>
                                  <a:lnTo>
                                    <a:pt x="693" y="220"/>
                                  </a:lnTo>
                                  <a:lnTo>
                                    <a:pt x="700" y="214"/>
                                  </a:lnTo>
                                  <a:lnTo>
                                    <a:pt x="705" y="201"/>
                                  </a:lnTo>
                                  <a:lnTo>
                                    <a:pt x="705" y="197"/>
                                  </a:lnTo>
                                  <a:lnTo>
                                    <a:pt x="699" y="189"/>
                                  </a:lnTo>
                                  <a:lnTo>
                                    <a:pt x="702" y="183"/>
                                  </a:lnTo>
                                  <a:lnTo>
                                    <a:pt x="707" y="189"/>
                                  </a:lnTo>
                                  <a:lnTo>
                                    <a:pt x="709" y="198"/>
                                  </a:lnTo>
                                  <a:lnTo>
                                    <a:pt x="715" y="194"/>
                                  </a:lnTo>
                                  <a:lnTo>
                                    <a:pt x="718" y="188"/>
                                  </a:lnTo>
                                  <a:lnTo>
                                    <a:pt x="721" y="189"/>
                                  </a:lnTo>
                                  <a:lnTo>
                                    <a:pt x="722" y="194"/>
                                  </a:lnTo>
                                  <a:lnTo>
                                    <a:pt x="728" y="193"/>
                                  </a:lnTo>
                                  <a:lnTo>
                                    <a:pt x="739" y="187"/>
                                  </a:lnTo>
                                  <a:lnTo>
                                    <a:pt x="743" y="183"/>
                                  </a:lnTo>
                                  <a:lnTo>
                                    <a:pt x="741" y="176"/>
                                  </a:lnTo>
                                  <a:lnTo>
                                    <a:pt x="749" y="174"/>
                                  </a:lnTo>
                                  <a:lnTo>
                                    <a:pt x="753" y="177"/>
                                  </a:lnTo>
                                  <a:lnTo>
                                    <a:pt x="761" y="181"/>
                                  </a:lnTo>
                                  <a:lnTo>
                                    <a:pt x="770" y="181"/>
                                  </a:lnTo>
                                  <a:lnTo>
                                    <a:pt x="780" y="187"/>
                                  </a:lnTo>
                                  <a:lnTo>
                                    <a:pt x="788" y="193"/>
                                  </a:lnTo>
                                  <a:lnTo>
                                    <a:pt x="804" y="215"/>
                                  </a:lnTo>
                                  <a:lnTo>
                                    <a:pt x="818" y="226"/>
                                  </a:lnTo>
                                  <a:lnTo>
                                    <a:pt x="814" y="242"/>
                                  </a:lnTo>
                                  <a:lnTo>
                                    <a:pt x="814" y="253"/>
                                  </a:lnTo>
                                  <a:lnTo>
                                    <a:pt x="815" y="255"/>
                                  </a:lnTo>
                                  <a:lnTo>
                                    <a:pt x="818" y="257"/>
                                  </a:lnTo>
                                  <a:lnTo>
                                    <a:pt x="819" y="254"/>
                                  </a:lnTo>
                                  <a:lnTo>
                                    <a:pt x="822" y="247"/>
                                  </a:lnTo>
                                  <a:lnTo>
                                    <a:pt x="820" y="243"/>
                                  </a:lnTo>
                                  <a:lnTo>
                                    <a:pt x="825" y="238"/>
                                  </a:lnTo>
                                  <a:lnTo>
                                    <a:pt x="829" y="240"/>
                                  </a:lnTo>
                                  <a:lnTo>
                                    <a:pt x="830" y="237"/>
                                  </a:lnTo>
                                  <a:lnTo>
                                    <a:pt x="836" y="240"/>
                                  </a:lnTo>
                                  <a:lnTo>
                                    <a:pt x="836" y="232"/>
                                  </a:lnTo>
                                  <a:lnTo>
                                    <a:pt x="839" y="231"/>
                                  </a:lnTo>
                                  <a:lnTo>
                                    <a:pt x="849" y="233"/>
                                  </a:lnTo>
                                  <a:lnTo>
                                    <a:pt x="862" y="233"/>
                                  </a:lnTo>
                                  <a:lnTo>
                                    <a:pt x="873" y="232"/>
                                  </a:lnTo>
                                  <a:lnTo>
                                    <a:pt x="881" y="236"/>
                                  </a:lnTo>
                                  <a:lnTo>
                                    <a:pt x="898" y="254"/>
                                  </a:lnTo>
                                  <a:lnTo>
                                    <a:pt x="903" y="253"/>
                                  </a:lnTo>
                                  <a:lnTo>
                                    <a:pt x="903" y="249"/>
                                  </a:lnTo>
                                  <a:lnTo>
                                    <a:pt x="899" y="237"/>
                                  </a:lnTo>
                                  <a:lnTo>
                                    <a:pt x="906" y="233"/>
                                  </a:lnTo>
                                  <a:lnTo>
                                    <a:pt x="908" y="232"/>
                                  </a:lnTo>
                                  <a:lnTo>
                                    <a:pt x="894" y="217"/>
                                  </a:lnTo>
                                  <a:lnTo>
                                    <a:pt x="886" y="205"/>
                                  </a:lnTo>
                                  <a:lnTo>
                                    <a:pt x="890" y="189"/>
                                  </a:lnTo>
                                  <a:lnTo>
                                    <a:pt x="893" y="192"/>
                                  </a:lnTo>
                                  <a:lnTo>
                                    <a:pt x="898" y="189"/>
                                  </a:lnTo>
                                  <a:lnTo>
                                    <a:pt x="909" y="172"/>
                                  </a:lnTo>
                                  <a:lnTo>
                                    <a:pt x="909" y="165"/>
                                  </a:lnTo>
                                  <a:lnTo>
                                    <a:pt x="914" y="158"/>
                                  </a:lnTo>
                                  <a:lnTo>
                                    <a:pt x="921" y="160"/>
                                  </a:lnTo>
                                  <a:lnTo>
                                    <a:pt x="931" y="160"/>
                                  </a:lnTo>
                                  <a:lnTo>
                                    <a:pt x="937" y="154"/>
                                  </a:lnTo>
                                  <a:lnTo>
                                    <a:pt x="936" y="141"/>
                                  </a:lnTo>
                                  <a:lnTo>
                                    <a:pt x="929" y="141"/>
                                  </a:lnTo>
                                  <a:lnTo>
                                    <a:pt x="930" y="135"/>
                                  </a:lnTo>
                                  <a:lnTo>
                                    <a:pt x="931" y="125"/>
                                  </a:lnTo>
                                  <a:lnTo>
                                    <a:pt x="935" y="115"/>
                                  </a:lnTo>
                                  <a:lnTo>
                                    <a:pt x="944" y="113"/>
                                  </a:lnTo>
                                  <a:lnTo>
                                    <a:pt x="953" y="109"/>
                                  </a:lnTo>
                                  <a:lnTo>
                                    <a:pt x="954" y="102"/>
                                  </a:lnTo>
                                  <a:lnTo>
                                    <a:pt x="962" y="103"/>
                                  </a:lnTo>
                                  <a:lnTo>
                                    <a:pt x="969" y="108"/>
                                  </a:lnTo>
                                  <a:lnTo>
                                    <a:pt x="973" y="115"/>
                                  </a:lnTo>
                                  <a:lnTo>
                                    <a:pt x="974" y="108"/>
                                  </a:lnTo>
                                  <a:lnTo>
                                    <a:pt x="968" y="98"/>
                                  </a:lnTo>
                                  <a:lnTo>
                                    <a:pt x="971" y="96"/>
                                  </a:lnTo>
                                  <a:lnTo>
                                    <a:pt x="978" y="88"/>
                                  </a:lnTo>
                                  <a:lnTo>
                                    <a:pt x="991" y="92"/>
                                  </a:lnTo>
                                  <a:lnTo>
                                    <a:pt x="992" y="87"/>
                                  </a:lnTo>
                                  <a:lnTo>
                                    <a:pt x="1003" y="90"/>
                                  </a:lnTo>
                                  <a:lnTo>
                                    <a:pt x="1016" y="88"/>
                                  </a:lnTo>
                                  <a:lnTo>
                                    <a:pt x="1026" y="91"/>
                                  </a:lnTo>
                                  <a:lnTo>
                                    <a:pt x="1034" y="91"/>
                                  </a:lnTo>
                                  <a:lnTo>
                                    <a:pt x="1054" y="85"/>
                                  </a:lnTo>
                                  <a:lnTo>
                                    <a:pt x="1062" y="79"/>
                                  </a:lnTo>
                                  <a:lnTo>
                                    <a:pt x="1062" y="55"/>
                                  </a:lnTo>
                                  <a:lnTo>
                                    <a:pt x="1056" y="49"/>
                                  </a:lnTo>
                                  <a:lnTo>
                                    <a:pt x="1045" y="48"/>
                                  </a:lnTo>
                                  <a:lnTo>
                                    <a:pt x="1038" y="49"/>
                                  </a:lnTo>
                                  <a:lnTo>
                                    <a:pt x="1030" y="44"/>
                                  </a:lnTo>
                                  <a:lnTo>
                                    <a:pt x="1026" y="38"/>
                                  </a:lnTo>
                                  <a:lnTo>
                                    <a:pt x="1017" y="34"/>
                                  </a:lnTo>
                                  <a:lnTo>
                                    <a:pt x="1017" y="33"/>
                                  </a:lnTo>
                                  <a:lnTo>
                                    <a:pt x="1021" y="32"/>
                                  </a:lnTo>
                                  <a:lnTo>
                                    <a:pt x="1024" y="34"/>
                                  </a:lnTo>
                                  <a:lnTo>
                                    <a:pt x="1027" y="29"/>
                                  </a:lnTo>
                                  <a:lnTo>
                                    <a:pt x="1029" y="27"/>
                                  </a:lnTo>
                                  <a:lnTo>
                                    <a:pt x="1032" y="31"/>
                                  </a:lnTo>
                                  <a:lnTo>
                                    <a:pt x="1035" y="45"/>
                                  </a:lnTo>
                                  <a:lnTo>
                                    <a:pt x="1039" y="38"/>
                                  </a:lnTo>
                                  <a:lnTo>
                                    <a:pt x="1039" y="29"/>
                                  </a:lnTo>
                                  <a:lnTo>
                                    <a:pt x="1044" y="29"/>
                                  </a:lnTo>
                                  <a:lnTo>
                                    <a:pt x="1046" y="33"/>
                                  </a:lnTo>
                                  <a:lnTo>
                                    <a:pt x="1051" y="32"/>
                                  </a:lnTo>
                                  <a:lnTo>
                                    <a:pt x="1055" y="38"/>
                                  </a:lnTo>
                                  <a:lnTo>
                                    <a:pt x="1059" y="43"/>
                                  </a:lnTo>
                                  <a:lnTo>
                                    <a:pt x="1067" y="49"/>
                                  </a:lnTo>
                                  <a:lnTo>
                                    <a:pt x="1070" y="42"/>
                                  </a:lnTo>
                                  <a:lnTo>
                                    <a:pt x="1075" y="41"/>
                                  </a:lnTo>
                                  <a:lnTo>
                                    <a:pt x="1080" y="44"/>
                                  </a:lnTo>
                                  <a:lnTo>
                                    <a:pt x="1082" y="50"/>
                                  </a:lnTo>
                                  <a:lnTo>
                                    <a:pt x="1089" y="58"/>
                                  </a:lnTo>
                                  <a:lnTo>
                                    <a:pt x="1104" y="61"/>
                                  </a:lnTo>
                                  <a:lnTo>
                                    <a:pt x="1108" y="61"/>
                                  </a:lnTo>
                                  <a:lnTo>
                                    <a:pt x="1113" y="63"/>
                                  </a:lnTo>
                                  <a:lnTo>
                                    <a:pt x="1116" y="65"/>
                                  </a:lnTo>
                                  <a:lnTo>
                                    <a:pt x="1123" y="60"/>
                                  </a:lnTo>
                                  <a:lnTo>
                                    <a:pt x="1126" y="59"/>
                                  </a:lnTo>
                                  <a:lnTo>
                                    <a:pt x="1126" y="66"/>
                                  </a:lnTo>
                                  <a:lnTo>
                                    <a:pt x="1131" y="69"/>
                                  </a:lnTo>
                                  <a:lnTo>
                                    <a:pt x="1141" y="69"/>
                                  </a:lnTo>
                                  <a:lnTo>
                                    <a:pt x="1151" y="76"/>
                                  </a:lnTo>
                                  <a:lnTo>
                                    <a:pt x="1159" y="75"/>
                                  </a:lnTo>
                                  <a:lnTo>
                                    <a:pt x="1167" y="79"/>
                                  </a:lnTo>
                                  <a:lnTo>
                                    <a:pt x="1177" y="74"/>
                                  </a:lnTo>
                                  <a:lnTo>
                                    <a:pt x="1179" y="74"/>
                                  </a:lnTo>
                                  <a:lnTo>
                                    <a:pt x="1184" y="81"/>
                                  </a:lnTo>
                                  <a:lnTo>
                                    <a:pt x="1195" y="81"/>
                                  </a:lnTo>
                                  <a:lnTo>
                                    <a:pt x="1200" y="84"/>
                                  </a:lnTo>
                                  <a:lnTo>
                                    <a:pt x="1205" y="90"/>
                                  </a:lnTo>
                                  <a:lnTo>
                                    <a:pt x="1216" y="79"/>
                                  </a:lnTo>
                                  <a:lnTo>
                                    <a:pt x="1221" y="76"/>
                                  </a:lnTo>
                                  <a:lnTo>
                                    <a:pt x="1225" y="75"/>
                                  </a:lnTo>
                                  <a:lnTo>
                                    <a:pt x="1234" y="76"/>
                                  </a:lnTo>
                                  <a:lnTo>
                                    <a:pt x="1244" y="71"/>
                                  </a:lnTo>
                                  <a:lnTo>
                                    <a:pt x="1238" y="82"/>
                                  </a:lnTo>
                                  <a:lnTo>
                                    <a:pt x="1241" y="85"/>
                                  </a:lnTo>
                                  <a:lnTo>
                                    <a:pt x="1243" y="86"/>
                                  </a:lnTo>
                                  <a:lnTo>
                                    <a:pt x="1248" y="81"/>
                                  </a:lnTo>
                                  <a:lnTo>
                                    <a:pt x="1249" y="85"/>
                                  </a:lnTo>
                                  <a:lnTo>
                                    <a:pt x="1248" y="101"/>
                                  </a:lnTo>
                                  <a:lnTo>
                                    <a:pt x="1249" y="104"/>
                                  </a:lnTo>
                                  <a:lnTo>
                                    <a:pt x="1259" y="101"/>
                                  </a:lnTo>
                                  <a:lnTo>
                                    <a:pt x="1264" y="90"/>
                                  </a:lnTo>
                                  <a:lnTo>
                                    <a:pt x="1263" y="88"/>
                                  </a:lnTo>
                                  <a:lnTo>
                                    <a:pt x="1264" y="79"/>
                                  </a:lnTo>
                                  <a:lnTo>
                                    <a:pt x="1274" y="70"/>
                                  </a:lnTo>
                                  <a:lnTo>
                                    <a:pt x="1276" y="72"/>
                                  </a:lnTo>
                                  <a:lnTo>
                                    <a:pt x="1279" y="77"/>
                                  </a:lnTo>
                                  <a:lnTo>
                                    <a:pt x="1280" y="92"/>
                                  </a:lnTo>
                                  <a:lnTo>
                                    <a:pt x="1288" y="87"/>
                                  </a:lnTo>
                                  <a:lnTo>
                                    <a:pt x="1295" y="87"/>
                                  </a:lnTo>
                                  <a:lnTo>
                                    <a:pt x="1299" y="91"/>
                                  </a:lnTo>
                                  <a:lnTo>
                                    <a:pt x="1297" y="96"/>
                                  </a:lnTo>
                                  <a:lnTo>
                                    <a:pt x="1293" y="106"/>
                                  </a:lnTo>
                                  <a:lnTo>
                                    <a:pt x="1287" y="115"/>
                                  </a:lnTo>
                                  <a:lnTo>
                                    <a:pt x="1284" y="119"/>
                                  </a:lnTo>
                                  <a:lnTo>
                                    <a:pt x="1279" y="118"/>
                                  </a:lnTo>
                                  <a:lnTo>
                                    <a:pt x="1277" y="122"/>
                                  </a:lnTo>
                                  <a:lnTo>
                                    <a:pt x="1284" y="130"/>
                                  </a:lnTo>
                                  <a:lnTo>
                                    <a:pt x="1276" y="141"/>
                                  </a:lnTo>
                                  <a:lnTo>
                                    <a:pt x="1272" y="144"/>
                                  </a:lnTo>
                                  <a:lnTo>
                                    <a:pt x="1264" y="141"/>
                                  </a:lnTo>
                                  <a:lnTo>
                                    <a:pt x="1263" y="136"/>
                                  </a:lnTo>
                                  <a:lnTo>
                                    <a:pt x="1258" y="142"/>
                                  </a:lnTo>
                                  <a:lnTo>
                                    <a:pt x="1259" y="151"/>
                                  </a:lnTo>
                                  <a:lnTo>
                                    <a:pt x="1261" y="156"/>
                                  </a:lnTo>
                                  <a:lnTo>
                                    <a:pt x="1258" y="152"/>
                                  </a:lnTo>
                                  <a:lnTo>
                                    <a:pt x="1253" y="145"/>
                                  </a:lnTo>
                                  <a:lnTo>
                                    <a:pt x="1248" y="144"/>
                                  </a:lnTo>
                                  <a:lnTo>
                                    <a:pt x="1247" y="156"/>
                                  </a:lnTo>
                                  <a:lnTo>
                                    <a:pt x="1243" y="165"/>
                                  </a:lnTo>
                                  <a:lnTo>
                                    <a:pt x="1243" y="171"/>
                                  </a:lnTo>
                                  <a:lnTo>
                                    <a:pt x="1253" y="168"/>
                                  </a:lnTo>
                                  <a:lnTo>
                                    <a:pt x="1248" y="187"/>
                                  </a:lnTo>
                                  <a:lnTo>
                                    <a:pt x="1248" y="190"/>
                                  </a:lnTo>
                                  <a:lnTo>
                                    <a:pt x="1238" y="210"/>
                                  </a:lnTo>
                                  <a:lnTo>
                                    <a:pt x="1234" y="221"/>
                                  </a:lnTo>
                                  <a:lnTo>
                                    <a:pt x="1232" y="225"/>
                                  </a:lnTo>
                                  <a:lnTo>
                                    <a:pt x="1228" y="231"/>
                                  </a:lnTo>
                                  <a:lnTo>
                                    <a:pt x="1228" y="242"/>
                                  </a:lnTo>
                                  <a:lnTo>
                                    <a:pt x="1234" y="246"/>
                                  </a:lnTo>
                                  <a:lnTo>
                                    <a:pt x="1238" y="252"/>
                                  </a:lnTo>
                                  <a:lnTo>
                                    <a:pt x="1245" y="251"/>
                                  </a:lnTo>
                                  <a:lnTo>
                                    <a:pt x="1254" y="258"/>
                                  </a:lnTo>
                                  <a:lnTo>
                                    <a:pt x="1269" y="264"/>
                                  </a:lnTo>
                                  <a:lnTo>
                                    <a:pt x="1271" y="274"/>
                                  </a:lnTo>
                                  <a:lnTo>
                                    <a:pt x="1275" y="283"/>
                                  </a:lnTo>
                                  <a:lnTo>
                                    <a:pt x="1275" y="297"/>
                                  </a:lnTo>
                                  <a:lnTo>
                                    <a:pt x="1285" y="290"/>
                                  </a:lnTo>
                                  <a:lnTo>
                                    <a:pt x="1307" y="296"/>
                                  </a:lnTo>
                                  <a:lnTo>
                                    <a:pt x="1320" y="295"/>
                                  </a:lnTo>
                                  <a:lnTo>
                                    <a:pt x="1324" y="302"/>
                                  </a:lnTo>
                                  <a:lnTo>
                                    <a:pt x="1335" y="308"/>
                                  </a:lnTo>
                                  <a:lnTo>
                                    <a:pt x="1345" y="313"/>
                                  </a:lnTo>
                                  <a:lnTo>
                                    <a:pt x="1355" y="319"/>
                                  </a:lnTo>
                                  <a:lnTo>
                                    <a:pt x="1361" y="327"/>
                                  </a:lnTo>
                                  <a:lnTo>
                                    <a:pt x="1370" y="334"/>
                                  </a:lnTo>
                                  <a:lnTo>
                                    <a:pt x="1377" y="335"/>
                                  </a:lnTo>
                                  <a:lnTo>
                                    <a:pt x="1384" y="339"/>
                                  </a:lnTo>
                                  <a:lnTo>
                                    <a:pt x="1411" y="346"/>
                                  </a:lnTo>
                                  <a:lnTo>
                                    <a:pt x="1421" y="354"/>
                                  </a:lnTo>
                                  <a:lnTo>
                                    <a:pt x="1425" y="365"/>
                                  </a:lnTo>
                                  <a:lnTo>
                                    <a:pt x="1430" y="371"/>
                                  </a:lnTo>
                                  <a:lnTo>
                                    <a:pt x="1460" y="392"/>
                                  </a:lnTo>
                                  <a:lnTo>
                                    <a:pt x="1475" y="398"/>
                                  </a:lnTo>
                                  <a:lnTo>
                                    <a:pt x="1487" y="394"/>
                                  </a:lnTo>
                                  <a:lnTo>
                                    <a:pt x="1498" y="389"/>
                                  </a:lnTo>
                                  <a:lnTo>
                                    <a:pt x="1516" y="384"/>
                                  </a:lnTo>
                                  <a:lnTo>
                                    <a:pt x="1521" y="377"/>
                                  </a:lnTo>
                                  <a:lnTo>
                                    <a:pt x="1524" y="356"/>
                                  </a:lnTo>
                                  <a:lnTo>
                                    <a:pt x="1537" y="333"/>
                                  </a:lnTo>
                                  <a:lnTo>
                                    <a:pt x="1548" y="287"/>
                                  </a:lnTo>
                                  <a:lnTo>
                                    <a:pt x="1553" y="270"/>
                                  </a:lnTo>
                                  <a:lnTo>
                                    <a:pt x="1557" y="258"/>
                                  </a:lnTo>
                                  <a:lnTo>
                                    <a:pt x="1560" y="246"/>
                                  </a:lnTo>
                                  <a:lnTo>
                                    <a:pt x="1559" y="231"/>
                                  </a:lnTo>
                                  <a:lnTo>
                                    <a:pt x="1553" y="213"/>
                                  </a:lnTo>
                                  <a:lnTo>
                                    <a:pt x="1555" y="197"/>
                                  </a:lnTo>
                                  <a:lnTo>
                                    <a:pt x="1553" y="165"/>
                                  </a:lnTo>
                                  <a:lnTo>
                                    <a:pt x="1561" y="145"/>
                                  </a:lnTo>
                                  <a:lnTo>
                                    <a:pt x="1560" y="128"/>
                                  </a:lnTo>
                                  <a:lnTo>
                                    <a:pt x="1565" y="118"/>
                                  </a:lnTo>
                                  <a:lnTo>
                                    <a:pt x="1566" y="108"/>
                                  </a:lnTo>
                                  <a:lnTo>
                                    <a:pt x="1559" y="106"/>
                                  </a:lnTo>
                                  <a:lnTo>
                                    <a:pt x="1560" y="95"/>
                                  </a:lnTo>
                                  <a:lnTo>
                                    <a:pt x="1564" y="76"/>
                                  </a:lnTo>
                                  <a:lnTo>
                                    <a:pt x="1575" y="72"/>
                                  </a:lnTo>
                                  <a:lnTo>
                                    <a:pt x="1578" y="64"/>
                                  </a:lnTo>
                                  <a:lnTo>
                                    <a:pt x="1583" y="45"/>
                                  </a:lnTo>
                                  <a:lnTo>
                                    <a:pt x="1596" y="29"/>
                                  </a:lnTo>
                                  <a:lnTo>
                                    <a:pt x="1596" y="16"/>
                                  </a:lnTo>
                                  <a:lnTo>
                                    <a:pt x="1596" y="15"/>
                                  </a:lnTo>
                                  <a:lnTo>
                                    <a:pt x="1599" y="11"/>
                                  </a:lnTo>
                                  <a:lnTo>
                                    <a:pt x="1604" y="10"/>
                                  </a:lnTo>
                                  <a:lnTo>
                                    <a:pt x="1613" y="5"/>
                                  </a:lnTo>
                                  <a:lnTo>
                                    <a:pt x="1616" y="0"/>
                                  </a:lnTo>
                                  <a:lnTo>
                                    <a:pt x="1623" y="2"/>
                                  </a:lnTo>
                                  <a:lnTo>
                                    <a:pt x="1623" y="7"/>
                                  </a:lnTo>
                                  <a:lnTo>
                                    <a:pt x="1624" y="16"/>
                                  </a:lnTo>
                                  <a:lnTo>
                                    <a:pt x="1623" y="16"/>
                                  </a:lnTo>
                                  <a:lnTo>
                                    <a:pt x="1623" y="17"/>
                                  </a:lnTo>
                                  <a:lnTo>
                                    <a:pt x="1625" y="31"/>
                                  </a:lnTo>
                                  <a:lnTo>
                                    <a:pt x="1625" y="58"/>
                                  </a:lnTo>
                                  <a:lnTo>
                                    <a:pt x="1629" y="68"/>
                                  </a:lnTo>
                                  <a:lnTo>
                                    <a:pt x="1639" y="68"/>
                                  </a:lnTo>
                                  <a:lnTo>
                                    <a:pt x="1641" y="74"/>
                                  </a:lnTo>
                                  <a:lnTo>
                                    <a:pt x="1640" y="88"/>
                                  </a:lnTo>
                                  <a:lnTo>
                                    <a:pt x="1646" y="93"/>
                                  </a:lnTo>
                                  <a:lnTo>
                                    <a:pt x="1650" y="103"/>
                                  </a:lnTo>
                                  <a:lnTo>
                                    <a:pt x="1655" y="107"/>
                                  </a:lnTo>
                                  <a:lnTo>
                                    <a:pt x="1656" y="122"/>
                                  </a:lnTo>
                                  <a:lnTo>
                                    <a:pt x="1661" y="124"/>
                                  </a:lnTo>
                                  <a:lnTo>
                                    <a:pt x="1663" y="139"/>
                                  </a:lnTo>
                                  <a:lnTo>
                                    <a:pt x="1667" y="151"/>
                                  </a:lnTo>
                                  <a:lnTo>
                                    <a:pt x="1667" y="171"/>
                                  </a:lnTo>
                                  <a:lnTo>
                                    <a:pt x="1670" y="179"/>
                                  </a:lnTo>
                                  <a:lnTo>
                                    <a:pt x="1672" y="189"/>
                                  </a:lnTo>
                                  <a:lnTo>
                                    <a:pt x="1677" y="199"/>
                                  </a:lnTo>
                                  <a:lnTo>
                                    <a:pt x="1684" y="208"/>
                                  </a:lnTo>
                                  <a:lnTo>
                                    <a:pt x="1693" y="211"/>
                                  </a:lnTo>
                                  <a:lnTo>
                                    <a:pt x="1705" y="200"/>
                                  </a:lnTo>
                                  <a:lnTo>
                                    <a:pt x="1715" y="198"/>
                                  </a:lnTo>
                                  <a:lnTo>
                                    <a:pt x="1723" y="199"/>
                                  </a:lnTo>
                                  <a:lnTo>
                                    <a:pt x="1729" y="215"/>
                                  </a:lnTo>
                                  <a:lnTo>
                                    <a:pt x="1739" y="219"/>
                                  </a:lnTo>
                                  <a:lnTo>
                                    <a:pt x="1747" y="228"/>
                                  </a:lnTo>
                                  <a:lnTo>
                                    <a:pt x="1755" y="232"/>
                                  </a:lnTo>
                                  <a:lnTo>
                                    <a:pt x="1764" y="242"/>
                                  </a:lnTo>
                                  <a:lnTo>
                                    <a:pt x="1761" y="252"/>
                                  </a:lnTo>
                                  <a:lnTo>
                                    <a:pt x="1764" y="258"/>
                                  </a:lnTo>
                                  <a:lnTo>
                                    <a:pt x="1763" y="276"/>
                                  </a:lnTo>
                                  <a:lnTo>
                                    <a:pt x="1766" y="286"/>
                                  </a:lnTo>
                                  <a:lnTo>
                                    <a:pt x="1766" y="295"/>
                                  </a:lnTo>
                                  <a:lnTo>
                                    <a:pt x="1771" y="303"/>
                                  </a:lnTo>
                                  <a:lnTo>
                                    <a:pt x="1771" y="319"/>
                                  </a:lnTo>
                                  <a:lnTo>
                                    <a:pt x="1775" y="332"/>
                                  </a:lnTo>
                                  <a:lnTo>
                                    <a:pt x="1787" y="349"/>
                                  </a:lnTo>
                                  <a:lnTo>
                                    <a:pt x="1796" y="349"/>
                                  </a:lnTo>
                                  <a:lnTo>
                                    <a:pt x="1797" y="361"/>
                                  </a:lnTo>
                                  <a:lnTo>
                                    <a:pt x="1804" y="381"/>
                                  </a:lnTo>
                                  <a:lnTo>
                                    <a:pt x="1807" y="393"/>
                                  </a:lnTo>
                                  <a:lnTo>
                                    <a:pt x="1808" y="409"/>
                                  </a:lnTo>
                                  <a:lnTo>
                                    <a:pt x="1806" y="416"/>
                                  </a:lnTo>
                                  <a:lnTo>
                                    <a:pt x="1806" y="426"/>
                                  </a:lnTo>
                                  <a:lnTo>
                                    <a:pt x="1808" y="437"/>
                                  </a:lnTo>
                                  <a:lnTo>
                                    <a:pt x="1814" y="443"/>
                                  </a:lnTo>
                                  <a:lnTo>
                                    <a:pt x="1819" y="445"/>
                                  </a:lnTo>
                                  <a:lnTo>
                                    <a:pt x="1818" y="448"/>
                                  </a:lnTo>
                                  <a:lnTo>
                                    <a:pt x="1822" y="445"/>
                                  </a:lnTo>
                                  <a:lnTo>
                                    <a:pt x="1822" y="447"/>
                                  </a:lnTo>
                                  <a:lnTo>
                                    <a:pt x="1819" y="452"/>
                                  </a:lnTo>
                                  <a:lnTo>
                                    <a:pt x="1820" y="454"/>
                                  </a:lnTo>
                                  <a:lnTo>
                                    <a:pt x="1820" y="461"/>
                                  </a:lnTo>
                                  <a:lnTo>
                                    <a:pt x="1824" y="470"/>
                                  </a:lnTo>
                                  <a:lnTo>
                                    <a:pt x="1838" y="475"/>
                                  </a:lnTo>
                                  <a:lnTo>
                                    <a:pt x="1841" y="480"/>
                                  </a:lnTo>
                                  <a:lnTo>
                                    <a:pt x="1851" y="485"/>
                                  </a:lnTo>
                                  <a:lnTo>
                                    <a:pt x="1871" y="490"/>
                                  </a:lnTo>
                                  <a:lnTo>
                                    <a:pt x="1874" y="489"/>
                                  </a:lnTo>
                                  <a:lnTo>
                                    <a:pt x="1881" y="485"/>
                                  </a:lnTo>
                                  <a:lnTo>
                                    <a:pt x="1884" y="502"/>
                                  </a:lnTo>
                                  <a:lnTo>
                                    <a:pt x="1888" y="511"/>
                                  </a:lnTo>
                                  <a:lnTo>
                                    <a:pt x="1893" y="515"/>
                                  </a:lnTo>
                                  <a:lnTo>
                                    <a:pt x="1903" y="512"/>
                                  </a:lnTo>
                                  <a:lnTo>
                                    <a:pt x="1911" y="517"/>
                                  </a:lnTo>
                                  <a:lnTo>
                                    <a:pt x="1920" y="518"/>
                                  </a:lnTo>
                                  <a:lnTo>
                                    <a:pt x="1925" y="527"/>
                                  </a:lnTo>
                                  <a:lnTo>
                                    <a:pt x="1931" y="533"/>
                                  </a:lnTo>
                                  <a:lnTo>
                                    <a:pt x="1937" y="529"/>
                                  </a:lnTo>
                                  <a:lnTo>
                                    <a:pt x="1942" y="533"/>
                                  </a:lnTo>
                                  <a:lnTo>
                                    <a:pt x="1954" y="540"/>
                                  </a:lnTo>
                                  <a:lnTo>
                                    <a:pt x="1958" y="545"/>
                                  </a:lnTo>
                                  <a:lnTo>
                                    <a:pt x="1960" y="556"/>
                                  </a:lnTo>
                                  <a:lnTo>
                                    <a:pt x="1953" y="554"/>
                                  </a:lnTo>
                                  <a:lnTo>
                                    <a:pt x="1952" y="566"/>
                                  </a:lnTo>
                                  <a:lnTo>
                                    <a:pt x="1958" y="572"/>
                                  </a:lnTo>
                                  <a:lnTo>
                                    <a:pt x="1968" y="574"/>
                                  </a:lnTo>
                                  <a:lnTo>
                                    <a:pt x="1970" y="580"/>
                                  </a:lnTo>
                                  <a:lnTo>
                                    <a:pt x="1978" y="588"/>
                                  </a:lnTo>
                                  <a:lnTo>
                                    <a:pt x="1980" y="597"/>
                                  </a:lnTo>
                                  <a:lnTo>
                                    <a:pt x="1983" y="603"/>
                                  </a:lnTo>
                                  <a:lnTo>
                                    <a:pt x="1985" y="610"/>
                                  </a:lnTo>
                                  <a:lnTo>
                                    <a:pt x="1992" y="612"/>
                                  </a:lnTo>
                                  <a:lnTo>
                                    <a:pt x="1994" y="619"/>
                                  </a:lnTo>
                                  <a:lnTo>
                                    <a:pt x="1994" y="645"/>
                                  </a:lnTo>
                                  <a:lnTo>
                                    <a:pt x="1996" y="651"/>
                                  </a:lnTo>
                                  <a:lnTo>
                                    <a:pt x="1997" y="658"/>
                                  </a:lnTo>
                                  <a:lnTo>
                                    <a:pt x="2002" y="662"/>
                                  </a:lnTo>
                                  <a:lnTo>
                                    <a:pt x="2005" y="671"/>
                                  </a:lnTo>
                                  <a:lnTo>
                                    <a:pt x="2007" y="672"/>
                                  </a:lnTo>
                                  <a:lnTo>
                                    <a:pt x="2011" y="669"/>
                                  </a:lnTo>
                                  <a:lnTo>
                                    <a:pt x="2017" y="669"/>
                                  </a:lnTo>
                                  <a:lnTo>
                                    <a:pt x="2017" y="655"/>
                                  </a:lnTo>
                                  <a:lnTo>
                                    <a:pt x="2023" y="650"/>
                                  </a:lnTo>
                                  <a:lnTo>
                                    <a:pt x="2027" y="660"/>
                                  </a:lnTo>
                                  <a:lnTo>
                                    <a:pt x="2032" y="665"/>
                                  </a:lnTo>
                                  <a:lnTo>
                                    <a:pt x="2043" y="669"/>
                                  </a:lnTo>
                                  <a:lnTo>
                                    <a:pt x="2051" y="676"/>
                                  </a:lnTo>
                                  <a:lnTo>
                                    <a:pt x="2054" y="661"/>
                                  </a:lnTo>
                                  <a:lnTo>
                                    <a:pt x="2057" y="665"/>
                                  </a:lnTo>
                                  <a:lnTo>
                                    <a:pt x="2059" y="671"/>
                                  </a:lnTo>
                                  <a:lnTo>
                                    <a:pt x="2061" y="674"/>
                                  </a:lnTo>
                                  <a:lnTo>
                                    <a:pt x="2065" y="690"/>
                                  </a:lnTo>
                                  <a:lnTo>
                                    <a:pt x="2065" y="720"/>
                                  </a:lnTo>
                                  <a:lnTo>
                                    <a:pt x="2068" y="733"/>
                                  </a:lnTo>
                                  <a:lnTo>
                                    <a:pt x="2077" y="739"/>
                                  </a:lnTo>
                                  <a:lnTo>
                                    <a:pt x="2083" y="748"/>
                                  </a:lnTo>
                                  <a:lnTo>
                                    <a:pt x="2098" y="760"/>
                                  </a:lnTo>
                                  <a:lnTo>
                                    <a:pt x="2110" y="760"/>
                                  </a:lnTo>
                                  <a:lnTo>
                                    <a:pt x="2118" y="766"/>
                                  </a:lnTo>
                                  <a:lnTo>
                                    <a:pt x="2124" y="774"/>
                                  </a:lnTo>
                                  <a:lnTo>
                                    <a:pt x="2130" y="785"/>
                                  </a:lnTo>
                                  <a:lnTo>
                                    <a:pt x="2132" y="791"/>
                                  </a:lnTo>
                                  <a:lnTo>
                                    <a:pt x="2141" y="800"/>
                                  </a:lnTo>
                                  <a:lnTo>
                                    <a:pt x="2151" y="802"/>
                                  </a:lnTo>
                                  <a:lnTo>
                                    <a:pt x="2151" y="806"/>
                                  </a:lnTo>
                                  <a:lnTo>
                                    <a:pt x="2163" y="824"/>
                                  </a:lnTo>
                                  <a:lnTo>
                                    <a:pt x="2162" y="830"/>
                                  </a:lnTo>
                                  <a:lnTo>
                                    <a:pt x="2173" y="835"/>
                                  </a:lnTo>
                                  <a:lnTo>
                                    <a:pt x="2177" y="844"/>
                                  </a:lnTo>
                                  <a:lnTo>
                                    <a:pt x="2178" y="862"/>
                                  </a:lnTo>
                                  <a:lnTo>
                                    <a:pt x="2184" y="872"/>
                                  </a:lnTo>
                                  <a:lnTo>
                                    <a:pt x="2186" y="876"/>
                                  </a:lnTo>
                                  <a:lnTo>
                                    <a:pt x="2190" y="871"/>
                                  </a:lnTo>
                                  <a:lnTo>
                                    <a:pt x="2191" y="886"/>
                                  </a:lnTo>
                                  <a:lnTo>
                                    <a:pt x="2189" y="900"/>
                                  </a:lnTo>
                                  <a:lnTo>
                                    <a:pt x="2191" y="911"/>
                                  </a:lnTo>
                                  <a:lnTo>
                                    <a:pt x="2194" y="938"/>
                                  </a:lnTo>
                                  <a:lnTo>
                                    <a:pt x="2197" y="948"/>
                                  </a:lnTo>
                                  <a:lnTo>
                                    <a:pt x="2193" y="945"/>
                                  </a:lnTo>
                                  <a:lnTo>
                                    <a:pt x="2191" y="952"/>
                                  </a:lnTo>
                                  <a:lnTo>
                                    <a:pt x="2193" y="956"/>
                                  </a:lnTo>
                                  <a:lnTo>
                                    <a:pt x="2194" y="963"/>
                                  </a:lnTo>
                                  <a:lnTo>
                                    <a:pt x="2197" y="967"/>
                                  </a:lnTo>
                                  <a:lnTo>
                                    <a:pt x="2200" y="979"/>
                                  </a:lnTo>
                                  <a:lnTo>
                                    <a:pt x="2207" y="995"/>
                                  </a:lnTo>
                                  <a:lnTo>
                                    <a:pt x="2216" y="1023"/>
                                  </a:lnTo>
                                  <a:lnTo>
                                    <a:pt x="2217" y="1050"/>
                                  </a:lnTo>
                                  <a:lnTo>
                                    <a:pt x="2215" y="1066"/>
                                  </a:lnTo>
                                  <a:lnTo>
                                    <a:pt x="2211" y="1074"/>
                                  </a:lnTo>
                                  <a:lnTo>
                                    <a:pt x="2206" y="1090"/>
                                  </a:lnTo>
                                  <a:lnTo>
                                    <a:pt x="2204" y="1110"/>
                                  </a:lnTo>
                                  <a:lnTo>
                                    <a:pt x="2199" y="1142"/>
                                  </a:lnTo>
                                  <a:lnTo>
                                    <a:pt x="2196" y="1145"/>
                                  </a:lnTo>
                                  <a:lnTo>
                                    <a:pt x="2189" y="1164"/>
                                  </a:lnTo>
                                  <a:lnTo>
                                    <a:pt x="2188" y="1182"/>
                                  </a:lnTo>
                                  <a:lnTo>
                                    <a:pt x="2190" y="1201"/>
                                  </a:lnTo>
                                  <a:lnTo>
                                    <a:pt x="2186" y="1207"/>
                                  </a:lnTo>
                                  <a:lnTo>
                                    <a:pt x="2186" y="1214"/>
                                  </a:lnTo>
                                  <a:lnTo>
                                    <a:pt x="2172" y="1252"/>
                                  </a:lnTo>
                                  <a:lnTo>
                                    <a:pt x="2167" y="1258"/>
                                  </a:lnTo>
                                  <a:lnTo>
                                    <a:pt x="2162" y="1266"/>
                                  </a:lnTo>
                                  <a:lnTo>
                                    <a:pt x="2156" y="1273"/>
                                  </a:lnTo>
                                  <a:lnTo>
                                    <a:pt x="2156" y="1280"/>
                                  </a:lnTo>
                                  <a:lnTo>
                                    <a:pt x="2158" y="1285"/>
                                  </a:lnTo>
                                  <a:lnTo>
                                    <a:pt x="2153" y="1291"/>
                                  </a:lnTo>
                                  <a:lnTo>
                                    <a:pt x="2145" y="1302"/>
                                  </a:lnTo>
                                  <a:lnTo>
                                    <a:pt x="2137" y="1302"/>
                                  </a:lnTo>
                                  <a:lnTo>
                                    <a:pt x="2135" y="1306"/>
                                  </a:lnTo>
                                  <a:lnTo>
                                    <a:pt x="2141" y="1308"/>
                                  </a:lnTo>
                                  <a:lnTo>
                                    <a:pt x="2130" y="1312"/>
                                  </a:lnTo>
                                  <a:lnTo>
                                    <a:pt x="2123" y="1316"/>
                                  </a:lnTo>
                                  <a:lnTo>
                                    <a:pt x="2120" y="1323"/>
                                  </a:lnTo>
                                  <a:lnTo>
                                    <a:pt x="2114" y="1331"/>
                                  </a:lnTo>
                                  <a:lnTo>
                                    <a:pt x="2108" y="1346"/>
                                  </a:lnTo>
                                  <a:lnTo>
                                    <a:pt x="2100" y="1357"/>
                                  </a:lnTo>
                                  <a:lnTo>
                                    <a:pt x="2094" y="1359"/>
                                  </a:lnTo>
                                  <a:lnTo>
                                    <a:pt x="2091" y="1360"/>
                                  </a:lnTo>
                                  <a:lnTo>
                                    <a:pt x="2089" y="1365"/>
                                  </a:lnTo>
                                  <a:lnTo>
                                    <a:pt x="2097" y="1367"/>
                                  </a:lnTo>
                                  <a:lnTo>
                                    <a:pt x="2096" y="1379"/>
                                  </a:lnTo>
                                  <a:lnTo>
                                    <a:pt x="2091" y="1392"/>
                                  </a:lnTo>
                                  <a:lnTo>
                                    <a:pt x="2088" y="1392"/>
                                  </a:lnTo>
                                  <a:lnTo>
                                    <a:pt x="2087" y="1400"/>
                                  </a:lnTo>
                                  <a:lnTo>
                                    <a:pt x="2078" y="1411"/>
                                  </a:lnTo>
                                  <a:lnTo>
                                    <a:pt x="2065" y="1458"/>
                                  </a:lnTo>
                                  <a:lnTo>
                                    <a:pt x="2065" y="1468"/>
                                  </a:lnTo>
                                  <a:lnTo>
                                    <a:pt x="2056" y="1462"/>
                                  </a:lnTo>
                                  <a:lnTo>
                                    <a:pt x="2049" y="1481"/>
                                  </a:lnTo>
                                  <a:lnTo>
                                    <a:pt x="2044" y="1487"/>
                                  </a:lnTo>
                                  <a:lnTo>
                                    <a:pt x="2041" y="1497"/>
                                  </a:lnTo>
                                  <a:lnTo>
                                    <a:pt x="2038" y="1500"/>
                                  </a:lnTo>
                                  <a:lnTo>
                                    <a:pt x="2034" y="1506"/>
                                  </a:lnTo>
                                  <a:lnTo>
                                    <a:pt x="2033" y="1521"/>
                                  </a:lnTo>
                                  <a:lnTo>
                                    <a:pt x="2029" y="1538"/>
                                  </a:lnTo>
                                  <a:lnTo>
                                    <a:pt x="2033" y="1546"/>
                                  </a:lnTo>
                                  <a:lnTo>
                                    <a:pt x="2030" y="1550"/>
                                  </a:lnTo>
                                  <a:lnTo>
                                    <a:pt x="2029" y="1562"/>
                                  </a:lnTo>
                                  <a:lnTo>
                                    <a:pt x="2023" y="1577"/>
                                  </a:lnTo>
                                  <a:lnTo>
                                    <a:pt x="2021" y="1587"/>
                                  </a:lnTo>
                                  <a:lnTo>
                                    <a:pt x="2021" y="1593"/>
                                  </a:lnTo>
                                  <a:lnTo>
                                    <a:pt x="2024" y="1603"/>
                                  </a:lnTo>
                                  <a:lnTo>
                                    <a:pt x="2024" y="1613"/>
                                  </a:lnTo>
                                  <a:lnTo>
                                    <a:pt x="2023" y="1621"/>
                                  </a:lnTo>
                                  <a:lnTo>
                                    <a:pt x="2021" y="1629"/>
                                  </a:lnTo>
                                  <a:lnTo>
                                    <a:pt x="2012" y="1624"/>
                                  </a:lnTo>
                                  <a:lnTo>
                                    <a:pt x="2008" y="1625"/>
                                  </a:lnTo>
                                  <a:lnTo>
                                    <a:pt x="2007" y="1637"/>
                                  </a:lnTo>
                                  <a:lnTo>
                                    <a:pt x="1987" y="1643"/>
                                  </a:lnTo>
                                  <a:lnTo>
                                    <a:pt x="1932" y="1645"/>
                                  </a:lnTo>
                                  <a:lnTo>
                                    <a:pt x="1920" y="1648"/>
                                  </a:lnTo>
                                  <a:lnTo>
                                    <a:pt x="1898" y="1661"/>
                                  </a:lnTo>
                                  <a:lnTo>
                                    <a:pt x="1888" y="1669"/>
                                  </a:lnTo>
                                  <a:lnTo>
                                    <a:pt x="1874" y="1678"/>
                                  </a:lnTo>
                                  <a:lnTo>
                                    <a:pt x="1868" y="1685"/>
                                  </a:lnTo>
                                  <a:lnTo>
                                    <a:pt x="1866" y="1691"/>
                                  </a:lnTo>
                                  <a:lnTo>
                                    <a:pt x="1854" y="1699"/>
                                  </a:lnTo>
                                  <a:lnTo>
                                    <a:pt x="1847" y="1705"/>
                                  </a:lnTo>
                                  <a:lnTo>
                                    <a:pt x="1844" y="1701"/>
                                  </a:lnTo>
                                  <a:lnTo>
                                    <a:pt x="1830" y="1705"/>
                                  </a:lnTo>
                                  <a:lnTo>
                                    <a:pt x="1823" y="1705"/>
                                  </a:lnTo>
                                  <a:lnTo>
                                    <a:pt x="1819" y="1706"/>
                                  </a:lnTo>
                                  <a:lnTo>
                                    <a:pt x="1818" y="1715"/>
                                  </a:lnTo>
                                  <a:lnTo>
                                    <a:pt x="1822" y="1720"/>
                                  </a:lnTo>
                                  <a:lnTo>
                                    <a:pt x="1825" y="1713"/>
                                  </a:lnTo>
                                  <a:lnTo>
                                    <a:pt x="1831" y="1709"/>
                                  </a:lnTo>
                                  <a:lnTo>
                                    <a:pt x="1836" y="1709"/>
                                  </a:lnTo>
                                  <a:lnTo>
                                    <a:pt x="1833" y="1720"/>
                                  </a:lnTo>
                                  <a:lnTo>
                                    <a:pt x="1831" y="1729"/>
                                  </a:lnTo>
                                  <a:lnTo>
                                    <a:pt x="1826" y="1736"/>
                                  </a:lnTo>
                                  <a:lnTo>
                                    <a:pt x="1813" y="1717"/>
                                  </a:lnTo>
                                  <a:lnTo>
                                    <a:pt x="1808" y="1717"/>
                                  </a:lnTo>
                                  <a:lnTo>
                                    <a:pt x="1799" y="1713"/>
                                  </a:lnTo>
                                  <a:lnTo>
                                    <a:pt x="1796" y="1704"/>
                                  </a:lnTo>
                                  <a:lnTo>
                                    <a:pt x="1785" y="1704"/>
                                  </a:lnTo>
                                  <a:lnTo>
                                    <a:pt x="1777" y="1696"/>
                                  </a:lnTo>
                                  <a:lnTo>
                                    <a:pt x="1776" y="1690"/>
                                  </a:lnTo>
                                  <a:lnTo>
                                    <a:pt x="1779" y="1679"/>
                                  </a:lnTo>
                                  <a:lnTo>
                                    <a:pt x="1772" y="1673"/>
                                  </a:lnTo>
                                  <a:lnTo>
                                    <a:pt x="1760" y="1682"/>
                                  </a:lnTo>
                                  <a:lnTo>
                                    <a:pt x="1750" y="1685"/>
                                  </a:lnTo>
                                  <a:lnTo>
                                    <a:pt x="1739" y="1682"/>
                                  </a:lnTo>
                                  <a:lnTo>
                                    <a:pt x="1736" y="1675"/>
                                  </a:lnTo>
                                  <a:lnTo>
                                    <a:pt x="1749" y="1675"/>
                                  </a:lnTo>
                                  <a:lnTo>
                                    <a:pt x="1752" y="1666"/>
                                  </a:lnTo>
                                  <a:lnTo>
                                    <a:pt x="1750" y="1652"/>
                                  </a:lnTo>
                                  <a:lnTo>
                                    <a:pt x="1741" y="1647"/>
                                  </a:lnTo>
                                  <a:lnTo>
                                    <a:pt x="1725" y="1659"/>
                                  </a:lnTo>
                                  <a:lnTo>
                                    <a:pt x="1715" y="1661"/>
                                  </a:lnTo>
                                  <a:lnTo>
                                    <a:pt x="1728" y="1669"/>
                                  </a:lnTo>
                                  <a:lnTo>
                                    <a:pt x="1729" y="1672"/>
                                  </a:lnTo>
                                  <a:lnTo>
                                    <a:pt x="1721" y="1673"/>
                                  </a:lnTo>
                                  <a:lnTo>
                                    <a:pt x="1710" y="1678"/>
                                  </a:lnTo>
                                  <a:lnTo>
                                    <a:pt x="1699" y="1686"/>
                                  </a:lnTo>
                                  <a:lnTo>
                                    <a:pt x="1690" y="1701"/>
                                  </a:lnTo>
                                  <a:lnTo>
                                    <a:pt x="1672" y="1710"/>
                                  </a:lnTo>
                                  <a:lnTo>
                                    <a:pt x="1658" y="1713"/>
                                  </a:lnTo>
                                  <a:lnTo>
                                    <a:pt x="1655" y="1709"/>
                                  </a:lnTo>
                                  <a:lnTo>
                                    <a:pt x="1635" y="1699"/>
                                  </a:lnTo>
                                  <a:lnTo>
                                    <a:pt x="1616" y="1686"/>
                                  </a:lnTo>
                                  <a:lnTo>
                                    <a:pt x="1607" y="1683"/>
                                  </a:lnTo>
                                  <a:lnTo>
                                    <a:pt x="1593" y="1682"/>
                                  </a:lnTo>
                                  <a:lnTo>
                                    <a:pt x="1572" y="1674"/>
                                  </a:lnTo>
                                  <a:lnTo>
                                    <a:pt x="1564" y="1675"/>
                                  </a:lnTo>
                                  <a:lnTo>
                                    <a:pt x="1555" y="1682"/>
                                  </a:lnTo>
                                  <a:lnTo>
                                    <a:pt x="1548" y="1671"/>
                                  </a:lnTo>
                                  <a:lnTo>
                                    <a:pt x="1529" y="1659"/>
                                  </a:lnTo>
                                  <a:lnTo>
                                    <a:pt x="1511" y="1658"/>
                                  </a:lnTo>
                                  <a:lnTo>
                                    <a:pt x="1496" y="1650"/>
                                  </a:lnTo>
                                  <a:lnTo>
                                    <a:pt x="1486" y="1639"/>
                                  </a:lnTo>
                                  <a:lnTo>
                                    <a:pt x="1481" y="1625"/>
                                  </a:lnTo>
                                  <a:lnTo>
                                    <a:pt x="1470" y="1618"/>
                                  </a:lnTo>
                                  <a:lnTo>
                                    <a:pt x="1458" y="1588"/>
                                  </a:lnTo>
                                  <a:lnTo>
                                    <a:pt x="1457" y="1582"/>
                                  </a:lnTo>
                                  <a:lnTo>
                                    <a:pt x="1462" y="1572"/>
                                  </a:lnTo>
                                  <a:lnTo>
                                    <a:pt x="1463" y="1559"/>
                                  </a:lnTo>
                                  <a:lnTo>
                                    <a:pt x="1453" y="1530"/>
                                  </a:lnTo>
                                  <a:lnTo>
                                    <a:pt x="1430" y="1500"/>
                                  </a:lnTo>
                                  <a:lnTo>
                                    <a:pt x="1437" y="1483"/>
                                  </a:lnTo>
                                  <a:lnTo>
                                    <a:pt x="1436" y="1480"/>
                                  </a:lnTo>
                                  <a:lnTo>
                                    <a:pt x="1421" y="1481"/>
                                  </a:lnTo>
                                  <a:lnTo>
                                    <a:pt x="1406" y="1490"/>
                                  </a:lnTo>
                                  <a:lnTo>
                                    <a:pt x="1389" y="1496"/>
                                  </a:lnTo>
                                  <a:lnTo>
                                    <a:pt x="1379" y="1497"/>
                                  </a:lnTo>
                                  <a:lnTo>
                                    <a:pt x="1372" y="1495"/>
                                  </a:lnTo>
                                  <a:lnTo>
                                    <a:pt x="1379" y="1484"/>
                                  </a:lnTo>
                                  <a:lnTo>
                                    <a:pt x="1387" y="1468"/>
                                  </a:lnTo>
                                  <a:lnTo>
                                    <a:pt x="1390" y="1453"/>
                                  </a:lnTo>
                                  <a:lnTo>
                                    <a:pt x="1390" y="1436"/>
                                  </a:lnTo>
                                  <a:lnTo>
                                    <a:pt x="1384" y="1419"/>
                                  </a:lnTo>
                                  <a:lnTo>
                                    <a:pt x="1376" y="1406"/>
                                  </a:lnTo>
                                  <a:lnTo>
                                    <a:pt x="1368" y="1400"/>
                                  </a:lnTo>
                                  <a:lnTo>
                                    <a:pt x="1356" y="1424"/>
                                  </a:lnTo>
                                  <a:lnTo>
                                    <a:pt x="1356" y="1436"/>
                                  </a:lnTo>
                                  <a:lnTo>
                                    <a:pt x="1352" y="1448"/>
                                  </a:lnTo>
                                  <a:lnTo>
                                    <a:pt x="1350" y="1460"/>
                                  </a:lnTo>
                                  <a:lnTo>
                                    <a:pt x="1349" y="1463"/>
                                  </a:lnTo>
                                  <a:lnTo>
                                    <a:pt x="1340" y="1462"/>
                                  </a:lnTo>
                                  <a:lnTo>
                                    <a:pt x="1329" y="1467"/>
                                  </a:lnTo>
                                  <a:lnTo>
                                    <a:pt x="1317" y="1467"/>
                                  </a:lnTo>
                                  <a:lnTo>
                                    <a:pt x="1307" y="1473"/>
                                  </a:lnTo>
                                  <a:lnTo>
                                    <a:pt x="1301" y="1467"/>
                                  </a:lnTo>
                                  <a:lnTo>
                                    <a:pt x="1306" y="1448"/>
                                  </a:lnTo>
                                  <a:lnTo>
                                    <a:pt x="1319" y="1449"/>
                                  </a:lnTo>
                                  <a:lnTo>
                                    <a:pt x="1330" y="1443"/>
                                  </a:lnTo>
                                  <a:lnTo>
                                    <a:pt x="1334" y="1429"/>
                                  </a:lnTo>
                                  <a:lnTo>
                                    <a:pt x="1335" y="1417"/>
                                  </a:lnTo>
                                  <a:lnTo>
                                    <a:pt x="1333" y="1415"/>
                                  </a:lnTo>
                                  <a:lnTo>
                                    <a:pt x="1333" y="1411"/>
                                  </a:lnTo>
                                  <a:lnTo>
                                    <a:pt x="1334" y="1405"/>
                                  </a:lnTo>
                                  <a:lnTo>
                                    <a:pt x="1334" y="1397"/>
                                  </a:lnTo>
                                  <a:lnTo>
                                    <a:pt x="1339" y="1384"/>
                                  </a:lnTo>
                                  <a:lnTo>
                                    <a:pt x="1345" y="1368"/>
                                  </a:lnTo>
                                  <a:lnTo>
                                    <a:pt x="1351" y="1365"/>
                                  </a:lnTo>
                                  <a:lnTo>
                                    <a:pt x="1357" y="1355"/>
                                  </a:lnTo>
                                  <a:lnTo>
                                    <a:pt x="1357" y="1330"/>
                                  </a:lnTo>
                                  <a:lnTo>
                                    <a:pt x="1363" y="1331"/>
                                  </a:lnTo>
                                  <a:lnTo>
                                    <a:pt x="1362" y="1324"/>
                                  </a:lnTo>
                                  <a:lnTo>
                                    <a:pt x="1358" y="1317"/>
                                  </a:lnTo>
                                  <a:lnTo>
                                    <a:pt x="1358" y="1307"/>
                                  </a:lnTo>
                                  <a:lnTo>
                                    <a:pt x="1355" y="1304"/>
                                  </a:lnTo>
                                  <a:lnTo>
                                    <a:pt x="1355" y="1293"/>
                                  </a:lnTo>
                                  <a:lnTo>
                                    <a:pt x="1350" y="1288"/>
                                  </a:lnTo>
                                  <a:lnTo>
                                    <a:pt x="1347" y="1297"/>
                                  </a:lnTo>
                                  <a:lnTo>
                                    <a:pt x="1347" y="1317"/>
                                  </a:lnTo>
                                  <a:lnTo>
                                    <a:pt x="1342" y="1318"/>
                                  </a:lnTo>
                                  <a:lnTo>
                                    <a:pt x="1335" y="1330"/>
                                  </a:lnTo>
                                  <a:lnTo>
                                    <a:pt x="1330" y="1341"/>
                                  </a:lnTo>
                                  <a:lnTo>
                                    <a:pt x="1324" y="1354"/>
                                  </a:lnTo>
                                  <a:lnTo>
                                    <a:pt x="1323" y="1360"/>
                                  </a:lnTo>
                                  <a:lnTo>
                                    <a:pt x="1318" y="1368"/>
                                  </a:lnTo>
                                  <a:lnTo>
                                    <a:pt x="1307" y="1367"/>
                                  </a:lnTo>
                                  <a:lnTo>
                                    <a:pt x="1302" y="1370"/>
                                  </a:lnTo>
                                  <a:lnTo>
                                    <a:pt x="1301" y="1374"/>
                                  </a:lnTo>
                                  <a:lnTo>
                                    <a:pt x="1287" y="1382"/>
                                  </a:lnTo>
                                  <a:lnTo>
                                    <a:pt x="1282" y="1388"/>
                                  </a:lnTo>
                                  <a:lnTo>
                                    <a:pt x="1275" y="1390"/>
                                  </a:lnTo>
                                  <a:lnTo>
                                    <a:pt x="1269" y="1405"/>
                                  </a:lnTo>
                                  <a:lnTo>
                                    <a:pt x="1259" y="1417"/>
                                  </a:lnTo>
                                  <a:lnTo>
                                    <a:pt x="1249" y="1425"/>
                                  </a:lnTo>
                                  <a:lnTo>
                                    <a:pt x="1245" y="1437"/>
                                  </a:lnTo>
                                  <a:lnTo>
                                    <a:pt x="1252" y="1437"/>
                                  </a:lnTo>
                                  <a:lnTo>
                                    <a:pt x="1252" y="1454"/>
                                  </a:lnTo>
                                  <a:lnTo>
                                    <a:pt x="1245" y="1449"/>
                                  </a:lnTo>
                                  <a:lnTo>
                                    <a:pt x="1238" y="1452"/>
                                  </a:lnTo>
                                  <a:lnTo>
                                    <a:pt x="1229" y="1440"/>
                                  </a:lnTo>
                                  <a:lnTo>
                                    <a:pt x="1220" y="1433"/>
                                  </a:lnTo>
                                  <a:lnTo>
                                    <a:pt x="1214" y="1427"/>
                                  </a:lnTo>
                                  <a:lnTo>
                                    <a:pt x="1205" y="1426"/>
                                  </a:lnTo>
                                  <a:lnTo>
                                    <a:pt x="1205" y="1416"/>
                                  </a:lnTo>
                                  <a:lnTo>
                                    <a:pt x="1221" y="1427"/>
                                  </a:lnTo>
                                  <a:lnTo>
                                    <a:pt x="1222" y="1419"/>
                                  </a:lnTo>
                                  <a:lnTo>
                                    <a:pt x="1220" y="1405"/>
                                  </a:lnTo>
                                  <a:lnTo>
                                    <a:pt x="1214" y="1398"/>
                                  </a:lnTo>
                                  <a:lnTo>
                                    <a:pt x="1211" y="1383"/>
                                  </a:lnTo>
                                  <a:lnTo>
                                    <a:pt x="1204" y="1372"/>
                                  </a:lnTo>
                                  <a:lnTo>
                                    <a:pt x="1195" y="1365"/>
                                  </a:lnTo>
                                  <a:lnTo>
                                    <a:pt x="1190" y="1347"/>
                                  </a:lnTo>
                                  <a:lnTo>
                                    <a:pt x="1186" y="1343"/>
                                  </a:lnTo>
                                  <a:lnTo>
                                    <a:pt x="1183" y="1334"/>
                                  </a:lnTo>
                                  <a:lnTo>
                                    <a:pt x="1177" y="1335"/>
                                  </a:lnTo>
                                  <a:lnTo>
                                    <a:pt x="1166" y="1330"/>
                                  </a:lnTo>
                                  <a:lnTo>
                                    <a:pt x="1156" y="1324"/>
                                  </a:lnTo>
                                  <a:lnTo>
                                    <a:pt x="1150" y="1316"/>
                                  </a:lnTo>
                                  <a:lnTo>
                                    <a:pt x="1150" y="1306"/>
                                  </a:lnTo>
                                  <a:lnTo>
                                    <a:pt x="1155" y="1306"/>
                                  </a:lnTo>
                                  <a:lnTo>
                                    <a:pt x="1156" y="1292"/>
                                  </a:lnTo>
                                  <a:lnTo>
                                    <a:pt x="1135" y="1286"/>
                                  </a:lnTo>
                                  <a:lnTo>
                                    <a:pt x="1114" y="1265"/>
                                  </a:lnTo>
                                  <a:lnTo>
                                    <a:pt x="1108" y="1263"/>
                                  </a:lnTo>
                                  <a:lnTo>
                                    <a:pt x="1110" y="1270"/>
                                  </a:lnTo>
                                  <a:lnTo>
                                    <a:pt x="1100" y="1269"/>
                                  </a:lnTo>
                                  <a:lnTo>
                                    <a:pt x="1091" y="1263"/>
                                  </a:lnTo>
                                  <a:lnTo>
                                    <a:pt x="1069" y="1252"/>
                                  </a:lnTo>
                                  <a:lnTo>
                                    <a:pt x="1062" y="1253"/>
                                  </a:lnTo>
                                  <a:lnTo>
                                    <a:pt x="1054" y="1259"/>
                                  </a:lnTo>
                                  <a:lnTo>
                                    <a:pt x="1051" y="1258"/>
                                  </a:lnTo>
                                  <a:lnTo>
                                    <a:pt x="1045" y="1255"/>
                                  </a:lnTo>
                                  <a:lnTo>
                                    <a:pt x="1017" y="1231"/>
                                  </a:lnTo>
                                  <a:lnTo>
                                    <a:pt x="1006" y="1227"/>
                                  </a:lnTo>
                                  <a:lnTo>
                                    <a:pt x="995" y="1226"/>
                                  </a:lnTo>
                                  <a:lnTo>
                                    <a:pt x="974" y="1225"/>
                                  </a:lnTo>
                                  <a:lnTo>
                                    <a:pt x="941" y="1230"/>
                                  </a:lnTo>
                                  <a:lnTo>
                                    <a:pt x="899" y="1228"/>
                                  </a:lnTo>
                                  <a:lnTo>
                                    <a:pt x="881" y="1228"/>
                                  </a:lnTo>
                                  <a:lnTo>
                                    <a:pt x="840" y="1248"/>
                                  </a:lnTo>
                                  <a:lnTo>
                                    <a:pt x="820" y="1261"/>
                                  </a:lnTo>
                                  <a:lnTo>
                                    <a:pt x="795" y="1263"/>
                                  </a:lnTo>
                                  <a:lnTo>
                                    <a:pt x="779" y="1270"/>
                                  </a:lnTo>
                                  <a:lnTo>
                                    <a:pt x="758" y="1274"/>
                                  </a:lnTo>
                                  <a:lnTo>
                                    <a:pt x="722" y="1273"/>
                                  </a:lnTo>
                                  <a:lnTo>
                                    <a:pt x="710" y="1270"/>
                                  </a:lnTo>
                                  <a:lnTo>
                                    <a:pt x="695" y="1274"/>
                                  </a:lnTo>
                                  <a:lnTo>
                                    <a:pt x="685" y="1282"/>
                                  </a:lnTo>
                                  <a:lnTo>
                                    <a:pt x="658" y="1297"/>
                                  </a:lnTo>
                                  <a:lnTo>
                                    <a:pt x="642" y="1302"/>
                                  </a:lnTo>
                                  <a:lnTo>
                                    <a:pt x="634" y="1309"/>
                                  </a:lnTo>
                                  <a:lnTo>
                                    <a:pt x="625" y="1313"/>
                                  </a:lnTo>
                                  <a:lnTo>
                                    <a:pt x="614" y="1314"/>
                                  </a:lnTo>
                                  <a:lnTo>
                                    <a:pt x="602" y="1320"/>
                                  </a:lnTo>
                                  <a:lnTo>
                                    <a:pt x="596" y="1333"/>
                                  </a:lnTo>
                                  <a:lnTo>
                                    <a:pt x="592" y="1349"/>
                                  </a:lnTo>
                                  <a:lnTo>
                                    <a:pt x="587" y="1354"/>
                                  </a:lnTo>
                                  <a:lnTo>
                                    <a:pt x="581" y="1363"/>
                                  </a:lnTo>
                                  <a:lnTo>
                                    <a:pt x="577" y="1372"/>
                                  </a:lnTo>
                                  <a:lnTo>
                                    <a:pt x="558" y="1377"/>
                                  </a:lnTo>
                                  <a:lnTo>
                                    <a:pt x="549" y="1377"/>
                                  </a:lnTo>
                                  <a:lnTo>
                                    <a:pt x="539" y="1373"/>
                                  </a:lnTo>
                                  <a:lnTo>
                                    <a:pt x="518" y="1376"/>
                                  </a:lnTo>
                                  <a:lnTo>
                                    <a:pt x="496" y="1382"/>
                                  </a:lnTo>
                                  <a:lnTo>
                                    <a:pt x="491" y="1374"/>
                                  </a:lnTo>
                                  <a:lnTo>
                                    <a:pt x="486" y="1372"/>
                                  </a:lnTo>
                                  <a:lnTo>
                                    <a:pt x="480" y="1374"/>
                                  </a:lnTo>
                                  <a:lnTo>
                                    <a:pt x="464" y="1376"/>
                                  </a:lnTo>
                                  <a:lnTo>
                                    <a:pt x="447" y="1372"/>
                                  </a:lnTo>
                                  <a:lnTo>
                                    <a:pt x="435" y="1372"/>
                                  </a:lnTo>
                                  <a:lnTo>
                                    <a:pt x="419" y="1379"/>
                                  </a:lnTo>
                                  <a:lnTo>
                                    <a:pt x="376" y="1378"/>
                                  </a:lnTo>
                                  <a:lnTo>
                                    <a:pt x="365" y="1383"/>
                                  </a:lnTo>
                                  <a:lnTo>
                                    <a:pt x="355" y="1392"/>
                                  </a:lnTo>
                                  <a:lnTo>
                                    <a:pt x="350" y="1399"/>
                                  </a:lnTo>
                                  <a:lnTo>
                                    <a:pt x="352" y="1404"/>
                                  </a:lnTo>
                                  <a:lnTo>
                                    <a:pt x="350" y="1405"/>
                                  </a:lnTo>
                                  <a:lnTo>
                                    <a:pt x="344" y="1411"/>
                                  </a:lnTo>
                                  <a:lnTo>
                                    <a:pt x="333" y="1414"/>
                                  </a:lnTo>
                                  <a:lnTo>
                                    <a:pt x="316" y="1416"/>
                                  </a:lnTo>
                                  <a:lnTo>
                                    <a:pt x="301" y="1426"/>
                                  </a:lnTo>
                                  <a:lnTo>
                                    <a:pt x="292" y="1436"/>
                                  </a:lnTo>
                                  <a:lnTo>
                                    <a:pt x="287" y="1443"/>
                                  </a:lnTo>
                                  <a:lnTo>
                                    <a:pt x="280" y="1449"/>
                                  </a:lnTo>
                                  <a:lnTo>
                                    <a:pt x="271" y="1452"/>
                                  </a:lnTo>
                                  <a:lnTo>
                                    <a:pt x="261" y="1447"/>
                                  </a:lnTo>
                                  <a:lnTo>
                                    <a:pt x="260" y="1458"/>
                                  </a:lnTo>
                                  <a:lnTo>
                                    <a:pt x="253" y="1454"/>
                                  </a:lnTo>
                                  <a:lnTo>
                                    <a:pt x="244" y="1458"/>
                                  </a:lnTo>
                                  <a:lnTo>
                                    <a:pt x="238" y="1451"/>
                                  </a:lnTo>
                                  <a:lnTo>
                                    <a:pt x="205" y="1453"/>
                                  </a:lnTo>
                                  <a:lnTo>
                                    <a:pt x="190" y="1451"/>
                                  </a:lnTo>
                                  <a:lnTo>
                                    <a:pt x="183" y="1443"/>
                                  </a:lnTo>
                                  <a:lnTo>
                                    <a:pt x="174" y="1440"/>
                                  </a:lnTo>
                                  <a:lnTo>
                                    <a:pt x="174" y="1441"/>
                                  </a:lnTo>
                                  <a:lnTo>
                                    <a:pt x="163" y="1440"/>
                                  </a:lnTo>
                                  <a:lnTo>
                                    <a:pt x="148" y="1424"/>
                                  </a:lnTo>
                                  <a:lnTo>
                                    <a:pt x="141" y="1415"/>
                                  </a:lnTo>
                                  <a:lnTo>
                                    <a:pt x="130" y="1405"/>
                                  </a:lnTo>
                                  <a:lnTo>
                                    <a:pt x="120" y="1402"/>
                                  </a:lnTo>
                                  <a:lnTo>
                                    <a:pt x="108" y="1399"/>
                                  </a:lnTo>
                                  <a:lnTo>
                                    <a:pt x="105" y="1370"/>
                                  </a:lnTo>
                                  <a:lnTo>
                                    <a:pt x="107" y="1357"/>
                                  </a:lnTo>
                                  <a:lnTo>
                                    <a:pt x="107" y="1356"/>
                                  </a:lnTo>
                                  <a:lnTo>
                                    <a:pt x="117" y="1360"/>
                                  </a:lnTo>
                                  <a:lnTo>
                                    <a:pt x="125" y="1359"/>
                                  </a:lnTo>
                                  <a:lnTo>
                                    <a:pt x="136" y="1343"/>
                                  </a:lnTo>
                                  <a:lnTo>
                                    <a:pt x="142" y="1328"/>
                                  </a:lnTo>
                                  <a:lnTo>
                                    <a:pt x="142" y="1318"/>
                                  </a:lnTo>
                                  <a:lnTo>
                                    <a:pt x="137" y="1306"/>
                                  </a:lnTo>
                                  <a:lnTo>
                                    <a:pt x="137" y="1291"/>
                                  </a:lnTo>
                                  <a:lnTo>
                                    <a:pt x="139" y="1297"/>
                                  </a:lnTo>
                                  <a:lnTo>
                                    <a:pt x="142" y="1286"/>
                                  </a:lnTo>
                                  <a:lnTo>
                                    <a:pt x="141" y="1265"/>
                                  </a:lnTo>
                                  <a:lnTo>
                                    <a:pt x="144" y="1248"/>
                                  </a:lnTo>
                                  <a:lnTo>
                                    <a:pt x="141" y="1234"/>
                                  </a:lnTo>
                                  <a:lnTo>
                                    <a:pt x="124" y="1196"/>
                                  </a:lnTo>
                                  <a:lnTo>
                                    <a:pt x="121" y="1185"/>
                                  </a:lnTo>
                                  <a:lnTo>
                                    <a:pt x="117" y="1178"/>
                                  </a:lnTo>
                                  <a:lnTo>
                                    <a:pt x="109" y="1168"/>
                                  </a:lnTo>
                                  <a:lnTo>
                                    <a:pt x="103" y="1150"/>
                                  </a:lnTo>
                                  <a:lnTo>
                                    <a:pt x="98" y="1124"/>
                                  </a:lnTo>
                                  <a:lnTo>
                                    <a:pt x="98" y="1092"/>
                                  </a:lnTo>
                                  <a:lnTo>
                                    <a:pt x="94" y="1081"/>
                                  </a:lnTo>
                                  <a:lnTo>
                                    <a:pt x="78" y="1053"/>
                                  </a:lnTo>
                                  <a:lnTo>
                                    <a:pt x="76" y="1039"/>
                                  </a:lnTo>
                                  <a:lnTo>
                                    <a:pt x="66" y="1024"/>
                                  </a:lnTo>
                                  <a:lnTo>
                                    <a:pt x="54" y="1004"/>
                                  </a:lnTo>
                                  <a:lnTo>
                                    <a:pt x="54" y="983"/>
                                  </a:lnTo>
                                  <a:lnTo>
                                    <a:pt x="46" y="965"/>
                                  </a:lnTo>
                                  <a:lnTo>
                                    <a:pt x="40" y="945"/>
                                  </a:lnTo>
                                  <a:lnTo>
                                    <a:pt x="29" y="938"/>
                                  </a:lnTo>
                                  <a:lnTo>
                                    <a:pt x="19" y="927"/>
                                  </a:lnTo>
                                  <a:lnTo>
                                    <a:pt x="13" y="919"/>
                                  </a:lnTo>
                                  <a:lnTo>
                                    <a:pt x="11" y="909"/>
                                  </a:lnTo>
                                  <a:lnTo>
                                    <a:pt x="5" y="905"/>
                                  </a:lnTo>
                                  <a:lnTo>
                                    <a:pt x="0" y="895"/>
                                  </a:lnTo>
                                  <a:lnTo>
                                    <a:pt x="1" y="889"/>
                                  </a:lnTo>
                                  <a:lnTo>
                                    <a:pt x="3" y="894"/>
                                  </a:lnTo>
                                  <a:lnTo>
                                    <a:pt x="8" y="895"/>
                                  </a:lnTo>
                                  <a:lnTo>
                                    <a:pt x="12" y="897"/>
                                  </a:lnTo>
                                  <a:lnTo>
                                    <a:pt x="15" y="904"/>
                                  </a:lnTo>
                                  <a:lnTo>
                                    <a:pt x="16" y="914"/>
                                  </a:lnTo>
                                  <a:lnTo>
                                    <a:pt x="21" y="911"/>
                                  </a:lnTo>
                                  <a:lnTo>
                                    <a:pt x="23" y="918"/>
                                  </a:lnTo>
                                  <a:lnTo>
                                    <a:pt x="31" y="919"/>
                                  </a:lnTo>
                                  <a:lnTo>
                                    <a:pt x="35" y="913"/>
                                  </a:lnTo>
                                  <a:lnTo>
                                    <a:pt x="34" y="904"/>
                                  </a:lnTo>
                                  <a:lnTo>
                                    <a:pt x="26" y="895"/>
                                  </a:lnTo>
                                  <a:lnTo>
                                    <a:pt x="13" y="866"/>
                                  </a:lnTo>
                                  <a:lnTo>
                                    <a:pt x="13" y="856"/>
                                  </a:lnTo>
                                  <a:lnTo>
                                    <a:pt x="17" y="860"/>
                                  </a:lnTo>
                                  <a:lnTo>
                                    <a:pt x="22" y="871"/>
                                  </a:lnTo>
                                  <a:lnTo>
                                    <a:pt x="27" y="894"/>
                                  </a:lnTo>
                                  <a:lnTo>
                                    <a:pt x="35" y="884"/>
                                  </a:lnTo>
                                  <a:lnTo>
                                    <a:pt x="38" y="893"/>
                                  </a:lnTo>
                                  <a:lnTo>
                                    <a:pt x="39" y="904"/>
                                  </a:lnTo>
                                  <a:lnTo>
                                    <a:pt x="46" y="905"/>
                                  </a:lnTo>
                                  <a:lnTo>
                                    <a:pt x="51" y="898"/>
                                  </a:lnTo>
                                  <a:lnTo>
                                    <a:pt x="54" y="886"/>
                                  </a:lnTo>
                                  <a:lnTo>
                                    <a:pt x="53" y="867"/>
                                  </a:lnTo>
                                  <a:lnTo>
                                    <a:pt x="45" y="860"/>
                                  </a:lnTo>
                                  <a:lnTo>
                                    <a:pt x="39" y="848"/>
                                  </a:lnTo>
                                  <a:lnTo>
                                    <a:pt x="37" y="851"/>
                                  </a:lnTo>
                                  <a:lnTo>
                                    <a:pt x="38" y="844"/>
                                  </a:lnTo>
                                  <a:lnTo>
                                    <a:pt x="31" y="832"/>
                                  </a:lnTo>
                                  <a:lnTo>
                                    <a:pt x="23" y="814"/>
                                  </a:lnTo>
                                  <a:lnTo>
                                    <a:pt x="8" y="787"/>
                                  </a:lnTo>
                                  <a:lnTo>
                                    <a:pt x="8" y="758"/>
                                  </a:lnTo>
                                  <a:lnTo>
                                    <a:pt x="13" y="748"/>
                                  </a:lnTo>
                                  <a:lnTo>
                                    <a:pt x="28" y="733"/>
                                  </a:lnTo>
                                  <a:lnTo>
                                    <a:pt x="29" y="725"/>
                                  </a:lnTo>
                                  <a:lnTo>
                                    <a:pt x="28" y="716"/>
                                  </a:lnTo>
                                  <a:lnTo>
                                    <a:pt x="29" y="695"/>
                                  </a:lnTo>
                                  <a:lnTo>
                                    <a:pt x="22" y="683"/>
                                  </a:lnTo>
                                  <a:lnTo>
                                    <a:pt x="27" y="661"/>
                                  </a:lnTo>
                                  <a:lnTo>
                                    <a:pt x="33" y="652"/>
                                  </a:lnTo>
                                  <a:lnTo>
                                    <a:pt x="39" y="637"/>
                                  </a:lnTo>
                                  <a:lnTo>
                                    <a:pt x="43" y="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99" name="Freeform 55"/>
                          <wps:cNvSpPr>
                            <a:spLocks noChangeAspect="1"/>
                          </wps:cNvSpPr>
                          <wps:spPr bwMode="gray">
                            <a:xfrm>
                              <a:off x="7529001" y="4462809"/>
                              <a:ext cx="134938" cy="146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9" y="16"/>
                                </a:cxn>
                                <a:cxn ang="0">
                                  <a:pos x="337" y="0"/>
                                </a:cxn>
                                <a:cxn ang="0">
                                  <a:pos x="349" y="22"/>
                                </a:cxn>
                                <a:cxn ang="0">
                                  <a:pos x="362" y="51"/>
                                </a:cxn>
                                <a:cxn ang="0">
                                  <a:pos x="391" y="35"/>
                                </a:cxn>
                                <a:cxn ang="0">
                                  <a:pos x="402" y="35"/>
                                </a:cxn>
                                <a:cxn ang="0">
                                  <a:pos x="411" y="47"/>
                                </a:cxn>
                                <a:cxn ang="0">
                                  <a:pos x="423" y="40"/>
                                </a:cxn>
                                <a:cxn ang="0">
                                  <a:pos x="417" y="68"/>
                                </a:cxn>
                                <a:cxn ang="0">
                                  <a:pos x="411" y="114"/>
                                </a:cxn>
                                <a:cxn ang="0">
                                  <a:pos x="387" y="141"/>
                                </a:cxn>
                                <a:cxn ang="0">
                                  <a:pos x="362" y="180"/>
                                </a:cxn>
                                <a:cxn ang="0">
                                  <a:pos x="342" y="228"/>
                                </a:cxn>
                                <a:cxn ang="0">
                                  <a:pos x="360" y="246"/>
                                </a:cxn>
                                <a:cxn ang="0">
                                  <a:pos x="326" y="235"/>
                                </a:cxn>
                                <a:cxn ang="0">
                                  <a:pos x="316" y="244"/>
                                </a:cxn>
                                <a:cxn ang="0">
                                  <a:pos x="287" y="262"/>
                                </a:cxn>
                                <a:cxn ang="0">
                                  <a:pos x="274" y="265"/>
                                </a:cxn>
                                <a:cxn ang="0">
                                  <a:pos x="262" y="320"/>
                                </a:cxn>
                                <a:cxn ang="0">
                                  <a:pos x="245" y="361"/>
                                </a:cxn>
                                <a:cxn ang="0">
                                  <a:pos x="231" y="390"/>
                                </a:cxn>
                                <a:cxn ang="0">
                                  <a:pos x="230" y="410"/>
                                </a:cxn>
                                <a:cxn ang="0">
                                  <a:pos x="190" y="434"/>
                                </a:cxn>
                                <a:cxn ang="0">
                                  <a:pos x="177" y="449"/>
                                </a:cxn>
                                <a:cxn ang="0">
                                  <a:pos x="138" y="463"/>
                                </a:cxn>
                                <a:cxn ang="0">
                                  <a:pos x="120" y="454"/>
                                </a:cxn>
                                <a:cxn ang="0">
                                  <a:pos x="104" y="454"/>
                                </a:cxn>
                                <a:cxn ang="0">
                                  <a:pos x="91" y="441"/>
                                </a:cxn>
                                <a:cxn ang="0">
                                  <a:pos x="55" y="421"/>
                                </a:cxn>
                                <a:cxn ang="0">
                                  <a:pos x="12" y="422"/>
                                </a:cxn>
                                <a:cxn ang="0">
                                  <a:pos x="13" y="413"/>
                                </a:cxn>
                                <a:cxn ang="0">
                                  <a:pos x="9" y="405"/>
                                </a:cxn>
                                <a:cxn ang="0">
                                  <a:pos x="16" y="391"/>
                                </a:cxn>
                                <a:cxn ang="0">
                                  <a:pos x="24" y="379"/>
                                </a:cxn>
                                <a:cxn ang="0">
                                  <a:pos x="15" y="366"/>
                                </a:cxn>
                                <a:cxn ang="0">
                                  <a:pos x="21" y="353"/>
                                </a:cxn>
                                <a:cxn ang="0">
                                  <a:pos x="37" y="356"/>
                                </a:cxn>
                                <a:cxn ang="0">
                                  <a:pos x="31" y="347"/>
                                </a:cxn>
                                <a:cxn ang="0">
                                  <a:pos x="47" y="325"/>
                                </a:cxn>
                                <a:cxn ang="0">
                                  <a:pos x="56" y="329"/>
                                </a:cxn>
                                <a:cxn ang="0">
                                  <a:pos x="61" y="304"/>
                                </a:cxn>
                                <a:cxn ang="0">
                                  <a:pos x="82" y="278"/>
                                </a:cxn>
                                <a:cxn ang="0">
                                  <a:pos x="102" y="255"/>
                                </a:cxn>
                                <a:cxn ang="0">
                                  <a:pos x="133" y="249"/>
                                </a:cxn>
                                <a:cxn ang="0">
                                  <a:pos x="187" y="208"/>
                                </a:cxn>
                                <a:cxn ang="0">
                                  <a:pos x="219" y="178"/>
                                </a:cxn>
                                <a:cxn ang="0">
                                  <a:pos x="256" y="144"/>
                                </a:cxn>
                                <a:cxn ang="0">
                                  <a:pos x="288" y="81"/>
                                </a:cxn>
                                <a:cxn ang="0">
                                  <a:pos x="308" y="34"/>
                                </a:cxn>
                              </a:cxnLst>
                              <a:rect l="0" t="0" r="r" b="b"/>
                              <a:pathLst>
                                <a:path w="424" h="463">
                                  <a:moveTo>
                                    <a:pt x="308" y="34"/>
                                  </a:moveTo>
                                  <a:lnTo>
                                    <a:pt x="310" y="35"/>
                                  </a:lnTo>
                                  <a:lnTo>
                                    <a:pt x="311" y="2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333" y="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40" y="14"/>
                                  </a:lnTo>
                                  <a:lnTo>
                                    <a:pt x="343" y="20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54" y="22"/>
                                  </a:lnTo>
                                  <a:lnTo>
                                    <a:pt x="358" y="28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62" y="51"/>
                                  </a:lnTo>
                                  <a:lnTo>
                                    <a:pt x="368" y="55"/>
                                  </a:lnTo>
                                  <a:lnTo>
                                    <a:pt x="381" y="44"/>
                                  </a:lnTo>
                                  <a:lnTo>
                                    <a:pt x="387" y="41"/>
                                  </a:lnTo>
                                  <a:lnTo>
                                    <a:pt x="391" y="35"/>
                                  </a:lnTo>
                                  <a:lnTo>
                                    <a:pt x="401" y="29"/>
                                  </a:lnTo>
                                  <a:lnTo>
                                    <a:pt x="406" y="28"/>
                                  </a:lnTo>
                                  <a:lnTo>
                                    <a:pt x="407" y="29"/>
                                  </a:lnTo>
                                  <a:lnTo>
                                    <a:pt x="402" y="35"/>
                                  </a:lnTo>
                                  <a:lnTo>
                                    <a:pt x="403" y="36"/>
                                  </a:lnTo>
                                  <a:lnTo>
                                    <a:pt x="405" y="44"/>
                                  </a:lnTo>
                                  <a:lnTo>
                                    <a:pt x="401" y="54"/>
                                  </a:lnTo>
                                  <a:lnTo>
                                    <a:pt x="411" y="47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13" y="34"/>
                                  </a:lnTo>
                                  <a:lnTo>
                                    <a:pt x="418" y="33"/>
                                  </a:lnTo>
                                  <a:lnTo>
                                    <a:pt x="423" y="40"/>
                                  </a:lnTo>
                                  <a:lnTo>
                                    <a:pt x="414" y="51"/>
                                  </a:lnTo>
                                  <a:lnTo>
                                    <a:pt x="418" y="51"/>
                                  </a:lnTo>
                                  <a:lnTo>
                                    <a:pt x="422" y="57"/>
                                  </a:lnTo>
                                  <a:lnTo>
                                    <a:pt x="417" y="68"/>
                                  </a:lnTo>
                                  <a:lnTo>
                                    <a:pt x="424" y="87"/>
                                  </a:lnTo>
                                  <a:lnTo>
                                    <a:pt x="422" y="93"/>
                                  </a:lnTo>
                                  <a:lnTo>
                                    <a:pt x="413" y="106"/>
                                  </a:lnTo>
                                  <a:lnTo>
                                    <a:pt x="411" y="114"/>
                                  </a:lnTo>
                                  <a:lnTo>
                                    <a:pt x="405" y="124"/>
                                  </a:lnTo>
                                  <a:lnTo>
                                    <a:pt x="398" y="125"/>
                                  </a:lnTo>
                                  <a:lnTo>
                                    <a:pt x="397" y="129"/>
                                  </a:lnTo>
                                  <a:lnTo>
                                    <a:pt x="387" y="141"/>
                                  </a:lnTo>
                                  <a:lnTo>
                                    <a:pt x="375" y="168"/>
                                  </a:lnTo>
                                  <a:lnTo>
                                    <a:pt x="369" y="174"/>
                                  </a:lnTo>
                                  <a:lnTo>
                                    <a:pt x="365" y="175"/>
                                  </a:lnTo>
                                  <a:lnTo>
                                    <a:pt x="362" y="180"/>
                                  </a:lnTo>
                                  <a:lnTo>
                                    <a:pt x="349" y="189"/>
                                  </a:lnTo>
                                  <a:lnTo>
                                    <a:pt x="347" y="192"/>
                                  </a:lnTo>
                                  <a:lnTo>
                                    <a:pt x="344" y="217"/>
                                  </a:lnTo>
                                  <a:lnTo>
                                    <a:pt x="342" y="228"/>
                                  </a:lnTo>
                                  <a:lnTo>
                                    <a:pt x="352" y="230"/>
                                  </a:lnTo>
                                  <a:lnTo>
                                    <a:pt x="359" y="234"/>
                                  </a:lnTo>
                                  <a:lnTo>
                                    <a:pt x="362" y="243"/>
                                  </a:lnTo>
                                  <a:lnTo>
                                    <a:pt x="360" y="246"/>
                                  </a:lnTo>
                                  <a:lnTo>
                                    <a:pt x="356" y="240"/>
                                  </a:lnTo>
                                  <a:lnTo>
                                    <a:pt x="354" y="246"/>
                                  </a:lnTo>
                                  <a:lnTo>
                                    <a:pt x="333" y="239"/>
                                  </a:lnTo>
                                  <a:lnTo>
                                    <a:pt x="326" y="235"/>
                                  </a:lnTo>
                                  <a:lnTo>
                                    <a:pt x="324" y="237"/>
                                  </a:lnTo>
                                  <a:lnTo>
                                    <a:pt x="324" y="244"/>
                                  </a:lnTo>
                                  <a:lnTo>
                                    <a:pt x="320" y="248"/>
                                  </a:lnTo>
                                  <a:lnTo>
                                    <a:pt x="316" y="244"/>
                                  </a:lnTo>
                                  <a:lnTo>
                                    <a:pt x="313" y="243"/>
                                  </a:lnTo>
                                  <a:lnTo>
                                    <a:pt x="310" y="249"/>
                                  </a:lnTo>
                                  <a:lnTo>
                                    <a:pt x="295" y="256"/>
                                  </a:lnTo>
                                  <a:lnTo>
                                    <a:pt x="287" y="262"/>
                                  </a:lnTo>
                                  <a:lnTo>
                                    <a:pt x="282" y="262"/>
                                  </a:lnTo>
                                  <a:lnTo>
                                    <a:pt x="279" y="256"/>
                                  </a:lnTo>
                                  <a:lnTo>
                                    <a:pt x="274" y="256"/>
                                  </a:lnTo>
                                  <a:lnTo>
                                    <a:pt x="274" y="265"/>
                                  </a:lnTo>
                                  <a:lnTo>
                                    <a:pt x="272" y="277"/>
                                  </a:lnTo>
                                  <a:lnTo>
                                    <a:pt x="265" y="289"/>
                                  </a:lnTo>
                                  <a:lnTo>
                                    <a:pt x="263" y="302"/>
                                  </a:lnTo>
                                  <a:lnTo>
                                    <a:pt x="262" y="320"/>
                                  </a:lnTo>
                                  <a:lnTo>
                                    <a:pt x="256" y="324"/>
                                  </a:lnTo>
                                  <a:lnTo>
                                    <a:pt x="257" y="336"/>
                                  </a:lnTo>
                                  <a:lnTo>
                                    <a:pt x="247" y="347"/>
                                  </a:lnTo>
                                  <a:lnTo>
                                    <a:pt x="245" y="361"/>
                                  </a:lnTo>
                                  <a:lnTo>
                                    <a:pt x="245" y="369"/>
                                  </a:lnTo>
                                  <a:lnTo>
                                    <a:pt x="239" y="379"/>
                                  </a:lnTo>
                                  <a:lnTo>
                                    <a:pt x="233" y="385"/>
                                  </a:lnTo>
                                  <a:lnTo>
                                    <a:pt x="231" y="390"/>
                                  </a:lnTo>
                                  <a:lnTo>
                                    <a:pt x="231" y="398"/>
                                  </a:lnTo>
                                  <a:lnTo>
                                    <a:pt x="228" y="401"/>
                                  </a:lnTo>
                                  <a:lnTo>
                                    <a:pt x="233" y="402"/>
                                  </a:lnTo>
                                  <a:lnTo>
                                    <a:pt x="230" y="410"/>
                                  </a:lnTo>
                                  <a:lnTo>
                                    <a:pt x="223" y="409"/>
                                  </a:lnTo>
                                  <a:lnTo>
                                    <a:pt x="214" y="415"/>
                                  </a:lnTo>
                                  <a:lnTo>
                                    <a:pt x="204" y="428"/>
                                  </a:lnTo>
                                  <a:lnTo>
                                    <a:pt x="190" y="434"/>
                                  </a:lnTo>
                                  <a:lnTo>
                                    <a:pt x="185" y="437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80" y="443"/>
                                  </a:lnTo>
                                  <a:lnTo>
                                    <a:pt x="177" y="449"/>
                                  </a:lnTo>
                                  <a:lnTo>
                                    <a:pt x="172" y="453"/>
                                  </a:lnTo>
                                  <a:lnTo>
                                    <a:pt x="153" y="459"/>
                                  </a:lnTo>
                                  <a:lnTo>
                                    <a:pt x="149" y="459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32" y="459"/>
                                  </a:lnTo>
                                  <a:lnTo>
                                    <a:pt x="129" y="452"/>
                                  </a:lnTo>
                                  <a:lnTo>
                                    <a:pt x="126" y="450"/>
                                  </a:lnTo>
                                  <a:lnTo>
                                    <a:pt x="120" y="454"/>
                                  </a:lnTo>
                                  <a:lnTo>
                                    <a:pt x="114" y="455"/>
                                  </a:lnTo>
                                  <a:lnTo>
                                    <a:pt x="110" y="454"/>
                                  </a:lnTo>
                                  <a:lnTo>
                                    <a:pt x="110" y="453"/>
                                  </a:lnTo>
                                  <a:lnTo>
                                    <a:pt x="104" y="454"/>
                                  </a:lnTo>
                                  <a:lnTo>
                                    <a:pt x="102" y="449"/>
                                  </a:lnTo>
                                  <a:lnTo>
                                    <a:pt x="102" y="443"/>
                                  </a:lnTo>
                                  <a:lnTo>
                                    <a:pt x="98" y="444"/>
                                  </a:lnTo>
                                  <a:lnTo>
                                    <a:pt x="91" y="441"/>
                                  </a:lnTo>
                                  <a:lnTo>
                                    <a:pt x="73" y="439"/>
                                  </a:lnTo>
                                  <a:lnTo>
                                    <a:pt x="69" y="427"/>
                                  </a:lnTo>
                                  <a:lnTo>
                                    <a:pt x="64" y="422"/>
                                  </a:lnTo>
                                  <a:lnTo>
                                    <a:pt x="55" y="421"/>
                                  </a:lnTo>
                                  <a:lnTo>
                                    <a:pt x="47" y="428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18" y="427"/>
                                  </a:lnTo>
                                  <a:lnTo>
                                    <a:pt x="12" y="422"/>
                                  </a:lnTo>
                                  <a:lnTo>
                                    <a:pt x="15" y="415"/>
                                  </a:lnTo>
                                  <a:lnTo>
                                    <a:pt x="20" y="409"/>
                                  </a:lnTo>
                                  <a:lnTo>
                                    <a:pt x="24" y="402"/>
                                  </a:lnTo>
                                  <a:lnTo>
                                    <a:pt x="13" y="413"/>
                                  </a:lnTo>
                                  <a:lnTo>
                                    <a:pt x="9" y="413"/>
                                  </a:lnTo>
                                  <a:lnTo>
                                    <a:pt x="14" y="402"/>
                                  </a:lnTo>
                                  <a:lnTo>
                                    <a:pt x="14" y="401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3" y="406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16" y="391"/>
                                  </a:lnTo>
                                  <a:lnTo>
                                    <a:pt x="24" y="385"/>
                                  </a:lnTo>
                                  <a:lnTo>
                                    <a:pt x="21" y="385"/>
                                  </a:lnTo>
                                  <a:lnTo>
                                    <a:pt x="19" y="383"/>
                                  </a:lnTo>
                                  <a:lnTo>
                                    <a:pt x="24" y="379"/>
                                  </a:lnTo>
                                  <a:lnTo>
                                    <a:pt x="26" y="373"/>
                                  </a:lnTo>
                                  <a:lnTo>
                                    <a:pt x="21" y="373"/>
                                  </a:lnTo>
                                  <a:lnTo>
                                    <a:pt x="16" y="372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21" y="366"/>
                                  </a:lnTo>
                                  <a:lnTo>
                                    <a:pt x="25" y="361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21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9" y="357"/>
                                  </a:lnTo>
                                  <a:lnTo>
                                    <a:pt x="34" y="355"/>
                                  </a:lnTo>
                                  <a:lnTo>
                                    <a:pt x="37" y="356"/>
                                  </a:lnTo>
                                  <a:lnTo>
                                    <a:pt x="40" y="353"/>
                                  </a:lnTo>
                                  <a:lnTo>
                                    <a:pt x="40" y="351"/>
                                  </a:lnTo>
                                  <a:lnTo>
                                    <a:pt x="35" y="351"/>
                                  </a:lnTo>
                                  <a:lnTo>
                                    <a:pt x="31" y="347"/>
                                  </a:lnTo>
                                  <a:lnTo>
                                    <a:pt x="35" y="329"/>
                                  </a:lnTo>
                                  <a:lnTo>
                                    <a:pt x="42" y="323"/>
                                  </a:lnTo>
                                  <a:lnTo>
                                    <a:pt x="45" y="321"/>
                                  </a:lnTo>
                                  <a:lnTo>
                                    <a:pt x="47" y="325"/>
                                  </a:lnTo>
                                  <a:lnTo>
                                    <a:pt x="48" y="331"/>
                                  </a:lnTo>
                                  <a:lnTo>
                                    <a:pt x="51" y="332"/>
                                  </a:lnTo>
                                  <a:lnTo>
                                    <a:pt x="53" y="332"/>
                                  </a:lnTo>
                                  <a:lnTo>
                                    <a:pt x="56" y="329"/>
                                  </a:lnTo>
                                  <a:lnTo>
                                    <a:pt x="53" y="319"/>
                                  </a:lnTo>
                                  <a:lnTo>
                                    <a:pt x="55" y="315"/>
                                  </a:lnTo>
                                  <a:lnTo>
                                    <a:pt x="58" y="314"/>
                                  </a:lnTo>
                                  <a:lnTo>
                                    <a:pt x="61" y="304"/>
                                  </a:lnTo>
                                  <a:lnTo>
                                    <a:pt x="69" y="302"/>
                                  </a:lnTo>
                                  <a:lnTo>
                                    <a:pt x="75" y="296"/>
                                  </a:lnTo>
                                  <a:lnTo>
                                    <a:pt x="77" y="286"/>
                                  </a:lnTo>
                                  <a:lnTo>
                                    <a:pt x="82" y="278"/>
                                  </a:lnTo>
                                  <a:lnTo>
                                    <a:pt x="89" y="275"/>
                                  </a:lnTo>
                                  <a:lnTo>
                                    <a:pt x="93" y="260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102" y="255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16" y="251"/>
                                  </a:lnTo>
                                  <a:lnTo>
                                    <a:pt x="123" y="251"/>
                                  </a:lnTo>
                                  <a:lnTo>
                                    <a:pt x="133" y="249"/>
                                  </a:lnTo>
                                  <a:lnTo>
                                    <a:pt x="141" y="244"/>
                                  </a:lnTo>
                                  <a:lnTo>
                                    <a:pt x="154" y="232"/>
                                  </a:lnTo>
                                  <a:lnTo>
                                    <a:pt x="169" y="223"/>
                                  </a:lnTo>
                                  <a:lnTo>
                                    <a:pt x="187" y="208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213" y="181"/>
                                  </a:lnTo>
                                  <a:lnTo>
                                    <a:pt x="219" y="178"/>
                                  </a:lnTo>
                                  <a:lnTo>
                                    <a:pt x="225" y="178"/>
                                  </a:lnTo>
                                  <a:lnTo>
                                    <a:pt x="235" y="170"/>
                                  </a:lnTo>
                                  <a:lnTo>
                                    <a:pt x="241" y="164"/>
                                  </a:lnTo>
                                  <a:lnTo>
                                    <a:pt x="256" y="144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70" y="93"/>
                                  </a:lnTo>
                                  <a:lnTo>
                                    <a:pt x="288" y="81"/>
                                  </a:lnTo>
                                  <a:lnTo>
                                    <a:pt x="294" y="78"/>
                                  </a:lnTo>
                                  <a:lnTo>
                                    <a:pt x="298" y="72"/>
                                  </a:lnTo>
                                  <a:lnTo>
                                    <a:pt x="304" y="60"/>
                                  </a:lnTo>
                                  <a:lnTo>
                                    <a:pt x="308" y="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0" name="Freeform 56"/>
                          <wps:cNvSpPr>
                            <a:spLocks noChangeAspect="1"/>
                          </wps:cNvSpPr>
                          <wps:spPr bwMode="gray">
                            <a:xfrm>
                              <a:off x="7636951" y="4327872"/>
                              <a:ext cx="100013" cy="1571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8" y="441"/>
                                </a:cxn>
                                <a:cxn ang="0">
                                  <a:pos x="139" y="398"/>
                                </a:cxn>
                                <a:cxn ang="0">
                                  <a:pos x="97" y="366"/>
                                </a:cxn>
                                <a:cxn ang="0">
                                  <a:pos x="59" y="325"/>
                                </a:cxn>
                                <a:cxn ang="0">
                                  <a:pos x="100" y="296"/>
                                </a:cxn>
                                <a:cxn ang="0">
                                  <a:pos x="115" y="250"/>
                                </a:cxn>
                                <a:cxn ang="0">
                                  <a:pos x="120" y="224"/>
                                </a:cxn>
                                <a:cxn ang="0">
                                  <a:pos x="113" y="198"/>
                                </a:cxn>
                                <a:cxn ang="0">
                                  <a:pos x="112" y="178"/>
                                </a:cxn>
                                <a:cxn ang="0">
                                  <a:pos x="97" y="172"/>
                                </a:cxn>
                                <a:cxn ang="0">
                                  <a:pos x="91" y="145"/>
                                </a:cxn>
                                <a:cxn ang="0">
                                  <a:pos x="86" y="127"/>
                                </a:cxn>
                                <a:cxn ang="0">
                                  <a:pos x="73" y="117"/>
                                </a:cxn>
                                <a:cxn ang="0">
                                  <a:pos x="43" y="85"/>
                                </a:cxn>
                                <a:cxn ang="0">
                                  <a:pos x="45" y="59"/>
                                </a:cxn>
                                <a:cxn ang="0">
                                  <a:pos x="26" y="59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0" y="0"/>
                                </a:cxn>
                                <a:cxn ang="0">
                                  <a:pos x="19" y="28"/>
                                </a:cxn>
                                <a:cxn ang="0">
                                  <a:pos x="35" y="30"/>
                                </a:cxn>
                                <a:cxn ang="0">
                                  <a:pos x="59" y="41"/>
                                </a:cxn>
                                <a:cxn ang="0">
                                  <a:pos x="78" y="59"/>
                                </a:cxn>
                                <a:cxn ang="0">
                                  <a:pos x="87" y="70"/>
                                </a:cxn>
                                <a:cxn ang="0">
                                  <a:pos x="100" y="96"/>
                                </a:cxn>
                                <a:cxn ang="0">
                                  <a:pos x="86" y="96"/>
                                </a:cxn>
                                <a:cxn ang="0">
                                  <a:pos x="96" y="107"/>
                                </a:cxn>
                                <a:cxn ang="0">
                                  <a:pos x="110" y="140"/>
                                </a:cxn>
                                <a:cxn ang="0">
                                  <a:pos x="109" y="159"/>
                                </a:cxn>
                                <a:cxn ang="0">
                                  <a:pos x="116" y="170"/>
                                </a:cxn>
                                <a:cxn ang="0">
                                  <a:pos x="136" y="169"/>
                                </a:cxn>
                                <a:cxn ang="0">
                                  <a:pos x="151" y="182"/>
                                </a:cxn>
                                <a:cxn ang="0">
                                  <a:pos x="147" y="141"/>
                                </a:cxn>
                                <a:cxn ang="0">
                                  <a:pos x="167" y="162"/>
                                </a:cxn>
                                <a:cxn ang="0">
                                  <a:pos x="169" y="192"/>
                                </a:cxn>
                                <a:cxn ang="0">
                                  <a:pos x="185" y="219"/>
                                </a:cxn>
                                <a:cxn ang="0">
                                  <a:pos x="239" y="240"/>
                                </a:cxn>
                                <a:cxn ang="0">
                                  <a:pos x="266" y="224"/>
                                </a:cxn>
                                <a:cxn ang="0">
                                  <a:pos x="286" y="210"/>
                                </a:cxn>
                                <a:cxn ang="0">
                                  <a:pos x="313" y="231"/>
                                </a:cxn>
                                <a:cxn ang="0">
                                  <a:pos x="307" y="272"/>
                                </a:cxn>
                                <a:cxn ang="0">
                                  <a:pos x="286" y="304"/>
                                </a:cxn>
                                <a:cxn ang="0">
                                  <a:pos x="287" y="321"/>
                                </a:cxn>
                                <a:cxn ang="0">
                                  <a:pos x="269" y="315"/>
                                </a:cxn>
                                <a:cxn ang="0">
                                  <a:pos x="242" y="323"/>
                                </a:cxn>
                                <a:cxn ang="0">
                                  <a:pos x="232" y="356"/>
                                </a:cxn>
                                <a:cxn ang="0">
                                  <a:pos x="217" y="404"/>
                                </a:cxn>
                                <a:cxn ang="0">
                                  <a:pos x="171" y="479"/>
                                </a:cxn>
                                <a:cxn ang="0">
                                  <a:pos x="132" y="481"/>
                                </a:cxn>
                              </a:cxnLst>
                              <a:rect l="0" t="0" r="r" b="b"/>
                              <a:pathLst>
                                <a:path w="313" h="495">
                                  <a:moveTo>
                                    <a:pt x="109" y="469"/>
                                  </a:moveTo>
                                  <a:lnTo>
                                    <a:pt x="118" y="458"/>
                                  </a:lnTo>
                                  <a:lnTo>
                                    <a:pt x="121" y="449"/>
                                  </a:lnTo>
                                  <a:lnTo>
                                    <a:pt x="128" y="441"/>
                                  </a:lnTo>
                                  <a:lnTo>
                                    <a:pt x="134" y="429"/>
                                  </a:lnTo>
                                  <a:lnTo>
                                    <a:pt x="135" y="417"/>
                                  </a:lnTo>
                                  <a:lnTo>
                                    <a:pt x="139" y="407"/>
                                  </a:lnTo>
                                  <a:lnTo>
                                    <a:pt x="139" y="398"/>
                                  </a:lnTo>
                                  <a:lnTo>
                                    <a:pt x="134" y="391"/>
                                  </a:lnTo>
                                  <a:lnTo>
                                    <a:pt x="120" y="375"/>
                                  </a:lnTo>
                                  <a:lnTo>
                                    <a:pt x="108" y="372"/>
                                  </a:lnTo>
                                  <a:lnTo>
                                    <a:pt x="97" y="366"/>
                                  </a:lnTo>
                                  <a:lnTo>
                                    <a:pt x="80" y="350"/>
                                  </a:lnTo>
                                  <a:lnTo>
                                    <a:pt x="67" y="349"/>
                                  </a:lnTo>
                                  <a:lnTo>
                                    <a:pt x="57" y="337"/>
                                  </a:lnTo>
                                  <a:lnTo>
                                    <a:pt x="59" y="325"/>
                                  </a:lnTo>
                                  <a:lnTo>
                                    <a:pt x="69" y="316"/>
                                  </a:lnTo>
                                  <a:lnTo>
                                    <a:pt x="78" y="310"/>
                                  </a:lnTo>
                                  <a:lnTo>
                                    <a:pt x="92" y="306"/>
                                  </a:lnTo>
                                  <a:lnTo>
                                    <a:pt x="100" y="296"/>
                                  </a:lnTo>
                                  <a:lnTo>
                                    <a:pt x="104" y="283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109" y="250"/>
                                  </a:lnTo>
                                  <a:lnTo>
                                    <a:pt x="115" y="250"/>
                                  </a:lnTo>
                                  <a:lnTo>
                                    <a:pt x="118" y="247"/>
                                  </a:lnTo>
                                  <a:lnTo>
                                    <a:pt x="118" y="237"/>
                                  </a:lnTo>
                                  <a:lnTo>
                                    <a:pt x="115" y="229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18" y="220"/>
                                  </a:lnTo>
                                  <a:lnTo>
                                    <a:pt x="115" y="208"/>
                                  </a:lnTo>
                                  <a:lnTo>
                                    <a:pt x="116" y="196"/>
                                  </a:lnTo>
                                  <a:lnTo>
                                    <a:pt x="113" y="198"/>
                                  </a:lnTo>
                                  <a:lnTo>
                                    <a:pt x="104" y="188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12" y="178"/>
                                  </a:lnTo>
                                  <a:lnTo>
                                    <a:pt x="113" y="175"/>
                                  </a:lnTo>
                                  <a:lnTo>
                                    <a:pt x="112" y="171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97" y="172"/>
                                  </a:lnTo>
                                  <a:lnTo>
                                    <a:pt x="86" y="151"/>
                                  </a:lnTo>
                                  <a:lnTo>
                                    <a:pt x="81" y="138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91" y="145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86" y="117"/>
                                  </a:lnTo>
                                  <a:lnTo>
                                    <a:pt x="82" y="113"/>
                                  </a:lnTo>
                                  <a:lnTo>
                                    <a:pt x="80" y="117"/>
                                  </a:lnTo>
                                  <a:lnTo>
                                    <a:pt x="73" y="117"/>
                                  </a:lnTo>
                                  <a:lnTo>
                                    <a:pt x="72" y="122"/>
                                  </a:lnTo>
                                  <a:lnTo>
                                    <a:pt x="73" y="12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2" y="67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3" y="44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78" y="59"/>
                                  </a:lnTo>
                                  <a:lnTo>
                                    <a:pt x="80" y="56"/>
                                  </a:lnTo>
                                  <a:lnTo>
                                    <a:pt x="83" y="59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5" y="89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09" y="126"/>
                                  </a:lnTo>
                                  <a:lnTo>
                                    <a:pt x="116" y="134"/>
                                  </a:lnTo>
                                  <a:lnTo>
                                    <a:pt x="110" y="140"/>
                                  </a:lnTo>
                                  <a:lnTo>
                                    <a:pt x="109" y="148"/>
                                  </a:lnTo>
                                  <a:lnTo>
                                    <a:pt x="113" y="151"/>
                                  </a:lnTo>
                                  <a:lnTo>
                                    <a:pt x="113" y="159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08" y="165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25" y="167"/>
                                  </a:lnTo>
                                  <a:lnTo>
                                    <a:pt x="132" y="167"/>
                                  </a:lnTo>
                                  <a:lnTo>
                                    <a:pt x="136" y="169"/>
                                  </a:lnTo>
                                  <a:lnTo>
                                    <a:pt x="137" y="177"/>
                                  </a:lnTo>
                                  <a:lnTo>
                                    <a:pt x="140" y="184"/>
                                  </a:lnTo>
                                  <a:lnTo>
                                    <a:pt x="146" y="187"/>
                                  </a:lnTo>
                                  <a:lnTo>
                                    <a:pt x="151" y="182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50" y="151"/>
                                  </a:lnTo>
                                  <a:lnTo>
                                    <a:pt x="143" y="141"/>
                                  </a:lnTo>
                                  <a:lnTo>
                                    <a:pt x="147" y="141"/>
                                  </a:lnTo>
                                  <a:lnTo>
                                    <a:pt x="151" y="148"/>
                                  </a:lnTo>
                                  <a:lnTo>
                                    <a:pt x="164" y="151"/>
                                  </a:lnTo>
                                  <a:lnTo>
                                    <a:pt x="164" y="161"/>
                                  </a:lnTo>
                                  <a:lnTo>
                                    <a:pt x="167" y="162"/>
                                  </a:lnTo>
                                  <a:lnTo>
                                    <a:pt x="167" y="171"/>
                                  </a:lnTo>
                                  <a:lnTo>
                                    <a:pt x="169" y="176"/>
                                  </a:lnTo>
                                  <a:lnTo>
                                    <a:pt x="168" y="186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73" y="197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78" y="213"/>
                                  </a:lnTo>
                                  <a:lnTo>
                                    <a:pt x="185" y="219"/>
                                  </a:lnTo>
                                  <a:lnTo>
                                    <a:pt x="194" y="219"/>
                                  </a:lnTo>
                                  <a:lnTo>
                                    <a:pt x="205" y="227"/>
                                  </a:lnTo>
                                  <a:lnTo>
                                    <a:pt x="232" y="235"/>
                                  </a:lnTo>
                                  <a:lnTo>
                                    <a:pt x="239" y="240"/>
                                  </a:lnTo>
                                  <a:lnTo>
                                    <a:pt x="249" y="241"/>
                                  </a:lnTo>
                                  <a:lnTo>
                                    <a:pt x="254" y="235"/>
                                  </a:lnTo>
                                  <a:lnTo>
                                    <a:pt x="259" y="235"/>
                                  </a:lnTo>
                                  <a:lnTo>
                                    <a:pt x="266" y="224"/>
                                  </a:lnTo>
                                  <a:lnTo>
                                    <a:pt x="271" y="221"/>
                                  </a:lnTo>
                                  <a:lnTo>
                                    <a:pt x="276" y="218"/>
                                  </a:lnTo>
                                  <a:lnTo>
                                    <a:pt x="284" y="213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92" y="208"/>
                                  </a:lnTo>
                                  <a:lnTo>
                                    <a:pt x="301" y="210"/>
                                  </a:lnTo>
                                  <a:lnTo>
                                    <a:pt x="313" y="218"/>
                                  </a:lnTo>
                                  <a:lnTo>
                                    <a:pt x="313" y="231"/>
                                  </a:lnTo>
                                  <a:lnTo>
                                    <a:pt x="308" y="246"/>
                                  </a:lnTo>
                                  <a:lnTo>
                                    <a:pt x="308" y="262"/>
                                  </a:lnTo>
                                  <a:lnTo>
                                    <a:pt x="307" y="264"/>
                                  </a:lnTo>
                                  <a:lnTo>
                                    <a:pt x="307" y="272"/>
                                  </a:lnTo>
                                  <a:lnTo>
                                    <a:pt x="304" y="280"/>
                                  </a:lnTo>
                                  <a:lnTo>
                                    <a:pt x="296" y="286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6" y="304"/>
                                  </a:lnTo>
                                  <a:lnTo>
                                    <a:pt x="284" y="307"/>
                                  </a:lnTo>
                                  <a:lnTo>
                                    <a:pt x="285" y="316"/>
                                  </a:lnTo>
                                  <a:lnTo>
                                    <a:pt x="287" y="317"/>
                                  </a:lnTo>
                                  <a:lnTo>
                                    <a:pt x="287" y="321"/>
                                  </a:lnTo>
                                  <a:lnTo>
                                    <a:pt x="282" y="328"/>
                                  </a:lnTo>
                                  <a:lnTo>
                                    <a:pt x="280" y="316"/>
                                  </a:lnTo>
                                  <a:lnTo>
                                    <a:pt x="275" y="315"/>
                                  </a:lnTo>
                                  <a:lnTo>
                                    <a:pt x="269" y="315"/>
                                  </a:lnTo>
                                  <a:lnTo>
                                    <a:pt x="261" y="316"/>
                                  </a:lnTo>
                                  <a:lnTo>
                                    <a:pt x="253" y="316"/>
                                  </a:lnTo>
                                  <a:lnTo>
                                    <a:pt x="247" y="318"/>
                                  </a:lnTo>
                                  <a:lnTo>
                                    <a:pt x="242" y="323"/>
                                  </a:lnTo>
                                  <a:lnTo>
                                    <a:pt x="226" y="345"/>
                                  </a:lnTo>
                                  <a:lnTo>
                                    <a:pt x="226" y="349"/>
                                  </a:lnTo>
                                  <a:lnTo>
                                    <a:pt x="228" y="348"/>
                                  </a:lnTo>
                                  <a:lnTo>
                                    <a:pt x="232" y="356"/>
                                  </a:lnTo>
                                  <a:lnTo>
                                    <a:pt x="237" y="360"/>
                                  </a:lnTo>
                                  <a:lnTo>
                                    <a:pt x="236" y="369"/>
                                  </a:lnTo>
                                  <a:lnTo>
                                    <a:pt x="231" y="380"/>
                                  </a:lnTo>
                                  <a:lnTo>
                                    <a:pt x="217" y="404"/>
                                  </a:lnTo>
                                  <a:lnTo>
                                    <a:pt x="215" y="412"/>
                                  </a:lnTo>
                                  <a:lnTo>
                                    <a:pt x="202" y="428"/>
                                  </a:lnTo>
                                  <a:lnTo>
                                    <a:pt x="182" y="463"/>
                                  </a:lnTo>
                                  <a:lnTo>
                                    <a:pt x="171" y="479"/>
                                  </a:lnTo>
                                  <a:lnTo>
                                    <a:pt x="153" y="492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37" y="488"/>
                                  </a:lnTo>
                                  <a:lnTo>
                                    <a:pt x="132" y="481"/>
                                  </a:lnTo>
                                  <a:lnTo>
                                    <a:pt x="113" y="482"/>
                                  </a:lnTo>
                                  <a:lnTo>
                                    <a:pt x="109" y="473"/>
                                  </a:lnTo>
                                  <a:lnTo>
                                    <a:pt x="109" y="4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1" name="Freeform 57"/>
                          <wps:cNvSpPr>
                            <a:spLocks noChangeAspect="1"/>
                          </wps:cNvSpPr>
                          <wps:spPr bwMode="gray">
                            <a:xfrm>
                              <a:off x="7612855" y="4050059"/>
                              <a:ext cx="50800" cy="412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0" y="71"/>
                                </a:cxn>
                                <a:cxn ang="0">
                                  <a:pos x="39" y="60"/>
                                </a:cxn>
                                <a:cxn ang="0">
                                  <a:pos x="27" y="43"/>
                                </a:cxn>
                                <a:cxn ang="0">
                                  <a:pos x="21" y="38"/>
                                </a:cxn>
                                <a:cxn ang="0">
                                  <a:pos x="16" y="26"/>
                                </a:cxn>
                                <a:cxn ang="0">
                                  <a:pos x="6" y="17"/>
                                </a:cxn>
                                <a:cxn ang="0">
                                  <a:pos x="6" y="9"/>
                                </a:cxn>
                                <a:cxn ang="0">
                                  <a:pos x="0" y="2"/>
                                </a:cxn>
                                <a:cxn ang="0">
                                  <a:pos x="6" y="0"/>
                                </a:cxn>
                                <a:cxn ang="0">
                                  <a:pos x="14" y="5"/>
                                </a:cxn>
                                <a:cxn ang="0">
                                  <a:pos x="19" y="4"/>
                                </a:cxn>
                                <a:cxn ang="0">
                                  <a:pos x="33" y="14"/>
                                </a:cxn>
                                <a:cxn ang="0">
                                  <a:pos x="40" y="16"/>
                                </a:cxn>
                                <a:cxn ang="0">
                                  <a:pos x="41" y="21"/>
                                </a:cxn>
                                <a:cxn ang="0">
                                  <a:pos x="45" y="26"/>
                                </a:cxn>
                                <a:cxn ang="0">
                                  <a:pos x="51" y="26"/>
                                </a:cxn>
                                <a:cxn ang="0">
                                  <a:pos x="59" y="29"/>
                                </a:cxn>
                                <a:cxn ang="0">
                                  <a:pos x="67" y="43"/>
                                </a:cxn>
                                <a:cxn ang="0">
                                  <a:pos x="72" y="47"/>
                                </a:cxn>
                                <a:cxn ang="0">
                                  <a:pos x="75" y="57"/>
                                </a:cxn>
                                <a:cxn ang="0">
                                  <a:pos x="78" y="58"/>
                                </a:cxn>
                                <a:cxn ang="0">
                                  <a:pos x="82" y="63"/>
                                </a:cxn>
                                <a:cxn ang="0">
                                  <a:pos x="89" y="68"/>
                                </a:cxn>
                                <a:cxn ang="0">
                                  <a:pos x="94" y="74"/>
                                </a:cxn>
                                <a:cxn ang="0">
                                  <a:pos x="98" y="75"/>
                                </a:cxn>
                                <a:cxn ang="0">
                                  <a:pos x="100" y="81"/>
                                </a:cxn>
                                <a:cxn ang="0">
                                  <a:pos x="109" y="82"/>
                                </a:cxn>
                                <a:cxn ang="0">
                                  <a:pos x="123" y="86"/>
                                </a:cxn>
                                <a:cxn ang="0">
                                  <a:pos x="141" y="103"/>
                                </a:cxn>
                                <a:cxn ang="0">
                                  <a:pos x="143" y="109"/>
                                </a:cxn>
                                <a:cxn ang="0">
                                  <a:pos x="150" y="108"/>
                                </a:cxn>
                                <a:cxn ang="0">
                                  <a:pos x="157" y="114"/>
                                </a:cxn>
                                <a:cxn ang="0">
                                  <a:pos x="159" y="123"/>
                                </a:cxn>
                                <a:cxn ang="0">
                                  <a:pos x="158" y="125"/>
                                </a:cxn>
                                <a:cxn ang="0">
                                  <a:pos x="153" y="125"/>
                                </a:cxn>
                                <a:cxn ang="0">
                                  <a:pos x="152" y="133"/>
                                </a:cxn>
                                <a:cxn ang="0">
                                  <a:pos x="150" y="131"/>
                                </a:cxn>
                                <a:cxn ang="0">
                                  <a:pos x="147" y="127"/>
                                </a:cxn>
                                <a:cxn ang="0">
                                  <a:pos x="141" y="122"/>
                                </a:cxn>
                                <a:cxn ang="0">
                                  <a:pos x="138" y="119"/>
                                </a:cxn>
                                <a:cxn ang="0">
                                  <a:pos x="130" y="119"/>
                                </a:cxn>
                                <a:cxn ang="0">
                                  <a:pos x="124" y="115"/>
                                </a:cxn>
                                <a:cxn ang="0">
                                  <a:pos x="116" y="115"/>
                                </a:cxn>
                                <a:cxn ang="0">
                                  <a:pos x="114" y="112"/>
                                </a:cxn>
                                <a:cxn ang="0">
                                  <a:pos x="113" y="104"/>
                                </a:cxn>
                                <a:cxn ang="0">
                                  <a:pos x="108" y="104"/>
                                </a:cxn>
                                <a:cxn ang="0">
                                  <a:pos x="104" y="102"/>
                                </a:cxn>
                                <a:cxn ang="0">
                                  <a:pos x="99" y="102"/>
                                </a:cxn>
                                <a:cxn ang="0">
                                  <a:pos x="98" y="97"/>
                                </a:cxn>
                                <a:cxn ang="0">
                                  <a:pos x="93" y="97"/>
                                </a:cxn>
                                <a:cxn ang="0">
                                  <a:pos x="91" y="95"/>
                                </a:cxn>
                                <a:cxn ang="0">
                                  <a:pos x="84" y="93"/>
                                </a:cxn>
                                <a:cxn ang="0">
                                  <a:pos x="77" y="86"/>
                                </a:cxn>
                                <a:cxn ang="0">
                                  <a:pos x="71" y="86"/>
                                </a:cxn>
                                <a:cxn ang="0">
                                  <a:pos x="66" y="84"/>
                                </a:cxn>
                                <a:cxn ang="0">
                                  <a:pos x="65" y="76"/>
                                </a:cxn>
                                <a:cxn ang="0">
                                  <a:pos x="60" y="71"/>
                                </a:cxn>
                              </a:cxnLst>
                              <a:rect l="0" t="0" r="r" b="b"/>
                              <a:pathLst>
                                <a:path w="159" h="133">
                                  <a:moveTo>
                                    <a:pt x="60" y="71"/>
                                  </a:moveTo>
                                  <a:lnTo>
                                    <a:pt x="39" y="60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94" y="74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1" y="103"/>
                                  </a:lnTo>
                                  <a:lnTo>
                                    <a:pt x="143" y="109"/>
                                  </a:lnTo>
                                  <a:lnTo>
                                    <a:pt x="150" y="108"/>
                                  </a:lnTo>
                                  <a:lnTo>
                                    <a:pt x="157" y="114"/>
                                  </a:lnTo>
                                  <a:lnTo>
                                    <a:pt x="159" y="123"/>
                                  </a:lnTo>
                                  <a:lnTo>
                                    <a:pt x="158" y="125"/>
                                  </a:lnTo>
                                  <a:lnTo>
                                    <a:pt x="153" y="125"/>
                                  </a:lnTo>
                                  <a:lnTo>
                                    <a:pt x="152" y="133"/>
                                  </a:lnTo>
                                  <a:lnTo>
                                    <a:pt x="150" y="131"/>
                                  </a:lnTo>
                                  <a:lnTo>
                                    <a:pt x="147" y="127"/>
                                  </a:lnTo>
                                  <a:lnTo>
                                    <a:pt x="141" y="122"/>
                                  </a:lnTo>
                                  <a:lnTo>
                                    <a:pt x="138" y="119"/>
                                  </a:lnTo>
                                  <a:lnTo>
                                    <a:pt x="130" y="119"/>
                                  </a:lnTo>
                                  <a:lnTo>
                                    <a:pt x="124" y="115"/>
                                  </a:lnTo>
                                  <a:lnTo>
                                    <a:pt x="116" y="115"/>
                                  </a:lnTo>
                                  <a:lnTo>
                                    <a:pt x="114" y="112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08" y="104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60" y="7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2" name="Freeform 58"/>
                          <wps:cNvSpPr>
                            <a:spLocks noChangeAspect="1"/>
                          </wps:cNvSpPr>
                          <wps:spPr bwMode="gray">
                            <a:xfrm>
                              <a:off x="5965030" y="2859434"/>
                              <a:ext cx="192088" cy="920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9" y="238"/>
                                </a:cxn>
                                <a:cxn ang="0">
                                  <a:pos x="303" y="218"/>
                                </a:cxn>
                                <a:cxn ang="0">
                                  <a:pos x="334" y="201"/>
                                </a:cxn>
                                <a:cxn ang="0">
                                  <a:pos x="362" y="217"/>
                                </a:cxn>
                                <a:cxn ang="0">
                                  <a:pos x="401" y="204"/>
                                </a:cxn>
                                <a:cxn ang="0">
                                  <a:pos x="433" y="170"/>
                                </a:cxn>
                                <a:cxn ang="0">
                                  <a:pos x="491" y="159"/>
                                </a:cxn>
                                <a:cxn ang="0">
                                  <a:pos x="550" y="112"/>
                                </a:cxn>
                                <a:cxn ang="0">
                                  <a:pos x="604" y="79"/>
                                </a:cxn>
                                <a:cxn ang="0">
                                  <a:pos x="577" y="56"/>
                                </a:cxn>
                                <a:cxn ang="0">
                                  <a:pos x="530" y="34"/>
                                </a:cxn>
                                <a:cxn ang="0">
                                  <a:pos x="508" y="27"/>
                                </a:cxn>
                                <a:cxn ang="0">
                                  <a:pos x="452" y="24"/>
                                </a:cxn>
                                <a:cxn ang="0">
                                  <a:pos x="421" y="18"/>
                                </a:cxn>
                                <a:cxn ang="0">
                                  <a:pos x="366" y="20"/>
                                </a:cxn>
                                <a:cxn ang="0">
                                  <a:pos x="325" y="23"/>
                                </a:cxn>
                                <a:cxn ang="0">
                                  <a:pos x="294" y="18"/>
                                </a:cxn>
                                <a:cxn ang="0">
                                  <a:pos x="260" y="4"/>
                                </a:cxn>
                                <a:cxn ang="0">
                                  <a:pos x="233" y="18"/>
                                </a:cxn>
                                <a:cxn ang="0">
                                  <a:pos x="224" y="48"/>
                                </a:cxn>
                                <a:cxn ang="0">
                                  <a:pos x="191" y="45"/>
                                </a:cxn>
                                <a:cxn ang="0">
                                  <a:pos x="160" y="34"/>
                                </a:cxn>
                                <a:cxn ang="0">
                                  <a:pos x="129" y="32"/>
                                </a:cxn>
                                <a:cxn ang="0">
                                  <a:pos x="98" y="36"/>
                                </a:cxn>
                                <a:cxn ang="0">
                                  <a:pos x="92" y="58"/>
                                </a:cxn>
                                <a:cxn ang="0">
                                  <a:pos x="106" y="79"/>
                                </a:cxn>
                                <a:cxn ang="0">
                                  <a:pos x="70" y="109"/>
                                </a:cxn>
                                <a:cxn ang="0">
                                  <a:pos x="62" y="129"/>
                                </a:cxn>
                                <a:cxn ang="0">
                                  <a:pos x="84" y="144"/>
                                </a:cxn>
                                <a:cxn ang="0">
                                  <a:pos x="117" y="147"/>
                                </a:cxn>
                                <a:cxn ang="0">
                                  <a:pos x="137" y="131"/>
                                </a:cxn>
                                <a:cxn ang="0">
                                  <a:pos x="156" y="154"/>
                                </a:cxn>
                                <a:cxn ang="0">
                                  <a:pos x="181" y="169"/>
                                </a:cxn>
                                <a:cxn ang="0">
                                  <a:pos x="212" y="175"/>
                                </a:cxn>
                                <a:cxn ang="0">
                                  <a:pos x="187" y="195"/>
                                </a:cxn>
                                <a:cxn ang="0">
                                  <a:pos x="168" y="202"/>
                                </a:cxn>
                                <a:cxn ang="0">
                                  <a:pos x="149" y="213"/>
                                </a:cxn>
                                <a:cxn ang="0">
                                  <a:pos x="111" y="215"/>
                                </a:cxn>
                                <a:cxn ang="0">
                                  <a:pos x="88" y="224"/>
                                </a:cxn>
                                <a:cxn ang="0">
                                  <a:pos x="68" y="236"/>
                                </a:cxn>
                                <a:cxn ang="0">
                                  <a:pos x="30" y="229"/>
                                </a:cxn>
                                <a:cxn ang="0">
                                  <a:pos x="0" y="236"/>
                                </a:cxn>
                                <a:cxn ang="0">
                                  <a:pos x="4" y="267"/>
                                </a:cxn>
                                <a:cxn ang="0">
                                  <a:pos x="36" y="268"/>
                                </a:cxn>
                                <a:cxn ang="0">
                                  <a:pos x="76" y="267"/>
                                </a:cxn>
                                <a:cxn ang="0">
                                  <a:pos x="120" y="265"/>
                                </a:cxn>
                                <a:cxn ang="0">
                                  <a:pos x="140" y="287"/>
                                </a:cxn>
                                <a:cxn ang="0">
                                  <a:pos x="178" y="281"/>
                                </a:cxn>
                                <a:cxn ang="0">
                                  <a:pos x="219" y="278"/>
                                </a:cxn>
                                <a:cxn ang="0">
                                  <a:pos x="251" y="267"/>
                                </a:cxn>
                              </a:cxnLst>
                              <a:rect l="0" t="0" r="r" b="b"/>
                              <a:pathLst>
                                <a:path w="604" h="288">
                                  <a:moveTo>
                                    <a:pt x="251" y="267"/>
                                  </a:moveTo>
                                  <a:lnTo>
                                    <a:pt x="250" y="256"/>
                                  </a:lnTo>
                                  <a:lnTo>
                                    <a:pt x="259" y="238"/>
                                  </a:lnTo>
                                  <a:lnTo>
                                    <a:pt x="291" y="223"/>
                                  </a:lnTo>
                                  <a:lnTo>
                                    <a:pt x="296" y="218"/>
                                  </a:lnTo>
                                  <a:lnTo>
                                    <a:pt x="303" y="218"/>
                                  </a:lnTo>
                                  <a:lnTo>
                                    <a:pt x="309" y="203"/>
                                  </a:lnTo>
                                  <a:lnTo>
                                    <a:pt x="319" y="207"/>
                                  </a:lnTo>
                                  <a:lnTo>
                                    <a:pt x="334" y="201"/>
                                  </a:lnTo>
                                  <a:lnTo>
                                    <a:pt x="345" y="202"/>
                                  </a:lnTo>
                                  <a:lnTo>
                                    <a:pt x="351" y="215"/>
                                  </a:lnTo>
                                  <a:lnTo>
                                    <a:pt x="362" y="217"/>
                                  </a:lnTo>
                                  <a:lnTo>
                                    <a:pt x="378" y="213"/>
                                  </a:lnTo>
                                  <a:lnTo>
                                    <a:pt x="388" y="214"/>
                                  </a:lnTo>
                                  <a:lnTo>
                                    <a:pt x="401" y="204"/>
                                  </a:lnTo>
                                  <a:lnTo>
                                    <a:pt x="407" y="186"/>
                                  </a:lnTo>
                                  <a:lnTo>
                                    <a:pt x="416" y="175"/>
                                  </a:lnTo>
                                  <a:lnTo>
                                    <a:pt x="433" y="170"/>
                                  </a:lnTo>
                                  <a:lnTo>
                                    <a:pt x="452" y="169"/>
                                  </a:lnTo>
                                  <a:lnTo>
                                    <a:pt x="479" y="164"/>
                                  </a:lnTo>
                                  <a:lnTo>
                                    <a:pt x="491" y="159"/>
                                  </a:lnTo>
                                  <a:lnTo>
                                    <a:pt x="499" y="145"/>
                                  </a:lnTo>
                                  <a:lnTo>
                                    <a:pt x="514" y="132"/>
                                  </a:lnTo>
                                  <a:lnTo>
                                    <a:pt x="550" y="112"/>
                                  </a:lnTo>
                                  <a:lnTo>
                                    <a:pt x="588" y="100"/>
                                  </a:lnTo>
                                  <a:lnTo>
                                    <a:pt x="598" y="93"/>
                                  </a:lnTo>
                                  <a:lnTo>
                                    <a:pt x="604" y="79"/>
                                  </a:lnTo>
                                  <a:lnTo>
                                    <a:pt x="604" y="69"/>
                                  </a:lnTo>
                                  <a:lnTo>
                                    <a:pt x="597" y="69"/>
                                  </a:lnTo>
                                  <a:lnTo>
                                    <a:pt x="577" y="56"/>
                                  </a:lnTo>
                                  <a:lnTo>
                                    <a:pt x="561" y="53"/>
                                  </a:lnTo>
                                  <a:lnTo>
                                    <a:pt x="546" y="35"/>
                                  </a:lnTo>
                                  <a:lnTo>
                                    <a:pt x="530" y="34"/>
                                  </a:lnTo>
                                  <a:lnTo>
                                    <a:pt x="523" y="31"/>
                                  </a:lnTo>
                                  <a:lnTo>
                                    <a:pt x="514" y="31"/>
                                  </a:lnTo>
                                  <a:lnTo>
                                    <a:pt x="508" y="27"/>
                                  </a:lnTo>
                                  <a:lnTo>
                                    <a:pt x="499" y="26"/>
                                  </a:lnTo>
                                  <a:lnTo>
                                    <a:pt x="475" y="27"/>
                                  </a:lnTo>
                                  <a:lnTo>
                                    <a:pt x="452" y="24"/>
                                  </a:lnTo>
                                  <a:lnTo>
                                    <a:pt x="443" y="24"/>
                                  </a:lnTo>
                                  <a:lnTo>
                                    <a:pt x="428" y="18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06" y="24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66" y="20"/>
                                  </a:lnTo>
                                  <a:lnTo>
                                    <a:pt x="350" y="24"/>
                                  </a:lnTo>
                                  <a:lnTo>
                                    <a:pt x="334" y="24"/>
                                  </a:lnTo>
                                  <a:lnTo>
                                    <a:pt x="325" y="23"/>
                                  </a:lnTo>
                                  <a:lnTo>
                                    <a:pt x="319" y="18"/>
                                  </a:lnTo>
                                  <a:lnTo>
                                    <a:pt x="310" y="16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253" y="5"/>
                                  </a:lnTo>
                                  <a:lnTo>
                                    <a:pt x="245" y="8"/>
                                  </a:lnTo>
                                  <a:lnTo>
                                    <a:pt x="233" y="18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27" y="32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21" y="56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191" y="45"/>
                                  </a:lnTo>
                                  <a:lnTo>
                                    <a:pt x="175" y="40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60" y="34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92" y="85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55" y="118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62" y="129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108" y="154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25" y="142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37" y="131"/>
                                  </a:lnTo>
                                  <a:lnTo>
                                    <a:pt x="142" y="137"/>
                                  </a:lnTo>
                                  <a:lnTo>
                                    <a:pt x="142" y="145"/>
                                  </a:lnTo>
                                  <a:lnTo>
                                    <a:pt x="156" y="154"/>
                                  </a:lnTo>
                                  <a:lnTo>
                                    <a:pt x="162" y="159"/>
                                  </a:lnTo>
                                  <a:lnTo>
                                    <a:pt x="170" y="159"/>
                                  </a:lnTo>
                                  <a:lnTo>
                                    <a:pt x="181" y="169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205" y="171"/>
                                  </a:lnTo>
                                  <a:lnTo>
                                    <a:pt x="212" y="175"/>
                                  </a:lnTo>
                                  <a:lnTo>
                                    <a:pt x="207" y="182"/>
                                  </a:lnTo>
                                  <a:lnTo>
                                    <a:pt x="191" y="186"/>
                                  </a:lnTo>
                                  <a:lnTo>
                                    <a:pt x="187" y="195"/>
                                  </a:lnTo>
                                  <a:lnTo>
                                    <a:pt x="181" y="198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60" y="202"/>
                                  </a:lnTo>
                                  <a:lnTo>
                                    <a:pt x="153" y="206"/>
                                  </a:lnTo>
                                  <a:lnTo>
                                    <a:pt x="149" y="213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127" y="220"/>
                                  </a:lnTo>
                                  <a:lnTo>
                                    <a:pt x="111" y="215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8" y="224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76" y="234"/>
                                  </a:lnTo>
                                  <a:lnTo>
                                    <a:pt x="68" y="236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46" y="226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22" y="226"/>
                                  </a:lnTo>
                                  <a:lnTo>
                                    <a:pt x="15" y="23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13" y="267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36" y="268"/>
                                  </a:lnTo>
                                  <a:lnTo>
                                    <a:pt x="60" y="265"/>
                                  </a:lnTo>
                                  <a:lnTo>
                                    <a:pt x="68" y="265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81" y="273"/>
                                  </a:lnTo>
                                  <a:lnTo>
                                    <a:pt x="89" y="274"/>
                                  </a:lnTo>
                                  <a:lnTo>
                                    <a:pt x="120" y="265"/>
                                  </a:lnTo>
                                  <a:lnTo>
                                    <a:pt x="127" y="269"/>
                                  </a:lnTo>
                                  <a:lnTo>
                                    <a:pt x="135" y="271"/>
                                  </a:lnTo>
                                  <a:lnTo>
                                    <a:pt x="140" y="287"/>
                                  </a:lnTo>
                                  <a:lnTo>
                                    <a:pt x="156" y="285"/>
                                  </a:lnTo>
                                  <a:lnTo>
                                    <a:pt x="163" y="288"/>
                                  </a:lnTo>
                                  <a:lnTo>
                                    <a:pt x="178" y="281"/>
                                  </a:lnTo>
                                  <a:lnTo>
                                    <a:pt x="194" y="278"/>
                                  </a:lnTo>
                                  <a:lnTo>
                                    <a:pt x="210" y="281"/>
                                  </a:lnTo>
                                  <a:lnTo>
                                    <a:pt x="219" y="278"/>
                                  </a:lnTo>
                                  <a:lnTo>
                                    <a:pt x="229" y="279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51" y="2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3" name="Freeform 59"/>
                          <wps:cNvSpPr>
                            <a:spLocks noChangeAspect="1"/>
                          </wps:cNvSpPr>
                          <wps:spPr bwMode="gray">
                            <a:xfrm>
                              <a:off x="5933280" y="2910234"/>
                              <a:ext cx="131763" cy="984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5" y="286"/>
                                </a:cxn>
                                <a:cxn ang="0">
                                  <a:pos x="72" y="273"/>
                                </a:cxn>
                                <a:cxn ang="0">
                                  <a:pos x="89" y="269"/>
                                </a:cxn>
                                <a:cxn ang="0">
                                  <a:pos x="112" y="274"/>
                                </a:cxn>
                                <a:cxn ang="0">
                                  <a:pos x="118" y="246"/>
                                </a:cxn>
                                <a:cxn ang="0">
                                  <a:pos x="145" y="252"/>
                                </a:cxn>
                                <a:cxn ang="0">
                                  <a:pos x="160" y="238"/>
                                </a:cxn>
                                <a:cxn ang="0">
                                  <a:pos x="176" y="198"/>
                                </a:cxn>
                                <a:cxn ang="0">
                                  <a:pos x="190" y="190"/>
                                </a:cxn>
                                <a:cxn ang="0">
                                  <a:pos x="217" y="207"/>
                                </a:cxn>
                                <a:cxn ang="0">
                                  <a:pos x="219" y="225"/>
                                </a:cxn>
                                <a:cxn ang="0">
                                  <a:pos x="230" y="231"/>
                                </a:cxn>
                                <a:cxn ang="0">
                                  <a:pos x="226" y="254"/>
                                </a:cxn>
                                <a:cxn ang="0">
                                  <a:pos x="224" y="287"/>
                                </a:cxn>
                                <a:cxn ang="0">
                                  <a:pos x="241" y="312"/>
                                </a:cxn>
                                <a:cxn ang="0">
                                  <a:pos x="293" y="286"/>
                                </a:cxn>
                                <a:cxn ang="0">
                                  <a:pos x="307" y="271"/>
                                </a:cxn>
                                <a:cxn ang="0">
                                  <a:pos x="334" y="257"/>
                                </a:cxn>
                                <a:cxn ang="0">
                                  <a:pos x="350" y="260"/>
                                </a:cxn>
                                <a:cxn ang="0">
                                  <a:pos x="364" y="266"/>
                                </a:cxn>
                                <a:cxn ang="0">
                                  <a:pos x="390" y="260"/>
                                </a:cxn>
                                <a:cxn ang="0">
                                  <a:pos x="411" y="268"/>
                                </a:cxn>
                                <a:cxn ang="0">
                                  <a:pos x="417" y="273"/>
                                </a:cxn>
                                <a:cxn ang="0">
                                  <a:pos x="400" y="182"/>
                                </a:cxn>
                                <a:cxn ang="0">
                                  <a:pos x="346" y="162"/>
                                </a:cxn>
                                <a:cxn ang="0">
                                  <a:pos x="333" y="120"/>
                                </a:cxn>
                                <a:cxn ang="0">
                                  <a:pos x="282" y="122"/>
                                </a:cxn>
                                <a:cxn ang="0">
                                  <a:pos x="239" y="112"/>
                                </a:cxn>
                                <a:cxn ang="0">
                                  <a:pos x="185" y="114"/>
                                </a:cxn>
                                <a:cxn ang="0">
                                  <a:pos x="140" y="109"/>
                                </a:cxn>
                                <a:cxn ang="0">
                                  <a:pos x="104" y="102"/>
                                </a:cxn>
                                <a:cxn ang="0">
                                  <a:pos x="126" y="67"/>
                                </a:cxn>
                                <a:cxn ang="0">
                                  <a:pos x="172" y="77"/>
                                </a:cxn>
                                <a:cxn ang="0">
                                  <a:pos x="196" y="56"/>
                                </a:cxn>
                                <a:cxn ang="0">
                                  <a:pos x="172" y="54"/>
                                </a:cxn>
                                <a:cxn ang="0">
                                  <a:pos x="185" y="22"/>
                                </a:cxn>
                                <a:cxn ang="0">
                                  <a:pos x="170" y="0"/>
                                </a:cxn>
                                <a:cxn ang="0">
                                  <a:pos x="132" y="27"/>
                                </a:cxn>
                                <a:cxn ang="0">
                                  <a:pos x="108" y="36"/>
                                </a:cxn>
                                <a:cxn ang="0">
                                  <a:pos x="105" y="63"/>
                                </a:cxn>
                                <a:cxn ang="0">
                                  <a:pos x="75" y="82"/>
                                </a:cxn>
                                <a:cxn ang="0">
                                  <a:pos x="32" y="107"/>
                                </a:cxn>
                                <a:cxn ang="0">
                                  <a:pos x="6" y="112"/>
                                </a:cxn>
                                <a:cxn ang="0">
                                  <a:pos x="14" y="136"/>
                                </a:cxn>
                                <a:cxn ang="0">
                                  <a:pos x="40" y="149"/>
                                </a:cxn>
                                <a:cxn ang="0">
                                  <a:pos x="41" y="187"/>
                                </a:cxn>
                                <a:cxn ang="0">
                                  <a:pos x="52" y="212"/>
                                </a:cxn>
                                <a:cxn ang="0">
                                  <a:pos x="29" y="239"/>
                                </a:cxn>
                                <a:cxn ang="0">
                                  <a:pos x="19" y="269"/>
                                </a:cxn>
                              </a:cxnLst>
                              <a:rect l="0" t="0" r="r" b="b"/>
                              <a:pathLst>
                                <a:path w="417" h="312">
                                  <a:moveTo>
                                    <a:pt x="19" y="269"/>
                                  </a:moveTo>
                                  <a:lnTo>
                                    <a:pt x="24" y="274"/>
                                  </a:lnTo>
                                  <a:lnTo>
                                    <a:pt x="37" y="289"/>
                                  </a:lnTo>
                                  <a:lnTo>
                                    <a:pt x="45" y="286"/>
                                  </a:lnTo>
                                  <a:lnTo>
                                    <a:pt x="52" y="286"/>
                                  </a:lnTo>
                                  <a:lnTo>
                                    <a:pt x="53" y="281"/>
                                  </a:lnTo>
                                  <a:lnTo>
                                    <a:pt x="67" y="274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76" y="274"/>
                                  </a:lnTo>
                                  <a:lnTo>
                                    <a:pt x="79" y="270"/>
                                  </a:lnTo>
                                  <a:lnTo>
                                    <a:pt x="85" y="268"/>
                                  </a:lnTo>
                                  <a:lnTo>
                                    <a:pt x="89" y="269"/>
                                  </a:lnTo>
                                  <a:lnTo>
                                    <a:pt x="94" y="274"/>
                                  </a:lnTo>
                                  <a:lnTo>
                                    <a:pt x="107" y="279"/>
                                  </a:lnTo>
                                  <a:lnTo>
                                    <a:pt x="111" y="276"/>
                                  </a:lnTo>
                                  <a:lnTo>
                                    <a:pt x="112" y="274"/>
                                  </a:lnTo>
                                  <a:lnTo>
                                    <a:pt x="112" y="269"/>
                                  </a:lnTo>
                                  <a:lnTo>
                                    <a:pt x="110" y="265"/>
                                  </a:lnTo>
                                  <a:lnTo>
                                    <a:pt x="110" y="258"/>
                                  </a:lnTo>
                                  <a:lnTo>
                                    <a:pt x="118" y="246"/>
                                  </a:lnTo>
                                  <a:lnTo>
                                    <a:pt x="123" y="246"/>
                                  </a:lnTo>
                                  <a:lnTo>
                                    <a:pt x="129" y="248"/>
                                  </a:lnTo>
                                  <a:lnTo>
                                    <a:pt x="138" y="246"/>
                                  </a:lnTo>
                                  <a:lnTo>
                                    <a:pt x="145" y="252"/>
                                  </a:lnTo>
                                  <a:lnTo>
                                    <a:pt x="149" y="252"/>
                                  </a:lnTo>
                                  <a:lnTo>
                                    <a:pt x="153" y="250"/>
                                  </a:lnTo>
                                  <a:lnTo>
                                    <a:pt x="159" y="243"/>
                                  </a:lnTo>
                                  <a:lnTo>
                                    <a:pt x="160" y="238"/>
                                  </a:lnTo>
                                  <a:lnTo>
                                    <a:pt x="155" y="23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14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78" y="195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183" y="189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94" y="187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17" y="201"/>
                                  </a:lnTo>
                                  <a:lnTo>
                                    <a:pt x="217" y="207"/>
                                  </a:lnTo>
                                  <a:lnTo>
                                    <a:pt x="213" y="215"/>
                                  </a:lnTo>
                                  <a:lnTo>
                                    <a:pt x="213" y="220"/>
                                  </a:lnTo>
                                  <a:lnTo>
                                    <a:pt x="214" y="222"/>
                                  </a:lnTo>
                                  <a:lnTo>
                                    <a:pt x="219" y="225"/>
                                  </a:lnTo>
                                  <a:lnTo>
                                    <a:pt x="225" y="223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7"/>
                                  </a:lnTo>
                                  <a:lnTo>
                                    <a:pt x="230" y="231"/>
                                  </a:lnTo>
                                  <a:lnTo>
                                    <a:pt x="228" y="233"/>
                                  </a:lnTo>
                                  <a:lnTo>
                                    <a:pt x="226" y="238"/>
                                  </a:lnTo>
                                  <a:lnTo>
                                    <a:pt x="228" y="249"/>
                                  </a:lnTo>
                                  <a:lnTo>
                                    <a:pt x="226" y="254"/>
                                  </a:lnTo>
                                  <a:lnTo>
                                    <a:pt x="224" y="259"/>
                                  </a:lnTo>
                                  <a:lnTo>
                                    <a:pt x="224" y="269"/>
                                  </a:lnTo>
                                  <a:lnTo>
                                    <a:pt x="221" y="278"/>
                                  </a:lnTo>
                                  <a:lnTo>
                                    <a:pt x="224" y="287"/>
                                  </a:lnTo>
                                  <a:lnTo>
                                    <a:pt x="230" y="298"/>
                                  </a:lnTo>
                                  <a:lnTo>
                                    <a:pt x="235" y="309"/>
                                  </a:lnTo>
                                  <a:lnTo>
                                    <a:pt x="236" y="311"/>
                                  </a:lnTo>
                                  <a:lnTo>
                                    <a:pt x="241" y="312"/>
                                  </a:lnTo>
                                  <a:lnTo>
                                    <a:pt x="246" y="309"/>
                                  </a:lnTo>
                                  <a:lnTo>
                                    <a:pt x="258" y="302"/>
                                  </a:lnTo>
                                  <a:lnTo>
                                    <a:pt x="272" y="292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95" y="285"/>
                                  </a:lnTo>
                                  <a:lnTo>
                                    <a:pt x="299" y="278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307" y="271"/>
                                  </a:lnTo>
                                  <a:lnTo>
                                    <a:pt x="312" y="270"/>
                                  </a:lnTo>
                                  <a:lnTo>
                                    <a:pt x="322" y="263"/>
                                  </a:lnTo>
                                  <a:lnTo>
                                    <a:pt x="327" y="262"/>
                                  </a:lnTo>
                                  <a:lnTo>
                                    <a:pt x="334" y="257"/>
                                  </a:lnTo>
                                  <a:lnTo>
                                    <a:pt x="339" y="257"/>
                                  </a:lnTo>
                                  <a:lnTo>
                                    <a:pt x="343" y="259"/>
                                  </a:lnTo>
                                  <a:lnTo>
                                    <a:pt x="346" y="260"/>
                                  </a:lnTo>
                                  <a:lnTo>
                                    <a:pt x="350" y="260"/>
                                  </a:lnTo>
                                  <a:lnTo>
                                    <a:pt x="352" y="270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57" y="273"/>
                                  </a:lnTo>
                                  <a:lnTo>
                                    <a:pt x="364" y="266"/>
                                  </a:lnTo>
                                  <a:lnTo>
                                    <a:pt x="364" y="268"/>
                                  </a:lnTo>
                                  <a:lnTo>
                                    <a:pt x="366" y="268"/>
                                  </a:lnTo>
                                  <a:lnTo>
                                    <a:pt x="379" y="263"/>
                                  </a:lnTo>
                                  <a:lnTo>
                                    <a:pt x="390" y="260"/>
                                  </a:lnTo>
                                  <a:lnTo>
                                    <a:pt x="396" y="260"/>
                                  </a:lnTo>
                                  <a:lnTo>
                                    <a:pt x="401" y="264"/>
                                  </a:lnTo>
                                  <a:lnTo>
                                    <a:pt x="409" y="264"/>
                                  </a:lnTo>
                                  <a:lnTo>
                                    <a:pt x="411" y="268"/>
                                  </a:lnTo>
                                  <a:lnTo>
                                    <a:pt x="411" y="270"/>
                                  </a:lnTo>
                                  <a:lnTo>
                                    <a:pt x="406" y="271"/>
                                  </a:lnTo>
                                  <a:lnTo>
                                    <a:pt x="414" y="274"/>
                                  </a:lnTo>
                                  <a:lnTo>
                                    <a:pt x="417" y="273"/>
                                  </a:lnTo>
                                  <a:lnTo>
                                    <a:pt x="417" y="237"/>
                                  </a:lnTo>
                                  <a:lnTo>
                                    <a:pt x="407" y="212"/>
                                  </a:lnTo>
                                  <a:lnTo>
                                    <a:pt x="407" y="193"/>
                                  </a:lnTo>
                                  <a:lnTo>
                                    <a:pt x="400" y="182"/>
                                  </a:lnTo>
                                  <a:lnTo>
                                    <a:pt x="381" y="180"/>
                                  </a:lnTo>
                                  <a:lnTo>
                                    <a:pt x="361" y="187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46" y="162"/>
                                  </a:lnTo>
                                  <a:lnTo>
                                    <a:pt x="344" y="142"/>
                                  </a:lnTo>
                                  <a:lnTo>
                                    <a:pt x="355" y="108"/>
                                  </a:lnTo>
                                  <a:lnTo>
                                    <a:pt x="336" y="106"/>
                                  </a:lnTo>
                                  <a:lnTo>
                                    <a:pt x="333" y="120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14" y="122"/>
                                  </a:lnTo>
                                  <a:lnTo>
                                    <a:pt x="298" y="119"/>
                                  </a:lnTo>
                                  <a:lnTo>
                                    <a:pt x="282" y="122"/>
                                  </a:lnTo>
                                  <a:lnTo>
                                    <a:pt x="267" y="129"/>
                                  </a:lnTo>
                                  <a:lnTo>
                                    <a:pt x="260" y="126"/>
                                  </a:lnTo>
                                  <a:lnTo>
                                    <a:pt x="244" y="128"/>
                                  </a:lnTo>
                                  <a:lnTo>
                                    <a:pt x="239" y="112"/>
                                  </a:lnTo>
                                  <a:lnTo>
                                    <a:pt x="231" y="110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193" y="115"/>
                                  </a:lnTo>
                                  <a:lnTo>
                                    <a:pt x="185" y="114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64" y="106"/>
                                  </a:lnTo>
                                  <a:lnTo>
                                    <a:pt x="140" y="109"/>
                                  </a:lnTo>
                                  <a:lnTo>
                                    <a:pt x="124" y="106"/>
                                  </a:lnTo>
                                  <a:lnTo>
                                    <a:pt x="117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4" y="102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19" y="72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34" y="70"/>
                                  </a:lnTo>
                                  <a:lnTo>
                                    <a:pt x="150" y="67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72" y="77"/>
                                  </a:lnTo>
                                  <a:lnTo>
                                    <a:pt x="180" y="75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192" y="65"/>
                                  </a:lnTo>
                                  <a:lnTo>
                                    <a:pt x="196" y="56"/>
                                  </a:lnTo>
                                  <a:lnTo>
                                    <a:pt x="192" y="56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76" y="61"/>
                                  </a:lnTo>
                                  <a:lnTo>
                                    <a:pt x="172" y="54"/>
                                  </a:lnTo>
                                  <a:lnTo>
                                    <a:pt x="167" y="38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183" y="15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60" y="12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32" y="27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07" y="55"/>
                                  </a:lnTo>
                                  <a:lnTo>
                                    <a:pt x="105" y="63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63" y="104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1" y="165"/>
                                  </a:lnTo>
                                  <a:lnTo>
                                    <a:pt x="37" y="171"/>
                                  </a:lnTo>
                                  <a:lnTo>
                                    <a:pt x="41" y="187"/>
                                  </a:lnTo>
                                  <a:lnTo>
                                    <a:pt x="46" y="194"/>
                                  </a:lnTo>
                                  <a:lnTo>
                                    <a:pt x="53" y="199"/>
                                  </a:lnTo>
                                  <a:lnTo>
                                    <a:pt x="54" y="20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0" y="222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22" y="253"/>
                                  </a:lnTo>
                                  <a:lnTo>
                                    <a:pt x="24" y="259"/>
                                  </a:lnTo>
                                  <a:lnTo>
                                    <a:pt x="24" y="266"/>
                                  </a:lnTo>
                                  <a:lnTo>
                                    <a:pt x="19" y="26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4" name="Freeform 60"/>
                          <wps:cNvSpPr>
                            <a:spLocks noChangeAspect="1"/>
                          </wps:cNvSpPr>
                          <wps:spPr bwMode="gray">
                            <a:xfrm>
                              <a:off x="5995192" y="2930872"/>
                              <a:ext cx="4763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" y="19"/>
                                </a:cxn>
                                <a:cxn ang="0">
                                  <a:pos x="14" y="12"/>
                                </a:cxn>
                                <a:cxn ang="0">
                                  <a:pos x="5" y="0"/>
                                </a:cxn>
                                <a:cxn ang="0">
                                  <a:pos x="0" y="6"/>
                                </a:cxn>
                                <a:cxn ang="0">
                                  <a:pos x="1" y="13"/>
                                </a:cxn>
                                <a:cxn ang="0">
                                  <a:pos x="3" y="21"/>
                                </a:cxn>
                                <a:cxn ang="0">
                                  <a:pos x="12" y="22"/>
                                </a:cxn>
                                <a:cxn ang="0">
                                  <a:pos x="16" y="19"/>
                                </a:cxn>
                              </a:cxnLst>
                              <a:rect l="0" t="0" r="r" b="b"/>
                              <a:pathLst>
                                <a:path w="16" h="22">
                                  <a:moveTo>
                                    <a:pt x="16" y="19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6" y="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5" name="Freeform 61"/>
                          <wps:cNvSpPr>
                            <a:spLocks noChangeAspect="1"/>
                          </wps:cNvSpPr>
                          <wps:spPr bwMode="gray">
                            <a:xfrm>
                              <a:off x="6006305" y="2934047"/>
                              <a:ext cx="4763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" y="4"/>
                                </a:cxn>
                                <a:cxn ang="0">
                                  <a:pos x="7" y="0"/>
                                </a:cxn>
                                <a:cxn ang="0">
                                  <a:pos x="0" y="3"/>
                                </a:cxn>
                                <a:cxn ang="0">
                                  <a:pos x="6" y="9"/>
                                </a:cxn>
                                <a:cxn ang="0">
                                  <a:pos x="14" y="6"/>
                                </a:cxn>
                                <a:cxn ang="0">
                                  <a:pos x="15" y="4"/>
                                </a:cxn>
                              </a:cxnLst>
                              <a:rect l="0" t="0" r="r" b="b"/>
                              <a:pathLst>
                                <a:path w="15" h="9">
                                  <a:moveTo>
                                    <a:pt x="15" y="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5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6" name="Freeform 62"/>
                          <wps:cNvSpPr>
                            <a:spLocks noChangeAspect="1"/>
                          </wps:cNvSpPr>
                          <wps:spPr bwMode="gray">
                            <a:xfrm>
                              <a:off x="5987255" y="2937222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" y="6"/>
                                </a:cxn>
                                <a:cxn ang="0">
                                  <a:pos x="8" y="0"/>
                                </a:cxn>
                                <a:cxn ang="0">
                                  <a:pos x="0" y="1"/>
                                </a:cxn>
                                <a:cxn ang="0">
                                  <a:pos x="2" y="8"/>
                                </a:cxn>
                                <a:cxn ang="0">
                                  <a:pos x="11" y="8"/>
                                </a:cxn>
                                <a:cxn ang="0">
                                  <a:pos x="12" y="6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2" y="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2" y="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7" name="Freeform 63"/>
                          <wps:cNvSpPr>
                            <a:spLocks noChangeAspect="1"/>
                          </wps:cNvSpPr>
                          <wps:spPr bwMode="gray">
                            <a:xfrm>
                              <a:off x="5812630" y="2968972"/>
                              <a:ext cx="250825" cy="1905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5" y="487"/>
                                </a:cxn>
                                <a:cxn ang="0">
                                  <a:pos x="14" y="447"/>
                                </a:cxn>
                                <a:cxn ang="0">
                                  <a:pos x="3" y="371"/>
                                </a:cxn>
                                <a:cxn ang="0">
                                  <a:pos x="0" y="299"/>
                                </a:cxn>
                                <a:cxn ang="0">
                                  <a:pos x="40" y="223"/>
                                </a:cxn>
                                <a:cxn ang="0">
                                  <a:pos x="57" y="206"/>
                                </a:cxn>
                                <a:cxn ang="0">
                                  <a:pos x="98" y="221"/>
                                </a:cxn>
                                <a:cxn ang="0">
                                  <a:pos x="139" y="210"/>
                                </a:cxn>
                                <a:cxn ang="0">
                                  <a:pos x="146" y="184"/>
                                </a:cxn>
                                <a:cxn ang="0">
                                  <a:pos x="186" y="168"/>
                                </a:cxn>
                                <a:cxn ang="0">
                                  <a:pos x="224" y="142"/>
                                </a:cxn>
                                <a:cxn ang="0">
                                  <a:pos x="235" y="95"/>
                                </a:cxn>
                                <a:cxn ang="0">
                                  <a:pos x="259" y="83"/>
                                </a:cxn>
                                <a:cxn ang="0">
                                  <a:pos x="283" y="65"/>
                                </a:cxn>
                                <a:cxn ang="0">
                                  <a:pos x="331" y="77"/>
                                </a:cxn>
                                <a:cxn ang="0">
                                  <a:pos x="396" y="82"/>
                                </a:cxn>
                                <a:cxn ang="0">
                                  <a:pos x="430" y="94"/>
                                </a:cxn>
                                <a:cxn ang="0">
                                  <a:pos x="462" y="81"/>
                                </a:cxn>
                                <a:cxn ang="0">
                                  <a:pos x="489" y="87"/>
                                </a:cxn>
                                <a:cxn ang="0">
                                  <a:pos x="500" y="59"/>
                                </a:cxn>
                                <a:cxn ang="0">
                                  <a:pos x="528" y="63"/>
                                </a:cxn>
                                <a:cxn ang="0">
                                  <a:pos x="542" y="27"/>
                                </a:cxn>
                                <a:cxn ang="0">
                                  <a:pos x="567" y="3"/>
                                </a:cxn>
                                <a:cxn ang="0">
                                  <a:pos x="590" y="28"/>
                                </a:cxn>
                                <a:cxn ang="0">
                                  <a:pos x="606" y="38"/>
                                </a:cxn>
                                <a:cxn ang="0">
                                  <a:pos x="605" y="62"/>
                                </a:cxn>
                                <a:cxn ang="0">
                                  <a:pos x="601" y="100"/>
                                </a:cxn>
                                <a:cxn ang="0">
                                  <a:pos x="623" y="122"/>
                                </a:cxn>
                                <a:cxn ang="0">
                                  <a:pos x="676" y="92"/>
                                </a:cxn>
                                <a:cxn ang="0">
                                  <a:pos x="704" y="75"/>
                                </a:cxn>
                                <a:cxn ang="0">
                                  <a:pos x="727" y="73"/>
                                </a:cxn>
                                <a:cxn ang="0">
                                  <a:pos x="741" y="81"/>
                                </a:cxn>
                                <a:cxn ang="0">
                                  <a:pos x="778" y="77"/>
                                </a:cxn>
                                <a:cxn ang="0">
                                  <a:pos x="785" y="84"/>
                                </a:cxn>
                                <a:cxn ang="0">
                                  <a:pos x="768" y="94"/>
                                </a:cxn>
                                <a:cxn ang="0">
                                  <a:pos x="759" y="108"/>
                                </a:cxn>
                                <a:cxn ang="0">
                                  <a:pos x="725" y="109"/>
                                </a:cxn>
                                <a:cxn ang="0">
                                  <a:pos x="665" y="114"/>
                                </a:cxn>
                                <a:cxn ang="0">
                                  <a:pos x="638" y="129"/>
                                </a:cxn>
                                <a:cxn ang="0">
                                  <a:pos x="622" y="141"/>
                                </a:cxn>
                                <a:cxn ang="0">
                                  <a:pos x="594" y="158"/>
                                </a:cxn>
                                <a:cxn ang="0">
                                  <a:pos x="605" y="183"/>
                                </a:cxn>
                                <a:cxn ang="0">
                                  <a:pos x="608" y="218"/>
                                </a:cxn>
                                <a:cxn ang="0">
                                  <a:pos x="592" y="249"/>
                                </a:cxn>
                                <a:cxn ang="0">
                                  <a:pos x="582" y="277"/>
                                </a:cxn>
                                <a:cxn ang="0">
                                  <a:pos x="569" y="304"/>
                                </a:cxn>
                                <a:cxn ang="0">
                                  <a:pos x="520" y="302"/>
                                </a:cxn>
                                <a:cxn ang="0">
                                  <a:pos x="535" y="336"/>
                                </a:cxn>
                                <a:cxn ang="0">
                                  <a:pos x="517" y="361"/>
                                </a:cxn>
                                <a:cxn ang="0">
                                  <a:pos x="489" y="384"/>
                                </a:cxn>
                                <a:cxn ang="0">
                                  <a:pos x="481" y="404"/>
                                </a:cxn>
                                <a:cxn ang="0">
                                  <a:pos x="463" y="460"/>
                                </a:cxn>
                                <a:cxn ang="0">
                                  <a:pos x="444" y="445"/>
                                </a:cxn>
                                <a:cxn ang="0">
                                  <a:pos x="425" y="448"/>
                                </a:cxn>
                                <a:cxn ang="0">
                                  <a:pos x="391" y="468"/>
                                </a:cxn>
                                <a:cxn ang="0">
                                  <a:pos x="390" y="479"/>
                                </a:cxn>
                                <a:cxn ang="0">
                                  <a:pos x="352" y="476"/>
                                </a:cxn>
                                <a:cxn ang="0">
                                  <a:pos x="321" y="520"/>
                                </a:cxn>
                                <a:cxn ang="0">
                                  <a:pos x="321" y="566"/>
                                </a:cxn>
                                <a:cxn ang="0">
                                  <a:pos x="226" y="587"/>
                                </a:cxn>
                                <a:cxn ang="0">
                                  <a:pos x="197" y="599"/>
                                </a:cxn>
                                <a:cxn ang="0">
                                  <a:pos x="129" y="594"/>
                                </a:cxn>
                                <a:cxn ang="0">
                                  <a:pos x="101" y="598"/>
                                </a:cxn>
                              </a:cxnLst>
                              <a:rect l="0" t="0" r="r" b="b"/>
                              <a:pathLst>
                                <a:path w="788" h="599">
                                  <a:moveTo>
                                    <a:pt x="24" y="572"/>
                                  </a:moveTo>
                                  <a:lnTo>
                                    <a:pt x="36" y="547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65" y="502"/>
                                  </a:lnTo>
                                  <a:lnTo>
                                    <a:pt x="65" y="487"/>
                                  </a:lnTo>
                                  <a:lnTo>
                                    <a:pt x="59" y="471"/>
                                  </a:lnTo>
                                  <a:lnTo>
                                    <a:pt x="48" y="461"/>
                                  </a:lnTo>
                                  <a:lnTo>
                                    <a:pt x="36" y="461"/>
                                  </a:lnTo>
                                  <a:lnTo>
                                    <a:pt x="24" y="458"/>
                                  </a:lnTo>
                                  <a:lnTo>
                                    <a:pt x="14" y="447"/>
                                  </a:lnTo>
                                  <a:lnTo>
                                    <a:pt x="12" y="434"/>
                                  </a:lnTo>
                                  <a:lnTo>
                                    <a:pt x="15" y="417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6" y="353"/>
                                  </a:lnTo>
                                  <a:lnTo>
                                    <a:pt x="15" y="335"/>
                                  </a:lnTo>
                                  <a:lnTo>
                                    <a:pt x="14" y="324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21" y="266"/>
                                  </a:lnTo>
                                  <a:lnTo>
                                    <a:pt x="35" y="244"/>
                                  </a:lnTo>
                                  <a:lnTo>
                                    <a:pt x="40" y="223"/>
                                  </a:lnTo>
                                  <a:lnTo>
                                    <a:pt x="40" y="206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8" y="196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7" y="206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80" y="206"/>
                                  </a:lnTo>
                                  <a:lnTo>
                                    <a:pt x="86" y="211"/>
                                  </a:lnTo>
                                  <a:lnTo>
                                    <a:pt x="94" y="215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11" y="219"/>
                                  </a:lnTo>
                                  <a:lnTo>
                                    <a:pt x="124" y="219"/>
                                  </a:lnTo>
                                  <a:lnTo>
                                    <a:pt x="130" y="213"/>
                                  </a:lnTo>
                                  <a:lnTo>
                                    <a:pt x="139" y="210"/>
                                  </a:lnTo>
                                  <a:lnTo>
                                    <a:pt x="143" y="207"/>
                                  </a:lnTo>
                                  <a:lnTo>
                                    <a:pt x="145" y="195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46" y="184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54" y="179"/>
                                  </a:lnTo>
                                  <a:lnTo>
                                    <a:pt x="160" y="176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94" y="164"/>
                                  </a:lnTo>
                                  <a:lnTo>
                                    <a:pt x="200" y="158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223" y="147"/>
                                  </a:lnTo>
                                  <a:lnTo>
                                    <a:pt x="224" y="142"/>
                                  </a:lnTo>
                                  <a:lnTo>
                                    <a:pt x="224" y="135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29" y="119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35" y="95"/>
                                  </a:lnTo>
                                  <a:lnTo>
                                    <a:pt x="236" y="93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45" y="83"/>
                                  </a:lnTo>
                                  <a:lnTo>
                                    <a:pt x="253" y="82"/>
                                  </a:lnTo>
                                  <a:lnTo>
                                    <a:pt x="259" y="83"/>
                                  </a:lnTo>
                                  <a:lnTo>
                                    <a:pt x="274" y="83"/>
                                  </a:lnTo>
                                  <a:lnTo>
                                    <a:pt x="277" y="82"/>
                                  </a:lnTo>
                                  <a:lnTo>
                                    <a:pt x="279" y="77"/>
                                  </a:lnTo>
                                  <a:lnTo>
                                    <a:pt x="280" y="68"/>
                                  </a:lnTo>
                                  <a:lnTo>
                                    <a:pt x="283" y="65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293" y="65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316" y="77"/>
                                  </a:lnTo>
                                  <a:lnTo>
                                    <a:pt x="331" y="77"/>
                                  </a:lnTo>
                                  <a:lnTo>
                                    <a:pt x="360" y="76"/>
                                  </a:lnTo>
                                  <a:lnTo>
                                    <a:pt x="366" y="78"/>
                                  </a:lnTo>
                                  <a:lnTo>
                                    <a:pt x="374" y="83"/>
                                  </a:lnTo>
                                  <a:lnTo>
                                    <a:pt x="383" y="81"/>
                                  </a:lnTo>
                                  <a:lnTo>
                                    <a:pt x="396" y="82"/>
                                  </a:lnTo>
                                  <a:lnTo>
                                    <a:pt x="401" y="87"/>
                                  </a:lnTo>
                                  <a:lnTo>
                                    <a:pt x="414" y="102"/>
                                  </a:lnTo>
                                  <a:lnTo>
                                    <a:pt x="422" y="99"/>
                                  </a:lnTo>
                                  <a:lnTo>
                                    <a:pt x="429" y="99"/>
                                  </a:lnTo>
                                  <a:lnTo>
                                    <a:pt x="430" y="94"/>
                                  </a:lnTo>
                                  <a:lnTo>
                                    <a:pt x="444" y="87"/>
                                  </a:lnTo>
                                  <a:lnTo>
                                    <a:pt x="449" y="86"/>
                                  </a:lnTo>
                                  <a:lnTo>
                                    <a:pt x="453" y="87"/>
                                  </a:lnTo>
                                  <a:lnTo>
                                    <a:pt x="456" y="83"/>
                                  </a:lnTo>
                                  <a:lnTo>
                                    <a:pt x="462" y="81"/>
                                  </a:lnTo>
                                  <a:lnTo>
                                    <a:pt x="466" y="82"/>
                                  </a:lnTo>
                                  <a:lnTo>
                                    <a:pt x="471" y="87"/>
                                  </a:lnTo>
                                  <a:lnTo>
                                    <a:pt x="484" y="92"/>
                                  </a:lnTo>
                                  <a:lnTo>
                                    <a:pt x="488" y="89"/>
                                  </a:lnTo>
                                  <a:lnTo>
                                    <a:pt x="489" y="87"/>
                                  </a:lnTo>
                                  <a:lnTo>
                                    <a:pt x="489" y="82"/>
                                  </a:lnTo>
                                  <a:lnTo>
                                    <a:pt x="487" y="78"/>
                                  </a:lnTo>
                                  <a:lnTo>
                                    <a:pt x="485" y="71"/>
                                  </a:lnTo>
                                  <a:lnTo>
                                    <a:pt x="495" y="59"/>
                                  </a:lnTo>
                                  <a:lnTo>
                                    <a:pt x="500" y="59"/>
                                  </a:lnTo>
                                  <a:lnTo>
                                    <a:pt x="506" y="61"/>
                                  </a:lnTo>
                                  <a:lnTo>
                                    <a:pt x="514" y="59"/>
                                  </a:lnTo>
                                  <a:lnTo>
                                    <a:pt x="522" y="65"/>
                                  </a:lnTo>
                                  <a:lnTo>
                                    <a:pt x="526" y="65"/>
                                  </a:lnTo>
                                  <a:lnTo>
                                    <a:pt x="528" y="63"/>
                                  </a:lnTo>
                                  <a:lnTo>
                                    <a:pt x="536" y="56"/>
                                  </a:lnTo>
                                  <a:lnTo>
                                    <a:pt x="537" y="51"/>
                                  </a:lnTo>
                                  <a:lnTo>
                                    <a:pt x="532" y="45"/>
                                  </a:lnTo>
                                  <a:lnTo>
                                    <a:pt x="532" y="40"/>
                                  </a:lnTo>
                                  <a:lnTo>
                                    <a:pt x="542" y="27"/>
                                  </a:lnTo>
                                  <a:lnTo>
                                    <a:pt x="553" y="11"/>
                                  </a:lnTo>
                                  <a:lnTo>
                                    <a:pt x="555" y="9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60" y="2"/>
                                  </a:lnTo>
                                  <a:lnTo>
                                    <a:pt x="567" y="3"/>
                                  </a:lnTo>
                                  <a:lnTo>
                                    <a:pt x="571" y="0"/>
                                  </a:lnTo>
                                  <a:lnTo>
                                    <a:pt x="581" y="2"/>
                                  </a:lnTo>
                                  <a:lnTo>
                                    <a:pt x="594" y="14"/>
                                  </a:lnTo>
                                  <a:lnTo>
                                    <a:pt x="594" y="20"/>
                                  </a:lnTo>
                                  <a:lnTo>
                                    <a:pt x="590" y="28"/>
                                  </a:lnTo>
                                  <a:lnTo>
                                    <a:pt x="590" y="33"/>
                                  </a:lnTo>
                                  <a:lnTo>
                                    <a:pt x="591" y="35"/>
                                  </a:lnTo>
                                  <a:lnTo>
                                    <a:pt x="596" y="38"/>
                                  </a:lnTo>
                                  <a:lnTo>
                                    <a:pt x="602" y="36"/>
                                  </a:lnTo>
                                  <a:lnTo>
                                    <a:pt x="606" y="38"/>
                                  </a:lnTo>
                                  <a:lnTo>
                                    <a:pt x="606" y="40"/>
                                  </a:lnTo>
                                  <a:lnTo>
                                    <a:pt x="607" y="44"/>
                                  </a:lnTo>
                                  <a:lnTo>
                                    <a:pt x="605" y="46"/>
                                  </a:lnTo>
                                  <a:lnTo>
                                    <a:pt x="603" y="51"/>
                                  </a:lnTo>
                                  <a:lnTo>
                                    <a:pt x="605" y="62"/>
                                  </a:lnTo>
                                  <a:lnTo>
                                    <a:pt x="603" y="67"/>
                                  </a:lnTo>
                                  <a:lnTo>
                                    <a:pt x="601" y="72"/>
                                  </a:lnTo>
                                  <a:lnTo>
                                    <a:pt x="601" y="82"/>
                                  </a:lnTo>
                                  <a:lnTo>
                                    <a:pt x="598" y="92"/>
                                  </a:lnTo>
                                  <a:lnTo>
                                    <a:pt x="601" y="100"/>
                                  </a:lnTo>
                                  <a:lnTo>
                                    <a:pt x="607" y="111"/>
                                  </a:lnTo>
                                  <a:lnTo>
                                    <a:pt x="612" y="122"/>
                                  </a:lnTo>
                                  <a:lnTo>
                                    <a:pt x="613" y="124"/>
                                  </a:lnTo>
                                  <a:lnTo>
                                    <a:pt x="618" y="125"/>
                                  </a:lnTo>
                                  <a:lnTo>
                                    <a:pt x="623" y="122"/>
                                  </a:lnTo>
                                  <a:lnTo>
                                    <a:pt x="635" y="11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70" y="99"/>
                                  </a:lnTo>
                                  <a:lnTo>
                                    <a:pt x="671" y="98"/>
                                  </a:lnTo>
                                  <a:lnTo>
                                    <a:pt x="676" y="92"/>
                                  </a:lnTo>
                                  <a:lnTo>
                                    <a:pt x="683" y="87"/>
                                  </a:lnTo>
                                  <a:lnTo>
                                    <a:pt x="684" y="84"/>
                                  </a:lnTo>
                                  <a:lnTo>
                                    <a:pt x="689" y="83"/>
                                  </a:lnTo>
                                  <a:lnTo>
                                    <a:pt x="699" y="77"/>
                                  </a:lnTo>
                                  <a:lnTo>
                                    <a:pt x="704" y="75"/>
                                  </a:lnTo>
                                  <a:lnTo>
                                    <a:pt x="711" y="70"/>
                                  </a:lnTo>
                                  <a:lnTo>
                                    <a:pt x="716" y="70"/>
                                  </a:lnTo>
                                  <a:lnTo>
                                    <a:pt x="720" y="72"/>
                                  </a:lnTo>
                                  <a:lnTo>
                                    <a:pt x="723" y="73"/>
                                  </a:lnTo>
                                  <a:lnTo>
                                    <a:pt x="727" y="73"/>
                                  </a:lnTo>
                                  <a:lnTo>
                                    <a:pt x="729" y="83"/>
                                  </a:lnTo>
                                  <a:lnTo>
                                    <a:pt x="731" y="87"/>
                                  </a:lnTo>
                                  <a:lnTo>
                                    <a:pt x="734" y="86"/>
                                  </a:lnTo>
                                  <a:lnTo>
                                    <a:pt x="741" y="79"/>
                                  </a:lnTo>
                                  <a:lnTo>
                                    <a:pt x="741" y="81"/>
                                  </a:lnTo>
                                  <a:lnTo>
                                    <a:pt x="743" y="81"/>
                                  </a:lnTo>
                                  <a:lnTo>
                                    <a:pt x="756" y="76"/>
                                  </a:lnTo>
                                  <a:lnTo>
                                    <a:pt x="767" y="75"/>
                                  </a:lnTo>
                                  <a:lnTo>
                                    <a:pt x="773" y="75"/>
                                  </a:lnTo>
                                  <a:lnTo>
                                    <a:pt x="778" y="77"/>
                                  </a:lnTo>
                                  <a:lnTo>
                                    <a:pt x="785" y="77"/>
                                  </a:lnTo>
                                  <a:lnTo>
                                    <a:pt x="788" y="81"/>
                                  </a:lnTo>
                                  <a:lnTo>
                                    <a:pt x="788" y="83"/>
                                  </a:lnTo>
                                  <a:lnTo>
                                    <a:pt x="783" y="84"/>
                                  </a:lnTo>
                                  <a:lnTo>
                                    <a:pt x="785" y="84"/>
                                  </a:lnTo>
                                  <a:lnTo>
                                    <a:pt x="783" y="84"/>
                                  </a:lnTo>
                                  <a:lnTo>
                                    <a:pt x="778" y="83"/>
                                  </a:lnTo>
                                  <a:lnTo>
                                    <a:pt x="774" y="83"/>
                                  </a:lnTo>
                                  <a:lnTo>
                                    <a:pt x="766" y="92"/>
                                  </a:lnTo>
                                  <a:lnTo>
                                    <a:pt x="768" y="94"/>
                                  </a:lnTo>
                                  <a:lnTo>
                                    <a:pt x="774" y="97"/>
                                  </a:lnTo>
                                  <a:lnTo>
                                    <a:pt x="775" y="102"/>
                                  </a:lnTo>
                                  <a:lnTo>
                                    <a:pt x="775" y="106"/>
                                  </a:lnTo>
                                  <a:lnTo>
                                    <a:pt x="764" y="104"/>
                                  </a:lnTo>
                                  <a:lnTo>
                                    <a:pt x="759" y="108"/>
                                  </a:lnTo>
                                  <a:lnTo>
                                    <a:pt x="757" y="108"/>
                                  </a:lnTo>
                                  <a:lnTo>
                                    <a:pt x="751" y="113"/>
                                  </a:lnTo>
                                  <a:lnTo>
                                    <a:pt x="746" y="113"/>
                                  </a:lnTo>
                                  <a:lnTo>
                                    <a:pt x="732" y="108"/>
                                  </a:lnTo>
                                  <a:lnTo>
                                    <a:pt x="725" y="109"/>
                                  </a:lnTo>
                                  <a:lnTo>
                                    <a:pt x="721" y="108"/>
                                  </a:lnTo>
                                  <a:lnTo>
                                    <a:pt x="686" y="110"/>
                                  </a:lnTo>
                                  <a:lnTo>
                                    <a:pt x="682" y="110"/>
                                  </a:lnTo>
                                  <a:lnTo>
                                    <a:pt x="672" y="114"/>
                                  </a:lnTo>
                                  <a:lnTo>
                                    <a:pt x="665" y="114"/>
                                  </a:lnTo>
                                  <a:lnTo>
                                    <a:pt x="656" y="120"/>
                                  </a:lnTo>
                                  <a:lnTo>
                                    <a:pt x="648" y="121"/>
                                  </a:lnTo>
                                  <a:lnTo>
                                    <a:pt x="643" y="124"/>
                                  </a:lnTo>
                                  <a:lnTo>
                                    <a:pt x="639" y="125"/>
                                  </a:lnTo>
                                  <a:lnTo>
                                    <a:pt x="638" y="129"/>
                                  </a:lnTo>
                                  <a:lnTo>
                                    <a:pt x="635" y="131"/>
                                  </a:lnTo>
                                  <a:lnTo>
                                    <a:pt x="625" y="134"/>
                                  </a:lnTo>
                                  <a:lnTo>
                                    <a:pt x="624" y="136"/>
                                  </a:lnTo>
                                  <a:lnTo>
                                    <a:pt x="625" y="140"/>
                                  </a:lnTo>
                                  <a:lnTo>
                                    <a:pt x="622" y="141"/>
                                  </a:lnTo>
                                  <a:lnTo>
                                    <a:pt x="617" y="138"/>
                                  </a:lnTo>
                                  <a:lnTo>
                                    <a:pt x="612" y="138"/>
                                  </a:lnTo>
                                  <a:lnTo>
                                    <a:pt x="611" y="140"/>
                                  </a:lnTo>
                                  <a:lnTo>
                                    <a:pt x="610" y="145"/>
                                  </a:lnTo>
                                  <a:lnTo>
                                    <a:pt x="594" y="158"/>
                                  </a:lnTo>
                                  <a:lnTo>
                                    <a:pt x="590" y="162"/>
                                  </a:lnTo>
                                  <a:lnTo>
                                    <a:pt x="589" y="168"/>
                                  </a:lnTo>
                                  <a:lnTo>
                                    <a:pt x="590" y="170"/>
                                  </a:lnTo>
                                  <a:lnTo>
                                    <a:pt x="598" y="175"/>
                                  </a:lnTo>
                                  <a:lnTo>
                                    <a:pt x="605" y="183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2" y="206"/>
                                  </a:lnTo>
                                  <a:lnTo>
                                    <a:pt x="612" y="207"/>
                                  </a:lnTo>
                                  <a:lnTo>
                                    <a:pt x="608" y="216"/>
                                  </a:lnTo>
                                  <a:lnTo>
                                    <a:pt x="608" y="218"/>
                                  </a:lnTo>
                                  <a:lnTo>
                                    <a:pt x="611" y="222"/>
                                  </a:lnTo>
                                  <a:lnTo>
                                    <a:pt x="610" y="228"/>
                                  </a:lnTo>
                                  <a:lnTo>
                                    <a:pt x="606" y="235"/>
                                  </a:lnTo>
                                  <a:lnTo>
                                    <a:pt x="601" y="243"/>
                                  </a:lnTo>
                                  <a:lnTo>
                                    <a:pt x="592" y="249"/>
                                  </a:lnTo>
                                  <a:lnTo>
                                    <a:pt x="585" y="258"/>
                                  </a:lnTo>
                                  <a:lnTo>
                                    <a:pt x="581" y="265"/>
                                  </a:lnTo>
                                  <a:lnTo>
                                    <a:pt x="578" y="269"/>
                                  </a:lnTo>
                                  <a:lnTo>
                                    <a:pt x="578" y="275"/>
                                  </a:lnTo>
                                  <a:lnTo>
                                    <a:pt x="582" y="277"/>
                                  </a:lnTo>
                                  <a:lnTo>
                                    <a:pt x="586" y="280"/>
                                  </a:lnTo>
                                  <a:lnTo>
                                    <a:pt x="582" y="283"/>
                                  </a:lnTo>
                                  <a:lnTo>
                                    <a:pt x="582" y="291"/>
                                  </a:lnTo>
                                  <a:lnTo>
                                    <a:pt x="575" y="301"/>
                                  </a:lnTo>
                                  <a:lnTo>
                                    <a:pt x="569" y="304"/>
                                  </a:lnTo>
                                  <a:lnTo>
                                    <a:pt x="558" y="307"/>
                                  </a:lnTo>
                                  <a:lnTo>
                                    <a:pt x="547" y="305"/>
                                  </a:lnTo>
                                  <a:lnTo>
                                    <a:pt x="528" y="301"/>
                                  </a:lnTo>
                                  <a:lnTo>
                                    <a:pt x="524" y="299"/>
                                  </a:lnTo>
                                  <a:lnTo>
                                    <a:pt x="520" y="302"/>
                                  </a:lnTo>
                                  <a:lnTo>
                                    <a:pt x="517" y="307"/>
                                  </a:lnTo>
                                  <a:lnTo>
                                    <a:pt x="520" y="310"/>
                                  </a:lnTo>
                                  <a:lnTo>
                                    <a:pt x="525" y="320"/>
                                  </a:lnTo>
                                  <a:lnTo>
                                    <a:pt x="530" y="320"/>
                                  </a:lnTo>
                                  <a:lnTo>
                                    <a:pt x="535" y="336"/>
                                  </a:lnTo>
                                  <a:lnTo>
                                    <a:pt x="539" y="341"/>
                                  </a:lnTo>
                                  <a:lnTo>
                                    <a:pt x="539" y="345"/>
                                  </a:lnTo>
                                  <a:lnTo>
                                    <a:pt x="533" y="351"/>
                                  </a:lnTo>
                                  <a:lnTo>
                                    <a:pt x="527" y="353"/>
                                  </a:lnTo>
                                  <a:lnTo>
                                    <a:pt x="517" y="361"/>
                                  </a:lnTo>
                                  <a:lnTo>
                                    <a:pt x="509" y="360"/>
                                  </a:lnTo>
                                  <a:lnTo>
                                    <a:pt x="498" y="363"/>
                                  </a:lnTo>
                                  <a:lnTo>
                                    <a:pt x="496" y="377"/>
                                  </a:lnTo>
                                  <a:lnTo>
                                    <a:pt x="490" y="379"/>
                                  </a:lnTo>
                                  <a:lnTo>
                                    <a:pt x="489" y="384"/>
                                  </a:lnTo>
                                  <a:lnTo>
                                    <a:pt x="490" y="390"/>
                                  </a:lnTo>
                                  <a:lnTo>
                                    <a:pt x="489" y="394"/>
                                  </a:lnTo>
                                  <a:lnTo>
                                    <a:pt x="487" y="394"/>
                                  </a:lnTo>
                                  <a:lnTo>
                                    <a:pt x="483" y="399"/>
                                  </a:lnTo>
                                  <a:lnTo>
                                    <a:pt x="481" y="404"/>
                                  </a:lnTo>
                                  <a:lnTo>
                                    <a:pt x="479" y="407"/>
                                  </a:lnTo>
                                  <a:lnTo>
                                    <a:pt x="481" y="425"/>
                                  </a:lnTo>
                                  <a:lnTo>
                                    <a:pt x="483" y="437"/>
                                  </a:lnTo>
                                  <a:lnTo>
                                    <a:pt x="483" y="439"/>
                                  </a:lnTo>
                                  <a:lnTo>
                                    <a:pt x="463" y="460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5" y="458"/>
                                  </a:lnTo>
                                  <a:lnTo>
                                    <a:pt x="452" y="454"/>
                                  </a:lnTo>
                                  <a:lnTo>
                                    <a:pt x="451" y="450"/>
                                  </a:lnTo>
                                  <a:lnTo>
                                    <a:pt x="444" y="445"/>
                                  </a:lnTo>
                                  <a:lnTo>
                                    <a:pt x="440" y="445"/>
                                  </a:lnTo>
                                  <a:lnTo>
                                    <a:pt x="438" y="449"/>
                                  </a:lnTo>
                                  <a:lnTo>
                                    <a:pt x="441" y="450"/>
                                  </a:lnTo>
                                  <a:lnTo>
                                    <a:pt x="441" y="453"/>
                                  </a:lnTo>
                                  <a:lnTo>
                                    <a:pt x="425" y="448"/>
                                  </a:lnTo>
                                  <a:lnTo>
                                    <a:pt x="419" y="448"/>
                                  </a:lnTo>
                                  <a:lnTo>
                                    <a:pt x="414" y="450"/>
                                  </a:lnTo>
                                  <a:lnTo>
                                    <a:pt x="412" y="455"/>
                                  </a:lnTo>
                                  <a:lnTo>
                                    <a:pt x="395" y="464"/>
                                  </a:lnTo>
                                  <a:lnTo>
                                    <a:pt x="391" y="468"/>
                                  </a:lnTo>
                                  <a:lnTo>
                                    <a:pt x="392" y="470"/>
                                  </a:lnTo>
                                  <a:lnTo>
                                    <a:pt x="399" y="473"/>
                                  </a:lnTo>
                                  <a:lnTo>
                                    <a:pt x="399" y="475"/>
                                  </a:lnTo>
                                  <a:lnTo>
                                    <a:pt x="397" y="477"/>
                                  </a:lnTo>
                                  <a:lnTo>
                                    <a:pt x="390" y="479"/>
                                  </a:lnTo>
                                  <a:lnTo>
                                    <a:pt x="377" y="481"/>
                                  </a:lnTo>
                                  <a:lnTo>
                                    <a:pt x="368" y="484"/>
                                  </a:lnTo>
                                  <a:lnTo>
                                    <a:pt x="356" y="482"/>
                                  </a:lnTo>
                                  <a:lnTo>
                                    <a:pt x="356" y="479"/>
                                  </a:lnTo>
                                  <a:lnTo>
                                    <a:pt x="352" y="476"/>
                                  </a:lnTo>
                                  <a:lnTo>
                                    <a:pt x="345" y="480"/>
                                  </a:lnTo>
                                  <a:lnTo>
                                    <a:pt x="339" y="491"/>
                                  </a:lnTo>
                                  <a:lnTo>
                                    <a:pt x="327" y="500"/>
                                  </a:lnTo>
                                  <a:lnTo>
                                    <a:pt x="325" y="506"/>
                                  </a:lnTo>
                                  <a:lnTo>
                                    <a:pt x="321" y="520"/>
                                  </a:lnTo>
                                  <a:lnTo>
                                    <a:pt x="322" y="533"/>
                                  </a:lnTo>
                                  <a:lnTo>
                                    <a:pt x="318" y="552"/>
                                  </a:lnTo>
                                  <a:lnTo>
                                    <a:pt x="318" y="556"/>
                                  </a:lnTo>
                                  <a:lnTo>
                                    <a:pt x="322" y="560"/>
                                  </a:lnTo>
                                  <a:lnTo>
                                    <a:pt x="321" y="566"/>
                                  </a:lnTo>
                                  <a:lnTo>
                                    <a:pt x="313" y="572"/>
                                  </a:lnTo>
                                  <a:lnTo>
                                    <a:pt x="288" y="577"/>
                                  </a:lnTo>
                                  <a:lnTo>
                                    <a:pt x="268" y="584"/>
                                  </a:lnTo>
                                  <a:lnTo>
                                    <a:pt x="252" y="588"/>
                                  </a:lnTo>
                                  <a:lnTo>
                                    <a:pt x="226" y="587"/>
                                  </a:lnTo>
                                  <a:lnTo>
                                    <a:pt x="213" y="587"/>
                                  </a:lnTo>
                                  <a:lnTo>
                                    <a:pt x="207" y="589"/>
                                  </a:lnTo>
                                  <a:lnTo>
                                    <a:pt x="203" y="592"/>
                                  </a:lnTo>
                                  <a:lnTo>
                                    <a:pt x="200" y="597"/>
                                  </a:lnTo>
                                  <a:lnTo>
                                    <a:pt x="197" y="599"/>
                                  </a:lnTo>
                                  <a:lnTo>
                                    <a:pt x="181" y="592"/>
                                  </a:lnTo>
                                  <a:lnTo>
                                    <a:pt x="164" y="592"/>
                                  </a:lnTo>
                                  <a:lnTo>
                                    <a:pt x="149" y="594"/>
                                  </a:lnTo>
                                  <a:lnTo>
                                    <a:pt x="138" y="593"/>
                                  </a:lnTo>
                                  <a:lnTo>
                                    <a:pt x="129" y="594"/>
                                  </a:lnTo>
                                  <a:lnTo>
                                    <a:pt x="119" y="594"/>
                                  </a:lnTo>
                                  <a:lnTo>
                                    <a:pt x="116" y="595"/>
                                  </a:lnTo>
                                  <a:lnTo>
                                    <a:pt x="112" y="598"/>
                                  </a:lnTo>
                                  <a:lnTo>
                                    <a:pt x="108" y="599"/>
                                  </a:lnTo>
                                  <a:lnTo>
                                    <a:pt x="101" y="598"/>
                                  </a:lnTo>
                                  <a:lnTo>
                                    <a:pt x="83" y="588"/>
                                  </a:lnTo>
                                  <a:lnTo>
                                    <a:pt x="24" y="5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8" name="Freeform 64"/>
                          <wps:cNvSpPr>
                            <a:spLocks noChangeAspect="1"/>
                          </wps:cNvSpPr>
                          <wps:spPr bwMode="gray">
                            <a:xfrm>
                              <a:off x="6419055" y="3594447"/>
                              <a:ext cx="188913" cy="2000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" y="0"/>
                                </a:cxn>
                                <a:cxn ang="0">
                                  <a:pos x="35" y="3"/>
                                </a:cxn>
                                <a:cxn ang="0">
                                  <a:pos x="62" y="19"/>
                                </a:cxn>
                                <a:cxn ang="0">
                                  <a:pos x="100" y="19"/>
                                </a:cxn>
                                <a:cxn ang="0">
                                  <a:pos x="130" y="26"/>
                                </a:cxn>
                                <a:cxn ang="0">
                                  <a:pos x="151" y="51"/>
                                </a:cxn>
                                <a:cxn ang="0">
                                  <a:pos x="168" y="72"/>
                                </a:cxn>
                                <a:cxn ang="0">
                                  <a:pos x="196" y="102"/>
                                </a:cxn>
                                <a:cxn ang="0">
                                  <a:pos x="251" y="136"/>
                                </a:cxn>
                                <a:cxn ang="0">
                                  <a:pos x="277" y="159"/>
                                </a:cxn>
                                <a:cxn ang="0">
                                  <a:pos x="302" y="190"/>
                                </a:cxn>
                                <a:cxn ang="0">
                                  <a:pos x="311" y="184"/>
                                </a:cxn>
                                <a:cxn ang="0">
                                  <a:pos x="338" y="211"/>
                                </a:cxn>
                                <a:cxn ang="0">
                                  <a:pos x="355" y="217"/>
                                </a:cxn>
                                <a:cxn ang="0">
                                  <a:pos x="382" y="242"/>
                                </a:cxn>
                                <a:cxn ang="0">
                                  <a:pos x="391" y="236"/>
                                </a:cxn>
                                <a:cxn ang="0">
                                  <a:pos x="423" y="247"/>
                                </a:cxn>
                                <a:cxn ang="0">
                                  <a:pos x="431" y="259"/>
                                </a:cxn>
                                <a:cxn ang="0">
                                  <a:pos x="425" y="270"/>
                                </a:cxn>
                                <a:cxn ang="0">
                                  <a:pos x="417" y="290"/>
                                </a:cxn>
                                <a:cxn ang="0">
                                  <a:pos x="430" y="287"/>
                                </a:cxn>
                                <a:cxn ang="0">
                                  <a:pos x="453" y="281"/>
                                </a:cxn>
                                <a:cxn ang="0">
                                  <a:pos x="467" y="303"/>
                                </a:cxn>
                                <a:cxn ang="0">
                                  <a:pos x="463" y="320"/>
                                </a:cxn>
                                <a:cxn ang="0">
                                  <a:pos x="450" y="344"/>
                                </a:cxn>
                                <a:cxn ang="0">
                                  <a:pos x="474" y="361"/>
                                </a:cxn>
                                <a:cxn ang="0">
                                  <a:pos x="490" y="363"/>
                                </a:cxn>
                                <a:cxn ang="0">
                                  <a:pos x="509" y="384"/>
                                </a:cxn>
                                <a:cxn ang="0">
                                  <a:pos x="510" y="409"/>
                                </a:cxn>
                                <a:cxn ang="0">
                                  <a:pos x="532" y="420"/>
                                </a:cxn>
                                <a:cxn ang="0">
                                  <a:pos x="542" y="435"/>
                                </a:cxn>
                                <a:cxn ang="0">
                                  <a:pos x="570" y="440"/>
                                </a:cxn>
                                <a:cxn ang="0">
                                  <a:pos x="584" y="462"/>
                                </a:cxn>
                                <a:cxn ang="0">
                                  <a:pos x="591" y="487"/>
                                </a:cxn>
                                <a:cxn ang="0">
                                  <a:pos x="587" y="512"/>
                                </a:cxn>
                                <a:cxn ang="0">
                                  <a:pos x="582" y="548"/>
                                </a:cxn>
                                <a:cxn ang="0">
                                  <a:pos x="581" y="613"/>
                                </a:cxn>
                                <a:cxn ang="0">
                                  <a:pos x="563" y="613"/>
                                </a:cxn>
                                <a:cxn ang="0">
                                  <a:pos x="549" y="619"/>
                                </a:cxn>
                                <a:cxn ang="0">
                                  <a:pos x="516" y="608"/>
                                </a:cxn>
                                <a:cxn ang="0">
                                  <a:pos x="508" y="618"/>
                                </a:cxn>
                                <a:cxn ang="0">
                                  <a:pos x="478" y="586"/>
                                </a:cxn>
                                <a:cxn ang="0">
                                  <a:pos x="455" y="571"/>
                                </a:cxn>
                                <a:cxn ang="0">
                                  <a:pos x="409" y="535"/>
                                </a:cxn>
                                <a:cxn ang="0">
                                  <a:pos x="388" y="508"/>
                                </a:cxn>
                                <a:cxn ang="0">
                                  <a:pos x="363" y="484"/>
                                </a:cxn>
                                <a:cxn ang="0">
                                  <a:pos x="312" y="426"/>
                                </a:cxn>
                                <a:cxn ang="0">
                                  <a:pos x="286" y="355"/>
                                </a:cxn>
                                <a:cxn ang="0">
                                  <a:pos x="264" y="328"/>
                                </a:cxn>
                                <a:cxn ang="0">
                                  <a:pos x="232" y="293"/>
                                </a:cxn>
                                <a:cxn ang="0">
                                  <a:pos x="221" y="291"/>
                                </a:cxn>
                                <a:cxn ang="0">
                                  <a:pos x="205" y="237"/>
                                </a:cxn>
                                <a:cxn ang="0">
                                  <a:pos x="191" y="205"/>
                                </a:cxn>
                                <a:cxn ang="0">
                                  <a:pos x="151" y="182"/>
                                </a:cxn>
                                <a:cxn ang="0">
                                  <a:pos x="123" y="146"/>
                                </a:cxn>
                                <a:cxn ang="0">
                                  <a:pos x="105" y="118"/>
                                </a:cxn>
                                <a:cxn ang="0">
                                  <a:pos x="76" y="103"/>
                                </a:cxn>
                                <a:cxn ang="0">
                                  <a:pos x="51" y="77"/>
                                </a:cxn>
                                <a:cxn ang="0">
                                  <a:pos x="12" y="39"/>
                                </a:cxn>
                                <a:cxn ang="0">
                                  <a:pos x="0" y="1"/>
                                </a:cxn>
                              </a:cxnLst>
                              <a:rect l="0" t="0" r="r" b="b"/>
                              <a:pathLst>
                                <a:path w="594" h="626">
                                  <a:moveTo>
                                    <a:pt x="0" y="1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6" y="38"/>
                                  </a:lnTo>
                                  <a:lnTo>
                                    <a:pt x="150" y="45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1" y="60"/>
                                  </a:lnTo>
                                  <a:lnTo>
                                    <a:pt x="168" y="72"/>
                                  </a:lnTo>
                                  <a:lnTo>
                                    <a:pt x="171" y="80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96" y="102"/>
                                  </a:lnTo>
                                  <a:lnTo>
                                    <a:pt x="230" y="118"/>
                                  </a:lnTo>
                                  <a:lnTo>
                                    <a:pt x="237" y="125"/>
                                  </a:lnTo>
                                  <a:lnTo>
                                    <a:pt x="251" y="136"/>
                                  </a:lnTo>
                                  <a:lnTo>
                                    <a:pt x="259" y="146"/>
                                  </a:lnTo>
                                  <a:lnTo>
                                    <a:pt x="263" y="157"/>
                                  </a:lnTo>
                                  <a:lnTo>
                                    <a:pt x="277" y="159"/>
                                  </a:lnTo>
                                  <a:lnTo>
                                    <a:pt x="282" y="172"/>
                                  </a:lnTo>
                                  <a:lnTo>
                                    <a:pt x="296" y="187"/>
                                  </a:lnTo>
                                  <a:lnTo>
                                    <a:pt x="302" y="190"/>
                                  </a:lnTo>
                                  <a:lnTo>
                                    <a:pt x="307" y="193"/>
                                  </a:lnTo>
                                  <a:lnTo>
                                    <a:pt x="309" y="189"/>
                                  </a:lnTo>
                                  <a:lnTo>
                                    <a:pt x="311" y="184"/>
                                  </a:lnTo>
                                  <a:lnTo>
                                    <a:pt x="320" y="184"/>
                                  </a:lnTo>
                                  <a:lnTo>
                                    <a:pt x="327" y="189"/>
                                  </a:lnTo>
                                  <a:lnTo>
                                    <a:pt x="338" y="211"/>
                                  </a:lnTo>
                                  <a:lnTo>
                                    <a:pt x="345" y="215"/>
                                  </a:lnTo>
                                  <a:lnTo>
                                    <a:pt x="350" y="216"/>
                                  </a:lnTo>
                                  <a:lnTo>
                                    <a:pt x="355" y="217"/>
                                  </a:lnTo>
                                  <a:lnTo>
                                    <a:pt x="371" y="226"/>
                                  </a:lnTo>
                                  <a:lnTo>
                                    <a:pt x="376" y="231"/>
                                  </a:lnTo>
                                  <a:lnTo>
                                    <a:pt x="382" y="242"/>
                                  </a:lnTo>
                                  <a:lnTo>
                                    <a:pt x="386" y="244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91" y="236"/>
                                  </a:lnTo>
                                  <a:lnTo>
                                    <a:pt x="396" y="243"/>
                                  </a:lnTo>
                                  <a:lnTo>
                                    <a:pt x="403" y="248"/>
                                  </a:lnTo>
                                  <a:lnTo>
                                    <a:pt x="423" y="247"/>
                                  </a:lnTo>
                                  <a:lnTo>
                                    <a:pt x="430" y="250"/>
                                  </a:lnTo>
                                  <a:lnTo>
                                    <a:pt x="433" y="254"/>
                                  </a:lnTo>
                                  <a:lnTo>
                                    <a:pt x="431" y="259"/>
                                  </a:lnTo>
                                  <a:lnTo>
                                    <a:pt x="428" y="263"/>
                                  </a:lnTo>
                                  <a:lnTo>
                                    <a:pt x="424" y="263"/>
                                  </a:lnTo>
                                  <a:lnTo>
                                    <a:pt x="425" y="270"/>
                                  </a:lnTo>
                                  <a:lnTo>
                                    <a:pt x="429" y="276"/>
                                  </a:lnTo>
                                  <a:lnTo>
                                    <a:pt x="429" y="282"/>
                                  </a:lnTo>
                                  <a:lnTo>
                                    <a:pt x="417" y="290"/>
                                  </a:lnTo>
                                  <a:lnTo>
                                    <a:pt x="415" y="292"/>
                                  </a:lnTo>
                                  <a:lnTo>
                                    <a:pt x="417" y="293"/>
                                  </a:lnTo>
                                  <a:lnTo>
                                    <a:pt x="430" y="287"/>
                                  </a:lnTo>
                                  <a:lnTo>
                                    <a:pt x="438" y="282"/>
                                  </a:lnTo>
                                  <a:lnTo>
                                    <a:pt x="449" y="279"/>
                                  </a:lnTo>
                                  <a:lnTo>
                                    <a:pt x="453" y="281"/>
                                  </a:lnTo>
                                  <a:lnTo>
                                    <a:pt x="462" y="288"/>
                                  </a:lnTo>
                                  <a:lnTo>
                                    <a:pt x="466" y="297"/>
                                  </a:lnTo>
                                  <a:lnTo>
                                    <a:pt x="467" y="303"/>
                                  </a:lnTo>
                                  <a:lnTo>
                                    <a:pt x="453" y="317"/>
                                  </a:lnTo>
                                  <a:lnTo>
                                    <a:pt x="457" y="319"/>
                                  </a:lnTo>
                                  <a:lnTo>
                                    <a:pt x="463" y="320"/>
                                  </a:lnTo>
                                  <a:lnTo>
                                    <a:pt x="461" y="328"/>
                                  </a:lnTo>
                                  <a:lnTo>
                                    <a:pt x="453" y="334"/>
                                  </a:lnTo>
                                  <a:lnTo>
                                    <a:pt x="450" y="344"/>
                                  </a:lnTo>
                                  <a:lnTo>
                                    <a:pt x="455" y="351"/>
                                  </a:lnTo>
                                  <a:lnTo>
                                    <a:pt x="466" y="357"/>
                                  </a:lnTo>
                                  <a:lnTo>
                                    <a:pt x="474" y="361"/>
                                  </a:lnTo>
                                  <a:lnTo>
                                    <a:pt x="482" y="361"/>
                                  </a:lnTo>
                                  <a:lnTo>
                                    <a:pt x="487" y="365"/>
                                  </a:lnTo>
                                  <a:lnTo>
                                    <a:pt x="490" y="363"/>
                                  </a:lnTo>
                                  <a:lnTo>
                                    <a:pt x="501" y="365"/>
                                  </a:lnTo>
                                  <a:lnTo>
                                    <a:pt x="506" y="376"/>
                                  </a:lnTo>
                                  <a:lnTo>
                                    <a:pt x="509" y="384"/>
                                  </a:lnTo>
                                  <a:lnTo>
                                    <a:pt x="510" y="394"/>
                                  </a:lnTo>
                                  <a:lnTo>
                                    <a:pt x="512" y="401"/>
                                  </a:lnTo>
                                  <a:lnTo>
                                    <a:pt x="510" y="409"/>
                                  </a:lnTo>
                                  <a:lnTo>
                                    <a:pt x="516" y="410"/>
                                  </a:lnTo>
                                  <a:lnTo>
                                    <a:pt x="526" y="414"/>
                                  </a:lnTo>
                                  <a:lnTo>
                                    <a:pt x="532" y="420"/>
                                  </a:lnTo>
                                  <a:lnTo>
                                    <a:pt x="526" y="435"/>
                                  </a:lnTo>
                                  <a:lnTo>
                                    <a:pt x="533" y="436"/>
                                  </a:lnTo>
                                  <a:lnTo>
                                    <a:pt x="542" y="435"/>
                                  </a:lnTo>
                                  <a:lnTo>
                                    <a:pt x="552" y="435"/>
                                  </a:lnTo>
                                  <a:lnTo>
                                    <a:pt x="560" y="436"/>
                                  </a:lnTo>
                                  <a:lnTo>
                                    <a:pt x="570" y="440"/>
                                  </a:lnTo>
                                  <a:lnTo>
                                    <a:pt x="573" y="446"/>
                                  </a:lnTo>
                                  <a:lnTo>
                                    <a:pt x="580" y="454"/>
                                  </a:lnTo>
                                  <a:lnTo>
                                    <a:pt x="584" y="462"/>
                                  </a:lnTo>
                                  <a:lnTo>
                                    <a:pt x="591" y="469"/>
                                  </a:lnTo>
                                  <a:lnTo>
                                    <a:pt x="594" y="478"/>
                                  </a:lnTo>
                                  <a:lnTo>
                                    <a:pt x="591" y="487"/>
                                  </a:lnTo>
                                  <a:lnTo>
                                    <a:pt x="585" y="501"/>
                                  </a:lnTo>
                                  <a:lnTo>
                                    <a:pt x="584" y="510"/>
                                  </a:lnTo>
                                  <a:lnTo>
                                    <a:pt x="587" y="512"/>
                                  </a:lnTo>
                                  <a:lnTo>
                                    <a:pt x="589" y="518"/>
                                  </a:lnTo>
                                  <a:lnTo>
                                    <a:pt x="585" y="530"/>
                                  </a:lnTo>
                                  <a:lnTo>
                                    <a:pt x="582" y="548"/>
                                  </a:lnTo>
                                  <a:lnTo>
                                    <a:pt x="584" y="556"/>
                                  </a:lnTo>
                                  <a:lnTo>
                                    <a:pt x="584" y="594"/>
                                  </a:lnTo>
                                  <a:lnTo>
                                    <a:pt x="581" y="613"/>
                                  </a:lnTo>
                                  <a:lnTo>
                                    <a:pt x="579" y="623"/>
                                  </a:lnTo>
                                  <a:lnTo>
                                    <a:pt x="574" y="623"/>
                                  </a:lnTo>
                                  <a:lnTo>
                                    <a:pt x="563" y="613"/>
                                  </a:lnTo>
                                  <a:lnTo>
                                    <a:pt x="554" y="607"/>
                                  </a:lnTo>
                                  <a:lnTo>
                                    <a:pt x="552" y="610"/>
                                  </a:lnTo>
                                  <a:lnTo>
                                    <a:pt x="549" y="619"/>
                                  </a:lnTo>
                                  <a:lnTo>
                                    <a:pt x="543" y="621"/>
                                  </a:lnTo>
                                  <a:lnTo>
                                    <a:pt x="524" y="607"/>
                                  </a:lnTo>
                                  <a:lnTo>
                                    <a:pt x="516" y="608"/>
                                  </a:lnTo>
                                  <a:lnTo>
                                    <a:pt x="524" y="624"/>
                                  </a:lnTo>
                                  <a:lnTo>
                                    <a:pt x="519" y="626"/>
                                  </a:lnTo>
                                  <a:lnTo>
                                    <a:pt x="508" y="618"/>
                                  </a:lnTo>
                                  <a:lnTo>
                                    <a:pt x="500" y="609"/>
                                  </a:lnTo>
                                  <a:lnTo>
                                    <a:pt x="484" y="596"/>
                                  </a:lnTo>
                                  <a:lnTo>
                                    <a:pt x="478" y="586"/>
                                  </a:lnTo>
                                  <a:lnTo>
                                    <a:pt x="471" y="577"/>
                                  </a:lnTo>
                                  <a:lnTo>
                                    <a:pt x="461" y="572"/>
                                  </a:lnTo>
                                  <a:lnTo>
                                    <a:pt x="455" y="571"/>
                                  </a:lnTo>
                                  <a:lnTo>
                                    <a:pt x="436" y="554"/>
                                  </a:lnTo>
                                  <a:lnTo>
                                    <a:pt x="419" y="543"/>
                                  </a:lnTo>
                                  <a:lnTo>
                                    <a:pt x="409" y="535"/>
                                  </a:lnTo>
                                  <a:lnTo>
                                    <a:pt x="399" y="532"/>
                                  </a:lnTo>
                                  <a:lnTo>
                                    <a:pt x="392" y="522"/>
                                  </a:lnTo>
                                  <a:lnTo>
                                    <a:pt x="388" y="508"/>
                                  </a:lnTo>
                                  <a:lnTo>
                                    <a:pt x="383" y="501"/>
                                  </a:lnTo>
                                  <a:lnTo>
                                    <a:pt x="371" y="495"/>
                                  </a:lnTo>
                                  <a:lnTo>
                                    <a:pt x="363" y="484"/>
                                  </a:lnTo>
                                  <a:lnTo>
                                    <a:pt x="339" y="457"/>
                                  </a:lnTo>
                                  <a:lnTo>
                                    <a:pt x="317" y="433"/>
                                  </a:lnTo>
                                  <a:lnTo>
                                    <a:pt x="312" y="426"/>
                                  </a:lnTo>
                                  <a:lnTo>
                                    <a:pt x="311" y="409"/>
                                  </a:lnTo>
                                  <a:lnTo>
                                    <a:pt x="288" y="366"/>
                                  </a:lnTo>
                                  <a:lnTo>
                                    <a:pt x="286" y="355"/>
                                  </a:lnTo>
                                  <a:lnTo>
                                    <a:pt x="278" y="341"/>
                                  </a:lnTo>
                                  <a:lnTo>
                                    <a:pt x="272" y="336"/>
                                  </a:lnTo>
                                  <a:lnTo>
                                    <a:pt x="264" y="328"/>
                                  </a:lnTo>
                                  <a:lnTo>
                                    <a:pt x="258" y="323"/>
                                  </a:lnTo>
                                  <a:lnTo>
                                    <a:pt x="250" y="306"/>
                                  </a:lnTo>
                                  <a:lnTo>
                                    <a:pt x="232" y="293"/>
                                  </a:lnTo>
                                  <a:lnTo>
                                    <a:pt x="225" y="293"/>
                                  </a:lnTo>
                                  <a:lnTo>
                                    <a:pt x="223" y="292"/>
                                  </a:lnTo>
                                  <a:lnTo>
                                    <a:pt x="221" y="291"/>
                                  </a:lnTo>
                                  <a:lnTo>
                                    <a:pt x="216" y="270"/>
                                  </a:lnTo>
                                  <a:lnTo>
                                    <a:pt x="210" y="248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198" y="225"/>
                                  </a:lnTo>
                                  <a:lnTo>
                                    <a:pt x="198" y="215"/>
                                  </a:lnTo>
                                  <a:lnTo>
                                    <a:pt x="191" y="205"/>
                                  </a:lnTo>
                                  <a:lnTo>
                                    <a:pt x="181" y="195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51" y="182"/>
                                  </a:lnTo>
                                  <a:lnTo>
                                    <a:pt x="139" y="179"/>
                                  </a:lnTo>
                                  <a:lnTo>
                                    <a:pt x="130" y="148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94" y="108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19" y="46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09" name="Freeform 65"/>
                          <wps:cNvSpPr>
                            <a:spLocks noChangeAspect="1"/>
                          </wps:cNvSpPr>
                          <wps:spPr bwMode="gray">
                            <a:xfrm>
                              <a:off x="6593680" y="3794472"/>
                              <a:ext cx="160338" cy="508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4" y="129"/>
                                </a:cxn>
                                <a:cxn ang="0">
                                  <a:pos x="334" y="130"/>
                                </a:cxn>
                                <a:cxn ang="0">
                                  <a:pos x="326" y="124"/>
                                </a:cxn>
                                <a:cxn ang="0">
                                  <a:pos x="314" y="126"/>
                                </a:cxn>
                                <a:cxn ang="0">
                                  <a:pos x="288" y="120"/>
                                </a:cxn>
                                <a:cxn ang="0">
                                  <a:pos x="272" y="110"/>
                                </a:cxn>
                                <a:cxn ang="0">
                                  <a:pos x="257" y="102"/>
                                </a:cxn>
                                <a:cxn ang="0">
                                  <a:pos x="231" y="99"/>
                                </a:cxn>
                                <a:cxn ang="0">
                                  <a:pos x="212" y="97"/>
                                </a:cxn>
                                <a:cxn ang="0">
                                  <a:pos x="203" y="99"/>
                                </a:cxn>
                                <a:cxn ang="0">
                                  <a:pos x="191" y="96"/>
                                </a:cxn>
                                <a:cxn ang="0">
                                  <a:pos x="181" y="103"/>
                                </a:cxn>
                                <a:cxn ang="0">
                                  <a:pos x="142" y="96"/>
                                </a:cxn>
                                <a:cxn ang="0">
                                  <a:pos x="116" y="87"/>
                                </a:cxn>
                                <a:cxn ang="0">
                                  <a:pos x="85" y="83"/>
                                </a:cxn>
                                <a:cxn ang="0">
                                  <a:pos x="67" y="76"/>
                                </a:cxn>
                                <a:cxn ang="0">
                                  <a:pos x="72" y="60"/>
                                </a:cxn>
                                <a:cxn ang="0">
                                  <a:pos x="62" y="59"/>
                                </a:cxn>
                                <a:cxn ang="0">
                                  <a:pos x="24" y="50"/>
                                </a:cxn>
                                <a:cxn ang="0">
                                  <a:pos x="6" y="46"/>
                                </a:cxn>
                                <a:cxn ang="0">
                                  <a:pos x="3" y="38"/>
                                </a:cxn>
                                <a:cxn ang="0">
                                  <a:pos x="9" y="41"/>
                                </a:cxn>
                                <a:cxn ang="0">
                                  <a:pos x="20" y="38"/>
                                </a:cxn>
                                <a:cxn ang="0">
                                  <a:pos x="29" y="30"/>
                                </a:cxn>
                                <a:cxn ang="0">
                                  <a:pos x="36" y="14"/>
                                </a:cxn>
                                <a:cxn ang="0">
                                  <a:pos x="53" y="1"/>
                                </a:cxn>
                                <a:cxn ang="0">
                                  <a:pos x="102" y="0"/>
                                </a:cxn>
                                <a:cxn ang="0">
                                  <a:pos x="119" y="7"/>
                                </a:cxn>
                                <a:cxn ang="0">
                                  <a:pos x="132" y="16"/>
                                </a:cxn>
                                <a:cxn ang="0">
                                  <a:pos x="154" y="18"/>
                                </a:cxn>
                                <a:cxn ang="0">
                                  <a:pos x="177" y="33"/>
                                </a:cxn>
                                <a:cxn ang="0">
                                  <a:pos x="196" y="49"/>
                                </a:cxn>
                                <a:cxn ang="0">
                                  <a:pos x="228" y="49"/>
                                </a:cxn>
                                <a:cxn ang="0">
                                  <a:pos x="261" y="53"/>
                                </a:cxn>
                                <a:cxn ang="0">
                                  <a:pos x="279" y="56"/>
                                </a:cxn>
                                <a:cxn ang="0">
                                  <a:pos x="295" y="39"/>
                                </a:cxn>
                                <a:cxn ang="0">
                                  <a:pos x="304" y="25"/>
                                </a:cxn>
                                <a:cxn ang="0">
                                  <a:pos x="317" y="35"/>
                                </a:cxn>
                                <a:cxn ang="0">
                                  <a:pos x="333" y="41"/>
                                </a:cxn>
                                <a:cxn ang="0">
                                  <a:pos x="347" y="40"/>
                                </a:cxn>
                                <a:cxn ang="0">
                                  <a:pos x="358" y="45"/>
                                </a:cxn>
                                <a:cxn ang="0">
                                  <a:pos x="373" y="51"/>
                                </a:cxn>
                                <a:cxn ang="0">
                                  <a:pos x="397" y="55"/>
                                </a:cxn>
                                <a:cxn ang="0">
                                  <a:pos x="412" y="75"/>
                                </a:cxn>
                                <a:cxn ang="0">
                                  <a:pos x="424" y="96"/>
                                </a:cxn>
                                <a:cxn ang="0">
                                  <a:pos x="456" y="97"/>
                                </a:cxn>
                                <a:cxn ang="0">
                                  <a:pos x="481" y="94"/>
                                </a:cxn>
                                <a:cxn ang="0">
                                  <a:pos x="499" y="103"/>
                                </a:cxn>
                                <a:cxn ang="0">
                                  <a:pos x="497" y="136"/>
                                </a:cxn>
                                <a:cxn ang="0">
                                  <a:pos x="503" y="148"/>
                                </a:cxn>
                                <a:cxn ang="0">
                                  <a:pos x="502" y="156"/>
                                </a:cxn>
                                <a:cxn ang="0">
                                  <a:pos x="462" y="141"/>
                                </a:cxn>
                                <a:cxn ang="0">
                                  <a:pos x="433" y="130"/>
                                </a:cxn>
                                <a:cxn ang="0">
                                  <a:pos x="392" y="136"/>
                                </a:cxn>
                                <a:cxn ang="0">
                                  <a:pos x="374" y="129"/>
                                </a:cxn>
                              </a:cxnLst>
                              <a:rect l="0" t="0" r="r" b="b"/>
                              <a:pathLst>
                                <a:path w="506" h="158">
                                  <a:moveTo>
                                    <a:pt x="374" y="129"/>
                                  </a:moveTo>
                                  <a:lnTo>
                                    <a:pt x="364" y="129"/>
                                  </a:lnTo>
                                  <a:lnTo>
                                    <a:pt x="353" y="135"/>
                                  </a:lnTo>
                                  <a:lnTo>
                                    <a:pt x="334" y="130"/>
                                  </a:lnTo>
                                  <a:lnTo>
                                    <a:pt x="330" y="127"/>
                                  </a:lnTo>
                                  <a:lnTo>
                                    <a:pt x="326" y="124"/>
                                  </a:lnTo>
                                  <a:lnTo>
                                    <a:pt x="323" y="126"/>
                                  </a:lnTo>
                                  <a:lnTo>
                                    <a:pt x="314" y="126"/>
                                  </a:lnTo>
                                  <a:lnTo>
                                    <a:pt x="304" y="125"/>
                                  </a:lnTo>
                                  <a:lnTo>
                                    <a:pt x="288" y="120"/>
                                  </a:lnTo>
                                  <a:lnTo>
                                    <a:pt x="279" y="115"/>
                                  </a:lnTo>
                                  <a:lnTo>
                                    <a:pt x="272" y="110"/>
                                  </a:lnTo>
                                  <a:lnTo>
                                    <a:pt x="266" y="105"/>
                                  </a:lnTo>
                                  <a:lnTo>
                                    <a:pt x="257" y="102"/>
                                  </a:lnTo>
                                  <a:lnTo>
                                    <a:pt x="242" y="99"/>
                                  </a:lnTo>
                                  <a:lnTo>
                                    <a:pt x="231" y="9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08" y="99"/>
                                  </a:lnTo>
                                  <a:lnTo>
                                    <a:pt x="203" y="99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91" y="96"/>
                                  </a:lnTo>
                                  <a:lnTo>
                                    <a:pt x="186" y="100"/>
                                  </a:lnTo>
                                  <a:lnTo>
                                    <a:pt x="181" y="103"/>
                                  </a:lnTo>
                                  <a:lnTo>
                                    <a:pt x="177" y="103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16" y="87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67" y="76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77" y="33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96" y="49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228" y="49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61" y="53"/>
                                  </a:lnTo>
                                  <a:lnTo>
                                    <a:pt x="271" y="54"/>
                                  </a:lnTo>
                                  <a:lnTo>
                                    <a:pt x="279" y="56"/>
                                  </a:lnTo>
                                  <a:lnTo>
                                    <a:pt x="287" y="54"/>
                                  </a:lnTo>
                                  <a:lnTo>
                                    <a:pt x="295" y="39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304" y="25"/>
                                  </a:lnTo>
                                  <a:lnTo>
                                    <a:pt x="311" y="27"/>
                                  </a:lnTo>
                                  <a:lnTo>
                                    <a:pt x="317" y="35"/>
                                  </a:lnTo>
                                  <a:lnTo>
                                    <a:pt x="323" y="41"/>
                                  </a:lnTo>
                                  <a:lnTo>
                                    <a:pt x="333" y="41"/>
                                  </a:lnTo>
                                  <a:lnTo>
                                    <a:pt x="342" y="37"/>
                                  </a:lnTo>
                                  <a:lnTo>
                                    <a:pt x="347" y="40"/>
                                  </a:lnTo>
                                  <a:lnTo>
                                    <a:pt x="353" y="41"/>
                                  </a:lnTo>
                                  <a:lnTo>
                                    <a:pt x="358" y="45"/>
                                  </a:lnTo>
                                  <a:lnTo>
                                    <a:pt x="365" y="46"/>
                                  </a:lnTo>
                                  <a:lnTo>
                                    <a:pt x="373" y="51"/>
                                  </a:lnTo>
                                  <a:lnTo>
                                    <a:pt x="390" y="50"/>
                                  </a:lnTo>
                                  <a:lnTo>
                                    <a:pt x="397" y="55"/>
                                  </a:lnTo>
                                  <a:lnTo>
                                    <a:pt x="404" y="70"/>
                                  </a:lnTo>
                                  <a:lnTo>
                                    <a:pt x="412" y="75"/>
                                  </a:lnTo>
                                  <a:lnTo>
                                    <a:pt x="414" y="91"/>
                                  </a:lnTo>
                                  <a:lnTo>
                                    <a:pt x="424" y="96"/>
                                  </a:lnTo>
                                  <a:lnTo>
                                    <a:pt x="435" y="99"/>
                                  </a:lnTo>
                                  <a:lnTo>
                                    <a:pt x="456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81" y="94"/>
                                  </a:lnTo>
                                  <a:lnTo>
                                    <a:pt x="492" y="97"/>
                                  </a:lnTo>
                                  <a:lnTo>
                                    <a:pt x="499" y="103"/>
                                  </a:lnTo>
                                  <a:lnTo>
                                    <a:pt x="500" y="116"/>
                                  </a:lnTo>
                                  <a:lnTo>
                                    <a:pt x="497" y="136"/>
                                  </a:lnTo>
                                  <a:lnTo>
                                    <a:pt x="499" y="143"/>
                                  </a:lnTo>
                                  <a:lnTo>
                                    <a:pt x="503" y="148"/>
                                  </a:lnTo>
                                  <a:lnTo>
                                    <a:pt x="506" y="158"/>
                                  </a:lnTo>
                                  <a:lnTo>
                                    <a:pt x="502" y="156"/>
                                  </a:lnTo>
                                  <a:lnTo>
                                    <a:pt x="495" y="150"/>
                                  </a:lnTo>
                                  <a:lnTo>
                                    <a:pt x="462" y="141"/>
                                  </a:lnTo>
                                  <a:lnTo>
                                    <a:pt x="446" y="135"/>
                                  </a:lnTo>
                                  <a:lnTo>
                                    <a:pt x="433" y="130"/>
                                  </a:lnTo>
                                  <a:lnTo>
                                    <a:pt x="406" y="138"/>
                                  </a:lnTo>
                                  <a:lnTo>
                                    <a:pt x="392" y="136"/>
                                  </a:lnTo>
                                  <a:lnTo>
                                    <a:pt x="381" y="131"/>
                                  </a:lnTo>
                                  <a:lnTo>
                                    <a:pt x="374" y="1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10" name="Freeform 66"/>
                          <wps:cNvSpPr>
                            <a:spLocks noChangeAspect="1"/>
                          </wps:cNvSpPr>
                          <wps:spPr bwMode="gray">
                            <a:xfrm>
                              <a:off x="6657180" y="3616672"/>
                              <a:ext cx="173038" cy="1476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74" y="15"/>
                                </a:cxn>
                                <a:cxn ang="0">
                                  <a:pos x="471" y="22"/>
                                </a:cxn>
                                <a:cxn ang="0">
                                  <a:pos x="485" y="38"/>
                                </a:cxn>
                                <a:cxn ang="0">
                                  <a:pos x="470" y="42"/>
                                </a:cxn>
                                <a:cxn ang="0">
                                  <a:pos x="460" y="57"/>
                                </a:cxn>
                                <a:cxn ang="0">
                                  <a:pos x="461" y="67"/>
                                </a:cxn>
                                <a:cxn ang="0">
                                  <a:pos x="475" y="80"/>
                                </a:cxn>
                                <a:cxn ang="0">
                                  <a:pos x="493" y="121"/>
                                </a:cxn>
                                <a:cxn ang="0">
                                  <a:pos x="490" y="132"/>
                                </a:cxn>
                                <a:cxn ang="0">
                                  <a:pos x="547" y="186"/>
                                </a:cxn>
                                <a:cxn ang="0">
                                  <a:pos x="519" y="194"/>
                                </a:cxn>
                                <a:cxn ang="0">
                                  <a:pos x="495" y="186"/>
                                </a:cxn>
                                <a:cxn ang="0">
                                  <a:pos x="486" y="202"/>
                                </a:cxn>
                                <a:cxn ang="0">
                                  <a:pos x="471" y="228"/>
                                </a:cxn>
                                <a:cxn ang="0">
                                  <a:pos x="468" y="266"/>
                                </a:cxn>
                                <a:cxn ang="0">
                                  <a:pos x="438" y="311"/>
                                </a:cxn>
                                <a:cxn ang="0">
                                  <a:pos x="402" y="336"/>
                                </a:cxn>
                                <a:cxn ang="0">
                                  <a:pos x="411" y="350"/>
                                </a:cxn>
                                <a:cxn ang="0">
                                  <a:pos x="417" y="381"/>
                                </a:cxn>
                                <a:cxn ang="0">
                                  <a:pos x="407" y="393"/>
                                </a:cxn>
                                <a:cxn ang="0">
                                  <a:pos x="398" y="407"/>
                                </a:cxn>
                                <a:cxn ang="0">
                                  <a:pos x="394" y="417"/>
                                </a:cxn>
                                <a:cxn ang="0">
                                  <a:pos x="374" y="441"/>
                                </a:cxn>
                                <a:cxn ang="0">
                                  <a:pos x="324" y="465"/>
                                </a:cxn>
                                <a:cxn ang="0">
                                  <a:pos x="308" y="433"/>
                                </a:cxn>
                                <a:cxn ang="0">
                                  <a:pos x="293" y="423"/>
                                </a:cxn>
                                <a:cxn ang="0">
                                  <a:pos x="262" y="428"/>
                                </a:cxn>
                                <a:cxn ang="0">
                                  <a:pos x="240" y="414"/>
                                </a:cxn>
                                <a:cxn ang="0">
                                  <a:pos x="221" y="408"/>
                                </a:cxn>
                                <a:cxn ang="0">
                                  <a:pos x="201" y="424"/>
                                </a:cxn>
                                <a:cxn ang="0">
                                  <a:pos x="174" y="427"/>
                                </a:cxn>
                                <a:cxn ang="0">
                                  <a:pos x="160" y="430"/>
                                </a:cxn>
                                <a:cxn ang="0">
                                  <a:pos x="146" y="398"/>
                                </a:cxn>
                                <a:cxn ang="0">
                                  <a:pos x="129" y="398"/>
                                </a:cxn>
                                <a:cxn ang="0">
                                  <a:pos x="110" y="406"/>
                                </a:cxn>
                                <a:cxn ang="0">
                                  <a:pos x="84" y="397"/>
                                </a:cxn>
                                <a:cxn ang="0">
                                  <a:pos x="70" y="387"/>
                                </a:cxn>
                                <a:cxn ang="0">
                                  <a:pos x="62" y="353"/>
                                </a:cxn>
                                <a:cxn ang="0">
                                  <a:pos x="59" y="333"/>
                                </a:cxn>
                                <a:cxn ang="0">
                                  <a:pos x="55" y="305"/>
                                </a:cxn>
                                <a:cxn ang="0">
                                  <a:pos x="39" y="278"/>
                                </a:cxn>
                                <a:cxn ang="0">
                                  <a:pos x="18" y="268"/>
                                </a:cxn>
                                <a:cxn ang="0">
                                  <a:pos x="11" y="233"/>
                                </a:cxn>
                                <a:cxn ang="0">
                                  <a:pos x="1" y="214"/>
                                </a:cxn>
                                <a:cxn ang="0">
                                  <a:pos x="7" y="163"/>
                                </a:cxn>
                                <a:cxn ang="0">
                                  <a:pos x="25" y="134"/>
                                </a:cxn>
                                <a:cxn ang="0">
                                  <a:pos x="60" y="174"/>
                                </a:cxn>
                                <a:cxn ang="0">
                                  <a:pos x="99" y="185"/>
                                </a:cxn>
                                <a:cxn ang="0">
                                  <a:pos x="129" y="186"/>
                                </a:cxn>
                                <a:cxn ang="0">
                                  <a:pos x="156" y="183"/>
                                </a:cxn>
                                <a:cxn ang="0">
                                  <a:pos x="184" y="155"/>
                                </a:cxn>
                                <a:cxn ang="0">
                                  <a:pos x="217" y="166"/>
                                </a:cxn>
                                <a:cxn ang="0">
                                  <a:pos x="253" y="174"/>
                                </a:cxn>
                                <a:cxn ang="0">
                                  <a:pos x="285" y="163"/>
                                </a:cxn>
                                <a:cxn ang="0">
                                  <a:pos x="308" y="147"/>
                                </a:cxn>
                                <a:cxn ang="0">
                                  <a:pos x="330" y="90"/>
                                </a:cxn>
                                <a:cxn ang="0">
                                  <a:pos x="363" y="27"/>
                                </a:cxn>
                                <a:cxn ang="0">
                                  <a:pos x="394" y="0"/>
                                </a:cxn>
                                <a:cxn ang="0">
                                  <a:pos x="468" y="11"/>
                                </a:cxn>
                              </a:cxnLst>
                              <a:rect l="0" t="0" r="r" b="b"/>
                              <a:pathLst>
                                <a:path w="547" h="467">
                                  <a:moveTo>
                                    <a:pt x="472" y="11"/>
                                  </a:moveTo>
                                  <a:lnTo>
                                    <a:pt x="475" y="13"/>
                                  </a:lnTo>
                                  <a:lnTo>
                                    <a:pt x="474" y="15"/>
                                  </a:lnTo>
                                  <a:lnTo>
                                    <a:pt x="469" y="18"/>
                                  </a:lnTo>
                                  <a:lnTo>
                                    <a:pt x="464" y="19"/>
                                  </a:lnTo>
                                  <a:lnTo>
                                    <a:pt x="471" y="22"/>
                                  </a:lnTo>
                                  <a:lnTo>
                                    <a:pt x="477" y="27"/>
                                  </a:lnTo>
                                  <a:lnTo>
                                    <a:pt x="485" y="30"/>
                                  </a:lnTo>
                                  <a:lnTo>
                                    <a:pt x="485" y="38"/>
                                  </a:lnTo>
                                  <a:lnTo>
                                    <a:pt x="479" y="41"/>
                                  </a:lnTo>
                                  <a:lnTo>
                                    <a:pt x="471" y="40"/>
                                  </a:lnTo>
                                  <a:lnTo>
                                    <a:pt x="470" y="42"/>
                                  </a:lnTo>
                                  <a:lnTo>
                                    <a:pt x="457" y="43"/>
                                  </a:lnTo>
                                  <a:lnTo>
                                    <a:pt x="453" y="47"/>
                                  </a:lnTo>
                                  <a:lnTo>
                                    <a:pt x="460" y="57"/>
                                  </a:lnTo>
                                  <a:lnTo>
                                    <a:pt x="464" y="59"/>
                                  </a:lnTo>
                                  <a:lnTo>
                                    <a:pt x="465" y="63"/>
                                  </a:lnTo>
                                  <a:lnTo>
                                    <a:pt x="461" y="67"/>
                                  </a:lnTo>
                                  <a:lnTo>
                                    <a:pt x="464" y="70"/>
                                  </a:lnTo>
                                  <a:lnTo>
                                    <a:pt x="470" y="75"/>
                                  </a:lnTo>
                                  <a:lnTo>
                                    <a:pt x="475" y="80"/>
                                  </a:lnTo>
                                  <a:lnTo>
                                    <a:pt x="479" y="88"/>
                                  </a:lnTo>
                                  <a:lnTo>
                                    <a:pt x="496" y="116"/>
                                  </a:lnTo>
                                  <a:lnTo>
                                    <a:pt x="493" y="121"/>
                                  </a:lnTo>
                                  <a:lnTo>
                                    <a:pt x="492" y="124"/>
                                  </a:lnTo>
                                  <a:lnTo>
                                    <a:pt x="490" y="127"/>
                                  </a:lnTo>
                                  <a:lnTo>
                                    <a:pt x="490" y="132"/>
                                  </a:lnTo>
                                  <a:lnTo>
                                    <a:pt x="491" y="137"/>
                                  </a:lnTo>
                                  <a:lnTo>
                                    <a:pt x="541" y="180"/>
                                  </a:lnTo>
                                  <a:lnTo>
                                    <a:pt x="547" y="186"/>
                                  </a:lnTo>
                                  <a:lnTo>
                                    <a:pt x="547" y="191"/>
                                  </a:lnTo>
                                  <a:lnTo>
                                    <a:pt x="538" y="193"/>
                                  </a:lnTo>
                                  <a:lnTo>
                                    <a:pt x="519" y="194"/>
                                  </a:lnTo>
                                  <a:lnTo>
                                    <a:pt x="504" y="191"/>
                                  </a:lnTo>
                                  <a:lnTo>
                                    <a:pt x="496" y="181"/>
                                  </a:lnTo>
                                  <a:lnTo>
                                    <a:pt x="495" y="186"/>
                                  </a:lnTo>
                                  <a:lnTo>
                                    <a:pt x="497" y="194"/>
                                  </a:lnTo>
                                  <a:lnTo>
                                    <a:pt x="496" y="197"/>
                                  </a:lnTo>
                                  <a:lnTo>
                                    <a:pt x="486" y="202"/>
                                  </a:lnTo>
                                  <a:lnTo>
                                    <a:pt x="479" y="212"/>
                                  </a:lnTo>
                                  <a:lnTo>
                                    <a:pt x="474" y="219"/>
                                  </a:lnTo>
                                  <a:lnTo>
                                    <a:pt x="471" y="228"/>
                                  </a:lnTo>
                                  <a:lnTo>
                                    <a:pt x="471" y="240"/>
                                  </a:lnTo>
                                  <a:lnTo>
                                    <a:pt x="468" y="248"/>
                                  </a:lnTo>
                                  <a:lnTo>
                                    <a:pt x="468" y="266"/>
                                  </a:lnTo>
                                  <a:lnTo>
                                    <a:pt x="460" y="276"/>
                                  </a:lnTo>
                                  <a:lnTo>
                                    <a:pt x="447" y="304"/>
                                  </a:lnTo>
                                  <a:lnTo>
                                    <a:pt x="438" y="311"/>
                                  </a:lnTo>
                                  <a:lnTo>
                                    <a:pt x="433" y="309"/>
                                  </a:lnTo>
                                  <a:lnTo>
                                    <a:pt x="427" y="316"/>
                                  </a:lnTo>
                                  <a:lnTo>
                                    <a:pt x="402" y="336"/>
                                  </a:lnTo>
                                  <a:lnTo>
                                    <a:pt x="404" y="339"/>
                                  </a:lnTo>
                                  <a:lnTo>
                                    <a:pt x="410" y="341"/>
                                  </a:lnTo>
                                  <a:lnTo>
                                    <a:pt x="411" y="350"/>
                                  </a:lnTo>
                                  <a:lnTo>
                                    <a:pt x="411" y="358"/>
                                  </a:lnTo>
                                  <a:lnTo>
                                    <a:pt x="422" y="363"/>
                                  </a:lnTo>
                                  <a:lnTo>
                                    <a:pt x="417" y="381"/>
                                  </a:lnTo>
                                  <a:lnTo>
                                    <a:pt x="411" y="377"/>
                                  </a:lnTo>
                                  <a:lnTo>
                                    <a:pt x="409" y="381"/>
                                  </a:lnTo>
                                  <a:lnTo>
                                    <a:pt x="407" y="393"/>
                                  </a:lnTo>
                                  <a:lnTo>
                                    <a:pt x="404" y="401"/>
                                  </a:lnTo>
                                  <a:lnTo>
                                    <a:pt x="399" y="402"/>
                                  </a:lnTo>
                                  <a:lnTo>
                                    <a:pt x="398" y="407"/>
                                  </a:lnTo>
                                  <a:lnTo>
                                    <a:pt x="398" y="412"/>
                                  </a:lnTo>
                                  <a:lnTo>
                                    <a:pt x="396" y="416"/>
                                  </a:lnTo>
                                  <a:lnTo>
                                    <a:pt x="394" y="417"/>
                                  </a:lnTo>
                                  <a:lnTo>
                                    <a:pt x="390" y="420"/>
                                  </a:lnTo>
                                  <a:lnTo>
                                    <a:pt x="387" y="433"/>
                                  </a:lnTo>
                                  <a:lnTo>
                                    <a:pt x="374" y="441"/>
                                  </a:lnTo>
                                  <a:lnTo>
                                    <a:pt x="371" y="441"/>
                                  </a:lnTo>
                                  <a:lnTo>
                                    <a:pt x="361" y="447"/>
                                  </a:lnTo>
                                  <a:lnTo>
                                    <a:pt x="324" y="465"/>
                                  </a:lnTo>
                                  <a:lnTo>
                                    <a:pt x="315" y="467"/>
                                  </a:lnTo>
                                  <a:lnTo>
                                    <a:pt x="310" y="443"/>
                                  </a:lnTo>
                                  <a:lnTo>
                                    <a:pt x="308" y="433"/>
                                  </a:lnTo>
                                  <a:lnTo>
                                    <a:pt x="304" y="430"/>
                                  </a:lnTo>
                                  <a:lnTo>
                                    <a:pt x="301" y="430"/>
                                  </a:lnTo>
                                  <a:lnTo>
                                    <a:pt x="293" y="423"/>
                                  </a:lnTo>
                                  <a:lnTo>
                                    <a:pt x="280" y="423"/>
                                  </a:lnTo>
                                  <a:lnTo>
                                    <a:pt x="271" y="427"/>
                                  </a:lnTo>
                                  <a:lnTo>
                                    <a:pt x="262" y="428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59" y="414"/>
                                  </a:lnTo>
                                  <a:lnTo>
                                    <a:pt x="240" y="414"/>
                                  </a:lnTo>
                                  <a:lnTo>
                                    <a:pt x="229" y="407"/>
                                  </a:lnTo>
                                  <a:lnTo>
                                    <a:pt x="223" y="404"/>
                                  </a:lnTo>
                                  <a:lnTo>
                                    <a:pt x="221" y="408"/>
                                  </a:lnTo>
                                  <a:lnTo>
                                    <a:pt x="222" y="413"/>
                                  </a:lnTo>
                                  <a:lnTo>
                                    <a:pt x="213" y="419"/>
                                  </a:lnTo>
                                  <a:lnTo>
                                    <a:pt x="201" y="424"/>
                                  </a:lnTo>
                                  <a:lnTo>
                                    <a:pt x="194" y="425"/>
                                  </a:lnTo>
                                  <a:lnTo>
                                    <a:pt x="183" y="423"/>
                                  </a:lnTo>
                                  <a:lnTo>
                                    <a:pt x="174" y="427"/>
                                  </a:lnTo>
                                  <a:lnTo>
                                    <a:pt x="168" y="428"/>
                                  </a:lnTo>
                                  <a:lnTo>
                                    <a:pt x="163" y="430"/>
                                  </a:lnTo>
                                  <a:lnTo>
                                    <a:pt x="160" y="430"/>
                                  </a:lnTo>
                                  <a:lnTo>
                                    <a:pt x="158" y="412"/>
                                  </a:lnTo>
                                  <a:lnTo>
                                    <a:pt x="151" y="391"/>
                                  </a:lnTo>
                                  <a:lnTo>
                                    <a:pt x="146" y="398"/>
                                  </a:lnTo>
                                  <a:lnTo>
                                    <a:pt x="143" y="401"/>
                                  </a:lnTo>
                                  <a:lnTo>
                                    <a:pt x="133" y="397"/>
                                  </a:lnTo>
                                  <a:lnTo>
                                    <a:pt x="129" y="398"/>
                                  </a:lnTo>
                                  <a:lnTo>
                                    <a:pt x="124" y="403"/>
                                  </a:lnTo>
                                  <a:lnTo>
                                    <a:pt x="119" y="404"/>
                                  </a:lnTo>
                                  <a:lnTo>
                                    <a:pt x="110" y="406"/>
                                  </a:lnTo>
                                  <a:lnTo>
                                    <a:pt x="104" y="403"/>
                                  </a:lnTo>
                                  <a:lnTo>
                                    <a:pt x="94" y="404"/>
                                  </a:lnTo>
                                  <a:lnTo>
                                    <a:pt x="84" y="397"/>
                                  </a:lnTo>
                                  <a:lnTo>
                                    <a:pt x="81" y="400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0" y="387"/>
                                  </a:lnTo>
                                  <a:lnTo>
                                    <a:pt x="71" y="377"/>
                                  </a:lnTo>
                                  <a:lnTo>
                                    <a:pt x="67" y="373"/>
                                  </a:lnTo>
                                  <a:lnTo>
                                    <a:pt x="62" y="353"/>
                                  </a:lnTo>
                                  <a:lnTo>
                                    <a:pt x="56" y="341"/>
                                  </a:lnTo>
                                  <a:lnTo>
                                    <a:pt x="56" y="336"/>
                                  </a:lnTo>
                                  <a:lnTo>
                                    <a:pt x="59" y="333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57" y="314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45" y="288"/>
                                  </a:lnTo>
                                  <a:lnTo>
                                    <a:pt x="43" y="283"/>
                                  </a:lnTo>
                                  <a:lnTo>
                                    <a:pt x="39" y="278"/>
                                  </a:lnTo>
                                  <a:lnTo>
                                    <a:pt x="29" y="274"/>
                                  </a:lnTo>
                                  <a:lnTo>
                                    <a:pt x="23" y="268"/>
                                  </a:lnTo>
                                  <a:lnTo>
                                    <a:pt x="18" y="268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12" y="253"/>
                                  </a:lnTo>
                                  <a:lnTo>
                                    <a:pt x="11" y="233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2" y="219"/>
                                  </a:lnTo>
                                  <a:lnTo>
                                    <a:pt x="1" y="214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82"/>
                                  </a:lnTo>
                                  <a:lnTo>
                                    <a:pt x="7" y="163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19" y="145"/>
                                  </a:lnTo>
                                  <a:lnTo>
                                    <a:pt x="25" y="134"/>
                                  </a:lnTo>
                                  <a:lnTo>
                                    <a:pt x="33" y="129"/>
                                  </a:lnTo>
                                  <a:lnTo>
                                    <a:pt x="33" y="134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73" y="185"/>
                                  </a:lnTo>
                                  <a:lnTo>
                                    <a:pt x="87" y="188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10" y="183"/>
                                  </a:lnTo>
                                  <a:lnTo>
                                    <a:pt x="120" y="190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38" y="186"/>
                                  </a:lnTo>
                                  <a:lnTo>
                                    <a:pt x="148" y="187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72" y="165"/>
                                  </a:lnTo>
                                  <a:lnTo>
                                    <a:pt x="179" y="156"/>
                                  </a:lnTo>
                                  <a:lnTo>
                                    <a:pt x="184" y="155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216" y="159"/>
                                  </a:lnTo>
                                  <a:lnTo>
                                    <a:pt x="217" y="166"/>
                                  </a:lnTo>
                                  <a:lnTo>
                                    <a:pt x="222" y="166"/>
                                  </a:lnTo>
                                  <a:lnTo>
                                    <a:pt x="243" y="174"/>
                                  </a:lnTo>
                                  <a:lnTo>
                                    <a:pt x="253" y="174"/>
                                  </a:lnTo>
                                  <a:lnTo>
                                    <a:pt x="264" y="167"/>
                                  </a:lnTo>
                                  <a:lnTo>
                                    <a:pt x="273" y="165"/>
                                  </a:lnTo>
                                  <a:lnTo>
                                    <a:pt x="285" y="163"/>
                                  </a:lnTo>
                                  <a:lnTo>
                                    <a:pt x="298" y="159"/>
                                  </a:lnTo>
                                  <a:lnTo>
                                    <a:pt x="304" y="154"/>
                                  </a:lnTo>
                                  <a:lnTo>
                                    <a:pt x="308" y="147"/>
                                  </a:lnTo>
                                  <a:lnTo>
                                    <a:pt x="315" y="135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30" y="90"/>
                                  </a:lnTo>
                                  <a:lnTo>
                                    <a:pt x="356" y="61"/>
                                  </a:lnTo>
                                  <a:lnTo>
                                    <a:pt x="361" y="49"/>
                                  </a:lnTo>
                                  <a:lnTo>
                                    <a:pt x="363" y="27"/>
                                  </a:lnTo>
                                  <a:lnTo>
                                    <a:pt x="369" y="10"/>
                                  </a:lnTo>
                                  <a:lnTo>
                                    <a:pt x="375" y="2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445" y="2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7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11" name="Freeform 67"/>
                          <wps:cNvSpPr>
                            <a:spLocks noChangeAspect="1"/>
                          </wps:cNvSpPr>
                          <wps:spPr bwMode="gray">
                            <a:xfrm>
                              <a:off x="7344567" y="3764309"/>
                              <a:ext cx="69850" cy="38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3"/>
                                </a:cxn>
                                <a:cxn ang="0">
                                  <a:pos x="5" y="69"/>
                                </a:cxn>
                                <a:cxn ang="0">
                                  <a:pos x="11" y="72"/>
                                </a:cxn>
                                <a:cxn ang="0">
                                  <a:pos x="50" y="75"/>
                                </a:cxn>
                                <a:cxn ang="0">
                                  <a:pos x="81" y="73"/>
                                </a:cxn>
                                <a:cxn ang="0">
                                  <a:pos x="88" y="69"/>
                                </a:cxn>
                                <a:cxn ang="0">
                                  <a:pos x="88" y="62"/>
                                </a:cxn>
                                <a:cxn ang="0">
                                  <a:pos x="89" y="58"/>
                                </a:cxn>
                                <a:cxn ang="0">
                                  <a:pos x="93" y="51"/>
                                </a:cxn>
                                <a:cxn ang="0">
                                  <a:pos x="98" y="47"/>
                                </a:cxn>
                                <a:cxn ang="0">
                                  <a:pos x="102" y="49"/>
                                </a:cxn>
                                <a:cxn ang="0">
                                  <a:pos x="97" y="58"/>
                                </a:cxn>
                                <a:cxn ang="0">
                                  <a:pos x="96" y="68"/>
                                </a:cxn>
                                <a:cxn ang="0">
                                  <a:pos x="102" y="72"/>
                                </a:cxn>
                                <a:cxn ang="0">
                                  <a:pos x="110" y="69"/>
                                </a:cxn>
                                <a:cxn ang="0">
                                  <a:pos x="119" y="69"/>
                                </a:cxn>
                                <a:cxn ang="0">
                                  <a:pos x="126" y="73"/>
                                </a:cxn>
                                <a:cxn ang="0">
                                  <a:pos x="135" y="72"/>
                                </a:cxn>
                                <a:cxn ang="0">
                                  <a:pos x="142" y="69"/>
                                </a:cxn>
                                <a:cxn ang="0">
                                  <a:pos x="160" y="47"/>
                                </a:cxn>
                                <a:cxn ang="0">
                                  <a:pos x="169" y="41"/>
                                </a:cxn>
                                <a:cxn ang="0">
                                  <a:pos x="175" y="42"/>
                                </a:cxn>
                                <a:cxn ang="0">
                                  <a:pos x="184" y="37"/>
                                </a:cxn>
                                <a:cxn ang="0">
                                  <a:pos x="185" y="27"/>
                                </a:cxn>
                                <a:cxn ang="0">
                                  <a:pos x="183" y="18"/>
                                </a:cxn>
                                <a:cxn ang="0">
                                  <a:pos x="179" y="9"/>
                                </a:cxn>
                                <a:cxn ang="0">
                                  <a:pos x="179" y="4"/>
                                </a:cxn>
                                <a:cxn ang="0">
                                  <a:pos x="188" y="2"/>
                                </a:cxn>
                                <a:cxn ang="0">
                                  <a:pos x="195" y="5"/>
                                </a:cxn>
                                <a:cxn ang="0">
                                  <a:pos x="201" y="5"/>
                                </a:cxn>
                                <a:cxn ang="0">
                                  <a:pos x="204" y="3"/>
                                </a:cxn>
                                <a:cxn ang="0">
                                  <a:pos x="210" y="0"/>
                                </a:cxn>
                                <a:cxn ang="0">
                                  <a:pos x="217" y="4"/>
                                </a:cxn>
                                <a:cxn ang="0">
                                  <a:pos x="222" y="14"/>
                                </a:cxn>
                                <a:cxn ang="0">
                                  <a:pos x="223" y="27"/>
                                </a:cxn>
                                <a:cxn ang="0">
                                  <a:pos x="221" y="36"/>
                                </a:cxn>
                                <a:cxn ang="0">
                                  <a:pos x="216" y="42"/>
                                </a:cxn>
                                <a:cxn ang="0">
                                  <a:pos x="210" y="45"/>
                                </a:cxn>
                                <a:cxn ang="0">
                                  <a:pos x="206" y="52"/>
                                </a:cxn>
                                <a:cxn ang="0">
                                  <a:pos x="210" y="63"/>
                                </a:cxn>
                                <a:cxn ang="0">
                                  <a:pos x="204" y="74"/>
                                </a:cxn>
                                <a:cxn ang="0">
                                  <a:pos x="195" y="77"/>
                                </a:cxn>
                                <a:cxn ang="0">
                                  <a:pos x="183" y="74"/>
                                </a:cxn>
                                <a:cxn ang="0">
                                  <a:pos x="179" y="79"/>
                                </a:cxn>
                                <a:cxn ang="0">
                                  <a:pos x="178" y="86"/>
                                </a:cxn>
                                <a:cxn ang="0">
                                  <a:pos x="167" y="97"/>
                                </a:cxn>
                                <a:cxn ang="0">
                                  <a:pos x="142" y="110"/>
                                </a:cxn>
                                <a:cxn ang="0">
                                  <a:pos x="132" y="112"/>
                                </a:cxn>
                                <a:cxn ang="0">
                                  <a:pos x="121" y="115"/>
                                </a:cxn>
                                <a:cxn ang="0">
                                  <a:pos x="102" y="115"/>
                                </a:cxn>
                                <a:cxn ang="0">
                                  <a:pos x="91" y="117"/>
                                </a:cxn>
                                <a:cxn ang="0">
                                  <a:pos x="77" y="117"/>
                                </a:cxn>
                                <a:cxn ang="0">
                                  <a:pos x="66" y="106"/>
                                </a:cxn>
                                <a:cxn ang="0">
                                  <a:pos x="59" y="106"/>
                                </a:cxn>
                                <a:cxn ang="0">
                                  <a:pos x="48" y="110"/>
                                </a:cxn>
                                <a:cxn ang="0">
                                  <a:pos x="27" y="96"/>
                                </a:cxn>
                                <a:cxn ang="0">
                                  <a:pos x="12" y="92"/>
                                </a:cxn>
                                <a:cxn ang="0">
                                  <a:pos x="4" y="84"/>
                                </a:cxn>
                                <a:cxn ang="0">
                                  <a:pos x="0" y="73"/>
                                </a:cxn>
                              </a:cxnLst>
                              <a:rect l="0" t="0" r="r" b="b"/>
                              <a:pathLst>
                                <a:path w="223" h="117">
                                  <a:moveTo>
                                    <a:pt x="0" y="73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8" y="69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97" y="58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102" y="72"/>
                                  </a:lnTo>
                                  <a:lnTo>
                                    <a:pt x="110" y="69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142" y="69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185" y="27"/>
                                  </a:lnTo>
                                  <a:lnTo>
                                    <a:pt x="183" y="18"/>
                                  </a:lnTo>
                                  <a:lnTo>
                                    <a:pt x="179" y="9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4" y="3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23" y="27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16" y="42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06" y="52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04" y="74"/>
                                  </a:lnTo>
                                  <a:lnTo>
                                    <a:pt x="195" y="77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79" y="79"/>
                                  </a:lnTo>
                                  <a:lnTo>
                                    <a:pt x="178" y="86"/>
                                  </a:lnTo>
                                  <a:lnTo>
                                    <a:pt x="167" y="97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32" y="112"/>
                                  </a:lnTo>
                                  <a:lnTo>
                                    <a:pt x="121" y="115"/>
                                  </a:lnTo>
                                  <a:lnTo>
                                    <a:pt x="102" y="115"/>
                                  </a:lnTo>
                                  <a:lnTo>
                                    <a:pt x="91" y="117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12" name="Freeform 68"/>
                          <wps:cNvSpPr>
                            <a:spLocks noChangeAspect="1"/>
                          </wps:cNvSpPr>
                          <wps:spPr bwMode="gray">
                            <a:xfrm>
                              <a:off x="7087677" y="3737322"/>
                              <a:ext cx="173038" cy="141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" y="134"/>
                                </a:cxn>
                                <a:cxn ang="0">
                                  <a:pos x="0" y="231"/>
                                </a:cxn>
                                <a:cxn ang="0">
                                  <a:pos x="10" y="346"/>
                                </a:cxn>
                                <a:cxn ang="0">
                                  <a:pos x="31" y="362"/>
                                </a:cxn>
                                <a:cxn ang="0">
                                  <a:pos x="56" y="362"/>
                                </a:cxn>
                                <a:cxn ang="0">
                                  <a:pos x="93" y="368"/>
                                </a:cxn>
                                <a:cxn ang="0">
                                  <a:pos x="125" y="352"/>
                                </a:cxn>
                                <a:cxn ang="0">
                                  <a:pos x="118" y="323"/>
                                </a:cxn>
                                <a:cxn ang="0">
                                  <a:pos x="137" y="307"/>
                                </a:cxn>
                                <a:cxn ang="0">
                                  <a:pos x="152" y="298"/>
                                </a:cxn>
                                <a:cxn ang="0">
                                  <a:pos x="155" y="273"/>
                                </a:cxn>
                                <a:cxn ang="0">
                                  <a:pos x="180" y="278"/>
                                </a:cxn>
                                <a:cxn ang="0">
                                  <a:pos x="196" y="276"/>
                                </a:cxn>
                                <a:cxn ang="0">
                                  <a:pos x="211" y="279"/>
                                </a:cxn>
                                <a:cxn ang="0">
                                  <a:pos x="232" y="289"/>
                                </a:cxn>
                                <a:cxn ang="0">
                                  <a:pos x="258" y="296"/>
                                </a:cxn>
                                <a:cxn ang="0">
                                  <a:pos x="291" y="323"/>
                                </a:cxn>
                                <a:cxn ang="0">
                                  <a:pos x="330" y="356"/>
                                </a:cxn>
                                <a:cxn ang="0">
                                  <a:pos x="335" y="375"/>
                                </a:cxn>
                                <a:cxn ang="0">
                                  <a:pos x="357" y="392"/>
                                </a:cxn>
                                <a:cxn ang="0">
                                  <a:pos x="388" y="415"/>
                                </a:cxn>
                                <a:cxn ang="0">
                                  <a:pos x="425" y="419"/>
                                </a:cxn>
                                <a:cxn ang="0">
                                  <a:pos x="495" y="435"/>
                                </a:cxn>
                                <a:cxn ang="0">
                                  <a:pos x="526" y="441"/>
                                </a:cxn>
                                <a:cxn ang="0">
                                  <a:pos x="515" y="427"/>
                                </a:cxn>
                                <a:cxn ang="0">
                                  <a:pos x="544" y="425"/>
                                </a:cxn>
                                <a:cxn ang="0">
                                  <a:pos x="506" y="413"/>
                                </a:cxn>
                                <a:cxn ang="0">
                                  <a:pos x="496" y="391"/>
                                </a:cxn>
                                <a:cxn ang="0">
                                  <a:pos x="462" y="383"/>
                                </a:cxn>
                                <a:cxn ang="0">
                                  <a:pos x="456" y="357"/>
                                </a:cxn>
                                <a:cxn ang="0">
                                  <a:pos x="419" y="351"/>
                                </a:cxn>
                                <a:cxn ang="0">
                                  <a:pos x="397" y="323"/>
                                </a:cxn>
                                <a:cxn ang="0">
                                  <a:pos x="393" y="301"/>
                                </a:cxn>
                                <a:cxn ang="0">
                                  <a:pos x="367" y="285"/>
                                </a:cxn>
                                <a:cxn ang="0">
                                  <a:pos x="341" y="255"/>
                                </a:cxn>
                                <a:cxn ang="0">
                                  <a:pos x="339" y="231"/>
                                </a:cxn>
                                <a:cxn ang="0">
                                  <a:pos x="370" y="227"/>
                                </a:cxn>
                                <a:cxn ang="0">
                                  <a:pos x="375" y="201"/>
                                </a:cxn>
                                <a:cxn ang="0">
                                  <a:pos x="348" y="187"/>
                                </a:cxn>
                                <a:cxn ang="0">
                                  <a:pos x="296" y="166"/>
                                </a:cxn>
                                <a:cxn ang="0">
                                  <a:pos x="266" y="136"/>
                                </a:cxn>
                                <a:cxn ang="0">
                                  <a:pos x="238" y="103"/>
                                </a:cxn>
                                <a:cxn ang="0">
                                  <a:pos x="193" y="70"/>
                                </a:cxn>
                                <a:cxn ang="0">
                                  <a:pos x="166" y="61"/>
                                </a:cxn>
                                <a:cxn ang="0">
                                  <a:pos x="92" y="36"/>
                                </a:cxn>
                                <a:cxn ang="0">
                                  <a:pos x="42" y="16"/>
                                </a:cxn>
                                <a:cxn ang="0">
                                  <a:pos x="1" y="0"/>
                                </a:cxn>
                              </a:cxnLst>
                              <a:rect l="0" t="0" r="r" b="b"/>
                              <a:pathLst>
                                <a:path w="544" h="446">
                                  <a:moveTo>
                                    <a:pt x="1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5" y="206"/>
                                  </a:lnTo>
                                  <a:lnTo>
                                    <a:pt x="1" y="227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48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10" y="346"/>
                                  </a:lnTo>
                                  <a:lnTo>
                                    <a:pt x="13" y="360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9" y="365"/>
                                  </a:lnTo>
                                  <a:lnTo>
                                    <a:pt x="48" y="365"/>
                                  </a:lnTo>
                                  <a:lnTo>
                                    <a:pt x="56" y="362"/>
                                  </a:lnTo>
                                  <a:lnTo>
                                    <a:pt x="72" y="362"/>
                                  </a:lnTo>
                                  <a:lnTo>
                                    <a:pt x="77" y="362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99" y="366"/>
                                  </a:lnTo>
                                  <a:lnTo>
                                    <a:pt x="114" y="356"/>
                                  </a:lnTo>
                                  <a:lnTo>
                                    <a:pt x="125" y="352"/>
                                  </a:lnTo>
                                  <a:lnTo>
                                    <a:pt x="130" y="346"/>
                                  </a:lnTo>
                                  <a:lnTo>
                                    <a:pt x="124" y="330"/>
                                  </a:lnTo>
                                  <a:lnTo>
                                    <a:pt x="118" y="323"/>
                                  </a:lnTo>
                                  <a:lnTo>
                                    <a:pt x="112" y="317"/>
                                  </a:lnTo>
                                  <a:lnTo>
                                    <a:pt x="131" y="312"/>
                                  </a:lnTo>
                                  <a:lnTo>
                                    <a:pt x="137" y="307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40" y="297"/>
                                  </a:lnTo>
                                  <a:lnTo>
                                    <a:pt x="152" y="298"/>
                                  </a:lnTo>
                                  <a:lnTo>
                                    <a:pt x="160" y="296"/>
                                  </a:lnTo>
                                  <a:lnTo>
                                    <a:pt x="157" y="287"/>
                                  </a:lnTo>
                                  <a:lnTo>
                                    <a:pt x="155" y="273"/>
                                  </a:lnTo>
                                  <a:lnTo>
                                    <a:pt x="161" y="278"/>
                                  </a:lnTo>
                                  <a:lnTo>
                                    <a:pt x="173" y="280"/>
                                  </a:lnTo>
                                  <a:lnTo>
                                    <a:pt x="180" y="278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9" y="269"/>
                                  </a:lnTo>
                                  <a:lnTo>
                                    <a:pt x="196" y="276"/>
                                  </a:lnTo>
                                  <a:lnTo>
                                    <a:pt x="203" y="273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11" y="279"/>
                                  </a:lnTo>
                                  <a:lnTo>
                                    <a:pt x="216" y="282"/>
                                  </a:lnTo>
                                  <a:lnTo>
                                    <a:pt x="223" y="284"/>
                                  </a:lnTo>
                                  <a:lnTo>
                                    <a:pt x="232" y="289"/>
                                  </a:lnTo>
                                  <a:lnTo>
                                    <a:pt x="238" y="290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58" y="296"/>
                                  </a:lnTo>
                                  <a:lnTo>
                                    <a:pt x="278" y="302"/>
                                  </a:lnTo>
                                  <a:lnTo>
                                    <a:pt x="289" y="311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306" y="341"/>
                                  </a:lnTo>
                                  <a:lnTo>
                                    <a:pt x="312" y="354"/>
                                  </a:lnTo>
                                  <a:lnTo>
                                    <a:pt x="330" y="356"/>
                                  </a:lnTo>
                                  <a:lnTo>
                                    <a:pt x="328" y="365"/>
                                  </a:lnTo>
                                  <a:lnTo>
                                    <a:pt x="329" y="367"/>
                                  </a:lnTo>
                                  <a:lnTo>
                                    <a:pt x="335" y="375"/>
                                  </a:lnTo>
                                  <a:lnTo>
                                    <a:pt x="343" y="378"/>
                                  </a:lnTo>
                                  <a:lnTo>
                                    <a:pt x="350" y="384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73" y="410"/>
                                  </a:lnTo>
                                  <a:lnTo>
                                    <a:pt x="378" y="410"/>
                                  </a:lnTo>
                                  <a:lnTo>
                                    <a:pt x="388" y="415"/>
                                  </a:lnTo>
                                  <a:lnTo>
                                    <a:pt x="399" y="416"/>
                                  </a:lnTo>
                                  <a:lnTo>
                                    <a:pt x="408" y="419"/>
                                  </a:lnTo>
                                  <a:lnTo>
                                    <a:pt x="425" y="419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94" y="431"/>
                                  </a:lnTo>
                                  <a:lnTo>
                                    <a:pt x="495" y="435"/>
                                  </a:lnTo>
                                  <a:lnTo>
                                    <a:pt x="497" y="441"/>
                                  </a:lnTo>
                                  <a:lnTo>
                                    <a:pt x="512" y="446"/>
                                  </a:lnTo>
                                  <a:lnTo>
                                    <a:pt x="526" y="441"/>
                                  </a:lnTo>
                                  <a:lnTo>
                                    <a:pt x="531" y="435"/>
                                  </a:lnTo>
                                  <a:lnTo>
                                    <a:pt x="522" y="429"/>
                                  </a:lnTo>
                                  <a:lnTo>
                                    <a:pt x="515" y="427"/>
                                  </a:lnTo>
                                  <a:lnTo>
                                    <a:pt x="522" y="426"/>
                                  </a:lnTo>
                                  <a:lnTo>
                                    <a:pt x="533" y="427"/>
                                  </a:lnTo>
                                  <a:lnTo>
                                    <a:pt x="544" y="425"/>
                                  </a:lnTo>
                                  <a:lnTo>
                                    <a:pt x="542" y="420"/>
                                  </a:lnTo>
                                  <a:lnTo>
                                    <a:pt x="517" y="416"/>
                                  </a:lnTo>
                                  <a:lnTo>
                                    <a:pt x="506" y="413"/>
                                  </a:lnTo>
                                  <a:lnTo>
                                    <a:pt x="486" y="402"/>
                                  </a:lnTo>
                                  <a:lnTo>
                                    <a:pt x="489" y="394"/>
                                  </a:lnTo>
                                  <a:lnTo>
                                    <a:pt x="496" y="391"/>
                                  </a:lnTo>
                                  <a:lnTo>
                                    <a:pt x="486" y="386"/>
                                  </a:lnTo>
                                  <a:lnTo>
                                    <a:pt x="473" y="383"/>
                                  </a:lnTo>
                                  <a:lnTo>
                                    <a:pt x="462" y="383"/>
                                  </a:lnTo>
                                  <a:lnTo>
                                    <a:pt x="453" y="377"/>
                                  </a:lnTo>
                                  <a:lnTo>
                                    <a:pt x="454" y="367"/>
                                  </a:lnTo>
                                  <a:lnTo>
                                    <a:pt x="456" y="357"/>
                                  </a:lnTo>
                                  <a:lnTo>
                                    <a:pt x="451" y="354"/>
                                  </a:lnTo>
                                  <a:lnTo>
                                    <a:pt x="426" y="356"/>
                                  </a:lnTo>
                                  <a:lnTo>
                                    <a:pt x="419" y="351"/>
                                  </a:lnTo>
                                  <a:lnTo>
                                    <a:pt x="410" y="336"/>
                                  </a:lnTo>
                                  <a:lnTo>
                                    <a:pt x="403" y="330"/>
                                  </a:lnTo>
                                  <a:lnTo>
                                    <a:pt x="397" y="323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95" y="303"/>
                                  </a:lnTo>
                                  <a:lnTo>
                                    <a:pt x="393" y="301"/>
                                  </a:lnTo>
                                  <a:lnTo>
                                    <a:pt x="387" y="300"/>
                                  </a:lnTo>
                                  <a:lnTo>
                                    <a:pt x="383" y="296"/>
                                  </a:lnTo>
                                  <a:lnTo>
                                    <a:pt x="367" y="285"/>
                                  </a:lnTo>
                                  <a:lnTo>
                                    <a:pt x="356" y="271"/>
                                  </a:lnTo>
                                  <a:lnTo>
                                    <a:pt x="348" y="268"/>
                                  </a:lnTo>
                                  <a:lnTo>
                                    <a:pt x="341" y="255"/>
                                  </a:lnTo>
                                  <a:lnTo>
                                    <a:pt x="339" y="244"/>
                                  </a:lnTo>
                                  <a:lnTo>
                                    <a:pt x="334" y="237"/>
                                  </a:lnTo>
                                  <a:lnTo>
                                    <a:pt x="339" y="231"/>
                                  </a:lnTo>
                                  <a:lnTo>
                                    <a:pt x="351" y="231"/>
                                  </a:lnTo>
                                  <a:lnTo>
                                    <a:pt x="362" y="230"/>
                                  </a:lnTo>
                                  <a:lnTo>
                                    <a:pt x="370" y="227"/>
                                  </a:lnTo>
                                  <a:lnTo>
                                    <a:pt x="378" y="227"/>
                                  </a:lnTo>
                                  <a:lnTo>
                                    <a:pt x="379" y="212"/>
                                  </a:lnTo>
                                  <a:lnTo>
                                    <a:pt x="375" y="201"/>
                                  </a:lnTo>
                                  <a:lnTo>
                                    <a:pt x="366" y="193"/>
                                  </a:lnTo>
                                  <a:lnTo>
                                    <a:pt x="356" y="187"/>
                                  </a:lnTo>
                                  <a:lnTo>
                                    <a:pt x="348" y="187"/>
                                  </a:lnTo>
                                  <a:lnTo>
                                    <a:pt x="323" y="182"/>
                                  </a:lnTo>
                                  <a:lnTo>
                                    <a:pt x="314" y="178"/>
                                  </a:lnTo>
                                  <a:lnTo>
                                    <a:pt x="296" y="166"/>
                                  </a:lnTo>
                                  <a:lnTo>
                                    <a:pt x="270" y="160"/>
                                  </a:lnTo>
                                  <a:lnTo>
                                    <a:pt x="266" y="156"/>
                                  </a:lnTo>
                                  <a:lnTo>
                                    <a:pt x="266" y="136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50" y="112"/>
                                  </a:lnTo>
                                  <a:lnTo>
                                    <a:pt x="238" y="103"/>
                                  </a:lnTo>
                                  <a:lnTo>
                                    <a:pt x="225" y="97"/>
                                  </a:lnTo>
                                  <a:lnTo>
                                    <a:pt x="201" y="82"/>
                                  </a:lnTo>
                                  <a:lnTo>
                                    <a:pt x="193" y="70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66" y="61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02" y="39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81" y="33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613" name="Group 69"/>
                          <wpg:cNvGrpSpPr>
                            <a:grpSpLocks noChangeAspect="1"/>
                          </wpg:cNvGrpSpPr>
                          <wpg:grpSpPr>
                            <a:xfrm>
                              <a:off x="6801642" y="3364259"/>
                              <a:ext cx="161925" cy="231775"/>
                              <a:chOff x="3802" y="2280"/>
                              <a:chExt cx="102" cy="146"/>
                            </a:xfrm>
                            <a:grpFill/>
                          </wpg:grpSpPr>
                          <wps:wsp>
                            <wps:cNvPr id="614" name="Freeform 7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02" y="2362"/>
                                <a:ext cx="25" cy="3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0" y="2"/>
                                  </a:cxn>
                                  <a:cxn ang="0">
                                    <a:pos x="123" y="0"/>
                                  </a:cxn>
                                  <a:cxn ang="0">
                                    <a:pos x="124" y="1"/>
                                  </a:cxn>
                                  <a:cxn ang="0">
                                    <a:pos x="125" y="15"/>
                                  </a:cxn>
                                  <a:cxn ang="0">
                                    <a:pos x="126" y="18"/>
                                  </a:cxn>
                                  <a:cxn ang="0">
                                    <a:pos x="124" y="23"/>
                                  </a:cxn>
                                  <a:cxn ang="0">
                                    <a:pos x="124" y="32"/>
                                  </a:cxn>
                                  <a:cxn ang="0">
                                    <a:pos x="129" y="47"/>
                                  </a:cxn>
                                  <a:cxn ang="0">
                                    <a:pos x="126" y="53"/>
                                  </a:cxn>
                                  <a:cxn ang="0">
                                    <a:pos x="117" y="59"/>
                                  </a:cxn>
                                  <a:cxn ang="0">
                                    <a:pos x="112" y="67"/>
                                  </a:cxn>
                                  <a:cxn ang="0">
                                    <a:pos x="103" y="76"/>
                                  </a:cxn>
                                  <a:cxn ang="0">
                                    <a:pos x="93" y="80"/>
                                  </a:cxn>
                                  <a:cxn ang="0">
                                    <a:pos x="86" y="85"/>
                                  </a:cxn>
                                  <a:cxn ang="0">
                                    <a:pos x="82" y="98"/>
                                  </a:cxn>
                                  <a:cxn ang="0">
                                    <a:pos x="70" y="112"/>
                                  </a:cxn>
                                  <a:cxn ang="0">
                                    <a:pos x="49" y="130"/>
                                  </a:cxn>
                                  <a:cxn ang="0">
                                    <a:pos x="37" y="142"/>
                                  </a:cxn>
                                  <a:cxn ang="0">
                                    <a:pos x="28" y="150"/>
                                  </a:cxn>
                                  <a:cxn ang="0">
                                    <a:pos x="19" y="151"/>
                                  </a:cxn>
                                  <a:cxn ang="0">
                                    <a:pos x="13" y="158"/>
                                  </a:cxn>
                                  <a:cxn ang="0">
                                    <a:pos x="6" y="163"/>
                                  </a:cxn>
                                  <a:cxn ang="0">
                                    <a:pos x="0" y="163"/>
                                  </a:cxn>
                                  <a:cxn ang="0">
                                    <a:pos x="2" y="150"/>
                                  </a:cxn>
                                  <a:cxn ang="0">
                                    <a:pos x="10" y="137"/>
                                  </a:cxn>
                                  <a:cxn ang="0">
                                    <a:pos x="17" y="130"/>
                                  </a:cxn>
                                  <a:cxn ang="0">
                                    <a:pos x="32" y="119"/>
                                  </a:cxn>
                                  <a:cxn ang="0">
                                    <a:pos x="37" y="118"/>
                                  </a:cxn>
                                  <a:cxn ang="0">
                                    <a:pos x="69" y="85"/>
                                  </a:cxn>
                                  <a:cxn ang="0">
                                    <a:pos x="77" y="75"/>
                                  </a:cxn>
                                  <a:cxn ang="0">
                                    <a:pos x="82" y="71"/>
                                  </a:cxn>
                                  <a:cxn ang="0">
                                    <a:pos x="88" y="61"/>
                                  </a:cxn>
                                  <a:cxn ang="0">
                                    <a:pos x="97" y="55"/>
                                  </a:cxn>
                                  <a:cxn ang="0">
                                    <a:pos x="104" y="53"/>
                                  </a:cxn>
                                  <a:cxn ang="0">
                                    <a:pos x="112" y="39"/>
                                  </a:cxn>
                                  <a:cxn ang="0">
                                    <a:pos x="110" y="29"/>
                                  </a:cxn>
                                  <a:cxn ang="0">
                                    <a:pos x="113" y="34"/>
                                  </a:cxn>
                                  <a:cxn ang="0">
                                    <a:pos x="117" y="31"/>
                                  </a:cxn>
                                  <a:cxn ang="0">
                                    <a:pos x="115" y="27"/>
                                  </a:cxn>
                                  <a:cxn ang="0">
                                    <a:pos x="112" y="23"/>
                                  </a:cxn>
                                  <a:cxn ang="0">
                                    <a:pos x="114" y="21"/>
                                  </a:cxn>
                                  <a:cxn ang="0">
                                    <a:pos x="117" y="13"/>
                                  </a:cxn>
                                  <a:cxn ang="0">
                                    <a:pos x="118" y="5"/>
                                  </a:cxn>
                                  <a:cxn ang="0">
                                    <a:pos x="120" y="2"/>
                                  </a:cxn>
                                </a:cxnLst>
                                <a:rect l="0" t="0" r="r" b="b"/>
                                <a:pathLst>
                                  <a:path w="129" h="163">
                                    <a:moveTo>
                                      <a:pt x="120" y="2"/>
                                    </a:moveTo>
                                    <a:lnTo>
                                      <a:pt x="123" y="0"/>
                                    </a:lnTo>
                                    <a:lnTo>
                                      <a:pt x="124" y="1"/>
                                    </a:lnTo>
                                    <a:lnTo>
                                      <a:pt x="125" y="15"/>
                                    </a:lnTo>
                                    <a:lnTo>
                                      <a:pt x="126" y="18"/>
                                    </a:lnTo>
                                    <a:lnTo>
                                      <a:pt x="124" y="23"/>
                                    </a:lnTo>
                                    <a:lnTo>
                                      <a:pt x="124" y="32"/>
                                    </a:lnTo>
                                    <a:lnTo>
                                      <a:pt x="129" y="47"/>
                                    </a:lnTo>
                                    <a:lnTo>
                                      <a:pt x="126" y="53"/>
                                    </a:lnTo>
                                    <a:lnTo>
                                      <a:pt x="117" y="59"/>
                                    </a:lnTo>
                                    <a:lnTo>
                                      <a:pt x="112" y="67"/>
                                    </a:lnTo>
                                    <a:lnTo>
                                      <a:pt x="103" y="76"/>
                                    </a:lnTo>
                                    <a:lnTo>
                                      <a:pt x="93" y="80"/>
                                    </a:lnTo>
                                    <a:lnTo>
                                      <a:pt x="86" y="85"/>
                                    </a:lnTo>
                                    <a:lnTo>
                                      <a:pt x="82" y="98"/>
                                    </a:lnTo>
                                    <a:lnTo>
                                      <a:pt x="70" y="112"/>
                                    </a:lnTo>
                                    <a:lnTo>
                                      <a:pt x="49" y="130"/>
                                    </a:lnTo>
                                    <a:lnTo>
                                      <a:pt x="37" y="142"/>
                                    </a:lnTo>
                                    <a:lnTo>
                                      <a:pt x="28" y="150"/>
                                    </a:lnTo>
                                    <a:lnTo>
                                      <a:pt x="19" y="151"/>
                                    </a:lnTo>
                                    <a:lnTo>
                                      <a:pt x="13" y="158"/>
                                    </a:lnTo>
                                    <a:lnTo>
                                      <a:pt x="6" y="163"/>
                                    </a:lnTo>
                                    <a:lnTo>
                                      <a:pt x="0" y="163"/>
                                    </a:lnTo>
                                    <a:lnTo>
                                      <a:pt x="2" y="150"/>
                                    </a:lnTo>
                                    <a:lnTo>
                                      <a:pt x="10" y="137"/>
                                    </a:lnTo>
                                    <a:lnTo>
                                      <a:pt x="17" y="130"/>
                                    </a:lnTo>
                                    <a:lnTo>
                                      <a:pt x="32" y="119"/>
                                    </a:lnTo>
                                    <a:lnTo>
                                      <a:pt x="37" y="118"/>
                                    </a:lnTo>
                                    <a:lnTo>
                                      <a:pt x="69" y="85"/>
                                    </a:lnTo>
                                    <a:lnTo>
                                      <a:pt x="77" y="75"/>
                                    </a:lnTo>
                                    <a:lnTo>
                                      <a:pt x="82" y="71"/>
                                    </a:lnTo>
                                    <a:lnTo>
                                      <a:pt x="88" y="61"/>
                                    </a:lnTo>
                                    <a:lnTo>
                                      <a:pt x="97" y="55"/>
                                    </a:lnTo>
                                    <a:lnTo>
                                      <a:pt x="104" y="53"/>
                                    </a:lnTo>
                                    <a:lnTo>
                                      <a:pt x="112" y="39"/>
                                    </a:lnTo>
                                    <a:lnTo>
                                      <a:pt x="110" y="29"/>
                                    </a:lnTo>
                                    <a:lnTo>
                                      <a:pt x="113" y="34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5" y="27"/>
                                    </a:lnTo>
                                    <a:lnTo>
                                      <a:pt x="112" y="23"/>
                                    </a:lnTo>
                                    <a:lnTo>
                                      <a:pt x="114" y="21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18" y="5"/>
                                    </a:lnTo>
                                    <a:lnTo>
                                      <a:pt x="120" y="2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E30000"/>
                                  </a:gs>
                                  <a:gs pos="100000">
                                    <a:srgbClr val="760303"/>
                                  </a:gs>
                                </a:gsLst>
                                <a:lin ang="5400000" scaled="0"/>
                              </a:gra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5" name="Freeform 7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35" y="2339"/>
                                <a:ext cx="14" cy="1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3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37" y="0"/>
                                  </a:cxn>
                                  <a:cxn ang="0">
                                    <a:pos x="47" y="3"/>
                                  </a:cxn>
                                  <a:cxn ang="0">
                                    <a:pos x="56" y="10"/>
                                  </a:cxn>
                                  <a:cxn ang="0">
                                    <a:pos x="59" y="16"/>
                                  </a:cxn>
                                  <a:cxn ang="0">
                                    <a:pos x="63" y="17"/>
                                  </a:cxn>
                                  <a:cxn ang="0">
                                    <a:pos x="64" y="28"/>
                                  </a:cxn>
                                  <a:cxn ang="0">
                                    <a:pos x="64" y="38"/>
                                  </a:cxn>
                                  <a:cxn ang="0">
                                    <a:pos x="67" y="51"/>
                                  </a:cxn>
                                  <a:cxn ang="0">
                                    <a:pos x="63" y="54"/>
                                  </a:cxn>
                                  <a:cxn ang="0">
                                    <a:pos x="63" y="62"/>
                                  </a:cxn>
                                  <a:cxn ang="0">
                                    <a:pos x="48" y="71"/>
                                  </a:cxn>
                                  <a:cxn ang="0">
                                    <a:pos x="45" y="64"/>
                                  </a:cxn>
                                  <a:cxn ang="0">
                                    <a:pos x="36" y="57"/>
                                  </a:cxn>
                                  <a:cxn ang="0">
                                    <a:pos x="26" y="36"/>
                                  </a:cxn>
                                  <a:cxn ang="0">
                                    <a:pos x="25" y="25"/>
                                  </a:cxn>
                                  <a:cxn ang="0">
                                    <a:pos x="20" y="16"/>
                                  </a:cxn>
                                  <a:cxn ang="0">
                                    <a:pos x="13" y="13"/>
                                  </a:cxn>
                                  <a:cxn ang="0">
                                    <a:pos x="10" y="4"/>
                                  </a:cxn>
                                  <a:cxn ang="0">
                                    <a:pos x="5" y="3"/>
                                  </a:cxn>
                                  <a:cxn ang="0">
                                    <a:pos x="2" y="3"/>
                                  </a:cxn>
                                </a:cxnLst>
                                <a:rect l="0" t="0" r="r" b="b"/>
                                <a:pathLst>
                                  <a:path w="67" h="71">
                                    <a:moveTo>
                                      <a:pt x="2" y="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7" y="0"/>
                                    </a:lnTo>
                                    <a:lnTo>
                                      <a:pt x="47" y="3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9" y="16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64" y="28"/>
                                    </a:lnTo>
                                    <a:lnTo>
                                      <a:pt x="64" y="38"/>
                                    </a:lnTo>
                                    <a:lnTo>
                                      <a:pt x="67" y="51"/>
                                    </a:lnTo>
                                    <a:lnTo>
                                      <a:pt x="63" y="54"/>
                                    </a:lnTo>
                                    <a:lnTo>
                                      <a:pt x="63" y="62"/>
                                    </a:lnTo>
                                    <a:lnTo>
                                      <a:pt x="48" y="71"/>
                                    </a:lnTo>
                                    <a:lnTo>
                                      <a:pt x="45" y="64"/>
                                    </a:lnTo>
                                    <a:lnTo>
                                      <a:pt x="36" y="57"/>
                                    </a:lnTo>
                                    <a:lnTo>
                                      <a:pt x="26" y="36"/>
                                    </a:lnTo>
                                    <a:lnTo>
                                      <a:pt x="25" y="25"/>
                                    </a:lnTo>
                                    <a:lnTo>
                                      <a:pt x="20" y="16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5" y="3"/>
                                    </a:lnTo>
                                    <a:lnTo>
                                      <a:pt x="2" y="3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E30000"/>
                                  </a:gs>
                                  <a:gs pos="100000">
                                    <a:srgbClr val="760303"/>
                                  </a:gs>
                                </a:gsLst>
                                <a:lin ang="5400000" scaled="0"/>
                              </a:gra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6" name="Freeform 7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30" y="2280"/>
                                <a:ext cx="47" cy="6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9" y="17"/>
                                  </a:cxn>
                                  <a:cxn ang="0">
                                    <a:pos x="129" y="44"/>
                                  </a:cxn>
                                  <a:cxn ang="0">
                                    <a:pos x="139" y="75"/>
                                  </a:cxn>
                                  <a:cxn ang="0">
                                    <a:pos x="146" y="97"/>
                                  </a:cxn>
                                  <a:cxn ang="0">
                                    <a:pos x="133" y="132"/>
                                  </a:cxn>
                                  <a:cxn ang="0">
                                    <a:pos x="120" y="144"/>
                                  </a:cxn>
                                  <a:cxn ang="0">
                                    <a:pos x="98" y="165"/>
                                  </a:cxn>
                                  <a:cxn ang="0">
                                    <a:pos x="87" y="188"/>
                                  </a:cxn>
                                  <a:cxn ang="0">
                                    <a:pos x="98" y="216"/>
                                  </a:cxn>
                                  <a:cxn ang="0">
                                    <a:pos x="99" y="238"/>
                                  </a:cxn>
                                  <a:cxn ang="0">
                                    <a:pos x="120" y="268"/>
                                  </a:cxn>
                                  <a:cxn ang="0">
                                    <a:pos x="131" y="261"/>
                                  </a:cxn>
                                  <a:cxn ang="0">
                                    <a:pos x="145" y="245"/>
                                  </a:cxn>
                                  <a:cxn ang="0">
                                    <a:pos x="167" y="245"/>
                                  </a:cxn>
                                  <a:cxn ang="0">
                                    <a:pos x="179" y="273"/>
                                  </a:cxn>
                                  <a:cxn ang="0">
                                    <a:pos x="189" y="259"/>
                                  </a:cxn>
                                  <a:cxn ang="0">
                                    <a:pos x="206" y="267"/>
                                  </a:cxn>
                                  <a:cxn ang="0">
                                    <a:pos x="215" y="279"/>
                                  </a:cxn>
                                  <a:cxn ang="0">
                                    <a:pos x="216" y="299"/>
                                  </a:cxn>
                                  <a:cxn ang="0">
                                    <a:pos x="220" y="312"/>
                                  </a:cxn>
                                  <a:cxn ang="0">
                                    <a:pos x="232" y="317"/>
                                  </a:cxn>
                                  <a:cxn ang="0">
                                    <a:pos x="231" y="345"/>
                                  </a:cxn>
                                  <a:cxn ang="0">
                                    <a:pos x="227" y="324"/>
                                  </a:cxn>
                                  <a:cxn ang="0">
                                    <a:pos x="201" y="317"/>
                                  </a:cxn>
                                  <a:cxn ang="0">
                                    <a:pos x="184" y="294"/>
                                  </a:cxn>
                                  <a:cxn ang="0">
                                    <a:pos x="166" y="279"/>
                                  </a:cxn>
                                  <a:cxn ang="0">
                                    <a:pos x="149" y="280"/>
                                  </a:cxn>
                                  <a:cxn ang="0">
                                    <a:pos x="152" y="306"/>
                                  </a:cxn>
                                  <a:cxn ang="0">
                                    <a:pos x="124" y="273"/>
                                  </a:cxn>
                                  <a:cxn ang="0">
                                    <a:pos x="98" y="268"/>
                                  </a:cxn>
                                  <a:cxn ang="0">
                                    <a:pos x="75" y="284"/>
                                  </a:cxn>
                                  <a:cxn ang="0">
                                    <a:pos x="56" y="270"/>
                                  </a:cxn>
                                  <a:cxn ang="0">
                                    <a:pos x="45" y="254"/>
                                  </a:cxn>
                                  <a:cxn ang="0">
                                    <a:pos x="61" y="231"/>
                                  </a:cxn>
                                  <a:cxn ang="0">
                                    <a:pos x="45" y="219"/>
                                  </a:cxn>
                                  <a:cxn ang="0">
                                    <a:pos x="33" y="230"/>
                                  </a:cxn>
                                  <a:cxn ang="0">
                                    <a:pos x="16" y="203"/>
                                  </a:cxn>
                                  <a:cxn ang="0">
                                    <a:pos x="0" y="138"/>
                                  </a:cxn>
                                  <a:cxn ang="0">
                                    <a:pos x="17" y="146"/>
                                  </a:cxn>
                                  <a:cxn ang="0">
                                    <a:pos x="29" y="97"/>
                                  </a:cxn>
                                  <a:cxn ang="0">
                                    <a:pos x="33" y="53"/>
                                  </a:cxn>
                                  <a:cxn ang="0">
                                    <a:pos x="43" y="7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113" y="17"/>
                                  </a:cxn>
                                  <a:cxn ang="0">
                                    <a:pos x="130" y="4"/>
                                  </a:cxn>
                                </a:cxnLst>
                                <a:rect l="0" t="0" r="r" b="b"/>
                                <a:pathLst>
                                  <a:path w="236" h="345">
                                    <a:moveTo>
                                      <a:pt x="134" y="10"/>
                                    </a:moveTo>
                                    <a:lnTo>
                                      <a:pt x="137" y="14"/>
                                    </a:lnTo>
                                    <a:lnTo>
                                      <a:pt x="139" y="17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30" y="33"/>
                                    </a:lnTo>
                                    <a:lnTo>
                                      <a:pt x="129" y="44"/>
                                    </a:lnTo>
                                    <a:lnTo>
                                      <a:pt x="129" y="66"/>
                                    </a:lnTo>
                                    <a:lnTo>
                                      <a:pt x="134" y="74"/>
                                    </a:lnTo>
                                    <a:lnTo>
                                      <a:pt x="139" y="75"/>
                                    </a:lnTo>
                                    <a:lnTo>
                                      <a:pt x="141" y="81"/>
                                    </a:lnTo>
                                    <a:lnTo>
                                      <a:pt x="146" y="87"/>
                                    </a:lnTo>
                                    <a:lnTo>
                                      <a:pt x="146" y="97"/>
                                    </a:lnTo>
                                    <a:lnTo>
                                      <a:pt x="141" y="109"/>
                                    </a:lnTo>
                                    <a:lnTo>
                                      <a:pt x="135" y="122"/>
                                    </a:lnTo>
                                    <a:lnTo>
                                      <a:pt x="133" y="132"/>
                                    </a:lnTo>
                                    <a:lnTo>
                                      <a:pt x="128" y="143"/>
                                    </a:lnTo>
                                    <a:lnTo>
                                      <a:pt x="121" y="148"/>
                                    </a:lnTo>
                                    <a:lnTo>
                                      <a:pt x="120" y="144"/>
                                    </a:lnTo>
                                    <a:lnTo>
                                      <a:pt x="112" y="150"/>
                                    </a:lnTo>
                                    <a:lnTo>
                                      <a:pt x="104" y="156"/>
                                    </a:lnTo>
                                    <a:lnTo>
                                      <a:pt x="98" y="165"/>
                                    </a:lnTo>
                                    <a:lnTo>
                                      <a:pt x="98" y="175"/>
                                    </a:lnTo>
                                    <a:lnTo>
                                      <a:pt x="94" y="184"/>
                                    </a:lnTo>
                                    <a:lnTo>
                                      <a:pt x="87" y="188"/>
                                    </a:lnTo>
                                    <a:lnTo>
                                      <a:pt x="88" y="198"/>
                                    </a:lnTo>
                                    <a:lnTo>
                                      <a:pt x="93" y="208"/>
                                    </a:lnTo>
                                    <a:lnTo>
                                      <a:pt x="98" y="216"/>
                                    </a:lnTo>
                                    <a:lnTo>
                                      <a:pt x="102" y="222"/>
                                    </a:lnTo>
                                    <a:lnTo>
                                      <a:pt x="99" y="227"/>
                                    </a:lnTo>
                                    <a:lnTo>
                                      <a:pt x="99" y="238"/>
                                    </a:lnTo>
                                    <a:lnTo>
                                      <a:pt x="104" y="247"/>
                                    </a:lnTo>
                                    <a:lnTo>
                                      <a:pt x="106" y="254"/>
                                    </a:lnTo>
                                    <a:lnTo>
                                      <a:pt x="120" y="268"/>
                                    </a:lnTo>
                                    <a:lnTo>
                                      <a:pt x="125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31" y="261"/>
                                    </a:lnTo>
                                    <a:lnTo>
                                      <a:pt x="133" y="251"/>
                                    </a:lnTo>
                                    <a:lnTo>
                                      <a:pt x="136" y="253"/>
                                    </a:lnTo>
                                    <a:lnTo>
                                      <a:pt x="145" y="245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60" y="243"/>
                                    </a:lnTo>
                                    <a:lnTo>
                                      <a:pt x="167" y="245"/>
                                    </a:lnTo>
                                    <a:lnTo>
                                      <a:pt x="173" y="252"/>
                                    </a:lnTo>
                                    <a:lnTo>
                                      <a:pt x="178" y="263"/>
                                    </a:lnTo>
                                    <a:lnTo>
                                      <a:pt x="179" y="273"/>
                                    </a:lnTo>
                                    <a:lnTo>
                                      <a:pt x="184" y="276"/>
                                    </a:lnTo>
                                    <a:lnTo>
                                      <a:pt x="190" y="270"/>
                                    </a:lnTo>
                                    <a:lnTo>
                                      <a:pt x="189" y="259"/>
                                    </a:lnTo>
                                    <a:lnTo>
                                      <a:pt x="194" y="262"/>
                                    </a:lnTo>
                                    <a:lnTo>
                                      <a:pt x="198" y="264"/>
                                    </a:lnTo>
                                    <a:lnTo>
                                      <a:pt x="206" y="267"/>
                                    </a:lnTo>
                                    <a:lnTo>
                                      <a:pt x="221" y="273"/>
                                    </a:lnTo>
                                    <a:lnTo>
                                      <a:pt x="223" y="278"/>
                                    </a:lnTo>
                                    <a:lnTo>
                                      <a:pt x="215" y="279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09" y="294"/>
                                    </a:lnTo>
                                    <a:lnTo>
                                      <a:pt x="216" y="299"/>
                                    </a:lnTo>
                                    <a:lnTo>
                                      <a:pt x="221" y="301"/>
                                    </a:lnTo>
                                    <a:lnTo>
                                      <a:pt x="219" y="308"/>
                                    </a:lnTo>
                                    <a:lnTo>
                                      <a:pt x="220" y="312"/>
                                    </a:lnTo>
                                    <a:lnTo>
                                      <a:pt x="225" y="312"/>
                                    </a:lnTo>
                                    <a:lnTo>
                                      <a:pt x="226" y="316"/>
                                    </a:lnTo>
                                    <a:lnTo>
                                      <a:pt x="232" y="317"/>
                                    </a:lnTo>
                                    <a:lnTo>
                                      <a:pt x="236" y="321"/>
                                    </a:lnTo>
                                    <a:lnTo>
                                      <a:pt x="236" y="339"/>
                                    </a:lnTo>
                                    <a:lnTo>
                                      <a:pt x="231" y="345"/>
                                    </a:lnTo>
                                    <a:lnTo>
                                      <a:pt x="223" y="338"/>
                                    </a:lnTo>
                                    <a:lnTo>
                                      <a:pt x="221" y="331"/>
                                    </a:lnTo>
                                    <a:lnTo>
                                      <a:pt x="227" y="324"/>
                                    </a:lnTo>
                                    <a:lnTo>
                                      <a:pt x="223" y="324"/>
                                    </a:lnTo>
                                    <a:lnTo>
                                      <a:pt x="211" y="324"/>
                                    </a:lnTo>
                                    <a:lnTo>
                                      <a:pt x="201" y="317"/>
                                    </a:lnTo>
                                    <a:lnTo>
                                      <a:pt x="194" y="315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84" y="294"/>
                                    </a:lnTo>
                                    <a:lnTo>
                                      <a:pt x="173" y="289"/>
                                    </a:lnTo>
                                    <a:lnTo>
                                      <a:pt x="168" y="284"/>
                                    </a:lnTo>
                                    <a:lnTo>
                                      <a:pt x="166" y="279"/>
                                    </a:lnTo>
                                    <a:lnTo>
                                      <a:pt x="157" y="270"/>
                                    </a:lnTo>
                                    <a:lnTo>
                                      <a:pt x="147" y="268"/>
                                    </a:lnTo>
                                    <a:lnTo>
                                      <a:pt x="149" y="280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8" y="306"/>
                                    </a:lnTo>
                                    <a:lnTo>
                                      <a:pt x="152" y="306"/>
                                    </a:lnTo>
                                    <a:lnTo>
                                      <a:pt x="147" y="294"/>
                                    </a:lnTo>
                                    <a:lnTo>
                                      <a:pt x="137" y="286"/>
                                    </a:lnTo>
                                    <a:lnTo>
                                      <a:pt x="124" y="273"/>
                                    </a:lnTo>
                                    <a:lnTo>
                                      <a:pt x="115" y="268"/>
                                    </a:lnTo>
                                    <a:lnTo>
                                      <a:pt x="109" y="267"/>
                                    </a:lnTo>
                                    <a:lnTo>
                                      <a:pt x="98" y="268"/>
                                    </a:lnTo>
                                    <a:lnTo>
                                      <a:pt x="92" y="278"/>
                                    </a:lnTo>
                                    <a:lnTo>
                                      <a:pt x="85" y="283"/>
                                    </a:lnTo>
                                    <a:lnTo>
                                      <a:pt x="75" y="284"/>
                                    </a:lnTo>
                                    <a:lnTo>
                                      <a:pt x="70" y="278"/>
                                    </a:lnTo>
                                    <a:lnTo>
                                      <a:pt x="63" y="276"/>
                                    </a:lnTo>
                                    <a:lnTo>
                                      <a:pt x="56" y="270"/>
                                    </a:lnTo>
                                    <a:lnTo>
                                      <a:pt x="50" y="274"/>
                                    </a:lnTo>
                                    <a:lnTo>
                                      <a:pt x="47" y="264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9" y="247"/>
                                    </a:lnTo>
                                    <a:lnTo>
                                      <a:pt x="56" y="240"/>
                                    </a:lnTo>
                                    <a:lnTo>
                                      <a:pt x="61" y="231"/>
                                    </a:lnTo>
                                    <a:lnTo>
                                      <a:pt x="61" y="225"/>
                                    </a:lnTo>
                                    <a:lnTo>
                                      <a:pt x="55" y="220"/>
                                    </a:lnTo>
                                    <a:lnTo>
                                      <a:pt x="45" y="219"/>
                                    </a:lnTo>
                                    <a:lnTo>
                                      <a:pt x="44" y="233"/>
                                    </a:lnTo>
                                    <a:lnTo>
                                      <a:pt x="42" y="238"/>
                                    </a:lnTo>
                                    <a:lnTo>
                                      <a:pt x="33" y="230"/>
                                    </a:lnTo>
                                    <a:lnTo>
                                      <a:pt x="28" y="219"/>
                                    </a:lnTo>
                                    <a:lnTo>
                                      <a:pt x="21" y="219"/>
                                    </a:lnTo>
                                    <a:lnTo>
                                      <a:pt x="16" y="203"/>
                                    </a:lnTo>
                                    <a:lnTo>
                                      <a:pt x="13" y="188"/>
                                    </a:lnTo>
                                    <a:lnTo>
                                      <a:pt x="2" y="155"/>
                                    </a:lnTo>
                                    <a:lnTo>
                                      <a:pt x="0" y="138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8" y="136"/>
                                    </a:lnTo>
                                    <a:lnTo>
                                      <a:pt x="17" y="146"/>
                                    </a:lnTo>
                                    <a:lnTo>
                                      <a:pt x="29" y="14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34" y="65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34" y="4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3" y="7"/>
                                    </a:lnTo>
                                    <a:lnTo>
                                      <a:pt x="50" y="0"/>
                                    </a:lnTo>
                                    <a:lnTo>
                                      <a:pt x="56" y="1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80" y="4"/>
                                    </a:lnTo>
                                    <a:lnTo>
                                      <a:pt x="102" y="17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20" y="15"/>
                                    </a:lnTo>
                                    <a:lnTo>
                                      <a:pt x="123" y="4"/>
                                    </a:lnTo>
                                    <a:lnTo>
                                      <a:pt x="130" y="4"/>
                                    </a:lnTo>
                                    <a:lnTo>
                                      <a:pt x="13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7" name="Freeform 7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67" y="2349"/>
                                <a:ext cx="9" cy="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0"/>
                                  </a:cxn>
                                  <a:cxn ang="0">
                                    <a:pos x="6" y="2"/>
                                  </a:cxn>
                                  <a:cxn ang="0">
                                    <a:pos x="7" y="4"/>
                                  </a:cxn>
                                  <a:cxn ang="0">
                                    <a:pos x="9" y="6"/>
                                  </a:cxn>
                                  <a:cxn ang="0">
                                    <a:pos x="14" y="6"/>
                                  </a:cxn>
                                  <a:cxn ang="0">
                                    <a:pos x="43" y="29"/>
                                  </a:cxn>
                                  <a:cxn ang="0">
                                    <a:pos x="45" y="35"/>
                                  </a:cxn>
                                  <a:cxn ang="0">
                                    <a:pos x="45" y="45"/>
                                  </a:cxn>
                                  <a:cxn ang="0">
                                    <a:pos x="35" y="41"/>
                                  </a:cxn>
                                  <a:cxn ang="0">
                                    <a:pos x="27" y="35"/>
                                  </a:cxn>
                                  <a:cxn ang="0">
                                    <a:pos x="20" y="25"/>
                                  </a:cxn>
                                  <a:cxn ang="0">
                                    <a:pos x="17" y="22"/>
                                  </a:cxn>
                                  <a:cxn ang="0">
                                    <a:pos x="9" y="27"/>
                                  </a:cxn>
                                  <a:cxn ang="0">
                                    <a:pos x="2" y="33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2" y="18"/>
                                  </a:cxn>
                                  <a:cxn ang="0">
                                    <a:pos x="2" y="0"/>
                                  </a:cxn>
                                </a:cxnLst>
                                <a:rect l="0" t="0" r="r" b="b"/>
                                <a:pathLst>
                                  <a:path w="45" h="45">
                                    <a:moveTo>
                                      <a:pt x="2" y="0"/>
                                    </a:moveTo>
                                    <a:lnTo>
                                      <a:pt x="6" y="2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9" y="6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43" y="29"/>
                                    </a:lnTo>
                                    <a:lnTo>
                                      <a:pt x="45" y="35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35" y="4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17" y="22"/>
                                    </a:lnTo>
                                    <a:lnTo>
                                      <a:pt x="9" y="27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2" y="18"/>
                                    </a:lnTo>
                                    <a:lnTo>
                                      <a:pt x="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8" name="Freeform 7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79" y="2348"/>
                                <a:ext cx="15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3" y="4"/>
                                  </a:cxn>
                                  <a:cxn ang="0">
                                    <a:pos x="26" y="5"/>
                                  </a:cxn>
                                  <a:cxn ang="0">
                                    <a:pos x="38" y="0"/>
                                  </a:cxn>
                                  <a:cxn ang="0">
                                    <a:pos x="44" y="2"/>
                                  </a:cxn>
                                  <a:cxn ang="0">
                                    <a:pos x="51" y="6"/>
                                  </a:cxn>
                                  <a:cxn ang="0">
                                    <a:pos x="55" y="15"/>
                                  </a:cxn>
                                  <a:cxn ang="0">
                                    <a:pos x="64" y="21"/>
                                  </a:cxn>
                                  <a:cxn ang="0">
                                    <a:pos x="64" y="32"/>
                                  </a:cxn>
                                  <a:cxn ang="0">
                                    <a:pos x="62" y="47"/>
                                  </a:cxn>
                                  <a:cxn ang="0">
                                    <a:pos x="64" y="57"/>
                                  </a:cxn>
                                  <a:cxn ang="0">
                                    <a:pos x="72" y="78"/>
                                  </a:cxn>
                                  <a:cxn ang="0">
                                    <a:pos x="77" y="85"/>
                                  </a:cxn>
                                  <a:cxn ang="0">
                                    <a:pos x="62" y="85"/>
                                  </a:cxn>
                                  <a:cxn ang="0">
                                    <a:pos x="51" y="83"/>
                                  </a:cxn>
                                  <a:cxn ang="0">
                                    <a:pos x="48" y="73"/>
                                  </a:cxn>
                                  <a:cxn ang="0">
                                    <a:pos x="42" y="70"/>
                                  </a:cxn>
                                  <a:cxn ang="0">
                                    <a:pos x="34" y="64"/>
                                  </a:cxn>
                                  <a:cxn ang="0">
                                    <a:pos x="34" y="59"/>
                                  </a:cxn>
                                  <a:cxn ang="0">
                                    <a:pos x="37" y="51"/>
                                  </a:cxn>
                                  <a:cxn ang="0">
                                    <a:pos x="35" y="48"/>
                                  </a:cxn>
                                  <a:cxn ang="0">
                                    <a:pos x="19" y="32"/>
                                  </a:cxn>
                                  <a:cxn ang="0">
                                    <a:pos x="13" y="30"/>
                                  </a:cxn>
                                  <a:cxn ang="0">
                                    <a:pos x="6" y="21"/>
                                  </a:cxn>
                                  <a:cxn ang="0">
                                    <a:pos x="0" y="6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77" h="85">
                                    <a:moveTo>
                                      <a:pt x="0" y="4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26" y="5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4" y="2"/>
                                    </a:lnTo>
                                    <a:lnTo>
                                      <a:pt x="51" y="6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64" y="21"/>
                                    </a:lnTo>
                                    <a:lnTo>
                                      <a:pt x="64" y="32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4" y="57"/>
                                    </a:lnTo>
                                    <a:lnTo>
                                      <a:pt x="72" y="78"/>
                                    </a:lnTo>
                                    <a:lnTo>
                                      <a:pt x="77" y="85"/>
                                    </a:lnTo>
                                    <a:lnTo>
                                      <a:pt x="62" y="85"/>
                                    </a:lnTo>
                                    <a:lnTo>
                                      <a:pt x="51" y="8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2" y="70"/>
                                    </a:lnTo>
                                    <a:lnTo>
                                      <a:pt x="34" y="64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7" y="51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13" y="30"/>
                                    </a:lnTo>
                                    <a:lnTo>
                                      <a:pt x="6" y="21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9" name="Freeform 7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53" y="2356"/>
                                <a:ext cx="13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"/>
                                  </a:cxn>
                                  <a:cxn ang="0">
                                    <a:pos x="2" y="0"/>
                                  </a:cxn>
                                  <a:cxn ang="0">
                                    <a:pos x="11" y="2"/>
                                  </a:cxn>
                                  <a:cxn ang="0">
                                    <a:pos x="24" y="11"/>
                                  </a:cxn>
                                  <a:cxn ang="0">
                                    <a:pos x="27" y="17"/>
                                  </a:cxn>
                                  <a:cxn ang="0">
                                    <a:pos x="33" y="18"/>
                                  </a:cxn>
                                  <a:cxn ang="0">
                                    <a:pos x="49" y="18"/>
                                  </a:cxn>
                                  <a:cxn ang="0">
                                    <a:pos x="50" y="22"/>
                                  </a:cxn>
                                  <a:cxn ang="0">
                                    <a:pos x="60" y="19"/>
                                  </a:cxn>
                                  <a:cxn ang="0">
                                    <a:pos x="63" y="21"/>
                                  </a:cxn>
                                  <a:cxn ang="0">
                                    <a:pos x="63" y="33"/>
                                  </a:cxn>
                                  <a:cxn ang="0">
                                    <a:pos x="60" y="44"/>
                                  </a:cxn>
                                  <a:cxn ang="0">
                                    <a:pos x="52" y="49"/>
                                  </a:cxn>
                                  <a:cxn ang="0">
                                    <a:pos x="44" y="59"/>
                                  </a:cxn>
                                  <a:cxn ang="0">
                                    <a:pos x="36" y="65"/>
                                  </a:cxn>
                                  <a:cxn ang="0">
                                    <a:pos x="32" y="67"/>
                                  </a:cxn>
                                  <a:cxn ang="0">
                                    <a:pos x="23" y="68"/>
                                  </a:cxn>
                                  <a:cxn ang="0">
                                    <a:pos x="11" y="73"/>
                                  </a:cxn>
                                  <a:cxn ang="0">
                                    <a:pos x="3" y="83"/>
                                  </a:cxn>
                                  <a:cxn ang="0">
                                    <a:pos x="1" y="71"/>
                                  </a:cxn>
                                  <a:cxn ang="0">
                                    <a:pos x="1" y="59"/>
                                  </a:cxn>
                                  <a:cxn ang="0">
                                    <a:pos x="3" y="45"/>
                                  </a:cxn>
                                  <a:cxn ang="0">
                                    <a:pos x="6" y="17"/>
                                  </a:cxn>
                                  <a:cxn ang="0">
                                    <a:pos x="4" y="11"/>
                                  </a:cxn>
                                  <a:cxn ang="0">
                                    <a:pos x="0" y="6"/>
                                  </a:cxn>
                                  <a:cxn ang="0">
                                    <a:pos x="0" y="1"/>
                                  </a:cxn>
                                </a:cxnLst>
                                <a:rect l="0" t="0" r="r" b="b"/>
                                <a:pathLst>
                                  <a:path w="63" h="83">
                                    <a:moveTo>
                                      <a:pt x="0" y="1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11" y="2"/>
                                    </a:lnTo>
                                    <a:lnTo>
                                      <a:pt x="24" y="11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33" y="18"/>
                                    </a:lnTo>
                                    <a:lnTo>
                                      <a:pt x="49" y="18"/>
                                    </a:lnTo>
                                    <a:lnTo>
                                      <a:pt x="50" y="22"/>
                                    </a:lnTo>
                                    <a:lnTo>
                                      <a:pt x="60" y="19"/>
                                    </a:lnTo>
                                    <a:lnTo>
                                      <a:pt x="63" y="21"/>
                                    </a:lnTo>
                                    <a:lnTo>
                                      <a:pt x="63" y="33"/>
                                    </a:lnTo>
                                    <a:lnTo>
                                      <a:pt x="60" y="44"/>
                                    </a:lnTo>
                                    <a:lnTo>
                                      <a:pt x="52" y="49"/>
                                    </a:lnTo>
                                    <a:lnTo>
                                      <a:pt x="44" y="59"/>
                                    </a:lnTo>
                                    <a:lnTo>
                                      <a:pt x="36" y="65"/>
                                    </a:lnTo>
                                    <a:lnTo>
                                      <a:pt x="32" y="67"/>
                                    </a:lnTo>
                                    <a:lnTo>
                                      <a:pt x="23" y="68"/>
                                    </a:lnTo>
                                    <a:lnTo>
                                      <a:pt x="11" y="73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1" y="71"/>
                                    </a:lnTo>
                                    <a:lnTo>
                                      <a:pt x="1" y="5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6" y="1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0" name="Freeform 7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58" y="2367"/>
                                <a:ext cx="12" cy="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" y="8"/>
                                  </a:cxn>
                                  <a:cxn ang="0">
                                    <a:pos x="39" y="0"/>
                                  </a:cxn>
                                  <a:cxn ang="0">
                                    <a:pos x="43" y="1"/>
                                  </a:cxn>
                                  <a:cxn ang="0">
                                    <a:pos x="59" y="5"/>
                                  </a:cxn>
                                  <a:cxn ang="0">
                                    <a:pos x="59" y="14"/>
                                  </a:cxn>
                                  <a:cxn ang="0">
                                    <a:pos x="57" y="25"/>
                                  </a:cxn>
                                  <a:cxn ang="0">
                                    <a:pos x="52" y="30"/>
                                  </a:cxn>
                                  <a:cxn ang="0">
                                    <a:pos x="51" y="41"/>
                                  </a:cxn>
                                  <a:cxn ang="0">
                                    <a:pos x="41" y="62"/>
                                  </a:cxn>
                                  <a:cxn ang="0">
                                    <a:pos x="40" y="75"/>
                                  </a:cxn>
                                  <a:cxn ang="0">
                                    <a:pos x="41" y="83"/>
                                  </a:cxn>
                                  <a:cxn ang="0">
                                    <a:pos x="44" y="90"/>
                                  </a:cxn>
                                  <a:cxn ang="0">
                                    <a:pos x="43" y="101"/>
                                  </a:cxn>
                                  <a:cxn ang="0">
                                    <a:pos x="34" y="107"/>
                                  </a:cxn>
                                  <a:cxn ang="0">
                                    <a:pos x="25" y="97"/>
                                  </a:cxn>
                                  <a:cxn ang="0">
                                    <a:pos x="19" y="89"/>
                                  </a:cxn>
                                  <a:cxn ang="0">
                                    <a:pos x="13" y="86"/>
                                  </a:cxn>
                                  <a:cxn ang="0">
                                    <a:pos x="6" y="79"/>
                                  </a:cxn>
                                  <a:cxn ang="0">
                                    <a:pos x="0" y="69"/>
                                  </a:cxn>
                                  <a:cxn ang="0">
                                    <a:pos x="3" y="57"/>
                                  </a:cxn>
                                  <a:cxn ang="0">
                                    <a:pos x="18" y="51"/>
                                  </a:cxn>
                                  <a:cxn ang="0">
                                    <a:pos x="22" y="42"/>
                                  </a:cxn>
                                  <a:cxn ang="0">
                                    <a:pos x="22" y="25"/>
                                  </a:cxn>
                                  <a:cxn ang="0">
                                    <a:pos x="27" y="10"/>
                                  </a:cxn>
                                  <a:cxn ang="0">
                                    <a:pos x="29" y="8"/>
                                  </a:cxn>
                                </a:cxnLst>
                                <a:rect l="0" t="0" r="r" b="b"/>
                                <a:pathLst>
                                  <a:path w="59" h="107">
                                    <a:moveTo>
                                      <a:pt x="29" y="8"/>
                                    </a:moveTo>
                                    <a:lnTo>
                                      <a:pt x="39" y="0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7" y="25"/>
                                    </a:lnTo>
                                    <a:lnTo>
                                      <a:pt x="52" y="30"/>
                                    </a:lnTo>
                                    <a:lnTo>
                                      <a:pt x="51" y="41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0" y="75"/>
                                    </a:lnTo>
                                    <a:lnTo>
                                      <a:pt x="41" y="83"/>
                                    </a:lnTo>
                                    <a:lnTo>
                                      <a:pt x="44" y="90"/>
                                    </a:lnTo>
                                    <a:lnTo>
                                      <a:pt x="43" y="101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25" y="97"/>
                                    </a:lnTo>
                                    <a:lnTo>
                                      <a:pt x="19" y="89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6" y="7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3" y="57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22" y="42"/>
                                    </a:lnTo>
                                    <a:lnTo>
                                      <a:pt x="22" y="25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29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1" name="Freeform 7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79" y="2361"/>
                                <a:ext cx="10" cy="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2" y="5"/>
                                  </a:cxn>
                                  <a:cxn ang="0">
                                    <a:pos x="6" y="8"/>
                                  </a:cxn>
                                  <a:cxn ang="0">
                                    <a:pos x="11" y="6"/>
                                  </a:cxn>
                                  <a:cxn ang="0">
                                    <a:pos x="16" y="8"/>
                                  </a:cxn>
                                  <a:cxn ang="0">
                                    <a:pos x="29" y="7"/>
                                  </a:cxn>
                                  <a:cxn ang="0">
                                    <a:pos x="37" y="18"/>
                                  </a:cxn>
                                  <a:cxn ang="0">
                                    <a:pos x="38" y="43"/>
                                  </a:cxn>
                                  <a:cxn ang="0">
                                    <a:pos x="43" y="51"/>
                                  </a:cxn>
                                  <a:cxn ang="0">
                                    <a:pos x="48" y="64"/>
                                  </a:cxn>
                                  <a:cxn ang="0">
                                    <a:pos x="51" y="69"/>
                                  </a:cxn>
                                  <a:cxn ang="0">
                                    <a:pos x="44" y="72"/>
                                  </a:cxn>
                                  <a:cxn ang="0">
                                    <a:pos x="38" y="70"/>
                                  </a:cxn>
                                  <a:cxn ang="0">
                                    <a:pos x="37" y="81"/>
                                  </a:cxn>
                                  <a:cxn ang="0">
                                    <a:pos x="29" y="78"/>
                                  </a:cxn>
                                  <a:cxn ang="0">
                                    <a:pos x="26" y="67"/>
                                  </a:cxn>
                                  <a:cxn ang="0">
                                    <a:pos x="26" y="43"/>
                                  </a:cxn>
                                  <a:cxn ang="0">
                                    <a:pos x="19" y="30"/>
                                  </a:cxn>
                                  <a:cxn ang="0">
                                    <a:pos x="8" y="34"/>
                                  </a:cxn>
                                  <a:cxn ang="0">
                                    <a:pos x="6" y="22"/>
                                  </a:cxn>
                                  <a:cxn ang="0">
                                    <a:pos x="3" y="10"/>
                                  </a:cxn>
                                  <a:cxn ang="0">
                                    <a:pos x="1" y="6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51" h="81">
                                    <a:moveTo>
                                      <a:pt x="0" y="0"/>
                                    </a:moveTo>
                                    <a:lnTo>
                                      <a:pt x="2" y="5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6" y="8"/>
                                    </a:lnTo>
                                    <a:lnTo>
                                      <a:pt x="29" y="7"/>
                                    </a:lnTo>
                                    <a:lnTo>
                                      <a:pt x="37" y="18"/>
                                    </a:lnTo>
                                    <a:lnTo>
                                      <a:pt x="38" y="43"/>
                                    </a:lnTo>
                                    <a:lnTo>
                                      <a:pt x="43" y="51"/>
                                    </a:lnTo>
                                    <a:lnTo>
                                      <a:pt x="48" y="64"/>
                                    </a:lnTo>
                                    <a:lnTo>
                                      <a:pt x="51" y="69"/>
                                    </a:lnTo>
                                    <a:lnTo>
                                      <a:pt x="44" y="72"/>
                                    </a:lnTo>
                                    <a:lnTo>
                                      <a:pt x="38" y="70"/>
                                    </a:lnTo>
                                    <a:lnTo>
                                      <a:pt x="37" y="81"/>
                                    </a:lnTo>
                                    <a:lnTo>
                                      <a:pt x="29" y="78"/>
                                    </a:lnTo>
                                    <a:lnTo>
                                      <a:pt x="26" y="67"/>
                                    </a:lnTo>
                                    <a:lnTo>
                                      <a:pt x="26" y="43"/>
                                    </a:lnTo>
                                    <a:lnTo>
                                      <a:pt x="19" y="30"/>
                                    </a:lnTo>
                                    <a:lnTo>
                                      <a:pt x="8" y="34"/>
                                    </a:lnTo>
                                    <a:lnTo>
                                      <a:pt x="6" y="22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2" name="Freeform 7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69" y="2363"/>
                                <a:ext cx="7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" y="2"/>
                                  </a:cxn>
                                  <a:cxn ang="0">
                                    <a:pos x="37" y="0"/>
                                  </a:cxn>
                                  <a:cxn ang="0">
                                    <a:pos x="38" y="5"/>
                                  </a:cxn>
                                  <a:cxn ang="0">
                                    <a:pos x="37" y="10"/>
                                  </a:cxn>
                                  <a:cxn ang="0">
                                    <a:pos x="37" y="33"/>
                                  </a:cxn>
                                  <a:cxn ang="0">
                                    <a:pos x="36" y="48"/>
                                  </a:cxn>
                                  <a:cxn ang="0">
                                    <a:pos x="24" y="58"/>
                                  </a:cxn>
                                  <a:cxn ang="0">
                                    <a:pos x="15" y="75"/>
                                  </a:cxn>
                                  <a:cxn ang="0">
                                    <a:pos x="10" y="86"/>
                                  </a:cxn>
                                  <a:cxn ang="0">
                                    <a:pos x="6" y="96"/>
                                  </a:cxn>
                                  <a:cxn ang="0">
                                    <a:pos x="3" y="99"/>
                                  </a:cxn>
                                  <a:cxn ang="0">
                                    <a:pos x="0" y="87"/>
                                  </a:cxn>
                                  <a:cxn ang="0">
                                    <a:pos x="0" y="78"/>
                                  </a:cxn>
                                  <a:cxn ang="0">
                                    <a:pos x="8" y="58"/>
                                  </a:cxn>
                                  <a:cxn ang="0">
                                    <a:pos x="17" y="41"/>
                                  </a:cxn>
                                  <a:cxn ang="0">
                                    <a:pos x="26" y="21"/>
                                  </a:cxn>
                                  <a:cxn ang="0">
                                    <a:pos x="31" y="5"/>
                                  </a:cxn>
                                  <a:cxn ang="0">
                                    <a:pos x="35" y="2"/>
                                  </a:cxn>
                                </a:cxnLst>
                                <a:rect l="0" t="0" r="r" b="b"/>
                                <a:pathLst>
                                  <a:path w="38" h="99">
                                    <a:moveTo>
                                      <a:pt x="35" y="2"/>
                                    </a:moveTo>
                                    <a:lnTo>
                                      <a:pt x="37" y="0"/>
                                    </a:lnTo>
                                    <a:lnTo>
                                      <a:pt x="38" y="5"/>
                                    </a:lnTo>
                                    <a:lnTo>
                                      <a:pt x="37" y="10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6" y="48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15" y="75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6" y="96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26" y="21"/>
                                    </a:lnTo>
                                    <a:lnTo>
                                      <a:pt x="31" y="5"/>
                                    </a:lnTo>
                                    <a:lnTo>
                                      <a:pt x="35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3" name="Freeform 7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74" y="2375"/>
                                <a:ext cx="8" cy="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8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2" y="16"/>
                                  </a:cxn>
                                  <a:cxn ang="0">
                                    <a:pos x="9" y="12"/>
                                  </a:cxn>
                                  <a:cxn ang="0">
                                    <a:pos x="12" y="5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32" y="5"/>
                                  </a:cxn>
                                  <a:cxn ang="0">
                                    <a:pos x="39" y="3"/>
                                  </a:cxn>
                                  <a:cxn ang="0">
                                    <a:pos x="39" y="14"/>
                                  </a:cxn>
                                  <a:cxn ang="0">
                                    <a:pos x="38" y="18"/>
                                  </a:cxn>
                                  <a:cxn ang="0">
                                    <a:pos x="39" y="24"/>
                                  </a:cxn>
                                  <a:cxn ang="0">
                                    <a:pos x="37" y="27"/>
                                  </a:cxn>
                                  <a:cxn ang="0">
                                    <a:pos x="22" y="31"/>
                                  </a:cxn>
                                  <a:cxn ang="0">
                                    <a:pos x="7" y="30"/>
                                  </a:cxn>
                                  <a:cxn ang="0">
                                    <a:pos x="4" y="26"/>
                                  </a:cxn>
                                  <a:cxn ang="0">
                                    <a:pos x="0" y="18"/>
                                  </a:cxn>
                                </a:cxnLst>
                                <a:rect l="0" t="0" r="r" b="b"/>
                                <a:pathLst>
                                  <a:path w="39" h="31">
                                    <a:moveTo>
                                      <a:pt x="0" y="18"/>
                                    </a:moveTo>
                                    <a:lnTo>
                                      <a:pt x="0" y="16"/>
                                    </a:lnTo>
                                    <a:lnTo>
                                      <a:pt x="2" y="16"/>
                                    </a:lnTo>
                                    <a:lnTo>
                                      <a:pt x="9" y="12"/>
                                    </a:lnTo>
                                    <a:lnTo>
                                      <a:pt x="12" y="5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2" y="5"/>
                                    </a:lnTo>
                                    <a:lnTo>
                                      <a:pt x="39" y="3"/>
                                    </a:lnTo>
                                    <a:lnTo>
                                      <a:pt x="39" y="14"/>
                                    </a:lnTo>
                                    <a:lnTo>
                                      <a:pt x="38" y="18"/>
                                    </a:lnTo>
                                    <a:lnTo>
                                      <a:pt x="39" y="24"/>
                                    </a:lnTo>
                                    <a:lnTo>
                                      <a:pt x="37" y="27"/>
                                    </a:lnTo>
                                    <a:lnTo>
                                      <a:pt x="22" y="31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4" y="26"/>
                                    </a:lnTo>
                                    <a:lnTo>
                                      <a:pt x="0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4" name="Freeform 8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853" y="2380"/>
                                <a:ext cx="51" cy="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0" y="0"/>
                                  </a:cxn>
                                  <a:cxn ang="0">
                                    <a:pos x="207" y="10"/>
                                  </a:cxn>
                                  <a:cxn ang="0">
                                    <a:pos x="224" y="26"/>
                                  </a:cxn>
                                  <a:cxn ang="0">
                                    <a:pos x="233" y="33"/>
                                  </a:cxn>
                                  <a:cxn ang="0">
                                    <a:pos x="240" y="51"/>
                                  </a:cxn>
                                  <a:cxn ang="0">
                                    <a:pos x="242" y="70"/>
                                  </a:cxn>
                                  <a:cxn ang="0">
                                    <a:pos x="246" y="86"/>
                                  </a:cxn>
                                  <a:cxn ang="0">
                                    <a:pos x="250" y="110"/>
                                  </a:cxn>
                                  <a:cxn ang="0">
                                    <a:pos x="254" y="142"/>
                                  </a:cxn>
                                  <a:cxn ang="0">
                                    <a:pos x="243" y="152"/>
                                  </a:cxn>
                                  <a:cxn ang="0">
                                    <a:pos x="238" y="185"/>
                                  </a:cxn>
                                  <a:cxn ang="0">
                                    <a:pos x="227" y="167"/>
                                  </a:cxn>
                                  <a:cxn ang="0">
                                    <a:pos x="221" y="142"/>
                                  </a:cxn>
                                  <a:cxn ang="0">
                                    <a:pos x="212" y="131"/>
                                  </a:cxn>
                                  <a:cxn ang="0">
                                    <a:pos x="192" y="158"/>
                                  </a:cxn>
                                  <a:cxn ang="0">
                                    <a:pos x="197" y="179"/>
                                  </a:cxn>
                                  <a:cxn ang="0">
                                    <a:pos x="206" y="201"/>
                                  </a:cxn>
                                  <a:cxn ang="0">
                                    <a:pos x="194" y="227"/>
                                  </a:cxn>
                                  <a:cxn ang="0">
                                    <a:pos x="184" y="211"/>
                                  </a:cxn>
                                  <a:cxn ang="0">
                                    <a:pos x="174" y="211"/>
                                  </a:cxn>
                                  <a:cxn ang="0">
                                    <a:pos x="156" y="210"/>
                                  </a:cxn>
                                  <a:cxn ang="0">
                                    <a:pos x="125" y="189"/>
                                  </a:cxn>
                                  <a:cxn ang="0">
                                    <a:pos x="119" y="171"/>
                                  </a:cxn>
                                  <a:cxn ang="0">
                                    <a:pos x="113" y="150"/>
                                  </a:cxn>
                                  <a:cxn ang="0">
                                    <a:pos x="125" y="126"/>
                                  </a:cxn>
                                  <a:cxn ang="0">
                                    <a:pos x="105" y="108"/>
                                  </a:cxn>
                                  <a:cxn ang="0">
                                    <a:pos x="89" y="104"/>
                                  </a:cxn>
                                  <a:cxn ang="0">
                                    <a:pos x="81" y="125"/>
                                  </a:cxn>
                                  <a:cxn ang="0">
                                    <a:pos x="68" y="121"/>
                                  </a:cxn>
                                  <a:cxn ang="0">
                                    <a:pos x="55" y="126"/>
                                  </a:cxn>
                                  <a:cxn ang="0">
                                    <a:pos x="50" y="123"/>
                                  </a:cxn>
                                  <a:cxn ang="0">
                                    <a:pos x="39" y="112"/>
                                  </a:cxn>
                                  <a:cxn ang="0">
                                    <a:pos x="16" y="153"/>
                                  </a:cxn>
                                  <a:cxn ang="0">
                                    <a:pos x="3" y="155"/>
                                  </a:cxn>
                                  <a:cxn ang="0">
                                    <a:pos x="7" y="121"/>
                                  </a:cxn>
                                  <a:cxn ang="0">
                                    <a:pos x="22" y="93"/>
                                  </a:cxn>
                                  <a:cxn ang="0">
                                    <a:pos x="56" y="76"/>
                                  </a:cxn>
                                  <a:cxn ang="0">
                                    <a:pos x="73" y="64"/>
                                  </a:cxn>
                                  <a:cxn ang="0">
                                    <a:pos x="99" y="64"/>
                                  </a:cxn>
                                  <a:cxn ang="0">
                                    <a:pos x="98" y="94"/>
                                  </a:cxn>
                                  <a:cxn ang="0">
                                    <a:pos x="127" y="69"/>
                                  </a:cxn>
                                  <a:cxn ang="0">
                                    <a:pos x="146" y="66"/>
                                  </a:cxn>
                                  <a:cxn ang="0">
                                    <a:pos x="153" y="49"/>
                                  </a:cxn>
                                  <a:cxn ang="0">
                                    <a:pos x="169" y="46"/>
                                  </a:cxn>
                                  <a:cxn ang="0">
                                    <a:pos x="189" y="43"/>
                                  </a:cxn>
                                  <a:cxn ang="0">
                                    <a:pos x="194" y="26"/>
                                  </a:cxn>
                                  <a:cxn ang="0">
                                    <a:pos x="191" y="1"/>
                                  </a:cxn>
                                </a:cxnLst>
                                <a:rect l="0" t="0" r="r" b="b"/>
                                <a:pathLst>
                                  <a:path w="254" h="227">
                                    <a:moveTo>
                                      <a:pt x="191" y="1"/>
                                    </a:moveTo>
                                    <a:lnTo>
                                      <a:pt x="190" y="0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07" y="10"/>
                                    </a:lnTo>
                                    <a:lnTo>
                                      <a:pt x="215" y="13"/>
                                    </a:lnTo>
                                    <a:lnTo>
                                      <a:pt x="224" y="26"/>
                                    </a:lnTo>
                                    <a:lnTo>
                                      <a:pt x="229" y="26"/>
                                    </a:lnTo>
                                    <a:lnTo>
                                      <a:pt x="233" y="33"/>
                                    </a:lnTo>
                                    <a:lnTo>
                                      <a:pt x="240" y="46"/>
                                    </a:lnTo>
                                    <a:lnTo>
                                      <a:pt x="240" y="51"/>
                                    </a:lnTo>
                                    <a:lnTo>
                                      <a:pt x="231" y="64"/>
                                    </a:lnTo>
                                    <a:lnTo>
                                      <a:pt x="242" y="70"/>
                                    </a:lnTo>
                                    <a:lnTo>
                                      <a:pt x="242" y="81"/>
                                    </a:lnTo>
                                    <a:lnTo>
                                      <a:pt x="246" y="86"/>
                                    </a:lnTo>
                                    <a:lnTo>
                                      <a:pt x="248" y="104"/>
                                    </a:lnTo>
                                    <a:lnTo>
                                      <a:pt x="250" y="110"/>
                                    </a:lnTo>
                                    <a:lnTo>
                                      <a:pt x="254" y="124"/>
                                    </a:lnTo>
                                    <a:lnTo>
                                      <a:pt x="254" y="142"/>
                                    </a:lnTo>
                                    <a:lnTo>
                                      <a:pt x="249" y="150"/>
                                    </a:lnTo>
                                    <a:lnTo>
                                      <a:pt x="243" y="152"/>
                                    </a:lnTo>
                                    <a:lnTo>
                                      <a:pt x="238" y="161"/>
                                    </a:lnTo>
                                    <a:lnTo>
                                      <a:pt x="238" y="185"/>
                                    </a:lnTo>
                                    <a:lnTo>
                                      <a:pt x="231" y="179"/>
                                    </a:lnTo>
                                    <a:lnTo>
                                      <a:pt x="227" y="167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21" y="142"/>
                                    </a:lnTo>
                                    <a:lnTo>
                                      <a:pt x="217" y="134"/>
                                    </a:lnTo>
                                    <a:lnTo>
                                      <a:pt x="212" y="131"/>
                                    </a:lnTo>
                                    <a:lnTo>
                                      <a:pt x="207" y="135"/>
                                    </a:lnTo>
                                    <a:lnTo>
                                      <a:pt x="192" y="158"/>
                                    </a:lnTo>
                                    <a:lnTo>
                                      <a:pt x="191" y="172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2" y="189"/>
                                    </a:lnTo>
                                    <a:lnTo>
                                      <a:pt x="206" y="201"/>
                                    </a:lnTo>
                                    <a:lnTo>
                                      <a:pt x="206" y="207"/>
                                    </a:lnTo>
                                    <a:lnTo>
                                      <a:pt x="194" y="227"/>
                                    </a:lnTo>
                                    <a:lnTo>
                                      <a:pt x="186" y="223"/>
                                    </a:lnTo>
                                    <a:lnTo>
                                      <a:pt x="184" y="211"/>
                                    </a:lnTo>
                                    <a:lnTo>
                                      <a:pt x="183" y="205"/>
                                    </a:lnTo>
                                    <a:lnTo>
                                      <a:pt x="174" y="211"/>
                                    </a:lnTo>
                                    <a:lnTo>
                                      <a:pt x="164" y="212"/>
                                    </a:lnTo>
                                    <a:lnTo>
                                      <a:pt x="156" y="210"/>
                                    </a:lnTo>
                                    <a:lnTo>
                                      <a:pt x="133" y="199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0" y="182"/>
                                    </a:lnTo>
                                    <a:lnTo>
                                      <a:pt x="119" y="171"/>
                                    </a:lnTo>
                                    <a:lnTo>
                                      <a:pt x="116" y="162"/>
                                    </a:lnTo>
                                    <a:lnTo>
                                      <a:pt x="113" y="150"/>
                                    </a:lnTo>
                                    <a:lnTo>
                                      <a:pt x="125" y="134"/>
                                    </a:lnTo>
                                    <a:lnTo>
                                      <a:pt x="125" y="126"/>
                                    </a:lnTo>
                                    <a:lnTo>
                                      <a:pt x="116" y="116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97" y="104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81" y="119"/>
                                    </a:lnTo>
                                    <a:lnTo>
                                      <a:pt x="81" y="125"/>
                                    </a:lnTo>
                                    <a:lnTo>
                                      <a:pt x="73" y="121"/>
                                    </a:lnTo>
                                    <a:lnTo>
                                      <a:pt x="68" y="121"/>
                                    </a:lnTo>
                                    <a:lnTo>
                                      <a:pt x="68" y="114"/>
                                    </a:lnTo>
                                    <a:lnTo>
                                      <a:pt x="55" y="126"/>
                                    </a:lnTo>
                                    <a:lnTo>
                                      <a:pt x="54" y="132"/>
                                    </a:lnTo>
                                    <a:lnTo>
                                      <a:pt x="50" y="123"/>
                                    </a:lnTo>
                                    <a:lnTo>
                                      <a:pt x="47" y="112"/>
                                    </a:lnTo>
                                    <a:lnTo>
                                      <a:pt x="39" y="112"/>
                                    </a:lnTo>
                                    <a:lnTo>
                                      <a:pt x="28" y="124"/>
                                    </a:lnTo>
                                    <a:lnTo>
                                      <a:pt x="16" y="153"/>
                                    </a:lnTo>
                                    <a:lnTo>
                                      <a:pt x="9" y="156"/>
                                    </a:lnTo>
                                    <a:lnTo>
                                      <a:pt x="3" y="155"/>
                                    </a:lnTo>
                                    <a:lnTo>
                                      <a:pt x="0" y="144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22" y="93"/>
                                    </a:lnTo>
                                    <a:lnTo>
                                      <a:pt x="52" y="85"/>
                                    </a:lnTo>
                                    <a:lnTo>
                                      <a:pt x="56" y="76"/>
                                    </a:lnTo>
                                    <a:lnTo>
                                      <a:pt x="63" y="69"/>
                                    </a:lnTo>
                                    <a:lnTo>
                                      <a:pt x="73" y="64"/>
                                    </a:lnTo>
                                    <a:lnTo>
                                      <a:pt x="79" y="56"/>
                                    </a:lnTo>
                                    <a:lnTo>
                                      <a:pt x="99" y="64"/>
                                    </a:lnTo>
                                    <a:lnTo>
                                      <a:pt x="104" y="76"/>
                                    </a:lnTo>
                                    <a:lnTo>
                                      <a:pt x="98" y="94"/>
                                    </a:lnTo>
                                    <a:lnTo>
                                      <a:pt x="120" y="85"/>
                                    </a:lnTo>
                                    <a:lnTo>
                                      <a:pt x="127" y="69"/>
                                    </a:lnTo>
                                    <a:lnTo>
                                      <a:pt x="138" y="64"/>
                                    </a:lnTo>
                                    <a:lnTo>
                                      <a:pt x="146" y="66"/>
                                    </a:lnTo>
                                    <a:lnTo>
                                      <a:pt x="151" y="60"/>
                                    </a:lnTo>
                                    <a:lnTo>
                                      <a:pt x="153" y="49"/>
                                    </a:lnTo>
                                    <a:lnTo>
                                      <a:pt x="158" y="43"/>
                                    </a:lnTo>
                                    <a:lnTo>
                                      <a:pt x="169" y="46"/>
                                    </a:lnTo>
                                    <a:lnTo>
                                      <a:pt x="181" y="40"/>
                                    </a:lnTo>
                                    <a:lnTo>
                                      <a:pt x="189" y="43"/>
                                    </a:lnTo>
                                    <a:lnTo>
                                      <a:pt x="192" y="39"/>
                                    </a:lnTo>
                                    <a:lnTo>
                                      <a:pt x="194" y="26"/>
                                    </a:lnTo>
                                    <a:lnTo>
                                      <a:pt x="191" y="7"/>
                                    </a:lnTo>
                                    <a:lnTo>
                                      <a:pt x="191" y="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25" name="Freeform 81"/>
                          <wps:cNvSpPr>
                            <a:spLocks noChangeAspect="1"/>
                          </wps:cNvSpPr>
                          <wps:spPr bwMode="gray">
                            <a:xfrm>
                              <a:off x="6744492" y="3603972"/>
                              <a:ext cx="23813" cy="19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7" y="9"/>
                                </a:cxn>
                                <a:cxn ang="0">
                                  <a:pos x="72" y="14"/>
                                </a:cxn>
                                <a:cxn ang="0">
                                  <a:pos x="76" y="21"/>
                                </a:cxn>
                                <a:cxn ang="0">
                                  <a:pos x="77" y="26"/>
                                </a:cxn>
                                <a:cxn ang="0">
                                  <a:pos x="77" y="32"/>
                                </a:cxn>
                                <a:cxn ang="0">
                                  <a:pos x="76" y="37"/>
                                </a:cxn>
                                <a:cxn ang="0">
                                  <a:pos x="70" y="37"/>
                                </a:cxn>
                                <a:cxn ang="0">
                                  <a:pos x="65" y="35"/>
                                </a:cxn>
                                <a:cxn ang="0">
                                  <a:pos x="61" y="27"/>
                                </a:cxn>
                                <a:cxn ang="0">
                                  <a:pos x="59" y="20"/>
                                </a:cxn>
                                <a:cxn ang="0">
                                  <a:pos x="56" y="16"/>
                                </a:cxn>
                                <a:cxn ang="0">
                                  <a:pos x="51" y="16"/>
                                </a:cxn>
                                <a:cxn ang="0">
                                  <a:pos x="46" y="19"/>
                                </a:cxn>
                                <a:cxn ang="0">
                                  <a:pos x="43" y="24"/>
                                </a:cxn>
                                <a:cxn ang="0">
                                  <a:pos x="41" y="48"/>
                                </a:cxn>
                                <a:cxn ang="0">
                                  <a:pos x="39" y="56"/>
                                </a:cxn>
                                <a:cxn ang="0">
                                  <a:pos x="34" y="58"/>
                                </a:cxn>
                                <a:cxn ang="0">
                                  <a:pos x="29" y="57"/>
                                </a:cxn>
                                <a:cxn ang="0">
                                  <a:pos x="26" y="53"/>
                                </a:cxn>
                                <a:cxn ang="0">
                                  <a:pos x="21" y="48"/>
                                </a:cxn>
                                <a:cxn ang="0">
                                  <a:pos x="17" y="42"/>
                                </a:cxn>
                                <a:cxn ang="0">
                                  <a:pos x="7" y="31"/>
                                </a:cxn>
                                <a:cxn ang="0">
                                  <a:pos x="3" y="29"/>
                                </a:cxn>
                                <a:cxn ang="0">
                                  <a:pos x="0" y="27"/>
                                </a:cxn>
                                <a:cxn ang="0">
                                  <a:pos x="2" y="25"/>
                                </a:cxn>
                                <a:cxn ang="0">
                                  <a:pos x="11" y="22"/>
                                </a:cxn>
                                <a:cxn ang="0">
                                  <a:pos x="26" y="21"/>
                                </a:cxn>
                                <a:cxn ang="0">
                                  <a:pos x="33" y="16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55" y="8"/>
                                </a:cxn>
                                <a:cxn ang="0">
                                  <a:pos x="67" y="9"/>
                                </a:cxn>
                              </a:cxnLst>
                              <a:rect l="0" t="0" r="r" b="b"/>
                              <a:pathLst>
                                <a:path w="77" h="58">
                                  <a:moveTo>
                                    <a:pt x="67" y="9"/>
                                  </a:moveTo>
                                  <a:lnTo>
                                    <a:pt x="72" y="14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65" y="35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67" y="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26" name="Freeform 82"/>
                          <wps:cNvSpPr>
                            <a:spLocks noChangeAspect="1"/>
                          </wps:cNvSpPr>
                          <wps:spPr bwMode="gray">
                            <a:xfrm>
                              <a:off x="6781005" y="3748434"/>
                              <a:ext cx="4763" cy="14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" y="1"/>
                                </a:cxn>
                                <a:cxn ang="0">
                                  <a:pos x="9" y="0"/>
                                </a:cxn>
                                <a:cxn ang="0">
                                  <a:pos x="11" y="10"/>
                                </a:cxn>
                                <a:cxn ang="0">
                                  <a:pos x="13" y="26"/>
                                </a:cxn>
                                <a:cxn ang="0">
                                  <a:pos x="15" y="33"/>
                                </a:cxn>
                                <a:cxn ang="0">
                                  <a:pos x="9" y="41"/>
                                </a:cxn>
                                <a:cxn ang="0">
                                  <a:pos x="4" y="42"/>
                                </a:cxn>
                                <a:cxn ang="0">
                                  <a:pos x="0" y="27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3" y="4"/>
                                </a:cxn>
                                <a:cxn ang="0">
                                  <a:pos x="8" y="0"/>
                                </a:cxn>
                                <a:cxn ang="0">
                                  <a:pos x="8" y="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8" y="1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9" y="41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27" name="Freeform 83"/>
                          <wps:cNvSpPr>
                            <a:spLocks noChangeAspect="1"/>
                          </wps:cNvSpPr>
                          <wps:spPr bwMode="gray">
                            <a:xfrm>
                              <a:off x="6931817" y="3837334"/>
                              <a:ext cx="42863" cy="19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39"/>
                                </a:cxn>
                                <a:cxn ang="0">
                                  <a:pos x="2" y="38"/>
                                </a:cxn>
                                <a:cxn ang="0">
                                  <a:pos x="11" y="29"/>
                                </a:cxn>
                                <a:cxn ang="0">
                                  <a:pos x="18" y="17"/>
                                </a:cxn>
                                <a:cxn ang="0">
                                  <a:pos x="27" y="16"/>
                                </a:cxn>
                                <a:cxn ang="0">
                                  <a:pos x="55" y="11"/>
                                </a:cxn>
                                <a:cxn ang="0">
                                  <a:pos x="61" y="7"/>
                                </a:cxn>
                                <a:cxn ang="0">
                                  <a:pos x="71" y="10"/>
                                </a:cxn>
                                <a:cxn ang="0">
                                  <a:pos x="98" y="7"/>
                                </a:cxn>
                                <a:cxn ang="0">
                                  <a:pos x="109" y="3"/>
                                </a:cxn>
                                <a:cxn ang="0">
                                  <a:pos x="118" y="2"/>
                                </a:cxn>
                                <a:cxn ang="0">
                                  <a:pos x="124" y="0"/>
                                </a:cxn>
                                <a:cxn ang="0">
                                  <a:pos x="132" y="2"/>
                                </a:cxn>
                                <a:cxn ang="0">
                                  <a:pos x="133" y="6"/>
                                </a:cxn>
                                <a:cxn ang="0">
                                  <a:pos x="129" y="19"/>
                                </a:cxn>
                                <a:cxn ang="0">
                                  <a:pos x="113" y="23"/>
                                </a:cxn>
                                <a:cxn ang="0">
                                  <a:pos x="88" y="37"/>
                                </a:cxn>
                                <a:cxn ang="0">
                                  <a:pos x="73" y="40"/>
                                </a:cxn>
                                <a:cxn ang="0">
                                  <a:pos x="61" y="46"/>
                                </a:cxn>
                                <a:cxn ang="0">
                                  <a:pos x="39" y="51"/>
                                </a:cxn>
                                <a:cxn ang="0">
                                  <a:pos x="23" y="61"/>
                                </a:cxn>
                                <a:cxn ang="0">
                                  <a:pos x="18" y="59"/>
                                </a:cxn>
                                <a:cxn ang="0">
                                  <a:pos x="0" y="39"/>
                                </a:cxn>
                              </a:cxnLst>
                              <a:rect l="0" t="0" r="r" b="b"/>
                              <a:pathLst>
                                <a:path w="133" h="61">
                                  <a:moveTo>
                                    <a:pt x="0" y="39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9" y="19"/>
                                  </a:lnTo>
                                  <a:lnTo>
                                    <a:pt x="113" y="23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28" name="Freeform 84"/>
                          <wps:cNvSpPr>
                            <a:spLocks noChangeAspect="1"/>
                          </wps:cNvSpPr>
                          <wps:spPr bwMode="gray">
                            <a:xfrm>
                              <a:off x="6911180" y="3850034"/>
                              <a:ext cx="26988" cy="222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5" y="20"/>
                                </a:cxn>
                                <a:cxn ang="0">
                                  <a:pos x="85" y="22"/>
                                </a:cxn>
                                <a:cxn ang="0">
                                  <a:pos x="80" y="35"/>
                                </a:cxn>
                                <a:cxn ang="0">
                                  <a:pos x="69" y="46"/>
                                </a:cxn>
                                <a:cxn ang="0">
                                  <a:pos x="63" y="54"/>
                                </a:cxn>
                                <a:cxn ang="0">
                                  <a:pos x="54" y="58"/>
                                </a:cxn>
                                <a:cxn ang="0">
                                  <a:pos x="49" y="60"/>
                                </a:cxn>
                                <a:cxn ang="0">
                                  <a:pos x="40" y="63"/>
                                </a:cxn>
                                <a:cxn ang="0">
                                  <a:pos x="31" y="68"/>
                                </a:cxn>
                                <a:cxn ang="0">
                                  <a:pos x="21" y="70"/>
                                </a:cxn>
                                <a:cxn ang="0">
                                  <a:pos x="15" y="71"/>
                                </a:cxn>
                                <a:cxn ang="0">
                                  <a:pos x="5" y="71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8" y="58"/>
                                </a:cxn>
                                <a:cxn ang="0">
                                  <a:pos x="9" y="52"/>
                                </a:cxn>
                                <a:cxn ang="0">
                                  <a:pos x="6" y="46"/>
                                </a:cxn>
                                <a:cxn ang="0">
                                  <a:pos x="8" y="31"/>
                                </a:cxn>
                                <a:cxn ang="0">
                                  <a:pos x="15" y="23"/>
                                </a:cxn>
                                <a:cxn ang="0">
                                  <a:pos x="22" y="17"/>
                                </a:cxn>
                                <a:cxn ang="0">
                                  <a:pos x="32" y="15"/>
                                </a:cxn>
                                <a:cxn ang="0">
                                  <a:pos x="41" y="9"/>
                                </a:cxn>
                                <a:cxn ang="0">
                                  <a:pos x="48" y="6"/>
                                </a:cxn>
                                <a:cxn ang="0">
                                  <a:pos x="53" y="4"/>
                                </a:cxn>
                                <a:cxn ang="0">
                                  <a:pos x="62" y="3"/>
                                </a:cxn>
                                <a:cxn ang="0">
                                  <a:pos x="67" y="0"/>
                                </a:cxn>
                                <a:cxn ang="0">
                                  <a:pos x="85" y="20"/>
                                </a:cxn>
                              </a:cxnLst>
                              <a:rect l="0" t="0" r="r" b="b"/>
                              <a:pathLst>
                                <a:path w="85" h="71">
                                  <a:moveTo>
                                    <a:pt x="85" y="20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63" y="54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49" y="6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5" y="7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29" name="Freeform 85"/>
                          <wps:cNvSpPr>
                            <a:spLocks noChangeAspect="1"/>
                          </wps:cNvSpPr>
                          <wps:spPr bwMode="gray">
                            <a:xfrm>
                              <a:off x="6987380" y="3740497"/>
                              <a:ext cx="50800" cy="19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" y="38"/>
                                </a:cxn>
                                <a:cxn ang="0">
                                  <a:pos x="1" y="37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2" y="18"/>
                                </a:cxn>
                                <a:cxn ang="0">
                                  <a:pos x="7" y="14"/>
                                </a:cxn>
                                <a:cxn ang="0">
                                  <a:pos x="12" y="8"/>
                                </a:cxn>
                                <a:cxn ang="0">
                                  <a:pos x="17" y="3"/>
                                </a:cxn>
                                <a:cxn ang="0">
                                  <a:pos x="43" y="5"/>
                                </a:cxn>
                                <a:cxn ang="0">
                                  <a:pos x="54" y="4"/>
                                </a:cxn>
                                <a:cxn ang="0">
                                  <a:pos x="63" y="2"/>
                                </a:cxn>
                                <a:cxn ang="0">
                                  <a:pos x="70" y="5"/>
                                </a:cxn>
                                <a:cxn ang="0">
                                  <a:pos x="88" y="0"/>
                                </a:cxn>
                                <a:cxn ang="0">
                                  <a:pos x="99" y="4"/>
                                </a:cxn>
                                <a:cxn ang="0">
                                  <a:pos x="108" y="11"/>
                                </a:cxn>
                                <a:cxn ang="0">
                                  <a:pos x="116" y="13"/>
                                </a:cxn>
                                <a:cxn ang="0">
                                  <a:pos x="125" y="13"/>
                                </a:cxn>
                                <a:cxn ang="0">
                                  <a:pos x="132" y="10"/>
                                </a:cxn>
                                <a:cxn ang="0">
                                  <a:pos x="142" y="14"/>
                                </a:cxn>
                                <a:cxn ang="0">
                                  <a:pos x="148" y="30"/>
                                </a:cxn>
                                <a:cxn ang="0">
                                  <a:pos x="152" y="35"/>
                                </a:cxn>
                                <a:cxn ang="0">
                                  <a:pos x="160" y="37"/>
                                </a:cxn>
                                <a:cxn ang="0">
                                  <a:pos x="162" y="50"/>
                                </a:cxn>
                                <a:cxn ang="0">
                                  <a:pos x="157" y="59"/>
                                </a:cxn>
                                <a:cxn ang="0">
                                  <a:pos x="149" y="54"/>
                                </a:cxn>
                                <a:cxn ang="0">
                                  <a:pos x="108" y="32"/>
                                </a:cxn>
                                <a:cxn ang="0">
                                  <a:pos x="98" y="30"/>
                                </a:cxn>
                                <a:cxn ang="0">
                                  <a:pos x="88" y="30"/>
                                </a:cxn>
                                <a:cxn ang="0">
                                  <a:pos x="88" y="35"/>
                                </a:cxn>
                                <a:cxn ang="0">
                                  <a:pos x="83" y="36"/>
                                </a:cxn>
                                <a:cxn ang="0">
                                  <a:pos x="72" y="35"/>
                                </a:cxn>
                                <a:cxn ang="0">
                                  <a:pos x="62" y="34"/>
                                </a:cxn>
                                <a:cxn ang="0">
                                  <a:pos x="54" y="26"/>
                                </a:cxn>
                                <a:cxn ang="0">
                                  <a:pos x="45" y="30"/>
                                </a:cxn>
                                <a:cxn ang="0">
                                  <a:pos x="41" y="35"/>
                                </a:cxn>
                                <a:cxn ang="0">
                                  <a:pos x="34" y="37"/>
                                </a:cxn>
                                <a:cxn ang="0">
                                  <a:pos x="24" y="32"/>
                                </a:cxn>
                                <a:cxn ang="0">
                                  <a:pos x="13" y="21"/>
                                </a:cxn>
                                <a:cxn ang="0">
                                  <a:pos x="11" y="24"/>
                                </a:cxn>
                                <a:cxn ang="0">
                                  <a:pos x="3" y="38"/>
                                </a:cxn>
                              </a:cxnLst>
                              <a:rect l="0" t="0" r="r" b="b"/>
                              <a:pathLst>
                                <a:path w="162" h="59">
                                  <a:moveTo>
                                    <a:pt x="3" y="38"/>
                                  </a:moveTo>
                                  <a:lnTo>
                                    <a:pt x="1" y="3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7" y="59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98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1" y="35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3" y="3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0" name="Freeform 86"/>
                          <wps:cNvSpPr>
                            <a:spLocks noChangeAspect="1"/>
                          </wps:cNvSpPr>
                          <wps:spPr bwMode="gray">
                            <a:xfrm>
                              <a:off x="6830217" y="3662709"/>
                              <a:ext cx="109538" cy="128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1" y="30"/>
                                </a:cxn>
                                <a:cxn ang="0">
                                  <a:pos x="163" y="33"/>
                                </a:cxn>
                                <a:cxn ang="0">
                                  <a:pos x="184" y="36"/>
                                </a:cxn>
                                <a:cxn ang="0">
                                  <a:pos x="205" y="43"/>
                                </a:cxn>
                                <a:cxn ang="0">
                                  <a:pos x="229" y="42"/>
                                </a:cxn>
                                <a:cxn ang="0">
                                  <a:pos x="288" y="42"/>
                                </a:cxn>
                                <a:cxn ang="0">
                                  <a:pos x="325" y="6"/>
                                </a:cxn>
                                <a:cxn ang="0">
                                  <a:pos x="344" y="4"/>
                                </a:cxn>
                                <a:cxn ang="0">
                                  <a:pos x="339" y="30"/>
                                </a:cxn>
                                <a:cxn ang="0">
                                  <a:pos x="303" y="69"/>
                                </a:cxn>
                                <a:cxn ang="0">
                                  <a:pos x="268" y="78"/>
                                </a:cxn>
                                <a:cxn ang="0">
                                  <a:pos x="218" y="68"/>
                                </a:cxn>
                                <a:cxn ang="0">
                                  <a:pos x="164" y="72"/>
                                </a:cxn>
                                <a:cxn ang="0">
                                  <a:pos x="145" y="69"/>
                                </a:cxn>
                                <a:cxn ang="0">
                                  <a:pos x="121" y="72"/>
                                </a:cxn>
                                <a:cxn ang="0">
                                  <a:pos x="87" y="69"/>
                                </a:cxn>
                                <a:cxn ang="0">
                                  <a:pos x="67" y="107"/>
                                </a:cxn>
                                <a:cxn ang="0">
                                  <a:pos x="86" y="148"/>
                                </a:cxn>
                                <a:cxn ang="0">
                                  <a:pos x="124" y="164"/>
                                </a:cxn>
                                <a:cxn ang="0">
                                  <a:pos x="151" y="143"/>
                                </a:cxn>
                                <a:cxn ang="0">
                                  <a:pos x="172" y="148"/>
                                </a:cxn>
                                <a:cxn ang="0">
                                  <a:pos x="215" y="138"/>
                                </a:cxn>
                                <a:cxn ang="0">
                                  <a:pos x="244" y="124"/>
                                </a:cxn>
                                <a:cxn ang="0">
                                  <a:pos x="243" y="150"/>
                                </a:cxn>
                                <a:cxn ang="0">
                                  <a:pos x="198" y="172"/>
                                </a:cxn>
                                <a:cxn ang="0">
                                  <a:pos x="166" y="189"/>
                                </a:cxn>
                                <a:cxn ang="0">
                                  <a:pos x="137" y="193"/>
                                </a:cxn>
                                <a:cxn ang="0">
                                  <a:pos x="180" y="251"/>
                                </a:cxn>
                                <a:cxn ang="0">
                                  <a:pos x="196" y="271"/>
                                </a:cxn>
                                <a:cxn ang="0">
                                  <a:pos x="184" y="286"/>
                                </a:cxn>
                                <a:cxn ang="0">
                                  <a:pos x="202" y="309"/>
                                </a:cxn>
                                <a:cxn ang="0">
                                  <a:pos x="216" y="320"/>
                                </a:cxn>
                                <a:cxn ang="0">
                                  <a:pos x="211" y="337"/>
                                </a:cxn>
                                <a:cxn ang="0">
                                  <a:pos x="175" y="354"/>
                                </a:cxn>
                                <a:cxn ang="0">
                                  <a:pos x="146" y="348"/>
                                </a:cxn>
                                <a:cxn ang="0">
                                  <a:pos x="143" y="314"/>
                                </a:cxn>
                                <a:cxn ang="0">
                                  <a:pos x="113" y="280"/>
                                </a:cxn>
                                <a:cxn ang="0">
                                  <a:pos x="119" y="245"/>
                                </a:cxn>
                                <a:cxn ang="0">
                                  <a:pos x="92" y="245"/>
                                </a:cxn>
                                <a:cxn ang="0">
                                  <a:pos x="83" y="280"/>
                                </a:cxn>
                                <a:cxn ang="0">
                                  <a:pos x="86" y="354"/>
                                </a:cxn>
                                <a:cxn ang="0">
                                  <a:pos x="85" y="397"/>
                                </a:cxn>
                                <a:cxn ang="0">
                                  <a:pos x="55" y="404"/>
                                </a:cxn>
                                <a:cxn ang="0">
                                  <a:pos x="27" y="384"/>
                                </a:cxn>
                                <a:cxn ang="0">
                                  <a:pos x="43" y="316"/>
                                </a:cxn>
                                <a:cxn ang="0">
                                  <a:pos x="22" y="284"/>
                                </a:cxn>
                                <a:cxn ang="0">
                                  <a:pos x="0" y="259"/>
                                </a:cxn>
                                <a:cxn ang="0">
                                  <a:pos x="18" y="210"/>
                                </a:cxn>
                                <a:cxn ang="0">
                                  <a:pos x="37" y="144"/>
                                </a:cxn>
                                <a:cxn ang="0">
                                  <a:pos x="51" y="138"/>
                                </a:cxn>
                                <a:cxn ang="0">
                                  <a:pos x="45" y="97"/>
                                </a:cxn>
                                <a:cxn ang="0">
                                  <a:pos x="55" y="80"/>
                                </a:cxn>
                                <a:cxn ang="0">
                                  <a:pos x="73" y="46"/>
                                </a:cxn>
                                <a:cxn ang="0">
                                  <a:pos x="93" y="51"/>
                                </a:cxn>
                                <a:cxn ang="0">
                                  <a:pos x="110" y="24"/>
                                </a:cxn>
                              </a:cxnLst>
                              <a:rect l="0" t="0" r="r" b="b"/>
                              <a:pathLst>
                                <a:path w="345" h="404">
                                  <a:moveTo>
                                    <a:pt x="120" y="22"/>
                                  </a:moveTo>
                                  <a:lnTo>
                                    <a:pt x="139" y="24"/>
                                  </a:lnTo>
                                  <a:lnTo>
                                    <a:pt x="141" y="30"/>
                                  </a:lnTo>
                                  <a:lnTo>
                                    <a:pt x="147" y="35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63" y="33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78" y="35"/>
                                  </a:lnTo>
                                  <a:lnTo>
                                    <a:pt x="184" y="36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201" y="38"/>
                                  </a:lnTo>
                                  <a:lnTo>
                                    <a:pt x="205" y="43"/>
                                  </a:lnTo>
                                  <a:lnTo>
                                    <a:pt x="216" y="47"/>
                                  </a:lnTo>
                                  <a:lnTo>
                                    <a:pt x="222" y="46"/>
                                  </a:lnTo>
                                  <a:lnTo>
                                    <a:pt x="229" y="42"/>
                                  </a:lnTo>
                                  <a:lnTo>
                                    <a:pt x="237" y="41"/>
                                  </a:lnTo>
                                  <a:lnTo>
                                    <a:pt x="274" y="46"/>
                                  </a:lnTo>
                                  <a:lnTo>
                                    <a:pt x="288" y="42"/>
                                  </a:lnTo>
                                  <a:lnTo>
                                    <a:pt x="309" y="21"/>
                                  </a:lnTo>
                                  <a:lnTo>
                                    <a:pt x="317" y="16"/>
                                  </a:lnTo>
                                  <a:lnTo>
                                    <a:pt x="325" y="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5" y="13"/>
                                  </a:lnTo>
                                  <a:lnTo>
                                    <a:pt x="344" y="20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23" y="47"/>
                                  </a:lnTo>
                                  <a:lnTo>
                                    <a:pt x="313" y="60"/>
                                  </a:lnTo>
                                  <a:lnTo>
                                    <a:pt x="303" y="69"/>
                                  </a:lnTo>
                                  <a:lnTo>
                                    <a:pt x="293" y="75"/>
                                  </a:lnTo>
                                  <a:lnTo>
                                    <a:pt x="280" y="75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45" y="78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01" y="68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56" y="68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130" y="68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09" y="72"/>
                                  </a:lnTo>
                                  <a:lnTo>
                                    <a:pt x="98" y="69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86" y="148"/>
                                  </a:lnTo>
                                  <a:lnTo>
                                    <a:pt x="100" y="171"/>
                                  </a:lnTo>
                                  <a:lnTo>
                                    <a:pt x="121" y="170"/>
                                  </a:lnTo>
                                  <a:lnTo>
                                    <a:pt x="124" y="164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40" y="146"/>
                                  </a:lnTo>
                                  <a:lnTo>
                                    <a:pt x="151" y="143"/>
                                  </a:lnTo>
                                  <a:lnTo>
                                    <a:pt x="159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72" y="148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215" y="138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33" y="124"/>
                                  </a:lnTo>
                                  <a:lnTo>
                                    <a:pt x="244" y="124"/>
                                  </a:lnTo>
                                  <a:lnTo>
                                    <a:pt x="250" y="133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43" y="150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18" y="146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189" y="180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66" y="189"/>
                                  </a:lnTo>
                                  <a:lnTo>
                                    <a:pt x="155" y="196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37" y="193"/>
                                  </a:lnTo>
                                  <a:lnTo>
                                    <a:pt x="139" y="203"/>
                                  </a:lnTo>
                                  <a:lnTo>
                                    <a:pt x="152" y="212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5" y="252"/>
                                  </a:lnTo>
                                  <a:lnTo>
                                    <a:pt x="190" y="263"/>
                                  </a:lnTo>
                                  <a:lnTo>
                                    <a:pt x="196" y="271"/>
                                  </a:lnTo>
                                  <a:lnTo>
                                    <a:pt x="193" y="277"/>
                                  </a:lnTo>
                                  <a:lnTo>
                                    <a:pt x="185" y="279"/>
                                  </a:lnTo>
                                  <a:lnTo>
                                    <a:pt x="184" y="286"/>
                                  </a:lnTo>
                                  <a:lnTo>
                                    <a:pt x="185" y="293"/>
                                  </a:lnTo>
                                  <a:lnTo>
                                    <a:pt x="198" y="301"/>
                                  </a:lnTo>
                                  <a:lnTo>
                                    <a:pt x="202" y="309"/>
                                  </a:lnTo>
                                  <a:lnTo>
                                    <a:pt x="202" y="317"/>
                                  </a:lnTo>
                                  <a:lnTo>
                                    <a:pt x="209" y="321"/>
                                  </a:lnTo>
                                  <a:lnTo>
                                    <a:pt x="216" y="320"/>
                                  </a:lnTo>
                                  <a:lnTo>
                                    <a:pt x="218" y="328"/>
                                  </a:lnTo>
                                  <a:lnTo>
                                    <a:pt x="215" y="332"/>
                                  </a:lnTo>
                                  <a:lnTo>
                                    <a:pt x="211" y="337"/>
                                  </a:lnTo>
                                  <a:lnTo>
                                    <a:pt x="196" y="337"/>
                                  </a:lnTo>
                                  <a:lnTo>
                                    <a:pt x="182" y="341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166" y="360"/>
                                  </a:lnTo>
                                  <a:lnTo>
                                    <a:pt x="150" y="359"/>
                                  </a:lnTo>
                                  <a:lnTo>
                                    <a:pt x="146" y="348"/>
                                  </a:lnTo>
                                  <a:lnTo>
                                    <a:pt x="145" y="333"/>
                                  </a:lnTo>
                                  <a:lnTo>
                                    <a:pt x="148" y="321"/>
                                  </a:lnTo>
                                  <a:lnTo>
                                    <a:pt x="143" y="314"/>
                                  </a:lnTo>
                                  <a:lnTo>
                                    <a:pt x="131" y="305"/>
                                  </a:lnTo>
                                  <a:lnTo>
                                    <a:pt x="120" y="294"/>
                                  </a:lnTo>
                                  <a:lnTo>
                                    <a:pt x="113" y="280"/>
                                  </a:lnTo>
                                  <a:lnTo>
                                    <a:pt x="121" y="264"/>
                                  </a:lnTo>
                                  <a:lnTo>
                                    <a:pt x="121" y="253"/>
                                  </a:lnTo>
                                  <a:lnTo>
                                    <a:pt x="119" y="245"/>
                                  </a:lnTo>
                                  <a:lnTo>
                                    <a:pt x="116" y="239"/>
                                  </a:lnTo>
                                  <a:lnTo>
                                    <a:pt x="105" y="237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81" y="253"/>
                                  </a:lnTo>
                                  <a:lnTo>
                                    <a:pt x="76" y="267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2" y="344"/>
                                  </a:lnTo>
                                  <a:lnTo>
                                    <a:pt x="86" y="354"/>
                                  </a:lnTo>
                                  <a:lnTo>
                                    <a:pt x="80" y="368"/>
                                  </a:lnTo>
                                  <a:lnTo>
                                    <a:pt x="81" y="384"/>
                                  </a:lnTo>
                                  <a:lnTo>
                                    <a:pt x="85" y="397"/>
                                  </a:lnTo>
                                  <a:lnTo>
                                    <a:pt x="82" y="400"/>
                                  </a:lnTo>
                                  <a:lnTo>
                                    <a:pt x="67" y="401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42" y="403"/>
                                  </a:lnTo>
                                  <a:lnTo>
                                    <a:pt x="33" y="398"/>
                                  </a:lnTo>
                                  <a:lnTo>
                                    <a:pt x="27" y="384"/>
                                  </a:lnTo>
                                  <a:lnTo>
                                    <a:pt x="34" y="363"/>
                                  </a:lnTo>
                                  <a:lnTo>
                                    <a:pt x="35" y="350"/>
                                  </a:lnTo>
                                  <a:lnTo>
                                    <a:pt x="43" y="316"/>
                                  </a:lnTo>
                                  <a:lnTo>
                                    <a:pt x="39" y="310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22" y="284"/>
                                  </a:lnTo>
                                  <a:lnTo>
                                    <a:pt x="11" y="285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24" y="166"/>
                                  </a:lnTo>
                                  <a:lnTo>
                                    <a:pt x="37" y="144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9" y="128"/>
                                  </a:lnTo>
                                  <a:lnTo>
                                    <a:pt x="51" y="138"/>
                                  </a:lnTo>
                                  <a:lnTo>
                                    <a:pt x="54" y="12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04" y="27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2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1" name="Freeform 87"/>
                          <wps:cNvSpPr>
                            <a:spLocks noChangeAspect="1"/>
                          </wps:cNvSpPr>
                          <wps:spPr bwMode="gray">
                            <a:xfrm>
                              <a:off x="6977855" y="3653184"/>
                              <a:ext cx="25400" cy="5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" y="0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34" y="2"/>
                                </a:cxn>
                                <a:cxn ang="0">
                                  <a:pos x="36" y="6"/>
                                </a:cxn>
                                <a:cxn ang="0">
                                  <a:pos x="31" y="14"/>
                                </a:cxn>
                                <a:cxn ang="0">
                                  <a:pos x="27" y="17"/>
                                </a:cxn>
                                <a:cxn ang="0">
                                  <a:pos x="26" y="21"/>
                                </a:cxn>
                                <a:cxn ang="0">
                                  <a:pos x="31" y="25"/>
                                </a:cxn>
                                <a:cxn ang="0">
                                  <a:pos x="34" y="36"/>
                                </a:cxn>
                                <a:cxn ang="0">
                                  <a:pos x="36" y="45"/>
                                </a:cxn>
                                <a:cxn ang="0">
                                  <a:pos x="34" y="53"/>
                                </a:cxn>
                                <a:cxn ang="0">
                                  <a:pos x="22" y="65"/>
                                </a:cxn>
                                <a:cxn ang="0">
                                  <a:pos x="15" y="72"/>
                                </a:cxn>
                                <a:cxn ang="0">
                                  <a:pos x="15" y="74"/>
                                </a:cxn>
                                <a:cxn ang="0">
                                  <a:pos x="22" y="75"/>
                                </a:cxn>
                                <a:cxn ang="0">
                                  <a:pos x="28" y="69"/>
                                </a:cxn>
                                <a:cxn ang="0">
                                  <a:pos x="37" y="63"/>
                                </a:cxn>
                                <a:cxn ang="0">
                                  <a:pos x="47" y="45"/>
                                </a:cxn>
                                <a:cxn ang="0">
                                  <a:pos x="57" y="40"/>
                                </a:cxn>
                                <a:cxn ang="0">
                                  <a:pos x="68" y="38"/>
                                </a:cxn>
                                <a:cxn ang="0">
                                  <a:pos x="70" y="41"/>
                                </a:cxn>
                                <a:cxn ang="0">
                                  <a:pos x="74" y="49"/>
                                </a:cxn>
                                <a:cxn ang="0">
                                  <a:pos x="74" y="63"/>
                                </a:cxn>
                                <a:cxn ang="0">
                                  <a:pos x="52" y="78"/>
                                </a:cxn>
                                <a:cxn ang="0">
                                  <a:pos x="52" y="81"/>
                                </a:cxn>
                                <a:cxn ang="0">
                                  <a:pos x="69" y="92"/>
                                </a:cxn>
                                <a:cxn ang="0">
                                  <a:pos x="70" y="99"/>
                                </a:cxn>
                                <a:cxn ang="0">
                                  <a:pos x="74" y="103"/>
                                </a:cxn>
                                <a:cxn ang="0">
                                  <a:pos x="80" y="107"/>
                                </a:cxn>
                                <a:cxn ang="0">
                                  <a:pos x="70" y="108"/>
                                </a:cxn>
                                <a:cxn ang="0">
                                  <a:pos x="62" y="102"/>
                                </a:cxn>
                                <a:cxn ang="0">
                                  <a:pos x="47" y="100"/>
                                </a:cxn>
                                <a:cxn ang="0">
                                  <a:pos x="36" y="96"/>
                                </a:cxn>
                                <a:cxn ang="0">
                                  <a:pos x="31" y="102"/>
                                </a:cxn>
                                <a:cxn ang="0">
                                  <a:pos x="30" y="118"/>
                                </a:cxn>
                                <a:cxn ang="0">
                                  <a:pos x="32" y="137"/>
                                </a:cxn>
                                <a:cxn ang="0">
                                  <a:pos x="37" y="146"/>
                                </a:cxn>
                                <a:cxn ang="0">
                                  <a:pos x="43" y="158"/>
                                </a:cxn>
                                <a:cxn ang="0">
                                  <a:pos x="54" y="170"/>
                                </a:cxn>
                                <a:cxn ang="0">
                                  <a:pos x="49" y="170"/>
                                </a:cxn>
                                <a:cxn ang="0">
                                  <a:pos x="39" y="160"/>
                                </a:cxn>
                                <a:cxn ang="0">
                                  <a:pos x="21" y="137"/>
                                </a:cxn>
                                <a:cxn ang="0">
                                  <a:pos x="17" y="106"/>
                                </a:cxn>
                                <a:cxn ang="0">
                                  <a:pos x="12" y="92"/>
                                </a:cxn>
                                <a:cxn ang="0">
                                  <a:pos x="12" y="80"/>
                                </a:cxn>
                                <a:cxn ang="0">
                                  <a:pos x="10" y="72"/>
                                </a:cxn>
                                <a:cxn ang="0">
                                  <a:pos x="5" y="68"/>
                                </a:cxn>
                                <a:cxn ang="0">
                                  <a:pos x="0" y="59"/>
                                </a:cxn>
                                <a:cxn ang="0">
                                  <a:pos x="1" y="49"/>
                                </a:cxn>
                                <a:cxn ang="0">
                                  <a:pos x="3" y="48"/>
                                </a:cxn>
                                <a:cxn ang="0">
                                  <a:pos x="10" y="2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31" y="0"/>
                                </a:cxn>
                              </a:cxnLst>
                              <a:rect l="0" t="0" r="r" b="b"/>
                              <a:pathLst>
                                <a:path w="80" h="170">
                                  <a:moveTo>
                                    <a:pt x="31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0" y="41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70" y="99"/>
                                  </a:lnTo>
                                  <a:lnTo>
                                    <a:pt x="74" y="103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18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43" y="158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49" y="170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1" y="137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" y="4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2" name="Freeform 88"/>
                          <wps:cNvSpPr>
                            <a:spLocks noChangeAspect="1"/>
                          </wps:cNvSpPr>
                          <wps:spPr bwMode="gray">
                            <a:xfrm>
                              <a:off x="6911463" y="3699222"/>
                              <a:ext cx="180975" cy="1524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49" y="469"/>
                                </a:cxn>
                                <a:cxn ang="0">
                                  <a:pos x="503" y="428"/>
                                </a:cxn>
                                <a:cxn ang="0">
                                  <a:pos x="474" y="427"/>
                                </a:cxn>
                                <a:cxn ang="0">
                                  <a:pos x="441" y="433"/>
                                </a:cxn>
                                <a:cxn ang="0">
                                  <a:pos x="426" y="433"/>
                                </a:cxn>
                                <a:cxn ang="0">
                                  <a:pos x="378" y="431"/>
                                </a:cxn>
                                <a:cxn ang="0">
                                  <a:pos x="419" y="383"/>
                                </a:cxn>
                                <a:cxn ang="0">
                                  <a:pos x="444" y="385"/>
                                </a:cxn>
                                <a:cxn ang="0">
                                  <a:pos x="431" y="368"/>
                                </a:cxn>
                                <a:cxn ang="0">
                                  <a:pos x="421" y="335"/>
                                </a:cxn>
                                <a:cxn ang="0">
                                  <a:pos x="406" y="293"/>
                                </a:cxn>
                                <a:cxn ang="0">
                                  <a:pos x="378" y="269"/>
                                </a:cxn>
                                <a:cxn ang="0">
                                  <a:pos x="342" y="250"/>
                                </a:cxn>
                                <a:cxn ang="0">
                                  <a:pos x="290" y="235"/>
                                </a:cxn>
                                <a:cxn ang="0">
                                  <a:pos x="229" y="223"/>
                                </a:cxn>
                                <a:cxn ang="0">
                                  <a:pos x="210" y="206"/>
                                </a:cxn>
                                <a:cxn ang="0">
                                  <a:pos x="188" y="203"/>
                                </a:cxn>
                                <a:cxn ang="0">
                                  <a:pos x="168" y="183"/>
                                </a:cxn>
                                <a:cxn ang="0">
                                  <a:pos x="161" y="149"/>
                                </a:cxn>
                                <a:cxn ang="0">
                                  <a:pos x="152" y="167"/>
                                </a:cxn>
                                <a:cxn ang="0">
                                  <a:pos x="132" y="203"/>
                                </a:cxn>
                                <a:cxn ang="0">
                                  <a:pos x="105" y="190"/>
                                </a:cxn>
                                <a:cxn ang="0">
                                  <a:pos x="95" y="163"/>
                                </a:cxn>
                                <a:cxn ang="0">
                                  <a:pos x="56" y="141"/>
                                </a:cxn>
                                <a:cxn ang="0">
                                  <a:pos x="95" y="130"/>
                                </a:cxn>
                                <a:cxn ang="0">
                                  <a:pos x="147" y="120"/>
                                </a:cxn>
                                <a:cxn ang="0">
                                  <a:pos x="162" y="93"/>
                                </a:cxn>
                                <a:cxn ang="0">
                                  <a:pos x="94" y="106"/>
                                </a:cxn>
                                <a:cxn ang="0">
                                  <a:pos x="55" y="83"/>
                                </a:cxn>
                                <a:cxn ang="0">
                                  <a:pos x="27" y="63"/>
                                </a:cxn>
                                <a:cxn ang="0">
                                  <a:pos x="2" y="51"/>
                                </a:cxn>
                                <a:cxn ang="0">
                                  <a:pos x="29" y="23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126" y="18"/>
                                </a:cxn>
                                <a:cxn ang="0">
                                  <a:pos x="178" y="49"/>
                                </a:cxn>
                                <a:cxn ang="0">
                                  <a:pos x="179" y="114"/>
                                </a:cxn>
                                <a:cxn ang="0">
                                  <a:pos x="205" y="122"/>
                                </a:cxn>
                                <a:cxn ang="0">
                                  <a:pos x="234" y="164"/>
                                </a:cxn>
                                <a:cxn ang="0">
                                  <a:pos x="269" y="148"/>
                                </a:cxn>
                                <a:cxn ang="0">
                                  <a:pos x="302" y="103"/>
                                </a:cxn>
                                <a:cxn ang="0">
                                  <a:pos x="345" y="90"/>
                                </a:cxn>
                                <a:cxn ang="0">
                                  <a:pos x="380" y="57"/>
                                </a:cxn>
                                <a:cxn ang="0">
                                  <a:pos x="421" y="77"/>
                                </a:cxn>
                                <a:cxn ang="0">
                                  <a:pos x="471" y="100"/>
                                </a:cxn>
                                <a:cxn ang="0">
                                  <a:pos x="506" y="104"/>
                                </a:cxn>
                                <a:cxn ang="0">
                                  <a:pos x="534" y="114"/>
                                </a:cxn>
                                <a:cxn ang="0">
                                  <a:pos x="543" y="121"/>
                                </a:cxn>
                                <a:cxn ang="0">
                                  <a:pos x="555" y="129"/>
                                </a:cxn>
                                <a:cxn ang="0">
                                  <a:pos x="555" y="351"/>
                                </a:cxn>
                                <a:cxn ang="0">
                                  <a:pos x="568" y="480"/>
                                </a:cxn>
                              </a:cxnLst>
                              <a:rect l="0" t="0" r="r" b="b"/>
                              <a:pathLst>
                                <a:path w="568" h="480">
                                  <a:moveTo>
                                    <a:pt x="568" y="480"/>
                                  </a:moveTo>
                                  <a:lnTo>
                                    <a:pt x="568" y="479"/>
                                  </a:lnTo>
                                  <a:lnTo>
                                    <a:pt x="556" y="475"/>
                                  </a:lnTo>
                                  <a:lnTo>
                                    <a:pt x="549" y="469"/>
                                  </a:lnTo>
                                  <a:lnTo>
                                    <a:pt x="532" y="455"/>
                                  </a:lnTo>
                                  <a:lnTo>
                                    <a:pt x="523" y="444"/>
                                  </a:lnTo>
                                  <a:lnTo>
                                    <a:pt x="513" y="433"/>
                                  </a:lnTo>
                                  <a:lnTo>
                                    <a:pt x="503" y="428"/>
                                  </a:lnTo>
                                  <a:lnTo>
                                    <a:pt x="501" y="425"/>
                                  </a:lnTo>
                                  <a:lnTo>
                                    <a:pt x="497" y="421"/>
                                  </a:lnTo>
                                  <a:lnTo>
                                    <a:pt x="484" y="423"/>
                                  </a:lnTo>
                                  <a:lnTo>
                                    <a:pt x="474" y="427"/>
                                  </a:lnTo>
                                  <a:lnTo>
                                    <a:pt x="455" y="423"/>
                                  </a:lnTo>
                                  <a:lnTo>
                                    <a:pt x="447" y="431"/>
                                  </a:lnTo>
                                  <a:lnTo>
                                    <a:pt x="442" y="426"/>
                                  </a:lnTo>
                                  <a:lnTo>
                                    <a:pt x="441" y="433"/>
                                  </a:lnTo>
                                  <a:lnTo>
                                    <a:pt x="441" y="436"/>
                                  </a:lnTo>
                                  <a:lnTo>
                                    <a:pt x="438" y="437"/>
                                  </a:lnTo>
                                  <a:lnTo>
                                    <a:pt x="431" y="437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05" y="439"/>
                                  </a:lnTo>
                                  <a:lnTo>
                                    <a:pt x="385" y="440"/>
                                  </a:lnTo>
                                  <a:lnTo>
                                    <a:pt x="378" y="440"/>
                                  </a:lnTo>
                                  <a:lnTo>
                                    <a:pt x="378" y="431"/>
                                  </a:lnTo>
                                  <a:lnTo>
                                    <a:pt x="384" y="421"/>
                                  </a:lnTo>
                                  <a:lnTo>
                                    <a:pt x="390" y="405"/>
                                  </a:lnTo>
                                  <a:lnTo>
                                    <a:pt x="406" y="386"/>
                                  </a:lnTo>
                                  <a:lnTo>
                                    <a:pt x="419" y="383"/>
                                  </a:lnTo>
                                  <a:lnTo>
                                    <a:pt x="427" y="384"/>
                                  </a:lnTo>
                                  <a:lnTo>
                                    <a:pt x="437" y="390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44" y="385"/>
                                  </a:lnTo>
                                  <a:lnTo>
                                    <a:pt x="433" y="377"/>
                                  </a:lnTo>
                                  <a:lnTo>
                                    <a:pt x="435" y="373"/>
                                  </a:lnTo>
                                  <a:lnTo>
                                    <a:pt x="442" y="372"/>
                                  </a:lnTo>
                                  <a:lnTo>
                                    <a:pt x="431" y="368"/>
                                  </a:lnTo>
                                  <a:lnTo>
                                    <a:pt x="420" y="359"/>
                                  </a:lnTo>
                                  <a:lnTo>
                                    <a:pt x="426" y="357"/>
                                  </a:lnTo>
                                  <a:lnTo>
                                    <a:pt x="430" y="341"/>
                                  </a:lnTo>
                                  <a:lnTo>
                                    <a:pt x="421" y="335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0" y="300"/>
                                  </a:lnTo>
                                  <a:lnTo>
                                    <a:pt x="410" y="297"/>
                                  </a:lnTo>
                                  <a:lnTo>
                                    <a:pt x="406" y="293"/>
                                  </a:lnTo>
                                  <a:lnTo>
                                    <a:pt x="395" y="277"/>
                                  </a:lnTo>
                                  <a:lnTo>
                                    <a:pt x="389" y="277"/>
                                  </a:lnTo>
                                  <a:lnTo>
                                    <a:pt x="383" y="275"/>
                                  </a:lnTo>
                                  <a:lnTo>
                                    <a:pt x="378" y="269"/>
                                  </a:lnTo>
                                  <a:lnTo>
                                    <a:pt x="377" y="269"/>
                                  </a:lnTo>
                                  <a:lnTo>
                                    <a:pt x="372" y="262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42" y="250"/>
                                  </a:lnTo>
                                  <a:lnTo>
                                    <a:pt x="334" y="251"/>
                                  </a:lnTo>
                                  <a:lnTo>
                                    <a:pt x="313" y="240"/>
                                  </a:lnTo>
                                  <a:lnTo>
                                    <a:pt x="299" y="237"/>
                                  </a:lnTo>
                                  <a:lnTo>
                                    <a:pt x="290" y="235"/>
                                  </a:lnTo>
                                  <a:lnTo>
                                    <a:pt x="270" y="228"/>
                                  </a:lnTo>
                                  <a:lnTo>
                                    <a:pt x="260" y="227"/>
                                  </a:lnTo>
                                  <a:lnTo>
                                    <a:pt x="243" y="224"/>
                                  </a:lnTo>
                                  <a:lnTo>
                                    <a:pt x="229" y="223"/>
                                  </a:lnTo>
                                  <a:lnTo>
                                    <a:pt x="228" y="219"/>
                                  </a:lnTo>
                                  <a:lnTo>
                                    <a:pt x="224" y="218"/>
                                  </a:lnTo>
                                  <a:lnTo>
                                    <a:pt x="215" y="213"/>
                                  </a:lnTo>
                                  <a:lnTo>
                                    <a:pt x="210" y="206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199" y="199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88" y="203"/>
                                  </a:lnTo>
                                  <a:lnTo>
                                    <a:pt x="184" y="197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170" y="189"/>
                                  </a:lnTo>
                                  <a:lnTo>
                                    <a:pt x="168" y="183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56" y="171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61" y="149"/>
                                  </a:lnTo>
                                  <a:lnTo>
                                    <a:pt x="159" y="142"/>
                                  </a:lnTo>
                                  <a:lnTo>
                                    <a:pt x="157" y="148"/>
                                  </a:lnTo>
                                  <a:lnTo>
                                    <a:pt x="156" y="159"/>
                                  </a:lnTo>
                                  <a:lnTo>
                                    <a:pt x="152" y="167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8" y="196"/>
                                  </a:lnTo>
                                  <a:lnTo>
                                    <a:pt x="132" y="203"/>
                                  </a:lnTo>
                                  <a:lnTo>
                                    <a:pt x="113" y="206"/>
                                  </a:lnTo>
                                  <a:lnTo>
                                    <a:pt x="108" y="203"/>
                                  </a:lnTo>
                                  <a:lnTo>
                                    <a:pt x="105" y="200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103" y="174"/>
                                  </a:lnTo>
                                  <a:lnTo>
                                    <a:pt x="103" y="163"/>
                                  </a:lnTo>
                                  <a:lnTo>
                                    <a:pt x="95" y="163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78" y="143"/>
                                  </a:lnTo>
                                  <a:lnTo>
                                    <a:pt x="65" y="143"/>
                                  </a:lnTo>
                                  <a:lnTo>
                                    <a:pt x="56" y="141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81" y="127"/>
                                  </a:lnTo>
                                  <a:lnTo>
                                    <a:pt x="95" y="130"/>
                                  </a:lnTo>
                                  <a:lnTo>
                                    <a:pt x="115" y="119"/>
                                  </a:lnTo>
                                  <a:lnTo>
                                    <a:pt x="125" y="115"/>
                                  </a:lnTo>
                                  <a:lnTo>
                                    <a:pt x="135" y="119"/>
                                  </a:lnTo>
                                  <a:lnTo>
                                    <a:pt x="147" y="120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57" y="105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62" y="93"/>
                                  </a:lnTo>
                                  <a:lnTo>
                                    <a:pt x="15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94" y="106"/>
                                  </a:lnTo>
                                  <a:lnTo>
                                    <a:pt x="86" y="104"/>
                                  </a:lnTo>
                                  <a:lnTo>
                                    <a:pt x="77" y="106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9" y="11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5" y="23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72" y="39"/>
                                  </a:lnTo>
                                  <a:lnTo>
                                    <a:pt x="178" y="49"/>
                                  </a:lnTo>
                                  <a:lnTo>
                                    <a:pt x="179" y="65"/>
                                  </a:lnTo>
                                  <a:lnTo>
                                    <a:pt x="175" y="77"/>
                                  </a:lnTo>
                                  <a:lnTo>
                                    <a:pt x="174" y="90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93" y="132"/>
                                  </a:lnTo>
                                  <a:lnTo>
                                    <a:pt x="194" y="127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205" y="122"/>
                                  </a:lnTo>
                                  <a:lnTo>
                                    <a:pt x="210" y="138"/>
                                  </a:lnTo>
                                  <a:lnTo>
                                    <a:pt x="213" y="142"/>
                                  </a:lnTo>
                                  <a:lnTo>
                                    <a:pt x="218" y="153"/>
                                  </a:lnTo>
                                  <a:lnTo>
                                    <a:pt x="234" y="164"/>
                                  </a:lnTo>
                                  <a:lnTo>
                                    <a:pt x="242" y="164"/>
                                  </a:lnTo>
                                  <a:lnTo>
                                    <a:pt x="255" y="163"/>
                                  </a:lnTo>
                                  <a:lnTo>
                                    <a:pt x="261" y="151"/>
                                  </a:lnTo>
                                  <a:lnTo>
                                    <a:pt x="269" y="148"/>
                                  </a:lnTo>
                                  <a:lnTo>
                                    <a:pt x="275" y="143"/>
                                  </a:lnTo>
                                  <a:lnTo>
                                    <a:pt x="276" y="135"/>
                                  </a:lnTo>
                                  <a:lnTo>
                                    <a:pt x="296" y="120"/>
                                  </a:lnTo>
                                  <a:lnTo>
                                    <a:pt x="302" y="103"/>
                                  </a:lnTo>
                                  <a:lnTo>
                                    <a:pt x="310" y="100"/>
                                  </a:lnTo>
                                  <a:lnTo>
                                    <a:pt x="318" y="100"/>
                                  </a:lnTo>
                                  <a:lnTo>
                                    <a:pt x="336" y="97"/>
                                  </a:lnTo>
                                  <a:lnTo>
                                    <a:pt x="345" y="90"/>
                                  </a:lnTo>
                                  <a:lnTo>
                                    <a:pt x="344" y="81"/>
                                  </a:lnTo>
                                  <a:lnTo>
                                    <a:pt x="349" y="77"/>
                                  </a:lnTo>
                                  <a:lnTo>
                                    <a:pt x="361" y="67"/>
                                  </a:lnTo>
                                  <a:lnTo>
                                    <a:pt x="380" y="57"/>
                                  </a:lnTo>
                                  <a:lnTo>
                                    <a:pt x="387" y="60"/>
                                  </a:lnTo>
                                  <a:lnTo>
                                    <a:pt x="390" y="65"/>
                                  </a:lnTo>
                                  <a:lnTo>
                                    <a:pt x="410" y="72"/>
                                  </a:lnTo>
                                  <a:lnTo>
                                    <a:pt x="421" y="77"/>
                                  </a:lnTo>
                                  <a:lnTo>
                                    <a:pt x="427" y="78"/>
                                  </a:lnTo>
                                  <a:lnTo>
                                    <a:pt x="432" y="83"/>
                                  </a:lnTo>
                                  <a:lnTo>
                                    <a:pt x="455" y="90"/>
                                  </a:lnTo>
                                  <a:lnTo>
                                    <a:pt x="471" y="100"/>
                                  </a:lnTo>
                                  <a:lnTo>
                                    <a:pt x="479" y="104"/>
                                  </a:lnTo>
                                  <a:lnTo>
                                    <a:pt x="491" y="108"/>
                                  </a:lnTo>
                                  <a:lnTo>
                                    <a:pt x="501" y="106"/>
                                  </a:lnTo>
                                  <a:lnTo>
                                    <a:pt x="506" y="104"/>
                                  </a:lnTo>
                                  <a:lnTo>
                                    <a:pt x="514" y="108"/>
                                  </a:lnTo>
                                  <a:lnTo>
                                    <a:pt x="519" y="106"/>
                                  </a:lnTo>
                                  <a:lnTo>
                                    <a:pt x="523" y="108"/>
                                  </a:lnTo>
                                  <a:lnTo>
                                    <a:pt x="534" y="114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41" y="116"/>
                                  </a:lnTo>
                                  <a:lnTo>
                                    <a:pt x="541" y="119"/>
                                  </a:lnTo>
                                  <a:lnTo>
                                    <a:pt x="543" y="121"/>
                                  </a:lnTo>
                                  <a:lnTo>
                                    <a:pt x="549" y="121"/>
                                  </a:lnTo>
                                  <a:lnTo>
                                    <a:pt x="551" y="120"/>
                                  </a:lnTo>
                                  <a:lnTo>
                                    <a:pt x="556" y="120"/>
                                  </a:lnTo>
                                  <a:lnTo>
                                    <a:pt x="555" y="129"/>
                                  </a:lnTo>
                                  <a:lnTo>
                                    <a:pt x="560" y="254"/>
                                  </a:lnTo>
                                  <a:lnTo>
                                    <a:pt x="560" y="326"/>
                                  </a:lnTo>
                                  <a:lnTo>
                                    <a:pt x="556" y="347"/>
                                  </a:lnTo>
                                  <a:lnTo>
                                    <a:pt x="555" y="351"/>
                                  </a:lnTo>
                                  <a:lnTo>
                                    <a:pt x="562" y="368"/>
                                  </a:lnTo>
                                  <a:lnTo>
                                    <a:pt x="562" y="409"/>
                                  </a:lnTo>
                                  <a:lnTo>
                                    <a:pt x="565" y="466"/>
                                  </a:lnTo>
                                  <a:lnTo>
                                    <a:pt x="56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3" name="Freeform 89"/>
                          <wps:cNvSpPr>
                            <a:spLocks noChangeAspect="1"/>
                          </wps:cNvSpPr>
                          <wps:spPr bwMode="gray">
                            <a:xfrm>
                              <a:off x="7387430" y="3737322"/>
                              <a:ext cx="41275" cy="38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3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20" y="11"/>
                                </a:cxn>
                                <a:cxn ang="0">
                                  <a:pos x="26" y="16"/>
                                </a:cxn>
                                <a:cxn ang="0">
                                  <a:pos x="34" y="20"/>
                                </a:cxn>
                                <a:cxn ang="0">
                                  <a:pos x="54" y="35"/>
                                </a:cxn>
                                <a:cxn ang="0">
                                  <a:pos x="66" y="36"/>
                                </a:cxn>
                                <a:cxn ang="0">
                                  <a:pos x="75" y="43"/>
                                </a:cxn>
                                <a:cxn ang="0">
                                  <a:pos x="81" y="49"/>
                                </a:cxn>
                                <a:cxn ang="0">
                                  <a:pos x="95" y="58"/>
                                </a:cxn>
                                <a:cxn ang="0">
                                  <a:pos x="100" y="66"/>
                                </a:cxn>
                                <a:cxn ang="0">
                                  <a:pos x="107" y="71"/>
                                </a:cxn>
                                <a:cxn ang="0">
                                  <a:pos x="117" y="74"/>
                                </a:cxn>
                                <a:cxn ang="0">
                                  <a:pos x="121" y="78"/>
                                </a:cxn>
                                <a:cxn ang="0">
                                  <a:pos x="124" y="87"/>
                                </a:cxn>
                                <a:cxn ang="0">
                                  <a:pos x="129" y="93"/>
                                </a:cxn>
                                <a:cxn ang="0">
                                  <a:pos x="129" y="100"/>
                                </a:cxn>
                                <a:cxn ang="0">
                                  <a:pos x="124" y="107"/>
                                </a:cxn>
                                <a:cxn ang="0">
                                  <a:pos x="120" y="119"/>
                                </a:cxn>
                                <a:cxn ang="0">
                                  <a:pos x="111" y="119"/>
                                </a:cxn>
                                <a:cxn ang="0">
                                  <a:pos x="105" y="93"/>
                                </a:cxn>
                                <a:cxn ang="0">
                                  <a:pos x="97" y="71"/>
                                </a:cxn>
                                <a:cxn ang="0">
                                  <a:pos x="86" y="53"/>
                                </a:cxn>
                                <a:cxn ang="0">
                                  <a:pos x="80" y="49"/>
                                </a:cxn>
                                <a:cxn ang="0">
                                  <a:pos x="66" y="47"/>
                                </a:cxn>
                                <a:cxn ang="0">
                                  <a:pos x="54" y="39"/>
                                </a:cxn>
                                <a:cxn ang="0">
                                  <a:pos x="46" y="31"/>
                                </a:cxn>
                                <a:cxn ang="0">
                                  <a:pos x="40" y="30"/>
                                </a:cxn>
                                <a:cxn ang="0">
                                  <a:pos x="31" y="23"/>
                                </a:cxn>
                                <a:cxn ang="0">
                                  <a:pos x="26" y="21"/>
                                </a:cxn>
                                <a:cxn ang="0">
                                  <a:pos x="9" y="10"/>
                                </a:cxn>
                                <a:cxn ang="0">
                                  <a:pos x="0" y="9"/>
                                </a:cxn>
                                <a:cxn ang="0">
                                  <a:pos x="0" y="3"/>
                                </a:cxn>
                              </a:cxnLst>
                              <a:rect l="0" t="0" r="r" b="b"/>
                              <a:pathLst>
                                <a:path w="129" h="119">
                                  <a:moveTo>
                                    <a:pt x="0" y="3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66" y="36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107" y="71"/>
                                  </a:lnTo>
                                  <a:lnTo>
                                    <a:pt x="117" y="74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24" y="87"/>
                                  </a:lnTo>
                                  <a:lnTo>
                                    <a:pt x="129" y="93"/>
                                  </a:lnTo>
                                  <a:lnTo>
                                    <a:pt x="129" y="100"/>
                                  </a:lnTo>
                                  <a:lnTo>
                                    <a:pt x="124" y="107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11" y="119"/>
                                  </a:lnTo>
                                  <a:lnTo>
                                    <a:pt x="105" y="93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0" y="49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4" name="Freeform 90"/>
                          <wps:cNvSpPr>
                            <a:spLocks noChangeAspect="1"/>
                          </wps:cNvSpPr>
                          <wps:spPr bwMode="gray">
                            <a:xfrm>
                              <a:off x="6538117" y="3280122"/>
                              <a:ext cx="125413" cy="263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7" y="758"/>
                                </a:cxn>
                                <a:cxn ang="0">
                                  <a:pos x="250" y="749"/>
                                </a:cxn>
                                <a:cxn ang="0">
                                  <a:pos x="270" y="727"/>
                                </a:cxn>
                                <a:cxn ang="0">
                                  <a:pos x="321" y="713"/>
                                </a:cxn>
                                <a:cxn ang="0">
                                  <a:pos x="376" y="679"/>
                                </a:cxn>
                                <a:cxn ang="0">
                                  <a:pos x="387" y="654"/>
                                </a:cxn>
                                <a:cxn ang="0">
                                  <a:pos x="388" y="643"/>
                                </a:cxn>
                                <a:cxn ang="0">
                                  <a:pos x="388" y="607"/>
                                </a:cxn>
                                <a:cxn ang="0">
                                  <a:pos x="395" y="596"/>
                                </a:cxn>
                                <a:cxn ang="0">
                                  <a:pos x="389" y="557"/>
                                </a:cxn>
                                <a:cxn ang="0">
                                  <a:pos x="382" y="507"/>
                                </a:cxn>
                                <a:cxn ang="0">
                                  <a:pos x="336" y="409"/>
                                </a:cxn>
                                <a:cxn ang="0">
                                  <a:pos x="323" y="401"/>
                                </a:cxn>
                                <a:cxn ang="0">
                                  <a:pos x="281" y="372"/>
                                </a:cxn>
                                <a:cxn ang="0">
                                  <a:pos x="255" y="344"/>
                                </a:cxn>
                                <a:cxn ang="0">
                                  <a:pos x="228" y="297"/>
                                </a:cxn>
                                <a:cxn ang="0">
                                  <a:pos x="194" y="245"/>
                                </a:cxn>
                                <a:cxn ang="0">
                                  <a:pos x="239" y="171"/>
                                </a:cxn>
                                <a:cxn ang="0">
                                  <a:pos x="258" y="140"/>
                                </a:cxn>
                                <a:cxn ang="0">
                                  <a:pos x="307" y="105"/>
                                </a:cxn>
                                <a:cxn ang="0">
                                  <a:pos x="312" y="97"/>
                                </a:cxn>
                                <a:cxn ang="0">
                                  <a:pos x="255" y="77"/>
                                </a:cxn>
                                <a:cxn ang="0">
                                  <a:pos x="244" y="26"/>
                                </a:cxn>
                                <a:cxn ang="0">
                                  <a:pos x="184" y="5"/>
                                </a:cxn>
                                <a:cxn ang="0">
                                  <a:pos x="142" y="19"/>
                                </a:cxn>
                                <a:cxn ang="0">
                                  <a:pos x="104" y="33"/>
                                </a:cxn>
                                <a:cxn ang="0">
                                  <a:pos x="71" y="31"/>
                                </a:cxn>
                                <a:cxn ang="0">
                                  <a:pos x="36" y="33"/>
                                </a:cxn>
                                <a:cxn ang="0">
                                  <a:pos x="13" y="37"/>
                                </a:cxn>
                                <a:cxn ang="0">
                                  <a:pos x="12" y="60"/>
                                </a:cxn>
                                <a:cxn ang="0">
                                  <a:pos x="41" y="112"/>
                                </a:cxn>
                                <a:cxn ang="0">
                                  <a:pos x="97" y="134"/>
                                </a:cxn>
                                <a:cxn ang="0">
                                  <a:pos x="129" y="162"/>
                                </a:cxn>
                                <a:cxn ang="0">
                                  <a:pos x="146" y="192"/>
                                </a:cxn>
                                <a:cxn ang="0">
                                  <a:pos x="107" y="208"/>
                                </a:cxn>
                                <a:cxn ang="0">
                                  <a:pos x="107" y="231"/>
                                </a:cxn>
                                <a:cxn ang="0">
                                  <a:pos x="165" y="280"/>
                                </a:cxn>
                                <a:cxn ang="0">
                                  <a:pos x="213" y="332"/>
                                </a:cxn>
                                <a:cxn ang="0">
                                  <a:pos x="238" y="371"/>
                                </a:cxn>
                                <a:cxn ang="0">
                                  <a:pos x="265" y="396"/>
                                </a:cxn>
                                <a:cxn ang="0">
                                  <a:pos x="292" y="457"/>
                                </a:cxn>
                                <a:cxn ang="0">
                                  <a:pos x="299" y="558"/>
                                </a:cxn>
                                <a:cxn ang="0">
                                  <a:pos x="281" y="625"/>
                                </a:cxn>
                                <a:cxn ang="0">
                                  <a:pos x="238" y="646"/>
                                </a:cxn>
                                <a:cxn ang="0">
                                  <a:pos x="206" y="674"/>
                                </a:cxn>
                                <a:cxn ang="0">
                                  <a:pos x="194" y="697"/>
                                </a:cxn>
                                <a:cxn ang="0">
                                  <a:pos x="158" y="705"/>
                                </a:cxn>
                                <a:cxn ang="0">
                                  <a:pos x="134" y="726"/>
                                </a:cxn>
                                <a:cxn ang="0">
                                  <a:pos x="161" y="752"/>
                                </a:cxn>
                                <a:cxn ang="0">
                                  <a:pos x="148" y="797"/>
                                </a:cxn>
                                <a:cxn ang="0">
                                  <a:pos x="153" y="832"/>
                                </a:cxn>
                                <a:cxn ang="0">
                                  <a:pos x="195" y="797"/>
                                </a:cxn>
                                <a:cxn ang="0">
                                  <a:pos x="228" y="773"/>
                                </a:cxn>
                              </a:cxnLst>
                              <a:rect l="0" t="0" r="r" b="b"/>
                              <a:pathLst>
                                <a:path w="395" h="832">
                                  <a:moveTo>
                                    <a:pt x="228" y="773"/>
                                  </a:moveTo>
                                  <a:lnTo>
                                    <a:pt x="238" y="776"/>
                                  </a:lnTo>
                                  <a:lnTo>
                                    <a:pt x="242" y="768"/>
                                  </a:lnTo>
                                  <a:lnTo>
                                    <a:pt x="237" y="758"/>
                                  </a:lnTo>
                                  <a:lnTo>
                                    <a:pt x="239" y="753"/>
                                  </a:lnTo>
                                  <a:lnTo>
                                    <a:pt x="245" y="754"/>
                                  </a:lnTo>
                                  <a:lnTo>
                                    <a:pt x="247" y="748"/>
                                  </a:lnTo>
                                  <a:lnTo>
                                    <a:pt x="250" y="749"/>
                                  </a:lnTo>
                                  <a:lnTo>
                                    <a:pt x="249" y="741"/>
                                  </a:lnTo>
                                  <a:lnTo>
                                    <a:pt x="253" y="737"/>
                                  </a:lnTo>
                                  <a:lnTo>
                                    <a:pt x="255" y="731"/>
                                  </a:lnTo>
                                  <a:lnTo>
                                    <a:pt x="270" y="727"/>
                                  </a:lnTo>
                                  <a:lnTo>
                                    <a:pt x="276" y="731"/>
                                  </a:lnTo>
                                  <a:lnTo>
                                    <a:pt x="283" y="731"/>
                                  </a:lnTo>
                                  <a:lnTo>
                                    <a:pt x="308" y="716"/>
                                  </a:lnTo>
                                  <a:lnTo>
                                    <a:pt x="321" y="713"/>
                                  </a:lnTo>
                                  <a:lnTo>
                                    <a:pt x="330" y="701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7" y="681"/>
                                  </a:lnTo>
                                  <a:lnTo>
                                    <a:pt x="376" y="679"/>
                                  </a:lnTo>
                                  <a:lnTo>
                                    <a:pt x="378" y="673"/>
                                  </a:lnTo>
                                  <a:lnTo>
                                    <a:pt x="379" y="665"/>
                                  </a:lnTo>
                                  <a:lnTo>
                                    <a:pt x="385" y="660"/>
                                  </a:lnTo>
                                  <a:lnTo>
                                    <a:pt x="387" y="654"/>
                                  </a:lnTo>
                                  <a:lnTo>
                                    <a:pt x="383" y="650"/>
                                  </a:lnTo>
                                  <a:lnTo>
                                    <a:pt x="385" y="646"/>
                                  </a:lnTo>
                                  <a:lnTo>
                                    <a:pt x="388" y="647"/>
                                  </a:lnTo>
                                  <a:lnTo>
                                    <a:pt x="388" y="643"/>
                                  </a:lnTo>
                                  <a:lnTo>
                                    <a:pt x="383" y="619"/>
                                  </a:lnTo>
                                  <a:lnTo>
                                    <a:pt x="384" y="615"/>
                                  </a:lnTo>
                                  <a:lnTo>
                                    <a:pt x="388" y="618"/>
                                  </a:lnTo>
                                  <a:lnTo>
                                    <a:pt x="388" y="607"/>
                                  </a:lnTo>
                                  <a:lnTo>
                                    <a:pt x="392" y="602"/>
                                  </a:lnTo>
                                  <a:lnTo>
                                    <a:pt x="395" y="603"/>
                                  </a:lnTo>
                                  <a:lnTo>
                                    <a:pt x="395" y="607"/>
                                  </a:lnTo>
                                  <a:lnTo>
                                    <a:pt x="395" y="596"/>
                                  </a:lnTo>
                                  <a:lnTo>
                                    <a:pt x="394" y="587"/>
                                  </a:lnTo>
                                  <a:lnTo>
                                    <a:pt x="390" y="585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389" y="557"/>
                                  </a:lnTo>
                                  <a:lnTo>
                                    <a:pt x="388" y="549"/>
                                  </a:lnTo>
                                  <a:lnTo>
                                    <a:pt x="388" y="539"/>
                                  </a:lnTo>
                                  <a:lnTo>
                                    <a:pt x="385" y="536"/>
                                  </a:lnTo>
                                  <a:lnTo>
                                    <a:pt x="382" y="507"/>
                                  </a:lnTo>
                                  <a:lnTo>
                                    <a:pt x="366" y="456"/>
                                  </a:lnTo>
                                  <a:lnTo>
                                    <a:pt x="344" y="434"/>
                                  </a:lnTo>
                                  <a:lnTo>
                                    <a:pt x="337" y="424"/>
                                  </a:lnTo>
                                  <a:lnTo>
                                    <a:pt x="336" y="409"/>
                                  </a:lnTo>
                                  <a:lnTo>
                                    <a:pt x="335" y="413"/>
                                  </a:lnTo>
                                  <a:lnTo>
                                    <a:pt x="329" y="414"/>
                                  </a:lnTo>
                                  <a:lnTo>
                                    <a:pt x="329" y="409"/>
                                  </a:lnTo>
                                  <a:lnTo>
                                    <a:pt x="323" y="401"/>
                                  </a:lnTo>
                                  <a:lnTo>
                                    <a:pt x="306" y="398"/>
                                  </a:lnTo>
                                  <a:lnTo>
                                    <a:pt x="298" y="387"/>
                                  </a:lnTo>
                                  <a:lnTo>
                                    <a:pt x="290" y="378"/>
                                  </a:lnTo>
                                  <a:lnTo>
                                    <a:pt x="281" y="372"/>
                                  </a:lnTo>
                                  <a:lnTo>
                                    <a:pt x="274" y="362"/>
                                  </a:lnTo>
                                  <a:lnTo>
                                    <a:pt x="270" y="359"/>
                                  </a:lnTo>
                                  <a:lnTo>
                                    <a:pt x="265" y="351"/>
                                  </a:lnTo>
                                  <a:lnTo>
                                    <a:pt x="255" y="344"/>
                                  </a:lnTo>
                                  <a:lnTo>
                                    <a:pt x="248" y="334"/>
                                  </a:lnTo>
                                  <a:lnTo>
                                    <a:pt x="236" y="324"/>
                                  </a:lnTo>
                                  <a:lnTo>
                                    <a:pt x="234" y="312"/>
                                  </a:lnTo>
                                  <a:lnTo>
                                    <a:pt x="228" y="297"/>
                                  </a:lnTo>
                                  <a:lnTo>
                                    <a:pt x="217" y="290"/>
                                  </a:lnTo>
                                  <a:lnTo>
                                    <a:pt x="197" y="270"/>
                                  </a:lnTo>
                                  <a:lnTo>
                                    <a:pt x="191" y="258"/>
                                  </a:lnTo>
                                  <a:lnTo>
                                    <a:pt x="194" y="245"/>
                                  </a:lnTo>
                                  <a:lnTo>
                                    <a:pt x="197" y="235"/>
                                  </a:lnTo>
                                  <a:lnTo>
                                    <a:pt x="199" y="222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239" y="171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47" y="152"/>
                                  </a:lnTo>
                                  <a:lnTo>
                                    <a:pt x="253" y="145"/>
                                  </a:lnTo>
                                  <a:lnTo>
                                    <a:pt x="258" y="140"/>
                                  </a:lnTo>
                                  <a:lnTo>
                                    <a:pt x="276" y="132"/>
                                  </a:lnTo>
                                  <a:lnTo>
                                    <a:pt x="286" y="124"/>
                                  </a:lnTo>
                                  <a:lnTo>
                                    <a:pt x="287" y="116"/>
                                  </a:lnTo>
                                  <a:lnTo>
                                    <a:pt x="307" y="105"/>
                                  </a:lnTo>
                                  <a:lnTo>
                                    <a:pt x="315" y="108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9" y="102"/>
                                  </a:lnTo>
                                  <a:lnTo>
                                    <a:pt x="312" y="97"/>
                                  </a:lnTo>
                                  <a:lnTo>
                                    <a:pt x="293" y="98"/>
                                  </a:lnTo>
                                  <a:lnTo>
                                    <a:pt x="283" y="96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55" y="77"/>
                                  </a:lnTo>
                                  <a:lnTo>
                                    <a:pt x="248" y="65"/>
                                  </a:lnTo>
                                  <a:lnTo>
                                    <a:pt x="243" y="50"/>
                                  </a:lnTo>
                                  <a:lnTo>
                                    <a:pt x="248" y="35"/>
                                  </a:lnTo>
                                  <a:lnTo>
                                    <a:pt x="244" y="26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11" y="21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2" y="1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42" y="19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77" y="36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1" y="112"/>
                                  </a:lnTo>
                                  <a:lnTo>
                                    <a:pt x="43" y="120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97" y="134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37" y="168"/>
                                  </a:lnTo>
                                  <a:lnTo>
                                    <a:pt x="141" y="177"/>
                                  </a:lnTo>
                                  <a:lnTo>
                                    <a:pt x="147" y="183"/>
                                  </a:lnTo>
                                  <a:lnTo>
                                    <a:pt x="146" y="192"/>
                                  </a:lnTo>
                                  <a:lnTo>
                                    <a:pt x="130" y="208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14" y="205"/>
                                  </a:lnTo>
                                  <a:lnTo>
                                    <a:pt x="107" y="208"/>
                                  </a:lnTo>
                                  <a:lnTo>
                                    <a:pt x="103" y="213"/>
                                  </a:lnTo>
                                  <a:lnTo>
                                    <a:pt x="99" y="222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107" y="231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34" y="247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65" y="280"/>
                                  </a:lnTo>
                                  <a:lnTo>
                                    <a:pt x="188" y="301"/>
                                  </a:lnTo>
                                  <a:lnTo>
                                    <a:pt x="191" y="311"/>
                                  </a:lnTo>
                                  <a:lnTo>
                                    <a:pt x="208" y="331"/>
                                  </a:lnTo>
                                  <a:lnTo>
                                    <a:pt x="213" y="332"/>
                                  </a:lnTo>
                                  <a:lnTo>
                                    <a:pt x="231" y="344"/>
                                  </a:lnTo>
                                  <a:lnTo>
                                    <a:pt x="236" y="358"/>
                                  </a:lnTo>
                                  <a:lnTo>
                                    <a:pt x="239" y="370"/>
                                  </a:lnTo>
                                  <a:lnTo>
                                    <a:pt x="238" y="371"/>
                                  </a:lnTo>
                                  <a:lnTo>
                                    <a:pt x="239" y="372"/>
                                  </a:lnTo>
                                  <a:lnTo>
                                    <a:pt x="243" y="386"/>
                                  </a:lnTo>
                                  <a:lnTo>
                                    <a:pt x="251" y="386"/>
                                  </a:lnTo>
                                  <a:lnTo>
                                    <a:pt x="265" y="396"/>
                                  </a:lnTo>
                                  <a:lnTo>
                                    <a:pt x="274" y="404"/>
                                  </a:lnTo>
                                  <a:lnTo>
                                    <a:pt x="278" y="421"/>
                                  </a:lnTo>
                                  <a:lnTo>
                                    <a:pt x="291" y="450"/>
                                  </a:lnTo>
                                  <a:lnTo>
                                    <a:pt x="292" y="457"/>
                                  </a:lnTo>
                                  <a:lnTo>
                                    <a:pt x="292" y="490"/>
                                  </a:lnTo>
                                  <a:lnTo>
                                    <a:pt x="290" y="527"/>
                                  </a:lnTo>
                                  <a:lnTo>
                                    <a:pt x="292" y="543"/>
                                  </a:lnTo>
                                  <a:lnTo>
                                    <a:pt x="299" y="558"/>
                                  </a:lnTo>
                                  <a:lnTo>
                                    <a:pt x="298" y="607"/>
                                  </a:lnTo>
                                  <a:lnTo>
                                    <a:pt x="296" y="619"/>
                                  </a:lnTo>
                                  <a:lnTo>
                                    <a:pt x="290" y="628"/>
                                  </a:lnTo>
                                  <a:lnTo>
                                    <a:pt x="281" y="625"/>
                                  </a:lnTo>
                                  <a:lnTo>
                                    <a:pt x="271" y="634"/>
                                  </a:lnTo>
                                  <a:lnTo>
                                    <a:pt x="264" y="638"/>
                                  </a:lnTo>
                                  <a:lnTo>
                                    <a:pt x="256" y="638"/>
                                  </a:lnTo>
                                  <a:lnTo>
                                    <a:pt x="238" y="646"/>
                                  </a:lnTo>
                                  <a:lnTo>
                                    <a:pt x="237" y="656"/>
                                  </a:lnTo>
                                  <a:lnTo>
                                    <a:pt x="218" y="657"/>
                                  </a:lnTo>
                                  <a:lnTo>
                                    <a:pt x="208" y="661"/>
                                  </a:lnTo>
                                  <a:lnTo>
                                    <a:pt x="206" y="674"/>
                                  </a:lnTo>
                                  <a:lnTo>
                                    <a:pt x="207" y="683"/>
                                  </a:lnTo>
                                  <a:lnTo>
                                    <a:pt x="208" y="692"/>
                                  </a:lnTo>
                                  <a:lnTo>
                                    <a:pt x="202" y="694"/>
                                  </a:lnTo>
                                  <a:lnTo>
                                    <a:pt x="194" y="697"/>
                                  </a:lnTo>
                                  <a:lnTo>
                                    <a:pt x="183" y="704"/>
                                  </a:lnTo>
                                  <a:lnTo>
                                    <a:pt x="173" y="708"/>
                                  </a:lnTo>
                                  <a:lnTo>
                                    <a:pt x="165" y="705"/>
                                  </a:lnTo>
                                  <a:lnTo>
                                    <a:pt x="158" y="705"/>
                                  </a:lnTo>
                                  <a:lnTo>
                                    <a:pt x="157" y="715"/>
                                  </a:lnTo>
                                  <a:lnTo>
                                    <a:pt x="152" y="720"/>
                                  </a:lnTo>
                                  <a:lnTo>
                                    <a:pt x="145" y="724"/>
                                  </a:lnTo>
                                  <a:lnTo>
                                    <a:pt x="134" y="726"/>
                                  </a:lnTo>
                                  <a:lnTo>
                                    <a:pt x="129" y="727"/>
                                  </a:lnTo>
                                  <a:lnTo>
                                    <a:pt x="136" y="738"/>
                                  </a:lnTo>
                                  <a:lnTo>
                                    <a:pt x="154" y="746"/>
                                  </a:lnTo>
                                  <a:lnTo>
                                    <a:pt x="161" y="752"/>
                                  </a:lnTo>
                                  <a:lnTo>
                                    <a:pt x="157" y="760"/>
                                  </a:lnTo>
                                  <a:lnTo>
                                    <a:pt x="150" y="770"/>
                                  </a:lnTo>
                                  <a:lnTo>
                                    <a:pt x="148" y="786"/>
                                  </a:lnTo>
                                  <a:lnTo>
                                    <a:pt x="148" y="797"/>
                                  </a:lnTo>
                                  <a:lnTo>
                                    <a:pt x="151" y="810"/>
                                  </a:lnTo>
                                  <a:lnTo>
                                    <a:pt x="156" y="822"/>
                                  </a:lnTo>
                                  <a:lnTo>
                                    <a:pt x="151" y="827"/>
                                  </a:lnTo>
                                  <a:lnTo>
                                    <a:pt x="153" y="832"/>
                                  </a:lnTo>
                                  <a:lnTo>
                                    <a:pt x="162" y="830"/>
                                  </a:lnTo>
                                  <a:lnTo>
                                    <a:pt x="175" y="821"/>
                                  </a:lnTo>
                                  <a:lnTo>
                                    <a:pt x="186" y="807"/>
                                  </a:lnTo>
                                  <a:lnTo>
                                    <a:pt x="195" y="797"/>
                                  </a:lnTo>
                                  <a:lnTo>
                                    <a:pt x="216" y="789"/>
                                  </a:lnTo>
                                  <a:lnTo>
                                    <a:pt x="220" y="785"/>
                                  </a:lnTo>
                                  <a:lnTo>
                                    <a:pt x="220" y="778"/>
                                  </a:lnTo>
                                  <a:lnTo>
                                    <a:pt x="228" y="7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5" name="Freeform 91"/>
                          <wps:cNvSpPr>
                            <a:spLocks noChangeAspect="1"/>
                          </wps:cNvSpPr>
                          <wps:spPr bwMode="gray">
                            <a:xfrm>
                              <a:off x="6668292" y="3572222"/>
                              <a:ext cx="168275" cy="1047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9" y="133"/>
                                </a:cxn>
                                <a:cxn ang="0">
                                  <a:pos x="268" y="155"/>
                                </a:cxn>
                                <a:cxn ang="0">
                                  <a:pos x="281" y="158"/>
                                </a:cxn>
                                <a:cxn ang="0">
                                  <a:pos x="288" y="121"/>
                                </a:cxn>
                                <a:cxn ang="0">
                                  <a:pos x="301" y="122"/>
                                </a:cxn>
                                <a:cxn ang="0">
                                  <a:pos x="312" y="139"/>
                                </a:cxn>
                                <a:cxn ang="0">
                                  <a:pos x="319" y="128"/>
                                </a:cxn>
                                <a:cxn ang="0">
                                  <a:pos x="309" y="111"/>
                                </a:cxn>
                                <a:cxn ang="0">
                                  <a:pos x="328" y="96"/>
                                </a:cxn>
                                <a:cxn ang="0">
                                  <a:pos x="324" y="81"/>
                                </a:cxn>
                                <a:cxn ang="0">
                                  <a:pos x="351" y="64"/>
                                </a:cxn>
                                <a:cxn ang="0">
                                  <a:pos x="383" y="20"/>
                                </a:cxn>
                                <a:cxn ang="0">
                                  <a:pos x="392" y="0"/>
                                </a:cxn>
                                <a:cxn ang="0">
                                  <a:pos x="395" y="14"/>
                                </a:cxn>
                                <a:cxn ang="0">
                                  <a:pos x="404" y="9"/>
                                </a:cxn>
                                <a:cxn ang="0">
                                  <a:pos x="417" y="4"/>
                                </a:cxn>
                                <a:cxn ang="0">
                                  <a:pos x="433" y="20"/>
                                </a:cxn>
                                <a:cxn ang="0">
                                  <a:pos x="442" y="43"/>
                                </a:cxn>
                                <a:cxn ang="0">
                                  <a:pos x="448" y="57"/>
                                </a:cxn>
                                <a:cxn ang="0">
                                  <a:pos x="463" y="54"/>
                                </a:cxn>
                                <a:cxn ang="0">
                                  <a:pos x="462" y="68"/>
                                </a:cxn>
                                <a:cxn ang="0">
                                  <a:pos x="474" y="65"/>
                                </a:cxn>
                                <a:cxn ang="0">
                                  <a:pos x="502" y="80"/>
                                </a:cxn>
                                <a:cxn ang="0">
                                  <a:pos x="530" y="95"/>
                                </a:cxn>
                                <a:cxn ang="0">
                                  <a:pos x="512" y="108"/>
                                </a:cxn>
                                <a:cxn ang="0">
                                  <a:pos x="482" y="110"/>
                                </a:cxn>
                                <a:cxn ang="0">
                                  <a:pos x="476" y="126"/>
                                </a:cxn>
                                <a:cxn ang="0">
                                  <a:pos x="492" y="137"/>
                                </a:cxn>
                                <a:cxn ang="0">
                                  <a:pos x="463" y="149"/>
                                </a:cxn>
                                <a:cxn ang="0">
                                  <a:pos x="446" y="143"/>
                                </a:cxn>
                                <a:cxn ang="0">
                                  <a:pos x="439" y="151"/>
                                </a:cxn>
                                <a:cxn ang="0">
                                  <a:pos x="412" y="142"/>
                                </a:cxn>
                                <a:cxn ang="0">
                                  <a:pos x="336" y="150"/>
                                </a:cxn>
                                <a:cxn ang="0">
                                  <a:pos x="323" y="201"/>
                                </a:cxn>
                                <a:cxn ang="0">
                                  <a:pos x="282" y="275"/>
                                </a:cxn>
                                <a:cxn ang="0">
                                  <a:pos x="265" y="299"/>
                                </a:cxn>
                                <a:cxn ang="0">
                                  <a:pos x="231" y="307"/>
                                </a:cxn>
                                <a:cxn ang="0">
                                  <a:pos x="189" y="306"/>
                                </a:cxn>
                                <a:cxn ang="0">
                                  <a:pos x="178" y="296"/>
                                </a:cxn>
                                <a:cxn ang="0">
                                  <a:pos x="139" y="305"/>
                                </a:cxn>
                                <a:cxn ang="0">
                                  <a:pos x="105" y="326"/>
                                </a:cxn>
                                <a:cxn ang="0">
                                  <a:pos x="77" y="323"/>
                                </a:cxn>
                                <a:cxn ang="0">
                                  <a:pos x="40" y="325"/>
                                </a:cxn>
                                <a:cxn ang="0">
                                  <a:pos x="0" y="269"/>
                                </a:cxn>
                                <a:cxn ang="0">
                                  <a:pos x="7" y="264"/>
                                </a:cxn>
                                <a:cxn ang="0">
                                  <a:pos x="28" y="283"/>
                                </a:cxn>
                                <a:cxn ang="0">
                                  <a:pos x="53" y="284"/>
                                </a:cxn>
                                <a:cxn ang="0">
                                  <a:pos x="84" y="293"/>
                                </a:cxn>
                                <a:cxn ang="0">
                                  <a:pos x="91" y="269"/>
                                </a:cxn>
                                <a:cxn ang="0">
                                  <a:pos x="96" y="250"/>
                                </a:cxn>
                                <a:cxn ang="0">
                                  <a:pos x="103" y="239"/>
                                </a:cxn>
                                <a:cxn ang="0">
                                  <a:pos x="116" y="221"/>
                                </a:cxn>
                                <a:cxn ang="0">
                                  <a:pos x="137" y="218"/>
                                </a:cxn>
                                <a:cxn ang="0">
                                  <a:pos x="161" y="215"/>
                                </a:cxn>
                                <a:cxn ang="0">
                                  <a:pos x="190" y="201"/>
                                </a:cxn>
                                <a:cxn ang="0">
                                  <a:pos x="215" y="167"/>
                                </a:cxn>
                                <a:cxn ang="0">
                                  <a:pos x="240" y="131"/>
                                </a:cxn>
                              </a:cxnLst>
                              <a:rect l="0" t="0" r="r" b="b"/>
                              <a:pathLst>
                                <a:path w="530" h="330">
                                  <a:moveTo>
                                    <a:pt x="242" y="129"/>
                                  </a:moveTo>
                                  <a:lnTo>
                                    <a:pt x="245" y="131"/>
                                  </a:lnTo>
                                  <a:lnTo>
                                    <a:pt x="249" y="133"/>
                                  </a:lnTo>
                                  <a:lnTo>
                                    <a:pt x="259" y="144"/>
                                  </a:lnTo>
                                  <a:lnTo>
                                    <a:pt x="263" y="150"/>
                                  </a:lnTo>
                                  <a:lnTo>
                                    <a:pt x="268" y="155"/>
                                  </a:lnTo>
                                  <a:lnTo>
                                    <a:pt x="271" y="159"/>
                                  </a:lnTo>
                                  <a:lnTo>
                                    <a:pt x="276" y="160"/>
                                  </a:lnTo>
                                  <a:lnTo>
                                    <a:pt x="281" y="158"/>
                                  </a:lnTo>
                                  <a:lnTo>
                                    <a:pt x="283" y="150"/>
                                  </a:lnTo>
                                  <a:lnTo>
                                    <a:pt x="285" y="126"/>
                                  </a:lnTo>
                                  <a:lnTo>
                                    <a:pt x="288" y="121"/>
                                  </a:lnTo>
                                  <a:lnTo>
                                    <a:pt x="293" y="118"/>
                                  </a:lnTo>
                                  <a:lnTo>
                                    <a:pt x="298" y="118"/>
                                  </a:lnTo>
                                  <a:lnTo>
                                    <a:pt x="301" y="122"/>
                                  </a:lnTo>
                                  <a:lnTo>
                                    <a:pt x="303" y="129"/>
                                  </a:lnTo>
                                  <a:lnTo>
                                    <a:pt x="307" y="137"/>
                                  </a:lnTo>
                                  <a:lnTo>
                                    <a:pt x="312" y="139"/>
                                  </a:lnTo>
                                  <a:lnTo>
                                    <a:pt x="318" y="139"/>
                                  </a:lnTo>
                                  <a:lnTo>
                                    <a:pt x="319" y="134"/>
                                  </a:lnTo>
                                  <a:lnTo>
                                    <a:pt x="319" y="128"/>
                                  </a:lnTo>
                                  <a:lnTo>
                                    <a:pt x="318" y="123"/>
                                  </a:lnTo>
                                  <a:lnTo>
                                    <a:pt x="314" y="116"/>
                                  </a:lnTo>
                                  <a:lnTo>
                                    <a:pt x="309" y="111"/>
                                  </a:lnTo>
                                  <a:lnTo>
                                    <a:pt x="315" y="110"/>
                                  </a:lnTo>
                                  <a:lnTo>
                                    <a:pt x="320" y="10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94"/>
                                  </a:lnTo>
                                  <a:lnTo>
                                    <a:pt x="319" y="88"/>
                                  </a:lnTo>
                                  <a:lnTo>
                                    <a:pt x="324" y="81"/>
                                  </a:lnTo>
                                  <a:lnTo>
                                    <a:pt x="329" y="79"/>
                                  </a:lnTo>
                                  <a:lnTo>
                                    <a:pt x="339" y="79"/>
                                  </a:lnTo>
                                  <a:lnTo>
                                    <a:pt x="351" y="64"/>
                                  </a:lnTo>
                                  <a:lnTo>
                                    <a:pt x="357" y="53"/>
                                  </a:lnTo>
                                  <a:lnTo>
                                    <a:pt x="357" y="47"/>
                                  </a:lnTo>
                                  <a:lnTo>
                                    <a:pt x="383" y="20"/>
                                  </a:lnTo>
                                  <a:lnTo>
                                    <a:pt x="387" y="13"/>
                                  </a:lnTo>
                                  <a:lnTo>
                                    <a:pt x="388" y="6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5" y="14"/>
                                  </a:lnTo>
                                  <a:lnTo>
                                    <a:pt x="393" y="20"/>
                                  </a:lnTo>
                                  <a:lnTo>
                                    <a:pt x="393" y="22"/>
                                  </a:lnTo>
                                  <a:lnTo>
                                    <a:pt x="404" y="9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15" y="2"/>
                                  </a:lnTo>
                                  <a:lnTo>
                                    <a:pt x="417" y="4"/>
                                  </a:lnTo>
                                  <a:lnTo>
                                    <a:pt x="422" y="19"/>
                                  </a:lnTo>
                                  <a:lnTo>
                                    <a:pt x="428" y="22"/>
                                  </a:lnTo>
                                  <a:lnTo>
                                    <a:pt x="433" y="20"/>
                                  </a:lnTo>
                                  <a:lnTo>
                                    <a:pt x="443" y="29"/>
                                  </a:lnTo>
                                  <a:lnTo>
                                    <a:pt x="446" y="40"/>
                                  </a:lnTo>
                                  <a:lnTo>
                                    <a:pt x="442" y="43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444" y="58"/>
                                  </a:lnTo>
                                  <a:lnTo>
                                    <a:pt x="448" y="57"/>
                                  </a:lnTo>
                                  <a:lnTo>
                                    <a:pt x="452" y="57"/>
                                  </a:lnTo>
                                  <a:lnTo>
                                    <a:pt x="458" y="54"/>
                                  </a:lnTo>
                                  <a:lnTo>
                                    <a:pt x="463" y="54"/>
                                  </a:lnTo>
                                  <a:lnTo>
                                    <a:pt x="467" y="59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462" y="68"/>
                                  </a:lnTo>
                                  <a:lnTo>
                                    <a:pt x="463" y="70"/>
                                  </a:lnTo>
                                  <a:lnTo>
                                    <a:pt x="469" y="70"/>
                                  </a:lnTo>
                                  <a:lnTo>
                                    <a:pt x="474" y="65"/>
                                  </a:lnTo>
                                  <a:lnTo>
                                    <a:pt x="480" y="65"/>
                                  </a:lnTo>
                                  <a:lnTo>
                                    <a:pt x="486" y="69"/>
                                  </a:lnTo>
                                  <a:lnTo>
                                    <a:pt x="502" y="80"/>
                                  </a:lnTo>
                                  <a:lnTo>
                                    <a:pt x="523" y="86"/>
                                  </a:lnTo>
                                  <a:lnTo>
                                    <a:pt x="529" y="91"/>
                                  </a:lnTo>
                                  <a:lnTo>
                                    <a:pt x="530" y="95"/>
                                  </a:lnTo>
                                  <a:lnTo>
                                    <a:pt x="528" y="100"/>
                                  </a:lnTo>
                                  <a:lnTo>
                                    <a:pt x="518" y="104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501" y="112"/>
                                  </a:lnTo>
                                  <a:lnTo>
                                    <a:pt x="491" y="115"/>
                                  </a:lnTo>
                                  <a:lnTo>
                                    <a:pt x="482" y="110"/>
                                  </a:lnTo>
                                  <a:lnTo>
                                    <a:pt x="475" y="113"/>
                                  </a:lnTo>
                                  <a:lnTo>
                                    <a:pt x="474" y="121"/>
                                  </a:lnTo>
                                  <a:lnTo>
                                    <a:pt x="476" y="126"/>
                                  </a:lnTo>
                                  <a:lnTo>
                                    <a:pt x="482" y="132"/>
                                  </a:lnTo>
                                  <a:lnTo>
                                    <a:pt x="487" y="133"/>
                                  </a:lnTo>
                                  <a:lnTo>
                                    <a:pt x="492" y="137"/>
                                  </a:lnTo>
                                  <a:lnTo>
                                    <a:pt x="494" y="140"/>
                                  </a:lnTo>
                                  <a:lnTo>
                                    <a:pt x="480" y="143"/>
                                  </a:lnTo>
                                  <a:lnTo>
                                    <a:pt x="463" y="149"/>
                                  </a:lnTo>
                                  <a:lnTo>
                                    <a:pt x="457" y="149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46" y="143"/>
                                  </a:lnTo>
                                  <a:lnTo>
                                    <a:pt x="444" y="143"/>
                                  </a:lnTo>
                                  <a:lnTo>
                                    <a:pt x="443" y="148"/>
                                  </a:lnTo>
                                  <a:lnTo>
                                    <a:pt x="439" y="151"/>
                                  </a:lnTo>
                                  <a:lnTo>
                                    <a:pt x="435" y="151"/>
                                  </a:lnTo>
                                  <a:lnTo>
                                    <a:pt x="421" y="147"/>
                                  </a:lnTo>
                                  <a:lnTo>
                                    <a:pt x="412" y="142"/>
                                  </a:lnTo>
                                  <a:lnTo>
                                    <a:pt x="361" y="140"/>
                                  </a:lnTo>
                                  <a:lnTo>
                                    <a:pt x="342" y="142"/>
                                  </a:lnTo>
                                  <a:lnTo>
                                    <a:pt x="336" y="150"/>
                                  </a:lnTo>
                                  <a:lnTo>
                                    <a:pt x="330" y="167"/>
                                  </a:lnTo>
                                  <a:lnTo>
                                    <a:pt x="328" y="189"/>
                                  </a:lnTo>
                                  <a:lnTo>
                                    <a:pt x="323" y="201"/>
                                  </a:lnTo>
                                  <a:lnTo>
                                    <a:pt x="297" y="230"/>
                                  </a:lnTo>
                                  <a:lnTo>
                                    <a:pt x="291" y="257"/>
                                  </a:lnTo>
                                  <a:lnTo>
                                    <a:pt x="282" y="275"/>
                                  </a:lnTo>
                                  <a:lnTo>
                                    <a:pt x="275" y="287"/>
                                  </a:lnTo>
                                  <a:lnTo>
                                    <a:pt x="271" y="294"/>
                                  </a:lnTo>
                                  <a:lnTo>
                                    <a:pt x="265" y="299"/>
                                  </a:lnTo>
                                  <a:lnTo>
                                    <a:pt x="252" y="303"/>
                                  </a:lnTo>
                                  <a:lnTo>
                                    <a:pt x="240" y="305"/>
                                  </a:lnTo>
                                  <a:lnTo>
                                    <a:pt x="231" y="307"/>
                                  </a:lnTo>
                                  <a:lnTo>
                                    <a:pt x="220" y="314"/>
                                  </a:lnTo>
                                  <a:lnTo>
                                    <a:pt x="210" y="314"/>
                                  </a:lnTo>
                                  <a:lnTo>
                                    <a:pt x="189" y="306"/>
                                  </a:lnTo>
                                  <a:lnTo>
                                    <a:pt x="184" y="306"/>
                                  </a:lnTo>
                                  <a:lnTo>
                                    <a:pt x="183" y="299"/>
                                  </a:lnTo>
                                  <a:lnTo>
                                    <a:pt x="178" y="296"/>
                                  </a:lnTo>
                                  <a:lnTo>
                                    <a:pt x="151" y="295"/>
                                  </a:lnTo>
                                  <a:lnTo>
                                    <a:pt x="146" y="296"/>
                                  </a:lnTo>
                                  <a:lnTo>
                                    <a:pt x="139" y="305"/>
                                  </a:lnTo>
                                  <a:lnTo>
                                    <a:pt x="123" y="323"/>
                                  </a:lnTo>
                                  <a:lnTo>
                                    <a:pt x="115" y="327"/>
                                  </a:lnTo>
                                  <a:lnTo>
                                    <a:pt x="105" y="326"/>
                                  </a:lnTo>
                                  <a:lnTo>
                                    <a:pt x="96" y="326"/>
                                  </a:lnTo>
                                  <a:lnTo>
                                    <a:pt x="87" y="330"/>
                                  </a:lnTo>
                                  <a:lnTo>
                                    <a:pt x="77" y="323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40" y="325"/>
                                  </a:lnTo>
                                  <a:lnTo>
                                    <a:pt x="27" y="31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8"/>
                                  </a:lnTo>
                                  <a:lnTo>
                                    <a:pt x="5" y="266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0" y="273"/>
                                  </a:lnTo>
                                  <a:lnTo>
                                    <a:pt x="13" y="278"/>
                                  </a:lnTo>
                                  <a:lnTo>
                                    <a:pt x="28" y="283"/>
                                  </a:lnTo>
                                  <a:lnTo>
                                    <a:pt x="34" y="284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53" y="284"/>
                                  </a:lnTo>
                                  <a:lnTo>
                                    <a:pt x="59" y="288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84" y="293"/>
                                  </a:lnTo>
                                  <a:lnTo>
                                    <a:pt x="86" y="285"/>
                                  </a:lnTo>
                                  <a:lnTo>
                                    <a:pt x="89" y="279"/>
                                  </a:lnTo>
                                  <a:lnTo>
                                    <a:pt x="91" y="269"/>
                                  </a:lnTo>
                                  <a:lnTo>
                                    <a:pt x="93" y="263"/>
                                  </a:lnTo>
                                  <a:lnTo>
                                    <a:pt x="91" y="253"/>
                                  </a:lnTo>
                                  <a:lnTo>
                                    <a:pt x="96" y="250"/>
                                  </a:lnTo>
                                  <a:lnTo>
                                    <a:pt x="102" y="251"/>
                                  </a:lnTo>
                                  <a:lnTo>
                                    <a:pt x="103" y="253"/>
                                  </a:lnTo>
                                  <a:lnTo>
                                    <a:pt x="103" y="239"/>
                                  </a:lnTo>
                                  <a:lnTo>
                                    <a:pt x="105" y="235"/>
                                  </a:lnTo>
                                  <a:lnTo>
                                    <a:pt x="113" y="225"/>
                                  </a:lnTo>
                                  <a:lnTo>
                                    <a:pt x="116" y="221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37" y="219"/>
                                  </a:lnTo>
                                  <a:lnTo>
                                    <a:pt x="137" y="218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52" y="217"/>
                                  </a:lnTo>
                                  <a:lnTo>
                                    <a:pt x="161" y="215"/>
                                  </a:lnTo>
                                  <a:lnTo>
                                    <a:pt x="174" y="214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190" y="201"/>
                                  </a:lnTo>
                                  <a:lnTo>
                                    <a:pt x="205" y="183"/>
                                  </a:lnTo>
                                  <a:lnTo>
                                    <a:pt x="207" y="177"/>
                                  </a:lnTo>
                                  <a:lnTo>
                                    <a:pt x="215" y="167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38" y="143"/>
                                  </a:lnTo>
                                  <a:lnTo>
                                    <a:pt x="240" y="131"/>
                                  </a:lnTo>
                                  <a:lnTo>
                                    <a:pt x="242" y="1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6" name="Freeform 92"/>
                          <wps:cNvSpPr>
                            <a:spLocks noChangeAspect="1"/>
                          </wps:cNvSpPr>
                          <wps:spPr bwMode="gray">
                            <a:xfrm>
                              <a:off x="6504780" y="3575397"/>
                              <a:ext cx="71438" cy="936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" y="16"/>
                                </a:cxn>
                                <a:cxn ang="0">
                                  <a:pos x="2" y="16"/>
                                </a:cxn>
                                <a:cxn ang="0">
                                  <a:pos x="7" y="24"/>
                                </a:cxn>
                                <a:cxn ang="0">
                                  <a:pos x="10" y="43"/>
                                </a:cxn>
                                <a:cxn ang="0">
                                  <a:pos x="14" y="55"/>
                                </a:cxn>
                                <a:cxn ang="0">
                                  <a:pos x="15" y="87"/>
                                </a:cxn>
                                <a:cxn ang="0">
                                  <a:pos x="18" y="98"/>
                                </a:cxn>
                                <a:cxn ang="0">
                                  <a:pos x="26" y="104"/>
                                </a:cxn>
                                <a:cxn ang="0">
                                  <a:pos x="27" y="115"/>
                                </a:cxn>
                                <a:cxn ang="0">
                                  <a:pos x="26" y="130"/>
                                </a:cxn>
                                <a:cxn ang="0">
                                  <a:pos x="32" y="141"/>
                                </a:cxn>
                                <a:cxn ang="0">
                                  <a:pos x="33" y="148"/>
                                </a:cxn>
                                <a:cxn ang="0">
                                  <a:pos x="52" y="173"/>
                                </a:cxn>
                                <a:cxn ang="0">
                                  <a:pos x="60" y="183"/>
                                </a:cxn>
                                <a:cxn ang="0">
                                  <a:pos x="66" y="196"/>
                                </a:cxn>
                                <a:cxn ang="0">
                                  <a:pos x="68" y="208"/>
                                </a:cxn>
                                <a:cxn ang="0">
                                  <a:pos x="77" y="218"/>
                                </a:cxn>
                                <a:cxn ang="0">
                                  <a:pos x="93" y="229"/>
                                </a:cxn>
                                <a:cxn ang="0">
                                  <a:pos x="114" y="248"/>
                                </a:cxn>
                                <a:cxn ang="0">
                                  <a:pos x="129" y="253"/>
                                </a:cxn>
                                <a:cxn ang="0">
                                  <a:pos x="144" y="265"/>
                                </a:cxn>
                                <a:cxn ang="0">
                                  <a:pos x="152" y="269"/>
                                </a:cxn>
                                <a:cxn ang="0">
                                  <a:pos x="166" y="276"/>
                                </a:cxn>
                                <a:cxn ang="0">
                                  <a:pos x="178" y="287"/>
                                </a:cxn>
                                <a:cxn ang="0">
                                  <a:pos x="182" y="285"/>
                                </a:cxn>
                                <a:cxn ang="0">
                                  <a:pos x="185" y="291"/>
                                </a:cxn>
                                <a:cxn ang="0">
                                  <a:pos x="189" y="287"/>
                                </a:cxn>
                                <a:cxn ang="0">
                                  <a:pos x="192" y="281"/>
                                </a:cxn>
                                <a:cxn ang="0">
                                  <a:pos x="198" y="277"/>
                                </a:cxn>
                                <a:cxn ang="0">
                                  <a:pos x="211" y="280"/>
                                </a:cxn>
                                <a:cxn ang="0">
                                  <a:pos x="220" y="288"/>
                                </a:cxn>
                                <a:cxn ang="0">
                                  <a:pos x="224" y="281"/>
                                </a:cxn>
                                <a:cxn ang="0">
                                  <a:pos x="226" y="265"/>
                                </a:cxn>
                                <a:cxn ang="0">
                                  <a:pos x="210" y="237"/>
                                </a:cxn>
                                <a:cxn ang="0">
                                  <a:pos x="205" y="222"/>
                                </a:cxn>
                                <a:cxn ang="0">
                                  <a:pos x="188" y="210"/>
                                </a:cxn>
                                <a:cxn ang="0">
                                  <a:pos x="182" y="191"/>
                                </a:cxn>
                                <a:cxn ang="0">
                                  <a:pos x="179" y="151"/>
                                </a:cxn>
                                <a:cxn ang="0">
                                  <a:pos x="183" y="126"/>
                                </a:cxn>
                                <a:cxn ang="0">
                                  <a:pos x="183" y="108"/>
                                </a:cxn>
                                <a:cxn ang="0">
                                  <a:pos x="181" y="95"/>
                                </a:cxn>
                                <a:cxn ang="0">
                                  <a:pos x="174" y="83"/>
                                </a:cxn>
                                <a:cxn ang="0">
                                  <a:pos x="158" y="60"/>
                                </a:cxn>
                                <a:cxn ang="0">
                                  <a:pos x="136" y="44"/>
                                </a:cxn>
                                <a:cxn ang="0">
                                  <a:pos x="123" y="28"/>
                                </a:cxn>
                                <a:cxn ang="0">
                                  <a:pos x="111" y="29"/>
                                </a:cxn>
                                <a:cxn ang="0">
                                  <a:pos x="103" y="41"/>
                                </a:cxn>
                                <a:cxn ang="0">
                                  <a:pos x="92" y="43"/>
                                </a:cxn>
                                <a:cxn ang="0">
                                  <a:pos x="81" y="41"/>
                                </a:cxn>
                                <a:cxn ang="0">
                                  <a:pos x="58" y="56"/>
                                </a:cxn>
                                <a:cxn ang="0">
                                  <a:pos x="54" y="45"/>
                                </a:cxn>
                                <a:cxn ang="0">
                                  <a:pos x="57" y="29"/>
                                </a:cxn>
                                <a:cxn ang="0">
                                  <a:pos x="47" y="14"/>
                                </a:cxn>
                                <a:cxn ang="0">
                                  <a:pos x="37" y="12"/>
                                </a:cxn>
                                <a:cxn ang="0">
                                  <a:pos x="20" y="9"/>
                                </a:cxn>
                                <a:cxn ang="0">
                                  <a:pos x="12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5" y="16"/>
                                </a:cxn>
                              </a:cxnLst>
                              <a:rect l="0" t="0" r="r" b="b"/>
                              <a:pathLst>
                                <a:path w="226" h="291">
                                  <a:moveTo>
                                    <a:pt x="5" y="16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6" y="130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33" y="148"/>
                                  </a:lnTo>
                                  <a:lnTo>
                                    <a:pt x="52" y="173"/>
                                  </a:lnTo>
                                  <a:lnTo>
                                    <a:pt x="60" y="183"/>
                                  </a:lnTo>
                                  <a:lnTo>
                                    <a:pt x="66" y="196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7" y="218"/>
                                  </a:lnTo>
                                  <a:lnTo>
                                    <a:pt x="93" y="229"/>
                                  </a:lnTo>
                                  <a:lnTo>
                                    <a:pt x="114" y="248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44" y="265"/>
                                  </a:lnTo>
                                  <a:lnTo>
                                    <a:pt x="152" y="269"/>
                                  </a:lnTo>
                                  <a:lnTo>
                                    <a:pt x="166" y="276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5" y="291"/>
                                  </a:lnTo>
                                  <a:lnTo>
                                    <a:pt x="189" y="287"/>
                                  </a:lnTo>
                                  <a:lnTo>
                                    <a:pt x="192" y="281"/>
                                  </a:lnTo>
                                  <a:lnTo>
                                    <a:pt x="198" y="277"/>
                                  </a:lnTo>
                                  <a:lnTo>
                                    <a:pt x="211" y="280"/>
                                  </a:lnTo>
                                  <a:lnTo>
                                    <a:pt x="220" y="288"/>
                                  </a:lnTo>
                                  <a:lnTo>
                                    <a:pt x="224" y="281"/>
                                  </a:lnTo>
                                  <a:lnTo>
                                    <a:pt x="226" y="265"/>
                                  </a:lnTo>
                                  <a:lnTo>
                                    <a:pt x="210" y="237"/>
                                  </a:lnTo>
                                  <a:lnTo>
                                    <a:pt x="205" y="222"/>
                                  </a:lnTo>
                                  <a:lnTo>
                                    <a:pt x="188" y="210"/>
                                  </a:lnTo>
                                  <a:lnTo>
                                    <a:pt x="182" y="191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08"/>
                                  </a:lnTo>
                                  <a:lnTo>
                                    <a:pt x="181" y="95"/>
                                  </a:lnTo>
                                  <a:lnTo>
                                    <a:pt x="174" y="83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7" y="29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7" name="Freeform 93"/>
                          <wps:cNvSpPr>
                            <a:spLocks noChangeAspect="1"/>
                          </wps:cNvSpPr>
                          <wps:spPr bwMode="gray">
                            <a:xfrm>
                              <a:off x="6460330" y="3326159"/>
                              <a:ext cx="136525" cy="268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5" y="24"/>
                                </a:cxn>
                                <a:cxn ang="0">
                                  <a:pos x="77" y="49"/>
                                </a:cxn>
                                <a:cxn ang="0">
                                  <a:pos x="23" y="67"/>
                                </a:cxn>
                                <a:cxn ang="0">
                                  <a:pos x="0" y="135"/>
                                </a:cxn>
                                <a:cxn ang="0">
                                  <a:pos x="40" y="199"/>
                                </a:cxn>
                                <a:cxn ang="0">
                                  <a:pos x="52" y="252"/>
                                </a:cxn>
                                <a:cxn ang="0">
                                  <a:pos x="53" y="283"/>
                                </a:cxn>
                                <a:cxn ang="0">
                                  <a:pos x="38" y="315"/>
                                </a:cxn>
                                <a:cxn ang="0">
                                  <a:pos x="58" y="366"/>
                                </a:cxn>
                                <a:cxn ang="0">
                                  <a:pos x="82" y="434"/>
                                </a:cxn>
                                <a:cxn ang="0">
                                  <a:pos x="111" y="503"/>
                                </a:cxn>
                                <a:cxn ang="0">
                                  <a:pos x="72" y="559"/>
                                </a:cxn>
                                <a:cxn ang="0">
                                  <a:pos x="59" y="597"/>
                                </a:cxn>
                                <a:cxn ang="0">
                                  <a:pos x="37" y="681"/>
                                </a:cxn>
                                <a:cxn ang="0">
                                  <a:pos x="80" y="725"/>
                                </a:cxn>
                                <a:cxn ang="0">
                                  <a:pos x="118" y="774"/>
                                </a:cxn>
                                <a:cxn ang="0">
                                  <a:pos x="160" y="797"/>
                                </a:cxn>
                                <a:cxn ang="0">
                                  <a:pos x="194" y="833"/>
                                </a:cxn>
                                <a:cxn ang="0">
                                  <a:pos x="243" y="829"/>
                                </a:cxn>
                                <a:cxn ang="0">
                                  <a:pos x="215" y="778"/>
                                </a:cxn>
                                <a:cxn ang="0">
                                  <a:pos x="157" y="745"/>
                                </a:cxn>
                                <a:cxn ang="0">
                                  <a:pos x="131" y="676"/>
                                </a:cxn>
                                <a:cxn ang="0">
                                  <a:pos x="102" y="651"/>
                                </a:cxn>
                                <a:cxn ang="0">
                                  <a:pos x="85" y="607"/>
                                </a:cxn>
                                <a:cxn ang="0">
                                  <a:pos x="93" y="568"/>
                                </a:cxn>
                                <a:cxn ang="0">
                                  <a:pos x="112" y="515"/>
                                </a:cxn>
                                <a:cxn ang="0">
                                  <a:pos x="133" y="439"/>
                                </a:cxn>
                                <a:cxn ang="0">
                                  <a:pos x="161" y="409"/>
                                </a:cxn>
                                <a:cxn ang="0">
                                  <a:pos x="179" y="455"/>
                                </a:cxn>
                                <a:cxn ang="0">
                                  <a:pos x="189" y="458"/>
                                </a:cxn>
                                <a:cxn ang="0">
                                  <a:pos x="251" y="476"/>
                                </a:cxn>
                                <a:cxn ang="0">
                                  <a:pos x="271" y="489"/>
                                </a:cxn>
                                <a:cxn ang="0">
                                  <a:pos x="292" y="510"/>
                                </a:cxn>
                                <a:cxn ang="0">
                                  <a:pos x="265" y="462"/>
                                </a:cxn>
                                <a:cxn ang="0">
                                  <a:pos x="265" y="407"/>
                                </a:cxn>
                                <a:cxn ang="0">
                                  <a:pos x="298" y="366"/>
                                </a:cxn>
                                <a:cxn ang="0">
                                  <a:pos x="368" y="365"/>
                                </a:cxn>
                                <a:cxn ang="0">
                                  <a:pos x="416" y="365"/>
                                </a:cxn>
                                <a:cxn ang="0">
                                  <a:pos x="431" y="302"/>
                                </a:cxn>
                                <a:cxn ang="0">
                                  <a:pos x="416" y="275"/>
                                </a:cxn>
                                <a:cxn ang="0">
                                  <a:pos x="389" y="252"/>
                                </a:cxn>
                                <a:cxn ang="0">
                                  <a:pos x="382" y="191"/>
                                </a:cxn>
                                <a:cxn ang="0">
                                  <a:pos x="360" y="165"/>
                                </a:cxn>
                                <a:cxn ang="0">
                                  <a:pos x="323" y="134"/>
                                </a:cxn>
                                <a:cxn ang="0">
                                  <a:pos x="292" y="153"/>
                                </a:cxn>
                                <a:cxn ang="0">
                                  <a:pos x="255" y="156"/>
                                </a:cxn>
                                <a:cxn ang="0">
                                  <a:pos x="220" y="151"/>
                                </a:cxn>
                                <a:cxn ang="0">
                                  <a:pos x="183" y="182"/>
                                </a:cxn>
                                <a:cxn ang="0">
                                  <a:pos x="188" y="126"/>
                                </a:cxn>
                                <a:cxn ang="0">
                                  <a:pos x="190" y="81"/>
                                </a:cxn>
                                <a:cxn ang="0">
                                  <a:pos x="163" y="59"/>
                                </a:cxn>
                                <a:cxn ang="0">
                                  <a:pos x="152" y="16"/>
                                </a:cxn>
                                <a:cxn ang="0">
                                  <a:pos x="141" y="0"/>
                                </a:cxn>
                              </a:cxnLst>
                              <a:rect l="0" t="0" r="r" b="b"/>
                              <a:pathLst>
                                <a:path w="431" h="844">
                                  <a:moveTo>
                                    <a:pt x="144" y="0"/>
                                  </a:moveTo>
                                  <a:lnTo>
                                    <a:pt x="138" y="3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125" y="24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88" y="43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9" y="106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17" y="182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48" y="209"/>
                                  </a:lnTo>
                                  <a:lnTo>
                                    <a:pt x="50" y="225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2" y="252"/>
                                  </a:lnTo>
                                  <a:lnTo>
                                    <a:pt x="61" y="253"/>
                                  </a:lnTo>
                                  <a:lnTo>
                                    <a:pt x="65" y="263"/>
                                  </a:lnTo>
                                  <a:lnTo>
                                    <a:pt x="59" y="269"/>
                                  </a:lnTo>
                                  <a:lnTo>
                                    <a:pt x="53" y="283"/>
                                  </a:lnTo>
                                  <a:lnTo>
                                    <a:pt x="50" y="291"/>
                                  </a:lnTo>
                                  <a:lnTo>
                                    <a:pt x="50" y="304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38" y="315"/>
                                  </a:lnTo>
                                  <a:lnTo>
                                    <a:pt x="34" y="323"/>
                                  </a:lnTo>
                                  <a:lnTo>
                                    <a:pt x="33" y="337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58" y="36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9" y="392"/>
                                  </a:lnTo>
                                  <a:lnTo>
                                    <a:pt x="81" y="401"/>
                                  </a:lnTo>
                                  <a:lnTo>
                                    <a:pt x="82" y="434"/>
                                  </a:lnTo>
                                  <a:lnTo>
                                    <a:pt x="88" y="452"/>
                                  </a:lnTo>
                                  <a:lnTo>
                                    <a:pt x="91" y="454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1" y="503"/>
                                  </a:lnTo>
                                  <a:lnTo>
                                    <a:pt x="109" y="510"/>
                                  </a:lnTo>
                                  <a:lnTo>
                                    <a:pt x="91" y="540"/>
                                  </a:lnTo>
                                  <a:lnTo>
                                    <a:pt x="80" y="547"/>
                                  </a:lnTo>
                                  <a:lnTo>
                                    <a:pt x="72" y="559"/>
                                  </a:lnTo>
                                  <a:lnTo>
                                    <a:pt x="70" y="574"/>
                                  </a:lnTo>
                                  <a:lnTo>
                                    <a:pt x="65" y="586"/>
                                  </a:lnTo>
                                  <a:lnTo>
                                    <a:pt x="60" y="594"/>
                                  </a:lnTo>
                                  <a:lnTo>
                                    <a:pt x="59" y="597"/>
                                  </a:lnTo>
                                  <a:lnTo>
                                    <a:pt x="54" y="610"/>
                                  </a:lnTo>
                                  <a:lnTo>
                                    <a:pt x="53" y="618"/>
                                  </a:lnTo>
                                  <a:lnTo>
                                    <a:pt x="39" y="664"/>
                                  </a:lnTo>
                                  <a:lnTo>
                                    <a:pt x="37" y="681"/>
                                  </a:lnTo>
                                  <a:lnTo>
                                    <a:pt x="37" y="696"/>
                                  </a:lnTo>
                                  <a:lnTo>
                                    <a:pt x="40" y="705"/>
                                  </a:lnTo>
                                  <a:lnTo>
                                    <a:pt x="60" y="703"/>
                                  </a:lnTo>
                                  <a:lnTo>
                                    <a:pt x="80" y="725"/>
                                  </a:lnTo>
                                  <a:lnTo>
                                    <a:pt x="86" y="729"/>
                                  </a:lnTo>
                                  <a:lnTo>
                                    <a:pt x="101" y="750"/>
                                  </a:lnTo>
                                  <a:lnTo>
                                    <a:pt x="112" y="759"/>
                                  </a:lnTo>
                                  <a:lnTo>
                                    <a:pt x="118" y="774"/>
                                  </a:lnTo>
                                  <a:lnTo>
                                    <a:pt x="145" y="804"/>
                                  </a:lnTo>
                                  <a:lnTo>
                                    <a:pt x="140" y="788"/>
                                  </a:lnTo>
                                  <a:lnTo>
                                    <a:pt x="152" y="788"/>
                                  </a:lnTo>
                                  <a:lnTo>
                                    <a:pt x="160" y="797"/>
                                  </a:lnTo>
                                  <a:lnTo>
                                    <a:pt x="177" y="800"/>
                                  </a:lnTo>
                                  <a:lnTo>
                                    <a:pt x="187" y="802"/>
                                  </a:lnTo>
                                  <a:lnTo>
                                    <a:pt x="197" y="817"/>
                                  </a:lnTo>
                                  <a:lnTo>
                                    <a:pt x="194" y="833"/>
                                  </a:lnTo>
                                  <a:lnTo>
                                    <a:pt x="198" y="844"/>
                                  </a:lnTo>
                                  <a:lnTo>
                                    <a:pt x="221" y="829"/>
                                  </a:lnTo>
                                  <a:lnTo>
                                    <a:pt x="232" y="831"/>
                                  </a:lnTo>
                                  <a:lnTo>
                                    <a:pt x="243" y="829"/>
                                  </a:lnTo>
                                  <a:lnTo>
                                    <a:pt x="251" y="817"/>
                                  </a:lnTo>
                                  <a:lnTo>
                                    <a:pt x="242" y="804"/>
                                  </a:lnTo>
                                  <a:lnTo>
                                    <a:pt x="230" y="790"/>
                                  </a:lnTo>
                                  <a:lnTo>
                                    <a:pt x="215" y="778"/>
                                  </a:lnTo>
                                  <a:lnTo>
                                    <a:pt x="181" y="773"/>
                                  </a:lnTo>
                                  <a:lnTo>
                                    <a:pt x="168" y="758"/>
                                  </a:lnTo>
                                  <a:lnTo>
                                    <a:pt x="162" y="754"/>
                                  </a:lnTo>
                                  <a:lnTo>
                                    <a:pt x="157" y="745"/>
                                  </a:lnTo>
                                  <a:lnTo>
                                    <a:pt x="151" y="709"/>
                                  </a:lnTo>
                                  <a:lnTo>
                                    <a:pt x="145" y="699"/>
                                  </a:lnTo>
                                  <a:lnTo>
                                    <a:pt x="136" y="691"/>
                                  </a:lnTo>
                                  <a:lnTo>
                                    <a:pt x="131" y="676"/>
                                  </a:lnTo>
                                  <a:lnTo>
                                    <a:pt x="129" y="660"/>
                                  </a:lnTo>
                                  <a:lnTo>
                                    <a:pt x="124" y="649"/>
                                  </a:lnTo>
                                  <a:lnTo>
                                    <a:pt x="114" y="646"/>
                                  </a:lnTo>
                                  <a:lnTo>
                                    <a:pt x="102" y="651"/>
                                  </a:lnTo>
                                  <a:lnTo>
                                    <a:pt x="92" y="649"/>
                                  </a:lnTo>
                                  <a:lnTo>
                                    <a:pt x="88" y="640"/>
                                  </a:lnTo>
                                  <a:lnTo>
                                    <a:pt x="86" y="623"/>
                                  </a:lnTo>
                                  <a:lnTo>
                                    <a:pt x="85" y="607"/>
                                  </a:lnTo>
                                  <a:lnTo>
                                    <a:pt x="85" y="592"/>
                                  </a:lnTo>
                                  <a:lnTo>
                                    <a:pt x="86" y="586"/>
                                  </a:lnTo>
                                  <a:lnTo>
                                    <a:pt x="92" y="578"/>
                                  </a:lnTo>
                                  <a:lnTo>
                                    <a:pt x="93" y="568"/>
                                  </a:lnTo>
                                  <a:lnTo>
                                    <a:pt x="98" y="563"/>
                                  </a:lnTo>
                                  <a:lnTo>
                                    <a:pt x="103" y="553"/>
                                  </a:lnTo>
                                  <a:lnTo>
                                    <a:pt x="103" y="542"/>
                                  </a:lnTo>
                                  <a:lnTo>
                                    <a:pt x="112" y="515"/>
                                  </a:lnTo>
                                  <a:lnTo>
                                    <a:pt x="119" y="501"/>
                                  </a:lnTo>
                                  <a:lnTo>
                                    <a:pt x="126" y="487"/>
                                  </a:lnTo>
                                  <a:lnTo>
                                    <a:pt x="128" y="471"/>
                                  </a:lnTo>
                                  <a:lnTo>
                                    <a:pt x="133" y="439"/>
                                  </a:lnTo>
                                  <a:lnTo>
                                    <a:pt x="129" y="415"/>
                                  </a:lnTo>
                                  <a:lnTo>
                                    <a:pt x="142" y="411"/>
                                  </a:lnTo>
                                  <a:lnTo>
                                    <a:pt x="157" y="409"/>
                                  </a:lnTo>
                                  <a:lnTo>
                                    <a:pt x="161" y="409"/>
                                  </a:lnTo>
                                  <a:lnTo>
                                    <a:pt x="168" y="411"/>
                                  </a:lnTo>
                                  <a:lnTo>
                                    <a:pt x="179" y="414"/>
                                  </a:lnTo>
                                  <a:lnTo>
                                    <a:pt x="182" y="419"/>
                                  </a:lnTo>
                                  <a:lnTo>
                                    <a:pt x="179" y="455"/>
                                  </a:lnTo>
                                  <a:lnTo>
                                    <a:pt x="183" y="462"/>
                                  </a:lnTo>
                                  <a:lnTo>
                                    <a:pt x="187" y="462"/>
                                  </a:lnTo>
                                  <a:lnTo>
                                    <a:pt x="184" y="458"/>
                                  </a:lnTo>
                                  <a:lnTo>
                                    <a:pt x="189" y="458"/>
                                  </a:lnTo>
                                  <a:lnTo>
                                    <a:pt x="212" y="460"/>
                                  </a:lnTo>
                                  <a:lnTo>
                                    <a:pt x="222" y="458"/>
                                  </a:lnTo>
                                  <a:lnTo>
                                    <a:pt x="233" y="461"/>
                                  </a:lnTo>
                                  <a:lnTo>
                                    <a:pt x="251" y="476"/>
                                  </a:lnTo>
                                  <a:lnTo>
                                    <a:pt x="257" y="484"/>
                                  </a:lnTo>
                                  <a:lnTo>
                                    <a:pt x="264" y="488"/>
                                  </a:lnTo>
                                  <a:lnTo>
                                    <a:pt x="270" y="492"/>
                                  </a:lnTo>
                                  <a:lnTo>
                                    <a:pt x="271" y="489"/>
                                  </a:lnTo>
                                  <a:lnTo>
                                    <a:pt x="276" y="493"/>
                                  </a:lnTo>
                                  <a:lnTo>
                                    <a:pt x="285" y="511"/>
                                  </a:lnTo>
                                  <a:lnTo>
                                    <a:pt x="291" y="516"/>
                                  </a:lnTo>
                                  <a:lnTo>
                                    <a:pt x="292" y="510"/>
                                  </a:lnTo>
                                  <a:lnTo>
                                    <a:pt x="292" y="501"/>
                                  </a:lnTo>
                                  <a:lnTo>
                                    <a:pt x="286" y="487"/>
                                  </a:lnTo>
                                  <a:lnTo>
                                    <a:pt x="280" y="473"/>
                                  </a:lnTo>
                                  <a:lnTo>
                                    <a:pt x="265" y="462"/>
                                  </a:lnTo>
                                  <a:lnTo>
                                    <a:pt x="258" y="440"/>
                                  </a:lnTo>
                                  <a:lnTo>
                                    <a:pt x="255" y="429"/>
                                  </a:lnTo>
                                  <a:lnTo>
                                    <a:pt x="258" y="411"/>
                                  </a:lnTo>
                                  <a:lnTo>
                                    <a:pt x="265" y="407"/>
                                  </a:lnTo>
                                  <a:lnTo>
                                    <a:pt x="270" y="396"/>
                                  </a:lnTo>
                                  <a:lnTo>
                                    <a:pt x="278" y="392"/>
                                  </a:lnTo>
                                  <a:lnTo>
                                    <a:pt x="292" y="372"/>
                                  </a:lnTo>
                                  <a:lnTo>
                                    <a:pt x="298" y="366"/>
                                  </a:lnTo>
                                  <a:lnTo>
                                    <a:pt x="307" y="363"/>
                                  </a:lnTo>
                                  <a:lnTo>
                                    <a:pt x="334" y="365"/>
                                  </a:lnTo>
                                  <a:lnTo>
                                    <a:pt x="350" y="368"/>
                                  </a:lnTo>
                                  <a:lnTo>
                                    <a:pt x="368" y="365"/>
                                  </a:lnTo>
                                  <a:lnTo>
                                    <a:pt x="396" y="364"/>
                                  </a:lnTo>
                                  <a:lnTo>
                                    <a:pt x="405" y="374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416" y="365"/>
                                  </a:lnTo>
                                  <a:lnTo>
                                    <a:pt x="420" y="365"/>
                                  </a:lnTo>
                                  <a:lnTo>
                                    <a:pt x="427" y="354"/>
                                  </a:lnTo>
                                  <a:lnTo>
                                    <a:pt x="427" y="312"/>
                                  </a:lnTo>
                                  <a:lnTo>
                                    <a:pt x="431" y="302"/>
                                  </a:lnTo>
                                  <a:lnTo>
                                    <a:pt x="430" y="293"/>
                                  </a:lnTo>
                                  <a:lnTo>
                                    <a:pt x="429" y="286"/>
                                  </a:lnTo>
                                  <a:lnTo>
                                    <a:pt x="424" y="280"/>
                                  </a:lnTo>
                                  <a:lnTo>
                                    <a:pt x="416" y="275"/>
                                  </a:lnTo>
                                  <a:lnTo>
                                    <a:pt x="414" y="268"/>
                                  </a:lnTo>
                                  <a:lnTo>
                                    <a:pt x="404" y="267"/>
                                  </a:lnTo>
                                  <a:lnTo>
                                    <a:pt x="397" y="262"/>
                                  </a:lnTo>
                                  <a:lnTo>
                                    <a:pt x="389" y="252"/>
                                  </a:lnTo>
                                  <a:lnTo>
                                    <a:pt x="386" y="241"/>
                                  </a:lnTo>
                                  <a:lnTo>
                                    <a:pt x="387" y="216"/>
                                  </a:lnTo>
                                  <a:lnTo>
                                    <a:pt x="386" y="203"/>
                                  </a:lnTo>
                                  <a:lnTo>
                                    <a:pt x="382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0" y="176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60" y="165"/>
                                  </a:lnTo>
                                  <a:lnTo>
                                    <a:pt x="353" y="158"/>
                                  </a:lnTo>
                                  <a:lnTo>
                                    <a:pt x="348" y="150"/>
                                  </a:lnTo>
                                  <a:lnTo>
                                    <a:pt x="335" y="135"/>
                                  </a:lnTo>
                                  <a:lnTo>
                                    <a:pt x="323" y="134"/>
                                  </a:lnTo>
                                  <a:lnTo>
                                    <a:pt x="312" y="135"/>
                                  </a:lnTo>
                                  <a:lnTo>
                                    <a:pt x="301" y="138"/>
                                  </a:lnTo>
                                  <a:lnTo>
                                    <a:pt x="297" y="149"/>
                                  </a:lnTo>
                                  <a:lnTo>
                                    <a:pt x="292" y="153"/>
                                  </a:lnTo>
                                  <a:lnTo>
                                    <a:pt x="285" y="156"/>
                                  </a:lnTo>
                                  <a:lnTo>
                                    <a:pt x="273" y="162"/>
                                  </a:lnTo>
                                  <a:lnTo>
                                    <a:pt x="264" y="162"/>
                                  </a:lnTo>
                                  <a:lnTo>
                                    <a:pt x="255" y="156"/>
                                  </a:lnTo>
                                  <a:lnTo>
                                    <a:pt x="249" y="146"/>
                                  </a:lnTo>
                                  <a:lnTo>
                                    <a:pt x="242" y="144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20" y="151"/>
                                  </a:lnTo>
                                  <a:lnTo>
                                    <a:pt x="208" y="164"/>
                                  </a:lnTo>
                                  <a:lnTo>
                                    <a:pt x="195" y="169"/>
                                  </a:lnTo>
                                  <a:lnTo>
                                    <a:pt x="188" y="178"/>
                                  </a:lnTo>
                                  <a:lnTo>
                                    <a:pt x="183" y="182"/>
                                  </a:lnTo>
                                  <a:lnTo>
                                    <a:pt x="184" y="177"/>
                                  </a:lnTo>
                                  <a:lnTo>
                                    <a:pt x="181" y="164"/>
                                  </a:lnTo>
                                  <a:lnTo>
                                    <a:pt x="185" y="150"/>
                                  </a:lnTo>
                                  <a:lnTo>
                                    <a:pt x="188" y="126"/>
                                  </a:lnTo>
                                  <a:lnTo>
                                    <a:pt x="193" y="115"/>
                                  </a:lnTo>
                                  <a:lnTo>
                                    <a:pt x="193" y="106"/>
                                  </a:lnTo>
                                  <a:lnTo>
                                    <a:pt x="194" y="97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94" y="64"/>
                                  </a:lnTo>
                                  <a:lnTo>
                                    <a:pt x="190" y="60"/>
                                  </a:lnTo>
                                  <a:lnTo>
                                    <a:pt x="169" y="60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61" y="58"/>
                                  </a:lnTo>
                                  <a:lnTo>
                                    <a:pt x="161" y="40"/>
                                  </a:lnTo>
                                  <a:lnTo>
                                    <a:pt x="158" y="25"/>
                                  </a:lnTo>
                                  <a:lnTo>
                                    <a:pt x="152" y="16"/>
                                  </a:lnTo>
                                  <a:lnTo>
                                    <a:pt x="149" y="11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0" y="8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38" name="Freeform 94"/>
                          <wps:cNvSpPr>
                            <a:spLocks noChangeAspect="1"/>
                          </wps:cNvSpPr>
                          <wps:spPr bwMode="gray">
                            <a:xfrm>
                              <a:off x="6366667" y="3181697"/>
                              <a:ext cx="153988" cy="3333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5" y="657"/>
                                </a:cxn>
                                <a:cxn ang="0">
                                  <a:pos x="116" y="592"/>
                                </a:cxn>
                                <a:cxn ang="0">
                                  <a:pos x="89" y="559"/>
                                </a:cxn>
                                <a:cxn ang="0">
                                  <a:pos x="85" y="536"/>
                                </a:cxn>
                                <a:cxn ang="0">
                                  <a:pos x="78" y="512"/>
                                </a:cxn>
                                <a:cxn ang="0">
                                  <a:pos x="22" y="470"/>
                                </a:cxn>
                                <a:cxn ang="0">
                                  <a:pos x="0" y="443"/>
                                </a:cxn>
                                <a:cxn ang="0">
                                  <a:pos x="19" y="416"/>
                                </a:cxn>
                                <a:cxn ang="0">
                                  <a:pos x="27" y="376"/>
                                </a:cxn>
                                <a:cxn ang="0">
                                  <a:pos x="47" y="365"/>
                                </a:cxn>
                                <a:cxn ang="0">
                                  <a:pos x="42" y="326"/>
                                </a:cxn>
                                <a:cxn ang="0">
                                  <a:pos x="59" y="276"/>
                                </a:cxn>
                                <a:cxn ang="0">
                                  <a:pos x="101" y="268"/>
                                </a:cxn>
                                <a:cxn ang="0">
                                  <a:pos x="134" y="197"/>
                                </a:cxn>
                                <a:cxn ang="0">
                                  <a:pos x="160" y="155"/>
                                </a:cxn>
                                <a:cxn ang="0">
                                  <a:pos x="194" y="92"/>
                                </a:cxn>
                                <a:cxn ang="0">
                                  <a:pos x="242" y="63"/>
                                </a:cxn>
                                <a:cxn ang="0">
                                  <a:pos x="264" y="33"/>
                                </a:cxn>
                                <a:cxn ang="0">
                                  <a:pos x="290" y="5"/>
                                </a:cxn>
                                <a:cxn ang="0">
                                  <a:pos x="322" y="20"/>
                                </a:cxn>
                                <a:cxn ang="0">
                                  <a:pos x="354" y="79"/>
                                </a:cxn>
                                <a:cxn ang="0">
                                  <a:pos x="342" y="163"/>
                                </a:cxn>
                                <a:cxn ang="0">
                                  <a:pos x="311" y="198"/>
                                </a:cxn>
                                <a:cxn ang="0">
                                  <a:pos x="304" y="256"/>
                                </a:cxn>
                                <a:cxn ang="0">
                                  <a:pos x="323" y="258"/>
                                </a:cxn>
                                <a:cxn ang="0">
                                  <a:pos x="366" y="281"/>
                                </a:cxn>
                                <a:cxn ang="0">
                                  <a:pos x="391" y="346"/>
                                </a:cxn>
                                <a:cxn ang="0">
                                  <a:pos x="423" y="387"/>
                                </a:cxn>
                                <a:cxn ang="0">
                                  <a:pos x="488" y="391"/>
                                </a:cxn>
                                <a:cxn ang="0">
                                  <a:pos x="456" y="427"/>
                                </a:cxn>
                                <a:cxn ang="0">
                                  <a:pos x="445" y="443"/>
                                </a:cxn>
                                <a:cxn ang="0">
                                  <a:pos x="426" y="464"/>
                                </a:cxn>
                                <a:cxn ang="0">
                                  <a:pos x="383" y="496"/>
                                </a:cxn>
                                <a:cxn ang="0">
                                  <a:pos x="332" y="518"/>
                                </a:cxn>
                                <a:cxn ang="0">
                                  <a:pos x="304" y="581"/>
                                </a:cxn>
                                <a:cxn ang="0">
                                  <a:pos x="312" y="635"/>
                                </a:cxn>
                                <a:cxn ang="0">
                                  <a:pos x="344" y="693"/>
                                </a:cxn>
                                <a:cxn ang="0">
                                  <a:pos x="354" y="722"/>
                                </a:cxn>
                                <a:cxn ang="0">
                                  <a:pos x="342" y="760"/>
                                </a:cxn>
                                <a:cxn ang="0">
                                  <a:pos x="334" y="807"/>
                                </a:cxn>
                                <a:cxn ang="0">
                                  <a:pos x="376" y="854"/>
                                </a:cxn>
                                <a:cxn ang="0">
                                  <a:pos x="391" y="922"/>
                                </a:cxn>
                                <a:cxn ang="0">
                                  <a:pos x="375" y="1000"/>
                                </a:cxn>
                                <a:cxn ang="0">
                                  <a:pos x="355" y="1047"/>
                                </a:cxn>
                                <a:cxn ang="0">
                                  <a:pos x="349" y="1017"/>
                                </a:cxn>
                                <a:cxn ang="0">
                                  <a:pos x="351" y="958"/>
                                </a:cxn>
                                <a:cxn ang="0">
                                  <a:pos x="351" y="937"/>
                                </a:cxn>
                                <a:cxn ang="0">
                                  <a:pos x="333" y="851"/>
                                </a:cxn>
                                <a:cxn ang="0">
                                  <a:pos x="317" y="821"/>
                                </a:cxn>
                                <a:cxn ang="0">
                                  <a:pos x="297" y="721"/>
                                </a:cxn>
                                <a:cxn ang="0">
                                  <a:pos x="279" y="688"/>
                                </a:cxn>
                                <a:cxn ang="0">
                                  <a:pos x="251" y="653"/>
                                </a:cxn>
                                <a:cxn ang="0">
                                  <a:pos x="226" y="693"/>
                                </a:cxn>
                                <a:cxn ang="0">
                                  <a:pos x="179" y="726"/>
                                </a:cxn>
                                <a:cxn ang="0">
                                  <a:pos x="154" y="728"/>
                                </a:cxn>
                                <a:cxn ang="0">
                                  <a:pos x="122" y="726"/>
                                </a:cxn>
                                <a:cxn ang="0">
                                  <a:pos x="112" y="704"/>
                                </a:cxn>
                              </a:cxnLst>
                              <a:rect l="0" t="0" r="r" b="b"/>
                              <a:pathLst>
                                <a:path w="489" h="1050">
                                  <a:moveTo>
                                    <a:pt x="112" y="704"/>
                                  </a:moveTo>
                                  <a:lnTo>
                                    <a:pt x="117" y="690"/>
                                  </a:lnTo>
                                  <a:lnTo>
                                    <a:pt x="119" y="673"/>
                                  </a:lnTo>
                                  <a:lnTo>
                                    <a:pt x="125" y="657"/>
                                  </a:lnTo>
                                  <a:lnTo>
                                    <a:pt x="125" y="638"/>
                                  </a:lnTo>
                                  <a:lnTo>
                                    <a:pt x="121" y="607"/>
                                  </a:lnTo>
                                  <a:lnTo>
                                    <a:pt x="117" y="599"/>
                                  </a:lnTo>
                                  <a:lnTo>
                                    <a:pt x="116" y="592"/>
                                  </a:lnTo>
                                  <a:lnTo>
                                    <a:pt x="109" y="580"/>
                                  </a:lnTo>
                                  <a:lnTo>
                                    <a:pt x="95" y="556"/>
                                  </a:lnTo>
                                  <a:lnTo>
                                    <a:pt x="92" y="545"/>
                                  </a:lnTo>
                                  <a:lnTo>
                                    <a:pt x="89" y="559"/>
                                  </a:lnTo>
                                  <a:lnTo>
                                    <a:pt x="78" y="553"/>
                                  </a:lnTo>
                                  <a:lnTo>
                                    <a:pt x="71" y="539"/>
                                  </a:lnTo>
                                  <a:lnTo>
                                    <a:pt x="74" y="531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4" y="531"/>
                                  </a:lnTo>
                                  <a:lnTo>
                                    <a:pt x="76" y="525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78" y="512"/>
                                  </a:lnTo>
                                  <a:lnTo>
                                    <a:pt x="38" y="493"/>
                                  </a:lnTo>
                                  <a:lnTo>
                                    <a:pt x="37" y="482"/>
                                  </a:lnTo>
                                  <a:lnTo>
                                    <a:pt x="28" y="479"/>
                                  </a:lnTo>
                                  <a:lnTo>
                                    <a:pt x="22" y="470"/>
                                  </a:lnTo>
                                  <a:lnTo>
                                    <a:pt x="21" y="474"/>
                                  </a:lnTo>
                                  <a:lnTo>
                                    <a:pt x="14" y="468"/>
                                  </a:lnTo>
                                  <a:lnTo>
                                    <a:pt x="10" y="458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3" y="418"/>
                                  </a:lnTo>
                                  <a:lnTo>
                                    <a:pt x="7" y="413"/>
                                  </a:lnTo>
                                  <a:lnTo>
                                    <a:pt x="19" y="416"/>
                                  </a:lnTo>
                                  <a:lnTo>
                                    <a:pt x="17" y="387"/>
                                  </a:lnTo>
                                  <a:lnTo>
                                    <a:pt x="19" y="384"/>
                                  </a:lnTo>
                                  <a:lnTo>
                                    <a:pt x="22" y="381"/>
                                  </a:lnTo>
                                  <a:lnTo>
                                    <a:pt x="27" y="376"/>
                                  </a:lnTo>
                                  <a:lnTo>
                                    <a:pt x="36" y="378"/>
                                  </a:lnTo>
                                  <a:lnTo>
                                    <a:pt x="41" y="377"/>
                                  </a:lnTo>
                                  <a:lnTo>
                                    <a:pt x="46" y="371"/>
                                  </a:lnTo>
                                  <a:lnTo>
                                    <a:pt x="47" y="365"/>
                                  </a:lnTo>
                                  <a:lnTo>
                                    <a:pt x="44" y="365"/>
                                  </a:lnTo>
                                  <a:lnTo>
                                    <a:pt x="41" y="355"/>
                                  </a:lnTo>
                                  <a:lnTo>
                                    <a:pt x="41" y="339"/>
                                  </a:lnTo>
                                  <a:lnTo>
                                    <a:pt x="42" y="326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57" y="322"/>
                                  </a:lnTo>
                                  <a:lnTo>
                                    <a:pt x="60" y="302"/>
                                  </a:lnTo>
                                  <a:lnTo>
                                    <a:pt x="59" y="276"/>
                                  </a:lnTo>
                                  <a:lnTo>
                                    <a:pt x="66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93" y="268"/>
                                  </a:lnTo>
                                  <a:lnTo>
                                    <a:pt x="101" y="268"/>
                                  </a:lnTo>
                                  <a:lnTo>
                                    <a:pt x="106" y="263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30" y="208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32" y="187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60" y="155"/>
                                  </a:lnTo>
                                  <a:lnTo>
                                    <a:pt x="159" y="127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94" y="92"/>
                                  </a:lnTo>
                                  <a:lnTo>
                                    <a:pt x="204" y="84"/>
                                  </a:lnTo>
                                  <a:lnTo>
                                    <a:pt x="211" y="70"/>
                                  </a:lnTo>
                                  <a:lnTo>
                                    <a:pt x="231" y="66"/>
                                  </a:lnTo>
                                  <a:lnTo>
                                    <a:pt x="242" y="63"/>
                                  </a:lnTo>
                                  <a:lnTo>
                                    <a:pt x="258" y="68"/>
                                  </a:lnTo>
                                  <a:lnTo>
                                    <a:pt x="263" y="63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64" y="33"/>
                                  </a:lnTo>
                                  <a:lnTo>
                                    <a:pt x="275" y="28"/>
                                  </a:lnTo>
                                  <a:lnTo>
                                    <a:pt x="281" y="21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90" y="5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297" y="0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322" y="20"/>
                                  </a:lnTo>
                                  <a:lnTo>
                                    <a:pt x="326" y="37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47" y="47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355" y="100"/>
                                  </a:lnTo>
                                  <a:lnTo>
                                    <a:pt x="351" y="128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42" y="163"/>
                                  </a:lnTo>
                                  <a:lnTo>
                                    <a:pt x="333" y="174"/>
                                  </a:lnTo>
                                  <a:lnTo>
                                    <a:pt x="326" y="177"/>
                                  </a:lnTo>
                                  <a:lnTo>
                                    <a:pt x="322" y="187"/>
                                  </a:lnTo>
                                  <a:lnTo>
                                    <a:pt x="311" y="198"/>
                                  </a:lnTo>
                                  <a:lnTo>
                                    <a:pt x="307" y="217"/>
                                  </a:lnTo>
                                  <a:lnTo>
                                    <a:pt x="301" y="231"/>
                                  </a:lnTo>
                                  <a:lnTo>
                                    <a:pt x="305" y="247"/>
                                  </a:lnTo>
                                  <a:lnTo>
                                    <a:pt x="304" y="256"/>
                                  </a:lnTo>
                                  <a:lnTo>
                                    <a:pt x="294" y="273"/>
                                  </a:lnTo>
                                  <a:lnTo>
                                    <a:pt x="299" y="278"/>
                                  </a:lnTo>
                                  <a:lnTo>
                                    <a:pt x="312" y="264"/>
                                  </a:lnTo>
                                  <a:lnTo>
                                    <a:pt x="323" y="258"/>
                                  </a:lnTo>
                                  <a:lnTo>
                                    <a:pt x="342" y="257"/>
                                  </a:lnTo>
                                  <a:lnTo>
                                    <a:pt x="361" y="256"/>
                                  </a:lnTo>
                                  <a:lnTo>
                                    <a:pt x="361" y="267"/>
                                  </a:lnTo>
                                  <a:lnTo>
                                    <a:pt x="366" y="281"/>
                                  </a:lnTo>
                                  <a:lnTo>
                                    <a:pt x="367" y="301"/>
                                  </a:lnTo>
                                  <a:lnTo>
                                    <a:pt x="381" y="311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91" y="346"/>
                                  </a:lnTo>
                                  <a:lnTo>
                                    <a:pt x="387" y="366"/>
                                  </a:lnTo>
                                  <a:lnTo>
                                    <a:pt x="402" y="369"/>
                                  </a:lnTo>
                                  <a:lnTo>
                                    <a:pt x="420" y="375"/>
                                  </a:lnTo>
                                  <a:lnTo>
                                    <a:pt x="423" y="387"/>
                                  </a:lnTo>
                                  <a:lnTo>
                                    <a:pt x="441" y="404"/>
                                  </a:lnTo>
                                  <a:lnTo>
                                    <a:pt x="461" y="402"/>
                                  </a:lnTo>
                                  <a:lnTo>
                                    <a:pt x="476" y="389"/>
                                  </a:lnTo>
                                  <a:lnTo>
                                    <a:pt x="488" y="391"/>
                                  </a:lnTo>
                                  <a:lnTo>
                                    <a:pt x="489" y="397"/>
                                  </a:lnTo>
                                  <a:lnTo>
                                    <a:pt x="488" y="402"/>
                                  </a:lnTo>
                                  <a:lnTo>
                                    <a:pt x="483" y="409"/>
                                  </a:lnTo>
                                  <a:lnTo>
                                    <a:pt x="456" y="427"/>
                                  </a:lnTo>
                                  <a:lnTo>
                                    <a:pt x="456" y="432"/>
                                  </a:lnTo>
                                  <a:lnTo>
                                    <a:pt x="458" y="440"/>
                                  </a:lnTo>
                                  <a:lnTo>
                                    <a:pt x="452" y="441"/>
                                  </a:lnTo>
                                  <a:lnTo>
                                    <a:pt x="445" y="443"/>
                                  </a:lnTo>
                                  <a:lnTo>
                                    <a:pt x="440" y="447"/>
                                  </a:lnTo>
                                  <a:lnTo>
                                    <a:pt x="439" y="453"/>
                                  </a:lnTo>
                                  <a:lnTo>
                                    <a:pt x="433" y="456"/>
                                  </a:lnTo>
                                  <a:lnTo>
                                    <a:pt x="426" y="464"/>
                                  </a:lnTo>
                                  <a:lnTo>
                                    <a:pt x="420" y="477"/>
                                  </a:lnTo>
                                  <a:lnTo>
                                    <a:pt x="407" y="480"/>
                                  </a:lnTo>
                                  <a:lnTo>
                                    <a:pt x="398" y="485"/>
                                  </a:lnTo>
                                  <a:lnTo>
                                    <a:pt x="383" y="496"/>
                                  </a:lnTo>
                                  <a:lnTo>
                                    <a:pt x="372" y="502"/>
                                  </a:lnTo>
                                  <a:lnTo>
                                    <a:pt x="361" y="513"/>
                                  </a:lnTo>
                                  <a:lnTo>
                                    <a:pt x="350" y="517"/>
                                  </a:lnTo>
                                  <a:lnTo>
                                    <a:pt x="332" y="518"/>
                                  </a:lnTo>
                                  <a:lnTo>
                                    <a:pt x="318" y="520"/>
                                  </a:lnTo>
                                  <a:lnTo>
                                    <a:pt x="304" y="559"/>
                                  </a:lnTo>
                                  <a:lnTo>
                                    <a:pt x="302" y="571"/>
                                  </a:lnTo>
                                  <a:lnTo>
                                    <a:pt x="304" y="581"/>
                                  </a:lnTo>
                                  <a:lnTo>
                                    <a:pt x="295" y="588"/>
                                  </a:lnTo>
                                  <a:lnTo>
                                    <a:pt x="296" y="595"/>
                                  </a:lnTo>
                                  <a:lnTo>
                                    <a:pt x="302" y="612"/>
                                  </a:lnTo>
                                  <a:lnTo>
                                    <a:pt x="312" y="635"/>
                                  </a:lnTo>
                                  <a:lnTo>
                                    <a:pt x="335" y="652"/>
                                  </a:lnTo>
                                  <a:lnTo>
                                    <a:pt x="343" y="662"/>
                                  </a:lnTo>
                                  <a:lnTo>
                                    <a:pt x="345" y="678"/>
                                  </a:lnTo>
                                  <a:lnTo>
                                    <a:pt x="344" y="693"/>
                                  </a:lnTo>
                                  <a:lnTo>
                                    <a:pt x="347" y="705"/>
                                  </a:lnTo>
                                  <a:lnTo>
                                    <a:pt x="356" y="706"/>
                                  </a:lnTo>
                                  <a:lnTo>
                                    <a:pt x="360" y="716"/>
                                  </a:lnTo>
                                  <a:lnTo>
                                    <a:pt x="354" y="722"/>
                                  </a:lnTo>
                                  <a:lnTo>
                                    <a:pt x="348" y="736"/>
                                  </a:lnTo>
                                  <a:lnTo>
                                    <a:pt x="345" y="744"/>
                                  </a:lnTo>
                                  <a:lnTo>
                                    <a:pt x="345" y="757"/>
                                  </a:lnTo>
                                  <a:lnTo>
                                    <a:pt x="342" y="760"/>
                                  </a:lnTo>
                                  <a:lnTo>
                                    <a:pt x="333" y="768"/>
                                  </a:lnTo>
                                  <a:lnTo>
                                    <a:pt x="329" y="776"/>
                                  </a:lnTo>
                                  <a:lnTo>
                                    <a:pt x="328" y="790"/>
                                  </a:lnTo>
                                  <a:lnTo>
                                    <a:pt x="334" y="807"/>
                                  </a:lnTo>
                                  <a:lnTo>
                                    <a:pt x="353" y="819"/>
                                  </a:lnTo>
                                  <a:lnTo>
                                    <a:pt x="371" y="839"/>
                                  </a:lnTo>
                                  <a:lnTo>
                                    <a:pt x="374" y="845"/>
                                  </a:lnTo>
                                  <a:lnTo>
                                    <a:pt x="376" y="854"/>
                                  </a:lnTo>
                                  <a:lnTo>
                                    <a:pt x="377" y="887"/>
                                  </a:lnTo>
                                  <a:lnTo>
                                    <a:pt x="383" y="905"/>
                                  </a:lnTo>
                                  <a:lnTo>
                                    <a:pt x="386" y="907"/>
                                  </a:lnTo>
                                  <a:lnTo>
                                    <a:pt x="391" y="922"/>
                                  </a:lnTo>
                                  <a:lnTo>
                                    <a:pt x="406" y="956"/>
                                  </a:lnTo>
                                  <a:lnTo>
                                    <a:pt x="404" y="963"/>
                                  </a:lnTo>
                                  <a:lnTo>
                                    <a:pt x="386" y="993"/>
                                  </a:lnTo>
                                  <a:lnTo>
                                    <a:pt x="375" y="1000"/>
                                  </a:lnTo>
                                  <a:lnTo>
                                    <a:pt x="367" y="1012"/>
                                  </a:lnTo>
                                  <a:lnTo>
                                    <a:pt x="365" y="1027"/>
                                  </a:lnTo>
                                  <a:lnTo>
                                    <a:pt x="360" y="1039"/>
                                  </a:lnTo>
                                  <a:lnTo>
                                    <a:pt x="355" y="1047"/>
                                  </a:lnTo>
                                  <a:lnTo>
                                    <a:pt x="354" y="1050"/>
                                  </a:lnTo>
                                  <a:lnTo>
                                    <a:pt x="344" y="1043"/>
                                  </a:lnTo>
                                  <a:lnTo>
                                    <a:pt x="345" y="1031"/>
                                  </a:lnTo>
                                  <a:lnTo>
                                    <a:pt x="349" y="1017"/>
                                  </a:lnTo>
                                  <a:lnTo>
                                    <a:pt x="359" y="993"/>
                                  </a:lnTo>
                                  <a:lnTo>
                                    <a:pt x="359" y="981"/>
                                  </a:lnTo>
                                  <a:lnTo>
                                    <a:pt x="361" y="964"/>
                                  </a:lnTo>
                                  <a:lnTo>
                                    <a:pt x="351" y="958"/>
                                  </a:lnTo>
                                  <a:lnTo>
                                    <a:pt x="344" y="953"/>
                                  </a:lnTo>
                                  <a:lnTo>
                                    <a:pt x="345" y="946"/>
                                  </a:lnTo>
                                  <a:lnTo>
                                    <a:pt x="354" y="947"/>
                                  </a:lnTo>
                                  <a:lnTo>
                                    <a:pt x="351" y="937"/>
                                  </a:lnTo>
                                  <a:lnTo>
                                    <a:pt x="354" y="924"/>
                                  </a:lnTo>
                                  <a:lnTo>
                                    <a:pt x="349" y="897"/>
                                  </a:lnTo>
                                  <a:lnTo>
                                    <a:pt x="338" y="870"/>
                                  </a:lnTo>
                                  <a:lnTo>
                                    <a:pt x="333" y="851"/>
                                  </a:lnTo>
                                  <a:lnTo>
                                    <a:pt x="329" y="855"/>
                                  </a:lnTo>
                                  <a:lnTo>
                                    <a:pt x="327" y="860"/>
                                  </a:lnTo>
                                  <a:lnTo>
                                    <a:pt x="322" y="844"/>
                                  </a:lnTo>
                                  <a:lnTo>
                                    <a:pt x="317" y="821"/>
                                  </a:lnTo>
                                  <a:lnTo>
                                    <a:pt x="311" y="805"/>
                                  </a:lnTo>
                                  <a:lnTo>
                                    <a:pt x="306" y="784"/>
                                  </a:lnTo>
                                  <a:lnTo>
                                    <a:pt x="301" y="759"/>
                                  </a:lnTo>
                                  <a:lnTo>
                                    <a:pt x="297" y="721"/>
                                  </a:lnTo>
                                  <a:lnTo>
                                    <a:pt x="299" y="695"/>
                                  </a:lnTo>
                                  <a:lnTo>
                                    <a:pt x="295" y="695"/>
                                  </a:lnTo>
                                  <a:lnTo>
                                    <a:pt x="291" y="694"/>
                                  </a:lnTo>
                                  <a:lnTo>
                                    <a:pt x="279" y="688"/>
                                  </a:lnTo>
                                  <a:lnTo>
                                    <a:pt x="269" y="679"/>
                                  </a:lnTo>
                                  <a:lnTo>
                                    <a:pt x="262" y="671"/>
                                  </a:lnTo>
                                  <a:lnTo>
                                    <a:pt x="254" y="673"/>
                                  </a:lnTo>
                                  <a:lnTo>
                                    <a:pt x="251" y="653"/>
                                  </a:lnTo>
                                  <a:lnTo>
                                    <a:pt x="246" y="642"/>
                                  </a:lnTo>
                                  <a:lnTo>
                                    <a:pt x="246" y="662"/>
                                  </a:lnTo>
                                  <a:lnTo>
                                    <a:pt x="241" y="685"/>
                                  </a:lnTo>
                                  <a:lnTo>
                                    <a:pt x="226" y="693"/>
                                  </a:lnTo>
                                  <a:lnTo>
                                    <a:pt x="211" y="700"/>
                                  </a:lnTo>
                                  <a:lnTo>
                                    <a:pt x="200" y="710"/>
                                  </a:lnTo>
                                  <a:lnTo>
                                    <a:pt x="189" y="717"/>
                                  </a:lnTo>
                                  <a:lnTo>
                                    <a:pt x="179" y="726"/>
                                  </a:lnTo>
                                  <a:lnTo>
                                    <a:pt x="170" y="738"/>
                                  </a:lnTo>
                                  <a:lnTo>
                                    <a:pt x="165" y="733"/>
                                  </a:lnTo>
                                  <a:lnTo>
                                    <a:pt x="159" y="735"/>
                                  </a:lnTo>
                                  <a:lnTo>
                                    <a:pt x="154" y="728"/>
                                  </a:lnTo>
                                  <a:lnTo>
                                    <a:pt x="146" y="738"/>
                                  </a:lnTo>
                                  <a:lnTo>
                                    <a:pt x="136" y="733"/>
                                  </a:lnTo>
                                  <a:lnTo>
                                    <a:pt x="127" y="730"/>
                                  </a:lnTo>
                                  <a:lnTo>
                                    <a:pt x="122" y="726"/>
                                  </a:lnTo>
                                  <a:lnTo>
                                    <a:pt x="125" y="717"/>
                                  </a:lnTo>
                                  <a:lnTo>
                                    <a:pt x="116" y="725"/>
                                  </a:lnTo>
                                  <a:lnTo>
                                    <a:pt x="109" y="721"/>
                                  </a:lnTo>
                                  <a:lnTo>
                                    <a:pt x="112" y="70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40" name="Freeform 95"/>
                          <wps:cNvSpPr>
                            <a:spLocks noChangeAspect="1"/>
                          </wps:cNvSpPr>
                          <wps:spPr bwMode="gray">
                            <a:xfrm>
                              <a:off x="6541292" y="3435697"/>
                              <a:ext cx="92075" cy="746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236"/>
                                </a:cxn>
                                <a:cxn ang="0">
                                  <a:pos x="106" y="230"/>
                                </a:cxn>
                                <a:cxn ang="0">
                                  <a:pos x="82" y="232"/>
                                </a:cxn>
                                <a:cxn ang="0">
                                  <a:pos x="72" y="221"/>
                                </a:cxn>
                                <a:cxn ang="0">
                                  <a:pos x="75" y="204"/>
                                </a:cxn>
                                <a:cxn ang="0">
                                  <a:pos x="64" y="203"/>
                                </a:cxn>
                                <a:cxn ang="0">
                                  <a:pos x="50" y="214"/>
                                </a:cxn>
                                <a:cxn ang="0">
                                  <a:pos x="41" y="186"/>
                                </a:cxn>
                                <a:cxn ang="0">
                                  <a:pos x="45" y="184"/>
                                </a:cxn>
                                <a:cxn ang="0">
                                  <a:pos x="36" y="172"/>
                                </a:cxn>
                                <a:cxn ang="0">
                                  <a:pos x="37" y="157"/>
                                </a:cxn>
                                <a:cxn ang="0">
                                  <a:pos x="25" y="129"/>
                                </a:cxn>
                                <a:cxn ang="0">
                                  <a:pos x="3" y="96"/>
                                </a:cxn>
                                <a:cxn ang="0">
                                  <a:pos x="3" y="67"/>
                                </a:cxn>
                                <a:cxn ang="0">
                                  <a:pos x="15" y="52"/>
                                </a:cxn>
                                <a:cxn ang="0">
                                  <a:pos x="37" y="28"/>
                                </a:cxn>
                                <a:cxn ang="0">
                                  <a:pos x="52" y="19"/>
                                </a:cxn>
                                <a:cxn ang="0">
                                  <a:pos x="95" y="24"/>
                                </a:cxn>
                                <a:cxn ang="0">
                                  <a:pos x="141" y="20"/>
                                </a:cxn>
                                <a:cxn ang="0">
                                  <a:pos x="161" y="25"/>
                                </a:cxn>
                                <a:cxn ang="0">
                                  <a:pos x="187" y="37"/>
                                </a:cxn>
                                <a:cxn ang="0">
                                  <a:pos x="207" y="38"/>
                                </a:cxn>
                                <a:cxn ang="0">
                                  <a:pos x="223" y="15"/>
                                </a:cxn>
                                <a:cxn ang="0">
                                  <a:pos x="242" y="11"/>
                                </a:cxn>
                                <a:cxn ang="0">
                                  <a:pos x="258" y="20"/>
                                </a:cxn>
                                <a:cxn ang="0">
                                  <a:pos x="279" y="6"/>
                                </a:cxn>
                                <a:cxn ang="0">
                                  <a:pos x="281" y="37"/>
                                </a:cxn>
                                <a:cxn ang="0">
                                  <a:pos x="290" y="68"/>
                                </a:cxn>
                                <a:cxn ang="0">
                                  <a:pos x="287" y="129"/>
                                </a:cxn>
                                <a:cxn ang="0">
                                  <a:pos x="272" y="135"/>
                                </a:cxn>
                                <a:cxn ang="0">
                                  <a:pos x="255" y="148"/>
                                </a:cxn>
                                <a:cxn ang="0">
                                  <a:pos x="229" y="156"/>
                                </a:cxn>
                                <a:cxn ang="0">
                                  <a:pos x="209" y="167"/>
                                </a:cxn>
                                <a:cxn ang="0">
                                  <a:pos x="197" y="184"/>
                                </a:cxn>
                                <a:cxn ang="0">
                                  <a:pos x="199" y="202"/>
                                </a:cxn>
                                <a:cxn ang="0">
                                  <a:pos x="185" y="207"/>
                                </a:cxn>
                                <a:cxn ang="0">
                                  <a:pos x="164" y="218"/>
                                </a:cxn>
                                <a:cxn ang="0">
                                  <a:pos x="149" y="215"/>
                                </a:cxn>
                                <a:cxn ang="0">
                                  <a:pos x="143" y="230"/>
                                </a:cxn>
                                <a:cxn ang="0">
                                  <a:pos x="125" y="236"/>
                                </a:cxn>
                              </a:cxnLst>
                              <a:rect l="0" t="0" r="r" b="b"/>
                              <a:pathLst>
                                <a:path w="290" h="237">
                                  <a:moveTo>
                                    <a:pt x="120" y="237"/>
                                  </a:moveTo>
                                  <a:lnTo>
                                    <a:pt x="115" y="236"/>
                                  </a:lnTo>
                                  <a:lnTo>
                                    <a:pt x="112" y="234"/>
                                  </a:lnTo>
                                  <a:lnTo>
                                    <a:pt x="106" y="230"/>
                                  </a:lnTo>
                                  <a:lnTo>
                                    <a:pt x="89" y="229"/>
                                  </a:lnTo>
                                  <a:lnTo>
                                    <a:pt x="82" y="232"/>
                                  </a:lnTo>
                                  <a:lnTo>
                                    <a:pt x="72" y="232"/>
                                  </a:lnTo>
                                  <a:lnTo>
                                    <a:pt x="72" y="221"/>
                                  </a:lnTo>
                                  <a:lnTo>
                                    <a:pt x="77" y="21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69" y="202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59" y="211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41" y="188"/>
                                  </a:lnTo>
                                  <a:lnTo>
                                    <a:pt x="41" y="186"/>
                                  </a:lnTo>
                                  <a:lnTo>
                                    <a:pt x="45" y="189"/>
                                  </a:lnTo>
                                  <a:lnTo>
                                    <a:pt x="45" y="184"/>
                                  </a:lnTo>
                                  <a:lnTo>
                                    <a:pt x="36" y="173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7" y="166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1" y="143"/>
                                  </a:lnTo>
                                  <a:lnTo>
                                    <a:pt x="25" y="129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41" y="20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61" y="25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98" y="41"/>
                                  </a:lnTo>
                                  <a:lnTo>
                                    <a:pt x="207" y="38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34" y="11"/>
                                  </a:lnTo>
                                  <a:lnTo>
                                    <a:pt x="242" y="11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68" y="15"/>
                                  </a:lnTo>
                                  <a:lnTo>
                                    <a:pt x="279" y="6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83" y="53"/>
                                  </a:lnTo>
                                  <a:lnTo>
                                    <a:pt x="290" y="68"/>
                                  </a:lnTo>
                                  <a:lnTo>
                                    <a:pt x="289" y="117"/>
                                  </a:lnTo>
                                  <a:lnTo>
                                    <a:pt x="287" y="129"/>
                                  </a:lnTo>
                                  <a:lnTo>
                                    <a:pt x="281" y="138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62" y="144"/>
                                  </a:lnTo>
                                  <a:lnTo>
                                    <a:pt x="255" y="148"/>
                                  </a:lnTo>
                                  <a:lnTo>
                                    <a:pt x="247" y="148"/>
                                  </a:lnTo>
                                  <a:lnTo>
                                    <a:pt x="229" y="156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09" y="167"/>
                                  </a:lnTo>
                                  <a:lnTo>
                                    <a:pt x="199" y="171"/>
                                  </a:lnTo>
                                  <a:lnTo>
                                    <a:pt x="197" y="184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3" y="204"/>
                                  </a:lnTo>
                                  <a:lnTo>
                                    <a:pt x="185" y="207"/>
                                  </a:lnTo>
                                  <a:lnTo>
                                    <a:pt x="174" y="214"/>
                                  </a:lnTo>
                                  <a:lnTo>
                                    <a:pt x="164" y="218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8" y="225"/>
                                  </a:lnTo>
                                  <a:lnTo>
                                    <a:pt x="143" y="230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25" y="236"/>
                                  </a:lnTo>
                                  <a:lnTo>
                                    <a:pt x="120" y="23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42" name="Freeform 96"/>
                          <wps:cNvSpPr>
                            <a:spLocks noChangeAspect="1"/>
                          </wps:cNvSpPr>
                          <wps:spPr bwMode="gray">
                            <a:xfrm>
                              <a:off x="6504780" y="3292822"/>
                              <a:ext cx="125413" cy="1555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5" y="39"/>
                                </a:cxn>
                                <a:cxn ang="0">
                                  <a:pos x="147" y="71"/>
                                </a:cxn>
                                <a:cxn ang="0">
                                  <a:pos x="183" y="98"/>
                                </a:cxn>
                                <a:cxn ang="0">
                                  <a:pos x="228" y="105"/>
                                </a:cxn>
                                <a:cxn ang="0">
                                  <a:pos x="243" y="127"/>
                                </a:cxn>
                                <a:cxn ang="0">
                                  <a:pos x="252" y="151"/>
                                </a:cxn>
                                <a:cxn ang="0">
                                  <a:pos x="220" y="164"/>
                                </a:cxn>
                                <a:cxn ang="0">
                                  <a:pos x="205" y="181"/>
                                </a:cxn>
                                <a:cxn ang="0">
                                  <a:pos x="221" y="196"/>
                                </a:cxn>
                                <a:cxn ang="0">
                                  <a:pos x="271" y="239"/>
                                </a:cxn>
                                <a:cxn ang="0">
                                  <a:pos x="314" y="290"/>
                                </a:cxn>
                                <a:cxn ang="0">
                                  <a:pos x="342" y="317"/>
                                </a:cxn>
                                <a:cxn ang="0">
                                  <a:pos x="345" y="331"/>
                                </a:cxn>
                                <a:cxn ang="0">
                                  <a:pos x="371" y="355"/>
                                </a:cxn>
                                <a:cxn ang="0">
                                  <a:pos x="397" y="409"/>
                                </a:cxn>
                                <a:cxn ang="0">
                                  <a:pos x="394" y="455"/>
                                </a:cxn>
                                <a:cxn ang="0">
                                  <a:pos x="366" y="469"/>
                                </a:cxn>
                                <a:cxn ang="0">
                                  <a:pos x="338" y="464"/>
                                </a:cxn>
                                <a:cxn ang="0">
                                  <a:pos x="313" y="490"/>
                                </a:cxn>
                                <a:cxn ang="0">
                                  <a:pos x="276" y="474"/>
                                </a:cxn>
                                <a:cxn ang="0">
                                  <a:pos x="287" y="459"/>
                                </a:cxn>
                                <a:cxn ang="0">
                                  <a:pos x="290" y="398"/>
                                </a:cxn>
                                <a:cxn ang="0">
                                  <a:pos x="276" y="380"/>
                                </a:cxn>
                                <a:cxn ang="0">
                                  <a:pos x="257" y="367"/>
                                </a:cxn>
                                <a:cxn ang="0">
                                  <a:pos x="247" y="321"/>
                                </a:cxn>
                                <a:cxn ang="0">
                                  <a:pos x="237" y="286"/>
                                </a:cxn>
                                <a:cxn ang="0">
                                  <a:pos x="220" y="270"/>
                                </a:cxn>
                                <a:cxn ang="0">
                                  <a:pos x="195" y="240"/>
                                </a:cxn>
                                <a:cxn ang="0">
                                  <a:pos x="161" y="243"/>
                                </a:cxn>
                                <a:cxn ang="0">
                                  <a:pos x="145" y="261"/>
                                </a:cxn>
                                <a:cxn ang="0">
                                  <a:pos x="115" y="261"/>
                                </a:cxn>
                                <a:cxn ang="0">
                                  <a:pos x="93" y="251"/>
                                </a:cxn>
                                <a:cxn ang="0">
                                  <a:pos x="55" y="274"/>
                                </a:cxn>
                                <a:cxn ang="0">
                                  <a:pos x="44" y="282"/>
                                </a:cxn>
                                <a:cxn ang="0">
                                  <a:pos x="48" y="231"/>
                                </a:cxn>
                                <a:cxn ang="0">
                                  <a:pos x="54" y="202"/>
                                </a:cxn>
                                <a:cxn ang="0">
                                  <a:pos x="50" y="165"/>
                                </a:cxn>
                                <a:cxn ang="0">
                                  <a:pos x="21" y="163"/>
                                </a:cxn>
                                <a:cxn ang="0">
                                  <a:pos x="12" y="121"/>
                                </a:cxn>
                                <a:cxn ang="0">
                                  <a:pos x="0" y="113"/>
                                </a:cxn>
                                <a:cxn ang="0">
                                  <a:pos x="5" y="99"/>
                                </a:cxn>
                                <a:cxn ang="0">
                                  <a:pos x="23" y="92"/>
                                </a:cxn>
                                <a:cxn ang="0">
                                  <a:pos x="48" y="61"/>
                                </a:cxn>
                                <a:cxn ang="0">
                                  <a:pos x="59" y="76"/>
                                </a:cxn>
                                <a:cxn ang="0">
                                  <a:pos x="85" y="52"/>
                                </a:cxn>
                                <a:cxn ang="0">
                                  <a:pos x="77" y="7"/>
                                </a:cxn>
                                <a:cxn ang="0">
                                  <a:pos x="106" y="3"/>
                                </a:cxn>
                              </a:cxnLst>
                              <a:rect l="0" t="0" r="r" b="b"/>
                              <a:pathLst>
                                <a:path w="398" h="490">
                                  <a:moveTo>
                                    <a:pt x="106" y="3"/>
                                  </a:moveTo>
                                  <a:lnTo>
                                    <a:pt x="118" y="19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50" y="59"/>
                                  </a:lnTo>
                                  <a:lnTo>
                                    <a:pt x="147" y="71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63" y="94"/>
                                  </a:lnTo>
                                  <a:lnTo>
                                    <a:pt x="183" y="98"/>
                                  </a:lnTo>
                                  <a:lnTo>
                                    <a:pt x="203" y="93"/>
                                  </a:lnTo>
                                  <a:lnTo>
                                    <a:pt x="219" y="94"/>
                                  </a:lnTo>
                                  <a:lnTo>
                                    <a:pt x="228" y="105"/>
                                  </a:lnTo>
                                  <a:lnTo>
                                    <a:pt x="233" y="114"/>
                                  </a:lnTo>
                                  <a:lnTo>
                                    <a:pt x="235" y="121"/>
                                  </a:lnTo>
                                  <a:lnTo>
                                    <a:pt x="243" y="127"/>
                                  </a:lnTo>
                                  <a:lnTo>
                                    <a:pt x="247" y="136"/>
                                  </a:lnTo>
                                  <a:lnTo>
                                    <a:pt x="253" y="142"/>
                                  </a:lnTo>
                                  <a:lnTo>
                                    <a:pt x="252" y="151"/>
                                  </a:lnTo>
                                  <a:lnTo>
                                    <a:pt x="236" y="167"/>
                                  </a:lnTo>
                                  <a:lnTo>
                                    <a:pt x="231" y="167"/>
                                  </a:lnTo>
                                  <a:lnTo>
                                    <a:pt x="220" y="164"/>
                                  </a:lnTo>
                                  <a:lnTo>
                                    <a:pt x="213" y="167"/>
                                  </a:lnTo>
                                  <a:lnTo>
                                    <a:pt x="209" y="172"/>
                                  </a:lnTo>
                                  <a:lnTo>
                                    <a:pt x="205" y="181"/>
                                  </a:lnTo>
                                  <a:lnTo>
                                    <a:pt x="206" y="188"/>
                                  </a:lnTo>
                                  <a:lnTo>
                                    <a:pt x="213" y="190"/>
                                  </a:lnTo>
                                  <a:lnTo>
                                    <a:pt x="221" y="196"/>
                                  </a:lnTo>
                                  <a:lnTo>
                                    <a:pt x="240" y="206"/>
                                  </a:lnTo>
                                  <a:lnTo>
                                    <a:pt x="267" y="226"/>
                                  </a:lnTo>
                                  <a:lnTo>
                                    <a:pt x="271" y="239"/>
                                  </a:lnTo>
                                  <a:lnTo>
                                    <a:pt x="294" y="260"/>
                                  </a:lnTo>
                                  <a:lnTo>
                                    <a:pt x="297" y="270"/>
                                  </a:lnTo>
                                  <a:lnTo>
                                    <a:pt x="314" y="290"/>
                                  </a:lnTo>
                                  <a:lnTo>
                                    <a:pt x="319" y="291"/>
                                  </a:lnTo>
                                  <a:lnTo>
                                    <a:pt x="337" y="303"/>
                                  </a:lnTo>
                                  <a:lnTo>
                                    <a:pt x="342" y="317"/>
                                  </a:lnTo>
                                  <a:lnTo>
                                    <a:pt x="345" y="329"/>
                                  </a:lnTo>
                                  <a:lnTo>
                                    <a:pt x="344" y="330"/>
                                  </a:lnTo>
                                  <a:lnTo>
                                    <a:pt x="345" y="331"/>
                                  </a:lnTo>
                                  <a:lnTo>
                                    <a:pt x="349" y="345"/>
                                  </a:lnTo>
                                  <a:lnTo>
                                    <a:pt x="357" y="345"/>
                                  </a:lnTo>
                                  <a:lnTo>
                                    <a:pt x="371" y="355"/>
                                  </a:lnTo>
                                  <a:lnTo>
                                    <a:pt x="380" y="363"/>
                                  </a:lnTo>
                                  <a:lnTo>
                                    <a:pt x="384" y="380"/>
                                  </a:lnTo>
                                  <a:lnTo>
                                    <a:pt x="397" y="409"/>
                                  </a:lnTo>
                                  <a:lnTo>
                                    <a:pt x="398" y="416"/>
                                  </a:lnTo>
                                  <a:lnTo>
                                    <a:pt x="398" y="449"/>
                                  </a:lnTo>
                                  <a:lnTo>
                                    <a:pt x="394" y="455"/>
                                  </a:lnTo>
                                  <a:lnTo>
                                    <a:pt x="383" y="464"/>
                                  </a:lnTo>
                                  <a:lnTo>
                                    <a:pt x="373" y="469"/>
                                  </a:lnTo>
                                  <a:lnTo>
                                    <a:pt x="366" y="469"/>
                                  </a:lnTo>
                                  <a:lnTo>
                                    <a:pt x="357" y="460"/>
                                  </a:lnTo>
                                  <a:lnTo>
                                    <a:pt x="349" y="460"/>
                                  </a:lnTo>
                                  <a:lnTo>
                                    <a:pt x="338" y="464"/>
                                  </a:lnTo>
                                  <a:lnTo>
                                    <a:pt x="322" y="473"/>
                                  </a:lnTo>
                                  <a:lnTo>
                                    <a:pt x="322" y="487"/>
                                  </a:lnTo>
                                  <a:lnTo>
                                    <a:pt x="313" y="490"/>
                                  </a:lnTo>
                                  <a:lnTo>
                                    <a:pt x="302" y="486"/>
                                  </a:lnTo>
                                  <a:lnTo>
                                    <a:pt x="284" y="482"/>
                                  </a:lnTo>
                                  <a:lnTo>
                                    <a:pt x="276" y="474"/>
                                  </a:lnTo>
                                  <a:lnTo>
                                    <a:pt x="276" y="470"/>
                                  </a:lnTo>
                                  <a:lnTo>
                                    <a:pt x="280" y="470"/>
                                  </a:lnTo>
                                  <a:lnTo>
                                    <a:pt x="287" y="459"/>
                                  </a:lnTo>
                                  <a:lnTo>
                                    <a:pt x="287" y="417"/>
                                  </a:lnTo>
                                  <a:lnTo>
                                    <a:pt x="291" y="407"/>
                                  </a:lnTo>
                                  <a:lnTo>
                                    <a:pt x="290" y="398"/>
                                  </a:lnTo>
                                  <a:lnTo>
                                    <a:pt x="289" y="391"/>
                                  </a:lnTo>
                                  <a:lnTo>
                                    <a:pt x="284" y="385"/>
                                  </a:lnTo>
                                  <a:lnTo>
                                    <a:pt x="276" y="380"/>
                                  </a:lnTo>
                                  <a:lnTo>
                                    <a:pt x="274" y="373"/>
                                  </a:lnTo>
                                  <a:lnTo>
                                    <a:pt x="264" y="372"/>
                                  </a:lnTo>
                                  <a:lnTo>
                                    <a:pt x="257" y="367"/>
                                  </a:lnTo>
                                  <a:lnTo>
                                    <a:pt x="249" y="357"/>
                                  </a:lnTo>
                                  <a:lnTo>
                                    <a:pt x="246" y="346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46" y="308"/>
                                  </a:lnTo>
                                  <a:lnTo>
                                    <a:pt x="242" y="296"/>
                                  </a:lnTo>
                                  <a:lnTo>
                                    <a:pt x="237" y="286"/>
                                  </a:lnTo>
                                  <a:lnTo>
                                    <a:pt x="230" y="281"/>
                                  </a:lnTo>
                                  <a:lnTo>
                                    <a:pt x="228" y="274"/>
                                  </a:lnTo>
                                  <a:lnTo>
                                    <a:pt x="220" y="270"/>
                                  </a:lnTo>
                                  <a:lnTo>
                                    <a:pt x="213" y="263"/>
                                  </a:lnTo>
                                  <a:lnTo>
                                    <a:pt x="208" y="255"/>
                                  </a:lnTo>
                                  <a:lnTo>
                                    <a:pt x="195" y="240"/>
                                  </a:lnTo>
                                  <a:lnTo>
                                    <a:pt x="183" y="239"/>
                                  </a:lnTo>
                                  <a:lnTo>
                                    <a:pt x="172" y="240"/>
                                  </a:lnTo>
                                  <a:lnTo>
                                    <a:pt x="161" y="243"/>
                                  </a:lnTo>
                                  <a:lnTo>
                                    <a:pt x="157" y="254"/>
                                  </a:lnTo>
                                  <a:lnTo>
                                    <a:pt x="152" y="258"/>
                                  </a:lnTo>
                                  <a:lnTo>
                                    <a:pt x="145" y="261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115" y="261"/>
                                  </a:lnTo>
                                  <a:lnTo>
                                    <a:pt x="109" y="251"/>
                                  </a:lnTo>
                                  <a:lnTo>
                                    <a:pt x="102" y="249"/>
                                  </a:lnTo>
                                  <a:lnTo>
                                    <a:pt x="93" y="251"/>
                                  </a:lnTo>
                                  <a:lnTo>
                                    <a:pt x="80" y="256"/>
                                  </a:lnTo>
                                  <a:lnTo>
                                    <a:pt x="68" y="269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48" y="283"/>
                                  </a:lnTo>
                                  <a:lnTo>
                                    <a:pt x="43" y="287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1" y="269"/>
                                  </a:lnTo>
                                  <a:lnTo>
                                    <a:pt x="45" y="255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53" y="211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54" y="169"/>
                                  </a:lnTo>
                                  <a:lnTo>
                                    <a:pt x="50" y="165"/>
                                  </a:lnTo>
                                  <a:lnTo>
                                    <a:pt x="29" y="165"/>
                                  </a:lnTo>
                                  <a:lnTo>
                                    <a:pt x="23" y="164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4" y="49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06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649" name="Group 97"/>
                          <wpg:cNvGrpSpPr>
                            <a:grpSpLocks noChangeAspect="1"/>
                          </wpg:cNvGrpSpPr>
                          <wpg:grpSpPr>
                            <a:xfrm>
                              <a:off x="5818980" y="3002309"/>
                              <a:ext cx="636588" cy="587375"/>
                              <a:chOff x="3183" y="2052"/>
                              <a:chExt cx="401" cy="370"/>
                            </a:xfrm>
                            <a:grpFill/>
                          </wpg:grpSpPr>
                          <wps:wsp>
                            <wps:cNvPr id="651" name="Freeform 9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509" y="2232"/>
                                <a:ext cx="3" cy="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4"/>
                                  </a:cxn>
                                  <a:cxn ang="0">
                                    <a:pos x="1" y="26"/>
                                  </a:cxn>
                                  <a:cxn ang="0">
                                    <a:pos x="9" y="27"/>
                                  </a:cxn>
                                  <a:cxn ang="0">
                                    <a:pos x="14" y="21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9" y="3"/>
                                  </a:cxn>
                                  <a:cxn ang="0">
                                    <a:pos x="5" y="0"/>
                                  </a:cxn>
                                  <a:cxn ang="0">
                                    <a:pos x="0" y="4"/>
                                  </a:cxn>
                                </a:cxnLst>
                                <a:rect l="0" t="0" r="r" b="b"/>
                                <a:pathLst>
                                  <a:path w="14" h="27">
                                    <a:moveTo>
                                      <a:pt x="0" y="4"/>
                                    </a:moveTo>
                                    <a:lnTo>
                                      <a:pt x="1" y="26"/>
                                    </a:lnTo>
                                    <a:lnTo>
                                      <a:pt x="9" y="27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9" y="3"/>
                                    </a:lnTo>
                                    <a:lnTo>
                                      <a:pt x="5" y="0"/>
                                    </a:lnTo>
                                    <a:lnTo>
                                      <a:pt x="0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2" name="Freeform 9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262" y="2066"/>
                                <a:ext cx="322" cy="33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51" y="1334"/>
                                  </a:cxn>
                                  <a:cxn ang="0">
                                    <a:pos x="468" y="1614"/>
                                  </a:cxn>
                                  <a:cxn ang="0">
                                    <a:pos x="594" y="1598"/>
                                  </a:cxn>
                                  <a:cxn ang="0">
                                    <a:pos x="655" y="1431"/>
                                  </a:cxn>
                                  <a:cxn ang="0">
                                    <a:pos x="659" y="1302"/>
                                  </a:cxn>
                                  <a:cxn ang="0">
                                    <a:pos x="733" y="1205"/>
                                  </a:cxn>
                                  <a:cxn ang="0">
                                    <a:pos x="880" y="1087"/>
                                  </a:cxn>
                                  <a:cxn ang="0">
                                    <a:pos x="1036" y="913"/>
                                  </a:cxn>
                                  <a:cxn ang="0">
                                    <a:pos x="1107" y="902"/>
                                  </a:cxn>
                                  <a:cxn ang="0">
                                    <a:pos x="1134" y="854"/>
                                  </a:cxn>
                                  <a:cxn ang="0">
                                    <a:pos x="1120" y="738"/>
                                  </a:cxn>
                                  <a:cxn ang="0">
                                    <a:pos x="1122" y="669"/>
                                  </a:cxn>
                                  <a:cxn ang="0">
                                    <a:pos x="1143" y="613"/>
                                  </a:cxn>
                                  <a:cxn ang="0">
                                    <a:pos x="1264" y="679"/>
                                  </a:cxn>
                                  <a:cxn ang="0">
                                    <a:pos x="1268" y="798"/>
                                  </a:cxn>
                                  <a:cxn ang="0">
                                    <a:pos x="1346" y="881"/>
                                  </a:cxn>
                                  <a:cxn ang="0">
                                    <a:pos x="1387" y="799"/>
                                  </a:cxn>
                                  <a:cxn ang="0">
                                    <a:pos x="1487" y="652"/>
                                  </a:cxn>
                                  <a:cxn ang="0">
                                    <a:pos x="1602" y="525"/>
                                  </a:cxn>
                                  <a:cxn ang="0">
                                    <a:pos x="1532" y="422"/>
                                  </a:cxn>
                                  <a:cxn ang="0">
                                    <a:pos x="1379" y="492"/>
                                  </a:cxn>
                                  <a:cxn ang="0">
                                    <a:pos x="1319" y="570"/>
                                  </a:cxn>
                                  <a:cxn ang="0">
                                    <a:pos x="1160" y="592"/>
                                  </a:cxn>
                                  <a:cxn ang="0">
                                    <a:pos x="1133" y="551"/>
                                  </a:cxn>
                                  <a:cxn ang="0">
                                    <a:pos x="1090" y="541"/>
                                  </a:cxn>
                                  <a:cxn ang="0">
                                    <a:pos x="1046" y="615"/>
                                  </a:cxn>
                                  <a:cxn ang="0">
                                    <a:pos x="873" y="555"/>
                                  </a:cxn>
                                  <a:cxn ang="0">
                                    <a:pos x="772" y="530"/>
                                  </a:cxn>
                                  <a:cxn ang="0">
                                    <a:pos x="676" y="480"/>
                                  </a:cxn>
                                  <a:cxn ang="0">
                                    <a:pos x="675" y="409"/>
                                  </a:cxn>
                                  <a:cxn ang="0">
                                    <a:pos x="690" y="367"/>
                                  </a:cxn>
                                  <a:cxn ang="0">
                                    <a:pos x="631" y="332"/>
                                  </a:cxn>
                                  <a:cxn ang="0">
                                    <a:pos x="589" y="304"/>
                                  </a:cxn>
                                  <a:cxn ang="0">
                                    <a:pos x="581" y="224"/>
                                  </a:cxn>
                                  <a:cxn ang="0">
                                    <a:pos x="617" y="223"/>
                                  </a:cxn>
                                  <a:cxn ang="0">
                                    <a:pos x="597" y="174"/>
                                  </a:cxn>
                                  <a:cxn ang="0">
                                    <a:pos x="628" y="126"/>
                                  </a:cxn>
                                  <a:cxn ang="0">
                                    <a:pos x="666" y="52"/>
                                  </a:cxn>
                                  <a:cxn ang="0">
                                    <a:pos x="642" y="22"/>
                                  </a:cxn>
                                  <a:cxn ang="0">
                                    <a:pos x="599" y="6"/>
                                  </a:cxn>
                                  <a:cxn ang="0">
                                    <a:pos x="489" y="68"/>
                                  </a:cxn>
                                  <a:cxn ang="0">
                                    <a:pos x="427" y="92"/>
                                  </a:cxn>
                                  <a:cxn ang="0">
                                    <a:pos x="333" y="79"/>
                                  </a:cxn>
                                  <a:cxn ang="0">
                                    <a:pos x="320" y="126"/>
                                  </a:cxn>
                                  <a:cxn ang="0">
                                    <a:pos x="321" y="181"/>
                                  </a:cxn>
                                  <a:cxn ang="0">
                                    <a:pos x="384" y="232"/>
                                  </a:cxn>
                                  <a:cxn ang="0">
                                    <a:pos x="362" y="267"/>
                                  </a:cxn>
                                  <a:cxn ang="0">
                                    <a:pos x="371" y="324"/>
                                  </a:cxn>
                                  <a:cxn ang="0">
                                    <a:pos x="314" y="388"/>
                                  </a:cxn>
                                  <a:cxn ang="0">
                                    <a:pos x="212" y="504"/>
                                  </a:cxn>
                                  <a:cxn ang="0">
                                    <a:pos x="132" y="513"/>
                                  </a:cxn>
                                  <a:cxn ang="0">
                                    <a:pos x="111" y="603"/>
                                  </a:cxn>
                                  <a:cxn ang="0">
                                    <a:pos x="142" y="669"/>
                                  </a:cxn>
                                  <a:cxn ang="0">
                                    <a:pos x="166" y="733"/>
                                  </a:cxn>
                                  <a:cxn ang="0">
                                    <a:pos x="127" y="734"/>
                                  </a:cxn>
                                  <a:cxn ang="0">
                                    <a:pos x="47" y="740"/>
                                  </a:cxn>
                                  <a:cxn ang="0">
                                    <a:pos x="0" y="773"/>
                                  </a:cxn>
                                  <a:cxn ang="0">
                                    <a:pos x="124" y="814"/>
                                  </a:cxn>
                                  <a:cxn ang="0">
                                    <a:pos x="131" y="945"/>
                                  </a:cxn>
                                  <a:cxn ang="0">
                                    <a:pos x="229" y="857"/>
                                  </a:cxn>
                                  <a:cxn ang="0">
                                    <a:pos x="246" y="924"/>
                                  </a:cxn>
                                  <a:cxn ang="0">
                                    <a:pos x="261" y="1041"/>
                                  </a:cxn>
                                  <a:cxn ang="0">
                                    <a:pos x="276" y="1157"/>
                                  </a:cxn>
                                </a:cxnLst>
                                <a:rect l="0" t="0" r="r" b="b"/>
                                <a:pathLst>
                                  <a:path w="1608" h="1661">
                                    <a:moveTo>
                                      <a:pt x="304" y="1236"/>
                                    </a:moveTo>
                                    <a:lnTo>
                                      <a:pt x="306" y="1238"/>
                                    </a:lnTo>
                                    <a:lnTo>
                                      <a:pt x="310" y="1250"/>
                                    </a:lnTo>
                                    <a:lnTo>
                                      <a:pt x="312" y="1252"/>
                                    </a:lnTo>
                                    <a:lnTo>
                                      <a:pt x="315" y="1249"/>
                                    </a:lnTo>
                                    <a:lnTo>
                                      <a:pt x="320" y="1250"/>
                                    </a:lnTo>
                                    <a:lnTo>
                                      <a:pt x="316" y="1255"/>
                                    </a:lnTo>
                                    <a:lnTo>
                                      <a:pt x="316" y="1260"/>
                                    </a:lnTo>
                                    <a:lnTo>
                                      <a:pt x="322" y="1281"/>
                                    </a:lnTo>
                                    <a:lnTo>
                                      <a:pt x="331" y="1293"/>
                                    </a:lnTo>
                                    <a:lnTo>
                                      <a:pt x="338" y="1297"/>
                                    </a:lnTo>
                                    <a:lnTo>
                                      <a:pt x="348" y="1319"/>
                                    </a:lnTo>
                                    <a:lnTo>
                                      <a:pt x="351" y="1334"/>
                                    </a:lnTo>
                                    <a:lnTo>
                                      <a:pt x="358" y="1343"/>
                                    </a:lnTo>
                                    <a:lnTo>
                                      <a:pt x="364" y="1358"/>
                                    </a:lnTo>
                                    <a:lnTo>
                                      <a:pt x="370" y="1388"/>
                                    </a:lnTo>
                                    <a:lnTo>
                                      <a:pt x="382" y="1426"/>
                                    </a:lnTo>
                                    <a:lnTo>
                                      <a:pt x="382" y="1429"/>
                                    </a:lnTo>
                                    <a:lnTo>
                                      <a:pt x="391" y="1444"/>
                                    </a:lnTo>
                                    <a:lnTo>
                                      <a:pt x="401" y="1453"/>
                                    </a:lnTo>
                                    <a:lnTo>
                                      <a:pt x="418" y="1475"/>
                                    </a:lnTo>
                                    <a:lnTo>
                                      <a:pt x="425" y="1494"/>
                                    </a:lnTo>
                                    <a:lnTo>
                                      <a:pt x="432" y="1519"/>
                                    </a:lnTo>
                                    <a:lnTo>
                                      <a:pt x="454" y="1572"/>
                                    </a:lnTo>
                                    <a:lnTo>
                                      <a:pt x="461" y="1600"/>
                                    </a:lnTo>
                                    <a:lnTo>
                                      <a:pt x="468" y="1614"/>
                                    </a:lnTo>
                                    <a:lnTo>
                                      <a:pt x="481" y="1633"/>
                                    </a:lnTo>
                                    <a:lnTo>
                                      <a:pt x="495" y="1650"/>
                                    </a:lnTo>
                                    <a:lnTo>
                                      <a:pt x="508" y="1661"/>
                                    </a:lnTo>
                                    <a:lnTo>
                                      <a:pt x="525" y="1661"/>
                                    </a:lnTo>
                                    <a:lnTo>
                                      <a:pt x="534" y="1653"/>
                                    </a:lnTo>
                                    <a:lnTo>
                                      <a:pt x="534" y="1650"/>
                                    </a:lnTo>
                                    <a:lnTo>
                                      <a:pt x="540" y="1647"/>
                                    </a:lnTo>
                                    <a:lnTo>
                                      <a:pt x="546" y="1642"/>
                                    </a:lnTo>
                                    <a:lnTo>
                                      <a:pt x="548" y="1636"/>
                                    </a:lnTo>
                                    <a:lnTo>
                                      <a:pt x="547" y="1632"/>
                                    </a:lnTo>
                                    <a:lnTo>
                                      <a:pt x="554" y="1611"/>
                                    </a:lnTo>
                                    <a:lnTo>
                                      <a:pt x="577" y="1600"/>
                                    </a:lnTo>
                                    <a:lnTo>
                                      <a:pt x="594" y="1598"/>
                                    </a:lnTo>
                                    <a:lnTo>
                                      <a:pt x="593" y="1588"/>
                                    </a:lnTo>
                                    <a:lnTo>
                                      <a:pt x="594" y="1578"/>
                                    </a:lnTo>
                                    <a:lnTo>
                                      <a:pt x="607" y="1560"/>
                                    </a:lnTo>
                                    <a:lnTo>
                                      <a:pt x="610" y="1552"/>
                                    </a:lnTo>
                                    <a:lnTo>
                                      <a:pt x="615" y="1541"/>
                                    </a:lnTo>
                                    <a:lnTo>
                                      <a:pt x="628" y="1539"/>
                                    </a:lnTo>
                                    <a:lnTo>
                                      <a:pt x="632" y="1542"/>
                                    </a:lnTo>
                                    <a:lnTo>
                                      <a:pt x="643" y="1542"/>
                                    </a:lnTo>
                                    <a:lnTo>
                                      <a:pt x="643" y="1525"/>
                                    </a:lnTo>
                                    <a:lnTo>
                                      <a:pt x="640" y="1496"/>
                                    </a:lnTo>
                                    <a:lnTo>
                                      <a:pt x="640" y="1467"/>
                                    </a:lnTo>
                                    <a:lnTo>
                                      <a:pt x="643" y="1456"/>
                                    </a:lnTo>
                                    <a:lnTo>
                                      <a:pt x="655" y="1431"/>
                                    </a:lnTo>
                                    <a:lnTo>
                                      <a:pt x="660" y="1417"/>
                                    </a:lnTo>
                                    <a:lnTo>
                                      <a:pt x="667" y="1390"/>
                                    </a:lnTo>
                                    <a:lnTo>
                                      <a:pt x="669" y="1381"/>
                                    </a:lnTo>
                                    <a:lnTo>
                                      <a:pt x="667" y="1368"/>
                                    </a:lnTo>
                                    <a:lnTo>
                                      <a:pt x="661" y="1363"/>
                                    </a:lnTo>
                                    <a:lnTo>
                                      <a:pt x="660" y="1358"/>
                                    </a:lnTo>
                                    <a:lnTo>
                                      <a:pt x="658" y="1356"/>
                                    </a:lnTo>
                                    <a:lnTo>
                                      <a:pt x="660" y="1352"/>
                                    </a:lnTo>
                                    <a:lnTo>
                                      <a:pt x="664" y="1356"/>
                                    </a:lnTo>
                                    <a:lnTo>
                                      <a:pt x="656" y="1324"/>
                                    </a:lnTo>
                                    <a:lnTo>
                                      <a:pt x="659" y="1314"/>
                                    </a:lnTo>
                                    <a:lnTo>
                                      <a:pt x="659" y="1304"/>
                                    </a:lnTo>
                                    <a:lnTo>
                                      <a:pt x="659" y="1302"/>
                                    </a:lnTo>
                                    <a:lnTo>
                                      <a:pt x="655" y="1297"/>
                                    </a:lnTo>
                                    <a:lnTo>
                                      <a:pt x="654" y="1284"/>
                                    </a:lnTo>
                                    <a:lnTo>
                                      <a:pt x="654" y="1262"/>
                                    </a:lnTo>
                                    <a:lnTo>
                                      <a:pt x="661" y="1251"/>
                                    </a:lnTo>
                                    <a:lnTo>
                                      <a:pt x="670" y="1238"/>
                                    </a:lnTo>
                                    <a:lnTo>
                                      <a:pt x="680" y="1233"/>
                                    </a:lnTo>
                                    <a:lnTo>
                                      <a:pt x="688" y="1232"/>
                                    </a:lnTo>
                                    <a:lnTo>
                                      <a:pt x="698" y="1238"/>
                                    </a:lnTo>
                                    <a:lnTo>
                                      <a:pt x="706" y="1234"/>
                                    </a:lnTo>
                                    <a:lnTo>
                                      <a:pt x="713" y="1222"/>
                                    </a:lnTo>
                                    <a:lnTo>
                                      <a:pt x="718" y="1208"/>
                                    </a:lnTo>
                                    <a:lnTo>
                                      <a:pt x="720" y="1208"/>
                                    </a:lnTo>
                                    <a:lnTo>
                                      <a:pt x="733" y="1205"/>
                                    </a:lnTo>
                                    <a:lnTo>
                                      <a:pt x="746" y="1202"/>
                                    </a:lnTo>
                                    <a:lnTo>
                                      <a:pt x="769" y="1193"/>
                                    </a:lnTo>
                                    <a:lnTo>
                                      <a:pt x="776" y="1185"/>
                                    </a:lnTo>
                                    <a:lnTo>
                                      <a:pt x="776" y="1174"/>
                                    </a:lnTo>
                                    <a:lnTo>
                                      <a:pt x="782" y="1164"/>
                                    </a:lnTo>
                                    <a:lnTo>
                                      <a:pt x="795" y="1155"/>
                                    </a:lnTo>
                                    <a:lnTo>
                                      <a:pt x="820" y="1136"/>
                                    </a:lnTo>
                                    <a:lnTo>
                                      <a:pt x="837" y="1123"/>
                                    </a:lnTo>
                                    <a:lnTo>
                                      <a:pt x="849" y="1109"/>
                                    </a:lnTo>
                                    <a:lnTo>
                                      <a:pt x="864" y="1098"/>
                                    </a:lnTo>
                                    <a:lnTo>
                                      <a:pt x="875" y="1092"/>
                                    </a:lnTo>
                                    <a:lnTo>
                                      <a:pt x="878" y="1088"/>
                                    </a:lnTo>
                                    <a:lnTo>
                                      <a:pt x="880" y="1087"/>
                                    </a:lnTo>
                                    <a:lnTo>
                                      <a:pt x="890" y="1077"/>
                                    </a:lnTo>
                                    <a:lnTo>
                                      <a:pt x="925" y="1034"/>
                                    </a:lnTo>
                                    <a:lnTo>
                                      <a:pt x="938" y="1024"/>
                                    </a:lnTo>
                                    <a:lnTo>
                                      <a:pt x="968" y="1007"/>
                                    </a:lnTo>
                                    <a:lnTo>
                                      <a:pt x="986" y="1001"/>
                                    </a:lnTo>
                                    <a:lnTo>
                                      <a:pt x="995" y="996"/>
                                    </a:lnTo>
                                    <a:lnTo>
                                      <a:pt x="998" y="996"/>
                                    </a:lnTo>
                                    <a:lnTo>
                                      <a:pt x="1015" y="981"/>
                                    </a:lnTo>
                                    <a:lnTo>
                                      <a:pt x="1024" y="970"/>
                                    </a:lnTo>
                                    <a:lnTo>
                                      <a:pt x="1026" y="964"/>
                                    </a:lnTo>
                                    <a:lnTo>
                                      <a:pt x="1036" y="953"/>
                                    </a:lnTo>
                                    <a:lnTo>
                                      <a:pt x="1030" y="929"/>
                                    </a:lnTo>
                                    <a:lnTo>
                                      <a:pt x="1036" y="913"/>
                                    </a:lnTo>
                                    <a:lnTo>
                                      <a:pt x="1068" y="897"/>
                                    </a:lnTo>
                                    <a:lnTo>
                                      <a:pt x="1078" y="894"/>
                                    </a:lnTo>
                                    <a:lnTo>
                                      <a:pt x="1084" y="889"/>
                                    </a:lnTo>
                                    <a:lnTo>
                                      <a:pt x="1089" y="880"/>
                                    </a:lnTo>
                                    <a:lnTo>
                                      <a:pt x="1091" y="874"/>
                                    </a:lnTo>
                                    <a:lnTo>
                                      <a:pt x="1096" y="868"/>
                                    </a:lnTo>
                                    <a:lnTo>
                                      <a:pt x="1100" y="868"/>
                                    </a:lnTo>
                                    <a:lnTo>
                                      <a:pt x="1097" y="880"/>
                                    </a:lnTo>
                                    <a:lnTo>
                                      <a:pt x="1097" y="893"/>
                                    </a:lnTo>
                                    <a:lnTo>
                                      <a:pt x="1099" y="894"/>
                                    </a:lnTo>
                                    <a:lnTo>
                                      <a:pt x="1101" y="894"/>
                                    </a:lnTo>
                                    <a:lnTo>
                                      <a:pt x="1104" y="895"/>
                                    </a:lnTo>
                                    <a:lnTo>
                                      <a:pt x="1107" y="902"/>
                                    </a:lnTo>
                                    <a:lnTo>
                                      <a:pt x="1116" y="901"/>
                                    </a:lnTo>
                                    <a:lnTo>
                                      <a:pt x="1121" y="897"/>
                                    </a:lnTo>
                                    <a:lnTo>
                                      <a:pt x="1124" y="899"/>
                                    </a:lnTo>
                                    <a:lnTo>
                                      <a:pt x="1126" y="890"/>
                                    </a:lnTo>
                                    <a:lnTo>
                                      <a:pt x="1128" y="886"/>
                                    </a:lnTo>
                                    <a:lnTo>
                                      <a:pt x="1131" y="896"/>
                                    </a:lnTo>
                                    <a:lnTo>
                                      <a:pt x="1134" y="900"/>
                                    </a:lnTo>
                                    <a:lnTo>
                                      <a:pt x="1142" y="897"/>
                                    </a:lnTo>
                                    <a:lnTo>
                                      <a:pt x="1135" y="884"/>
                                    </a:lnTo>
                                    <a:lnTo>
                                      <a:pt x="1137" y="878"/>
                                    </a:lnTo>
                                    <a:lnTo>
                                      <a:pt x="1135" y="874"/>
                                    </a:lnTo>
                                    <a:lnTo>
                                      <a:pt x="1133" y="863"/>
                                    </a:lnTo>
                                    <a:lnTo>
                                      <a:pt x="1134" y="854"/>
                                    </a:lnTo>
                                    <a:lnTo>
                                      <a:pt x="1132" y="846"/>
                                    </a:lnTo>
                                    <a:lnTo>
                                      <a:pt x="1127" y="841"/>
                                    </a:lnTo>
                                    <a:lnTo>
                                      <a:pt x="1124" y="832"/>
                                    </a:lnTo>
                                    <a:lnTo>
                                      <a:pt x="1124" y="823"/>
                                    </a:lnTo>
                                    <a:lnTo>
                                      <a:pt x="1126" y="820"/>
                                    </a:lnTo>
                                    <a:lnTo>
                                      <a:pt x="1127" y="804"/>
                                    </a:lnTo>
                                    <a:lnTo>
                                      <a:pt x="1126" y="800"/>
                                    </a:lnTo>
                                    <a:lnTo>
                                      <a:pt x="1122" y="799"/>
                                    </a:lnTo>
                                    <a:lnTo>
                                      <a:pt x="1122" y="784"/>
                                    </a:lnTo>
                                    <a:lnTo>
                                      <a:pt x="1116" y="778"/>
                                    </a:lnTo>
                                    <a:lnTo>
                                      <a:pt x="1116" y="770"/>
                                    </a:lnTo>
                                    <a:lnTo>
                                      <a:pt x="1118" y="759"/>
                                    </a:lnTo>
                                    <a:lnTo>
                                      <a:pt x="1120" y="738"/>
                                    </a:lnTo>
                                    <a:lnTo>
                                      <a:pt x="1111" y="728"/>
                                    </a:lnTo>
                                    <a:lnTo>
                                      <a:pt x="1105" y="723"/>
                                    </a:lnTo>
                                    <a:lnTo>
                                      <a:pt x="1094" y="718"/>
                                    </a:lnTo>
                                    <a:lnTo>
                                      <a:pt x="1085" y="714"/>
                                    </a:lnTo>
                                    <a:lnTo>
                                      <a:pt x="1084" y="708"/>
                                    </a:lnTo>
                                    <a:lnTo>
                                      <a:pt x="1085" y="703"/>
                                    </a:lnTo>
                                    <a:lnTo>
                                      <a:pt x="1090" y="695"/>
                                    </a:lnTo>
                                    <a:lnTo>
                                      <a:pt x="1097" y="694"/>
                                    </a:lnTo>
                                    <a:lnTo>
                                      <a:pt x="1104" y="690"/>
                                    </a:lnTo>
                                    <a:lnTo>
                                      <a:pt x="1106" y="683"/>
                                    </a:lnTo>
                                    <a:lnTo>
                                      <a:pt x="1126" y="681"/>
                                    </a:lnTo>
                                    <a:lnTo>
                                      <a:pt x="1126" y="673"/>
                                    </a:lnTo>
                                    <a:lnTo>
                                      <a:pt x="1122" y="669"/>
                                    </a:lnTo>
                                    <a:lnTo>
                                      <a:pt x="1123" y="665"/>
                                    </a:lnTo>
                                    <a:lnTo>
                                      <a:pt x="1108" y="667"/>
                                    </a:lnTo>
                                    <a:lnTo>
                                      <a:pt x="1101" y="662"/>
                                    </a:lnTo>
                                    <a:lnTo>
                                      <a:pt x="1099" y="648"/>
                                    </a:lnTo>
                                    <a:lnTo>
                                      <a:pt x="1095" y="644"/>
                                    </a:lnTo>
                                    <a:lnTo>
                                      <a:pt x="1110" y="620"/>
                                    </a:lnTo>
                                    <a:lnTo>
                                      <a:pt x="1112" y="608"/>
                                    </a:lnTo>
                                    <a:lnTo>
                                      <a:pt x="1117" y="605"/>
                                    </a:lnTo>
                                    <a:lnTo>
                                      <a:pt x="1126" y="622"/>
                                    </a:lnTo>
                                    <a:lnTo>
                                      <a:pt x="1132" y="630"/>
                                    </a:lnTo>
                                    <a:lnTo>
                                      <a:pt x="1133" y="622"/>
                                    </a:lnTo>
                                    <a:lnTo>
                                      <a:pt x="1137" y="610"/>
                                    </a:lnTo>
                                    <a:lnTo>
                                      <a:pt x="1143" y="613"/>
                                    </a:lnTo>
                                    <a:lnTo>
                                      <a:pt x="1145" y="627"/>
                                    </a:lnTo>
                                    <a:lnTo>
                                      <a:pt x="1153" y="636"/>
                                    </a:lnTo>
                                    <a:lnTo>
                                      <a:pt x="1159" y="632"/>
                                    </a:lnTo>
                                    <a:lnTo>
                                      <a:pt x="1166" y="638"/>
                                    </a:lnTo>
                                    <a:lnTo>
                                      <a:pt x="1175" y="624"/>
                                    </a:lnTo>
                                    <a:lnTo>
                                      <a:pt x="1177" y="628"/>
                                    </a:lnTo>
                                    <a:lnTo>
                                      <a:pt x="1180" y="648"/>
                                    </a:lnTo>
                                    <a:lnTo>
                                      <a:pt x="1185" y="667"/>
                                    </a:lnTo>
                                    <a:lnTo>
                                      <a:pt x="1192" y="675"/>
                                    </a:lnTo>
                                    <a:lnTo>
                                      <a:pt x="1203" y="680"/>
                                    </a:lnTo>
                                    <a:lnTo>
                                      <a:pt x="1246" y="684"/>
                                    </a:lnTo>
                                    <a:lnTo>
                                      <a:pt x="1250" y="681"/>
                                    </a:lnTo>
                                    <a:lnTo>
                                      <a:pt x="1264" y="679"/>
                                    </a:lnTo>
                                    <a:lnTo>
                                      <a:pt x="1288" y="681"/>
                                    </a:lnTo>
                                    <a:lnTo>
                                      <a:pt x="1311" y="685"/>
                                    </a:lnTo>
                                    <a:lnTo>
                                      <a:pt x="1326" y="691"/>
                                    </a:lnTo>
                                    <a:lnTo>
                                      <a:pt x="1325" y="696"/>
                                    </a:lnTo>
                                    <a:lnTo>
                                      <a:pt x="1315" y="701"/>
                                    </a:lnTo>
                                    <a:lnTo>
                                      <a:pt x="1310" y="714"/>
                                    </a:lnTo>
                                    <a:lnTo>
                                      <a:pt x="1298" y="729"/>
                                    </a:lnTo>
                                    <a:lnTo>
                                      <a:pt x="1288" y="739"/>
                                    </a:lnTo>
                                    <a:lnTo>
                                      <a:pt x="1276" y="744"/>
                                    </a:lnTo>
                                    <a:lnTo>
                                      <a:pt x="1262" y="754"/>
                                    </a:lnTo>
                                    <a:lnTo>
                                      <a:pt x="1260" y="762"/>
                                    </a:lnTo>
                                    <a:lnTo>
                                      <a:pt x="1261" y="778"/>
                                    </a:lnTo>
                                    <a:lnTo>
                                      <a:pt x="1268" y="798"/>
                                    </a:lnTo>
                                    <a:lnTo>
                                      <a:pt x="1278" y="799"/>
                                    </a:lnTo>
                                    <a:lnTo>
                                      <a:pt x="1284" y="809"/>
                                    </a:lnTo>
                                    <a:lnTo>
                                      <a:pt x="1292" y="814"/>
                                    </a:lnTo>
                                    <a:lnTo>
                                      <a:pt x="1295" y="807"/>
                                    </a:lnTo>
                                    <a:lnTo>
                                      <a:pt x="1301" y="786"/>
                                    </a:lnTo>
                                    <a:lnTo>
                                      <a:pt x="1312" y="771"/>
                                    </a:lnTo>
                                    <a:lnTo>
                                      <a:pt x="1319" y="772"/>
                                    </a:lnTo>
                                    <a:lnTo>
                                      <a:pt x="1326" y="786"/>
                                    </a:lnTo>
                                    <a:lnTo>
                                      <a:pt x="1331" y="803"/>
                                    </a:lnTo>
                                    <a:lnTo>
                                      <a:pt x="1333" y="811"/>
                                    </a:lnTo>
                                    <a:lnTo>
                                      <a:pt x="1336" y="819"/>
                                    </a:lnTo>
                                    <a:lnTo>
                                      <a:pt x="1342" y="847"/>
                                    </a:lnTo>
                                    <a:lnTo>
                                      <a:pt x="1346" y="881"/>
                                    </a:lnTo>
                                    <a:lnTo>
                                      <a:pt x="1349" y="878"/>
                                    </a:lnTo>
                                    <a:lnTo>
                                      <a:pt x="1354" y="873"/>
                                    </a:lnTo>
                                    <a:lnTo>
                                      <a:pt x="1363" y="875"/>
                                    </a:lnTo>
                                    <a:lnTo>
                                      <a:pt x="1368" y="874"/>
                                    </a:lnTo>
                                    <a:lnTo>
                                      <a:pt x="1373" y="868"/>
                                    </a:lnTo>
                                    <a:lnTo>
                                      <a:pt x="1374" y="862"/>
                                    </a:lnTo>
                                    <a:lnTo>
                                      <a:pt x="1371" y="862"/>
                                    </a:lnTo>
                                    <a:lnTo>
                                      <a:pt x="1368" y="852"/>
                                    </a:lnTo>
                                    <a:lnTo>
                                      <a:pt x="1368" y="836"/>
                                    </a:lnTo>
                                    <a:lnTo>
                                      <a:pt x="1369" y="823"/>
                                    </a:lnTo>
                                    <a:lnTo>
                                      <a:pt x="1380" y="824"/>
                                    </a:lnTo>
                                    <a:lnTo>
                                      <a:pt x="1384" y="819"/>
                                    </a:lnTo>
                                    <a:lnTo>
                                      <a:pt x="1387" y="799"/>
                                    </a:lnTo>
                                    <a:lnTo>
                                      <a:pt x="1386" y="773"/>
                                    </a:lnTo>
                                    <a:lnTo>
                                      <a:pt x="1393" y="766"/>
                                    </a:lnTo>
                                    <a:lnTo>
                                      <a:pt x="1407" y="762"/>
                                    </a:lnTo>
                                    <a:lnTo>
                                      <a:pt x="1420" y="765"/>
                                    </a:lnTo>
                                    <a:lnTo>
                                      <a:pt x="1428" y="765"/>
                                    </a:lnTo>
                                    <a:lnTo>
                                      <a:pt x="1433" y="760"/>
                                    </a:lnTo>
                                    <a:lnTo>
                                      <a:pt x="1439" y="740"/>
                                    </a:lnTo>
                                    <a:lnTo>
                                      <a:pt x="1457" y="705"/>
                                    </a:lnTo>
                                    <a:lnTo>
                                      <a:pt x="1461" y="694"/>
                                    </a:lnTo>
                                    <a:lnTo>
                                      <a:pt x="1459" y="684"/>
                                    </a:lnTo>
                                    <a:lnTo>
                                      <a:pt x="1465" y="675"/>
                                    </a:lnTo>
                                    <a:lnTo>
                                      <a:pt x="1481" y="664"/>
                                    </a:lnTo>
                                    <a:lnTo>
                                      <a:pt x="1487" y="652"/>
                                    </a:lnTo>
                                    <a:lnTo>
                                      <a:pt x="1486" y="624"/>
                                    </a:lnTo>
                                    <a:lnTo>
                                      <a:pt x="1493" y="608"/>
                                    </a:lnTo>
                                    <a:lnTo>
                                      <a:pt x="1506" y="597"/>
                                    </a:lnTo>
                                    <a:lnTo>
                                      <a:pt x="1521" y="589"/>
                                    </a:lnTo>
                                    <a:lnTo>
                                      <a:pt x="1531" y="581"/>
                                    </a:lnTo>
                                    <a:lnTo>
                                      <a:pt x="1538" y="567"/>
                                    </a:lnTo>
                                    <a:lnTo>
                                      <a:pt x="1558" y="563"/>
                                    </a:lnTo>
                                    <a:lnTo>
                                      <a:pt x="1569" y="560"/>
                                    </a:lnTo>
                                    <a:lnTo>
                                      <a:pt x="1585" y="565"/>
                                    </a:lnTo>
                                    <a:lnTo>
                                      <a:pt x="1590" y="560"/>
                                    </a:lnTo>
                                    <a:lnTo>
                                      <a:pt x="1586" y="544"/>
                                    </a:lnTo>
                                    <a:lnTo>
                                      <a:pt x="1591" y="530"/>
                                    </a:lnTo>
                                    <a:lnTo>
                                      <a:pt x="1602" y="525"/>
                                    </a:lnTo>
                                    <a:lnTo>
                                      <a:pt x="1608" y="518"/>
                                    </a:lnTo>
                                    <a:lnTo>
                                      <a:pt x="1608" y="506"/>
                                    </a:lnTo>
                                    <a:lnTo>
                                      <a:pt x="1604" y="493"/>
                                    </a:lnTo>
                                    <a:lnTo>
                                      <a:pt x="1594" y="490"/>
                                    </a:lnTo>
                                    <a:lnTo>
                                      <a:pt x="1580" y="490"/>
                                    </a:lnTo>
                                    <a:lnTo>
                                      <a:pt x="1570" y="486"/>
                                    </a:lnTo>
                                    <a:lnTo>
                                      <a:pt x="1552" y="486"/>
                                    </a:lnTo>
                                    <a:lnTo>
                                      <a:pt x="1554" y="470"/>
                                    </a:lnTo>
                                    <a:lnTo>
                                      <a:pt x="1556" y="455"/>
                                    </a:lnTo>
                                    <a:lnTo>
                                      <a:pt x="1543" y="453"/>
                                    </a:lnTo>
                                    <a:lnTo>
                                      <a:pt x="1541" y="442"/>
                                    </a:lnTo>
                                    <a:lnTo>
                                      <a:pt x="1543" y="434"/>
                                    </a:lnTo>
                                    <a:lnTo>
                                      <a:pt x="1532" y="422"/>
                                    </a:lnTo>
                                    <a:lnTo>
                                      <a:pt x="1520" y="426"/>
                                    </a:lnTo>
                                    <a:lnTo>
                                      <a:pt x="1505" y="436"/>
                                    </a:lnTo>
                                    <a:lnTo>
                                      <a:pt x="1492" y="439"/>
                                    </a:lnTo>
                                    <a:lnTo>
                                      <a:pt x="1472" y="441"/>
                                    </a:lnTo>
                                    <a:lnTo>
                                      <a:pt x="1463" y="439"/>
                                    </a:lnTo>
                                    <a:lnTo>
                                      <a:pt x="1457" y="434"/>
                                    </a:lnTo>
                                    <a:lnTo>
                                      <a:pt x="1452" y="433"/>
                                    </a:lnTo>
                                    <a:lnTo>
                                      <a:pt x="1443" y="438"/>
                                    </a:lnTo>
                                    <a:lnTo>
                                      <a:pt x="1434" y="444"/>
                                    </a:lnTo>
                                    <a:lnTo>
                                      <a:pt x="1428" y="455"/>
                                    </a:lnTo>
                                    <a:lnTo>
                                      <a:pt x="1408" y="472"/>
                                    </a:lnTo>
                                    <a:lnTo>
                                      <a:pt x="1393" y="476"/>
                                    </a:lnTo>
                                    <a:lnTo>
                                      <a:pt x="1379" y="492"/>
                                    </a:lnTo>
                                    <a:lnTo>
                                      <a:pt x="1369" y="499"/>
                                    </a:lnTo>
                                    <a:lnTo>
                                      <a:pt x="1354" y="507"/>
                                    </a:lnTo>
                                    <a:lnTo>
                                      <a:pt x="1342" y="515"/>
                                    </a:lnTo>
                                    <a:lnTo>
                                      <a:pt x="1314" y="522"/>
                                    </a:lnTo>
                                    <a:lnTo>
                                      <a:pt x="1296" y="527"/>
                                    </a:lnTo>
                                    <a:lnTo>
                                      <a:pt x="1298" y="529"/>
                                    </a:lnTo>
                                    <a:lnTo>
                                      <a:pt x="1298" y="531"/>
                                    </a:lnTo>
                                    <a:lnTo>
                                      <a:pt x="1295" y="538"/>
                                    </a:lnTo>
                                    <a:lnTo>
                                      <a:pt x="1295" y="540"/>
                                    </a:lnTo>
                                    <a:lnTo>
                                      <a:pt x="1296" y="542"/>
                                    </a:lnTo>
                                    <a:lnTo>
                                      <a:pt x="1315" y="550"/>
                                    </a:lnTo>
                                    <a:lnTo>
                                      <a:pt x="1321" y="556"/>
                                    </a:lnTo>
                                    <a:lnTo>
                                      <a:pt x="1319" y="570"/>
                                    </a:lnTo>
                                    <a:lnTo>
                                      <a:pt x="1320" y="574"/>
                                    </a:lnTo>
                                    <a:lnTo>
                                      <a:pt x="1320" y="577"/>
                                    </a:lnTo>
                                    <a:lnTo>
                                      <a:pt x="1312" y="581"/>
                                    </a:lnTo>
                                    <a:lnTo>
                                      <a:pt x="1292" y="584"/>
                                    </a:lnTo>
                                    <a:lnTo>
                                      <a:pt x="1278" y="585"/>
                                    </a:lnTo>
                                    <a:lnTo>
                                      <a:pt x="1257" y="589"/>
                                    </a:lnTo>
                                    <a:lnTo>
                                      <a:pt x="1249" y="590"/>
                                    </a:lnTo>
                                    <a:lnTo>
                                      <a:pt x="1240" y="590"/>
                                    </a:lnTo>
                                    <a:lnTo>
                                      <a:pt x="1230" y="587"/>
                                    </a:lnTo>
                                    <a:lnTo>
                                      <a:pt x="1225" y="587"/>
                                    </a:lnTo>
                                    <a:lnTo>
                                      <a:pt x="1202" y="595"/>
                                    </a:lnTo>
                                    <a:lnTo>
                                      <a:pt x="1183" y="595"/>
                                    </a:lnTo>
                                    <a:lnTo>
                                      <a:pt x="1160" y="592"/>
                                    </a:lnTo>
                                    <a:lnTo>
                                      <a:pt x="1149" y="588"/>
                                    </a:lnTo>
                                    <a:lnTo>
                                      <a:pt x="1145" y="585"/>
                                    </a:lnTo>
                                    <a:lnTo>
                                      <a:pt x="1142" y="585"/>
                                    </a:lnTo>
                                    <a:lnTo>
                                      <a:pt x="1140" y="584"/>
                                    </a:lnTo>
                                    <a:lnTo>
                                      <a:pt x="1140" y="577"/>
                                    </a:lnTo>
                                    <a:lnTo>
                                      <a:pt x="1139" y="574"/>
                                    </a:lnTo>
                                    <a:lnTo>
                                      <a:pt x="1134" y="573"/>
                                    </a:lnTo>
                                    <a:lnTo>
                                      <a:pt x="1134" y="568"/>
                                    </a:lnTo>
                                    <a:lnTo>
                                      <a:pt x="1143" y="560"/>
                                    </a:lnTo>
                                    <a:lnTo>
                                      <a:pt x="1144" y="556"/>
                                    </a:lnTo>
                                    <a:lnTo>
                                      <a:pt x="1139" y="556"/>
                                    </a:lnTo>
                                    <a:lnTo>
                                      <a:pt x="1135" y="554"/>
                                    </a:lnTo>
                                    <a:lnTo>
                                      <a:pt x="1133" y="551"/>
                                    </a:lnTo>
                                    <a:lnTo>
                                      <a:pt x="1133" y="544"/>
                                    </a:lnTo>
                                    <a:lnTo>
                                      <a:pt x="1137" y="531"/>
                                    </a:lnTo>
                                    <a:lnTo>
                                      <a:pt x="1137" y="525"/>
                                    </a:lnTo>
                                    <a:lnTo>
                                      <a:pt x="1134" y="515"/>
                                    </a:lnTo>
                                    <a:lnTo>
                                      <a:pt x="1133" y="512"/>
                                    </a:lnTo>
                                    <a:lnTo>
                                      <a:pt x="1128" y="509"/>
                                    </a:lnTo>
                                    <a:lnTo>
                                      <a:pt x="1123" y="511"/>
                                    </a:lnTo>
                                    <a:lnTo>
                                      <a:pt x="1115" y="517"/>
                                    </a:lnTo>
                                    <a:lnTo>
                                      <a:pt x="1107" y="517"/>
                                    </a:lnTo>
                                    <a:lnTo>
                                      <a:pt x="1099" y="520"/>
                                    </a:lnTo>
                                    <a:lnTo>
                                      <a:pt x="1097" y="522"/>
                                    </a:lnTo>
                                    <a:lnTo>
                                      <a:pt x="1094" y="529"/>
                                    </a:lnTo>
                                    <a:lnTo>
                                      <a:pt x="1090" y="541"/>
                                    </a:lnTo>
                                    <a:lnTo>
                                      <a:pt x="1091" y="556"/>
                                    </a:lnTo>
                                    <a:lnTo>
                                      <a:pt x="1090" y="570"/>
                                    </a:lnTo>
                                    <a:lnTo>
                                      <a:pt x="1086" y="574"/>
                                    </a:lnTo>
                                    <a:lnTo>
                                      <a:pt x="1086" y="578"/>
                                    </a:lnTo>
                                    <a:lnTo>
                                      <a:pt x="1094" y="582"/>
                                    </a:lnTo>
                                    <a:lnTo>
                                      <a:pt x="1099" y="592"/>
                                    </a:lnTo>
                                    <a:lnTo>
                                      <a:pt x="1099" y="599"/>
                                    </a:lnTo>
                                    <a:lnTo>
                                      <a:pt x="1092" y="610"/>
                                    </a:lnTo>
                                    <a:lnTo>
                                      <a:pt x="1092" y="613"/>
                                    </a:lnTo>
                                    <a:lnTo>
                                      <a:pt x="1080" y="611"/>
                                    </a:lnTo>
                                    <a:lnTo>
                                      <a:pt x="1069" y="614"/>
                                    </a:lnTo>
                                    <a:lnTo>
                                      <a:pt x="1054" y="613"/>
                                    </a:lnTo>
                                    <a:lnTo>
                                      <a:pt x="1046" y="615"/>
                                    </a:lnTo>
                                    <a:lnTo>
                                      <a:pt x="1036" y="610"/>
                                    </a:lnTo>
                                    <a:lnTo>
                                      <a:pt x="1026" y="609"/>
                                    </a:lnTo>
                                    <a:lnTo>
                                      <a:pt x="1020" y="609"/>
                                    </a:lnTo>
                                    <a:lnTo>
                                      <a:pt x="973" y="601"/>
                                    </a:lnTo>
                                    <a:lnTo>
                                      <a:pt x="967" y="595"/>
                                    </a:lnTo>
                                    <a:lnTo>
                                      <a:pt x="959" y="592"/>
                                    </a:lnTo>
                                    <a:lnTo>
                                      <a:pt x="945" y="593"/>
                                    </a:lnTo>
                                    <a:lnTo>
                                      <a:pt x="925" y="589"/>
                                    </a:lnTo>
                                    <a:lnTo>
                                      <a:pt x="913" y="581"/>
                                    </a:lnTo>
                                    <a:lnTo>
                                      <a:pt x="907" y="576"/>
                                    </a:lnTo>
                                    <a:lnTo>
                                      <a:pt x="897" y="562"/>
                                    </a:lnTo>
                                    <a:lnTo>
                                      <a:pt x="891" y="558"/>
                                    </a:lnTo>
                                    <a:lnTo>
                                      <a:pt x="873" y="555"/>
                                    </a:lnTo>
                                    <a:lnTo>
                                      <a:pt x="869" y="555"/>
                                    </a:lnTo>
                                    <a:lnTo>
                                      <a:pt x="866" y="558"/>
                                    </a:lnTo>
                                    <a:lnTo>
                                      <a:pt x="860" y="557"/>
                                    </a:lnTo>
                                    <a:lnTo>
                                      <a:pt x="852" y="554"/>
                                    </a:lnTo>
                                    <a:lnTo>
                                      <a:pt x="841" y="554"/>
                                    </a:lnTo>
                                    <a:lnTo>
                                      <a:pt x="832" y="558"/>
                                    </a:lnTo>
                                    <a:lnTo>
                                      <a:pt x="827" y="558"/>
                                    </a:lnTo>
                                    <a:lnTo>
                                      <a:pt x="806" y="554"/>
                                    </a:lnTo>
                                    <a:lnTo>
                                      <a:pt x="796" y="541"/>
                                    </a:lnTo>
                                    <a:lnTo>
                                      <a:pt x="794" y="539"/>
                                    </a:lnTo>
                                    <a:lnTo>
                                      <a:pt x="785" y="538"/>
                                    </a:lnTo>
                                    <a:lnTo>
                                      <a:pt x="782" y="538"/>
                                    </a:lnTo>
                                    <a:lnTo>
                                      <a:pt x="772" y="530"/>
                                    </a:lnTo>
                                    <a:lnTo>
                                      <a:pt x="761" y="525"/>
                                    </a:lnTo>
                                    <a:lnTo>
                                      <a:pt x="751" y="524"/>
                                    </a:lnTo>
                                    <a:lnTo>
                                      <a:pt x="741" y="519"/>
                                    </a:lnTo>
                                    <a:lnTo>
                                      <a:pt x="736" y="515"/>
                                    </a:lnTo>
                                    <a:lnTo>
                                      <a:pt x="724" y="501"/>
                                    </a:lnTo>
                                    <a:lnTo>
                                      <a:pt x="715" y="495"/>
                                    </a:lnTo>
                                    <a:lnTo>
                                      <a:pt x="707" y="491"/>
                                    </a:lnTo>
                                    <a:lnTo>
                                      <a:pt x="703" y="487"/>
                                    </a:lnTo>
                                    <a:lnTo>
                                      <a:pt x="690" y="480"/>
                                    </a:lnTo>
                                    <a:lnTo>
                                      <a:pt x="687" y="480"/>
                                    </a:lnTo>
                                    <a:lnTo>
                                      <a:pt x="686" y="484"/>
                                    </a:lnTo>
                                    <a:lnTo>
                                      <a:pt x="681" y="484"/>
                                    </a:lnTo>
                                    <a:lnTo>
                                      <a:pt x="676" y="480"/>
                                    </a:lnTo>
                                    <a:lnTo>
                                      <a:pt x="675" y="474"/>
                                    </a:lnTo>
                                    <a:lnTo>
                                      <a:pt x="670" y="469"/>
                                    </a:lnTo>
                                    <a:lnTo>
                                      <a:pt x="659" y="468"/>
                                    </a:lnTo>
                                    <a:lnTo>
                                      <a:pt x="658" y="465"/>
                                    </a:lnTo>
                                    <a:lnTo>
                                      <a:pt x="659" y="458"/>
                                    </a:lnTo>
                                    <a:lnTo>
                                      <a:pt x="664" y="450"/>
                                    </a:lnTo>
                                    <a:lnTo>
                                      <a:pt x="667" y="449"/>
                                    </a:lnTo>
                                    <a:lnTo>
                                      <a:pt x="669" y="442"/>
                                    </a:lnTo>
                                    <a:lnTo>
                                      <a:pt x="672" y="438"/>
                                    </a:lnTo>
                                    <a:lnTo>
                                      <a:pt x="669" y="429"/>
                                    </a:lnTo>
                                    <a:lnTo>
                                      <a:pt x="672" y="422"/>
                                    </a:lnTo>
                                    <a:lnTo>
                                      <a:pt x="677" y="416"/>
                                    </a:lnTo>
                                    <a:lnTo>
                                      <a:pt x="675" y="409"/>
                                    </a:lnTo>
                                    <a:lnTo>
                                      <a:pt x="675" y="405"/>
                                    </a:lnTo>
                                    <a:lnTo>
                                      <a:pt x="679" y="400"/>
                                    </a:lnTo>
                                    <a:lnTo>
                                      <a:pt x="685" y="400"/>
                                    </a:lnTo>
                                    <a:lnTo>
                                      <a:pt x="688" y="393"/>
                                    </a:lnTo>
                                    <a:lnTo>
                                      <a:pt x="696" y="388"/>
                                    </a:lnTo>
                                    <a:lnTo>
                                      <a:pt x="699" y="382"/>
                                    </a:lnTo>
                                    <a:lnTo>
                                      <a:pt x="701" y="377"/>
                                    </a:lnTo>
                                    <a:lnTo>
                                      <a:pt x="703" y="375"/>
                                    </a:lnTo>
                                    <a:lnTo>
                                      <a:pt x="706" y="377"/>
                                    </a:lnTo>
                                    <a:lnTo>
                                      <a:pt x="712" y="375"/>
                                    </a:lnTo>
                                    <a:lnTo>
                                      <a:pt x="709" y="374"/>
                                    </a:lnTo>
                                    <a:lnTo>
                                      <a:pt x="692" y="369"/>
                                    </a:lnTo>
                                    <a:lnTo>
                                      <a:pt x="690" y="367"/>
                                    </a:lnTo>
                                    <a:lnTo>
                                      <a:pt x="686" y="361"/>
                                    </a:lnTo>
                                    <a:lnTo>
                                      <a:pt x="681" y="359"/>
                                    </a:lnTo>
                                    <a:lnTo>
                                      <a:pt x="669" y="350"/>
                                    </a:lnTo>
                                    <a:lnTo>
                                      <a:pt x="663" y="350"/>
                                    </a:lnTo>
                                    <a:lnTo>
                                      <a:pt x="656" y="346"/>
                                    </a:lnTo>
                                    <a:lnTo>
                                      <a:pt x="654" y="342"/>
                                    </a:lnTo>
                                    <a:lnTo>
                                      <a:pt x="654" y="339"/>
                                    </a:lnTo>
                                    <a:lnTo>
                                      <a:pt x="651" y="335"/>
                                    </a:lnTo>
                                    <a:lnTo>
                                      <a:pt x="647" y="335"/>
                                    </a:lnTo>
                                    <a:lnTo>
                                      <a:pt x="645" y="332"/>
                                    </a:lnTo>
                                    <a:lnTo>
                                      <a:pt x="640" y="330"/>
                                    </a:lnTo>
                                    <a:lnTo>
                                      <a:pt x="632" y="334"/>
                                    </a:lnTo>
                                    <a:lnTo>
                                      <a:pt x="631" y="332"/>
                                    </a:lnTo>
                                    <a:lnTo>
                                      <a:pt x="629" y="326"/>
                                    </a:lnTo>
                                    <a:lnTo>
                                      <a:pt x="628" y="325"/>
                                    </a:lnTo>
                                    <a:lnTo>
                                      <a:pt x="624" y="324"/>
                                    </a:lnTo>
                                    <a:lnTo>
                                      <a:pt x="621" y="325"/>
                                    </a:lnTo>
                                    <a:lnTo>
                                      <a:pt x="612" y="324"/>
                                    </a:lnTo>
                                    <a:lnTo>
                                      <a:pt x="608" y="325"/>
                                    </a:lnTo>
                                    <a:lnTo>
                                      <a:pt x="602" y="329"/>
                                    </a:lnTo>
                                    <a:lnTo>
                                      <a:pt x="599" y="329"/>
                                    </a:lnTo>
                                    <a:lnTo>
                                      <a:pt x="596" y="326"/>
                                    </a:lnTo>
                                    <a:lnTo>
                                      <a:pt x="597" y="316"/>
                                    </a:lnTo>
                                    <a:lnTo>
                                      <a:pt x="593" y="313"/>
                                    </a:lnTo>
                                    <a:lnTo>
                                      <a:pt x="589" y="307"/>
                                    </a:lnTo>
                                    <a:lnTo>
                                      <a:pt x="589" y="304"/>
                                    </a:lnTo>
                                    <a:lnTo>
                                      <a:pt x="584" y="299"/>
                                    </a:lnTo>
                                    <a:lnTo>
                                      <a:pt x="584" y="294"/>
                                    </a:lnTo>
                                    <a:lnTo>
                                      <a:pt x="586" y="287"/>
                                    </a:lnTo>
                                    <a:lnTo>
                                      <a:pt x="583" y="281"/>
                                    </a:lnTo>
                                    <a:lnTo>
                                      <a:pt x="583" y="277"/>
                                    </a:lnTo>
                                    <a:lnTo>
                                      <a:pt x="584" y="270"/>
                                    </a:lnTo>
                                    <a:lnTo>
                                      <a:pt x="586" y="264"/>
                                    </a:lnTo>
                                    <a:lnTo>
                                      <a:pt x="579" y="254"/>
                                    </a:lnTo>
                                    <a:lnTo>
                                      <a:pt x="572" y="246"/>
                                    </a:lnTo>
                                    <a:lnTo>
                                      <a:pt x="572" y="237"/>
                                    </a:lnTo>
                                    <a:lnTo>
                                      <a:pt x="569" y="229"/>
                                    </a:lnTo>
                                    <a:lnTo>
                                      <a:pt x="570" y="226"/>
                                    </a:lnTo>
                                    <a:lnTo>
                                      <a:pt x="581" y="224"/>
                                    </a:lnTo>
                                    <a:lnTo>
                                      <a:pt x="584" y="221"/>
                                    </a:lnTo>
                                    <a:lnTo>
                                      <a:pt x="585" y="222"/>
                                    </a:lnTo>
                                    <a:lnTo>
                                      <a:pt x="586" y="229"/>
                                    </a:lnTo>
                                    <a:lnTo>
                                      <a:pt x="589" y="234"/>
                                    </a:lnTo>
                                    <a:lnTo>
                                      <a:pt x="591" y="237"/>
                                    </a:lnTo>
                                    <a:lnTo>
                                      <a:pt x="599" y="239"/>
                                    </a:lnTo>
                                    <a:lnTo>
                                      <a:pt x="601" y="238"/>
                                    </a:lnTo>
                                    <a:lnTo>
                                      <a:pt x="604" y="237"/>
                                    </a:lnTo>
                                    <a:lnTo>
                                      <a:pt x="607" y="238"/>
                                    </a:lnTo>
                                    <a:lnTo>
                                      <a:pt x="608" y="232"/>
                                    </a:lnTo>
                                    <a:lnTo>
                                      <a:pt x="612" y="229"/>
                                    </a:lnTo>
                                    <a:lnTo>
                                      <a:pt x="616" y="223"/>
                                    </a:lnTo>
                                    <a:lnTo>
                                      <a:pt x="617" y="223"/>
                                    </a:lnTo>
                                    <a:lnTo>
                                      <a:pt x="621" y="228"/>
                                    </a:lnTo>
                                    <a:lnTo>
                                      <a:pt x="623" y="228"/>
                                    </a:lnTo>
                                    <a:lnTo>
                                      <a:pt x="632" y="217"/>
                                    </a:lnTo>
                                    <a:lnTo>
                                      <a:pt x="632" y="215"/>
                                    </a:lnTo>
                                    <a:lnTo>
                                      <a:pt x="628" y="208"/>
                                    </a:lnTo>
                                    <a:lnTo>
                                      <a:pt x="622" y="200"/>
                                    </a:lnTo>
                                    <a:lnTo>
                                      <a:pt x="621" y="195"/>
                                    </a:lnTo>
                                    <a:lnTo>
                                      <a:pt x="622" y="192"/>
                                    </a:lnTo>
                                    <a:lnTo>
                                      <a:pt x="622" y="189"/>
                                    </a:lnTo>
                                    <a:lnTo>
                                      <a:pt x="612" y="184"/>
                                    </a:lnTo>
                                    <a:lnTo>
                                      <a:pt x="607" y="185"/>
                                    </a:lnTo>
                                    <a:lnTo>
                                      <a:pt x="606" y="181"/>
                                    </a:lnTo>
                                    <a:lnTo>
                                      <a:pt x="597" y="174"/>
                                    </a:lnTo>
                                    <a:lnTo>
                                      <a:pt x="597" y="159"/>
                                    </a:lnTo>
                                    <a:lnTo>
                                      <a:pt x="602" y="158"/>
                                    </a:lnTo>
                                    <a:lnTo>
                                      <a:pt x="600" y="152"/>
                                    </a:lnTo>
                                    <a:lnTo>
                                      <a:pt x="601" y="149"/>
                                    </a:lnTo>
                                    <a:lnTo>
                                      <a:pt x="602" y="148"/>
                                    </a:lnTo>
                                    <a:lnTo>
                                      <a:pt x="595" y="141"/>
                                    </a:lnTo>
                                    <a:lnTo>
                                      <a:pt x="596" y="135"/>
                                    </a:lnTo>
                                    <a:lnTo>
                                      <a:pt x="596" y="133"/>
                                    </a:lnTo>
                                    <a:lnTo>
                                      <a:pt x="606" y="133"/>
                                    </a:lnTo>
                                    <a:lnTo>
                                      <a:pt x="610" y="130"/>
                                    </a:lnTo>
                                    <a:lnTo>
                                      <a:pt x="621" y="133"/>
                                    </a:lnTo>
                                    <a:lnTo>
                                      <a:pt x="623" y="131"/>
                                    </a:lnTo>
                                    <a:lnTo>
                                      <a:pt x="628" y="126"/>
                                    </a:lnTo>
                                    <a:lnTo>
                                      <a:pt x="633" y="116"/>
                                    </a:lnTo>
                                    <a:lnTo>
                                      <a:pt x="633" y="105"/>
                                    </a:lnTo>
                                    <a:lnTo>
                                      <a:pt x="643" y="104"/>
                                    </a:lnTo>
                                    <a:lnTo>
                                      <a:pt x="644" y="103"/>
                                    </a:lnTo>
                                    <a:lnTo>
                                      <a:pt x="642" y="100"/>
                                    </a:lnTo>
                                    <a:lnTo>
                                      <a:pt x="643" y="97"/>
                                    </a:lnTo>
                                    <a:lnTo>
                                      <a:pt x="647" y="94"/>
                                    </a:lnTo>
                                    <a:lnTo>
                                      <a:pt x="648" y="92"/>
                                    </a:lnTo>
                                    <a:lnTo>
                                      <a:pt x="651" y="88"/>
                                    </a:lnTo>
                                    <a:lnTo>
                                      <a:pt x="658" y="83"/>
                                    </a:lnTo>
                                    <a:lnTo>
                                      <a:pt x="658" y="77"/>
                                    </a:lnTo>
                                    <a:lnTo>
                                      <a:pt x="664" y="71"/>
                                    </a:lnTo>
                                    <a:lnTo>
                                      <a:pt x="666" y="52"/>
                                    </a:lnTo>
                                    <a:lnTo>
                                      <a:pt x="669" y="50"/>
                                    </a:lnTo>
                                    <a:lnTo>
                                      <a:pt x="669" y="43"/>
                                    </a:lnTo>
                                    <a:lnTo>
                                      <a:pt x="675" y="35"/>
                                    </a:lnTo>
                                    <a:lnTo>
                                      <a:pt x="675" y="32"/>
                                    </a:lnTo>
                                    <a:lnTo>
                                      <a:pt x="671" y="29"/>
                                    </a:lnTo>
                                    <a:lnTo>
                                      <a:pt x="667" y="29"/>
                                    </a:lnTo>
                                    <a:lnTo>
                                      <a:pt x="660" y="38"/>
                                    </a:lnTo>
                                    <a:lnTo>
                                      <a:pt x="658" y="38"/>
                                    </a:lnTo>
                                    <a:lnTo>
                                      <a:pt x="655" y="34"/>
                                    </a:lnTo>
                                    <a:lnTo>
                                      <a:pt x="653" y="23"/>
                                    </a:lnTo>
                                    <a:lnTo>
                                      <a:pt x="648" y="27"/>
                                    </a:lnTo>
                                    <a:lnTo>
                                      <a:pt x="644" y="27"/>
                                    </a:lnTo>
                                    <a:lnTo>
                                      <a:pt x="642" y="22"/>
                                    </a:lnTo>
                                    <a:lnTo>
                                      <a:pt x="639" y="22"/>
                                    </a:lnTo>
                                    <a:lnTo>
                                      <a:pt x="637" y="20"/>
                                    </a:lnTo>
                                    <a:lnTo>
                                      <a:pt x="636" y="11"/>
                                    </a:lnTo>
                                    <a:lnTo>
                                      <a:pt x="632" y="9"/>
                                    </a:lnTo>
                                    <a:lnTo>
                                      <a:pt x="631" y="7"/>
                                    </a:lnTo>
                                    <a:lnTo>
                                      <a:pt x="628" y="6"/>
                                    </a:lnTo>
                                    <a:lnTo>
                                      <a:pt x="624" y="6"/>
                                    </a:lnTo>
                                    <a:lnTo>
                                      <a:pt x="621" y="1"/>
                                    </a:lnTo>
                                    <a:lnTo>
                                      <a:pt x="618" y="0"/>
                                    </a:lnTo>
                                    <a:lnTo>
                                      <a:pt x="615" y="0"/>
                                    </a:lnTo>
                                    <a:lnTo>
                                      <a:pt x="610" y="2"/>
                                    </a:lnTo>
                                    <a:lnTo>
                                      <a:pt x="604" y="2"/>
                                    </a:lnTo>
                                    <a:lnTo>
                                      <a:pt x="599" y="6"/>
                                    </a:lnTo>
                                    <a:lnTo>
                                      <a:pt x="585" y="6"/>
                                    </a:lnTo>
                                    <a:lnTo>
                                      <a:pt x="575" y="13"/>
                                    </a:lnTo>
                                    <a:lnTo>
                                      <a:pt x="564" y="19"/>
                                    </a:lnTo>
                                    <a:lnTo>
                                      <a:pt x="557" y="24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47" y="30"/>
                                    </a:lnTo>
                                    <a:lnTo>
                                      <a:pt x="543" y="35"/>
                                    </a:lnTo>
                                    <a:lnTo>
                                      <a:pt x="536" y="32"/>
                                    </a:lnTo>
                                    <a:lnTo>
                                      <a:pt x="531" y="35"/>
                                    </a:lnTo>
                                    <a:lnTo>
                                      <a:pt x="526" y="35"/>
                                    </a:lnTo>
                                    <a:lnTo>
                                      <a:pt x="492" y="60"/>
                                    </a:lnTo>
                                    <a:lnTo>
                                      <a:pt x="488" y="66"/>
                                    </a:lnTo>
                                    <a:lnTo>
                                      <a:pt x="489" y="68"/>
                                    </a:lnTo>
                                    <a:lnTo>
                                      <a:pt x="489" y="71"/>
                                    </a:lnTo>
                                    <a:lnTo>
                                      <a:pt x="486" y="79"/>
                                    </a:lnTo>
                                    <a:lnTo>
                                      <a:pt x="482" y="83"/>
                                    </a:lnTo>
                                    <a:lnTo>
                                      <a:pt x="478" y="82"/>
                                    </a:lnTo>
                                    <a:lnTo>
                                      <a:pt x="475" y="78"/>
                                    </a:lnTo>
                                    <a:lnTo>
                                      <a:pt x="456" y="79"/>
                                    </a:lnTo>
                                    <a:lnTo>
                                      <a:pt x="454" y="81"/>
                                    </a:lnTo>
                                    <a:lnTo>
                                      <a:pt x="449" y="87"/>
                                    </a:lnTo>
                                    <a:lnTo>
                                      <a:pt x="446" y="88"/>
                                    </a:lnTo>
                                    <a:lnTo>
                                      <a:pt x="440" y="88"/>
                                    </a:lnTo>
                                    <a:lnTo>
                                      <a:pt x="433" y="86"/>
                                    </a:lnTo>
                                    <a:lnTo>
                                      <a:pt x="429" y="88"/>
                                    </a:lnTo>
                                    <a:lnTo>
                                      <a:pt x="427" y="92"/>
                                    </a:lnTo>
                                    <a:lnTo>
                                      <a:pt x="423" y="94"/>
                                    </a:lnTo>
                                    <a:lnTo>
                                      <a:pt x="421" y="95"/>
                                    </a:lnTo>
                                    <a:lnTo>
                                      <a:pt x="414" y="94"/>
                                    </a:lnTo>
                                    <a:lnTo>
                                      <a:pt x="411" y="95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395" y="93"/>
                                    </a:lnTo>
                                    <a:lnTo>
                                      <a:pt x="390" y="92"/>
                                    </a:lnTo>
                                    <a:lnTo>
                                      <a:pt x="385" y="92"/>
                                    </a:lnTo>
                                    <a:lnTo>
                                      <a:pt x="370" y="83"/>
                                    </a:lnTo>
                                    <a:lnTo>
                                      <a:pt x="360" y="81"/>
                                    </a:lnTo>
                                    <a:lnTo>
                                      <a:pt x="342" y="73"/>
                                    </a:lnTo>
                                    <a:lnTo>
                                      <a:pt x="337" y="76"/>
                                    </a:lnTo>
                                    <a:lnTo>
                                      <a:pt x="333" y="79"/>
                                    </a:lnTo>
                                    <a:lnTo>
                                      <a:pt x="326" y="78"/>
                                    </a:lnTo>
                                    <a:lnTo>
                                      <a:pt x="322" y="79"/>
                                    </a:lnTo>
                                    <a:lnTo>
                                      <a:pt x="321" y="82"/>
                                    </a:lnTo>
                                    <a:lnTo>
                                      <a:pt x="320" y="90"/>
                                    </a:lnTo>
                                    <a:lnTo>
                                      <a:pt x="312" y="104"/>
                                    </a:lnTo>
                                    <a:lnTo>
                                      <a:pt x="312" y="106"/>
                                    </a:lnTo>
                                    <a:lnTo>
                                      <a:pt x="321" y="106"/>
                                    </a:lnTo>
                                    <a:lnTo>
                                      <a:pt x="323" y="111"/>
                                    </a:lnTo>
                                    <a:lnTo>
                                      <a:pt x="323" y="115"/>
                                    </a:lnTo>
                                    <a:lnTo>
                                      <a:pt x="319" y="117"/>
                                    </a:lnTo>
                                    <a:lnTo>
                                      <a:pt x="317" y="119"/>
                                    </a:lnTo>
                                    <a:lnTo>
                                      <a:pt x="317" y="122"/>
                                    </a:lnTo>
                                    <a:lnTo>
                                      <a:pt x="320" y="126"/>
                                    </a:lnTo>
                                    <a:lnTo>
                                      <a:pt x="322" y="127"/>
                                    </a:lnTo>
                                    <a:lnTo>
                                      <a:pt x="333" y="126"/>
                                    </a:lnTo>
                                    <a:lnTo>
                                      <a:pt x="336" y="129"/>
                                    </a:lnTo>
                                    <a:lnTo>
                                      <a:pt x="337" y="132"/>
                                    </a:lnTo>
                                    <a:lnTo>
                                      <a:pt x="337" y="133"/>
                                    </a:lnTo>
                                    <a:lnTo>
                                      <a:pt x="332" y="138"/>
                                    </a:lnTo>
                                    <a:lnTo>
                                      <a:pt x="326" y="141"/>
                                    </a:lnTo>
                                    <a:lnTo>
                                      <a:pt x="325" y="147"/>
                                    </a:lnTo>
                                    <a:lnTo>
                                      <a:pt x="337" y="158"/>
                                    </a:lnTo>
                                    <a:lnTo>
                                      <a:pt x="337" y="164"/>
                                    </a:lnTo>
                                    <a:lnTo>
                                      <a:pt x="336" y="169"/>
                                    </a:lnTo>
                                    <a:lnTo>
                                      <a:pt x="322" y="178"/>
                                    </a:lnTo>
                                    <a:lnTo>
                                      <a:pt x="321" y="181"/>
                                    </a:lnTo>
                                    <a:lnTo>
                                      <a:pt x="330" y="185"/>
                                    </a:lnTo>
                                    <a:lnTo>
                                      <a:pt x="333" y="194"/>
                                    </a:lnTo>
                                    <a:lnTo>
                                      <a:pt x="343" y="200"/>
                                    </a:lnTo>
                                    <a:lnTo>
                                      <a:pt x="342" y="207"/>
                                    </a:lnTo>
                                    <a:lnTo>
                                      <a:pt x="349" y="208"/>
                                    </a:lnTo>
                                    <a:lnTo>
                                      <a:pt x="352" y="212"/>
                                    </a:lnTo>
                                    <a:lnTo>
                                      <a:pt x="358" y="210"/>
                                    </a:lnTo>
                                    <a:lnTo>
                                      <a:pt x="363" y="211"/>
                                    </a:lnTo>
                                    <a:lnTo>
                                      <a:pt x="363" y="216"/>
                                    </a:lnTo>
                                    <a:lnTo>
                                      <a:pt x="362" y="222"/>
                                    </a:lnTo>
                                    <a:lnTo>
                                      <a:pt x="365" y="229"/>
                                    </a:lnTo>
                                    <a:lnTo>
                                      <a:pt x="366" y="230"/>
                                    </a:lnTo>
                                    <a:lnTo>
                                      <a:pt x="384" y="232"/>
                                    </a:lnTo>
                                    <a:lnTo>
                                      <a:pt x="389" y="235"/>
                                    </a:lnTo>
                                    <a:lnTo>
                                      <a:pt x="394" y="234"/>
                                    </a:lnTo>
                                    <a:lnTo>
                                      <a:pt x="400" y="242"/>
                                    </a:lnTo>
                                    <a:lnTo>
                                      <a:pt x="398" y="246"/>
                                    </a:lnTo>
                                    <a:lnTo>
                                      <a:pt x="401" y="250"/>
                                    </a:lnTo>
                                    <a:lnTo>
                                      <a:pt x="396" y="255"/>
                                    </a:lnTo>
                                    <a:lnTo>
                                      <a:pt x="394" y="259"/>
                                    </a:lnTo>
                                    <a:lnTo>
                                      <a:pt x="386" y="260"/>
                                    </a:lnTo>
                                    <a:lnTo>
                                      <a:pt x="382" y="260"/>
                                    </a:lnTo>
                                    <a:lnTo>
                                      <a:pt x="380" y="259"/>
                                    </a:lnTo>
                                    <a:lnTo>
                                      <a:pt x="375" y="260"/>
                                    </a:lnTo>
                                    <a:lnTo>
                                      <a:pt x="373" y="262"/>
                                    </a:lnTo>
                                    <a:lnTo>
                                      <a:pt x="362" y="267"/>
                                    </a:lnTo>
                                    <a:lnTo>
                                      <a:pt x="358" y="275"/>
                                    </a:lnTo>
                                    <a:lnTo>
                                      <a:pt x="357" y="286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60" y="297"/>
                                    </a:lnTo>
                                    <a:lnTo>
                                      <a:pt x="363" y="298"/>
                                    </a:lnTo>
                                    <a:lnTo>
                                      <a:pt x="364" y="301"/>
                                    </a:lnTo>
                                    <a:lnTo>
                                      <a:pt x="363" y="304"/>
                                    </a:lnTo>
                                    <a:lnTo>
                                      <a:pt x="358" y="308"/>
                                    </a:lnTo>
                                    <a:lnTo>
                                      <a:pt x="357" y="314"/>
                                    </a:lnTo>
                                    <a:lnTo>
                                      <a:pt x="357" y="316"/>
                                    </a:lnTo>
                                    <a:lnTo>
                                      <a:pt x="359" y="318"/>
                                    </a:lnTo>
                                    <a:lnTo>
                                      <a:pt x="369" y="318"/>
                                    </a:lnTo>
                                    <a:lnTo>
                                      <a:pt x="371" y="324"/>
                                    </a:lnTo>
                                    <a:lnTo>
                                      <a:pt x="369" y="326"/>
                                    </a:lnTo>
                                    <a:lnTo>
                                      <a:pt x="365" y="328"/>
                                    </a:lnTo>
                                    <a:lnTo>
                                      <a:pt x="362" y="326"/>
                                    </a:lnTo>
                                    <a:lnTo>
                                      <a:pt x="359" y="324"/>
                                    </a:lnTo>
                                    <a:lnTo>
                                      <a:pt x="357" y="331"/>
                                    </a:lnTo>
                                    <a:lnTo>
                                      <a:pt x="343" y="336"/>
                                    </a:lnTo>
                                    <a:lnTo>
                                      <a:pt x="331" y="352"/>
                                    </a:lnTo>
                                    <a:lnTo>
                                      <a:pt x="326" y="355"/>
                                    </a:lnTo>
                                    <a:lnTo>
                                      <a:pt x="321" y="361"/>
                                    </a:lnTo>
                                    <a:lnTo>
                                      <a:pt x="317" y="366"/>
                                    </a:lnTo>
                                    <a:lnTo>
                                      <a:pt x="316" y="372"/>
                                    </a:lnTo>
                                    <a:lnTo>
                                      <a:pt x="317" y="380"/>
                                    </a:lnTo>
                                    <a:lnTo>
                                      <a:pt x="314" y="388"/>
                                    </a:lnTo>
                                    <a:lnTo>
                                      <a:pt x="305" y="393"/>
                                    </a:lnTo>
                                    <a:lnTo>
                                      <a:pt x="298" y="393"/>
                                    </a:lnTo>
                                    <a:lnTo>
                                      <a:pt x="292" y="398"/>
                                    </a:lnTo>
                                    <a:lnTo>
                                      <a:pt x="287" y="406"/>
                                    </a:lnTo>
                                    <a:lnTo>
                                      <a:pt x="283" y="417"/>
                                    </a:lnTo>
                                    <a:lnTo>
                                      <a:pt x="277" y="428"/>
                                    </a:lnTo>
                                    <a:lnTo>
                                      <a:pt x="262" y="450"/>
                                    </a:lnTo>
                                    <a:lnTo>
                                      <a:pt x="256" y="457"/>
                                    </a:lnTo>
                                    <a:lnTo>
                                      <a:pt x="244" y="464"/>
                                    </a:lnTo>
                                    <a:lnTo>
                                      <a:pt x="233" y="474"/>
                                    </a:lnTo>
                                    <a:lnTo>
                                      <a:pt x="229" y="479"/>
                                    </a:lnTo>
                                    <a:lnTo>
                                      <a:pt x="219" y="495"/>
                                    </a:lnTo>
                                    <a:lnTo>
                                      <a:pt x="212" y="504"/>
                                    </a:lnTo>
                                    <a:lnTo>
                                      <a:pt x="204" y="519"/>
                                    </a:lnTo>
                                    <a:lnTo>
                                      <a:pt x="199" y="522"/>
                                    </a:lnTo>
                                    <a:lnTo>
                                      <a:pt x="195" y="523"/>
                                    </a:lnTo>
                                    <a:lnTo>
                                      <a:pt x="172" y="523"/>
                                    </a:lnTo>
                                    <a:lnTo>
                                      <a:pt x="169" y="524"/>
                                    </a:lnTo>
                                    <a:lnTo>
                                      <a:pt x="161" y="527"/>
                                    </a:lnTo>
                                    <a:lnTo>
                                      <a:pt x="156" y="533"/>
                                    </a:lnTo>
                                    <a:lnTo>
                                      <a:pt x="152" y="534"/>
                                    </a:lnTo>
                                    <a:lnTo>
                                      <a:pt x="149" y="533"/>
                                    </a:lnTo>
                                    <a:lnTo>
                                      <a:pt x="147" y="528"/>
                                    </a:lnTo>
                                    <a:lnTo>
                                      <a:pt x="139" y="514"/>
                                    </a:lnTo>
                                    <a:lnTo>
                                      <a:pt x="136" y="512"/>
                                    </a:lnTo>
                                    <a:lnTo>
                                      <a:pt x="132" y="513"/>
                                    </a:lnTo>
                                    <a:lnTo>
                                      <a:pt x="122" y="522"/>
                                    </a:lnTo>
                                    <a:lnTo>
                                      <a:pt x="118" y="528"/>
                                    </a:lnTo>
                                    <a:lnTo>
                                      <a:pt x="107" y="538"/>
                                    </a:lnTo>
                                    <a:lnTo>
                                      <a:pt x="93" y="556"/>
                                    </a:lnTo>
                                    <a:lnTo>
                                      <a:pt x="85" y="563"/>
                                    </a:lnTo>
                                    <a:lnTo>
                                      <a:pt x="83" y="570"/>
                                    </a:lnTo>
                                    <a:lnTo>
                                      <a:pt x="79" y="588"/>
                                    </a:lnTo>
                                    <a:lnTo>
                                      <a:pt x="79" y="593"/>
                                    </a:lnTo>
                                    <a:lnTo>
                                      <a:pt x="81" y="598"/>
                                    </a:lnTo>
                                    <a:lnTo>
                                      <a:pt x="88" y="601"/>
                                    </a:lnTo>
                                    <a:lnTo>
                                      <a:pt x="94" y="600"/>
                                    </a:lnTo>
                                    <a:lnTo>
                                      <a:pt x="101" y="603"/>
                                    </a:lnTo>
                                    <a:lnTo>
                                      <a:pt x="111" y="603"/>
                                    </a:lnTo>
                                    <a:lnTo>
                                      <a:pt x="113" y="604"/>
                                    </a:lnTo>
                                    <a:lnTo>
                                      <a:pt x="117" y="608"/>
                                    </a:lnTo>
                                    <a:lnTo>
                                      <a:pt x="118" y="611"/>
                                    </a:lnTo>
                                    <a:lnTo>
                                      <a:pt x="118" y="616"/>
                                    </a:lnTo>
                                    <a:lnTo>
                                      <a:pt x="112" y="636"/>
                                    </a:lnTo>
                                    <a:lnTo>
                                      <a:pt x="112" y="641"/>
                                    </a:lnTo>
                                    <a:lnTo>
                                      <a:pt x="113" y="646"/>
                                    </a:lnTo>
                                    <a:lnTo>
                                      <a:pt x="123" y="657"/>
                                    </a:lnTo>
                                    <a:lnTo>
                                      <a:pt x="127" y="658"/>
                                    </a:lnTo>
                                    <a:lnTo>
                                      <a:pt x="137" y="654"/>
                                    </a:lnTo>
                                    <a:lnTo>
                                      <a:pt x="139" y="655"/>
                                    </a:lnTo>
                                    <a:lnTo>
                                      <a:pt x="142" y="658"/>
                                    </a:lnTo>
                                    <a:lnTo>
                                      <a:pt x="142" y="669"/>
                                    </a:lnTo>
                                    <a:lnTo>
                                      <a:pt x="143" y="678"/>
                                    </a:lnTo>
                                    <a:lnTo>
                                      <a:pt x="148" y="685"/>
                                    </a:lnTo>
                                    <a:lnTo>
                                      <a:pt x="150" y="692"/>
                                    </a:lnTo>
                                    <a:lnTo>
                                      <a:pt x="155" y="698"/>
                                    </a:lnTo>
                                    <a:lnTo>
                                      <a:pt x="160" y="703"/>
                                    </a:lnTo>
                                    <a:lnTo>
                                      <a:pt x="160" y="706"/>
                                    </a:lnTo>
                                    <a:lnTo>
                                      <a:pt x="164" y="711"/>
                                    </a:lnTo>
                                    <a:lnTo>
                                      <a:pt x="165" y="714"/>
                                    </a:lnTo>
                                    <a:lnTo>
                                      <a:pt x="160" y="716"/>
                                    </a:lnTo>
                                    <a:lnTo>
                                      <a:pt x="160" y="718"/>
                                    </a:lnTo>
                                    <a:lnTo>
                                      <a:pt x="160" y="728"/>
                                    </a:lnTo>
                                    <a:lnTo>
                                      <a:pt x="159" y="732"/>
                                    </a:lnTo>
                                    <a:lnTo>
                                      <a:pt x="166" y="733"/>
                                    </a:lnTo>
                                    <a:lnTo>
                                      <a:pt x="166" y="735"/>
                                    </a:lnTo>
                                    <a:lnTo>
                                      <a:pt x="159" y="735"/>
                                    </a:lnTo>
                                    <a:lnTo>
                                      <a:pt x="154" y="739"/>
                                    </a:lnTo>
                                    <a:lnTo>
                                      <a:pt x="154" y="741"/>
                                    </a:lnTo>
                                    <a:lnTo>
                                      <a:pt x="150" y="743"/>
                                    </a:lnTo>
                                    <a:lnTo>
                                      <a:pt x="147" y="743"/>
                                    </a:lnTo>
                                    <a:lnTo>
                                      <a:pt x="140" y="743"/>
                                    </a:lnTo>
                                    <a:lnTo>
                                      <a:pt x="139" y="740"/>
                                    </a:lnTo>
                                    <a:lnTo>
                                      <a:pt x="138" y="739"/>
                                    </a:lnTo>
                                    <a:lnTo>
                                      <a:pt x="139" y="733"/>
                                    </a:lnTo>
                                    <a:lnTo>
                                      <a:pt x="139" y="732"/>
                                    </a:lnTo>
                                    <a:lnTo>
                                      <a:pt x="132" y="730"/>
                                    </a:lnTo>
                                    <a:lnTo>
                                      <a:pt x="127" y="734"/>
                                    </a:lnTo>
                                    <a:lnTo>
                                      <a:pt x="115" y="738"/>
                                    </a:lnTo>
                                    <a:lnTo>
                                      <a:pt x="111" y="745"/>
                                    </a:lnTo>
                                    <a:lnTo>
                                      <a:pt x="110" y="746"/>
                                    </a:lnTo>
                                    <a:lnTo>
                                      <a:pt x="107" y="746"/>
                                    </a:lnTo>
                                    <a:lnTo>
                                      <a:pt x="93" y="746"/>
                                    </a:lnTo>
                                    <a:lnTo>
                                      <a:pt x="84" y="739"/>
                                    </a:lnTo>
                                    <a:lnTo>
                                      <a:pt x="78" y="741"/>
                                    </a:lnTo>
                                    <a:lnTo>
                                      <a:pt x="74" y="739"/>
                                    </a:lnTo>
                                    <a:lnTo>
                                      <a:pt x="62" y="740"/>
                                    </a:lnTo>
                                    <a:lnTo>
                                      <a:pt x="58" y="739"/>
                                    </a:lnTo>
                                    <a:lnTo>
                                      <a:pt x="52" y="740"/>
                                    </a:lnTo>
                                    <a:lnTo>
                                      <a:pt x="48" y="739"/>
                                    </a:lnTo>
                                    <a:lnTo>
                                      <a:pt x="47" y="740"/>
                                    </a:lnTo>
                                    <a:lnTo>
                                      <a:pt x="46" y="740"/>
                                    </a:lnTo>
                                    <a:lnTo>
                                      <a:pt x="43" y="735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40" y="740"/>
                                    </a:lnTo>
                                    <a:lnTo>
                                      <a:pt x="40" y="757"/>
                                    </a:lnTo>
                                    <a:lnTo>
                                      <a:pt x="20" y="757"/>
                                    </a:lnTo>
                                    <a:lnTo>
                                      <a:pt x="16" y="759"/>
                                    </a:lnTo>
                                    <a:lnTo>
                                      <a:pt x="11" y="757"/>
                                    </a:lnTo>
                                    <a:lnTo>
                                      <a:pt x="9" y="762"/>
                                    </a:lnTo>
                                    <a:lnTo>
                                      <a:pt x="7" y="764"/>
                                    </a:lnTo>
                                    <a:lnTo>
                                      <a:pt x="5" y="767"/>
                                    </a:lnTo>
                                    <a:lnTo>
                                      <a:pt x="0" y="771"/>
                                    </a:lnTo>
                                    <a:lnTo>
                                      <a:pt x="0" y="773"/>
                                    </a:lnTo>
                                    <a:lnTo>
                                      <a:pt x="2" y="782"/>
                                    </a:lnTo>
                                    <a:lnTo>
                                      <a:pt x="9" y="782"/>
                                    </a:lnTo>
                                    <a:lnTo>
                                      <a:pt x="13" y="791"/>
                                    </a:lnTo>
                                    <a:lnTo>
                                      <a:pt x="27" y="809"/>
                                    </a:lnTo>
                                    <a:lnTo>
                                      <a:pt x="37" y="820"/>
                                    </a:lnTo>
                                    <a:lnTo>
                                      <a:pt x="47" y="825"/>
                                    </a:lnTo>
                                    <a:lnTo>
                                      <a:pt x="67" y="827"/>
                                    </a:lnTo>
                                    <a:lnTo>
                                      <a:pt x="89" y="825"/>
                                    </a:lnTo>
                                    <a:lnTo>
                                      <a:pt x="105" y="821"/>
                                    </a:lnTo>
                                    <a:lnTo>
                                      <a:pt x="113" y="818"/>
                                    </a:lnTo>
                                    <a:lnTo>
                                      <a:pt x="117" y="810"/>
                                    </a:lnTo>
                                    <a:lnTo>
                                      <a:pt x="122" y="808"/>
                                    </a:lnTo>
                                    <a:lnTo>
                                      <a:pt x="124" y="814"/>
                                    </a:lnTo>
                                    <a:lnTo>
                                      <a:pt x="117" y="834"/>
                                    </a:lnTo>
                                    <a:lnTo>
                                      <a:pt x="106" y="843"/>
                                    </a:lnTo>
                                    <a:lnTo>
                                      <a:pt x="96" y="850"/>
                                    </a:lnTo>
                                    <a:lnTo>
                                      <a:pt x="84" y="852"/>
                                    </a:lnTo>
                                    <a:lnTo>
                                      <a:pt x="70" y="854"/>
                                    </a:lnTo>
                                    <a:lnTo>
                                      <a:pt x="59" y="857"/>
                                    </a:lnTo>
                                    <a:lnTo>
                                      <a:pt x="51" y="850"/>
                                    </a:lnTo>
                                    <a:lnTo>
                                      <a:pt x="47" y="854"/>
                                    </a:lnTo>
                                    <a:lnTo>
                                      <a:pt x="50" y="870"/>
                                    </a:lnTo>
                                    <a:lnTo>
                                      <a:pt x="90" y="911"/>
                                    </a:lnTo>
                                    <a:lnTo>
                                      <a:pt x="104" y="926"/>
                                    </a:lnTo>
                                    <a:lnTo>
                                      <a:pt x="124" y="944"/>
                                    </a:lnTo>
                                    <a:lnTo>
                                      <a:pt x="131" y="945"/>
                                    </a:lnTo>
                                    <a:lnTo>
                                      <a:pt x="156" y="947"/>
                                    </a:lnTo>
                                    <a:lnTo>
                                      <a:pt x="167" y="944"/>
                                    </a:lnTo>
                                    <a:lnTo>
                                      <a:pt x="174" y="943"/>
                                    </a:lnTo>
                                    <a:lnTo>
                                      <a:pt x="183" y="936"/>
                                    </a:lnTo>
                                    <a:lnTo>
                                      <a:pt x="190" y="936"/>
                                    </a:lnTo>
                                    <a:lnTo>
                                      <a:pt x="207" y="924"/>
                                    </a:lnTo>
                                    <a:lnTo>
                                      <a:pt x="213" y="916"/>
                                    </a:lnTo>
                                    <a:lnTo>
                                      <a:pt x="218" y="906"/>
                                    </a:lnTo>
                                    <a:lnTo>
                                      <a:pt x="219" y="879"/>
                                    </a:lnTo>
                                    <a:lnTo>
                                      <a:pt x="222" y="867"/>
                                    </a:lnTo>
                                    <a:lnTo>
                                      <a:pt x="224" y="852"/>
                                    </a:lnTo>
                                    <a:lnTo>
                                      <a:pt x="226" y="856"/>
                                    </a:lnTo>
                                    <a:lnTo>
                                      <a:pt x="229" y="857"/>
                                    </a:lnTo>
                                    <a:lnTo>
                                      <a:pt x="258" y="858"/>
                                    </a:lnTo>
                                    <a:lnTo>
                                      <a:pt x="260" y="859"/>
                                    </a:lnTo>
                                    <a:lnTo>
                                      <a:pt x="253" y="866"/>
                                    </a:lnTo>
                                    <a:lnTo>
                                      <a:pt x="242" y="866"/>
                                    </a:lnTo>
                                    <a:lnTo>
                                      <a:pt x="239" y="879"/>
                                    </a:lnTo>
                                    <a:lnTo>
                                      <a:pt x="241" y="880"/>
                                    </a:lnTo>
                                    <a:lnTo>
                                      <a:pt x="240" y="891"/>
                                    </a:lnTo>
                                    <a:lnTo>
                                      <a:pt x="242" y="894"/>
                                    </a:lnTo>
                                    <a:lnTo>
                                      <a:pt x="249" y="897"/>
                                    </a:lnTo>
                                    <a:lnTo>
                                      <a:pt x="242" y="911"/>
                                    </a:lnTo>
                                    <a:lnTo>
                                      <a:pt x="242" y="922"/>
                                    </a:lnTo>
                                    <a:lnTo>
                                      <a:pt x="242" y="924"/>
                                    </a:lnTo>
                                    <a:lnTo>
                                      <a:pt x="246" y="924"/>
                                    </a:lnTo>
                                    <a:lnTo>
                                      <a:pt x="249" y="928"/>
                                    </a:lnTo>
                                    <a:lnTo>
                                      <a:pt x="249" y="934"/>
                                    </a:lnTo>
                                    <a:lnTo>
                                      <a:pt x="255" y="952"/>
                                    </a:lnTo>
                                    <a:lnTo>
                                      <a:pt x="256" y="963"/>
                                    </a:lnTo>
                                    <a:lnTo>
                                      <a:pt x="256" y="971"/>
                                    </a:lnTo>
                                    <a:lnTo>
                                      <a:pt x="250" y="987"/>
                                    </a:lnTo>
                                    <a:lnTo>
                                      <a:pt x="247" y="998"/>
                                    </a:lnTo>
                                    <a:lnTo>
                                      <a:pt x="247" y="1009"/>
                                    </a:lnTo>
                                    <a:lnTo>
                                      <a:pt x="251" y="1028"/>
                                    </a:lnTo>
                                    <a:lnTo>
                                      <a:pt x="253" y="1031"/>
                                    </a:lnTo>
                                    <a:lnTo>
                                      <a:pt x="253" y="1047"/>
                                    </a:lnTo>
                                    <a:lnTo>
                                      <a:pt x="257" y="1044"/>
                                    </a:lnTo>
                                    <a:lnTo>
                                      <a:pt x="261" y="1041"/>
                                    </a:lnTo>
                                    <a:lnTo>
                                      <a:pt x="262" y="1045"/>
                                    </a:lnTo>
                                    <a:lnTo>
                                      <a:pt x="263" y="1052"/>
                                    </a:lnTo>
                                    <a:lnTo>
                                      <a:pt x="261" y="1056"/>
                                    </a:lnTo>
                                    <a:lnTo>
                                      <a:pt x="261" y="1060"/>
                                    </a:lnTo>
                                    <a:lnTo>
                                      <a:pt x="260" y="1065"/>
                                    </a:lnTo>
                                    <a:lnTo>
                                      <a:pt x="257" y="1084"/>
                                    </a:lnTo>
                                    <a:lnTo>
                                      <a:pt x="263" y="1093"/>
                                    </a:lnTo>
                                    <a:lnTo>
                                      <a:pt x="262" y="1096"/>
                                    </a:lnTo>
                                    <a:lnTo>
                                      <a:pt x="265" y="1114"/>
                                    </a:lnTo>
                                    <a:lnTo>
                                      <a:pt x="266" y="1114"/>
                                    </a:lnTo>
                                    <a:lnTo>
                                      <a:pt x="273" y="1139"/>
                                    </a:lnTo>
                                    <a:lnTo>
                                      <a:pt x="276" y="1147"/>
                                    </a:lnTo>
                                    <a:lnTo>
                                      <a:pt x="276" y="1157"/>
                                    </a:lnTo>
                                    <a:lnTo>
                                      <a:pt x="278" y="1163"/>
                                    </a:lnTo>
                                    <a:lnTo>
                                      <a:pt x="282" y="1192"/>
                                    </a:lnTo>
                                    <a:lnTo>
                                      <a:pt x="284" y="1201"/>
                                    </a:lnTo>
                                    <a:lnTo>
                                      <a:pt x="289" y="1212"/>
                                    </a:lnTo>
                                    <a:lnTo>
                                      <a:pt x="293" y="1214"/>
                                    </a:lnTo>
                                    <a:lnTo>
                                      <a:pt x="295" y="1225"/>
                                    </a:lnTo>
                                    <a:lnTo>
                                      <a:pt x="304" y="12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3" name="Freeform 10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183" y="2052"/>
                                <a:ext cx="184" cy="16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6" y="668"/>
                                  </a:cxn>
                                  <a:cxn ang="0">
                                    <a:pos x="108" y="599"/>
                                  </a:cxn>
                                  <a:cxn ang="0">
                                    <a:pos x="0" y="475"/>
                                  </a:cxn>
                                  <a:cxn ang="0">
                                    <a:pos x="109" y="492"/>
                                  </a:cxn>
                                  <a:cxn ang="0">
                                    <a:pos x="187" y="487"/>
                                  </a:cxn>
                                  <a:cxn ang="0">
                                    <a:pos x="302" y="458"/>
                                  </a:cxn>
                                  <a:cxn ang="0">
                                    <a:pos x="325" y="378"/>
                                  </a:cxn>
                                  <a:cxn ang="0">
                                    <a:pos x="379" y="373"/>
                                  </a:cxn>
                                  <a:cxn ang="0">
                                    <a:pos x="405" y="346"/>
                                  </a:cxn>
                                  <a:cxn ang="0">
                                    <a:pos x="435" y="356"/>
                                  </a:cxn>
                                  <a:cxn ang="0">
                                    <a:pos x="464" y="297"/>
                                  </a:cxn>
                                  <a:cxn ang="0">
                                    <a:pos x="490" y="258"/>
                                  </a:cxn>
                                  <a:cxn ang="0">
                                    <a:pos x="506" y="218"/>
                                  </a:cxn>
                                  <a:cxn ang="0">
                                    <a:pos x="549" y="202"/>
                                  </a:cxn>
                                  <a:cxn ang="0">
                                    <a:pos x="561" y="163"/>
                                  </a:cxn>
                                  <a:cxn ang="0">
                                    <a:pos x="588" y="114"/>
                                  </a:cxn>
                                  <a:cxn ang="0">
                                    <a:pos x="570" y="60"/>
                                  </a:cxn>
                                  <a:cxn ang="0">
                                    <a:pos x="604" y="34"/>
                                  </a:cxn>
                                  <a:cxn ang="0">
                                    <a:pos x="645" y="12"/>
                                  </a:cxn>
                                  <a:cxn ang="0">
                                    <a:pos x="731" y="11"/>
                                  </a:cxn>
                                  <a:cxn ang="0">
                                    <a:pos x="780" y="2"/>
                                  </a:cxn>
                                  <a:cxn ang="0">
                                    <a:pos x="811" y="16"/>
                                  </a:cxn>
                                  <a:cxn ang="0">
                                    <a:pos x="830" y="59"/>
                                  </a:cxn>
                                  <a:cxn ang="0">
                                    <a:pos x="852" y="78"/>
                                  </a:cxn>
                                  <a:cxn ang="0">
                                    <a:pos x="903" y="99"/>
                                  </a:cxn>
                                  <a:cxn ang="0">
                                    <a:pos x="877" y="153"/>
                                  </a:cxn>
                                  <a:cxn ang="0">
                                    <a:pos x="828" y="156"/>
                                  </a:cxn>
                                  <a:cxn ang="0">
                                    <a:pos x="790" y="163"/>
                                  </a:cxn>
                                  <a:cxn ang="0">
                                    <a:pos x="721" y="148"/>
                                  </a:cxn>
                                  <a:cxn ang="0">
                                    <a:pos x="718" y="185"/>
                                  </a:cxn>
                                  <a:cxn ang="0">
                                    <a:pos x="732" y="202"/>
                                  </a:cxn>
                                  <a:cxn ang="0">
                                    <a:pos x="717" y="248"/>
                                  </a:cxn>
                                  <a:cxn ang="0">
                                    <a:pos x="753" y="280"/>
                                  </a:cxn>
                                  <a:cxn ang="0">
                                    <a:pos x="789" y="304"/>
                                  </a:cxn>
                                  <a:cxn ang="0">
                                    <a:pos x="775" y="329"/>
                                  </a:cxn>
                                  <a:cxn ang="0">
                                    <a:pos x="758" y="368"/>
                                  </a:cxn>
                                  <a:cxn ang="0">
                                    <a:pos x="766" y="394"/>
                                  </a:cxn>
                                  <a:cxn ang="0">
                                    <a:pos x="721" y="425"/>
                                  </a:cxn>
                                  <a:cxn ang="0">
                                    <a:pos x="687" y="468"/>
                                  </a:cxn>
                                  <a:cxn ang="0">
                                    <a:pos x="624" y="549"/>
                                  </a:cxn>
                                  <a:cxn ang="0">
                                    <a:pos x="556" y="597"/>
                                  </a:cxn>
                                  <a:cxn ang="0">
                                    <a:pos x="517" y="592"/>
                                  </a:cxn>
                                  <a:cxn ang="0">
                                    <a:pos x="476" y="668"/>
                                  </a:cxn>
                                  <a:cxn ang="0">
                                    <a:pos x="513" y="686"/>
                                  </a:cxn>
                                  <a:cxn ang="0">
                                    <a:pos x="537" y="728"/>
                                  </a:cxn>
                                  <a:cxn ang="0">
                                    <a:pos x="559" y="781"/>
                                  </a:cxn>
                                  <a:cxn ang="0">
                                    <a:pos x="554" y="805"/>
                                  </a:cxn>
                                  <a:cxn ang="0">
                                    <a:pos x="534" y="803"/>
                                  </a:cxn>
                                  <a:cxn ang="0">
                                    <a:pos x="488" y="816"/>
                                  </a:cxn>
                                  <a:cxn ang="0">
                                    <a:pos x="442" y="810"/>
                                  </a:cxn>
                                  <a:cxn ang="0">
                                    <a:pos x="406" y="827"/>
                                  </a:cxn>
                                  <a:cxn ang="0">
                                    <a:pos x="363" y="834"/>
                                  </a:cxn>
                                  <a:cxn ang="0">
                                    <a:pos x="329" y="781"/>
                                  </a:cxn>
                                  <a:cxn ang="0">
                                    <a:pos x="250" y="744"/>
                                  </a:cxn>
                                  <a:cxn ang="0">
                                    <a:pos x="164" y="746"/>
                                  </a:cxn>
                                  <a:cxn ang="0">
                                    <a:pos x="61" y="761"/>
                                  </a:cxn>
                                </a:cxnLst>
                                <a:rect l="0" t="0" r="r" b="b"/>
                                <a:pathLst>
                                  <a:path w="921" h="842">
                                    <a:moveTo>
                                      <a:pt x="42" y="757"/>
                                    </a:moveTo>
                                    <a:lnTo>
                                      <a:pt x="42" y="743"/>
                                    </a:lnTo>
                                    <a:lnTo>
                                      <a:pt x="44" y="730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64" y="689"/>
                                    </a:lnTo>
                                    <a:lnTo>
                                      <a:pt x="77" y="679"/>
                                    </a:lnTo>
                                    <a:lnTo>
                                      <a:pt x="91" y="674"/>
                                    </a:lnTo>
                                    <a:lnTo>
                                      <a:pt x="106" y="668"/>
                                    </a:lnTo>
                                    <a:lnTo>
                                      <a:pt x="118" y="665"/>
                                    </a:lnTo>
                                    <a:lnTo>
                                      <a:pt x="131" y="653"/>
                                    </a:lnTo>
                                    <a:lnTo>
                                      <a:pt x="134" y="647"/>
                                    </a:lnTo>
                                    <a:lnTo>
                                      <a:pt x="133" y="637"/>
                                    </a:lnTo>
                                    <a:lnTo>
                                      <a:pt x="128" y="632"/>
                                    </a:lnTo>
                                    <a:lnTo>
                                      <a:pt x="108" y="628"/>
                                    </a:lnTo>
                                    <a:lnTo>
                                      <a:pt x="109" y="614"/>
                                    </a:lnTo>
                                    <a:lnTo>
                                      <a:pt x="108" y="599"/>
                                    </a:lnTo>
                                    <a:lnTo>
                                      <a:pt x="103" y="573"/>
                                    </a:lnTo>
                                    <a:lnTo>
                                      <a:pt x="98" y="567"/>
                                    </a:lnTo>
                                    <a:lnTo>
                                      <a:pt x="71" y="558"/>
                                    </a:lnTo>
                                    <a:lnTo>
                                      <a:pt x="55" y="550"/>
                                    </a:lnTo>
                                    <a:lnTo>
                                      <a:pt x="43" y="540"/>
                                    </a:lnTo>
                                    <a:lnTo>
                                      <a:pt x="22" y="497"/>
                                    </a:lnTo>
                                    <a:lnTo>
                                      <a:pt x="8" y="485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4" y="470"/>
                                    </a:lnTo>
                                    <a:lnTo>
                                      <a:pt x="63" y="486"/>
                                    </a:lnTo>
                                    <a:lnTo>
                                      <a:pt x="81" y="496"/>
                                    </a:lnTo>
                                    <a:lnTo>
                                      <a:pt x="88" y="497"/>
                                    </a:lnTo>
                                    <a:lnTo>
                                      <a:pt x="92" y="496"/>
                                    </a:lnTo>
                                    <a:lnTo>
                                      <a:pt x="96" y="493"/>
                                    </a:lnTo>
                                    <a:lnTo>
                                      <a:pt x="99" y="492"/>
                                    </a:lnTo>
                                    <a:lnTo>
                                      <a:pt x="109" y="492"/>
                                    </a:lnTo>
                                    <a:lnTo>
                                      <a:pt x="118" y="491"/>
                                    </a:lnTo>
                                    <a:lnTo>
                                      <a:pt x="130" y="491"/>
                                    </a:lnTo>
                                    <a:lnTo>
                                      <a:pt x="144" y="490"/>
                                    </a:lnTo>
                                    <a:lnTo>
                                      <a:pt x="161" y="490"/>
                                    </a:lnTo>
                                    <a:lnTo>
                                      <a:pt x="177" y="497"/>
                                    </a:lnTo>
                                    <a:lnTo>
                                      <a:pt x="180" y="495"/>
                                    </a:lnTo>
                                    <a:lnTo>
                                      <a:pt x="184" y="490"/>
                                    </a:lnTo>
                                    <a:lnTo>
                                      <a:pt x="187" y="487"/>
                                    </a:lnTo>
                                    <a:lnTo>
                                      <a:pt x="194" y="485"/>
                                    </a:lnTo>
                                    <a:lnTo>
                                      <a:pt x="206" y="485"/>
                                    </a:lnTo>
                                    <a:lnTo>
                                      <a:pt x="232" y="486"/>
                                    </a:lnTo>
                                    <a:lnTo>
                                      <a:pt x="248" y="482"/>
                                    </a:lnTo>
                                    <a:lnTo>
                                      <a:pt x="268" y="475"/>
                                    </a:lnTo>
                                    <a:lnTo>
                                      <a:pt x="293" y="470"/>
                                    </a:lnTo>
                                    <a:lnTo>
                                      <a:pt x="302" y="464"/>
                                    </a:lnTo>
                                    <a:lnTo>
                                      <a:pt x="302" y="458"/>
                                    </a:lnTo>
                                    <a:lnTo>
                                      <a:pt x="298" y="454"/>
                                    </a:lnTo>
                                    <a:lnTo>
                                      <a:pt x="298" y="450"/>
                                    </a:lnTo>
                                    <a:lnTo>
                                      <a:pt x="302" y="431"/>
                                    </a:lnTo>
                                    <a:lnTo>
                                      <a:pt x="301" y="418"/>
                                    </a:lnTo>
                                    <a:lnTo>
                                      <a:pt x="305" y="404"/>
                                    </a:lnTo>
                                    <a:lnTo>
                                      <a:pt x="308" y="398"/>
                                    </a:lnTo>
                                    <a:lnTo>
                                      <a:pt x="319" y="389"/>
                                    </a:lnTo>
                                    <a:lnTo>
                                      <a:pt x="325" y="378"/>
                                    </a:lnTo>
                                    <a:lnTo>
                                      <a:pt x="333" y="374"/>
                                    </a:lnTo>
                                    <a:lnTo>
                                      <a:pt x="336" y="377"/>
                                    </a:lnTo>
                                    <a:lnTo>
                                      <a:pt x="336" y="380"/>
                                    </a:lnTo>
                                    <a:lnTo>
                                      <a:pt x="348" y="382"/>
                                    </a:lnTo>
                                    <a:lnTo>
                                      <a:pt x="359" y="379"/>
                                    </a:lnTo>
                                    <a:lnTo>
                                      <a:pt x="370" y="377"/>
                                    </a:lnTo>
                                    <a:lnTo>
                                      <a:pt x="377" y="375"/>
                                    </a:lnTo>
                                    <a:lnTo>
                                      <a:pt x="379" y="373"/>
                                    </a:lnTo>
                                    <a:lnTo>
                                      <a:pt x="379" y="371"/>
                                    </a:lnTo>
                                    <a:lnTo>
                                      <a:pt x="372" y="368"/>
                                    </a:lnTo>
                                    <a:lnTo>
                                      <a:pt x="371" y="366"/>
                                    </a:lnTo>
                                    <a:lnTo>
                                      <a:pt x="375" y="362"/>
                                    </a:lnTo>
                                    <a:lnTo>
                                      <a:pt x="392" y="353"/>
                                    </a:lnTo>
                                    <a:lnTo>
                                      <a:pt x="394" y="348"/>
                                    </a:lnTo>
                                    <a:lnTo>
                                      <a:pt x="399" y="346"/>
                                    </a:lnTo>
                                    <a:lnTo>
                                      <a:pt x="405" y="346"/>
                                    </a:lnTo>
                                    <a:lnTo>
                                      <a:pt x="421" y="351"/>
                                    </a:lnTo>
                                    <a:lnTo>
                                      <a:pt x="421" y="348"/>
                                    </a:lnTo>
                                    <a:lnTo>
                                      <a:pt x="418" y="347"/>
                                    </a:lnTo>
                                    <a:lnTo>
                                      <a:pt x="420" y="343"/>
                                    </a:lnTo>
                                    <a:lnTo>
                                      <a:pt x="424" y="343"/>
                                    </a:lnTo>
                                    <a:lnTo>
                                      <a:pt x="431" y="348"/>
                                    </a:lnTo>
                                    <a:lnTo>
                                      <a:pt x="432" y="352"/>
                                    </a:lnTo>
                                    <a:lnTo>
                                      <a:pt x="435" y="356"/>
                                    </a:lnTo>
                                    <a:lnTo>
                                      <a:pt x="441" y="358"/>
                                    </a:lnTo>
                                    <a:lnTo>
                                      <a:pt x="443" y="358"/>
                                    </a:lnTo>
                                    <a:lnTo>
                                      <a:pt x="463" y="337"/>
                                    </a:lnTo>
                                    <a:lnTo>
                                      <a:pt x="463" y="334"/>
                                    </a:lnTo>
                                    <a:lnTo>
                                      <a:pt x="461" y="323"/>
                                    </a:lnTo>
                                    <a:lnTo>
                                      <a:pt x="459" y="305"/>
                                    </a:lnTo>
                                    <a:lnTo>
                                      <a:pt x="461" y="302"/>
                                    </a:lnTo>
                                    <a:lnTo>
                                      <a:pt x="464" y="297"/>
                                    </a:lnTo>
                                    <a:lnTo>
                                      <a:pt x="467" y="292"/>
                                    </a:lnTo>
                                    <a:lnTo>
                                      <a:pt x="469" y="292"/>
                                    </a:lnTo>
                                    <a:lnTo>
                                      <a:pt x="470" y="288"/>
                                    </a:lnTo>
                                    <a:lnTo>
                                      <a:pt x="469" y="282"/>
                                    </a:lnTo>
                                    <a:lnTo>
                                      <a:pt x="470" y="277"/>
                                    </a:lnTo>
                                    <a:lnTo>
                                      <a:pt x="476" y="275"/>
                                    </a:lnTo>
                                    <a:lnTo>
                                      <a:pt x="478" y="261"/>
                                    </a:lnTo>
                                    <a:lnTo>
                                      <a:pt x="490" y="258"/>
                                    </a:lnTo>
                                    <a:lnTo>
                                      <a:pt x="497" y="259"/>
                                    </a:lnTo>
                                    <a:lnTo>
                                      <a:pt x="507" y="251"/>
                                    </a:lnTo>
                                    <a:lnTo>
                                      <a:pt x="515" y="249"/>
                                    </a:lnTo>
                                    <a:lnTo>
                                      <a:pt x="519" y="243"/>
                                    </a:lnTo>
                                    <a:lnTo>
                                      <a:pt x="519" y="239"/>
                                    </a:lnTo>
                                    <a:lnTo>
                                      <a:pt x="515" y="234"/>
                                    </a:lnTo>
                                    <a:lnTo>
                                      <a:pt x="510" y="218"/>
                                    </a:lnTo>
                                    <a:lnTo>
                                      <a:pt x="506" y="218"/>
                                    </a:lnTo>
                                    <a:lnTo>
                                      <a:pt x="500" y="208"/>
                                    </a:lnTo>
                                    <a:lnTo>
                                      <a:pt x="499" y="205"/>
                                    </a:lnTo>
                                    <a:lnTo>
                                      <a:pt x="500" y="200"/>
                                    </a:lnTo>
                                    <a:lnTo>
                                      <a:pt x="504" y="197"/>
                                    </a:lnTo>
                                    <a:lnTo>
                                      <a:pt x="508" y="199"/>
                                    </a:lnTo>
                                    <a:lnTo>
                                      <a:pt x="527" y="203"/>
                                    </a:lnTo>
                                    <a:lnTo>
                                      <a:pt x="538" y="205"/>
                                    </a:lnTo>
                                    <a:lnTo>
                                      <a:pt x="549" y="202"/>
                                    </a:lnTo>
                                    <a:lnTo>
                                      <a:pt x="555" y="199"/>
                                    </a:lnTo>
                                    <a:lnTo>
                                      <a:pt x="562" y="189"/>
                                    </a:lnTo>
                                    <a:lnTo>
                                      <a:pt x="562" y="181"/>
                                    </a:lnTo>
                                    <a:lnTo>
                                      <a:pt x="566" y="178"/>
                                    </a:lnTo>
                                    <a:lnTo>
                                      <a:pt x="562" y="175"/>
                                    </a:lnTo>
                                    <a:lnTo>
                                      <a:pt x="558" y="173"/>
                                    </a:lnTo>
                                    <a:lnTo>
                                      <a:pt x="558" y="167"/>
                                    </a:lnTo>
                                    <a:lnTo>
                                      <a:pt x="561" y="163"/>
                                    </a:lnTo>
                                    <a:lnTo>
                                      <a:pt x="565" y="156"/>
                                    </a:lnTo>
                                    <a:lnTo>
                                      <a:pt x="572" y="147"/>
                                    </a:lnTo>
                                    <a:lnTo>
                                      <a:pt x="581" y="141"/>
                                    </a:lnTo>
                                    <a:lnTo>
                                      <a:pt x="587" y="133"/>
                                    </a:lnTo>
                                    <a:lnTo>
                                      <a:pt x="591" y="126"/>
                                    </a:lnTo>
                                    <a:lnTo>
                                      <a:pt x="591" y="120"/>
                                    </a:lnTo>
                                    <a:lnTo>
                                      <a:pt x="588" y="116"/>
                                    </a:lnTo>
                                    <a:lnTo>
                                      <a:pt x="588" y="114"/>
                                    </a:lnTo>
                                    <a:lnTo>
                                      <a:pt x="593" y="105"/>
                                    </a:lnTo>
                                    <a:lnTo>
                                      <a:pt x="593" y="104"/>
                                    </a:lnTo>
                                    <a:lnTo>
                                      <a:pt x="588" y="94"/>
                                    </a:lnTo>
                                    <a:lnTo>
                                      <a:pt x="585" y="81"/>
                                    </a:lnTo>
                                    <a:lnTo>
                                      <a:pt x="578" y="73"/>
                                    </a:lnTo>
                                    <a:lnTo>
                                      <a:pt x="570" y="67"/>
                                    </a:lnTo>
                                    <a:lnTo>
                                      <a:pt x="569" y="66"/>
                                    </a:lnTo>
                                    <a:lnTo>
                                      <a:pt x="570" y="60"/>
                                    </a:lnTo>
                                    <a:lnTo>
                                      <a:pt x="574" y="56"/>
                                    </a:lnTo>
                                    <a:lnTo>
                                      <a:pt x="591" y="43"/>
                                    </a:lnTo>
                                    <a:lnTo>
                                      <a:pt x="591" y="38"/>
                                    </a:lnTo>
                                    <a:lnTo>
                                      <a:pt x="592" y="36"/>
                                    </a:lnTo>
                                    <a:lnTo>
                                      <a:pt x="597" y="36"/>
                                    </a:lnTo>
                                    <a:lnTo>
                                      <a:pt x="602" y="39"/>
                                    </a:lnTo>
                                    <a:lnTo>
                                      <a:pt x="605" y="38"/>
                                    </a:lnTo>
                                    <a:lnTo>
                                      <a:pt x="604" y="34"/>
                                    </a:lnTo>
                                    <a:lnTo>
                                      <a:pt x="605" y="32"/>
                                    </a:lnTo>
                                    <a:lnTo>
                                      <a:pt x="615" y="29"/>
                                    </a:lnTo>
                                    <a:lnTo>
                                      <a:pt x="619" y="25"/>
                                    </a:lnTo>
                                    <a:lnTo>
                                      <a:pt x="619" y="23"/>
                                    </a:lnTo>
                                    <a:lnTo>
                                      <a:pt x="624" y="22"/>
                                    </a:lnTo>
                                    <a:lnTo>
                                      <a:pt x="628" y="19"/>
                                    </a:lnTo>
                                    <a:lnTo>
                                      <a:pt x="636" y="18"/>
                                    </a:lnTo>
                                    <a:lnTo>
                                      <a:pt x="645" y="12"/>
                                    </a:lnTo>
                                    <a:lnTo>
                                      <a:pt x="652" y="12"/>
                                    </a:lnTo>
                                    <a:lnTo>
                                      <a:pt x="662" y="7"/>
                                    </a:lnTo>
                                    <a:lnTo>
                                      <a:pt x="666" y="8"/>
                                    </a:lnTo>
                                    <a:lnTo>
                                      <a:pt x="701" y="6"/>
                                    </a:lnTo>
                                    <a:lnTo>
                                      <a:pt x="705" y="7"/>
                                    </a:lnTo>
                                    <a:lnTo>
                                      <a:pt x="712" y="6"/>
                                    </a:lnTo>
                                    <a:lnTo>
                                      <a:pt x="726" y="11"/>
                                    </a:lnTo>
                                    <a:lnTo>
                                      <a:pt x="731" y="11"/>
                                    </a:lnTo>
                                    <a:lnTo>
                                      <a:pt x="737" y="6"/>
                                    </a:lnTo>
                                    <a:lnTo>
                                      <a:pt x="741" y="6"/>
                                    </a:lnTo>
                                    <a:lnTo>
                                      <a:pt x="746" y="2"/>
                                    </a:lnTo>
                                    <a:lnTo>
                                      <a:pt x="755" y="4"/>
                                    </a:lnTo>
                                    <a:lnTo>
                                      <a:pt x="757" y="0"/>
                                    </a:lnTo>
                                    <a:lnTo>
                                      <a:pt x="755" y="1"/>
                                    </a:lnTo>
                                    <a:lnTo>
                                      <a:pt x="766" y="4"/>
                                    </a:lnTo>
                                    <a:lnTo>
                                      <a:pt x="780" y="2"/>
                                    </a:lnTo>
                                    <a:lnTo>
                                      <a:pt x="784" y="3"/>
                                    </a:lnTo>
                                    <a:lnTo>
                                      <a:pt x="789" y="6"/>
                                    </a:lnTo>
                                    <a:lnTo>
                                      <a:pt x="796" y="4"/>
                                    </a:lnTo>
                                    <a:lnTo>
                                      <a:pt x="798" y="7"/>
                                    </a:lnTo>
                                    <a:lnTo>
                                      <a:pt x="798" y="19"/>
                                    </a:lnTo>
                                    <a:lnTo>
                                      <a:pt x="800" y="20"/>
                                    </a:lnTo>
                                    <a:lnTo>
                                      <a:pt x="806" y="16"/>
                                    </a:lnTo>
                                    <a:lnTo>
                                      <a:pt x="811" y="16"/>
                                    </a:lnTo>
                                    <a:lnTo>
                                      <a:pt x="822" y="23"/>
                                    </a:lnTo>
                                    <a:lnTo>
                                      <a:pt x="828" y="29"/>
                                    </a:lnTo>
                                    <a:lnTo>
                                      <a:pt x="830" y="35"/>
                                    </a:lnTo>
                                    <a:lnTo>
                                      <a:pt x="830" y="41"/>
                                    </a:lnTo>
                                    <a:lnTo>
                                      <a:pt x="828" y="47"/>
                                    </a:lnTo>
                                    <a:lnTo>
                                      <a:pt x="830" y="50"/>
                                    </a:lnTo>
                                    <a:lnTo>
                                      <a:pt x="832" y="55"/>
                                    </a:lnTo>
                                    <a:lnTo>
                                      <a:pt x="830" y="59"/>
                                    </a:lnTo>
                                    <a:lnTo>
                                      <a:pt x="825" y="60"/>
                                    </a:lnTo>
                                    <a:lnTo>
                                      <a:pt x="825" y="62"/>
                                    </a:lnTo>
                                    <a:lnTo>
                                      <a:pt x="827" y="66"/>
                                    </a:lnTo>
                                    <a:lnTo>
                                      <a:pt x="834" y="67"/>
                                    </a:lnTo>
                                    <a:lnTo>
                                      <a:pt x="840" y="78"/>
                                    </a:lnTo>
                                    <a:lnTo>
                                      <a:pt x="844" y="79"/>
                                    </a:lnTo>
                                    <a:lnTo>
                                      <a:pt x="849" y="78"/>
                                    </a:lnTo>
                                    <a:lnTo>
                                      <a:pt x="852" y="78"/>
                                    </a:lnTo>
                                    <a:lnTo>
                                      <a:pt x="857" y="74"/>
                                    </a:lnTo>
                                    <a:lnTo>
                                      <a:pt x="861" y="73"/>
                                    </a:lnTo>
                                    <a:lnTo>
                                      <a:pt x="862" y="77"/>
                                    </a:lnTo>
                                    <a:lnTo>
                                      <a:pt x="862" y="83"/>
                                    </a:lnTo>
                                    <a:lnTo>
                                      <a:pt x="872" y="89"/>
                                    </a:lnTo>
                                    <a:lnTo>
                                      <a:pt x="889" y="95"/>
                                    </a:lnTo>
                                    <a:lnTo>
                                      <a:pt x="897" y="100"/>
                                    </a:lnTo>
                                    <a:lnTo>
                                      <a:pt x="903" y="99"/>
                                    </a:lnTo>
                                    <a:lnTo>
                                      <a:pt x="910" y="104"/>
                                    </a:lnTo>
                                    <a:lnTo>
                                      <a:pt x="921" y="105"/>
                                    </a:lnTo>
                                    <a:lnTo>
                                      <a:pt x="887" y="130"/>
                                    </a:lnTo>
                                    <a:lnTo>
                                      <a:pt x="883" y="136"/>
                                    </a:lnTo>
                                    <a:lnTo>
                                      <a:pt x="884" y="138"/>
                                    </a:lnTo>
                                    <a:lnTo>
                                      <a:pt x="884" y="141"/>
                                    </a:lnTo>
                                    <a:lnTo>
                                      <a:pt x="881" y="149"/>
                                    </a:lnTo>
                                    <a:lnTo>
                                      <a:pt x="877" y="153"/>
                                    </a:lnTo>
                                    <a:lnTo>
                                      <a:pt x="873" y="152"/>
                                    </a:lnTo>
                                    <a:lnTo>
                                      <a:pt x="870" y="148"/>
                                    </a:lnTo>
                                    <a:lnTo>
                                      <a:pt x="851" y="149"/>
                                    </a:lnTo>
                                    <a:lnTo>
                                      <a:pt x="849" y="151"/>
                                    </a:lnTo>
                                    <a:lnTo>
                                      <a:pt x="844" y="157"/>
                                    </a:lnTo>
                                    <a:lnTo>
                                      <a:pt x="841" y="158"/>
                                    </a:lnTo>
                                    <a:lnTo>
                                      <a:pt x="835" y="158"/>
                                    </a:lnTo>
                                    <a:lnTo>
                                      <a:pt x="828" y="156"/>
                                    </a:lnTo>
                                    <a:lnTo>
                                      <a:pt x="824" y="158"/>
                                    </a:lnTo>
                                    <a:lnTo>
                                      <a:pt x="822" y="162"/>
                                    </a:lnTo>
                                    <a:lnTo>
                                      <a:pt x="818" y="164"/>
                                    </a:lnTo>
                                    <a:lnTo>
                                      <a:pt x="816" y="165"/>
                                    </a:lnTo>
                                    <a:lnTo>
                                      <a:pt x="809" y="164"/>
                                    </a:lnTo>
                                    <a:lnTo>
                                      <a:pt x="806" y="165"/>
                                    </a:lnTo>
                                    <a:lnTo>
                                      <a:pt x="802" y="163"/>
                                    </a:lnTo>
                                    <a:lnTo>
                                      <a:pt x="790" y="163"/>
                                    </a:lnTo>
                                    <a:lnTo>
                                      <a:pt x="785" y="162"/>
                                    </a:lnTo>
                                    <a:lnTo>
                                      <a:pt x="780" y="162"/>
                                    </a:lnTo>
                                    <a:lnTo>
                                      <a:pt x="765" y="153"/>
                                    </a:lnTo>
                                    <a:lnTo>
                                      <a:pt x="755" y="151"/>
                                    </a:lnTo>
                                    <a:lnTo>
                                      <a:pt x="737" y="143"/>
                                    </a:lnTo>
                                    <a:lnTo>
                                      <a:pt x="732" y="146"/>
                                    </a:lnTo>
                                    <a:lnTo>
                                      <a:pt x="728" y="149"/>
                                    </a:lnTo>
                                    <a:lnTo>
                                      <a:pt x="721" y="148"/>
                                    </a:lnTo>
                                    <a:lnTo>
                                      <a:pt x="717" y="149"/>
                                    </a:lnTo>
                                    <a:lnTo>
                                      <a:pt x="716" y="152"/>
                                    </a:lnTo>
                                    <a:lnTo>
                                      <a:pt x="715" y="160"/>
                                    </a:lnTo>
                                    <a:lnTo>
                                      <a:pt x="707" y="174"/>
                                    </a:lnTo>
                                    <a:lnTo>
                                      <a:pt x="707" y="176"/>
                                    </a:lnTo>
                                    <a:lnTo>
                                      <a:pt x="716" y="176"/>
                                    </a:lnTo>
                                    <a:lnTo>
                                      <a:pt x="718" y="181"/>
                                    </a:lnTo>
                                    <a:lnTo>
                                      <a:pt x="718" y="185"/>
                                    </a:lnTo>
                                    <a:lnTo>
                                      <a:pt x="714" y="187"/>
                                    </a:lnTo>
                                    <a:lnTo>
                                      <a:pt x="712" y="189"/>
                                    </a:lnTo>
                                    <a:lnTo>
                                      <a:pt x="712" y="192"/>
                                    </a:lnTo>
                                    <a:lnTo>
                                      <a:pt x="715" y="196"/>
                                    </a:lnTo>
                                    <a:lnTo>
                                      <a:pt x="717" y="197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1" y="199"/>
                                    </a:lnTo>
                                    <a:lnTo>
                                      <a:pt x="732" y="202"/>
                                    </a:lnTo>
                                    <a:lnTo>
                                      <a:pt x="732" y="203"/>
                                    </a:lnTo>
                                    <a:lnTo>
                                      <a:pt x="727" y="208"/>
                                    </a:lnTo>
                                    <a:lnTo>
                                      <a:pt x="721" y="211"/>
                                    </a:lnTo>
                                    <a:lnTo>
                                      <a:pt x="720" y="217"/>
                                    </a:lnTo>
                                    <a:lnTo>
                                      <a:pt x="732" y="228"/>
                                    </a:lnTo>
                                    <a:lnTo>
                                      <a:pt x="732" y="234"/>
                                    </a:lnTo>
                                    <a:lnTo>
                                      <a:pt x="731" y="239"/>
                                    </a:lnTo>
                                    <a:lnTo>
                                      <a:pt x="717" y="248"/>
                                    </a:lnTo>
                                    <a:lnTo>
                                      <a:pt x="716" y="251"/>
                                    </a:lnTo>
                                    <a:lnTo>
                                      <a:pt x="725" y="255"/>
                                    </a:lnTo>
                                    <a:lnTo>
                                      <a:pt x="728" y="264"/>
                                    </a:lnTo>
                                    <a:lnTo>
                                      <a:pt x="738" y="270"/>
                                    </a:lnTo>
                                    <a:lnTo>
                                      <a:pt x="737" y="277"/>
                                    </a:lnTo>
                                    <a:lnTo>
                                      <a:pt x="744" y="278"/>
                                    </a:lnTo>
                                    <a:lnTo>
                                      <a:pt x="747" y="282"/>
                                    </a:lnTo>
                                    <a:lnTo>
                                      <a:pt x="753" y="280"/>
                                    </a:lnTo>
                                    <a:lnTo>
                                      <a:pt x="758" y="281"/>
                                    </a:lnTo>
                                    <a:lnTo>
                                      <a:pt x="758" y="286"/>
                                    </a:lnTo>
                                    <a:lnTo>
                                      <a:pt x="757" y="292"/>
                                    </a:lnTo>
                                    <a:lnTo>
                                      <a:pt x="760" y="299"/>
                                    </a:lnTo>
                                    <a:lnTo>
                                      <a:pt x="761" y="300"/>
                                    </a:lnTo>
                                    <a:lnTo>
                                      <a:pt x="779" y="302"/>
                                    </a:lnTo>
                                    <a:lnTo>
                                      <a:pt x="784" y="305"/>
                                    </a:lnTo>
                                    <a:lnTo>
                                      <a:pt x="789" y="304"/>
                                    </a:lnTo>
                                    <a:lnTo>
                                      <a:pt x="795" y="312"/>
                                    </a:lnTo>
                                    <a:lnTo>
                                      <a:pt x="793" y="316"/>
                                    </a:lnTo>
                                    <a:lnTo>
                                      <a:pt x="796" y="320"/>
                                    </a:lnTo>
                                    <a:lnTo>
                                      <a:pt x="791" y="325"/>
                                    </a:lnTo>
                                    <a:lnTo>
                                      <a:pt x="789" y="329"/>
                                    </a:lnTo>
                                    <a:lnTo>
                                      <a:pt x="781" y="330"/>
                                    </a:lnTo>
                                    <a:lnTo>
                                      <a:pt x="777" y="330"/>
                                    </a:lnTo>
                                    <a:lnTo>
                                      <a:pt x="775" y="329"/>
                                    </a:lnTo>
                                    <a:lnTo>
                                      <a:pt x="770" y="330"/>
                                    </a:lnTo>
                                    <a:lnTo>
                                      <a:pt x="768" y="332"/>
                                    </a:lnTo>
                                    <a:lnTo>
                                      <a:pt x="757" y="337"/>
                                    </a:lnTo>
                                    <a:lnTo>
                                      <a:pt x="753" y="345"/>
                                    </a:lnTo>
                                    <a:lnTo>
                                      <a:pt x="752" y="356"/>
                                    </a:lnTo>
                                    <a:lnTo>
                                      <a:pt x="757" y="362"/>
                                    </a:lnTo>
                                    <a:lnTo>
                                      <a:pt x="755" y="367"/>
                                    </a:lnTo>
                                    <a:lnTo>
                                      <a:pt x="758" y="368"/>
                                    </a:lnTo>
                                    <a:lnTo>
                                      <a:pt x="759" y="371"/>
                                    </a:lnTo>
                                    <a:lnTo>
                                      <a:pt x="758" y="374"/>
                                    </a:lnTo>
                                    <a:lnTo>
                                      <a:pt x="753" y="378"/>
                                    </a:lnTo>
                                    <a:lnTo>
                                      <a:pt x="752" y="384"/>
                                    </a:lnTo>
                                    <a:lnTo>
                                      <a:pt x="752" y="386"/>
                                    </a:lnTo>
                                    <a:lnTo>
                                      <a:pt x="754" y="388"/>
                                    </a:lnTo>
                                    <a:lnTo>
                                      <a:pt x="764" y="388"/>
                                    </a:lnTo>
                                    <a:lnTo>
                                      <a:pt x="766" y="394"/>
                                    </a:lnTo>
                                    <a:lnTo>
                                      <a:pt x="764" y="396"/>
                                    </a:lnTo>
                                    <a:lnTo>
                                      <a:pt x="760" y="398"/>
                                    </a:lnTo>
                                    <a:lnTo>
                                      <a:pt x="757" y="396"/>
                                    </a:lnTo>
                                    <a:lnTo>
                                      <a:pt x="754" y="394"/>
                                    </a:lnTo>
                                    <a:lnTo>
                                      <a:pt x="752" y="401"/>
                                    </a:lnTo>
                                    <a:lnTo>
                                      <a:pt x="738" y="406"/>
                                    </a:lnTo>
                                    <a:lnTo>
                                      <a:pt x="726" y="422"/>
                                    </a:lnTo>
                                    <a:lnTo>
                                      <a:pt x="721" y="425"/>
                                    </a:lnTo>
                                    <a:lnTo>
                                      <a:pt x="716" y="431"/>
                                    </a:lnTo>
                                    <a:lnTo>
                                      <a:pt x="712" y="436"/>
                                    </a:lnTo>
                                    <a:lnTo>
                                      <a:pt x="711" y="442"/>
                                    </a:lnTo>
                                    <a:lnTo>
                                      <a:pt x="712" y="450"/>
                                    </a:lnTo>
                                    <a:lnTo>
                                      <a:pt x="709" y="458"/>
                                    </a:lnTo>
                                    <a:lnTo>
                                      <a:pt x="700" y="463"/>
                                    </a:lnTo>
                                    <a:lnTo>
                                      <a:pt x="693" y="463"/>
                                    </a:lnTo>
                                    <a:lnTo>
                                      <a:pt x="687" y="468"/>
                                    </a:lnTo>
                                    <a:lnTo>
                                      <a:pt x="682" y="476"/>
                                    </a:lnTo>
                                    <a:lnTo>
                                      <a:pt x="678" y="487"/>
                                    </a:lnTo>
                                    <a:lnTo>
                                      <a:pt x="672" y="498"/>
                                    </a:lnTo>
                                    <a:lnTo>
                                      <a:pt x="657" y="520"/>
                                    </a:lnTo>
                                    <a:lnTo>
                                      <a:pt x="651" y="527"/>
                                    </a:lnTo>
                                    <a:lnTo>
                                      <a:pt x="639" y="534"/>
                                    </a:lnTo>
                                    <a:lnTo>
                                      <a:pt x="628" y="544"/>
                                    </a:lnTo>
                                    <a:lnTo>
                                      <a:pt x="624" y="549"/>
                                    </a:lnTo>
                                    <a:lnTo>
                                      <a:pt x="614" y="565"/>
                                    </a:lnTo>
                                    <a:lnTo>
                                      <a:pt x="607" y="574"/>
                                    </a:lnTo>
                                    <a:lnTo>
                                      <a:pt x="599" y="589"/>
                                    </a:lnTo>
                                    <a:lnTo>
                                      <a:pt x="594" y="592"/>
                                    </a:lnTo>
                                    <a:lnTo>
                                      <a:pt x="590" y="593"/>
                                    </a:lnTo>
                                    <a:lnTo>
                                      <a:pt x="567" y="593"/>
                                    </a:lnTo>
                                    <a:lnTo>
                                      <a:pt x="564" y="594"/>
                                    </a:lnTo>
                                    <a:lnTo>
                                      <a:pt x="556" y="597"/>
                                    </a:lnTo>
                                    <a:lnTo>
                                      <a:pt x="551" y="603"/>
                                    </a:lnTo>
                                    <a:lnTo>
                                      <a:pt x="547" y="604"/>
                                    </a:lnTo>
                                    <a:lnTo>
                                      <a:pt x="544" y="603"/>
                                    </a:lnTo>
                                    <a:lnTo>
                                      <a:pt x="542" y="598"/>
                                    </a:lnTo>
                                    <a:lnTo>
                                      <a:pt x="534" y="584"/>
                                    </a:lnTo>
                                    <a:lnTo>
                                      <a:pt x="531" y="582"/>
                                    </a:lnTo>
                                    <a:lnTo>
                                      <a:pt x="527" y="583"/>
                                    </a:lnTo>
                                    <a:lnTo>
                                      <a:pt x="517" y="592"/>
                                    </a:lnTo>
                                    <a:lnTo>
                                      <a:pt x="513" y="598"/>
                                    </a:lnTo>
                                    <a:lnTo>
                                      <a:pt x="502" y="608"/>
                                    </a:lnTo>
                                    <a:lnTo>
                                      <a:pt x="488" y="626"/>
                                    </a:lnTo>
                                    <a:lnTo>
                                      <a:pt x="480" y="633"/>
                                    </a:lnTo>
                                    <a:lnTo>
                                      <a:pt x="478" y="640"/>
                                    </a:lnTo>
                                    <a:lnTo>
                                      <a:pt x="474" y="658"/>
                                    </a:lnTo>
                                    <a:lnTo>
                                      <a:pt x="474" y="663"/>
                                    </a:lnTo>
                                    <a:lnTo>
                                      <a:pt x="476" y="668"/>
                                    </a:lnTo>
                                    <a:lnTo>
                                      <a:pt x="483" y="671"/>
                                    </a:lnTo>
                                    <a:lnTo>
                                      <a:pt x="489" y="670"/>
                                    </a:lnTo>
                                    <a:lnTo>
                                      <a:pt x="496" y="673"/>
                                    </a:lnTo>
                                    <a:lnTo>
                                      <a:pt x="506" y="673"/>
                                    </a:lnTo>
                                    <a:lnTo>
                                      <a:pt x="508" y="674"/>
                                    </a:lnTo>
                                    <a:lnTo>
                                      <a:pt x="512" y="678"/>
                                    </a:lnTo>
                                    <a:lnTo>
                                      <a:pt x="513" y="681"/>
                                    </a:lnTo>
                                    <a:lnTo>
                                      <a:pt x="513" y="686"/>
                                    </a:lnTo>
                                    <a:lnTo>
                                      <a:pt x="507" y="706"/>
                                    </a:lnTo>
                                    <a:lnTo>
                                      <a:pt x="507" y="711"/>
                                    </a:lnTo>
                                    <a:lnTo>
                                      <a:pt x="508" y="716"/>
                                    </a:lnTo>
                                    <a:lnTo>
                                      <a:pt x="518" y="727"/>
                                    </a:lnTo>
                                    <a:lnTo>
                                      <a:pt x="522" y="728"/>
                                    </a:lnTo>
                                    <a:lnTo>
                                      <a:pt x="532" y="724"/>
                                    </a:lnTo>
                                    <a:lnTo>
                                      <a:pt x="534" y="725"/>
                                    </a:lnTo>
                                    <a:lnTo>
                                      <a:pt x="537" y="728"/>
                                    </a:lnTo>
                                    <a:lnTo>
                                      <a:pt x="537" y="739"/>
                                    </a:lnTo>
                                    <a:lnTo>
                                      <a:pt x="538" y="748"/>
                                    </a:lnTo>
                                    <a:lnTo>
                                      <a:pt x="543" y="755"/>
                                    </a:lnTo>
                                    <a:lnTo>
                                      <a:pt x="545" y="762"/>
                                    </a:lnTo>
                                    <a:lnTo>
                                      <a:pt x="550" y="768"/>
                                    </a:lnTo>
                                    <a:lnTo>
                                      <a:pt x="555" y="773"/>
                                    </a:lnTo>
                                    <a:lnTo>
                                      <a:pt x="555" y="776"/>
                                    </a:lnTo>
                                    <a:lnTo>
                                      <a:pt x="559" y="781"/>
                                    </a:lnTo>
                                    <a:lnTo>
                                      <a:pt x="560" y="784"/>
                                    </a:lnTo>
                                    <a:lnTo>
                                      <a:pt x="555" y="786"/>
                                    </a:lnTo>
                                    <a:lnTo>
                                      <a:pt x="555" y="788"/>
                                    </a:lnTo>
                                    <a:lnTo>
                                      <a:pt x="555" y="798"/>
                                    </a:lnTo>
                                    <a:lnTo>
                                      <a:pt x="554" y="802"/>
                                    </a:lnTo>
                                    <a:lnTo>
                                      <a:pt x="561" y="803"/>
                                    </a:lnTo>
                                    <a:lnTo>
                                      <a:pt x="561" y="805"/>
                                    </a:lnTo>
                                    <a:lnTo>
                                      <a:pt x="554" y="805"/>
                                    </a:lnTo>
                                    <a:lnTo>
                                      <a:pt x="549" y="809"/>
                                    </a:lnTo>
                                    <a:lnTo>
                                      <a:pt x="549" y="811"/>
                                    </a:lnTo>
                                    <a:lnTo>
                                      <a:pt x="545" y="813"/>
                                    </a:lnTo>
                                    <a:lnTo>
                                      <a:pt x="542" y="813"/>
                                    </a:lnTo>
                                    <a:lnTo>
                                      <a:pt x="535" y="813"/>
                                    </a:lnTo>
                                    <a:lnTo>
                                      <a:pt x="534" y="810"/>
                                    </a:lnTo>
                                    <a:lnTo>
                                      <a:pt x="533" y="809"/>
                                    </a:lnTo>
                                    <a:lnTo>
                                      <a:pt x="534" y="803"/>
                                    </a:lnTo>
                                    <a:lnTo>
                                      <a:pt x="534" y="802"/>
                                    </a:lnTo>
                                    <a:lnTo>
                                      <a:pt x="527" y="800"/>
                                    </a:lnTo>
                                    <a:lnTo>
                                      <a:pt x="522" y="804"/>
                                    </a:lnTo>
                                    <a:lnTo>
                                      <a:pt x="510" y="808"/>
                                    </a:lnTo>
                                    <a:lnTo>
                                      <a:pt x="506" y="815"/>
                                    </a:lnTo>
                                    <a:lnTo>
                                      <a:pt x="505" y="816"/>
                                    </a:lnTo>
                                    <a:lnTo>
                                      <a:pt x="502" y="816"/>
                                    </a:lnTo>
                                    <a:lnTo>
                                      <a:pt x="488" y="816"/>
                                    </a:lnTo>
                                    <a:lnTo>
                                      <a:pt x="479" y="809"/>
                                    </a:lnTo>
                                    <a:lnTo>
                                      <a:pt x="473" y="811"/>
                                    </a:lnTo>
                                    <a:lnTo>
                                      <a:pt x="469" y="809"/>
                                    </a:lnTo>
                                    <a:lnTo>
                                      <a:pt x="457" y="810"/>
                                    </a:lnTo>
                                    <a:lnTo>
                                      <a:pt x="453" y="809"/>
                                    </a:lnTo>
                                    <a:lnTo>
                                      <a:pt x="447" y="810"/>
                                    </a:lnTo>
                                    <a:lnTo>
                                      <a:pt x="443" y="809"/>
                                    </a:lnTo>
                                    <a:lnTo>
                                      <a:pt x="442" y="810"/>
                                    </a:lnTo>
                                    <a:lnTo>
                                      <a:pt x="441" y="810"/>
                                    </a:lnTo>
                                    <a:lnTo>
                                      <a:pt x="438" y="805"/>
                                    </a:lnTo>
                                    <a:lnTo>
                                      <a:pt x="436" y="805"/>
                                    </a:lnTo>
                                    <a:lnTo>
                                      <a:pt x="435" y="810"/>
                                    </a:lnTo>
                                    <a:lnTo>
                                      <a:pt x="435" y="827"/>
                                    </a:lnTo>
                                    <a:lnTo>
                                      <a:pt x="415" y="827"/>
                                    </a:lnTo>
                                    <a:lnTo>
                                      <a:pt x="411" y="829"/>
                                    </a:lnTo>
                                    <a:lnTo>
                                      <a:pt x="406" y="827"/>
                                    </a:lnTo>
                                    <a:lnTo>
                                      <a:pt x="404" y="832"/>
                                    </a:lnTo>
                                    <a:lnTo>
                                      <a:pt x="402" y="834"/>
                                    </a:lnTo>
                                    <a:lnTo>
                                      <a:pt x="400" y="837"/>
                                    </a:lnTo>
                                    <a:lnTo>
                                      <a:pt x="395" y="841"/>
                                    </a:lnTo>
                                    <a:lnTo>
                                      <a:pt x="391" y="842"/>
                                    </a:lnTo>
                                    <a:lnTo>
                                      <a:pt x="378" y="837"/>
                                    </a:lnTo>
                                    <a:lnTo>
                                      <a:pt x="367" y="836"/>
                                    </a:lnTo>
                                    <a:lnTo>
                                      <a:pt x="363" y="834"/>
                                    </a:lnTo>
                                    <a:lnTo>
                                      <a:pt x="362" y="827"/>
                                    </a:lnTo>
                                    <a:lnTo>
                                      <a:pt x="360" y="824"/>
                                    </a:lnTo>
                                    <a:lnTo>
                                      <a:pt x="355" y="820"/>
                                    </a:lnTo>
                                    <a:lnTo>
                                      <a:pt x="350" y="808"/>
                                    </a:lnTo>
                                    <a:lnTo>
                                      <a:pt x="344" y="791"/>
                                    </a:lnTo>
                                    <a:lnTo>
                                      <a:pt x="344" y="784"/>
                                    </a:lnTo>
                                    <a:lnTo>
                                      <a:pt x="340" y="784"/>
                                    </a:lnTo>
                                    <a:lnTo>
                                      <a:pt x="329" y="781"/>
                                    </a:lnTo>
                                    <a:lnTo>
                                      <a:pt x="322" y="776"/>
                                    </a:lnTo>
                                    <a:lnTo>
                                      <a:pt x="318" y="756"/>
                                    </a:lnTo>
                                    <a:lnTo>
                                      <a:pt x="316" y="751"/>
                                    </a:lnTo>
                                    <a:lnTo>
                                      <a:pt x="308" y="745"/>
                                    </a:lnTo>
                                    <a:lnTo>
                                      <a:pt x="302" y="741"/>
                                    </a:lnTo>
                                    <a:lnTo>
                                      <a:pt x="292" y="740"/>
                                    </a:lnTo>
                                    <a:lnTo>
                                      <a:pt x="271" y="744"/>
                                    </a:lnTo>
                                    <a:lnTo>
                                      <a:pt x="250" y="744"/>
                                    </a:lnTo>
                                    <a:lnTo>
                                      <a:pt x="236" y="750"/>
                                    </a:lnTo>
                                    <a:lnTo>
                                      <a:pt x="227" y="748"/>
                                    </a:lnTo>
                                    <a:lnTo>
                                      <a:pt x="212" y="746"/>
                                    </a:lnTo>
                                    <a:lnTo>
                                      <a:pt x="205" y="759"/>
                                    </a:lnTo>
                                    <a:lnTo>
                                      <a:pt x="200" y="753"/>
                                    </a:lnTo>
                                    <a:lnTo>
                                      <a:pt x="188" y="753"/>
                                    </a:lnTo>
                                    <a:lnTo>
                                      <a:pt x="178" y="745"/>
                                    </a:lnTo>
                                    <a:lnTo>
                                      <a:pt x="164" y="746"/>
                                    </a:lnTo>
                                    <a:lnTo>
                                      <a:pt x="151" y="745"/>
                                    </a:lnTo>
                                    <a:lnTo>
                                      <a:pt x="144" y="753"/>
                                    </a:lnTo>
                                    <a:lnTo>
                                      <a:pt x="130" y="755"/>
                                    </a:lnTo>
                                    <a:lnTo>
                                      <a:pt x="102" y="751"/>
                                    </a:lnTo>
                                    <a:lnTo>
                                      <a:pt x="91" y="751"/>
                                    </a:lnTo>
                                    <a:lnTo>
                                      <a:pt x="76" y="759"/>
                                    </a:lnTo>
                                    <a:lnTo>
                                      <a:pt x="69" y="755"/>
                                    </a:lnTo>
                                    <a:lnTo>
                                      <a:pt x="61" y="761"/>
                                    </a:lnTo>
                                    <a:lnTo>
                                      <a:pt x="53" y="761"/>
                                    </a:lnTo>
                                    <a:lnTo>
                                      <a:pt x="48" y="765"/>
                                    </a:lnTo>
                                    <a:lnTo>
                                      <a:pt x="45" y="759"/>
                                    </a:lnTo>
                                    <a:lnTo>
                                      <a:pt x="42" y="75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6" name="Freeform 10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489" y="2165"/>
                                <a:ext cx="37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4" y="32"/>
                                  </a:cxn>
                                  <a:cxn ang="0">
                                    <a:pos x="164" y="30"/>
                                  </a:cxn>
                                  <a:cxn ang="0">
                                    <a:pos x="150" y="22"/>
                                  </a:cxn>
                                  <a:cxn ang="0">
                                    <a:pos x="148" y="18"/>
                                  </a:cxn>
                                  <a:cxn ang="0">
                                    <a:pos x="145" y="17"/>
                                  </a:cxn>
                                  <a:cxn ang="0">
                                    <a:pos x="130" y="21"/>
                                  </a:cxn>
                                  <a:cxn ang="0">
                                    <a:pos x="126" y="21"/>
                                  </a:cxn>
                                  <a:cxn ang="0">
                                    <a:pos x="112" y="16"/>
                                  </a:cxn>
                                  <a:cxn ang="0">
                                    <a:pos x="96" y="15"/>
                                  </a:cxn>
                                  <a:cxn ang="0">
                                    <a:pos x="89" y="10"/>
                                  </a:cxn>
                                  <a:cxn ang="0">
                                    <a:pos x="89" y="7"/>
                                  </a:cxn>
                                  <a:cxn ang="0">
                                    <a:pos x="85" y="1"/>
                                  </a:cxn>
                                  <a:cxn ang="0">
                                    <a:pos x="79" y="0"/>
                                  </a:cxn>
                                  <a:cxn ang="0">
                                    <a:pos x="65" y="1"/>
                                  </a:cxn>
                                  <a:cxn ang="0">
                                    <a:pos x="53" y="6"/>
                                  </a:cxn>
                                  <a:cxn ang="0">
                                    <a:pos x="42" y="17"/>
                                  </a:cxn>
                                  <a:cxn ang="0">
                                    <a:pos x="32" y="33"/>
                                  </a:cxn>
                                  <a:cxn ang="0">
                                    <a:pos x="11" y="53"/>
                                  </a:cxn>
                                  <a:cxn ang="0">
                                    <a:pos x="10" y="59"/>
                                  </a:cxn>
                                  <a:cxn ang="0">
                                    <a:pos x="9" y="63"/>
                                  </a:cxn>
                                  <a:cxn ang="0">
                                    <a:pos x="0" y="71"/>
                                  </a:cxn>
                                  <a:cxn ang="0">
                                    <a:pos x="0" y="76"/>
                                  </a:cxn>
                                  <a:cxn ang="0">
                                    <a:pos x="5" y="77"/>
                                  </a:cxn>
                                  <a:cxn ang="0">
                                    <a:pos x="6" y="80"/>
                                  </a:cxn>
                                  <a:cxn ang="0">
                                    <a:pos x="6" y="87"/>
                                  </a:cxn>
                                  <a:cxn ang="0">
                                    <a:pos x="8" y="88"/>
                                  </a:cxn>
                                  <a:cxn ang="0">
                                    <a:pos x="11" y="88"/>
                                  </a:cxn>
                                  <a:cxn ang="0">
                                    <a:pos x="15" y="91"/>
                                  </a:cxn>
                                  <a:cxn ang="0">
                                    <a:pos x="26" y="95"/>
                                  </a:cxn>
                                  <a:cxn ang="0">
                                    <a:pos x="49" y="98"/>
                                  </a:cxn>
                                  <a:cxn ang="0">
                                    <a:pos x="68" y="98"/>
                                  </a:cxn>
                                  <a:cxn ang="0">
                                    <a:pos x="91" y="90"/>
                                  </a:cxn>
                                  <a:cxn ang="0">
                                    <a:pos x="96" y="90"/>
                                  </a:cxn>
                                  <a:cxn ang="0">
                                    <a:pos x="106" y="93"/>
                                  </a:cxn>
                                  <a:cxn ang="0">
                                    <a:pos x="115" y="93"/>
                                  </a:cxn>
                                  <a:cxn ang="0">
                                    <a:pos x="123" y="92"/>
                                  </a:cxn>
                                  <a:cxn ang="0">
                                    <a:pos x="144" y="88"/>
                                  </a:cxn>
                                  <a:cxn ang="0">
                                    <a:pos x="158" y="87"/>
                                  </a:cxn>
                                  <a:cxn ang="0">
                                    <a:pos x="178" y="84"/>
                                  </a:cxn>
                                  <a:cxn ang="0">
                                    <a:pos x="186" y="80"/>
                                  </a:cxn>
                                  <a:cxn ang="0">
                                    <a:pos x="186" y="77"/>
                                  </a:cxn>
                                  <a:cxn ang="0">
                                    <a:pos x="185" y="73"/>
                                  </a:cxn>
                                  <a:cxn ang="0">
                                    <a:pos x="187" y="59"/>
                                  </a:cxn>
                                  <a:cxn ang="0">
                                    <a:pos x="181" y="53"/>
                                  </a:cxn>
                                  <a:cxn ang="0">
                                    <a:pos x="162" y="45"/>
                                  </a:cxn>
                                  <a:cxn ang="0">
                                    <a:pos x="161" y="43"/>
                                  </a:cxn>
                                  <a:cxn ang="0">
                                    <a:pos x="161" y="41"/>
                                  </a:cxn>
                                  <a:cxn ang="0">
                                    <a:pos x="164" y="34"/>
                                  </a:cxn>
                                  <a:cxn ang="0">
                                    <a:pos x="164" y="32"/>
                                  </a:cxn>
                                </a:cxnLst>
                                <a:rect l="0" t="0" r="r" b="b"/>
                                <a:pathLst>
                                  <a:path w="187" h="98">
                                    <a:moveTo>
                                      <a:pt x="164" y="32"/>
                                    </a:moveTo>
                                    <a:lnTo>
                                      <a:pt x="164" y="30"/>
                                    </a:lnTo>
                                    <a:lnTo>
                                      <a:pt x="150" y="22"/>
                                    </a:lnTo>
                                    <a:lnTo>
                                      <a:pt x="148" y="18"/>
                                    </a:lnTo>
                                    <a:lnTo>
                                      <a:pt x="145" y="17"/>
                                    </a:lnTo>
                                    <a:lnTo>
                                      <a:pt x="130" y="21"/>
                                    </a:lnTo>
                                    <a:lnTo>
                                      <a:pt x="126" y="21"/>
                                    </a:lnTo>
                                    <a:lnTo>
                                      <a:pt x="112" y="16"/>
                                    </a:lnTo>
                                    <a:lnTo>
                                      <a:pt x="96" y="15"/>
                                    </a:lnTo>
                                    <a:lnTo>
                                      <a:pt x="89" y="10"/>
                                    </a:lnTo>
                                    <a:lnTo>
                                      <a:pt x="89" y="7"/>
                                    </a:lnTo>
                                    <a:lnTo>
                                      <a:pt x="85" y="1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65" y="1"/>
                                    </a:lnTo>
                                    <a:lnTo>
                                      <a:pt x="53" y="6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32" y="33"/>
                                    </a:lnTo>
                                    <a:lnTo>
                                      <a:pt x="11" y="53"/>
                                    </a:lnTo>
                                    <a:lnTo>
                                      <a:pt x="10" y="59"/>
                                    </a:lnTo>
                                    <a:lnTo>
                                      <a:pt x="9" y="63"/>
                                    </a:lnTo>
                                    <a:lnTo>
                                      <a:pt x="0" y="71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5" y="77"/>
                                    </a:lnTo>
                                    <a:lnTo>
                                      <a:pt x="6" y="80"/>
                                    </a:lnTo>
                                    <a:lnTo>
                                      <a:pt x="6" y="87"/>
                                    </a:lnTo>
                                    <a:lnTo>
                                      <a:pt x="8" y="88"/>
                                    </a:lnTo>
                                    <a:lnTo>
                                      <a:pt x="11" y="88"/>
                                    </a:lnTo>
                                    <a:lnTo>
                                      <a:pt x="15" y="91"/>
                                    </a:lnTo>
                                    <a:lnTo>
                                      <a:pt x="26" y="95"/>
                                    </a:lnTo>
                                    <a:lnTo>
                                      <a:pt x="49" y="98"/>
                                    </a:lnTo>
                                    <a:lnTo>
                                      <a:pt x="68" y="98"/>
                                    </a:lnTo>
                                    <a:lnTo>
                                      <a:pt x="91" y="90"/>
                                    </a:lnTo>
                                    <a:lnTo>
                                      <a:pt x="96" y="90"/>
                                    </a:lnTo>
                                    <a:lnTo>
                                      <a:pt x="106" y="93"/>
                                    </a:lnTo>
                                    <a:lnTo>
                                      <a:pt x="115" y="93"/>
                                    </a:lnTo>
                                    <a:lnTo>
                                      <a:pt x="123" y="92"/>
                                    </a:lnTo>
                                    <a:lnTo>
                                      <a:pt x="144" y="88"/>
                                    </a:lnTo>
                                    <a:lnTo>
                                      <a:pt x="158" y="87"/>
                                    </a:lnTo>
                                    <a:lnTo>
                                      <a:pt x="178" y="84"/>
                                    </a:lnTo>
                                    <a:lnTo>
                                      <a:pt x="186" y="80"/>
                                    </a:lnTo>
                                    <a:lnTo>
                                      <a:pt x="186" y="77"/>
                                    </a:lnTo>
                                    <a:lnTo>
                                      <a:pt x="185" y="73"/>
                                    </a:lnTo>
                                    <a:lnTo>
                                      <a:pt x="187" y="59"/>
                                    </a:lnTo>
                                    <a:lnTo>
                                      <a:pt x="181" y="53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1" y="43"/>
                                    </a:lnTo>
                                    <a:lnTo>
                                      <a:pt x="161" y="41"/>
                                    </a:lnTo>
                                    <a:lnTo>
                                      <a:pt x="164" y="34"/>
                                    </a:lnTo>
                                    <a:lnTo>
                                      <a:pt x="164" y="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8" name="Freeform 10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94" y="2140"/>
                                <a:ext cx="88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32" y="170"/>
                                  </a:cxn>
                                  <a:cxn ang="0">
                                    <a:pos x="428" y="203"/>
                                  </a:cxn>
                                  <a:cxn ang="0">
                                    <a:pos x="441" y="221"/>
                                  </a:cxn>
                                  <a:cxn ang="0">
                                    <a:pos x="434" y="242"/>
                                  </a:cxn>
                                  <a:cxn ang="0">
                                    <a:pos x="396" y="242"/>
                                  </a:cxn>
                                  <a:cxn ang="0">
                                    <a:pos x="368" y="238"/>
                                  </a:cxn>
                                  <a:cxn ang="0">
                                    <a:pos x="308" y="224"/>
                                  </a:cxn>
                                  <a:cxn ang="0">
                                    <a:pos x="267" y="218"/>
                                  </a:cxn>
                                  <a:cxn ang="0">
                                    <a:pos x="239" y="191"/>
                                  </a:cxn>
                                  <a:cxn ang="0">
                                    <a:pos x="211" y="184"/>
                                  </a:cxn>
                                  <a:cxn ang="0">
                                    <a:pos x="192" y="184"/>
                                  </a:cxn>
                                  <a:cxn ang="0">
                                    <a:pos x="168" y="187"/>
                                  </a:cxn>
                                  <a:cxn ang="0">
                                    <a:pos x="136" y="168"/>
                                  </a:cxn>
                                  <a:cxn ang="0">
                                    <a:pos x="114" y="159"/>
                                  </a:cxn>
                                  <a:cxn ang="0">
                                    <a:pos x="83" y="148"/>
                                  </a:cxn>
                                  <a:cxn ang="0">
                                    <a:pos x="57" y="124"/>
                                  </a:cxn>
                                  <a:cxn ang="0">
                                    <a:pos x="32" y="109"/>
                                  </a:cxn>
                                  <a:cxn ang="0">
                                    <a:pos x="23" y="113"/>
                                  </a:cxn>
                                  <a:cxn ang="0">
                                    <a:pos x="12" y="98"/>
                                  </a:cxn>
                                  <a:cxn ang="0">
                                    <a:pos x="1" y="87"/>
                                  </a:cxn>
                                  <a:cxn ang="0">
                                    <a:pos x="11" y="71"/>
                                  </a:cxn>
                                  <a:cxn ang="0">
                                    <a:pos x="14" y="51"/>
                                  </a:cxn>
                                  <a:cxn ang="0">
                                    <a:pos x="17" y="34"/>
                                  </a:cxn>
                                  <a:cxn ang="0">
                                    <a:pos x="30" y="22"/>
                                  </a:cxn>
                                  <a:cxn ang="0">
                                    <a:pos x="43" y="6"/>
                                  </a:cxn>
                                  <a:cxn ang="0">
                                    <a:pos x="54" y="4"/>
                                  </a:cxn>
                                  <a:cxn ang="0">
                                    <a:pos x="67" y="18"/>
                                  </a:cxn>
                                  <a:cxn ang="0">
                                    <a:pos x="71" y="8"/>
                                  </a:cxn>
                                  <a:cxn ang="0">
                                    <a:pos x="73" y="0"/>
                                  </a:cxn>
                                  <a:cxn ang="0">
                                    <a:pos x="110" y="7"/>
                                  </a:cxn>
                                  <a:cxn ang="0">
                                    <a:pos x="141" y="24"/>
                                  </a:cxn>
                                  <a:cxn ang="0">
                                    <a:pos x="174" y="46"/>
                                  </a:cxn>
                                  <a:cxn ang="0">
                                    <a:pos x="186" y="77"/>
                                  </a:cxn>
                                  <a:cxn ang="0">
                                    <a:pos x="200" y="74"/>
                                  </a:cxn>
                                  <a:cxn ang="0">
                                    <a:pos x="207" y="67"/>
                                  </a:cxn>
                                  <a:cxn ang="0">
                                    <a:pos x="221" y="63"/>
                                  </a:cxn>
                                  <a:cxn ang="0">
                                    <a:pos x="226" y="73"/>
                                  </a:cxn>
                                  <a:cxn ang="0">
                                    <a:pos x="226" y="95"/>
                                  </a:cxn>
                                  <a:cxn ang="0">
                                    <a:pos x="235" y="101"/>
                                  </a:cxn>
                                  <a:cxn ang="0">
                                    <a:pos x="251" y="104"/>
                                  </a:cxn>
                                  <a:cxn ang="0">
                                    <a:pos x="272" y="106"/>
                                  </a:cxn>
                                  <a:cxn ang="0">
                                    <a:pos x="277" y="117"/>
                                  </a:cxn>
                                  <a:cxn ang="0">
                                    <a:pos x="301" y="131"/>
                                  </a:cxn>
                                  <a:cxn ang="0">
                                    <a:pos x="315" y="142"/>
                                  </a:cxn>
                                  <a:cxn ang="0">
                                    <a:pos x="329" y="149"/>
                                  </a:cxn>
                                  <a:cxn ang="0">
                                    <a:pos x="344" y="149"/>
                                  </a:cxn>
                                  <a:cxn ang="0">
                                    <a:pos x="356" y="144"/>
                                  </a:cxn>
                                  <a:cxn ang="0">
                                    <a:pos x="377" y="151"/>
                                  </a:cxn>
                                  <a:cxn ang="0">
                                    <a:pos x="398" y="158"/>
                                  </a:cxn>
                                  <a:cxn ang="0">
                                    <a:pos x="422" y="159"/>
                                  </a:cxn>
                                  <a:cxn ang="0">
                                    <a:pos x="439" y="151"/>
                                  </a:cxn>
                                </a:cxnLst>
                                <a:rect l="0" t="0" r="r" b="b"/>
                                <a:pathLst>
                                  <a:path w="441" h="244">
                                    <a:moveTo>
                                      <a:pt x="439" y="151"/>
                                    </a:moveTo>
                                    <a:lnTo>
                                      <a:pt x="436" y="158"/>
                                    </a:lnTo>
                                    <a:lnTo>
                                      <a:pt x="432" y="170"/>
                                    </a:lnTo>
                                    <a:lnTo>
                                      <a:pt x="433" y="185"/>
                                    </a:lnTo>
                                    <a:lnTo>
                                      <a:pt x="432" y="199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207"/>
                                    </a:lnTo>
                                    <a:lnTo>
                                      <a:pt x="436" y="211"/>
                                    </a:lnTo>
                                    <a:lnTo>
                                      <a:pt x="441" y="221"/>
                                    </a:lnTo>
                                    <a:lnTo>
                                      <a:pt x="441" y="228"/>
                                    </a:lnTo>
                                    <a:lnTo>
                                      <a:pt x="434" y="239"/>
                                    </a:lnTo>
                                    <a:lnTo>
                                      <a:pt x="434" y="242"/>
                                    </a:lnTo>
                                    <a:lnTo>
                                      <a:pt x="422" y="240"/>
                                    </a:lnTo>
                                    <a:lnTo>
                                      <a:pt x="411" y="243"/>
                                    </a:lnTo>
                                    <a:lnTo>
                                      <a:pt x="396" y="242"/>
                                    </a:lnTo>
                                    <a:lnTo>
                                      <a:pt x="388" y="244"/>
                                    </a:lnTo>
                                    <a:lnTo>
                                      <a:pt x="378" y="239"/>
                                    </a:lnTo>
                                    <a:lnTo>
                                      <a:pt x="368" y="238"/>
                                    </a:lnTo>
                                    <a:lnTo>
                                      <a:pt x="362" y="238"/>
                                    </a:lnTo>
                                    <a:lnTo>
                                      <a:pt x="315" y="230"/>
                                    </a:lnTo>
                                    <a:lnTo>
                                      <a:pt x="308" y="224"/>
                                    </a:lnTo>
                                    <a:lnTo>
                                      <a:pt x="299" y="221"/>
                                    </a:lnTo>
                                    <a:lnTo>
                                      <a:pt x="287" y="222"/>
                                    </a:lnTo>
                                    <a:lnTo>
                                      <a:pt x="267" y="218"/>
                                    </a:lnTo>
                                    <a:lnTo>
                                      <a:pt x="255" y="210"/>
                                    </a:lnTo>
                                    <a:lnTo>
                                      <a:pt x="249" y="205"/>
                                    </a:lnTo>
                                    <a:lnTo>
                                      <a:pt x="239" y="191"/>
                                    </a:lnTo>
                                    <a:lnTo>
                                      <a:pt x="232" y="187"/>
                                    </a:lnTo>
                                    <a:lnTo>
                                      <a:pt x="213" y="184"/>
                                    </a:lnTo>
                                    <a:lnTo>
                                      <a:pt x="211" y="184"/>
                                    </a:lnTo>
                                    <a:lnTo>
                                      <a:pt x="208" y="187"/>
                                    </a:lnTo>
                                    <a:lnTo>
                                      <a:pt x="202" y="186"/>
                                    </a:lnTo>
                                    <a:lnTo>
                                      <a:pt x="192" y="184"/>
                                    </a:lnTo>
                                    <a:lnTo>
                                      <a:pt x="183" y="183"/>
                                    </a:lnTo>
                                    <a:lnTo>
                                      <a:pt x="173" y="187"/>
                                    </a:lnTo>
                                    <a:lnTo>
                                      <a:pt x="168" y="187"/>
                                    </a:lnTo>
                                    <a:lnTo>
                                      <a:pt x="148" y="183"/>
                                    </a:lnTo>
                                    <a:lnTo>
                                      <a:pt x="138" y="170"/>
                                    </a:lnTo>
                                    <a:lnTo>
                                      <a:pt x="136" y="168"/>
                                    </a:lnTo>
                                    <a:lnTo>
                                      <a:pt x="127" y="167"/>
                                    </a:lnTo>
                                    <a:lnTo>
                                      <a:pt x="124" y="167"/>
                                    </a:lnTo>
                                    <a:lnTo>
                                      <a:pt x="114" y="159"/>
                                    </a:lnTo>
                                    <a:lnTo>
                                      <a:pt x="103" y="154"/>
                                    </a:lnTo>
                                    <a:lnTo>
                                      <a:pt x="93" y="153"/>
                                    </a:lnTo>
                                    <a:lnTo>
                                      <a:pt x="83" y="148"/>
                                    </a:lnTo>
                                    <a:lnTo>
                                      <a:pt x="78" y="144"/>
                                    </a:lnTo>
                                    <a:lnTo>
                                      <a:pt x="66" y="130"/>
                                    </a:lnTo>
                                    <a:lnTo>
                                      <a:pt x="57" y="124"/>
                                    </a:lnTo>
                                    <a:lnTo>
                                      <a:pt x="49" y="120"/>
                                    </a:lnTo>
                                    <a:lnTo>
                                      <a:pt x="45" y="116"/>
                                    </a:lnTo>
                                    <a:lnTo>
                                      <a:pt x="32" y="10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3" y="113"/>
                                    </a:lnTo>
                                    <a:lnTo>
                                      <a:pt x="18" y="109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2" y="98"/>
                                    </a:lnTo>
                                    <a:lnTo>
                                      <a:pt x="1" y="97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1" y="87"/>
                                    </a:lnTo>
                                    <a:lnTo>
                                      <a:pt x="6" y="79"/>
                                    </a:lnTo>
                                    <a:lnTo>
                                      <a:pt x="9" y="78"/>
                                    </a:lnTo>
                                    <a:lnTo>
                                      <a:pt x="11" y="71"/>
                                    </a:lnTo>
                                    <a:lnTo>
                                      <a:pt x="14" y="67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9" y="4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21" y="29"/>
                                    </a:lnTo>
                                    <a:lnTo>
                                      <a:pt x="27" y="29"/>
                                    </a:lnTo>
                                    <a:lnTo>
                                      <a:pt x="30" y="22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1" y="11"/>
                                    </a:lnTo>
                                    <a:lnTo>
                                      <a:pt x="43" y="6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54" y="4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59" y="11"/>
                                    </a:lnTo>
                                    <a:lnTo>
                                      <a:pt x="67" y="18"/>
                                    </a:lnTo>
                                    <a:lnTo>
                                      <a:pt x="68" y="14"/>
                                    </a:lnTo>
                                    <a:lnTo>
                                      <a:pt x="67" y="12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71" y="2"/>
                                    </a:lnTo>
                                    <a:lnTo>
                                      <a:pt x="71" y="1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89" y="2"/>
                                    </a:lnTo>
                                    <a:lnTo>
                                      <a:pt x="92" y="3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30" y="13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51" y="33"/>
                                    </a:lnTo>
                                    <a:lnTo>
                                      <a:pt x="163" y="36"/>
                                    </a:lnTo>
                                    <a:lnTo>
                                      <a:pt x="174" y="46"/>
                                    </a:lnTo>
                                    <a:lnTo>
                                      <a:pt x="181" y="55"/>
                                    </a:lnTo>
                                    <a:lnTo>
                                      <a:pt x="184" y="72"/>
                                    </a:lnTo>
                                    <a:lnTo>
                                      <a:pt x="186" y="77"/>
                                    </a:lnTo>
                                    <a:lnTo>
                                      <a:pt x="192" y="79"/>
                                    </a:lnTo>
                                    <a:lnTo>
                                      <a:pt x="196" y="79"/>
                                    </a:lnTo>
                                    <a:lnTo>
                                      <a:pt x="200" y="74"/>
                                    </a:lnTo>
                                    <a:lnTo>
                                      <a:pt x="204" y="73"/>
                                    </a:lnTo>
                                    <a:lnTo>
                                      <a:pt x="207" y="70"/>
                                    </a:lnTo>
                                    <a:lnTo>
                                      <a:pt x="207" y="67"/>
                                    </a:lnTo>
                                    <a:lnTo>
                                      <a:pt x="211" y="63"/>
                                    </a:lnTo>
                                    <a:lnTo>
                                      <a:pt x="215" y="65"/>
                                    </a:lnTo>
                                    <a:lnTo>
                                      <a:pt x="221" y="63"/>
                                    </a:lnTo>
                                    <a:lnTo>
                                      <a:pt x="227" y="65"/>
                                    </a:lnTo>
                                    <a:lnTo>
                                      <a:pt x="229" y="67"/>
                                    </a:lnTo>
                                    <a:lnTo>
                                      <a:pt x="226" y="73"/>
                                    </a:lnTo>
                                    <a:lnTo>
                                      <a:pt x="227" y="79"/>
                                    </a:lnTo>
                                    <a:lnTo>
                                      <a:pt x="224" y="92"/>
                                    </a:lnTo>
                                    <a:lnTo>
                                      <a:pt x="226" y="95"/>
                                    </a:lnTo>
                                    <a:lnTo>
                                      <a:pt x="231" y="93"/>
                                    </a:lnTo>
                                    <a:lnTo>
                                      <a:pt x="233" y="98"/>
                                    </a:lnTo>
                                    <a:lnTo>
                                      <a:pt x="235" y="101"/>
                                    </a:lnTo>
                                    <a:lnTo>
                                      <a:pt x="240" y="101"/>
                                    </a:lnTo>
                                    <a:lnTo>
                                      <a:pt x="245" y="105"/>
                                    </a:lnTo>
                                    <a:lnTo>
                                      <a:pt x="251" y="104"/>
                                    </a:lnTo>
                                    <a:lnTo>
                                      <a:pt x="259" y="106"/>
                                    </a:lnTo>
                                    <a:lnTo>
                                      <a:pt x="267" y="108"/>
                                    </a:lnTo>
                                    <a:lnTo>
                                      <a:pt x="272" y="106"/>
                                    </a:lnTo>
                                    <a:lnTo>
                                      <a:pt x="277" y="103"/>
                                    </a:lnTo>
                                    <a:lnTo>
                                      <a:pt x="280" y="104"/>
                                    </a:lnTo>
                                    <a:lnTo>
                                      <a:pt x="277" y="117"/>
                                    </a:lnTo>
                                    <a:lnTo>
                                      <a:pt x="278" y="124"/>
                                    </a:lnTo>
                                    <a:lnTo>
                                      <a:pt x="293" y="133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8" y="132"/>
                                    </a:lnTo>
                                    <a:lnTo>
                                      <a:pt x="314" y="138"/>
                                    </a:lnTo>
                                    <a:lnTo>
                                      <a:pt x="315" y="142"/>
                                    </a:lnTo>
                                    <a:lnTo>
                                      <a:pt x="319" y="148"/>
                                    </a:lnTo>
                                    <a:lnTo>
                                      <a:pt x="323" y="151"/>
                                    </a:lnTo>
                                    <a:lnTo>
                                      <a:pt x="329" y="149"/>
                                    </a:lnTo>
                                    <a:lnTo>
                                      <a:pt x="333" y="147"/>
                                    </a:lnTo>
                                    <a:lnTo>
                                      <a:pt x="339" y="151"/>
                                    </a:lnTo>
                                    <a:lnTo>
                                      <a:pt x="344" y="149"/>
                                    </a:lnTo>
                                    <a:lnTo>
                                      <a:pt x="350" y="152"/>
                                    </a:lnTo>
                                    <a:lnTo>
                                      <a:pt x="352" y="151"/>
                                    </a:lnTo>
                                    <a:lnTo>
                                      <a:pt x="356" y="144"/>
                                    </a:lnTo>
                                    <a:lnTo>
                                      <a:pt x="361" y="143"/>
                                    </a:lnTo>
                                    <a:lnTo>
                                      <a:pt x="369" y="144"/>
                                    </a:lnTo>
                                    <a:lnTo>
                                      <a:pt x="377" y="151"/>
                                    </a:lnTo>
                                    <a:lnTo>
                                      <a:pt x="387" y="153"/>
                                    </a:lnTo>
                                    <a:lnTo>
                                      <a:pt x="394" y="157"/>
                                    </a:lnTo>
                                    <a:lnTo>
                                      <a:pt x="398" y="158"/>
                                    </a:lnTo>
                                    <a:lnTo>
                                      <a:pt x="405" y="156"/>
                                    </a:lnTo>
                                    <a:lnTo>
                                      <a:pt x="419" y="159"/>
                                    </a:lnTo>
                                    <a:lnTo>
                                      <a:pt x="422" y="159"/>
                                    </a:lnTo>
                                    <a:lnTo>
                                      <a:pt x="428" y="151"/>
                                    </a:lnTo>
                                    <a:lnTo>
                                      <a:pt x="436" y="149"/>
                                    </a:lnTo>
                                    <a:lnTo>
                                      <a:pt x="439" y="15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9" name="Freeform 10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479" y="2187"/>
                                <a:ext cx="52" cy="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1" y="337"/>
                                  </a:cxn>
                                  <a:cxn ang="0">
                                    <a:pos x="226" y="291"/>
                                  </a:cxn>
                                  <a:cxn ang="0">
                                    <a:pos x="221" y="257"/>
                                  </a:cxn>
                                  <a:cxn ang="0">
                                    <a:pos x="198" y="225"/>
                                  </a:cxn>
                                  <a:cxn ang="0">
                                    <a:pos x="174" y="230"/>
                                  </a:cxn>
                                  <a:cxn ang="0">
                                    <a:pos x="161" y="215"/>
                                  </a:cxn>
                                  <a:cxn ang="0">
                                    <a:pos x="153" y="227"/>
                                  </a:cxn>
                                  <a:cxn ang="0">
                                    <a:pos x="149" y="246"/>
                                  </a:cxn>
                                  <a:cxn ang="0">
                                    <a:pos x="129" y="283"/>
                                  </a:cxn>
                                  <a:cxn ang="0">
                                    <a:pos x="115" y="267"/>
                                  </a:cxn>
                                  <a:cxn ang="0">
                                    <a:pos x="108" y="279"/>
                                  </a:cxn>
                                  <a:cxn ang="0">
                                    <a:pos x="96" y="280"/>
                                  </a:cxn>
                                  <a:cxn ang="0">
                                    <a:pos x="80" y="284"/>
                                  </a:cxn>
                                  <a:cxn ang="0">
                                    <a:pos x="75" y="286"/>
                                  </a:cxn>
                                  <a:cxn ang="0">
                                    <a:pos x="69" y="291"/>
                                  </a:cxn>
                                  <a:cxn ang="0">
                                    <a:pos x="58" y="292"/>
                                  </a:cxn>
                                  <a:cxn ang="0">
                                    <a:pos x="53" y="273"/>
                                  </a:cxn>
                                  <a:cxn ang="0">
                                    <a:pos x="49" y="258"/>
                                  </a:cxn>
                                  <a:cxn ang="0">
                                    <a:pos x="48" y="241"/>
                                  </a:cxn>
                                  <a:cxn ang="0">
                                    <a:pos x="40" y="227"/>
                                  </a:cxn>
                                  <a:cxn ang="0">
                                    <a:pos x="42" y="215"/>
                                  </a:cxn>
                                  <a:cxn ang="0">
                                    <a:pos x="42" y="195"/>
                                  </a:cxn>
                                  <a:cxn ang="0">
                                    <a:pos x="38" y="179"/>
                                  </a:cxn>
                                  <a:cxn ang="0">
                                    <a:pos x="32" y="165"/>
                                  </a:cxn>
                                  <a:cxn ang="0">
                                    <a:pos x="36" y="133"/>
                                  </a:cxn>
                                  <a:cxn ang="0">
                                    <a:pos x="21" y="118"/>
                                  </a:cxn>
                                  <a:cxn ang="0">
                                    <a:pos x="1" y="109"/>
                                  </a:cxn>
                                  <a:cxn ang="0">
                                    <a:pos x="1" y="98"/>
                                  </a:cxn>
                                  <a:cxn ang="0">
                                    <a:pos x="13" y="89"/>
                                  </a:cxn>
                                  <a:cxn ang="0">
                                    <a:pos x="22" y="78"/>
                                  </a:cxn>
                                  <a:cxn ang="0">
                                    <a:pos x="42" y="68"/>
                                  </a:cxn>
                                  <a:cxn ang="0">
                                    <a:pos x="39" y="60"/>
                                  </a:cxn>
                                  <a:cxn ang="0">
                                    <a:pos x="17" y="57"/>
                                  </a:cxn>
                                  <a:cxn ang="0">
                                    <a:pos x="11" y="39"/>
                                  </a:cxn>
                                  <a:cxn ang="0">
                                    <a:pos x="28" y="3"/>
                                  </a:cxn>
                                  <a:cxn ang="0">
                                    <a:pos x="42" y="17"/>
                                  </a:cxn>
                                  <a:cxn ang="0">
                                    <a:pos x="49" y="17"/>
                                  </a:cxn>
                                  <a:cxn ang="0">
                                    <a:pos x="59" y="8"/>
                                  </a:cxn>
                                  <a:cxn ang="0">
                                    <a:pos x="69" y="31"/>
                                  </a:cxn>
                                  <a:cxn ang="0">
                                    <a:pos x="82" y="33"/>
                                  </a:cxn>
                                  <a:cxn ang="0">
                                    <a:pos x="93" y="23"/>
                                  </a:cxn>
                                  <a:cxn ang="0">
                                    <a:pos x="101" y="62"/>
                                  </a:cxn>
                                  <a:cxn ang="0">
                                    <a:pos x="118" y="75"/>
                                  </a:cxn>
                                  <a:cxn ang="0">
                                    <a:pos x="166" y="76"/>
                                  </a:cxn>
                                  <a:cxn ang="0">
                                    <a:pos x="203" y="76"/>
                                  </a:cxn>
                                  <a:cxn ang="0">
                                    <a:pos x="242" y="86"/>
                                  </a:cxn>
                                  <a:cxn ang="0">
                                    <a:pos x="231" y="96"/>
                                  </a:cxn>
                                  <a:cxn ang="0">
                                    <a:pos x="214" y="124"/>
                                  </a:cxn>
                                  <a:cxn ang="0">
                                    <a:pos x="192" y="140"/>
                                  </a:cxn>
                                  <a:cxn ang="0">
                                    <a:pos x="176" y="157"/>
                                  </a:cxn>
                                  <a:cxn ang="0">
                                    <a:pos x="184" y="193"/>
                                  </a:cxn>
                                  <a:cxn ang="0">
                                    <a:pos x="199" y="204"/>
                                  </a:cxn>
                                  <a:cxn ang="0">
                                    <a:pos x="211" y="202"/>
                                  </a:cxn>
                                  <a:cxn ang="0">
                                    <a:pos x="228" y="166"/>
                                  </a:cxn>
                                  <a:cxn ang="0">
                                    <a:pos x="241" y="181"/>
                                  </a:cxn>
                                  <a:cxn ang="0">
                                    <a:pos x="249" y="206"/>
                                  </a:cxn>
                                  <a:cxn ang="0">
                                    <a:pos x="258" y="243"/>
                                  </a:cxn>
                                  <a:cxn ang="0">
                                    <a:pos x="260" y="279"/>
                                  </a:cxn>
                                  <a:cxn ang="0">
                                    <a:pos x="250" y="305"/>
                                  </a:cxn>
                                  <a:cxn ang="0">
                                    <a:pos x="243" y="318"/>
                                  </a:cxn>
                                </a:cxnLst>
                                <a:rect l="0" t="0" r="r" b="b"/>
                                <a:pathLst>
                                  <a:path w="262" h="337">
                                    <a:moveTo>
                                      <a:pt x="243" y="335"/>
                                    </a:moveTo>
                                    <a:lnTo>
                                      <a:pt x="241" y="337"/>
                                    </a:lnTo>
                                    <a:lnTo>
                                      <a:pt x="233" y="319"/>
                                    </a:lnTo>
                                    <a:lnTo>
                                      <a:pt x="226" y="291"/>
                                    </a:lnTo>
                                    <a:lnTo>
                                      <a:pt x="225" y="276"/>
                                    </a:lnTo>
                                    <a:lnTo>
                                      <a:pt x="221" y="25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198" y="225"/>
                                    </a:lnTo>
                                    <a:lnTo>
                                      <a:pt x="187" y="229"/>
                                    </a:lnTo>
                                    <a:lnTo>
                                      <a:pt x="174" y="230"/>
                                    </a:lnTo>
                                    <a:lnTo>
                                      <a:pt x="166" y="225"/>
                                    </a:lnTo>
                                    <a:lnTo>
                                      <a:pt x="161" y="215"/>
                                    </a:lnTo>
                                    <a:lnTo>
                                      <a:pt x="157" y="218"/>
                                    </a:lnTo>
                                    <a:lnTo>
                                      <a:pt x="153" y="227"/>
                                    </a:lnTo>
                                    <a:lnTo>
                                      <a:pt x="146" y="234"/>
                                    </a:lnTo>
                                    <a:lnTo>
                                      <a:pt x="149" y="246"/>
                                    </a:lnTo>
                                    <a:lnTo>
                                      <a:pt x="149" y="257"/>
                                    </a:lnTo>
                                    <a:lnTo>
                                      <a:pt x="129" y="283"/>
                                    </a:lnTo>
                                    <a:lnTo>
                                      <a:pt x="125" y="280"/>
                                    </a:lnTo>
                                    <a:lnTo>
                                      <a:pt x="115" y="267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08" y="279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6" y="280"/>
                                    </a:lnTo>
                                    <a:lnTo>
                                      <a:pt x="91" y="285"/>
                                    </a:lnTo>
                                    <a:lnTo>
                                      <a:pt x="80" y="284"/>
                                    </a:lnTo>
                                    <a:lnTo>
                                      <a:pt x="79" y="289"/>
                                    </a:lnTo>
                                    <a:lnTo>
                                      <a:pt x="75" y="286"/>
                                    </a:lnTo>
                                    <a:lnTo>
                                      <a:pt x="71" y="288"/>
                                    </a:lnTo>
                                    <a:lnTo>
                                      <a:pt x="69" y="291"/>
                                    </a:lnTo>
                                    <a:lnTo>
                                      <a:pt x="65" y="294"/>
                                    </a:lnTo>
                                    <a:lnTo>
                                      <a:pt x="58" y="292"/>
                                    </a:lnTo>
                                    <a:lnTo>
                                      <a:pt x="51" y="279"/>
                                    </a:lnTo>
                                    <a:lnTo>
                                      <a:pt x="53" y="273"/>
                                    </a:lnTo>
                                    <a:lnTo>
                                      <a:pt x="51" y="269"/>
                                    </a:lnTo>
                                    <a:lnTo>
                                      <a:pt x="49" y="258"/>
                                    </a:lnTo>
                                    <a:lnTo>
                                      <a:pt x="50" y="251"/>
                                    </a:lnTo>
                                    <a:lnTo>
                                      <a:pt x="48" y="241"/>
                                    </a:lnTo>
                                    <a:lnTo>
                                      <a:pt x="43" y="236"/>
                                    </a:lnTo>
                                    <a:lnTo>
                                      <a:pt x="40" y="227"/>
                                    </a:lnTo>
                                    <a:lnTo>
                                      <a:pt x="40" y="218"/>
                                    </a:lnTo>
                                    <a:lnTo>
                                      <a:pt x="42" y="215"/>
                                    </a:lnTo>
                                    <a:lnTo>
                                      <a:pt x="43" y="199"/>
                                    </a:lnTo>
                                    <a:lnTo>
                                      <a:pt x="42" y="195"/>
                                    </a:lnTo>
                                    <a:lnTo>
                                      <a:pt x="38" y="194"/>
                                    </a:lnTo>
                                    <a:lnTo>
                                      <a:pt x="38" y="179"/>
                                    </a:lnTo>
                                    <a:lnTo>
                                      <a:pt x="32" y="173"/>
                                    </a:lnTo>
                                    <a:lnTo>
                                      <a:pt x="32" y="165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6" y="133"/>
                                    </a:lnTo>
                                    <a:lnTo>
                                      <a:pt x="27" y="123"/>
                                    </a:lnTo>
                                    <a:lnTo>
                                      <a:pt x="21" y="118"/>
                                    </a:lnTo>
                                    <a:lnTo>
                                      <a:pt x="10" y="113"/>
                                    </a:lnTo>
                                    <a:lnTo>
                                      <a:pt x="1" y="109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1" y="98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20" y="85"/>
                                    </a:lnTo>
                                    <a:lnTo>
                                      <a:pt x="22" y="78"/>
                                    </a:lnTo>
                                    <a:lnTo>
                                      <a:pt x="42" y="76"/>
                                    </a:lnTo>
                                    <a:lnTo>
                                      <a:pt x="42" y="68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24" y="62"/>
                                    </a:lnTo>
                                    <a:lnTo>
                                      <a:pt x="17" y="57"/>
                                    </a:lnTo>
                                    <a:lnTo>
                                      <a:pt x="15" y="43"/>
                                    </a:lnTo>
                                    <a:lnTo>
                                      <a:pt x="11" y="39"/>
                                    </a:lnTo>
                                    <a:lnTo>
                                      <a:pt x="26" y="15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48" y="25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53" y="5"/>
                                    </a:lnTo>
                                    <a:lnTo>
                                      <a:pt x="59" y="8"/>
                                    </a:lnTo>
                                    <a:lnTo>
                                      <a:pt x="61" y="22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74" y="27"/>
                                    </a:lnTo>
                                    <a:lnTo>
                                      <a:pt x="82" y="33"/>
                                    </a:lnTo>
                                    <a:lnTo>
                                      <a:pt x="91" y="19"/>
                                    </a:lnTo>
                                    <a:lnTo>
                                      <a:pt x="93" y="23"/>
                                    </a:lnTo>
                                    <a:lnTo>
                                      <a:pt x="96" y="43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7" y="70"/>
                                    </a:lnTo>
                                    <a:lnTo>
                                      <a:pt x="118" y="75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6" y="76"/>
                                    </a:lnTo>
                                    <a:lnTo>
                                      <a:pt x="180" y="74"/>
                                    </a:lnTo>
                                    <a:lnTo>
                                      <a:pt x="203" y="76"/>
                                    </a:lnTo>
                                    <a:lnTo>
                                      <a:pt x="227" y="80"/>
                                    </a:lnTo>
                                    <a:lnTo>
                                      <a:pt x="242" y="86"/>
                                    </a:lnTo>
                                    <a:lnTo>
                                      <a:pt x="239" y="91"/>
                                    </a:lnTo>
                                    <a:lnTo>
                                      <a:pt x="231" y="96"/>
                                    </a:lnTo>
                                    <a:lnTo>
                                      <a:pt x="226" y="109"/>
                                    </a:lnTo>
                                    <a:lnTo>
                                      <a:pt x="214" y="124"/>
                                    </a:lnTo>
                                    <a:lnTo>
                                      <a:pt x="203" y="134"/>
                                    </a:lnTo>
                                    <a:lnTo>
                                      <a:pt x="192" y="140"/>
                                    </a:lnTo>
                                    <a:lnTo>
                                      <a:pt x="178" y="149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7" y="173"/>
                                    </a:lnTo>
                                    <a:lnTo>
                                      <a:pt x="184" y="193"/>
                                    </a:lnTo>
                                    <a:lnTo>
                                      <a:pt x="194" y="194"/>
                                    </a:lnTo>
                                    <a:lnTo>
                                      <a:pt x="199" y="204"/>
                                    </a:lnTo>
                                    <a:lnTo>
                                      <a:pt x="206" y="210"/>
                                    </a:lnTo>
                                    <a:lnTo>
                                      <a:pt x="211" y="202"/>
                                    </a:lnTo>
                                    <a:lnTo>
                                      <a:pt x="217" y="181"/>
                                    </a:lnTo>
                                    <a:lnTo>
                                      <a:pt x="228" y="166"/>
                                    </a:lnTo>
                                    <a:lnTo>
                                      <a:pt x="233" y="167"/>
                                    </a:lnTo>
                                    <a:lnTo>
                                      <a:pt x="241" y="181"/>
                                    </a:lnTo>
                                    <a:lnTo>
                                      <a:pt x="246" y="198"/>
                                    </a:lnTo>
                                    <a:lnTo>
                                      <a:pt x="249" y="206"/>
                                    </a:lnTo>
                                    <a:lnTo>
                                      <a:pt x="252" y="215"/>
                                    </a:lnTo>
                                    <a:lnTo>
                                      <a:pt x="258" y="243"/>
                                    </a:lnTo>
                                    <a:lnTo>
                                      <a:pt x="262" y="276"/>
                                    </a:lnTo>
                                    <a:lnTo>
                                      <a:pt x="260" y="279"/>
                                    </a:lnTo>
                                    <a:lnTo>
                                      <a:pt x="262" y="308"/>
                                    </a:lnTo>
                                    <a:lnTo>
                                      <a:pt x="250" y="305"/>
                                    </a:lnTo>
                                    <a:lnTo>
                                      <a:pt x="244" y="310"/>
                                    </a:lnTo>
                                    <a:lnTo>
                                      <a:pt x="243" y="318"/>
                                    </a:lnTo>
                                    <a:lnTo>
                                      <a:pt x="243" y="3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0" name="Freeform 10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90" y="2379"/>
                                <a:ext cx="23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" y="0"/>
                                  </a:cxn>
                                  <a:cxn ang="0">
                                    <a:pos x="13" y="4"/>
                                  </a:cxn>
                                  <a:cxn ang="0">
                                    <a:pos x="19" y="9"/>
                                  </a:cxn>
                                  <a:cxn ang="0">
                                    <a:pos x="28" y="12"/>
                                  </a:cxn>
                                  <a:cxn ang="0">
                                    <a:pos x="33" y="19"/>
                                  </a:cxn>
                                  <a:cxn ang="0">
                                    <a:pos x="28" y="19"/>
                                  </a:cxn>
                                  <a:cxn ang="0">
                                    <a:pos x="22" y="25"/>
                                  </a:cxn>
                                  <a:cxn ang="0">
                                    <a:pos x="19" y="38"/>
                                  </a:cxn>
                                  <a:cxn ang="0">
                                    <a:pos x="13" y="47"/>
                                  </a:cxn>
                                  <a:cxn ang="0">
                                    <a:pos x="7" y="95"/>
                                  </a:cxn>
                                  <a:cxn ang="0">
                                    <a:pos x="2" y="91"/>
                                  </a:cxn>
                                  <a:cxn ang="0">
                                    <a:pos x="0" y="95"/>
                                  </a:cxn>
                                  <a:cxn ang="0">
                                    <a:pos x="0" y="111"/>
                                  </a:cxn>
                                  <a:cxn ang="0">
                                    <a:pos x="7" y="166"/>
                                  </a:cxn>
                                  <a:cxn ang="0">
                                    <a:pos x="11" y="182"/>
                                  </a:cxn>
                                  <a:cxn ang="0">
                                    <a:pos x="19" y="198"/>
                                  </a:cxn>
                                  <a:cxn ang="0">
                                    <a:pos x="29" y="209"/>
                                  </a:cxn>
                                  <a:cxn ang="0">
                                    <a:pos x="45" y="211"/>
                                  </a:cxn>
                                  <a:cxn ang="0">
                                    <a:pos x="59" y="211"/>
                                  </a:cxn>
                                  <a:cxn ang="0">
                                    <a:pos x="86" y="197"/>
                                  </a:cxn>
                                  <a:cxn ang="0">
                                    <a:pos x="100" y="187"/>
                                  </a:cxn>
                                  <a:cxn ang="0">
                                    <a:pos x="113" y="170"/>
                                  </a:cxn>
                                  <a:cxn ang="0">
                                    <a:pos x="115" y="145"/>
                                  </a:cxn>
                                  <a:cxn ang="0">
                                    <a:pos x="116" y="125"/>
                                  </a:cxn>
                                  <a:cxn ang="0">
                                    <a:pos x="115" y="117"/>
                                  </a:cxn>
                                  <a:cxn ang="0">
                                    <a:pos x="108" y="114"/>
                                  </a:cxn>
                                  <a:cxn ang="0">
                                    <a:pos x="98" y="87"/>
                                  </a:cxn>
                                  <a:cxn ang="0">
                                    <a:pos x="92" y="75"/>
                                  </a:cxn>
                                  <a:cxn ang="0">
                                    <a:pos x="86" y="69"/>
                                  </a:cxn>
                                  <a:cxn ang="0">
                                    <a:pos x="83" y="62"/>
                                  </a:cxn>
                                  <a:cxn ang="0">
                                    <a:pos x="80" y="55"/>
                                  </a:cxn>
                                  <a:cxn ang="0">
                                    <a:pos x="67" y="44"/>
                                  </a:cxn>
                                  <a:cxn ang="0">
                                    <a:pos x="64" y="33"/>
                                  </a:cxn>
                                  <a:cxn ang="0">
                                    <a:pos x="45" y="12"/>
                                  </a:cxn>
                                  <a:cxn ang="0">
                                    <a:pos x="35" y="4"/>
                                  </a:cxn>
                                  <a:cxn ang="0">
                                    <a:pos x="27" y="0"/>
                                  </a:cxn>
                                  <a:cxn ang="0">
                                    <a:pos x="18" y="0"/>
                                  </a:cxn>
                                </a:cxnLst>
                                <a:rect l="0" t="0" r="r" b="b"/>
                                <a:pathLst>
                                  <a:path w="116" h="211">
                                    <a:moveTo>
                                      <a:pt x="18" y="0"/>
                                    </a:moveTo>
                                    <a:lnTo>
                                      <a:pt x="13" y="4"/>
                                    </a:lnTo>
                                    <a:lnTo>
                                      <a:pt x="19" y="9"/>
                                    </a:lnTo>
                                    <a:lnTo>
                                      <a:pt x="28" y="12"/>
                                    </a:lnTo>
                                    <a:lnTo>
                                      <a:pt x="33" y="19"/>
                                    </a:lnTo>
                                    <a:lnTo>
                                      <a:pt x="28" y="19"/>
                                    </a:lnTo>
                                    <a:lnTo>
                                      <a:pt x="22" y="25"/>
                                    </a:lnTo>
                                    <a:lnTo>
                                      <a:pt x="19" y="38"/>
                                    </a:lnTo>
                                    <a:lnTo>
                                      <a:pt x="13" y="47"/>
                                    </a:lnTo>
                                    <a:lnTo>
                                      <a:pt x="7" y="95"/>
                                    </a:lnTo>
                                    <a:lnTo>
                                      <a:pt x="2" y="91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7" y="166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9" y="198"/>
                                    </a:lnTo>
                                    <a:lnTo>
                                      <a:pt x="29" y="209"/>
                                    </a:lnTo>
                                    <a:lnTo>
                                      <a:pt x="45" y="211"/>
                                    </a:lnTo>
                                    <a:lnTo>
                                      <a:pt x="59" y="211"/>
                                    </a:lnTo>
                                    <a:lnTo>
                                      <a:pt x="86" y="197"/>
                                    </a:lnTo>
                                    <a:lnTo>
                                      <a:pt x="100" y="187"/>
                                    </a:lnTo>
                                    <a:lnTo>
                                      <a:pt x="113" y="170"/>
                                    </a:lnTo>
                                    <a:lnTo>
                                      <a:pt x="115" y="145"/>
                                    </a:lnTo>
                                    <a:lnTo>
                                      <a:pt x="116" y="125"/>
                                    </a:lnTo>
                                    <a:lnTo>
                                      <a:pt x="115" y="117"/>
                                    </a:lnTo>
                                    <a:lnTo>
                                      <a:pt x="108" y="114"/>
                                    </a:lnTo>
                                    <a:lnTo>
                                      <a:pt x="98" y="87"/>
                                    </a:lnTo>
                                    <a:lnTo>
                                      <a:pt x="92" y="7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67" y="44"/>
                                    </a:lnTo>
                                    <a:lnTo>
                                      <a:pt x="64" y="33"/>
                                    </a:lnTo>
                                    <a:lnTo>
                                      <a:pt x="45" y="12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1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63" name="Freeform 105"/>
                          <wps:cNvSpPr>
                            <a:spLocks noChangeAspect="1"/>
                          </wps:cNvSpPr>
                          <wps:spPr bwMode="gray">
                            <a:xfrm>
                              <a:off x="6850855" y="3240434"/>
                              <a:ext cx="30163" cy="635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5" y="0"/>
                                </a:cxn>
                                <a:cxn ang="0">
                                  <a:pos x="82" y="4"/>
                                </a:cxn>
                                <a:cxn ang="0">
                                  <a:pos x="87" y="9"/>
                                </a:cxn>
                                <a:cxn ang="0">
                                  <a:pos x="92" y="9"/>
                                </a:cxn>
                                <a:cxn ang="0">
                                  <a:pos x="94" y="10"/>
                                </a:cxn>
                                <a:cxn ang="0">
                                  <a:pos x="97" y="15"/>
                                </a:cxn>
                                <a:cxn ang="0">
                                  <a:pos x="97" y="18"/>
                                </a:cxn>
                                <a:cxn ang="0">
                                  <a:pos x="93" y="26"/>
                                </a:cxn>
                                <a:cxn ang="0">
                                  <a:pos x="93" y="32"/>
                                </a:cxn>
                                <a:cxn ang="0">
                                  <a:pos x="94" y="41"/>
                                </a:cxn>
                                <a:cxn ang="0">
                                  <a:pos x="92" y="50"/>
                                </a:cxn>
                                <a:cxn ang="0">
                                  <a:pos x="83" y="69"/>
                                </a:cxn>
                                <a:cxn ang="0">
                                  <a:pos x="79" y="95"/>
                                </a:cxn>
                                <a:cxn ang="0">
                                  <a:pos x="76" y="114"/>
                                </a:cxn>
                                <a:cxn ang="0">
                                  <a:pos x="68" y="131"/>
                                </a:cxn>
                                <a:cxn ang="0">
                                  <a:pos x="57" y="150"/>
                                </a:cxn>
                                <a:cxn ang="0">
                                  <a:pos x="51" y="159"/>
                                </a:cxn>
                                <a:cxn ang="0">
                                  <a:pos x="48" y="168"/>
                                </a:cxn>
                                <a:cxn ang="0">
                                  <a:pos x="40" y="199"/>
                                </a:cxn>
                                <a:cxn ang="0">
                                  <a:pos x="36" y="195"/>
                                </a:cxn>
                                <a:cxn ang="0">
                                  <a:pos x="33" y="182"/>
                                </a:cxn>
                                <a:cxn ang="0">
                                  <a:pos x="25" y="170"/>
                                </a:cxn>
                                <a:cxn ang="0">
                                  <a:pos x="16" y="163"/>
                                </a:cxn>
                                <a:cxn ang="0">
                                  <a:pos x="6" y="147"/>
                                </a:cxn>
                                <a:cxn ang="0">
                                  <a:pos x="1" y="122"/>
                                </a:cxn>
                                <a:cxn ang="0">
                                  <a:pos x="0" y="102"/>
                                </a:cxn>
                                <a:cxn ang="0">
                                  <a:pos x="2" y="92"/>
                                </a:cxn>
                                <a:cxn ang="0">
                                  <a:pos x="9" y="76"/>
                                </a:cxn>
                                <a:cxn ang="0">
                                  <a:pos x="48" y="17"/>
                                </a:cxn>
                                <a:cxn ang="0">
                                  <a:pos x="65" y="7"/>
                                </a:cxn>
                                <a:cxn ang="0">
                                  <a:pos x="68" y="3"/>
                                </a:cxn>
                                <a:cxn ang="0">
                                  <a:pos x="75" y="0"/>
                                </a:cxn>
                              </a:cxnLst>
                              <a:rect l="0" t="0" r="r" b="b"/>
                              <a:pathLst>
                                <a:path w="97" h="199">
                                  <a:moveTo>
                                    <a:pt x="75" y="0"/>
                                  </a:moveTo>
                                  <a:lnTo>
                                    <a:pt x="82" y="4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32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83" y="69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51" y="159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40" y="199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3" y="182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ang="5400000" scaled="0"/>
                            </a:gra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665" name="Group 106"/>
                          <wpg:cNvGrpSpPr>
                            <a:grpSpLocks noChangeAspect="1"/>
                          </wpg:cNvGrpSpPr>
                          <wpg:grpSpPr>
                            <a:xfrm>
                              <a:off x="7017542" y="2807047"/>
                              <a:ext cx="282575" cy="320675"/>
                              <a:chOff x="3938" y="1929"/>
                              <a:chExt cx="178" cy="202"/>
                            </a:xfrm>
                            <a:grpFill/>
                          </wpg:grpSpPr>
                          <wps:wsp>
                            <wps:cNvPr id="666" name="Freeform 10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050" y="1929"/>
                                <a:ext cx="66" cy="6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01" y="94"/>
                                  </a:cxn>
                                  <a:cxn ang="0">
                                    <a:pos x="299" y="113"/>
                                  </a:cxn>
                                  <a:cxn ang="0">
                                    <a:pos x="294" y="141"/>
                                  </a:cxn>
                                  <a:cxn ang="0">
                                    <a:pos x="304" y="164"/>
                                  </a:cxn>
                                  <a:cxn ang="0">
                                    <a:pos x="330" y="159"/>
                                  </a:cxn>
                                  <a:cxn ang="0">
                                    <a:pos x="308" y="177"/>
                                  </a:cxn>
                                  <a:cxn ang="0">
                                    <a:pos x="283" y="191"/>
                                  </a:cxn>
                                  <a:cxn ang="0">
                                    <a:pos x="271" y="195"/>
                                  </a:cxn>
                                  <a:cxn ang="0">
                                    <a:pos x="238" y="195"/>
                                  </a:cxn>
                                  <a:cxn ang="0">
                                    <a:pos x="208" y="223"/>
                                  </a:cxn>
                                  <a:cxn ang="0">
                                    <a:pos x="195" y="259"/>
                                  </a:cxn>
                                  <a:cxn ang="0">
                                    <a:pos x="162" y="248"/>
                                  </a:cxn>
                                  <a:cxn ang="0">
                                    <a:pos x="114" y="224"/>
                                  </a:cxn>
                                  <a:cxn ang="0">
                                    <a:pos x="84" y="227"/>
                                  </a:cxn>
                                  <a:cxn ang="0">
                                    <a:pos x="63" y="235"/>
                                  </a:cxn>
                                  <a:cxn ang="0">
                                    <a:pos x="36" y="226"/>
                                  </a:cxn>
                                  <a:cxn ang="0">
                                    <a:pos x="34" y="251"/>
                                  </a:cxn>
                                  <a:cxn ang="0">
                                    <a:pos x="74" y="277"/>
                                  </a:cxn>
                                  <a:cxn ang="0">
                                    <a:pos x="59" y="283"/>
                                  </a:cxn>
                                  <a:cxn ang="0">
                                    <a:pos x="40" y="289"/>
                                  </a:cxn>
                                  <a:cxn ang="0">
                                    <a:pos x="22" y="307"/>
                                  </a:cxn>
                                  <a:cxn ang="0">
                                    <a:pos x="11" y="295"/>
                                  </a:cxn>
                                  <a:cxn ang="0">
                                    <a:pos x="0" y="247"/>
                                  </a:cxn>
                                  <a:cxn ang="0">
                                    <a:pos x="11" y="214"/>
                                  </a:cxn>
                                  <a:cxn ang="0">
                                    <a:pos x="34" y="195"/>
                                  </a:cxn>
                                  <a:cxn ang="0">
                                    <a:pos x="31" y="176"/>
                                  </a:cxn>
                                  <a:cxn ang="0">
                                    <a:pos x="47" y="171"/>
                                  </a:cxn>
                                  <a:cxn ang="0">
                                    <a:pos x="81" y="175"/>
                                  </a:cxn>
                                  <a:cxn ang="0">
                                    <a:pos x="87" y="146"/>
                                  </a:cxn>
                                  <a:cxn ang="0">
                                    <a:pos x="94" y="127"/>
                                  </a:cxn>
                                  <a:cxn ang="0">
                                    <a:pos x="102" y="90"/>
                                  </a:cxn>
                                  <a:cxn ang="0">
                                    <a:pos x="99" y="25"/>
                                  </a:cxn>
                                  <a:cxn ang="0">
                                    <a:pos x="110" y="3"/>
                                  </a:cxn>
                                  <a:cxn ang="0">
                                    <a:pos x="122" y="8"/>
                                  </a:cxn>
                                  <a:cxn ang="0">
                                    <a:pos x="135" y="22"/>
                                  </a:cxn>
                                  <a:cxn ang="0">
                                    <a:pos x="179" y="75"/>
                                  </a:cxn>
                                  <a:cxn ang="0">
                                    <a:pos x="222" y="103"/>
                                  </a:cxn>
                                  <a:cxn ang="0">
                                    <a:pos x="250" y="116"/>
                                  </a:cxn>
                                  <a:cxn ang="0">
                                    <a:pos x="272" y="118"/>
                                  </a:cxn>
                                </a:cxnLst>
                                <a:rect l="0" t="0" r="r" b="b"/>
                                <a:pathLst>
                                  <a:path w="330" h="307">
                                    <a:moveTo>
                                      <a:pt x="285" y="108"/>
                                    </a:moveTo>
                                    <a:lnTo>
                                      <a:pt x="301" y="94"/>
                                    </a:lnTo>
                                    <a:lnTo>
                                      <a:pt x="305" y="97"/>
                                    </a:lnTo>
                                    <a:lnTo>
                                      <a:pt x="299" y="113"/>
                                    </a:lnTo>
                                    <a:lnTo>
                                      <a:pt x="291" y="129"/>
                                    </a:lnTo>
                                    <a:lnTo>
                                      <a:pt x="294" y="141"/>
                                    </a:lnTo>
                                    <a:lnTo>
                                      <a:pt x="304" y="148"/>
                                    </a:lnTo>
                                    <a:lnTo>
                                      <a:pt x="304" y="164"/>
                                    </a:lnTo>
                                    <a:lnTo>
                                      <a:pt x="315" y="164"/>
                                    </a:lnTo>
                                    <a:lnTo>
                                      <a:pt x="330" y="159"/>
                                    </a:lnTo>
                                    <a:lnTo>
                                      <a:pt x="325" y="170"/>
                                    </a:lnTo>
                                    <a:lnTo>
                                      <a:pt x="308" y="177"/>
                                    </a:lnTo>
                                    <a:lnTo>
                                      <a:pt x="293" y="188"/>
                                    </a:lnTo>
                                    <a:lnTo>
                                      <a:pt x="283" y="191"/>
                                    </a:lnTo>
                                    <a:lnTo>
                                      <a:pt x="277" y="187"/>
                                    </a:lnTo>
                                    <a:lnTo>
                                      <a:pt x="271" y="195"/>
                                    </a:lnTo>
                                    <a:lnTo>
                                      <a:pt x="254" y="193"/>
                                    </a:lnTo>
                                    <a:lnTo>
                                      <a:pt x="238" y="195"/>
                                    </a:lnTo>
                                    <a:lnTo>
                                      <a:pt x="223" y="204"/>
                                    </a:lnTo>
                                    <a:lnTo>
                                      <a:pt x="208" y="223"/>
                                    </a:lnTo>
                                    <a:lnTo>
                                      <a:pt x="199" y="241"/>
                                    </a:lnTo>
                                    <a:lnTo>
                                      <a:pt x="195" y="259"/>
                                    </a:lnTo>
                                    <a:lnTo>
                                      <a:pt x="189" y="268"/>
                                    </a:lnTo>
                                    <a:lnTo>
                                      <a:pt x="162" y="248"/>
                                    </a:lnTo>
                                    <a:lnTo>
                                      <a:pt x="142" y="241"/>
                                    </a:lnTo>
                                    <a:lnTo>
                                      <a:pt x="114" y="224"/>
                                    </a:lnTo>
                                    <a:lnTo>
                                      <a:pt x="97" y="221"/>
                                    </a:lnTo>
                                    <a:lnTo>
                                      <a:pt x="84" y="227"/>
                                    </a:lnTo>
                                    <a:lnTo>
                                      <a:pt x="74" y="236"/>
                                    </a:lnTo>
                                    <a:lnTo>
                                      <a:pt x="63" y="235"/>
                                    </a:lnTo>
                                    <a:lnTo>
                                      <a:pt x="52" y="225"/>
                                    </a:lnTo>
                                    <a:lnTo>
                                      <a:pt x="36" y="226"/>
                                    </a:lnTo>
                                    <a:lnTo>
                                      <a:pt x="28" y="240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57" y="262"/>
                                    </a:lnTo>
                                    <a:lnTo>
                                      <a:pt x="74" y="277"/>
                                    </a:lnTo>
                                    <a:lnTo>
                                      <a:pt x="71" y="284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50" y="283"/>
                                    </a:lnTo>
                                    <a:lnTo>
                                      <a:pt x="40" y="289"/>
                                    </a:lnTo>
                                    <a:lnTo>
                                      <a:pt x="35" y="297"/>
                                    </a:lnTo>
                                    <a:lnTo>
                                      <a:pt x="22" y="307"/>
                                    </a:lnTo>
                                    <a:lnTo>
                                      <a:pt x="14" y="305"/>
                                    </a:lnTo>
                                    <a:lnTo>
                                      <a:pt x="11" y="295"/>
                                    </a:lnTo>
                                    <a:lnTo>
                                      <a:pt x="18" y="264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2" y="224"/>
                                    </a:lnTo>
                                    <a:lnTo>
                                      <a:pt x="11" y="214"/>
                                    </a:lnTo>
                                    <a:lnTo>
                                      <a:pt x="24" y="207"/>
                                    </a:lnTo>
                                    <a:lnTo>
                                      <a:pt x="34" y="195"/>
                                    </a:lnTo>
                                    <a:lnTo>
                                      <a:pt x="38" y="184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34" y="167"/>
                                    </a:lnTo>
                                    <a:lnTo>
                                      <a:pt x="47" y="171"/>
                                    </a:lnTo>
                                    <a:lnTo>
                                      <a:pt x="60" y="175"/>
                                    </a:lnTo>
                                    <a:lnTo>
                                      <a:pt x="81" y="175"/>
                                    </a:lnTo>
                                    <a:lnTo>
                                      <a:pt x="88" y="160"/>
                                    </a:lnTo>
                                    <a:lnTo>
                                      <a:pt x="87" y="146"/>
                                    </a:lnTo>
                                    <a:lnTo>
                                      <a:pt x="87" y="135"/>
                                    </a:lnTo>
                                    <a:lnTo>
                                      <a:pt x="94" y="127"/>
                                    </a:lnTo>
                                    <a:lnTo>
                                      <a:pt x="100" y="110"/>
                                    </a:lnTo>
                                    <a:lnTo>
                                      <a:pt x="102" y="90"/>
                                    </a:lnTo>
                                    <a:lnTo>
                                      <a:pt x="109" y="58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99" y="15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5" y="0"/>
                                    </a:lnTo>
                                    <a:lnTo>
                                      <a:pt x="122" y="8"/>
                                    </a:lnTo>
                                    <a:lnTo>
                                      <a:pt x="126" y="15"/>
                                    </a:lnTo>
                                    <a:lnTo>
                                      <a:pt x="135" y="22"/>
                                    </a:lnTo>
                                    <a:lnTo>
                                      <a:pt x="158" y="54"/>
                                    </a:lnTo>
                                    <a:lnTo>
                                      <a:pt x="179" y="75"/>
                                    </a:lnTo>
                                    <a:lnTo>
                                      <a:pt x="199" y="92"/>
                                    </a:lnTo>
                                    <a:lnTo>
                                      <a:pt x="222" y="103"/>
                                    </a:lnTo>
                                    <a:lnTo>
                                      <a:pt x="244" y="108"/>
                                    </a:lnTo>
                                    <a:lnTo>
                                      <a:pt x="250" y="116"/>
                                    </a:lnTo>
                                    <a:lnTo>
                                      <a:pt x="261" y="121"/>
                                    </a:lnTo>
                                    <a:lnTo>
                                      <a:pt x="272" y="118"/>
                                    </a:lnTo>
                                    <a:lnTo>
                                      <a:pt x="285" y="1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7" name="Freeform 10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952" y="1989"/>
                                <a:ext cx="123" cy="11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78" y="13"/>
                                  </a:cxn>
                                  <a:cxn ang="0">
                                    <a:pos x="582" y="69"/>
                                  </a:cxn>
                                  <a:cxn ang="0">
                                    <a:pos x="607" y="118"/>
                                  </a:cxn>
                                  <a:cxn ang="0">
                                    <a:pos x="608" y="160"/>
                                  </a:cxn>
                                  <a:cxn ang="0">
                                    <a:pos x="593" y="180"/>
                                  </a:cxn>
                                  <a:cxn ang="0">
                                    <a:pos x="571" y="223"/>
                                  </a:cxn>
                                  <a:cxn ang="0">
                                    <a:pos x="554" y="268"/>
                                  </a:cxn>
                                  <a:cxn ang="0">
                                    <a:pos x="558" y="317"/>
                                  </a:cxn>
                                  <a:cxn ang="0">
                                    <a:pos x="535" y="365"/>
                                  </a:cxn>
                                  <a:cxn ang="0">
                                    <a:pos x="545" y="404"/>
                                  </a:cxn>
                                  <a:cxn ang="0">
                                    <a:pos x="521" y="439"/>
                                  </a:cxn>
                                  <a:cxn ang="0">
                                    <a:pos x="495" y="425"/>
                                  </a:cxn>
                                  <a:cxn ang="0">
                                    <a:pos x="491" y="408"/>
                                  </a:cxn>
                                  <a:cxn ang="0">
                                    <a:pos x="483" y="440"/>
                                  </a:cxn>
                                  <a:cxn ang="0">
                                    <a:pos x="456" y="443"/>
                                  </a:cxn>
                                  <a:cxn ang="0">
                                    <a:pos x="437" y="474"/>
                                  </a:cxn>
                                  <a:cxn ang="0">
                                    <a:pos x="427" y="446"/>
                                  </a:cxn>
                                  <a:cxn ang="0">
                                    <a:pos x="404" y="478"/>
                                  </a:cxn>
                                  <a:cxn ang="0">
                                    <a:pos x="356" y="476"/>
                                  </a:cxn>
                                  <a:cxn ang="0">
                                    <a:pos x="351" y="470"/>
                                  </a:cxn>
                                  <a:cxn ang="0">
                                    <a:pos x="333" y="470"/>
                                  </a:cxn>
                                  <a:cxn ang="0">
                                    <a:pos x="320" y="451"/>
                                  </a:cxn>
                                  <a:cxn ang="0">
                                    <a:pos x="328" y="504"/>
                                  </a:cxn>
                                  <a:cxn ang="0">
                                    <a:pos x="307" y="503"/>
                                  </a:cxn>
                                  <a:cxn ang="0">
                                    <a:pos x="295" y="517"/>
                                  </a:cxn>
                                  <a:cxn ang="0">
                                    <a:pos x="252" y="546"/>
                                  </a:cxn>
                                  <a:cxn ang="0">
                                    <a:pos x="233" y="517"/>
                                  </a:cxn>
                                  <a:cxn ang="0">
                                    <a:pos x="248" y="479"/>
                                  </a:cxn>
                                  <a:cxn ang="0">
                                    <a:pos x="228" y="476"/>
                                  </a:cxn>
                                  <a:cxn ang="0">
                                    <a:pos x="190" y="468"/>
                                  </a:cxn>
                                  <a:cxn ang="0">
                                    <a:pos x="156" y="483"/>
                                  </a:cxn>
                                  <a:cxn ang="0">
                                    <a:pos x="133" y="492"/>
                                  </a:cxn>
                                  <a:cxn ang="0">
                                    <a:pos x="92" y="503"/>
                                  </a:cxn>
                                  <a:cxn ang="0">
                                    <a:pos x="69" y="524"/>
                                  </a:cxn>
                                  <a:cxn ang="0">
                                    <a:pos x="43" y="515"/>
                                  </a:cxn>
                                  <a:cxn ang="0">
                                    <a:pos x="20" y="521"/>
                                  </a:cxn>
                                  <a:cxn ang="0">
                                    <a:pos x="0" y="503"/>
                                  </a:cxn>
                                  <a:cxn ang="0">
                                    <a:pos x="35" y="478"/>
                                  </a:cxn>
                                  <a:cxn ang="0">
                                    <a:pos x="74" y="446"/>
                                  </a:cxn>
                                  <a:cxn ang="0">
                                    <a:pos x="106" y="417"/>
                                  </a:cxn>
                                  <a:cxn ang="0">
                                    <a:pos x="155" y="416"/>
                                  </a:cxn>
                                  <a:cxn ang="0">
                                    <a:pos x="219" y="407"/>
                                  </a:cxn>
                                  <a:cxn ang="0">
                                    <a:pos x="237" y="412"/>
                                  </a:cxn>
                                  <a:cxn ang="0">
                                    <a:pos x="270" y="412"/>
                                  </a:cxn>
                                  <a:cxn ang="0">
                                    <a:pos x="300" y="357"/>
                                  </a:cxn>
                                  <a:cxn ang="0">
                                    <a:pos x="322" y="305"/>
                                  </a:cxn>
                                  <a:cxn ang="0">
                                    <a:pos x="351" y="284"/>
                                  </a:cxn>
                                  <a:cxn ang="0">
                                    <a:pos x="333" y="306"/>
                                  </a:cxn>
                                  <a:cxn ang="0">
                                    <a:pos x="336" y="333"/>
                                  </a:cxn>
                                  <a:cxn ang="0">
                                    <a:pos x="363" y="321"/>
                                  </a:cxn>
                                  <a:cxn ang="0">
                                    <a:pos x="410" y="295"/>
                                  </a:cxn>
                                  <a:cxn ang="0">
                                    <a:pos x="440" y="257"/>
                                  </a:cxn>
                                  <a:cxn ang="0">
                                    <a:pos x="467" y="235"/>
                                  </a:cxn>
                                  <a:cxn ang="0">
                                    <a:pos x="486" y="188"/>
                                  </a:cxn>
                                  <a:cxn ang="0">
                                    <a:pos x="499" y="154"/>
                                  </a:cxn>
                                  <a:cxn ang="0">
                                    <a:pos x="495" y="117"/>
                                  </a:cxn>
                                  <a:cxn ang="0">
                                    <a:pos x="499" y="92"/>
                                  </a:cxn>
                                  <a:cxn ang="0">
                                    <a:pos x="512" y="49"/>
                                  </a:cxn>
                                  <a:cxn ang="0">
                                    <a:pos x="524" y="20"/>
                                  </a:cxn>
                                  <a:cxn ang="0">
                                    <a:pos x="539" y="48"/>
                                  </a:cxn>
                                  <a:cxn ang="0">
                                    <a:pos x="560" y="41"/>
                                  </a:cxn>
                                  <a:cxn ang="0">
                                    <a:pos x="559" y="22"/>
                                  </a:cxn>
                                  <a:cxn ang="0">
                                    <a:pos x="547" y="3"/>
                                  </a:cxn>
                                </a:cxnLst>
                                <a:rect l="0" t="0" r="r" b="b"/>
                                <a:pathLst>
                                  <a:path w="613" h="552">
                                    <a:moveTo>
                                      <a:pt x="560" y="6"/>
                                    </a:moveTo>
                                    <a:lnTo>
                                      <a:pt x="576" y="6"/>
                                    </a:lnTo>
                                    <a:lnTo>
                                      <a:pt x="578" y="13"/>
                                    </a:lnTo>
                                    <a:lnTo>
                                      <a:pt x="576" y="37"/>
                                    </a:lnTo>
                                    <a:lnTo>
                                      <a:pt x="577" y="53"/>
                                    </a:lnTo>
                                    <a:lnTo>
                                      <a:pt x="582" y="69"/>
                                    </a:lnTo>
                                    <a:lnTo>
                                      <a:pt x="592" y="83"/>
                                    </a:lnTo>
                                    <a:lnTo>
                                      <a:pt x="598" y="96"/>
                                    </a:lnTo>
                                    <a:lnTo>
                                      <a:pt x="607" y="118"/>
                                    </a:lnTo>
                                    <a:lnTo>
                                      <a:pt x="613" y="143"/>
                                    </a:lnTo>
                                    <a:lnTo>
                                      <a:pt x="612" y="153"/>
                                    </a:lnTo>
                                    <a:lnTo>
                                      <a:pt x="608" y="160"/>
                                    </a:lnTo>
                                    <a:lnTo>
                                      <a:pt x="607" y="171"/>
                                    </a:lnTo>
                                    <a:lnTo>
                                      <a:pt x="599" y="180"/>
                                    </a:lnTo>
                                    <a:lnTo>
                                      <a:pt x="593" y="180"/>
                                    </a:lnTo>
                                    <a:lnTo>
                                      <a:pt x="585" y="208"/>
                                    </a:lnTo>
                                    <a:lnTo>
                                      <a:pt x="583" y="224"/>
                                    </a:lnTo>
                                    <a:lnTo>
                                      <a:pt x="571" y="223"/>
                                    </a:lnTo>
                                    <a:lnTo>
                                      <a:pt x="556" y="232"/>
                                    </a:lnTo>
                                    <a:lnTo>
                                      <a:pt x="551" y="251"/>
                                    </a:lnTo>
                                    <a:lnTo>
                                      <a:pt x="554" y="268"/>
                                    </a:lnTo>
                                    <a:lnTo>
                                      <a:pt x="556" y="284"/>
                                    </a:lnTo>
                                    <a:lnTo>
                                      <a:pt x="556" y="305"/>
                                    </a:lnTo>
                                    <a:lnTo>
                                      <a:pt x="558" y="317"/>
                                    </a:lnTo>
                                    <a:lnTo>
                                      <a:pt x="548" y="327"/>
                                    </a:lnTo>
                                    <a:lnTo>
                                      <a:pt x="539" y="347"/>
                                    </a:lnTo>
                                    <a:lnTo>
                                      <a:pt x="535" y="365"/>
                                    </a:lnTo>
                                    <a:lnTo>
                                      <a:pt x="535" y="386"/>
                                    </a:lnTo>
                                    <a:lnTo>
                                      <a:pt x="543" y="397"/>
                                    </a:lnTo>
                                    <a:lnTo>
                                      <a:pt x="545" y="404"/>
                                    </a:lnTo>
                                    <a:lnTo>
                                      <a:pt x="537" y="409"/>
                                    </a:lnTo>
                                    <a:lnTo>
                                      <a:pt x="527" y="425"/>
                                    </a:lnTo>
                                    <a:lnTo>
                                      <a:pt x="521" y="439"/>
                                    </a:lnTo>
                                    <a:lnTo>
                                      <a:pt x="494" y="459"/>
                                    </a:lnTo>
                                    <a:lnTo>
                                      <a:pt x="491" y="449"/>
                                    </a:lnTo>
                                    <a:lnTo>
                                      <a:pt x="495" y="425"/>
                                    </a:lnTo>
                                    <a:lnTo>
                                      <a:pt x="502" y="417"/>
                                    </a:lnTo>
                                    <a:lnTo>
                                      <a:pt x="505" y="408"/>
                                    </a:lnTo>
                                    <a:lnTo>
                                      <a:pt x="491" y="408"/>
                                    </a:lnTo>
                                    <a:lnTo>
                                      <a:pt x="489" y="419"/>
                                    </a:lnTo>
                                    <a:lnTo>
                                      <a:pt x="484" y="429"/>
                                    </a:lnTo>
                                    <a:lnTo>
                                      <a:pt x="483" y="440"/>
                                    </a:lnTo>
                                    <a:lnTo>
                                      <a:pt x="475" y="434"/>
                                    </a:lnTo>
                                    <a:lnTo>
                                      <a:pt x="462" y="433"/>
                                    </a:lnTo>
                                    <a:lnTo>
                                      <a:pt x="456" y="443"/>
                                    </a:lnTo>
                                    <a:lnTo>
                                      <a:pt x="451" y="468"/>
                                    </a:lnTo>
                                    <a:lnTo>
                                      <a:pt x="445" y="476"/>
                                    </a:lnTo>
                                    <a:lnTo>
                                      <a:pt x="437" y="474"/>
                                    </a:lnTo>
                                    <a:lnTo>
                                      <a:pt x="435" y="459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27" y="446"/>
                                    </a:lnTo>
                                    <a:lnTo>
                                      <a:pt x="419" y="455"/>
                                    </a:lnTo>
                                    <a:lnTo>
                                      <a:pt x="410" y="466"/>
                                    </a:lnTo>
                                    <a:lnTo>
                                      <a:pt x="404" y="478"/>
                                    </a:lnTo>
                                    <a:lnTo>
                                      <a:pt x="402" y="479"/>
                                    </a:lnTo>
                                    <a:lnTo>
                                      <a:pt x="384" y="476"/>
                                    </a:lnTo>
                                    <a:lnTo>
                                      <a:pt x="356" y="476"/>
                                    </a:lnTo>
                                    <a:lnTo>
                                      <a:pt x="341" y="479"/>
                                    </a:lnTo>
                                    <a:lnTo>
                                      <a:pt x="345" y="474"/>
                                    </a:lnTo>
                                    <a:lnTo>
                                      <a:pt x="351" y="470"/>
                                    </a:lnTo>
                                    <a:lnTo>
                                      <a:pt x="339" y="467"/>
                                    </a:lnTo>
                                    <a:lnTo>
                                      <a:pt x="336" y="463"/>
                                    </a:lnTo>
                                    <a:lnTo>
                                      <a:pt x="333" y="470"/>
                                    </a:lnTo>
                                    <a:lnTo>
                                      <a:pt x="327" y="462"/>
                                    </a:lnTo>
                                    <a:lnTo>
                                      <a:pt x="325" y="449"/>
                                    </a:lnTo>
                                    <a:lnTo>
                                      <a:pt x="320" y="451"/>
                                    </a:lnTo>
                                    <a:lnTo>
                                      <a:pt x="309" y="476"/>
                                    </a:lnTo>
                                    <a:lnTo>
                                      <a:pt x="328" y="488"/>
                                    </a:lnTo>
                                    <a:lnTo>
                                      <a:pt x="328" y="504"/>
                                    </a:lnTo>
                                    <a:lnTo>
                                      <a:pt x="320" y="498"/>
                                    </a:lnTo>
                                    <a:lnTo>
                                      <a:pt x="314" y="501"/>
                                    </a:lnTo>
                                    <a:lnTo>
                                      <a:pt x="307" y="503"/>
                                    </a:lnTo>
                                    <a:lnTo>
                                      <a:pt x="300" y="508"/>
                                    </a:lnTo>
                                    <a:lnTo>
                                      <a:pt x="296" y="514"/>
                                    </a:lnTo>
                                    <a:lnTo>
                                      <a:pt x="295" y="517"/>
                                    </a:lnTo>
                                    <a:lnTo>
                                      <a:pt x="279" y="546"/>
                                    </a:lnTo>
                                    <a:lnTo>
                                      <a:pt x="268" y="552"/>
                                    </a:lnTo>
                                    <a:lnTo>
                                      <a:pt x="252" y="546"/>
                                    </a:lnTo>
                                    <a:lnTo>
                                      <a:pt x="247" y="536"/>
                                    </a:lnTo>
                                    <a:lnTo>
                                      <a:pt x="236" y="529"/>
                                    </a:lnTo>
                                    <a:lnTo>
                                      <a:pt x="233" y="517"/>
                                    </a:lnTo>
                                    <a:lnTo>
                                      <a:pt x="233" y="499"/>
                                    </a:lnTo>
                                    <a:lnTo>
                                      <a:pt x="238" y="494"/>
                                    </a:lnTo>
                                    <a:lnTo>
                                      <a:pt x="248" y="479"/>
                                    </a:lnTo>
                                    <a:lnTo>
                                      <a:pt x="249" y="474"/>
                                    </a:lnTo>
                                    <a:lnTo>
                                      <a:pt x="247" y="472"/>
                                    </a:lnTo>
                                    <a:lnTo>
                                      <a:pt x="228" y="476"/>
                                    </a:lnTo>
                                    <a:lnTo>
                                      <a:pt x="216" y="471"/>
                                    </a:lnTo>
                                    <a:lnTo>
                                      <a:pt x="203" y="468"/>
                                    </a:lnTo>
                                    <a:lnTo>
                                      <a:pt x="190" y="468"/>
                                    </a:lnTo>
                                    <a:lnTo>
                                      <a:pt x="179" y="478"/>
                                    </a:lnTo>
                                    <a:lnTo>
                                      <a:pt x="163" y="488"/>
                                    </a:lnTo>
                                    <a:lnTo>
                                      <a:pt x="156" y="483"/>
                                    </a:lnTo>
                                    <a:lnTo>
                                      <a:pt x="147" y="487"/>
                                    </a:lnTo>
                                    <a:lnTo>
                                      <a:pt x="142" y="487"/>
                                    </a:lnTo>
                                    <a:lnTo>
                                      <a:pt x="133" y="492"/>
                                    </a:lnTo>
                                    <a:lnTo>
                                      <a:pt x="126" y="492"/>
                                    </a:lnTo>
                                    <a:lnTo>
                                      <a:pt x="119" y="495"/>
                                    </a:lnTo>
                                    <a:lnTo>
                                      <a:pt x="92" y="503"/>
                                    </a:lnTo>
                                    <a:lnTo>
                                      <a:pt x="85" y="497"/>
                                    </a:lnTo>
                                    <a:lnTo>
                                      <a:pt x="78" y="498"/>
                                    </a:lnTo>
                                    <a:lnTo>
                                      <a:pt x="69" y="524"/>
                                    </a:lnTo>
                                    <a:lnTo>
                                      <a:pt x="64" y="525"/>
                                    </a:lnTo>
                                    <a:lnTo>
                                      <a:pt x="51" y="520"/>
                                    </a:lnTo>
                                    <a:lnTo>
                                      <a:pt x="43" y="515"/>
                                    </a:lnTo>
                                    <a:lnTo>
                                      <a:pt x="32" y="519"/>
                                    </a:lnTo>
                                    <a:lnTo>
                                      <a:pt x="24" y="519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0" y="517"/>
                                    </a:lnTo>
                                    <a:lnTo>
                                      <a:pt x="0" y="516"/>
                                    </a:lnTo>
                                    <a:lnTo>
                                      <a:pt x="0" y="503"/>
                                    </a:lnTo>
                                    <a:lnTo>
                                      <a:pt x="1" y="495"/>
                                    </a:lnTo>
                                    <a:lnTo>
                                      <a:pt x="26" y="488"/>
                                    </a:lnTo>
                                    <a:lnTo>
                                      <a:pt x="35" y="478"/>
                                    </a:lnTo>
                                    <a:lnTo>
                                      <a:pt x="45" y="471"/>
                                    </a:lnTo>
                                    <a:lnTo>
                                      <a:pt x="63" y="461"/>
                                    </a:lnTo>
                                    <a:lnTo>
                                      <a:pt x="74" y="446"/>
                                    </a:lnTo>
                                    <a:lnTo>
                                      <a:pt x="87" y="438"/>
                                    </a:lnTo>
                                    <a:lnTo>
                                      <a:pt x="94" y="424"/>
                                    </a:lnTo>
                                    <a:lnTo>
                                      <a:pt x="106" y="417"/>
                                    </a:lnTo>
                                    <a:lnTo>
                                      <a:pt x="118" y="413"/>
                                    </a:lnTo>
                                    <a:lnTo>
                                      <a:pt x="136" y="418"/>
                                    </a:lnTo>
                                    <a:lnTo>
                                      <a:pt x="155" y="416"/>
                                    </a:lnTo>
                                    <a:lnTo>
                                      <a:pt x="169" y="417"/>
                                    </a:lnTo>
                                    <a:lnTo>
                                      <a:pt x="209" y="408"/>
                                    </a:lnTo>
                                    <a:lnTo>
                                      <a:pt x="219" y="407"/>
                                    </a:lnTo>
                                    <a:lnTo>
                                      <a:pt x="228" y="403"/>
                                    </a:lnTo>
                                    <a:lnTo>
                                      <a:pt x="238" y="403"/>
                                    </a:lnTo>
                                    <a:lnTo>
                                      <a:pt x="237" y="412"/>
                                    </a:lnTo>
                                    <a:lnTo>
                                      <a:pt x="260" y="418"/>
                                    </a:lnTo>
                                    <a:lnTo>
                                      <a:pt x="265" y="417"/>
                                    </a:lnTo>
                                    <a:lnTo>
                                      <a:pt x="270" y="412"/>
                                    </a:lnTo>
                                    <a:lnTo>
                                      <a:pt x="282" y="403"/>
                                    </a:lnTo>
                                    <a:lnTo>
                                      <a:pt x="284" y="371"/>
                                    </a:lnTo>
                                    <a:lnTo>
                                      <a:pt x="300" y="357"/>
                                    </a:lnTo>
                                    <a:lnTo>
                                      <a:pt x="312" y="339"/>
                                    </a:lnTo>
                                    <a:lnTo>
                                      <a:pt x="320" y="320"/>
                                    </a:lnTo>
                                    <a:lnTo>
                                      <a:pt x="322" y="305"/>
                                    </a:lnTo>
                                    <a:lnTo>
                                      <a:pt x="324" y="294"/>
                                    </a:lnTo>
                                    <a:lnTo>
                                      <a:pt x="343" y="283"/>
                                    </a:lnTo>
                                    <a:lnTo>
                                      <a:pt x="351" y="284"/>
                                    </a:lnTo>
                                    <a:lnTo>
                                      <a:pt x="350" y="294"/>
                                    </a:lnTo>
                                    <a:lnTo>
                                      <a:pt x="341" y="298"/>
                                    </a:lnTo>
                                    <a:lnTo>
                                      <a:pt x="333" y="306"/>
                                    </a:lnTo>
                                    <a:lnTo>
                                      <a:pt x="332" y="309"/>
                                    </a:lnTo>
                                    <a:lnTo>
                                      <a:pt x="336" y="321"/>
                                    </a:lnTo>
                                    <a:lnTo>
                                      <a:pt x="336" y="333"/>
                                    </a:lnTo>
                                    <a:lnTo>
                                      <a:pt x="341" y="333"/>
                                    </a:lnTo>
                                    <a:lnTo>
                                      <a:pt x="354" y="332"/>
                                    </a:lnTo>
                                    <a:lnTo>
                                      <a:pt x="363" y="321"/>
                                    </a:lnTo>
                                    <a:lnTo>
                                      <a:pt x="377" y="314"/>
                                    </a:lnTo>
                                    <a:lnTo>
                                      <a:pt x="393" y="309"/>
                                    </a:lnTo>
                                    <a:lnTo>
                                      <a:pt x="410" y="295"/>
                                    </a:lnTo>
                                    <a:lnTo>
                                      <a:pt x="422" y="284"/>
                                    </a:lnTo>
                                    <a:lnTo>
                                      <a:pt x="430" y="269"/>
                                    </a:lnTo>
                                    <a:lnTo>
                                      <a:pt x="440" y="257"/>
                                    </a:lnTo>
                                    <a:lnTo>
                                      <a:pt x="453" y="247"/>
                                    </a:lnTo>
                                    <a:lnTo>
                                      <a:pt x="459" y="247"/>
                                    </a:lnTo>
                                    <a:lnTo>
                                      <a:pt x="467" y="235"/>
                                    </a:lnTo>
                                    <a:lnTo>
                                      <a:pt x="468" y="225"/>
                                    </a:lnTo>
                                    <a:lnTo>
                                      <a:pt x="470" y="215"/>
                                    </a:lnTo>
                                    <a:lnTo>
                                      <a:pt x="486" y="188"/>
                                    </a:lnTo>
                                    <a:lnTo>
                                      <a:pt x="490" y="176"/>
                                    </a:lnTo>
                                    <a:lnTo>
                                      <a:pt x="492" y="165"/>
                                    </a:lnTo>
                                    <a:lnTo>
                                      <a:pt x="499" y="154"/>
                                    </a:lnTo>
                                    <a:lnTo>
                                      <a:pt x="502" y="139"/>
                                    </a:lnTo>
                                    <a:lnTo>
                                      <a:pt x="502" y="123"/>
                                    </a:lnTo>
                                    <a:lnTo>
                                      <a:pt x="495" y="117"/>
                                    </a:lnTo>
                                    <a:lnTo>
                                      <a:pt x="484" y="112"/>
                                    </a:lnTo>
                                    <a:lnTo>
                                      <a:pt x="489" y="107"/>
                                    </a:lnTo>
                                    <a:lnTo>
                                      <a:pt x="499" y="92"/>
                                    </a:lnTo>
                                    <a:lnTo>
                                      <a:pt x="497" y="62"/>
                                    </a:lnTo>
                                    <a:lnTo>
                                      <a:pt x="502" y="53"/>
                                    </a:lnTo>
                                    <a:lnTo>
                                      <a:pt x="512" y="49"/>
                                    </a:lnTo>
                                    <a:lnTo>
                                      <a:pt x="513" y="32"/>
                                    </a:lnTo>
                                    <a:lnTo>
                                      <a:pt x="517" y="24"/>
                                    </a:lnTo>
                                    <a:lnTo>
                                      <a:pt x="524" y="20"/>
                                    </a:lnTo>
                                    <a:lnTo>
                                      <a:pt x="531" y="29"/>
                                    </a:lnTo>
                                    <a:lnTo>
                                      <a:pt x="535" y="42"/>
                                    </a:lnTo>
                                    <a:lnTo>
                                      <a:pt x="539" y="48"/>
                                    </a:lnTo>
                                    <a:lnTo>
                                      <a:pt x="547" y="38"/>
                                    </a:lnTo>
                                    <a:lnTo>
                                      <a:pt x="553" y="42"/>
                                    </a:lnTo>
                                    <a:lnTo>
                                      <a:pt x="560" y="41"/>
                                    </a:lnTo>
                                    <a:lnTo>
                                      <a:pt x="566" y="27"/>
                                    </a:lnTo>
                                    <a:lnTo>
                                      <a:pt x="567" y="15"/>
                                    </a:lnTo>
                                    <a:lnTo>
                                      <a:pt x="559" y="22"/>
                                    </a:lnTo>
                                    <a:lnTo>
                                      <a:pt x="547" y="26"/>
                                    </a:lnTo>
                                    <a:lnTo>
                                      <a:pt x="543" y="14"/>
                                    </a:lnTo>
                                    <a:lnTo>
                                      <a:pt x="547" y="3"/>
                                    </a:lnTo>
                                    <a:lnTo>
                                      <a:pt x="551" y="0"/>
                                    </a:lnTo>
                                    <a:lnTo>
                                      <a:pt x="560" y="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0" name="Freeform 10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966" y="2088"/>
                                <a:ext cx="28" cy="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3" y="70"/>
                                  </a:cxn>
                                  <a:cxn ang="0">
                                    <a:pos x="102" y="63"/>
                                  </a:cxn>
                                  <a:cxn ang="0">
                                    <a:pos x="88" y="58"/>
                                  </a:cxn>
                                  <a:cxn ang="0">
                                    <a:pos x="74" y="62"/>
                                  </a:cxn>
                                  <a:cxn ang="0">
                                    <a:pos x="66" y="68"/>
                                  </a:cxn>
                                  <a:cxn ang="0">
                                    <a:pos x="59" y="80"/>
                                  </a:cxn>
                                  <a:cxn ang="0">
                                    <a:pos x="50" y="95"/>
                                  </a:cxn>
                                  <a:cxn ang="0">
                                    <a:pos x="48" y="106"/>
                                  </a:cxn>
                                  <a:cxn ang="0">
                                    <a:pos x="39" y="107"/>
                                  </a:cxn>
                                  <a:cxn ang="0">
                                    <a:pos x="30" y="100"/>
                                  </a:cxn>
                                  <a:cxn ang="0">
                                    <a:pos x="26" y="95"/>
                                  </a:cxn>
                                  <a:cxn ang="0">
                                    <a:pos x="19" y="82"/>
                                  </a:cxn>
                                  <a:cxn ang="0">
                                    <a:pos x="20" y="76"/>
                                  </a:cxn>
                                  <a:cxn ang="0">
                                    <a:pos x="16" y="69"/>
                                  </a:cxn>
                                  <a:cxn ang="0">
                                    <a:pos x="10" y="64"/>
                                  </a:cxn>
                                  <a:cxn ang="0">
                                    <a:pos x="0" y="64"/>
                                  </a:cxn>
                                  <a:cxn ang="0">
                                    <a:pos x="15" y="53"/>
                                  </a:cxn>
                                  <a:cxn ang="0">
                                    <a:pos x="37" y="23"/>
                                  </a:cxn>
                                  <a:cxn ang="0">
                                    <a:pos x="50" y="25"/>
                                  </a:cxn>
                                  <a:cxn ang="0">
                                    <a:pos x="57" y="28"/>
                                  </a:cxn>
                                  <a:cxn ang="0">
                                    <a:pos x="68" y="26"/>
                                  </a:cxn>
                                  <a:cxn ang="0">
                                    <a:pos x="78" y="21"/>
                                  </a:cxn>
                                  <a:cxn ang="0">
                                    <a:pos x="82" y="14"/>
                                  </a:cxn>
                                  <a:cxn ang="0">
                                    <a:pos x="95" y="1"/>
                                  </a:cxn>
                                  <a:cxn ang="0">
                                    <a:pos x="102" y="0"/>
                                  </a:cxn>
                                  <a:cxn ang="0">
                                    <a:pos x="112" y="3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32" y="10"/>
                                  </a:cxn>
                                  <a:cxn ang="0">
                                    <a:pos x="138" y="33"/>
                                  </a:cxn>
                                  <a:cxn ang="0">
                                    <a:pos x="140" y="36"/>
                                  </a:cxn>
                                  <a:cxn ang="0">
                                    <a:pos x="134" y="44"/>
                                  </a:cxn>
                                  <a:cxn ang="0">
                                    <a:pos x="128" y="47"/>
                                  </a:cxn>
                                  <a:cxn ang="0">
                                    <a:pos x="123" y="54"/>
                                  </a:cxn>
                                  <a:cxn ang="0">
                                    <a:pos x="118" y="63"/>
                                  </a:cxn>
                                  <a:cxn ang="0">
                                    <a:pos x="113" y="70"/>
                                  </a:cxn>
                                </a:cxnLst>
                                <a:rect l="0" t="0" r="r" b="b"/>
                                <a:pathLst>
                                  <a:path w="140" h="107">
                                    <a:moveTo>
                                      <a:pt x="113" y="70"/>
                                    </a:moveTo>
                                    <a:lnTo>
                                      <a:pt x="102" y="63"/>
                                    </a:lnTo>
                                    <a:lnTo>
                                      <a:pt x="88" y="58"/>
                                    </a:lnTo>
                                    <a:lnTo>
                                      <a:pt x="74" y="62"/>
                                    </a:lnTo>
                                    <a:lnTo>
                                      <a:pt x="66" y="68"/>
                                    </a:lnTo>
                                    <a:lnTo>
                                      <a:pt x="59" y="80"/>
                                    </a:lnTo>
                                    <a:lnTo>
                                      <a:pt x="50" y="95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39" y="107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26" y="95"/>
                                    </a:lnTo>
                                    <a:lnTo>
                                      <a:pt x="19" y="82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10" y="64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37" y="23"/>
                                    </a:lnTo>
                                    <a:lnTo>
                                      <a:pt x="50" y="25"/>
                                    </a:lnTo>
                                    <a:lnTo>
                                      <a:pt x="57" y="28"/>
                                    </a:lnTo>
                                    <a:lnTo>
                                      <a:pt x="68" y="26"/>
                                    </a:lnTo>
                                    <a:lnTo>
                                      <a:pt x="78" y="21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95" y="1"/>
                                    </a:lnTo>
                                    <a:lnTo>
                                      <a:pt x="102" y="0"/>
                                    </a:lnTo>
                                    <a:lnTo>
                                      <a:pt x="112" y="3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32" y="10"/>
                                    </a:lnTo>
                                    <a:lnTo>
                                      <a:pt x="138" y="33"/>
                                    </a:lnTo>
                                    <a:lnTo>
                                      <a:pt x="140" y="36"/>
                                    </a:lnTo>
                                    <a:lnTo>
                                      <a:pt x="134" y="44"/>
                                    </a:lnTo>
                                    <a:lnTo>
                                      <a:pt x="128" y="47"/>
                                    </a:lnTo>
                                    <a:lnTo>
                                      <a:pt x="123" y="54"/>
                                    </a:lnTo>
                                    <a:lnTo>
                                      <a:pt x="118" y="63"/>
                                    </a:lnTo>
                                    <a:lnTo>
                                      <a:pt x="113" y="7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rgbClr val="869B9C"/>
                                  </a:gs>
                                  <a:gs pos="100000">
                                    <a:srgbClr val="57625C"/>
                                  </a:gs>
                                </a:gsLst>
                                <a:lin scaled="1"/>
                              </a:gra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2" name="Freeform 11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938" y="2093"/>
                                <a:ext cx="26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9" y="2"/>
                                  </a:cxn>
                                  <a:cxn ang="0">
                                    <a:pos x="56" y="4"/>
                                  </a:cxn>
                                  <a:cxn ang="0">
                                    <a:pos x="42" y="22"/>
                                  </a:cxn>
                                  <a:cxn ang="0">
                                    <a:pos x="29" y="29"/>
                                  </a:cxn>
                                  <a:cxn ang="0">
                                    <a:pos x="18" y="29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16" y="64"/>
                                  </a:cxn>
                                  <a:cxn ang="0">
                                    <a:pos x="11" y="62"/>
                                  </a:cxn>
                                  <a:cxn ang="0">
                                    <a:pos x="9" y="88"/>
                                  </a:cxn>
                                  <a:cxn ang="0">
                                    <a:pos x="27" y="78"/>
                                  </a:cxn>
                                  <a:cxn ang="0">
                                    <a:pos x="41" y="75"/>
                                  </a:cxn>
                                  <a:cxn ang="0">
                                    <a:pos x="32" y="65"/>
                                  </a:cxn>
                                  <a:cxn ang="0">
                                    <a:pos x="37" y="50"/>
                                  </a:cxn>
                                  <a:cxn ang="0">
                                    <a:pos x="51" y="74"/>
                                  </a:cxn>
                                  <a:cxn ang="0">
                                    <a:pos x="53" y="86"/>
                                  </a:cxn>
                                  <a:cxn ang="0">
                                    <a:pos x="47" y="112"/>
                                  </a:cxn>
                                  <a:cxn ang="0">
                                    <a:pos x="36" y="128"/>
                                  </a:cxn>
                                  <a:cxn ang="0">
                                    <a:pos x="38" y="159"/>
                                  </a:cxn>
                                  <a:cxn ang="0">
                                    <a:pos x="41" y="174"/>
                                  </a:cxn>
                                  <a:cxn ang="0">
                                    <a:pos x="58" y="166"/>
                                  </a:cxn>
                                  <a:cxn ang="0">
                                    <a:pos x="57" y="145"/>
                                  </a:cxn>
                                  <a:cxn ang="0">
                                    <a:pos x="62" y="151"/>
                                  </a:cxn>
                                  <a:cxn ang="0">
                                    <a:pos x="63" y="172"/>
                                  </a:cxn>
                                  <a:cxn ang="0">
                                    <a:pos x="70" y="185"/>
                                  </a:cxn>
                                  <a:cxn ang="0">
                                    <a:pos x="79" y="169"/>
                                  </a:cxn>
                                  <a:cxn ang="0">
                                    <a:pos x="94" y="164"/>
                                  </a:cxn>
                                  <a:cxn ang="0">
                                    <a:pos x="107" y="117"/>
                                  </a:cxn>
                                  <a:cxn ang="0">
                                    <a:pos x="120" y="89"/>
                                  </a:cxn>
                                  <a:cxn ang="0">
                                    <a:pos x="131" y="69"/>
                                  </a:cxn>
                                  <a:cxn ang="0">
                                    <a:pos x="124" y="48"/>
                                  </a:cxn>
                                  <a:cxn ang="0">
                                    <a:pos x="110" y="40"/>
                                  </a:cxn>
                                  <a:cxn ang="0">
                                    <a:pos x="112" y="19"/>
                                  </a:cxn>
                                  <a:cxn ang="0">
                                    <a:pos x="86" y="22"/>
                                  </a:cxn>
                                  <a:cxn ang="0">
                                    <a:pos x="77" y="3"/>
                                  </a:cxn>
                                </a:cxnLst>
                                <a:rect l="0" t="0" r="r" b="b"/>
                                <a:pathLst>
                                  <a:path w="131" h="187">
                                    <a:moveTo>
                                      <a:pt x="67" y="2"/>
                                    </a:moveTo>
                                    <a:lnTo>
                                      <a:pt x="69" y="2"/>
                                    </a:lnTo>
                                    <a:lnTo>
                                      <a:pt x="64" y="0"/>
                                    </a:lnTo>
                                    <a:lnTo>
                                      <a:pt x="56" y="4"/>
                                    </a:lnTo>
                                    <a:lnTo>
                                      <a:pt x="47" y="13"/>
                                    </a:lnTo>
                                    <a:lnTo>
                                      <a:pt x="42" y="22"/>
                                    </a:lnTo>
                                    <a:lnTo>
                                      <a:pt x="35" y="22"/>
                                    </a:lnTo>
                                    <a:lnTo>
                                      <a:pt x="29" y="29"/>
                                    </a:lnTo>
                                    <a:lnTo>
                                      <a:pt x="21" y="32"/>
                                    </a:lnTo>
                                    <a:lnTo>
                                      <a:pt x="18" y="29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10" y="56"/>
                                    </a:lnTo>
                                    <a:lnTo>
                                      <a:pt x="16" y="64"/>
                                    </a:lnTo>
                                    <a:lnTo>
                                      <a:pt x="16" y="7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5" y="62"/>
                                    </a:lnTo>
                                    <a:lnTo>
                                      <a:pt x="9" y="88"/>
                                    </a:lnTo>
                                    <a:lnTo>
                                      <a:pt x="14" y="81"/>
                                    </a:lnTo>
                                    <a:lnTo>
                                      <a:pt x="27" y="78"/>
                                    </a:lnTo>
                                    <a:lnTo>
                                      <a:pt x="37" y="84"/>
                                    </a:lnTo>
                                    <a:lnTo>
                                      <a:pt x="41" y="75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2" y="65"/>
                                    </a:lnTo>
                                    <a:lnTo>
                                      <a:pt x="32" y="54"/>
                                    </a:lnTo>
                                    <a:lnTo>
                                      <a:pt x="37" y="50"/>
                                    </a:lnTo>
                                    <a:lnTo>
                                      <a:pt x="43" y="63"/>
                                    </a:lnTo>
                                    <a:lnTo>
                                      <a:pt x="51" y="74"/>
                                    </a:lnTo>
                                    <a:lnTo>
                                      <a:pt x="51" y="85"/>
                                    </a:lnTo>
                                    <a:lnTo>
                                      <a:pt x="53" y="86"/>
                                    </a:lnTo>
                                    <a:lnTo>
                                      <a:pt x="53" y="100"/>
                                    </a:lnTo>
                                    <a:lnTo>
                                      <a:pt x="47" y="112"/>
                                    </a:lnTo>
                                    <a:lnTo>
                                      <a:pt x="41" y="118"/>
                                    </a:lnTo>
                                    <a:lnTo>
                                      <a:pt x="36" y="128"/>
                                    </a:lnTo>
                                    <a:lnTo>
                                      <a:pt x="35" y="143"/>
                                    </a:lnTo>
                                    <a:lnTo>
                                      <a:pt x="38" y="159"/>
                                    </a:lnTo>
                                    <a:lnTo>
                                      <a:pt x="35" y="167"/>
                                    </a:lnTo>
                                    <a:lnTo>
                                      <a:pt x="41" y="174"/>
                                    </a:lnTo>
                                    <a:lnTo>
                                      <a:pt x="54" y="180"/>
                                    </a:lnTo>
                                    <a:lnTo>
                                      <a:pt x="58" y="166"/>
                                    </a:lnTo>
                                    <a:lnTo>
                                      <a:pt x="53" y="155"/>
                                    </a:lnTo>
                                    <a:lnTo>
                                      <a:pt x="57" y="145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61" y="160"/>
                                    </a:lnTo>
                                    <a:lnTo>
                                      <a:pt x="63" y="172"/>
                                    </a:lnTo>
                                    <a:lnTo>
                                      <a:pt x="63" y="187"/>
                                    </a:lnTo>
                                    <a:lnTo>
                                      <a:pt x="70" y="185"/>
                                    </a:lnTo>
                                    <a:lnTo>
                                      <a:pt x="79" y="177"/>
                                    </a:lnTo>
                                    <a:lnTo>
                                      <a:pt x="79" y="169"/>
                                    </a:lnTo>
                                    <a:lnTo>
                                      <a:pt x="88" y="160"/>
                                    </a:lnTo>
                                    <a:lnTo>
                                      <a:pt x="94" y="164"/>
                                    </a:lnTo>
                                    <a:lnTo>
                                      <a:pt x="100" y="148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3" y="100"/>
                                    </a:lnTo>
                                    <a:lnTo>
                                      <a:pt x="120" y="89"/>
                                    </a:lnTo>
                                    <a:lnTo>
                                      <a:pt x="127" y="78"/>
                                    </a:lnTo>
                                    <a:lnTo>
                                      <a:pt x="131" y="69"/>
                                    </a:lnTo>
                                    <a:lnTo>
                                      <a:pt x="129" y="59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0" y="40"/>
                                    </a:lnTo>
                                    <a:lnTo>
                                      <a:pt x="115" y="26"/>
                                    </a:lnTo>
                                    <a:lnTo>
                                      <a:pt x="112" y="19"/>
                                    </a:lnTo>
                                    <a:lnTo>
                                      <a:pt x="104" y="21"/>
                                    </a:lnTo>
                                    <a:lnTo>
                                      <a:pt x="86" y="22"/>
                                    </a:lnTo>
                                    <a:lnTo>
                                      <a:pt x="77" y="9"/>
                                    </a:lnTo>
                                    <a:lnTo>
                                      <a:pt x="77" y="3"/>
                                    </a:lnTo>
                                    <a:lnTo>
                                      <a:pt x="67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673" name="Freeform 111"/>
                          <wps:cNvSpPr>
                            <a:spLocks noChangeAspect="1"/>
                          </wps:cNvSpPr>
                          <wps:spPr bwMode="gray">
                            <a:xfrm>
                              <a:off x="6955630" y="2968972"/>
                              <a:ext cx="60325" cy="904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0" y="5"/>
                                </a:cxn>
                                <a:cxn ang="0">
                                  <a:pos x="156" y="46"/>
                                </a:cxn>
                                <a:cxn ang="0">
                                  <a:pos x="173" y="73"/>
                                </a:cxn>
                                <a:cxn ang="0">
                                  <a:pos x="184" y="113"/>
                                </a:cxn>
                                <a:cxn ang="0">
                                  <a:pos x="184" y="170"/>
                                </a:cxn>
                                <a:cxn ang="0">
                                  <a:pos x="181" y="201"/>
                                </a:cxn>
                                <a:cxn ang="0">
                                  <a:pos x="163" y="228"/>
                                </a:cxn>
                                <a:cxn ang="0">
                                  <a:pos x="142" y="233"/>
                                </a:cxn>
                                <a:cxn ang="0">
                                  <a:pos x="131" y="235"/>
                                </a:cxn>
                                <a:cxn ang="0">
                                  <a:pos x="120" y="252"/>
                                </a:cxn>
                                <a:cxn ang="0">
                                  <a:pos x="111" y="245"/>
                                </a:cxn>
                                <a:cxn ang="0">
                                  <a:pos x="95" y="241"/>
                                </a:cxn>
                                <a:cxn ang="0">
                                  <a:pos x="88" y="252"/>
                                </a:cxn>
                                <a:cxn ang="0">
                                  <a:pos x="79" y="263"/>
                                </a:cxn>
                                <a:cxn ang="0">
                                  <a:pos x="72" y="252"/>
                                </a:cxn>
                                <a:cxn ang="0">
                                  <a:pos x="66" y="272"/>
                                </a:cxn>
                                <a:cxn ang="0">
                                  <a:pos x="57" y="269"/>
                                </a:cxn>
                                <a:cxn ang="0">
                                  <a:pos x="66" y="257"/>
                                </a:cxn>
                                <a:cxn ang="0">
                                  <a:pos x="51" y="264"/>
                                </a:cxn>
                                <a:cxn ang="0">
                                  <a:pos x="38" y="276"/>
                                </a:cxn>
                                <a:cxn ang="0">
                                  <a:pos x="31" y="274"/>
                                </a:cxn>
                                <a:cxn ang="0">
                                  <a:pos x="20" y="274"/>
                                </a:cxn>
                                <a:cxn ang="0">
                                  <a:pos x="8" y="285"/>
                                </a:cxn>
                                <a:cxn ang="0">
                                  <a:pos x="9" y="273"/>
                                </a:cxn>
                                <a:cxn ang="0">
                                  <a:pos x="22" y="267"/>
                                </a:cxn>
                                <a:cxn ang="0">
                                  <a:pos x="24" y="253"/>
                                </a:cxn>
                                <a:cxn ang="0">
                                  <a:pos x="13" y="256"/>
                                </a:cxn>
                                <a:cxn ang="0">
                                  <a:pos x="15" y="235"/>
                                </a:cxn>
                                <a:cxn ang="0">
                                  <a:pos x="20" y="212"/>
                                </a:cxn>
                                <a:cxn ang="0">
                                  <a:pos x="23" y="199"/>
                                </a:cxn>
                                <a:cxn ang="0">
                                  <a:pos x="34" y="186"/>
                                </a:cxn>
                                <a:cxn ang="0">
                                  <a:pos x="30" y="174"/>
                                </a:cxn>
                                <a:cxn ang="0">
                                  <a:pos x="23" y="155"/>
                                </a:cxn>
                                <a:cxn ang="0">
                                  <a:pos x="19" y="129"/>
                                </a:cxn>
                                <a:cxn ang="0">
                                  <a:pos x="15" y="139"/>
                                </a:cxn>
                                <a:cxn ang="0">
                                  <a:pos x="4" y="132"/>
                                </a:cxn>
                                <a:cxn ang="0">
                                  <a:pos x="1" y="123"/>
                                </a:cxn>
                                <a:cxn ang="0">
                                  <a:pos x="17" y="115"/>
                                </a:cxn>
                                <a:cxn ang="0">
                                  <a:pos x="39" y="117"/>
                                </a:cxn>
                                <a:cxn ang="0">
                                  <a:pos x="38" y="108"/>
                                </a:cxn>
                                <a:cxn ang="0">
                                  <a:pos x="34" y="95"/>
                                </a:cxn>
                                <a:cxn ang="0">
                                  <a:pos x="38" y="86"/>
                                </a:cxn>
                                <a:cxn ang="0">
                                  <a:pos x="29" y="83"/>
                                </a:cxn>
                                <a:cxn ang="0">
                                  <a:pos x="24" y="72"/>
                                </a:cxn>
                                <a:cxn ang="0">
                                  <a:pos x="22" y="64"/>
                                </a:cxn>
                                <a:cxn ang="0">
                                  <a:pos x="19" y="53"/>
                                </a:cxn>
                                <a:cxn ang="0">
                                  <a:pos x="36" y="45"/>
                                </a:cxn>
                                <a:cxn ang="0">
                                  <a:pos x="76" y="21"/>
                                </a:cxn>
                                <a:cxn ang="0">
                                  <a:pos x="108" y="16"/>
                                </a:cxn>
                              </a:cxnLst>
                              <a:rect l="0" t="0" r="r" b="b"/>
                              <a:pathLst>
                                <a:path w="190" h="285">
                                  <a:moveTo>
                                    <a:pt x="125" y="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46" y="36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73" y="73"/>
                                  </a:lnTo>
                                  <a:lnTo>
                                    <a:pt x="180" y="91"/>
                                  </a:lnTo>
                                  <a:lnTo>
                                    <a:pt x="184" y="113"/>
                                  </a:lnTo>
                                  <a:lnTo>
                                    <a:pt x="183" y="150"/>
                                  </a:lnTo>
                                  <a:lnTo>
                                    <a:pt x="184" y="170"/>
                                  </a:lnTo>
                                  <a:lnTo>
                                    <a:pt x="190" y="171"/>
                                  </a:lnTo>
                                  <a:lnTo>
                                    <a:pt x="181" y="201"/>
                                  </a:lnTo>
                                  <a:lnTo>
                                    <a:pt x="174" y="217"/>
                                  </a:lnTo>
                                  <a:lnTo>
                                    <a:pt x="163" y="228"/>
                                  </a:lnTo>
                                  <a:lnTo>
                                    <a:pt x="154" y="230"/>
                                  </a:lnTo>
                                  <a:lnTo>
                                    <a:pt x="142" y="233"/>
                                  </a:lnTo>
                                  <a:lnTo>
                                    <a:pt x="135" y="230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0" y="252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1" y="245"/>
                                  </a:lnTo>
                                  <a:lnTo>
                                    <a:pt x="101" y="240"/>
                                  </a:lnTo>
                                  <a:lnTo>
                                    <a:pt x="95" y="241"/>
                                  </a:lnTo>
                                  <a:lnTo>
                                    <a:pt x="83" y="246"/>
                                  </a:lnTo>
                                  <a:lnTo>
                                    <a:pt x="88" y="252"/>
                                  </a:lnTo>
                                  <a:lnTo>
                                    <a:pt x="86" y="260"/>
                                  </a:lnTo>
                                  <a:lnTo>
                                    <a:pt x="79" y="263"/>
                                  </a:lnTo>
                                  <a:lnTo>
                                    <a:pt x="76" y="256"/>
                                  </a:lnTo>
                                  <a:lnTo>
                                    <a:pt x="72" y="252"/>
                                  </a:lnTo>
                                  <a:lnTo>
                                    <a:pt x="71" y="268"/>
                                  </a:lnTo>
                                  <a:lnTo>
                                    <a:pt x="66" y="272"/>
                                  </a:lnTo>
                                  <a:lnTo>
                                    <a:pt x="61" y="273"/>
                                  </a:lnTo>
                                  <a:lnTo>
                                    <a:pt x="57" y="269"/>
                                  </a:lnTo>
                                  <a:lnTo>
                                    <a:pt x="65" y="263"/>
                                  </a:lnTo>
                                  <a:lnTo>
                                    <a:pt x="66" y="257"/>
                                  </a:lnTo>
                                  <a:lnTo>
                                    <a:pt x="60" y="260"/>
                                  </a:lnTo>
                                  <a:lnTo>
                                    <a:pt x="51" y="264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38" y="276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22" y="283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12" y="277"/>
                                  </a:lnTo>
                                  <a:lnTo>
                                    <a:pt x="8" y="285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9" y="273"/>
                                  </a:lnTo>
                                  <a:lnTo>
                                    <a:pt x="11" y="263"/>
                                  </a:lnTo>
                                  <a:lnTo>
                                    <a:pt x="22" y="267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4" y="253"/>
                                  </a:lnTo>
                                  <a:lnTo>
                                    <a:pt x="19" y="250"/>
                                  </a:lnTo>
                                  <a:lnTo>
                                    <a:pt x="13" y="256"/>
                                  </a:lnTo>
                                  <a:lnTo>
                                    <a:pt x="11" y="247"/>
                                  </a:lnTo>
                                  <a:lnTo>
                                    <a:pt x="15" y="235"/>
                                  </a:lnTo>
                                  <a:lnTo>
                                    <a:pt x="15" y="225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27" y="203"/>
                                  </a:lnTo>
                                  <a:lnTo>
                                    <a:pt x="23" y="199"/>
                                  </a:lnTo>
                                  <a:lnTo>
                                    <a:pt x="31" y="193"/>
                                  </a:lnTo>
                                  <a:lnTo>
                                    <a:pt x="34" y="186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24" y="167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0" y="143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9" y="110"/>
                                  </a:lnTo>
                                  <a:lnTo>
                                    <a:pt x="39" y="117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38" y="108"/>
                                  </a:lnTo>
                                  <a:lnTo>
                                    <a:pt x="38" y="100"/>
                                  </a:lnTo>
                                  <a:lnTo>
                                    <a:pt x="34" y="95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29" y="83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74" name="Freeform 112"/>
                          <wps:cNvSpPr>
                            <a:spLocks noChangeAspect="1"/>
                          </wps:cNvSpPr>
                          <wps:spPr bwMode="gray">
                            <a:xfrm>
                              <a:off x="6288880" y="2629247"/>
                              <a:ext cx="550863" cy="269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" y="227"/>
                                </a:cxn>
                                <a:cxn ang="0">
                                  <a:pos x="129" y="180"/>
                                </a:cxn>
                                <a:cxn ang="0">
                                  <a:pos x="243" y="132"/>
                                </a:cxn>
                                <a:cxn ang="0">
                                  <a:pos x="313" y="149"/>
                                </a:cxn>
                                <a:cxn ang="0">
                                  <a:pos x="387" y="187"/>
                                </a:cxn>
                                <a:cxn ang="0">
                                  <a:pos x="508" y="190"/>
                                </a:cxn>
                                <a:cxn ang="0">
                                  <a:pos x="552" y="160"/>
                                </a:cxn>
                                <a:cxn ang="0">
                                  <a:pos x="554" y="99"/>
                                </a:cxn>
                                <a:cxn ang="0">
                                  <a:pos x="582" y="33"/>
                                </a:cxn>
                                <a:cxn ang="0">
                                  <a:pos x="645" y="6"/>
                                </a:cxn>
                                <a:cxn ang="0">
                                  <a:pos x="731" y="47"/>
                                </a:cxn>
                                <a:cxn ang="0">
                                  <a:pos x="787" y="103"/>
                                </a:cxn>
                                <a:cxn ang="0">
                                  <a:pos x="830" y="154"/>
                                </a:cxn>
                                <a:cxn ang="0">
                                  <a:pos x="944" y="132"/>
                                </a:cxn>
                                <a:cxn ang="0">
                                  <a:pos x="1034" y="169"/>
                                </a:cxn>
                                <a:cxn ang="0">
                                  <a:pos x="1104" y="201"/>
                                </a:cxn>
                                <a:cxn ang="0">
                                  <a:pos x="1200" y="249"/>
                                </a:cxn>
                                <a:cxn ang="0">
                                  <a:pos x="1317" y="237"/>
                                </a:cxn>
                                <a:cxn ang="0">
                                  <a:pos x="1439" y="179"/>
                                </a:cxn>
                                <a:cxn ang="0">
                                  <a:pos x="1528" y="199"/>
                                </a:cxn>
                                <a:cxn ang="0">
                                  <a:pos x="1565" y="195"/>
                                </a:cxn>
                                <a:cxn ang="0">
                                  <a:pos x="1525" y="255"/>
                                </a:cxn>
                                <a:cxn ang="0">
                                  <a:pos x="1517" y="325"/>
                                </a:cxn>
                                <a:cxn ang="0">
                                  <a:pos x="1570" y="391"/>
                                </a:cxn>
                                <a:cxn ang="0">
                                  <a:pos x="1667" y="348"/>
                                </a:cxn>
                                <a:cxn ang="0">
                                  <a:pos x="1721" y="415"/>
                                </a:cxn>
                                <a:cxn ang="0">
                                  <a:pos x="1734" y="458"/>
                                </a:cxn>
                                <a:cxn ang="0">
                                  <a:pos x="1663" y="461"/>
                                </a:cxn>
                                <a:cxn ang="0">
                                  <a:pos x="1576" y="482"/>
                                </a:cxn>
                                <a:cxn ang="0">
                                  <a:pos x="1489" y="551"/>
                                </a:cxn>
                                <a:cxn ang="0">
                                  <a:pos x="1411" y="611"/>
                                </a:cxn>
                                <a:cxn ang="0">
                                  <a:pos x="1344" y="588"/>
                                </a:cxn>
                                <a:cxn ang="0">
                                  <a:pos x="1298" y="646"/>
                                </a:cxn>
                                <a:cxn ang="0">
                                  <a:pos x="1255" y="752"/>
                                </a:cxn>
                                <a:cxn ang="0">
                                  <a:pos x="1163" y="789"/>
                                </a:cxn>
                                <a:cxn ang="0">
                                  <a:pos x="1088" y="788"/>
                                </a:cxn>
                                <a:cxn ang="0">
                                  <a:pos x="1014" y="815"/>
                                </a:cxn>
                                <a:cxn ang="0">
                                  <a:pos x="942" y="847"/>
                                </a:cxn>
                                <a:cxn ang="0">
                                  <a:pos x="903" y="834"/>
                                </a:cxn>
                                <a:cxn ang="0">
                                  <a:pos x="801" y="805"/>
                                </a:cxn>
                                <a:cxn ang="0">
                                  <a:pos x="744" y="767"/>
                                </a:cxn>
                                <a:cxn ang="0">
                                  <a:pos x="527" y="766"/>
                                </a:cxn>
                                <a:cxn ang="0">
                                  <a:pos x="463" y="730"/>
                                </a:cxn>
                                <a:cxn ang="0">
                                  <a:pos x="421" y="659"/>
                                </a:cxn>
                                <a:cxn ang="0">
                                  <a:pos x="353" y="625"/>
                                </a:cxn>
                                <a:cxn ang="0">
                                  <a:pos x="280" y="590"/>
                                </a:cxn>
                                <a:cxn ang="0">
                                  <a:pos x="211" y="584"/>
                                </a:cxn>
                                <a:cxn ang="0">
                                  <a:pos x="158" y="552"/>
                                </a:cxn>
                                <a:cxn ang="0">
                                  <a:pos x="163" y="470"/>
                                </a:cxn>
                                <a:cxn ang="0">
                                  <a:pos x="124" y="372"/>
                                </a:cxn>
                                <a:cxn ang="0">
                                  <a:pos x="70" y="369"/>
                                </a:cxn>
                                <a:cxn ang="0">
                                  <a:pos x="3" y="288"/>
                                </a:cxn>
                              </a:cxnLst>
                              <a:rect l="0" t="0" r="r" b="b"/>
                              <a:pathLst>
                                <a:path w="1734" h="848">
                                  <a:moveTo>
                                    <a:pt x="0" y="273"/>
                                  </a:moveTo>
                                  <a:lnTo>
                                    <a:pt x="12" y="251"/>
                                  </a:lnTo>
                                  <a:lnTo>
                                    <a:pt x="28" y="234"/>
                                  </a:lnTo>
                                  <a:lnTo>
                                    <a:pt x="46" y="227"/>
                                  </a:lnTo>
                                  <a:lnTo>
                                    <a:pt x="65" y="221"/>
                                  </a:lnTo>
                                  <a:lnTo>
                                    <a:pt x="84" y="208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29" y="180"/>
                                  </a:lnTo>
                                  <a:lnTo>
                                    <a:pt x="154" y="158"/>
                                  </a:lnTo>
                                  <a:lnTo>
                                    <a:pt x="195" y="146"/>
                                  </a:lnTo>
                                  <a:lnTo>
                                    <a:pt x="220" y="135"/>
                                  </a:lnTo>
                                  <a:lnTo>
                                    <a:pt x="243" y="132"/>
                                  </a:lnTo>
                                  <a:lnTo>
                                    <a:pt x="265" y="136"/>
                                  </a:lnTo>
                                  <a:lnTo>
                                    <a:pt x="281" y="142"/>
                                  </a:lnTo>
                                  <a:lnTo>
                                    <a:pt x="294" y="153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34" y="148"/>
                                  </a:lnTo>
                                  <a:lnTo>
                                    <a:pt x="351" y="151"/>
                                  </a:lnTo>
                                  <a:lnTo>
                                    <a:pt x="382" y="180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404" y="190"/>
                                  </a:lnTo>
                                  <a:lnTo>
                                    <a:pt x="451" y="183"/>
                                  </a:lnTo>
                                  <a:lnTo>
                                    <a:pt x="464" y="189"/>
                                  </a:lnTo>
                                  <a:lnTo>
                                    <a:pt x="508" y="190"/>
                                  </a:lnTo>
                                  <a:lnTo>
                                    <a:pt x="546" y="185"/>
                                  </a:lnTo>
                                  <a:lnTo>
                                    <a:pt x="556" y="180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2" y="160"/>
                                  </a:lnTo>
                                  <a:lnTo>
                                    <a:pt x="555" y="146"/>
                                  </a:lnTo>
                                  <a:lnTo>
                                    <a:pt x="565" y="130"/>
                                  </a:lnTo>
                                  <a:lnTo>
                                    <a:pt x="565" y="114"/>
                                  </a:lnTo>
                                  <a:lnTo>
                                    <a:pt x="554" y="99"/>
                                  </a:lnTo>
                                  <a:lnTo>
                                    <a:pt x="550" y="81"/>
                                  </a:lnTo>
                                  <a:lnTo>
                                    <a:pt x="552" y="63"/>
                                  </a:lnTo>
                                  <a:lnTo>
                                    <a:pt x="568" y="49"/>
                                  </a:lnTo>
                                  <a:lnTo>
                                    <a:pt x="582" y="33"/>
                                  </a:lnTo>
                                  <a:lnTo>
                                    <a:pt x="600" y="18"/>
                                  </a:lnTo>
                                  <a:lnTo>
                                    <a:pt x="611" y="1"/>
                                  </a:lnTo>
                                  <a:lnTo>
                                    <a:pt x="625" y="0"/>
                                  </a:lnTo>
                                  <a:lnTo>
                                    <a:pt x="645" y="6"/>
                                  </a:lnTo>
                                  <a:lnTo>
                                    <a:pt x="659" y="17"/>
                                  </a:lnTo>
                                  <a:lnTo>
                                    <a:pt x="696" y="27"/>
                                  </a:lnTo>
                                  <a:lnTo>
                                    <a:pt x="707" y="41"/>
                                  </a:lnTo>
                                  <a:lnTo>
                                    <a:pt x="731" y="47"/>
                                  </a:lnTo>
                                  <a:lnTo>
                                    <a:pt x="755" y="50"/>
                                  </a:lnTo>
                                  <a:lnTo>
                                    <a:pt x="772" y="57"/>
                                  </a:lnTo>
                                  <a:lnTo>
                                    <a:pt x="782" y="73"/>
                                  </a:lnTo>
                                  <a:lnTo>
                                    <a:pt x="787" y="103"/>
                                  </a:lnTo>
                                  <a:lnTo>
                                    <a:pt x="787" y="124"/>
                                  </a:lnTo>
                                  <a:lnTo>
                                    <a:pt x="792" y="124"/>
                                  </a:lnTo>
                                  <a:lnTo>
                                    <a:pt x="807" y="138"/>
                                  </a:lnTo>
                                  <a:lnTo>
                                    <a:pt x="830" y="154"/>
                                  </a:lnTo>
                                  <a:lnTo>
                                    <a:pt x="864" y="165"/>
                                  </a:lnTo>
                                  <a:lnTo>
                                    <a:pt x="892" y="159"/>
                                  </a:lnTo>
                                  <a:lnTo>
                                    <a:pt x="919" y="144"/>
                                  </a:lnTo>
                                  <a:lnTo>
                                    <a:pt x="944" y="132"/>
                                  </a:lnTo>
                                  <a:lnTo>
                                    <a:pt x="975" y="140"/>
                                  </a:lnTo>
                                  <a:lnTo>
                                    <a:pt x="1023" y="157"/>
                                  </a:lnTo>
                                  <a:lnTo>
                                    <a:pt x="1033" y="169"/>
                                  </a:lnTo>
                                  <a:lnTo>
                                    <a:pt x="1034" y="169"/>
                                  </a:lnTo>
                                  <a:lnTo>
                                    <a:pt x="1040" y="174"/>
                                  </a:lnTo>
                                  <a:lnTo>
                                    <a:pt x="1062" y="186"/>
                                  </a:lnTo>
                                  <a:lnTo>
                                    <a:pt x="1083" y="192"/>
                                  </a:lnTo>
                                  <a:lnTo>
                                    <a:pt x="1104" y="201"/>
                                  </a:lnTo>
                                  <a:lnTo>
                                    <a:pt x="1118" y="221"/>
                                  </a:lnTo>
                                  <a:lnTo>
                                    <a:pt x="1145" y="237"/>
                                  </a:lnTo>
                                  <a:lnTo>
                                    <a:pt x="1177" y="242"/>
                                  </a:lnTo>
                                  <a:lnTo>
                                    <a:pt x="1200" y="249"/>
                                  </a:lnTo>
                                  <a:lnTo>
                                    <a:pt x="1218" y="250"/>
                                  </a:lnTo>
                                  <a:lnTo>
                                    <a:pt x="1243" y="248"/>
                                  </a:lnTo>
                                  <a:lnTo>
                                    <a:pt x="1261" y="256"/>
                                  </a:lnTo>
                                  <a:lnTo>
                                    <a:pt x="1317" y="237"/>
                                  </a:lnTo>
                                  <a:lnTo>
                                    <a:pt x="1351" y="229"/>
                                  </a:lnTo>
                                  <a:lnTo>
                                    <a:pt x="1378" y="224"/>
                                  </a:lnTo>
                                  <a:lnTo>
                                    <a:pt x="1415" y="195"/>
                                  </a:lnTo>
                                  <a:lnTo>
                                    <a:pt x="1439" y="179"/>
                                  </a:lnTo>
                                  <a:lnTo>
                                    <a:pt x="1464" y="170"/>
                                  </a:lnTo>
                                  <a:lnTo>
                                    <a:pt x="1489" y="180"/>
                                  </a:lnTo>
                                  <a:lnTo>
                                    <a:pt x="1507" y="195"/>
                                  </a:lnTo>
                                  <a:lnTo>
                                    <a:pt x="1528" y="199"/>
                                  </a:lnTo>
                                  <a:lnTo>
                                    <a:pt x="1545" y="195"/>
                                  </a:lnTo>
                                  <a:lnTo>
                                    <a:pt x="1559" y="187"/>
                                  </a:lnTo>
                                  <a:lnTo>
                                    <a:pt x="1565" y="190"/>
                                  </a:lnTo>
                                  <a:lnTo>
                                    <a:pt x="1565" y="195"/>
                                  </a:lnTo>
                                  <a:lnTo>
                                    <a:pt x="1556" y="203"/>
                                  </a:lnTo>
                                  <a:lnTo>
                                    <a:pt x="1540" y="232"/>
                                  </a:lnTo>
                                  <a:lnTo>
                                    <a:pt x="1529" y="246"/>
                                  </a:lnTo>
                                  <a:lnTo>
                                    <a:pt x="1525" y="255"/>
                                  </a:lnTo>
                                  <a:lnTo>
                                    <a:pt x="1525" y="271"/>
                                  </a:lnTo>
                                  <a:lnTo>
                                    <a:pt x="1528" y="288"/>
                                  </a:lnTo>
                                  <a:lnTo>
                                    <a:pt x="1525" y="308"/>
                                  </a:lnTo>
                                  <a:lnTo>
                                    <a:pt x="1517" y="325"/>
                                  </a:lnTo>
                                  <a:lnTo>
                                    <a:pt x="1517" y="347"/>
                                  </a:lnTo>
                                  <a:lnTo>
                                    <a:pt x="1520" y="367"/>
                                  </a:lnTo>
                                  <a:lnTo>
                                    <a:pt x="1529" y="382"/>
                                  </a:lnTo>
                                  <a:lnTo>
                                    <a:pt x="1570" y="391"/>
                                  </a:lnTo>
                                  <a:lnTo>
                                    <a:pt x="1595" y="389"/>
                                  </a:lnTo>
                                  <a:lnTo>
                                    <a:pt x="1620" y="382"/>
                                  </a:lnTo>
                                  <a:lnTo>
                                    <a:pt x="1638" y="369"/>
                                  </a:lnTo>
                                  <a:lnTo>
                                    <a:pt x="1667" y="348"/>
                                  </a:lnTo>
                                  <a:lnTo>
                                    <a:pt x="1673" y="362"/>
                                  </a:lnTo>
                                  <a:lnTo>
                                    <a:pt x="1686" y="377"/>
                                  </a:lnTo>
                                  <a:lnTo>
                                    <a:pt x="1715" y="401"/>
                                  </a:lnTo>
                                  <a:lnTo>
                                    <a:pt x="1721" y="415"/>
                                  </a:lnTo>
                                  <a:lnTo>
                                    <a:pt x="1719" y="428"/>
                                  </a:lnTo>
                                  <a:lnTo>
                                    <a:pt x="1719" y="437"/>
                                  </a:lnTo>
                                  <a:lnTo>
                                    <a:pt x="1733" y="445"/>
                                  </a:lnTo>
                                  <a:lnTo>
                                    <a:pt x="1734" y="458"/>
                                  </a:lnTo>
                                  <a:lnTo>
                                    <a:pt x="1724" y="464"/>
                                  </a:lnTo>
                                  <a:lnTo>
                                    <a:pt x="1707" y="461"/>
                                  </a:lnTo>
                                  <a:lnTo>
                                    <a:pt x="1688" y="456"/>
                                  </a:lnTo>
                                  <a:lnTo>
                                    <a:pt x="1663" y="461"/>
                                  </a:lnTo>
                                  <a:lnTo>
                                    <a:pt x="1638" y="465"/>
                                  </a:lnTo>
                                  <a:lnTo>
                                    <a:pt x="1613" y="464"/>
                                  </a:lnTo>
                                  <a:lnTo>
                                    <a:pt x="1592" y="468"/>
                                  </a:lnTo>
                                  <a:lnTo>
                                    <a:pt x="1576" y="482"/>
                                  </a:lnTo>
                                  <a:lnTo>
                                    <a:pt x="1525" y="538"/>
                                  </a:lnTo>
                                  <a:lnTo>
                                    <a:pt x="1507" y="550"/>
                                  </a:lnTo>
                                  <a:lnTo>
                                    <a:pt x="1500" y="552"/>
                                  </a:lnTo>
                                  <a:lnTo>
                                    <a:pt x="1489" y="551"/>
                                  </a:lnTo>
                                  <a:lnTo>
                                    <a:pt x="1477" y="551"/>
                                  </a:lnTo>
                                  <a:lnTo>
                                    <a:pt x="1457" y="573"/>
                                  </a:lnTo>
                                  <a:lnTo>
                                    <a:pt x="1438" y="594"/>
                                  </a:lnTo>
                                  <a:lnTo>
                                    <a:pt x="1411" y="611"/>
                                  </a:lnTo>
                                  <a:lnTo>
                                    <a:pt x="1393" y="611"/>
                                  </a:lnTo>
                                  <a:lnTo>
                                    <a:pt x="1372" y="606"/>
                                  </a:lnTo>
                                  <a:lnTo>
                                    <a:pt x="1360" y="593"/>
                                  </a:lnTo>
                                  <a:lnTo>
                                    <a:pt x="1344" y="588"/>
                                  </a:lnTo>
                                  <a:lnTo>
                                    <a:pt x="1323" y="594"/>
                                  </a:lnTo>
                                  <a:lnTo>
                                    <a:pt x="1314" y="611"/>
                                  </a:lnTo>
                                  <a:lnTo>
                                    <a:pt x="1301" y="631"/>
                                  </a:lnTo>
                                  <a:lnTo>
                                    <a:pt x="1298" y="646"/>
                                  </a:lnTo>
                                  <a:lnTo>
                                    <a:pt x="1320" y="675"/>
                                  </a:lnTo>
                                  <a:lnTo>
                                    <a:pt x="1323" y="689"/>
                                  </a:lnTo>
                                  <a:lnTo>
                                    <a:pt x="1265" y="738"/>
                                  </a:lnTo>
                                  <a:lnTo>
                                    <a:pt x="1255" y="752"/>
                                  </a:lnTo>
                                  <a:lnTo>
                                    <a:pt x="1235" y="767"/>
                                  </a:lnTo>
                                  <a:lnTo>
                                    <a:pt x="1221" y="776"/>
                                  </a:lnTo>
                                  <a:lnTo>
                                    <a:pt x="1191" y="787"/>
                                  </a:lnTo>
                                  <a:lnTo>
                                    <a:pt x="1163" y="789"/>
                                  </a:lnTo>
                                  <a:lnTo>
                                    <a:pt x="1158" y="792"/>
                                  </a:lnTo>
                                  <a:lnTo>
                                    <a:pt x="1130" y="783"/>
                                  </a:lnTo>
                                  <a:lnTo>
                                    <a:pt x="1114" y="789"/>
                                  </a:lnTo>
                                  <a:lnTo>
                                    <a:pt x="1088" y="788"/>
                                  </a:lnTo>
                                  <a:lnTo>
                                    <a:pt x="1070" y="795"/>
                                  </a:lnTo>
                                  <a:lnTo>
                                    <a:pt x="1033" y="802"/>
                                  </a:lnTo>
                                  <a:lnTo>
                                    <a:pt x="1022" y="805"/>
                                  </a:lnTo>
                                  <a:lnTo>
                                    <a:pt x="1014" y="815"/>
                                  </a:lnTo>
                                  <a:lnTo>
                                    <a:pt x="1003" y="819"/>
                                  </a:lnTo>
                                  <a:lnTo>
                                    <a:pt x="990" y="821"/>
                                  </a:lnTo>
                                  <a:lnTo>
                                    <a:pt x="960" y="832"/>
                                  </a:lnTo>
                                  <a:lnTo>
                                    <a:pt x="942" y="847"/>
                                  </a:lnTo>
                                  <a:lnTo>
                                    <a:pt x="932" y="848"/>
                                  </a:lnTo>
                                  <a:lnTo>
                                    <a:pt x="920" y="845"/>
                                  </a:lnTo>
                                  <a:lnTo>
                                    <a:pt x="909" y="836"/>
                                  </a:lnTo>
                                  <a:lnTo>
                                    <a:pt x="903" y="834"/>
                                  </a:lnTo>
                                  <a:lnTo>
                                    <a:pt x="874" y="832"/>
                                  </a:lnTo>
                                  <a:lnTo>
                                    <a:pt x="852" y="825"/>
                                  </a:lnTo>
                                  <a:lnTo>
                                    <a:pt x="834" y="815"/>
                                  </a:lnTo>
                                  <a:lnTo>
                                    <a:pt x="801" y="805"/>
                                  </a:lnTo>
                                  <a:lnTo>
                                    <a:pt x="778" y="795"/>
                                  </a:lnTo>
                                  <a:lnTo>
                                    <a:pt x="763" y="782"/>
                                  </a:lnTo>
                                  <a:lnTo>
                                    <a:pt x="754" y="771"/>
                                  </a:lnTo>
                                  <a:lnTo>
                                    <a:pt x="744" y="767"/>
                                  </a:lnTo>
                                  <a:lnTo>
                                    <a:pt x="710" y="756"/>
                                  </a:lnTo>
                                  <a:lnTo>
                                    <a:pt x="693" y="754"/>
                                  </a:lnTo>
                                  <a:lnTo>
                                    <a:pt x="675" y="756"/>
                                  </a:lnTo>
                                  <a:lnTo>
                                    <a:pt x="527" y="766"/>
                                  </a:lnTo>
                                  <a:lnTo>
                                    <a:pt x="506" y="766"/>
                                  </a:lnTo>
                                  <a:lnTo>
                                    <a:pt x="492" y="760"/>
                                  </a:lnTo>
                                  <a:lnTo>
                                    <a:pt x="476" y="746"/>
                                  </a:lnTo>
                                  <a:lnTo>
                                    <a:pt x="463" y="730"/>
                                  </a:lnTo>
                                  <a:lnTo>
                                    <a:pt x="451" y="716"/>
                                  </a:lnTo>
                                  <a:lnTo>
                                    <a:pt x="439" y="696"/>
                                  </a:lnTo>
                                  <a:lnTo>
                                    <a:pt x="432" y="676"/>
                                  </a:lnTo>
                                  <a:lnTo>
                                    <a:pt x="421" y="659"/>
                                  </a:lnTo>
                                  <a:lnTo>
                                    <a:pt x="410" y="644"/>
                                  </a:lnTo>
                                  <a:lnTo>
                                    <a:pt x="398" y="643"/>
                                  </a:lnTo>
                                  <a:lnTo>
                                    <a:pt x="385" y="633"/>
                                  </a:lnTo>
                                  <a:lnTo>
                                    <a:pt x="353" y="625"/>
                                  </a:lnTo>
                                  <a:lnTo>
                                    <a:pt x="337" y="616"/>
                                  </a:lnTo>
                                  <a:lnTo>
                                    <a:pt x="322" y="606"/>
                                  </a:lnTo>
                                  <a:lnTo>
                                    <a:pt x="292" y="596"/>
                                  </a:lnTo>
                                  <a:lnTo>
                                    <a:pt x="280" y="590"/>
                                  </a:lnTo>
                                  <a:lnTo>
                                    <a:pt x="267" y="590"/>
                                  </a:lnTo>
                                  <a:lnTo>
                                    <a:pt x="254" y="595"/>
                                  </a:lnTo>
                                  <a:lnTo>
                                    <a:pt x="245" y="595"/>
                                  </a:lnTo>
                                  <a:lnTo>
                                    <a:pt x="211" y="584"/>
                                  </a:lnTo>
                                  <a:lnTo>
                                    <a:pt x="180" y="581"/>
                                  </a:lnTo>
                                  <a:lnTo>
                                    <a:pt x="164" y="574"/>
                                  </a:lnTo>
                                  <a:lnTo>
                                    <a:pt x="157" y="567"/>
                                  </a:lnTo>
                                  <a:lnTo>
                                    <a:pt x="158" y="552"/>
                                  </a:lnTo>
                                  <a:lnTo>
                                    <a:pt x="166" y="536"/>
                                  </a:lnTo>
                                  <a:lnTo>
                                    <a:pt x="167" y="517"/>
                                  </a:lnTo>
                                  <a:lnTo>
                                    <a:pt x="163" y="498"/>
                                  </a:lnTo>
                                  <a:lnTo>
                                    <a:pt x="163" y="470"/>
                                  </a:lnTo>
                                  <a:lnTo>
                                    <a:pt x="151" y="427"/>
                                  </a:lnTo>
                                  <a:lnTo>
                                    <a:pt x="141" y="410"/>
                                  </a:lnTo>
                                  <a:lnTo>
                                    <a:pt x="134" y="388"/>
                                  </a:lnTo>
                                  <a:lnTo>
                                    <a:pt x="124" y="372"/>
                                  </a:lnTo>
                                  <a:lnTo>
                                    <a:pt x="108" y="369"/>
                                  </a:lnTo>
                                  <a:lnTo>
                                    <a:pt x="93" y="361"/>
                                  </a:lnTo>
                                  <a:lnTo>
                                    <a:pt x="77" y="358"/>
                                  </a:lnTo>
                                  <a:lnTo>
                                    <a:pt x="70" y="369"/>
                                  </a:lnTo>
                                  <a:lnTo>
                                    <a:pt x="55" y="358"/>
                                  </a:lnTo>
                                  <a:lnTo>
                                    <a:pt x="44" y="337"/>
                                  </a:lnTo>
                                  <a:lnTo>
                                    <a:pt x="14" y="314"/>
                                  </a:lnTo>
                                  <a:lnTo>
                                    <a:pt x="3" y="288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0" y="2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75" name="Freeform 113"/>
                          <wps:cNvSpPr>
                            <a:spLocks noChangeAspect="1"/>
                          </wps:cNvSpPr>
                          <wps:spPr bwMode="gray">
                            <a:xfrm>
                              <a:off x="6650830" y="3335684"/>
                              <a:ext cx="41275" cy="365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5"/>
                                </a:cxn>
                                <a:cxn ang="0">
                                  <a:pos x="100" y="5"/>
                                </a:cxn>
                                <a:cxn ang="0">
                                  <a:pos x="105" y="0"/>
                                </a:cxn>
                                <a:cxn ang="0">
                                  <a:pos x="112" y="5"/>
                                </a:cxn>
                                <a:cxn ang="0">
                                  <a:pos x="123" y="8"/>
                                </a:cxn>
                                <a:cxn ang="0">
                                  <a:pos x="127" y="20"/>
                                </a:cxn>
                                <a:cxn ang="0">
                                  <a:pos x="127" y="27"/>
                                </a:cxn>
                                <a:cxn ang="0">
                                  <a:pos x="117" y="37"/>
                                </a:cxn>
                                <a:cxn ang="0">
                                  <a:pos x="105" y="61"/>
                                </a:cxn>
                                <a:cxn ang="0">
                                  <a:pos x="100" y="79"/>
                                </a:cxn>
                                <a:cxn ang="0">
                                  <a:pos x="91" y="85"/>
                                </a:cxn>
                                <a:cxn ang="0">
                                  <a:pos x="78" y="99"/>
                                </a:cxn>
                                <a:cxn ang="0">
                                  <a:pos x="66" y="101"/>
                                </a:cxn>
                                <a:cxn ang="0">
                                  <a:pos x="59" y="113"/>
                                </a:cxn>
                                <a:cxn ang="0">
                                  <a:pos x="53" y="112"/>
                                </a:cxn>
                                <a:cxn ang="0">
                                  <a:pos x="48" y="109"/>
                                </a:cxn>
                                <a:cxn ang="0">
                                  <a:pos x="11" y="97"/>
                                </a:cxn>
                                <a:cxn ang="0">
                                  <a:pos x="3" y="86"/>
                                </a:cxn>
                                <a:cxn ang="0">
                                  <a:pos x="0" y="50"/>
                                </a:cxn>
                                <a:cxn ang="0">
                                  <a:pos x="6" y="45"/>
                                </a:cxn>
                                <a:cxn ang="0">
                                  <a:pos x="19" y="31"/>
                                </a:cxn>
                                <a:cxn ang="0">
                                  <a:pos x="28" y="24"/>
                                </a:cxn>
                                <a:cxn ang="0">
                                  <a:pos x="30" y="20"/>
                                </a:cxn>
                                <a:cxn ang="0">
                                  <a:pos x="37" y="15"/>
                                </a:cxn>
                                <a:cxn ang="0">
                                  <a:pos x="49" y="10"/>
                                </a:cxn>
                                <a:cxn ang="0">
                                  <a:pos x="78" y="9"/>
                                </a:cxn>
                                <a:cxn ang="0">
                                  <a:pos x="85" y="4"/>
                                </a:cxn>
                                <a:cxn ang="0">
                                  <a:pos x="92" y="5"/>
                                </a:cxn>
                                <a:cxn ang="0">
                                  <a:pos x="97" y="4"/>
                                </a:cxn>
                                <a:cxn ang="0">
                                  <a:pos x="102" y="5"/>
                                </a:cxn>
                              </a:cxnLst>
                              <a:rect l="0" t="0" r="r" b="b"/>
                              <a:pathLst>
                                <a:path w="127" h="113">
                                  <a:moveTo>
                                    <a:pt x="102" y="5"/>
                                  </a:moveTo>
                                  <a:lnTo>
                                    <a:pt x="100" y="5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00" y="79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78" y="99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9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78" y="9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02" y="5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ang="5400000" scaled="0"/>
                            </a:gra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691" name="Freeform 114"/>
                          <wps:cNvSpPr>
                            <a:spLocks noChangeAspect="1"/>
                          </wps:cNvSpPr>
                          <wps:spPr bwMode="gray">
                            <a:xfrm>
                              <a:off x="6026779" y="2592587"/>
                              <a:ext cx="1066726" cy="7416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91" y="2191"/>
                                </a:cxn>
                                <a:cxn ang="0">
                                  <a:pos x="2134" y="2244"/>
                                </a:cxn>
                                <a:cxn ang="0">
                                  <a:pos x="2015" y="2329"/>
                                </a:cxn>
                                <a:cxn ang="0">
                                  <a:pos x="1898" y="2261"/>
                                </a:cxn>
                                <a:cxn ang="0">
                                  <a:pos x="1746" y="2168"/>
                                </a:cxn>
                                <a:cxn ang="0">
                                  <a:pos x="1585" y="2194"/>
                                </a:cxn>
                                <a:cxn ang="0">
                                  <a:pos x="1509" y="2247"/>
                                </a:cxn>
                                <a:cxn ang="0">
                                  <a:pos x="1333" y="2120"/>
                                </a:cxn>
                                <a:cxn ang="0">
                                  <a:pos x="1352" y="1901"/>
                                </a:cxn>
                                <a:cxn ang="0">
                                  <a:pos x="1237" y="1793"/>
                                </a:cxn>
                                <a:cxn ang="0">
                                  <a:pos x="1036" y="1874"/>
                                </a:cxn>
                                <a:cxn ang="0">
                                  <a:pos x="881" y="1862"/>
                                </a:cxn>
                                <a:cxn ang="0">
                                  <a:pos x="793" y="1879"/>
                                </a:cxn>
                                <a:cxn ang="0">
                                  <a:pos x="691" y="1881"/>
                                </a:cxn>
                                <a:cxn ang="0">
                                  <a:pos x="603" y="1834"/>
                                </a:cxn>
                                <a:cxn ang="0">
                                  <a:pos x="556" y="1803"/>
                                </a:cxn>
                                <a:cxn ang="0">
                                  <a:pos x="423" y="1731"/>
                                </a:cxn>
                                <a:cxn ang="0">
                                  <a:pos x="348" y="1701"/>
                                </a:cxn>
                                <a:cxn ang="0">
                                  <a:pos x="291" y="1675"/>
                                </a:cxn>
                                <a:cxn ang="0">
                                  <a:pos x="278" y="1580"/>
                                </a:cxn>
                                <a:cxn ang="0">
                                  <a:pos x="322" y="1567"/>
                                </a:cxn>
                                <a:cxn ang="0">
                                  <a:pos x="300" y="1492"/>
                                </a:cxn>
                                <a:cxn ang="0">
                                  <a:pos x="360" y="1411"/>
                                </a:cxn>
                                <a:cxn ang="0">
                                  <a:pos x="326" y="1368"/>
                                </a:cxn>
                                <a:cxn ang="0">
                                  <a:pos x="230" y="1391"/>
                                </a:cxn>
                                <a:cxn ang="0">
                                  <a:pos x="126" y="1355"/>
                                </a:cxn>
                                <a:cxn ang="0">
                                  <a:pos x="88" y="1295"/>
                                </a:cxn>
                                <a:cxn ang="0">
                                  <a:pos x="63" y="1212"/>
                                </a:cxn>
                                <a:cxn ang="0">
                                  <a:pos x="105" y="1043"/>
                                </a:cxn>
                                <a:cxn ang="0">
                                  <a:pos x="364" y="920"/>
                                </a:cxn>
                                <a:cxn ang="0">
                                  <a:pos x="471" y="693"/>
                                </a:cxn>
                                <a:cxn ang="0">
                                  <a:pos x="656" y="507"/>
                                </a:cxn>
                                <a:cxn ang="0">
                                  <a:pos x="854" y="474"/>
                                </a:cxn>
                                <a:cxn ang="0">
                                  <a:pos x="1031" y="711"/>
                                </a:cxn>
                                <a:cxn ang="0">
                                  <a:pos x="1283" y="882"/>
                                </a:cxn>
                                <a:cxn ang="0">
                                  <a:pos x="1719" y="963"/>
                                </a:cxn>
                                <a:cxn ang="0">
                                  <a:pos x="2042" y="854"/>
                                </a:cxn>
                                <a:cxn ang="0">
                                  <a:pos x="2284" y="666"/>
                                </a:cxn>
                                <a:cxn ang="0">
                                  <a:pos x="2450" y="478"/>
                                </a:cxn>
                                <a:cxn ang="0">
                                  <a:pos x="2342" y="311"/>
                                </a:cxn>
                                <a:cxn ang="0">
                                  <a:pos x="2557" y="161"/>
                                </a:cxn>
                                <a:cxn ang="0">
                                  <a:pos x="2738" y="0"/>
                                </a:cxn>
                                <a:cxn ang="0">
                                  <a:pos x="2901" y="155"/>
                                </a:cxn>
                                <a:cxn ang="0">
                                  <a:pos x="3109" y="394"/>
                                </a:cxn>
                                <a:cxn ang="0">
                                  <a:pos x="3323" y="441"/>
                                </a:cxn>
                                <a:cxn ang="0">
                                  <a:pos x="3195" y="693"/>
                                </a:cxn>
                                <a:cxn ang="0">
                                  <a:pos x="2994" y="941"/>
                                </a:cxn>
                                <a:cxn ang="0">
                                  <a:pos x="2729" y="1097"/>
                                </a:cxn>
                                <a:cxn ang="0">
                                  <a:pos x="2616" y="1118"/>
                                </a:cxn>
                                <a:cxn ang="0">
                                  <a:pos x="2542" y="1082"/>
                                </a:cxn>
                                <a:cxn ang="0">
                                  <a:pos x="2444" y="1221"/>
                                </a:cxn>
                                <a:cxn ang="0">
                                  <a:pos x="2611" y="1254"/>
                                </a:cxn>
                                <a:cxn ang="0">
                                  <a:pos x="2643" y="1301"/>
                                </a:cxn>
                                <a:cxn ang="0">
                                  <a:pos x="2521" y="1404"/>
                                </a:cxn>
                                <a:cxn ang="0">
                                  <a:pos x="2646" y="1642"/>
                                </a:cxn>
                                <a:cxn ang="0">
                                  <a:pos x="2640" y="1677"/>
                                </a:cxn>
                                <a:cxn ang="0">
                                  <a:pos x="2624" y="1743"/>
                                </a:cxn>
                                <a:cxn ang="0">
                                  <a:pos x="2628" y="1814"/>
                                </a:cxn>
                                <a:cxn ang="0">
                                  <a:pos x="2555" y="1933"/>
                                </a:cxn>
                                <a:cxn ang="0">
                                  <a:pos x="2512" y="2028"/>
                                </a:cxn>
                                <a:cxn ang="0">
                                  <a:pos x="2435" y="2097"/>
                                </a:cxn>
                                <a:cxn ang="0">
                                  <a:pos x="2344" y="2177"/>
                                </a:cxn>
                                <a:cxn ang="0">
                                  <a:pos x="2245" y="2202"/>
                                </a:cxn>
                              </a:cxnLst>
                              <a:rect l="0" t="0" r="r" b="b"/>
                              <a:pathLst>
                                <a:path w="3356" h="2335">
                                  <a:moveTo>
                                    <a:pt x="2243" y="2202"/>
                                  </a:moveTo>
                                  <a:lnTo>
                                    <a:pt x="2240" y="2209"/>
                                  </a:lnTo>
                                  <a:lnTo>
                                    <a:pt x="2239" y="2206"/>
                                  </a:lnTo>
                                  <a:lnTo>
                                    <a:pt x="2239" y="2202"/>
                                  </a:lnTo>
                                  <a:lnTo>
                                    <a:pt x="2235" y="2199"/>
                                  </a:lnTo>
                                  <a:lnTo>
                                    <a:pt x="2226" y="2201"/>
                                  </a:lnTo>
                                  <a:lnTo>
                                    <a:pt x="2225" y="2202"/>
                                  </a:lnTo>
                                  <a:lnTo>
                                    <a:pt x="2224" y="2202"/>
                                  </a:lnTo>
                                  <a:lnTo>
                                    <a:pt x="2224" y="2205"/>
                                  </a:lnTo>
                                  <a:lnTo>
                                    <a:pt x="2229" y="2211"/>
                                  </a:lnTo>
                                  <a:lnTo>
                                    <a:pt x="2224" y="2212"/>
                                  </a:lnTo>
                                  <a:lnTo>
                                    <a:pt x="2211" y="2213"/>
                                  </a:lnTo>
                                  <a:lnTo>
                                    <a:pt x="2210" y="2209"/>
                                  </a:lnTo>
                                  <a:lnTo>
                                    <a:pt x="2211" y="2206"/>
                                  </a:lnTo>
                                  <a:lnTo>
                                    <a:pt x="2209" y="2202"/>
                                  </a:lnTo>
                                  <a:lnTo>
                                    <a:pt x="2199" y="2194"/>
                                  </a:lnTo>
                                  <a:lnTo>
                                    <a:pt x="2191" y="2191"/>
                                  </a:lnTo>
                                  <a:lnTo>
                                    <a:pt x="2188" y="2185"/>
                                  </a:lnTo>
                                  <a:lnTo>
                                    <a:pt x="2186" y="2198"/>
                                  </a:lnTo>
                                  <a:lnTo>
                                    <a:pt x="2186" y="2209"/>
                                  </a:lnTo>
                                  <a:lnTo>
                                    <a:pt x="2187" y="2216"/>
                                  </a:lnTo>
                                  <a:lnTo>
                                    <a:pt x="2187" y="2218"/>
                                  </a:lnTo>
                                  <a:lnTo>
                                    <a:pt x="2183" y="2220"/>
                                  </a:lnTo>
                                  <a:lnTo>
                                    <a:pt x="2180" y="2220"/>
                                  </a:lnTo>
                                  <a:lnTo>
                                    <a:pt x="2171" y="2209"/>
                                  </a:lnTo>
                                  <a:lnTo>
                                    <a:pt x="2164" y="2204"/>
                                  </a:lnTo>
                                  <a:lnTo>
                                    <a:pt x="2161" y="2198"/>
                                  </a:lnTo>
                                  <a:lnTo>
                                    <a:pt x="2155" y="2215"/>
                                  </a:lnTo>
                                  <a:lnTo>
                                    <a:pt x="2155" y="2222"/>
                                  </a:lnTo>
                                  <a:lnTo>
                                    <a:pt x="2156" y="2227"/>
                                  </a:lnTo>
                                  <a:lnTo>
                                    <a:pt x="2156" y="2236"/>
                                  </a:lnTo>
                                  <a:lnTo>
                                    <a:pt x="2153" y="2239"/>
                                  </a:lnTo>
                                  <a:lnTo>
                                    <a:pt x="2149" y="2237"/>
                                  </a:lnTo>
                                  <a:lnTo>
                                    <a:pt x="2134" y="2244"/>
                                  </a:lnTo>
                                  <a:lnTo>
                                    <a:pt x="2123" y="2245"/>
                                  </a:lnTo>
                                  <a:lnTo>
                                    <a:pt x="2116" y="2249"/>
                                  </a:lnTo>
                                  <a:lnTo>
                                    <a:pt x="2107" y="2249"/>
                                  </a:lnTo>
                                  <a:lnTo>
                                    <a:pt x="2105" y="2247"/>
                                  </a:lnTo>
                                  <a:lnTo>
                                    <a:pt x="2094" y="2249"/>
                                  </a:lnTo>
                                  <a:lnTo>
                                    <a:pt x="2084" y="2258"/>
                                  </a:lnTo>
                                  <a:lnTo>
                                    <a:pt x="2073" y="2261"/>
                                  </a:lnTo>
                                  <a:lnTo>
                                    <a:pt x="2059" y="2263"/>
                                  </a:lnTo>
                                  <a:lnTo>
                                    <a:pt x="2051" y="2261"/>
                                  </a:lnTo>
                                  <a:lnTo>
                                    <a:pt x="2048" y="2265"/>
                                  </a:lnTo>
                                  <a:lnTo>
                                    <a:pt x="2038" y="2270"/>
                                  </a:lnTo>
                                  <a:lnTo>
                                    <a:pt x="2024" y="2274"/>
                                  </a:lnTo>
                                  <a:lnTo>
                                    <a:pt x="2015" y="2271"/>
                                  </a:lnTo>
                                  <a:lnTo>
                                    <a:pt x="2004" y="2297"/>
                                  </a:lnTo>
                                  <a:lnTo>
                                    <a:pt x="2011" y="2309"/>
                                  </a:lnTo>
                                  <a:lnTo>
                                    <a:pt x="2015" y="2317"/>
                                  </a:lnTo>
                                  <a:lnTo>
                                    <a:pt x="2015" y="2329"/>
                                  </a:lnTo>
                                  <a:lnTo>
                                    <a:pt x="1999" y="2335"/>
                                  </a:lnTo>
                                  <a:lnTo>
                                    <a:pt x="1988" y="2329"/>
                                  </a:lnTo>
                                  <a:lnTo>
                                    <a:pt x="1973" y="2298"/>
                                  </a:lnTo>
                                  <a:lnTo>
                                    <a:pt x="1971" y="2291"/>
                                  </a:lnTo>
                                  <a:lnTo>
                                    <a:pt x="1972" y="2288"/>
                                  </a:lnTo>
                                  <a:lnTo>
                                    <a:pt x="1978" y="2266"/>
                                  </a:lnTo>
                                  <a:lnTo>
                                    <a:pt x="1974" y="2259"/>
                                  </a:lnTo>
                                  <a:lnTo>
                                    <a:pt x="1968" y="2261"/>
                                  </a:lnTo>
                                  <a:lnTo>
                                    <a:pt x="1958" y="2269"/>
                                  </a:lnTo>
                                  <a:lnTo>
                                    <a:pt x="1947" y="2269"/>
                                  </a:lnTo>
                                  <a:lnTo>
                                    <a:pt x="1942" y="2264"/>
                                  </a:lnTo>
                                  <a:lnTo>
                                    <a:pt x="1941" y="2259"/>
                                  </a:lnTo>
                                  <a:lnTo>
                                    <a:pt x="1923" y="2254"/>
                                  </a:lnTo>
                                  <a:lnTo>
                                    <a:pt x="1915" y="2252"/>
                                  </a:lnTo>
                                  <a:lnTo>
                                    <a:pt x="1911" y="2252"/>
                                  </a:lnTo>
                                  <a:lnTo>
                                    <a:pt x="1907" y="2260"/>
                                  </a:lnTo>
                                  <a:lnTo>
                                    <a:pt x="1898" y="2261"/>
                                  </a:lnTo>
                                  <a:lnTo>
                                    <a:pt x="1898" y="2269"/>
                                  </a:lnTo>
                                  <a:lnTo>
                                    <a:pt x="1895" y="2258"/>
                                  </a:lnTo>
                                  <a:lnTo>
                                    <a:pt x="1890" y="2261"/>
                                  </a:lnTo>
                                  <a:lnTo>
                                    <a:pt x="1881" y="2265"/>
                                  </a:lnTo>
                                  <a:lnTo>
                                    <a:pt x="1874" y="2260"/>
                                  </a:lnTo>
                                  <a:lnTo>
                                    <a:pt x="1855" y="2261"/>
                                  </a:lnTo>
                                  <a:lnTo>
                                    <a:pt x="1845" y="2259"/>
                                  </a:lnTo>
                                  <a:lnTo>
                                    <a:pt x="1840" y="2254"/>
                                  </a:lnTo>
                                  <a:lnTo>
                                    <a:pt x="1817" y="2240"/>
                                  </a:lnTo>
                                  <a:lnTo>
                                    <a:pt x="1810" y="2228"/>
                                  </a:lnTo>
                                  <a:lnTo>
                                    <a:pt x="1805" y="2213"/>
                                  </a:lnTo>
                                  <a:lnTo>
                                    <a:pt x="1810" y="2198"/>
                                  </a:lnTo>
                                  <a:lnTo>
                                    <a:pt x="1806" y="2189"/>
                                  </a:lnTo>
                                  <a:lnTo>
                                    <a:pt x="1786" y="2188"/>
                                  </a:lnTo>
                                  <a:lnTo>
                                    <a:pt x="1773" y="2184"/>
                                  </a:lnTo>
                                  <a:lnTo>
                                    <a:pt x="1758" y="2178"/>
                                  </a:lnTo>
                                  <a:lnTo>
                                    <a:pt x="1746" y="2168"/>
                                  </a:lnTo>
                                  <a:lnTo>
                                    <a:pt x="1731" y="2163"/>
                                  </a:lnTo>
                                  <a:lnTo>
                                    <a:pt x="1724" y="2164"/>
                                  </a:lnTo>
                                  <a:lnTo>
                                    <a:pt x="1714" y="2175"/>
                                  </a:lnTo>
                                  <a:lnTo>
                                    <a:pt x="1704" y="2182"/>
                                  </a:lnTo>
                                  <a:lnTo>
                                    <a:pt x="1689" y="2190"/>
                                  </a:lnTo>
                                  <a:lnTo>
                                    <a:pt x="1683" y="2191"/>
                                  </a:lnTo>
                                  <a:lnTo>
                                    <a:pt x="1675" y="2189"/>
                                  </a:lnTo>
                                  <a:lnTo>
                                    <a:pt x="1666" y="2196"/>
                                  </a:lnTo>
                                  <a:lnTo>
                                    <a:pt x="1656" y="2201"/>
                                  </a:lnTo>
                                  <a:lnTo>
                                    <a:pt x="1653" y="2195"/>
                                  </a:lnTo>
                                  <a:lnTo>
                                    <a:pt x="1639" y="2199"/>
                                  </a:lnTo>
                                  <a:lnTo>
                                    <a:pt x="1633" y="2194"/>
                                  </a:lnTo>
                                  <a:lnTo>
                                    <a:pt x="1627" y="2195"/>
                                  </a:lnTo>
                                  <a:lnTo>
                                    <a:pt x="1612" y="2205"/>
                                  </a:lnTo>
                                  <a:lnTo>
                                    <a:pt x="1606" y="2204"/>
                                  </a:lnTo>
                                  <a:lnTo>
                                    <a:pt x="1598" y="2196"/>
                                  </a:lnTo>
                                  <a:lnTo>
                                    <a:pt x="1585" y="2194"/>
                                  </a:lnTo>
                                  <a:lnTo>
                                    <a:pt x="1583" y="2191"/>
                                  </a:lnTo>
                                  <a:lnTo>
                                    <a:pt x="1579" y="2194"/>
                                  </a:lnTo>
                                  <a:lnTo>
                                    <a:pt x="1575" y="2200"/>
                                  </a:lnTo>
                                  <a:lnTo>
                                    <a:pt x="1569" y="2207"/>
                                  </a:lnTo>
                                  <a:lnTo>
                                    <a:pt x="1569" y="2211"/>
                                  </a:lnTo>
                                  <a:lnTo>
                                    <a:pt x="1562" y="2207"/>
                                  </a:lnTo>
                                  <a:lnTo>
                                    <a:pt x="1562" y="2205"/>
                                  </a:lnTo>
                                  <a:lnTo>
                                    <a:pt x="1542" y="2204"/>
                                  </a:lnTo>
                                  <a:lnTo>
                                    <a:pt x="1533" y="2211"/>
                                  </a:lnTo>
                                  <a:lnTo>
                                    <a:pt x="1532" y="2223"/>
                                  </a:lnTo>
                                  <a:lnTo>
                                    <a:pt x="1535" y="2240"/>
                                  </a:lnTo>
                                  <a:lnTo>
                                    <a:pt x="1541" y="2256"/>
                                  </a:lnTo>
                                  <a:lnTo>
                                    <a:pt x="1540" y="2271"/>
                                  </a:lnTo>
                                  <a:lnTo>
                                    <a:pt x="1536" y="2275"/>
                                  </a:lnTo>
                                  <a:lnTo>
                                    <a:pt x="1515" y="2280"/>
                                  </a:lnTo>
                                  <a:lnTo>
                                    <a:pt x="1510" y="2253"/>
                                  </a:lnTo>
                                  <a:lnTo>
                                    <a:pt x="1509" y="2247"/>
                                  </a:lnTo>
                                  <a:lnTo>
                                    <a:pt x="1497" y="2245"/>
                                  </a:lnTo>
                                  <a:lnTo>
                                    <a:pt x="1482" y="2258"/>
                                  </a:lnTo>
                                  <a:lnTo>
                                    <a:pt x="1462" y="2260"/>
                                  </a:lnTo>
                                  <a:lnTo>
                                    <a:pt x="1444" y="2243"/>
                                  </a:lnTo>
                                  <a:lnTo>
                                    <a:pt x="1441" y="2231"/>
                                  </a:lnTo>
                                  <a:lnTo>
                                    <a:pt x="1423" y="2225"/>
                                  </a:lnTo>
                                  <a:lnTo>
                                    <a:pt x="1408" y="2222"/>
                                  </a:lnTo>
                                  <a:lnTo>
                                    <a:pt x="1412" y="2202"/>
                                  </a:lnTo>
                                  <a:lnTo>
                                    <a:pt x="1418" y="2175"/>
                                  </a:lnTo>
                                  <a:lnTo>
                                    <a:pt x="1402" y="2167"/>
                                  </a:lnTo>
                                  <a:lnTo>
                                    <a:pt x="1388" y="2157"/>
                                  </a:lnTo>
                                  <a:lnTo>
                                    <a:pt x="1387" y="2137"/>
                                  </a:lnTo>
                                  <a:lnTo>
                                    <a:pt x="1382" y="2123"/>
                                  </a:lnTo>
                                  <a:lnTo>
                                    <a:pt x="1382" y="2112"/>
                                  </a:lnTo>
                                  <a:lnTo>
                                    <a:pt x="1363" y="2113"/>
                                  </a:lnTo>
                                  <a:lnTo>
                                    <a:pt x="1344" y="2114"/>
                                  </a:lnTo>
                                  <a:lnTo>
                                    <a:pt x="1333" y="2120"/>
                                  </a:lnTo>
                                  <a:lnTo>
                                    <a:pt x="1320" y="2134"/>
                                  </a:lnTo>
                                  <a:lnTo>
                                    <a:pt x="1315" y="2129"/>
                                  </a:lnTo>
                                  <a:lnTo>
                                    <a:pt x="1325" y="2112"/>
                                  </a:lnTo>
                                  <a:lnTo>
                                    <a:pt x="1326" y="2103"/>
                                  </a:lnTo>
                                  <a:lnTo>
                                    <a:pt x="1322" y="2087"/>
                                  </a:lnTo>
                                  <a:lnTo>
                                    <a:pt x="1328" y="2073"/>
                                  </a:lnTo>
                                  <a:lnTo>
                                    <a:pt x="1332" y="2054"/>
                                  </a:lnTo>
                                  <a:lnTo>
                                    <a:pt x="1343" y="2043"/>
                                  </a:lnTo>
                                  <a:lnTo>
                                    <a:pt x="1347" y="2033"/>
                                  </a:lnTo>
                                  <a:lnTo>
                                    <a:pt x="1354" y="2030"/>
                                  </a:lnTo>
                                  <a:lnTo>
                                    <a:pt x="1363" y="2019"/>
                                  </a:lnTo>
                                  <a:lnTo>
                                    <a:pt x="1372" y="1992"/>
                                  </a:lnTo>
                                  <a:lnTo>
                                    <a:pt x="1372" y="1984"/>
                                  </a:lnTo>
                                  <a:lnTo>
                                    <a:pt x="1376" y="1956"/>
                                  </a:lnTo>
                                  <a:lnTo>
                                    <a:pt x="1375" y="1935"/>
                                  </a:lnTo>
                                  <a:lnTo>
                                    <a:pt x="1368" y="1903"/>
                                  </a:lnTo>
                                  <a:lnTo>
                                    <a:pt x="1352" y="1901"/>
                                  </a:lnTo>
                                  <a:lnTo>
                                    <a:pt x="1347" y="1893"/>
                                  </a:lnTo>
                                  <a:lnTo>
                                    <a:pt x="1343" y="1876"/>
                                  </a:lnTo>
                                  <a:lnTo>
                                    <a:pt x="1331" y="1862"/>
                                  </a:lnTo>
                                  <a:lnTo>
                                    <a:pt x="1318" y="1856"/>
                                  </a:lnTo>
                                  <a:lnTo>
                                    <a:pt x="1315" y="1856"/>
                                  </a:lnTo>
                                  <a:lnTo>
                                    <a:pt x="1311" y="1861"/>
                                  </a:lnTo>
                                  <a:lnTo>
                                    <a:pt x="1302" y="1865"/>
                                  </a:lnTo>
                                  <a:lnTo>
                                    <a:pt x="1298" y="1852"/>
                                  </a:lnTo>
                                  <a:lnTo>
                                    <a:pt x="1288" y="1849"/>
                                  </a:lnTo>
                                  <a:lnTo>
                                    <a:pt x="1274" y="1849"/>
                                  </a:lnTo>
                                  <a:lnTo>
                                    <a:pt x="1264" y="1845"/>
                                  </a:lnTo>
                                  <a:lnTo>
                                    <a:pt x="1246" y="1845"/>
                                  </a:lnTo>
                                  <a:lnTo>
                                    <a:pt x="1248" y="1829"/>
                                  </a:lnTo>
                                  <a:lnTo>
                                    <a:pt x="1250" y="1814"/>
                                  </a:lnTo>
                                  <a:lnTo>
                                    <a:pt x="1237" y="1812"/>
                                  </a:lnTo>
                                  <a:lnTo>
                                    <a:pt x="1235" y="1801"/>
                                  </a:lnTo>
                                  <a:lnTo>
                                    <a:pt x="1237" y="1793"/>
                                  </a:lnTo>
                                  <a:lnTo>
                                    <a:pt x="1226" y="1781"/>
                                  </a:lnTo>
                                  <a:lnTo>
                                    <a:pt x="1214" y="1785"/>
                                  </a:lnTo>
                                  <a:lnTo>
                                    <a:pt x="1199" y="1795"/>
                                  </a:lnTo>
                                  <a:lnTo>
                                    <a:pt x="1186" y="1798"/>
                                  </a:lnTo>
                                  <a:lnTo>
                                    <a:pt x="1166" y="1800"/>
                                  </a:lnTo>
                                  <a:lnTo>
                                    <a:pt x="1157" y="1798"/>
                                  </a:lnTo>
                                  <a:lnTo>
                                    <a:pt x="1151" y="1793"/>
                                  </a:lnTo>
                                  <a:lnTo>
                                    <a:pt x="1146" y="1792"/>
                                  </a:lnTo>
                                  <a:lnTo>
                                    <a:pt x="1137" y="1797"/>
                                  </a:lnTo>
                                  <a:lnTo>
                                    <a:pt x="1128" y="1803"/>
                                  </a:lnTo>
                                  <a:lnTo>
                                    <a:pt x="1122" y="1814"/>
                                  </a:lnTo>
                                  <a:lnTo>
                                    <a:pt x="1102" y="1831"/>
                                  </a:lnTo>
                                  <a:lnTo>
                                    <a:pt x="1087" y="1835"/>
                                  </a:lnTo>
                                  <a:lnTo>
                                    <a:pt x="1073" y="1851"/>
                                  </a:lnTo>
                                  <a:lnTo>
                                    <a:pt x="1063" y="1858"/>
                                  </a:lnTo>
                                  <a:lnTo>
                                    <a:pt x="1048" y="1866"/>
                                  </a:lnTo>
                                  <a:lnTo>
                                    <a:pt x="1036" y="1874"/>
                                  </a:lnTo>
                                  <a:lnTo>
                                    <a:pt x="1008" y="1881"/>
                                  </a:lnTo>
                                  <a:lnTo>
                                    <a:pt x="990" y="1886"/>
                                  </a:lnTo>
                                  <a:lnTo>
                                    <a:pt x="992" y="1888"/>
                                  </a:lnTo>
                                  <a:lnTo>
                                    <a:pt x="992" y="1886"/>
                                  </a:lnTo>
                                  <a:lnTo>
                                    <a:pt x="978" y="1878"/>
                                  </a:lnTo>
                                  <a:lnTo>
                                    <a:pt x="976" y="1874"/>
                                  </a:lnTo>
                                  <a:lnTo>
                                    <a:pt x="973" y="1873"/>
                                  </a:lnTo>
                                  <a:lnTo>
                                    <a:pt x="958" y="1877"/>
                                  </a:lnTo>
                                  <a:lnTo>
                                    <a:pt x="954" y="1877"/>
                                  </a:lnTo>
                                  <a:lnTo>
                                    <a:pt x="940" y="1872"/>
                                  </a:lnTo>
                                  <a:lnTo>
                                    <a:pt x="924" y="1871"/>
                                  </a:lnTo>
                                  <a:lnTo>
                                    <a:pt x="917" y="1866"/>
                                  </a:lnTo>
                                  <a:lnTo>
                                    <a:pt x="917" y="1863"/>
                                  </a:lnTo>
                                  <a:lnTo>
                                    <a:pt x="913" y="1857"/>
                                  </a:lnTo>
                                  <a:lnTo>
                                    <a:pt x="907" y="1856"/>
                                  </a:lnTo>
                                  <a:lnTo>
                                    <a:pt x="893" y="1857"/>
                                  </a:lnTo>
                                  <a:lnTo>
                                    <a:pt x="881" y="1862"/>
                                  </a:lnTo>
                                  <a:lnTo>
                                    <a:pt x="870" y="1873"/>
                                  </a:lnTo>
                                  <a:lnTo>
                                    <a:pt x="860" y="1889"/>
                                  </a:lnTo>
                                  <a:lnTo>
                                    <a:pt x="839" y="1909"/>
                                  </a:lnTo>
                                  <a:lnTo>
                                    <a:pt x="838" y="1915"/>
                                  </a:lnTo>
                                  <a:lnTo>
                                    <a:pt x="833" y="1915"/>
                                  </a:lnTo>
                                  <a:lnTo>
                                    <a:pt x="829" y="1913"/>
                                  </a:lnTo>
                                  <a:lnTo>
                                    <a:pt x="827" y="1910"/>
                                  </a:lnTo>
                                  <a:lnTo>
                                    <a:pt x="827" y="1903"/>
                                  </a:lnTo>
                                  <a:lnTo>
                                    <a:pt x="831" y="1890"/>
                                  </a:lnTo>
                                  <a:lnTo>
                                    <a:pt x="831" y="1884"/>
                                  </a:lnTo>
                                  <a:lnTo>
                                    <a:pt x="828" y="1874"/>
                                  </a:lnTo>
                                  <a:lnTo>
                                    <a:pt x="827" y="1871"/>
                                  </a:lnTo>
                                  <a:lnTo>
                                    <a:pt x="822" y="1868"/>
                                  </a:lnTo>
                                  <a:lnTo>
                                    <a:pt x="817" y="1870"/>
                                  </a:lnTo>
                                  <a:lnTo>
                                    <a:pt x="809" y="1876"/>
                                  </a:lnTo>
                                  <a:lnTo>
                                    <a:pt x="801" y="1876"/>
                                  </a:lnTo>
                                  <a:lnTo>
                                    <a:pt x="793" y="1879"/>
                                  </a:lnTo>
                                  <a:lnTo>
                                    <a:pt x="791" y="1881"/>
                                  </a:lnTo>
                                  <a:lnTo>
                                    <a:pt x="788" y="1879"/>
                                  </a:lnTo>
                                  <a:lnTo>
                                    <a:pt x="780" y="1881"/>
                                  </a:lnTo>
                                  <a:lnTo>
                                    <a:pt x="774" y="1889"/>
                                  </a:lnTo>
                                  <a:lnTo>
                                    <a:pt x="771" y="1889"/>
                                  </a:lnTo>
                                  <a:lnTo>
                                    <a:pt x="757" y="1886"/>
                                  </a:lnTo>
                                  <a:lnTo>
                                    <a:pt x="750" y="1888"/>
                                  </a:lnTo>
                                  <a:lnTo>
                                    <a:pt x="746" y="1887"/>
                                  </a:lnTo>
                                  <a:lnTo>
                                    <a:pt x="739" y="1883"/>
                                  </a:lnTo>
                                  <a:lnTo>
                                    <a:pt x="729" y="1881"/>
                                  </a:lnTo>
                                  <a:lnTo>
                                    <a:pt x="723" y="1873"/>
                                  </a:lnTo>
                                  <a:lnTo>
                                    <a:pt x="713" y="1873"/>
                                  </a:lnTo>
                                  <a:lnTo>
                                    <a:pt x="708" y="1874"/>
                                  </a:lnTo>
                                  <a:lnTo>
                                    <a:pt x="704" y="1881"/>
                                  </a:lnTo>
                                  <a:lnTo>
                                    <a:pt x="702" y="1882"/>
                                  </a:lnTo>
                                  <a:lnTo>
                                    <a:pt x="696" y="1879"/>
                                  </a:lnTo>
                                  <a:lnTo>
                                    <a:pt x="691" y="1881"/>
                                  </a:lnTo>
                                  <a:lnTo>
                                    <a:pt x="685" y="1877"/>
                                  </a:lnTo>
                                  <a:lnTo>
                                    <a:pt x="681" y="1879"/>
                                  </a:lnTo>
                                  <a:lnTo>
                                    <a:pt x="675" y="1881"/>
                                  </a:lnTo>
                                  <a:lnTo>
                                    <a:pt x="671" y="1878"/>
                                  </a:lnTo>
                                  <a:lnTo>
                                    <a:pt x="667" y="1872"/>
                                  </a:lnTo>
                                  <a:lnTo>
                                    <a:pt x="666" y="1868"/>
                                  </a:lnTo>
                                  <a:lnTo>
                                    <a:pt x="661" y="1862"/>
                                  </a:lnTo>
                                  <a:lnTo>
                                    <a:pt x="653" y="1861"/>
                                  </a:lnTo>
                                  <a:lnTo>
                                    <a:pt x="645" y="1863"/>
                                  </a:lnTo>
                                  <a:lnTo>
                                    <a:pt x="630" y="1854"/>
                                  </a:lnTo>
                                  <a:lnTo>
                                    <a:pt x="629" y="1847"/>
                                  </a:lnTo>
                                  <a:lnTo>
                                    <a:pt x="632" y="1834"/>
                                  </a:lnTo>
                                  <a:lnTo>
                                    <a:pt x="629" y="1833"/>
                                  </a:lnTo>
                                  <a:lnTo>
                                    <a:pt x="624" y="1836"/>
                                  </a:lnTo>
                                  <a:lnTo>
                                    <a:pt x="619" y="1838"/>
                                  </a:lnTo>
                                  <a:lnTo>
                                    <a:pt x="611" y="1836"/>
                                  </a:lnTo>
                                  <a:lnTo>
                                    <a:pt x="603" y="1834"/>
                                  </a:lnTo>
                                  <a:lnTo>
                                    <a:pt x="599" y="1835"/>
                                  </a:lnTo>
                                  <a:lnTo>
                                    <a:pt x="592" y="1831"/>
                                  </a:lnTo>
                                  <a:lnTo>
                                    <a:pt x="589" y="1831"/>
                                  </a:lnTo>
                                  <a:lnTo>
                                    <a:pt x="585" y="1828"/>
                                  </a:lnTo>
                                  <a:lnTo>
                                    <a:pt x="583" y="1823"/>
                                  </a:lnTo>
                                  <a:lnTo>
                                    <a:pt x="578" y="1825"/>
                                  </a:lnTo>
                                  <a:lnTo>
                                    <a:pt x="576" y="1822"/>
                                  </a:lnTo>
                                  <a:lnTo>
                                    <a:pt x="579" y="1809"/>
                                  </a:lnTo>
                                  <a:lnTo>
                                    <a:pt x="578" y="1803"/>
                                  </a:lnTo>
                                  <a:lnTo>
                                    <a:pt x="581" y="1797"/>
                                  </a:lnTo>
                                  <a:lnTo>
                                    <a:pt x="579" y="1795"/>
                                  </a:lnTo>
                                  <a:lnTo>
                                    <a:pt x="573" y="1793"/>
                                  </a:lnTo>
                                  <a:lnTo>
                                    <a:pt x="567" y="1795"/>
                                  </a:lnTo>
                                  <a:lnTo>
                                    <a:pt x="563" y="1793"/>
                                  </a:lnTo>
                                  <a:lnTo>
                                    <a:pt x="560" y="1797"/>
                                  </a:lnTo>
                                  <a:lnTo>
                                    <a:pt x="559" y="1800"/>
                                  </a:lnTo>
                                  <a:lnTo>
                                    <a:pt x="556" y="1803"/>
                                  </a:lnTo>
                                  <a:lnTo>
                                    <a:pt x="553" y="1804"/>
                                  </a:lnTo>
                                  <a:lnTo>
                                    <a:pt x="548" y="1809"/>
                                  </a:lnTo>
                                  <a:lnTo>
                                    <a:pt x="544" y="1808"/>
                                  </a:lnTo>
                                  <a:lnTo>
                                    <a:pt x="538" y="1807"/>
                                  </a:lnTo>
                                  <a:lnTo>
                                    <a:pt x="536" y="1802"/>
                                  </a:lnTo>
                                  <a:lnTo>
                                    <a:pt x="533" y="1785"/>
                                  </a:lnTo>
                                  <a:lnTo>
                                    <a:pt x="527" y="1776"/>
                                  </a:lnTo>
                                  <a:lnTo>
                                    <a:pt x="515" y="1766"/>
                                  </a:lnTo>
                                  <a:lnTo>
                                    <a:pt x="503" y="1763"/>
                                  </a:lnTo>
                                  <a:lnTo>
                                    <a:pt x="493" y="1754"/>
                                  </a:lnTo>
                                  <a:lnTo>
                                    <a:pt x="487" y="1745"/>
                                  </a:lnTo>
                                  <a:lnTo>
                                    <a:pt x="482" y="1743"/>
                                  </a:lnTo>
                                  <a:lnTo>
                                    <a:pt x="462" y="1737"/>
                                  </a:lnTo>
                                  <a:lnTo>
                                    <a:pt x="444" y="1733"/>
                                  </a:lnTo>
                                  <a:lnTo>
                                    <a:pt x="441" y="1732"/>
                                  </a:lnTo>
                                  <a:lnTo>
                                    <a:pt x="425" y="1730"/>
                                  </a:lnTo>
                                  <a:lnTo>
                                    <a:pt x="423" y="1731"/>
                                  </a:lnTo>
                                  <a:lnTo>
                                    <a:pt x="423" y="1732"/>
                                  </a:lnTo>
                                  <a:lnTo>
                                    <a:pt x="423" y="1737"/>
                                  </a:lnTo>
                                  <a:lnTo>
                                    <a:pt x="419" y="1742"/>
                                  </a:lnTo>
                                  <a:lnTo>
                                    <a:pt x="420" y="1744"/>
                                  </a:lnTo>
                                  <a:lnTo>
                                    <a:pt x="419" y="1748"/>
                                  </a:lnTo>
                                  <a:lnTo>
                                    <a:pt x="411" y="1741"/>
                                  </a:lnTo>
                                  <a:lnTo>
                                    <a:pt x="408" y="1736"/>
                                  </a:lnTo>
                                  <a:lnTo>
                                    <a:pt x="406" y="1734"/>
                                  </a:lnTo>
                                  <a:lnTo>
                                    <a:pt x="403" y="1733"/>
                                  </a:lnTo>
                                  <a:lnTo>
                                    <a:pt x="386" y="1728"/>
                                  </a:lnTo>
                                  <a:lnTo>
                                    <a:pt x="384" y="1726"/>
                                  </a:lnTo>
                                  <a:lnTo>
                                    <a:pt x="380" y="1720"/>
                                  </a:lnTo>
                                  <a:lnTo>
                                    <a:pt x="375" y="1718"/>
                                  </a:lnTo>
                                  <a:lnTo>
                                    <a:pt x="363" y="1709"/>
                                  </a:lnTo>
                                  <a:lnTo>
                                    <a:pt x="357" y="1709"/>
                                  </a:lnTo>
                                  <a:lnTo>
                                    <a:pt x="350" y="1705"/>
                                  </a:lnTo>
                                  <a:lnTo>
                                    <a:pt x="348" y="1701"/>
                                  </a:lnTo>
                                  <a:lnTo>
                                    <a:pt x="348" y="1698"/>
                                  </a:lnTo>
                                  <a:lnTo>
                                    <a:pt x="345" y="1694"/>
                                  </a:lnTo>
                                  <a:lnTo>
                                    <a:pt x="341" y="1694"/>
                                  </a:lnTo>
                                  <a:lnTo>
                                    <a:pt x="339" y="1691"/>
                                  </a:lnTo>
                                  <a:lnTo>
                                    <a:pt x="334" y="1689"/>
                                  </a:lnTo>
                                  <a:lnTo>
                                    <a:pt x="326" y="1693"/>
                                  </a:lnTo>
                                  <a:lnTo>
                                    <a:pt x="325" y="1691"/>
                                  </a:lnTo>
                                  <a:lnTo>
                                    <a:pt x="323" y="1685"/>
                                  </a:lnTo>
                                  <a:lnTo>
                                    <a:pt x="322" y="1684"/>
                                  </a:lnTo>
                                  <a:lnTo>
                                    <a:pt x="318" y="1683"/>
                                  </a:lnTo>
                                  <a:lnTo>
                                    <a:pt x="315" y="1684"/>
                                  </a:lnTo>
                                  <a:lnTo>
                                    <a:pt x="306" y="1683"/>
                                  </a:lnTo>
                                  <a:lnTo>
                                    <a:pt x="302" y="1684"/>
                                  </a:lnTo>
                                  <a:lnTo>
                                    <a:pt x="296" y="1688"/>
                                  </a:lnTo>
                                  <a:lnTo>
                                    <a:pt x="293" y="1688"/>
                                  </a:lnTo>
                                  <a:lnTo>
                                    <a:pt x="290" y="1685"/>
                                  </a:lnTo>
                                  <a:lnTo>
                                    <a:pt x="291" y="1675"/>
                                  </a:lnTo>
                                  <a:lnTo>
                                    <a:pt x="287" y="1672"/>
                                  </a:lnTo>
                                  <a:lnTo>
                                    <a:pt x="283" y="1666"/>
                                  </a:lnTo>
                                  <a:lnTo>
                                    <a:pt x="283" y="1663"/>
                                  </a:lnTo>
                                  <a:lnTo>
                                    <a:pt x="278" y="1658"/>
                                  </a:lnTo>
                                  <a:lnTo>
                                    <a:pt x="278" y="1653"/>
                                  </a:lnTo>
                                  <a:lnTo>
                                    <a:pt x="280" y="1646"/>
                                  </a:lnTo>
                                  <a:lnTo>
                                    <a:pt x="277" y="1640"/>
                                  </a:lnTo>
                                  <a:lnTo>
                                    <a:pt x="277" y="1636"/>
                                  </a:lnTo>
                                  <a:lnTo>
                                    <a:pt x="278" y="1629"/>
                                  </a:lnTo>
                                  <a:lnTo>
                                    <a:pt x="280" y="1623"/>
                                  </a:lnTo>
                                  <a:lnTo>
                                    <a:pt x="273" y="1613"/>
                                  </a:lnTo>
                                  <a:lnTo>
                                    <a:pt x="266" y="1605"/>
                                  </a:lnTo>
                                  <a:lnTo>
                                    <a:pt x="266" y="1596"/>
                                  </a:lnTo>
                                  <a:lnTo>
                                    <a:pt x="263" y="1588"/>
                                  </a:lnTo>
                                  <a:lnTo>
                                    <a:pt x="264" y="1585"/>
                                  </a:lnTo>
                                  <a:lnTo>
                                    <a:pt x="275" y="1583"/>
                                  </a:lnTo>
                                  <a:lnTo>
                                    <a:pt x="278" y="1580"/>
                                  </a:lnTo>
                                  <a:lnTo>
                                    <a:pt x="279" y="1581"/>
                                  </a:lnTo>
                                  <a:lnTo>
                                    <a:pt x="280" y="1588"/>
                                  </a:lnTo>
                                  <a:lnTo>
                                    <a:pt x="283" y="1593"/>
                                  </a:lnTo>
                                  <a:lnTo>
                                    <a:pt x="285" y="1596"/>
                                  </a:lnTo>
                                  <a:lnTo>
                                    <a:pt x="293" y="1598"/>
                                  </a:lnTo>
                                  <a:lnTo>
                                    <a:pt x="295" y="1597"/>
                                  </a:lnTo>
                                  <a:lnTo>
                                    <a:pt x="298" y="1596"/>
                                  </a:lnTo>
                                  <a:lnTo>
                                    <a:pt x="301" y="1597"/>
                                  </a:lnTo>
                                  <a:lnTo>
                                    <a:pt x="302" y="1591"/>
                                  </a:lnTo>
                                  <a:lnTo>
                                    <a:pt x="306" y="1588"/>
                                  </a:lnTo>
                                  <a:lnTo>
                                    <a:pt x="310" y="1582"/>
                                  </a:lnTo>
                                  <a:lnTo>
                                    <a:pt x="311" y="1582"/>
                                  </a:lnTo>
                                  <a:lnTo>
                                    <a:pt x="315" y="1587"/>
                                  </a:lnTo>
                                  <a:lnTo>
                                    <a:pt x="317" y="1587"/>
                                  </a:lnTo>
                                  <a:lnTo>
                                    <a:pt x="326" y="1576"/>
                                  </a:lnTo>
                                  <a:lnTo>
                                    <a:pt x="326" y="1574"/>
                                  </a:lnTo>
                                  <a:lnTo>
                                    <a:pt x="322" y="1567"/>
                                  </a:lnTo>
                                  <a:lnTo>
                                    <a:pt x="316" y="1559"/>
                                  </a:lnTo>
                                  <a:lnTo>
                                    <a:pt x="315" y="1554"/>
                                  </a:lnTo>
                                  <a:lnTo>
                                    <a:pt x="316" y="1551"/>
                                  </a:lnTo>
                                  <a:lnTo>
                                    <a:pt x="316" y="1548"/>
                                  </a:lnTo>
                                  <a:lnTo>
                                    <a:pt x="306" y="1543"/>
                                  </a:lnTo>
                                  <a:lnTo>
                                    <a:pt x="301" y="1544"/>
                                  </a:lnTo>
                                  <a:lnTo>
                                    <a:pt x="300" y="1540"/>
                                  </a:lnTo>
                                  <a:lnTo>
                                    <a:pt x="291" y="1533"/>
                                  </a:lnTo>
                                  <a:lnTo>
                                    <a:pt x="291" y="1518"/>
                                  </a:lnTo>
                                  <a:lnTo>
                                    <a:pt x="296" y="1517"/>
                                  </a:lnTo>
                                  <a:lnTo>
                                    <a:pt x="294" y="1511"/>
                                  </a:lnTo>
                                  <a:lnTo>
                                    <a:pt x="295" y="1508"/>
                                  </a:lnTo>
                                  <a:lnTo>
                                    <a:pt x="296" y="1507"/>
                                  </a:lnTo>
                                  <a:lnTo>
                                    <a:pt x="289" y="1500"/>
                                  </a:lnTo>
                                  <a:lnTo>
                                    <a:pt x="290" y="1494"/>
                                  </a:lnTo>
                                  <a:lnTo>
                                    <a:pt x="290" y="1492"/>
                                  </a:lnTo>
                                  <a:lnTo>
                                    <a:pt x="300" y="1492"/>
                                  </a:lnTo>
                                  <a:lnTo>
                                    <a:pt x="304" y="1489"/>
                                  </a:lnTo>
                                  <a:lnTo>
                                    <a:pt x="315" y="1492"/>
                                  </a:lnTo>
                                  <a:lnTo>
                                    <a:pt x="317" y="1490"/>
                                  </a:lnTo>
                                  <a:lnTo>
                                    <a:pt x="322" y="1485"/>
                                  </a:lnTo>
                                  <a:lnTo>
                                    <a:pt x="327" y="1475"/>
                                  </a:lnTo>
                                  <a:lnTo>
                                    <a:pt x="327" y="1464"/>
                                  </a:lnTo>
                                  <a:lnTo>
                                    <a:pt x="337" y="1463"/>
                                  </a:lnTo>
                                  <a:lnTo>
                                    <a:pt x="338" y="1462"/>
                                  </a:lnTo>
                                  <a:lnTo>
                                    <a:pt x="336" y="1459"/>
                                  </a:lnTo>
                                  <a:lnTo>
                                    <a:pt x="337" y="1456"/>
                                  </a:lnTo>
                                  <a:lnTo>
                                    <a:pt x="341" y="1453"/>
                                  </a:lnTo>
                                  <a:lnTo>
                                    <a:pt x="342" y="1451"/>
                                  </a:lnTo>
                                  <a:lnTo>
                                    <a:pt x="345" y="1447"/>
                                  </a:lnTo>
                                  <a:lnTo>
                                    <a:pt x="352" y="1442"/>
                                  </a:lnTo>
                                  <a:lnTo>
                                    <a:pt x="352" y="1436"/>
                                  </a:lnTo>
                                  <a:lnTo>
                                    <a:pt x="358" y="1430"/>
                                  </a:lnTo>
                                  <a:lnTo>
                                    <a:pt x="360" y="1411"/>
                                  </a:lnTo>
                                  <a:lnTo>
                                    <a:pt x="363" y="1409"/>
                                  </a:lnTo>
                                  <a:lnTo>
                                    <a:pt x="363" y="1402"/>
                                  </a:lnTo>
                                  <a:lnTo>
                                    <a:pt x="369" y="1394"/>
                                  </a:lnTo>
                                  <a:lnTo>
                                    <a:pt x="369" y="1391"/>
                                  </a:lnTo>
                                  <a:lnTo>
                                    <a:pt x="365" y="1388"/>
                                  </a:lnTo>
                                  <a:lnTo>
                                    <a:pt x="361" y="1388"/>
                                  </a:lnTo>
                                  <a:lnTo>
                                    <a:pt x="354" y="1397"/>
                                  </a:lnTo>
                                  <a:lnTo>
                                    <a:pt x="352" y="1397"/>
                                  </a:lnTo>
                                  <a:lnTo>
                                    <a:pt x="349" y="1393"/>
                                  </a:lnTo>
                                  <a:lnTo>
                                    <a:pt x="347" y="1382"/>
                                  </a:lnTo>
                                  <a:lnTo>
                                    <a:pt x="342" y="1386"/>
                                  </a:lnTo>
                                  <a:lnTo>
                                    <a:pt x="338" y="1386"/>
                                  </a:lnTo>
                                  <a:lnTo>
                                    <a:pt x="336" y="1381"/>
                                  </a:lnTo>
                                  <a:lnTo>
                                    <a:pt x="333" y="1381"/>
                                  </a:lnTo>
                                  <a:lnTo>
                                    <a:pt x="331" y="1379"/>
                                  </a:lnTo>
                                  <a:lnTo>
                                    <a:pt x="330" y="1370"/>
                                  </a:lnTo>
                                  <a:lnTo>
                                    <a:pt x="326" y="1368"/>
                                  </a:lnTo>
                                  <a:lnTo>
                                    <a:pt x="325" y="1366"/>
                                  </a:lnTo>
                                  <a:lnTo>
                                    <a:pt x="322" y="1365"/>
                                  </a:lnTo>
                                  <a:lnTo>
                                    <a:pt x="318" y="1365"/>
                                  </a:lnTo>
                                  <a:lnTo>
                                    <a:pt x="315" y="1360"/>
                                  </a:lnTo>
                                  <a:lnTo>
                                    <a:pt x="312" y="1359"/>
                                  </a:lnTo>
                                  <a:lnTo>
                                    <a:pt x="309" y="1359"/>
                                  </a:lnTo>
                                  <a:lnTo>
                                    <a:pt x="304" y="1361"/>
                                  </a:lnTo>
                                  <a:lnTo>
                                    <a:pt x="298" y="1361"/>
                                  </a:lnTo>
                                  <a:lnTo>
                                    <a:pt x="293" y="1365"/>
                                  </a:lnTo>
                                  <a:lnTo>
                                    <a:pt x="279" y="1365"/>
                                  </a:lnTo>
                                  <a:lnTo>
                                    <a:pt x="269" y="1372"/>
                                  </a:lnTo>
                                  <a:lnTo>
                                    <a:pt x="258" y="1378"/>
                                  </a:lnTo>
                                  <a:lnTo>
                                    <a:pt x="251" y="1383"/>
                                  </a:lnTo>
                                  <a:lnTo>
                                    <a:pt x="246" y="1388"/>
                                  </a:lnTo>
                                  <a:lnTo>
                                    <a:pt x="241" y="1389"/>
                                  </a:lnTo>
                                  <a:lnTo>
                                    <a:pt x="237" y="1394"/>
                                  </a:lnTo>
                                  <a:lnTo>
                                    <a:pt x="230" y="1391"/>
                                  </a:lnTo>
                                  <a:lnTo>
                                    <a:pt x="225" y="1394"/>
                                  </a:lnTo>
                                  <a:lnTo>
                                    <a:pt x="220" y="1394"/>
                                  </a:lnTo>
                                  <a:lnTo>
                                    <a:pt x="209" y="1393"/>
                                  </a:lnTo>
                                  <a:lnTo>
                                    <a:pt x="202" y="1388"/>
                                  </a:lnTo>
                                  <a:lnTo>
                                    <a:pt x="196" y="1389"/>
                                  </a:lnTo>
                                  <a:lnTo>
                                    <a:pt x="188" y="1384"/>
                                  </a:lnTo>
                                  <a:lnTo>
                                    <a:pt x="171" y="1378"/>
                                  </a:lnTo>
                                  <a:lnTo>
                                    <a:pt x="161" y="1372"/>
                                  </a:lnTo>
                                  <a:lnTo>
                                    <a:pt x="161" y="1366"/>
                                  </a:lnTo>
                                  <a:lnTo>
                                    <a:pt x="160" y="1362"/>
                                  </a:lnTo>
                                  <a:lnTo>
                                    <a:pt x="156" y="1363"/>
                                  </a:lnTo>
                                  <a:lnTo>
                                    <a:pt x="151" y="1367"/>
                                  </a:lnTo>
                                  <a:lnTo>
                                    <a:pt x="148" y="1367"/>
                                  </a:lnTo>
                                  <a:lnTo>
                                    <a:pt x="143" y="1368"/>
                                  </a:lnTo>
                                  <a:lnTo>
                                    <a:pt x="139" y="1367"/>
                                  </a:lnTo>
                                  <a:lnTo>
                                    <a:pt x="133" y="1356"/>
                                  </a:lnTo>
                                  <a:lnTo>
                                    <a:pt x="126" y="1355"/>
                                  </a:lnTo>
                                  <a:lnTo>
                                    <a:pt x="124" y="1351"/>
                                  </a:lnTo>
                                  <a:lnTo>
                                    <a:pt x="124" y="1349"/>
                                  </a:lnTo>
                                  <a:lnTo>
                                    <a:pt x="129" y="1348"/>
                                  </a:lnTo>
                                  <a:lnTo>
                                    <a:pt x="131" y="1344"/>
                                  </a:lnTo>
                                  <a:lnTo>
                                    <a:pt x="129" y="1339"/>
                                  </a:lnTo>
                                  <a:lnTo>
                                    <a:pt x="127" y="1336"/>
                                  </a:lnTo>
                                  <a:lnTo>
                                    <a:pt x="129" y="1330"/>
                                  </a:lnTo>
                                  <a:lnTo>
                                    <a:pt x="129" y="1324"/>
                                  </a:lnTo>
                                  <a:lnTo>
                                    <a:pt x="127" y="1318"/>
                                  </a:lnTo>
                                  <a:lnTo>
                                    <a:pt x="121" y="1312"/>
                                  </a:lnTo>
                                  <a:lnTo>
                                    <a:pt x="110" y="1305"/>
                                  </a:lnTo>
                                  <a:lnTo>
                                    <a:pt x="105" y="1305"/>
                                  </a:lnTo>
                                  <a:lnTo>
                                    <a:pt x="99" y="1309"/>
                                  </a:lnTo>
                                  <a:lnTo>
                                    <a:pt x="97" y="1308"/>
                                  </a:lnTo>
                                  <a:lnTo>
                                    <a:pt x="97" y="1296"/>
                                  </a:lnTo>
                                  <a:lnTo>
                                    <a:pt x="95" y="1293"/>
                                  </a:lnTo>
                                  <a:lnTo>
                                    <a:pt x="88" y="1295"/>
                                  </a:lnTo>
                                  <a:lnTo>
                                    <a:pt x="83" y="1292"/>
                                  </a:lnTo>
                                  <a:lnTo>
                                    <a:pt x="79" y="1291"/>
                                  </a:lnTo>
                                  <a:lnTo>
                                    <a:pt x="65" y="1293"/>
                                  </a:lnTo>
                                  <a:lnTo>
                                    <a:pt x="54" y="1290"/>
                                  </a:lnTo>
                                  <a:lnTo>
                                    <a:pt x="56" y="1289"/>
                                  </a:lnTo>
                                  <a:lnTo>
                                    <a:pt x="53" y="1284"/>
                                  </a:lnTo>
                                  <a:lnTo>
                                    <a:pt x="47" y="1281"/>
                                  </a:lnTo>
                                  <a:lnTo>
                                    <a:pt x="46" y="1278"/>
                                  </a:lnTo>
                                  <a:lnTo>
                                    <a:pt x="53" y="1270"/>
                                  </a:lnTo>
                                  <a:lnTo>
                                    <a:pt x="57" y="1269"/>
                                  </a:lnTo>
                                  <a:lnTo>
                                    <a:pt x="62" y="1271"/>
                                  </a:lnTo>
                                  <a:lnTo>
                                    <a:pt x="65" y="1271"/>
                                  </a:lnTo>
                                  <a:lnTo>
                                    <a:pt x="62" y="1271"/>
                                  </a:lnTo>
                                  <a:lnTo>
                                    <a:pt x="70" y="1274"/>
                                  </a:lnTo>
                                  <a:lnTo>
                                    <a:pt x="73" y="1273"/>
                                  </a:lnTo>
                                  <a:lnTo>
                                    <a:pt x="73" y="1237"/>
                                  </a:lnTo>
                                  <a:lnTo>
                                    <a:pt x="63" y="1212"/>
                                  </a:lnTo>
                                  <a:lnTo>
                                    <a:pt x="63" y="1193"/>
                                  </a:lnTo>
                                  <a:lnTo>
                                    <a:pt x="56" y="1182"/>
                                  </a:lnTo>
                                  <a:lnTo>
                                    <a:pt x="37" y="1180"/>
                                  </a:lnTo>
                                  <a:lnTo>
                                    <a:pt x="17" y="1187"/>
                                  </a:lnTo>
                                  <a:lnTo>
                                    <a:pt x="6" y="1179"/>
                                  </a:lnTo>
                                  <a:lnTo>
                                    <a:pt x="2" y="1162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1" y="1108"/>
                                  </a:lnTo>
                                  <a:lnTo>
                                    <a:pt x="10" y="1097"/>
                                  </a:lnTo>
                                  <a:lnTo>
                                    <a:pt x="19" y="1079"/>
                                  </a:lnTo>
                                  <a:lnTo>
                                    <a:pt x="51" y="1064"/>
                                  </a:lnTo>
                                  <a:lnTo>
                                    <a:pt x="56" y="1059"/>
                                  </a:lnTo>
                                  <a:lnTo>
                                    <a:pt x="63" y="1059"/>
                                  </a:lnTo>
                                  <a:lnTo>
                                    <a:pt x="69" y="1044"/>
                                  </a:lnTo>
                                  <a:lnTo>
                                    <a:pt x="79" y="1048"/>
                                  </a:lnTo>
                                  <a:lnTo>
                                    <a:pt x="94" y="1042"/>
                                  </a:lnTo>
                                  <a:lnTo>
                                    <a:pt x="105" y="1043"/>
                                  </a:lnTo>
                                  <a:lnTo>
                                    <a:pt x="111" y="1056"/>
                                  </a:lnTo>
                                  <a:lnTo>
                                    <a:pt x="122" y="1058"/>
                                  </a:lnTo>
                                  <a:lnTo>
                                    <a:pt x="138" y="1054"/>
                                  </a:lnTo>
                                  <a:lnTo>
                                    <a:pt x="148" y="1055"/>
                                  </a:lnTo>
                                  <a:lnTo>
                                    <a:pt x="161" y="1045"/>
                                  </a:lnTo>
                                  <a:lnTo>
                                    <a:pt x="167" y="1027"/>
                                  </a:lnTo>
                                  <a:lnTo>
                                    <a:pt x="176" y="1016"/>
                                  </a:lnTo>
                                  <a:lnTo>
                                    <a:pt x="193" y="1011"/>
                                  </a:lnTo>
                                  <a:lnTo>
                                    <a:pt x="212" y="1010"/>
                                  </a:lnTo>
                                  <a:lnTo>
                                    <a:pt x="239" y="1005"/>
                                  </a:lnTo>
                                  <a:lnTo>
                                    <a:pt x="251" y="1000"/>
                                  </a:lnTo>
                                  <a:lnTo>
                                    <a:pt x="259" y="986"/>
                                  </a:lnTo>
                                  <a:lnTo>
                                    <a:pt x="274" y="973"/>
                                  </a:lnTo>
                                  <a:lnTo>
                                    <a:pt x="310" y="953"/>
                                  </a:lnTo>
                                  <a:lnTo>
                                    <a:pt x="348" y="941"/>
                                  </a:lnTo>
                                  <a:lnTo>
                                    <a:pt x="358" y="934"/>
                                  </a:lnTo>
                                  <a:lnTo>
                                    <a:pt x="364" y="920"/>
                                  </a:lnTo>
                                  <a:lnTo>
                                    <a:pt x="364" y="892"/>
                                  </a:lnTo>
                                  <a:lnTo>
                                    <a:pt x="366" y="881"/>
                                  </a:lnTo>
                                  <a:lnTo>
                                    <a:pt x="374" y="871"/>
                                  </a:lnTo>
                                  <a:lnTo>
                                    <a:pt x="373" y="859"/>
                                  </a:lnTo>
                                  <a:lnTo>
                                    <a:pt x="386" y="849"/>
                                  </a:lnTo>
                                  <a:lnTo>
                                    <a:pt x="386" y="834"/>
                                  </a:lnTo>
                                  <a:lnTo>
                                    <a:pt x="377" y="807"/>
                                  </a:lnTo>
                                  <a:lnTo>
                                    <a:pt x="370" y="795"/>
                                  </a:lnTo>
                                  <a:lnTo>
                                    <a:pt x="366" y="780"/>
                                  </a:lnTo>
                                  <a:lnTo>
                                    <a:pt x="361" y="742"/>
                                  </a:lnTo>
                                  <a:lnTo>
                                    <a:pt x="354" y="727"/>
                                  </a:lnTo>
                                  <a:lnTo>
                                    <a:pt x="347" y="720"/>
                                  </a:lnTo>
                                  <a:lnTo>
                                    <a:pt x="355" y="712"/>
                                  </a:lnTo>
                                  <a:lnTo>
                                    <a:pt x="375" y="705"/>
                                  </a:lnTo>
                                  <a:lnTo>
                                    <a:pt x="393" y="703"/>
                                  </a:lnTo>
                                  <a:lnTo>
                                    <a:pt x="416" y="695"/>
                                  </a:lnTo>
                                  <a:lnTo>
                                    <a:pt x="471" y="693"/>
                                  </a:lnTo>
                                  <a:lnTo>
                                    <a:pt x="478" y="688"/>
                                  </a:lnTo>
                                  <a:lnTo>
                                    <a:pt x="472" y="670"/>
                                  </a:lnTo>
                                  <a:lnTo>
                                    <a:pt x="470" y="655"/>
                                  </a:lnTo>
                                  <a:lnTo>
                                    <a:pt x="473" y="635"/>
                                  </a:lnTo>
                                  <a:lnTo>
                                    <a:pt x="479" y="611"/>
                                  </a:lnTo>
                                  <a:lnTo>
                                    <a:pt x="492" y="584"/>
                                  </a:lnTo>
                                  <a:lnTo>
                                    <a:pt x="500" y="558"/>
                                  </a:lnTo>
                                  <a:lnTo>
                                    <a:pt x="511" y="537"/>
                                  </a:lnTo>
                                  <a:lnTo>
                                    <a:pt x="535" y="537"/>
                                  </a:lnTo>
                                  <a:lnTo>
                                    <a:pt x="544" y="544"/>
                                  </a:lnTo>
                                  <a:lnTo>
                                    <a:pt x="563" y="550"/>
                                  </a:lnTo>
                                  <a:lnTo>
                                    <a:pt x="597" y="547"/>
                                  </a:lnTo>
                                  <a:lnTo>
                                    <a:pt x="606" y="556"/>
                                  </a:lnTo>
                                  <a:lnTo>
                                    <a:pt x="616" y="563"/>
                                  </a:lnTo>
                                  <a:lnTo>
                                    <a:pt x="630" y="552"/>
                                  </a:lnTo>
                                  <a:lnTo>
                                    <a:pt x="653" y="544"/>
                                  </a:lnTo>
                                  <a:lnTo>
                                    <a:pt x="656" y="507"/>
                                  </a:lnTo>
                                  <a:lnTo>
                                    <a:pt x="654" y="484"/>
                                  </a:lnTo>
                                  <a:lnTo>
                                    <a:pt x="659" y="459"/>
                                  </a:lnTo>
                                  <a:lnTo>
                                    <a:pt x="670" y="439"/>
                                  </a:lnTo>
                                  <a:lnTo>
                                    <a:pt x="686" y="440"/>
                                  </a:lnTo>
                                  <a:lnTo>
                                    <a:pt x="705" y="434"/>
                                  </a:lnTo>
                                  <a:lnTo>
                                    <a:pt x="721" y="418"/>
                                  </a:lnTo>
                                  <a:lnTo>
                                    <a:pt x="731" y="398"/>
                                  </a:lnTo>
                                  <a:lnTo>
                                    <a:pt x="756" y="405"/>
                                  </a:lnTo>
                                  <a:lnTo>
                                    <a:pt x="772" y="389"/>
                                  </a:lnTo>
                                  <a:lnTo>
                                    <a:pt x="777" y="389"/>
                                  </a:lnTo>
                                  <a:lnTo>
                                    <a:pt x="777" y="393"/>
                                  </a:lnTo>
                                  <a:lnTo>
                                    <a:pt x="780" y="404"/>
                                  </a:lnTo>
                                  <a:lnTo>
                                    <a:pt x="791" y="430"/>
                                  </a:lnTo>
                                  <a:lnTo>
                                    <a:pt x="821" y="453"/>
                                  </a:lnTo>
                                  <a:lnTo>
                                    <a:pt x="832" y="474"/>
                                  </a:lnTo>
                                  <a:lnTo>
                                    <a:pt x="847" y="485"/>
                                  </a:lnTo>
                                  <a:lnTo>
                                    <a:pt x="854" y="474"/>
                                  </a:lnTo>
                                  <a:lnTo>
                                    <a:pt x="870" y="477"/>
                                  </a:lnTo>
                                  <a:lnTo>
                                    <a:pt x="885" y="485"/>
                                  </a:lnTo>
                                  <a:lnTo>
                                    <a:pt x="901" y="488"/>
                                  </a:lnTo>
                                  <a:lnTo>
                                    <a:pt x="911" y="504"/>
                                  </a:lnTo>
                                  <a:lnTo>
                                    <a:pt x="918" y="526"/>
                                  </a:lnTo>
                                  <a:lnTo>
                                    <a:pt x="928" y="543"/>
                                  </a:lnTo>
                                  <a:lnTo>
                                    <a:pt x="940" y="586"/>
                                  </a:lnTo>
                                  <a:lnTo>
                                    <a:pt x="940" y="614"/>
                                  </a:lnTo>
                                  <a:lnTo>
                                    <a:pt x="944" y="633"/>
                                  </a:lnTo>
                                  <a:lnTo>
                                    <a:pt x="943" y="652"/>
                                  </a:lnTo>
                                  <a:lnTo>
                                    <a:pt x="935" y="668"/>
                                  </a:lnTo>
                                  <a:lnTo>
                                    <a:pt x="934" y="683"/>
                                  </a:lnTo>
                                  <a:lnTo>
                                    <a:pt x="941" y="690"/>
                                  </a:lnTo>
                                  <a:lnTo>
                                    <a:pt x="957" y="697"/>
                                  </a:lnTo>
                                  <a:lnTo>
                                    <a:pt x="988" y="700"/>
                                  </a:lnTo>
                                  <a:lnTo>
                                    <a:pt x="1022" y="711"/>
                                  </a:lnTo>
                                  <a:lnTo>
                                    <a:pt x="1031" y="711"/>
                                  </a:lnTo>
                                  <a:lnTo>
                                    <a:pt x="1044" y="706"/>
                                  </a:lnTo>
                                  <a:lnTo>
                                    <a:pt x="1057" y="706"/>
                                  </a:lnTo>
                                  <a:lnTo>
                                    <a:pt x="1069" y="712"/>
                                  </a:lnTo>
                                  <a:lnTo>
                                    <a:pt x="1099" y="722"/>
                                  </a:lnTo>
                                  <a:lnTo>
                                    <a:pt x="1114" y="732"/>
                                  </a:lnTo>
                                  <a:lnTo>
                                    <a:pt x="1130" y="741"/>
                                  </a:lnTo>
                                  <a:lnTo>
                                    <a:pt x="1162" y="749"/>
                                  </a:lnTo>
                                  <a:lnTo>
                                    <a:pt x="1175" y="759"/>
                                  </a:lnTo>
                                  <a:lnTo>
                                    <a:pt x="1187" y="760"/>
                                  </a:lnTo>
                                  <a:lnTo>
                                    <a:pt x="1198" y="775"/>
                                  </a:lnTo>
                                  <a:lnTo>
                                    <a:pt x="1209" y="792"/>
                                  </a:lnTo>
                                  <a:lnTo>
                                    <a:pt x="1216" y="812"/>
                                  </a:lnTo>
                                  <a:lnTo>
                                    <a:pt x="1228" y="832"/>
                                  </a:lnTo>
                                  <a:lnTo>
                                    <a:pt x="1240" y="846"/>
                                  </a:lnTo>
                                  <a:lnTo>
                                    <a:pt x="1253" y="862"/>
                                  </a:lnTo>
                                  <a:lnTo>
                                    <a:pt x="1269" y="876"/>
                                  </a:lnTo>
                                  <a:lnTo>
                                    <a:pt x="1283" y="882"/>
                                  </a:lnTo>
                                  <a:lnTo>
                                    <a:pt x="1304" y="882"/>
                                  </a:lnTo>
                                  <a:lnTo>
                                    <a:pt x="1452" y="872"/>
                                  </a:lnTo>
                                  <a:lnTo>
                                    <a:pt x="1470" y="870"/>
                                  </a:lnTo>
                                  <a:lnTo>
                                    <a:pt x="1487" y="872"/>
                                  </a:lnTo>
                                  <a:lnTo>
                                    <a:pt x="1521" y="883"/>
                                  </a:lnTo>
                                  <a:lnTo>
                                    <a:pt x="1531" y="887"/>
                                  </a:lnTo>
                                  <a:lnTo>
                                    <a:pt x="1540" y="898"/>
                                  </a:lnTo>
                                  <a:lnTo>
                                    <a:pt x="1555" y="911"/>
                                  </a:lnTo>
                                  <a:lnTo>
                                    <a:pt x="1578" y="921"/>
                                  </a:lnTo>
                                  <a:lnTo>
                                    <a:pt x="1611" y="931"/>
                                  </a:lnTo>
                                  <a:lnTo>
                                    <a:pt x="1629" y="941"/>
                                  </a:lnTo>
                                  <a:lnTo>
                                    <a:pt x="1651" y="948"/>
                                  </a:lnTo>
                                  <a:lnTo>
                                    <a:pt x="1680" y="950"/>
                                  </a:lnTo>
                                  <a:lnTo>
                                    <a:pt x="1686" y="952"/>
                                  </a:lnTo>
                                  <a:lnTo>
                                    <a:pt x="1697" y="961"/>
                                  </a:lnTo>
                                  <a:lnTo>
                                    <a:pt x="1709" y="964"/>
                                  </a:lnTo>
                                  <a:lnTo>
                                    <a:pt x="1719" y="963"/>
                                  </a:lnTo>
                                  <a:lnTo>
                                    <a:pt x="1737" y="948"/>
                                  </a:lnTo>
                                  <a:lnTo>
                                    <a:pt x="1767" y="937"/>
                                  </a:lnTo>
                                  <a:lnTo>
                                    <a:pt x="1780" y="935"/>
                                  </a:lnTo>
                                  <a:lnTo>
                                    <a:pt x="1791" y="931"/>
                                  </a:lnTo>
                                  <a:lnTo>
                                    <a:pt x="1799" y="921"/>
                                  </a:lnTo>
                                  <a:lnTo>
                                    <a:pt x="1810" y="918"/>
                                  </a:lnTo>
                                  <a:lnTo>
                                    <a:pt x="1847" y="911"/>
                                  </a:lnTo>
                                  <a:lnTo>
                                    <a:pt x="1865" y="904"/>
                                  </a:lnTo>
                                  <a:lnTo>
                                    <a:pt x="1891" y="905"/>
                                  </a:lnTo>
                                  <a:lnTo>
                                    <a:pt x="1907" y="899"/>
                                  </a:lnTo>
                                  <a:lnTo>
                                    <a:pt x="1935" y="908"/>
                                  </a:lnTo>
                                  <a:lnTo>
                                    <a:pt x="1940" y="905"/>
                                  </a:lnTo>
                                  <a:lnTo>
                                    <a:pt x="1968" y="903"/>
                                  </a:lnTo>
                                  <a:lnTo>
                                    <a:pt x="1998" y="892"/>
                                  </a:lnTo>
                                  <a:lnTo>
                                    <a:pt x="2012" y="883"/>
                                  </a:lnTo>
                                  <a:lnTo>
                                    <a:pt x="2032" y="868"/>
                                  </a:lnTo>
                                  <a:lnTo>
                                    <a:pt x="2042" y="854"/>
                                  </a:lnTo>
                                  <a:lnTo>
                                    <a:pt x="2100" y="805"/>
                                  </a:lnTo>
                                  <a:lnTo>
                                    <a:pt x="2097" y="791"/>
                                  </a:lnTo>
                                  <a:lnTo>
                                    <a:pt x="2075" y="762"/>
                                  </a:lnTo>
                                  <a:lnTo>
                                    <a:pt x="2078" y="747"/>
                                  </a:lnTo>
                                  <a:lnTo>
                                    <a:pt x="2091" y="727"/>
                                  </a:lnTo>
                                  <a:lnTo>
                                    <a:pt x="2100" y="710"/>
                                  </a:lnTo>
                                  <a:lnTo>
                                    <a:pt x="2121" y="704"/>
                                  </a:lnTo>
                                  <a:lnTo>
                                    <a:pt x="2137" y="709"/>
                                  </a:lnTo>
                                  <a:lnTo>
                                    <a:pt x="2149" y="722"/>
                                  </a:lnTo>
                                  <a:lnTo>
                                    <a:pt x="2170" y="727"/>
                                  </a:lnTo>
                                  <a:lnTo>
                                    <a:pt x="2188" y="727"/>
                                  </a:lnTo>
                                  <a:lnTo>
                                    <a:pt x="2215" y="710"/>
                                  </a:lnTo>
                                  <a:lnTo>
                                    <a:pt x="2234" y="689"/>
                                  </a:lnTo>
                                  <a:lnTo>
                                    <a:pt x="2254" y="667"/>
                                  </a:lnTo>
                                  <a:lnTo>
                                    <a:pt x="2266" y="667"/>
                                  </a:lnTo>
                                  <a:lnTo>
                                    <a:pt x="2277" y="668"/>
                                  </a:lnTo>
                                  <a:lnTo>
                                    <a:pt x="2284" y="666"/>
                                  </a:lnTo>
                                  <a:lnTo>
                                    <a:pt x="2302" y="654"/>
                                  </a:lnTo>
                                  <a:lnTo>
                                    <a:pt x="2353" y="598"/>
                                  </a:lnTo>
                                  <a:lnTo>
                                    <a:pt x="2369" y="584"/>
                                  </a:lnTo>
                                  <a:lnTo>
                                    <a:pt x="2390" y="580"/>
                                  </a:lnTo>
                                  <a:lnTo>
                                    <a:pt x="2415" y="581"/>
                                  </a:lnTo>
                                  <a:lnTo>
                                    <a:pt x="2440" y="577"/>
                                  </a:lnTo>
                                  <a:lnTo>
                                    <a:pt x="2465" y="572"/>
                                  </a:lnTo>
                                  <a:lnTo>
                                    <a:pt x="2484" y="577"/>
                                  </a:lnTo>
                                  <a:lnTo>
                                    <a:pt x="2501" y="580"/>
                                  </a:lnTo>
                                  <a:lnTo>
                                    <a:pt x="2511" y="574"/>
                                  </a:lnTo>
                                  <a:lnTo>
                                    <a:pt x="2510" y="561"/>
                                  </a:lnTo>
                                  <a:lnTo>
                                    <a:pt x="2496" y="553"/>
                                  </a:lnTo>
                                  <a:lnTo>
                                    <a:pt x="2496" y="544"/>
                                  </a:lnTo>
                                  <a:lnTo>
                                    <a:pt x="2498" y="531"/>
                                  </a:lnTo>
                                  <a:lnTo>
                                    <a:pt x="2492" y="517"/>
                                  </a:lnTo>
                                  <a:lnTo>
                                    <a:pt x="2463" y="493"/>
                                  </a:lnTo>
                                  <a:lnTo>
                                    <a:pt x="2450" y="478"/>
                                  </a:lnTo>
                                  <a:lnTo>
                                    <a:pt x="2444" y="464"/>
                                  </a:lnTo>
                                  <a:lnTo>
                                    <a:pt x="2415" y="485"/>
                                  </a:lnTo>
                                  <a:lnTo>
                                    <a:pt x="2397" y="498"/>
                                  </a:lnTo>
                                  <a:lnTo>
                                    <a:pt x="2372" y="505"/>
                                  </a:lnTo>
                                  <a:lnTo>
                                    <a:pt x="2347" y="507"/>
                                  </a:lnTo>
                                  <a:lnTo>
                                    <a:pt x="2306" y="498"/>
                                  </a:lnTo>
                                  <a:lnTo>
                                    <a:pt x="2297" y="483"/>
                                  </a:lnTo>
                                  <a:lnTo>
                                    <a:pt x="2294" y="463"/>
                                  </a:lnTo>
                                  <a:lnTo>
                                    <a:pt x="2294" y="441"/>
                                  </a:lnTo>
                                  <a:lnTo>
                                    <a:pt x="2302" y="424"/>
                                  </a:lnTo>
                                  <a:lnTo>
                                    <a:pt x="2305" y="404"/>
                                  </a:lnTo>
                                  <a:lnTo>
                                    <a:pt x="2302" y="387"/>
                                  </a:lnTo>
                                  <a:lnTo>
                                    <a:pt x="2302" y="371"/>
                                  </a:lnTo>
                                  <a:lnTo>
                                    <a:pt x="2306" y="362"/>
                                  </a:lnTo>
                                  <a:lnTo>
                                    <a:pt x="2317" y="348"/>
                                  </a:lnTo>
                                  <a:lnTo>
                                    <a:pt x="2333" y="319"/>
                                  </a:lnTo>
                                  <a:lnTo>
                                    <a:pt x="2342" y="311"/>
                                  </a:lnTo>
                                  <a:lnTo>
                                    <a:pt x="2342" y="306"/>
                                  </a:lnTo>
                                  <a:lnTo>
                                    <a:pt x="2353" y="308"/>
                                  </a:lnTo>
                                  <a:lnTo>
                                    <a:pt x="2366" y="318"/>
                                  </a:lnTo>
                                  <a:lnTo>
                                    <a:pt x="2398" y="328"/>
                                  </a:lnTo>
                                  <a:lnTo>
                                    <a:pt x="2423" y="340"/>
                                  </a:lnTo>
                                  <a:lnTo>
                                    <a:pt x="2434" y="338"/>
                                  </a:lnTo>
                                  <a:lnTo>
                                    <a:pt x="2449" y="327"/>
                                  </a:lnTo>
                                  <a:lnTo>
                                    <a:pt x="2499" y="296"/>
                                  </a:lnTo>
                                  <a:lnTo>
                                    <a:pt x="2500" y="289"/>
                                  </a:lnTo>
                                  <a:lnTo>
                                    <a:pt x="2498" y="276"/>
                                  </a:lnTo>
                                  <a:lnTo>
                                    <a:pt x="2501" y="264"/>
                                  </a:lnTo>
                                  <a:lnTo>
                                    <a:pt x="2512" y="251"/>
                                  </a:lnTo>
                                  <a:lnTo>
                                    <a:pt x="2519" y="240"/>
                                  </a:lnTo>
                                  <a:lnTo>
                                    <a:pt x="2526" y="210"/>
                                  </a:lnTo>
                                  <a:lnTo>
                                    <a:pt x="2531" y="188"/>
                                  </a:lnTo>
                                  <a:lnTo>
                                    <a:pt x="2538" y="171"/>
                                  </a:lnTo>
                                  <a:lnTo>
                                    <a:pt x="2557" y="161"/>
                                  </a:lnTo>
                                  <a:lnTo>
                                    <a:pt x="2581" y="134"/>
                                  </a:lnTo>
                                  <a:lnTo>
                                    <a:pt x="2581" y="129"/>
                                  </a:lnTo>
                                  <a:lnTo>
                                    <a:pt x="2576" y="118"/>
                                  </a:lnTo>
                                  <a:lnTo>
                                    <a:pt x="2578" y="91"/>
                                  </a:lnTo>
                                  <a:lnTo>
                                    <a:pt x="2571" y="87"/>
                                  </a:lnTo>
                                  <a:lnTo>
                                    <a:pt x="2560" y="87"/>
                                  </a:lnTo>
                                  <a:lnTo>
                                    <a:pt x="2542" y="92"/>
                                  </a:lnTo>
                                  <a:lnTo>
                                    <a:pt x="2538" y="87"/>
                                  </a:lnTo>
                                  <a:lnTo>
                                    <a:pt x="2543" y="74"/>
                                  </a:lnTo>
                                  <a:lnTo>
                                    <a:pt x="2567" y="50"/>
                                  </a:lnTo>
                                  <a:lnTo>
                                    <a:pt x="2575" y="38"/>
                                  </a:lnTo>
                                  <a:lnTo>
                                    <a:pt x="2591" y="26"/>
                                  </a:lnTo>
                                  <a:lnTo>
                                    <a:pt x="2625" y="20"/>
                                  </a:lnTo>
                                  <a:lnTo>
                                    <a:pt x="2666" y="5"/>
                                  </a:lnTo>
                                  <a:lnTo>
                                    <a:pt x="2691" y="6"/>
                                  </a:lnTo>
                                  <a:lnTo>
                                    <a:pt x="2726" y="0"/>
                                  </a:lnTo>
                                  <a:lnTo>
                                    <a:pt x="2738" y="0"/>
                                  </a:lnTo>
                                  <a:lnTo>
                                    <a:pt x="2757" y="9"/>
                                  </a:lnTo>
                                  <a:lnTo>
                                    <a:pt x="2774" y="21"/>
                                  </a:lnTo>
                                  <a:lnTo>
                                    <a:pt x="2785" y="33"/>
                                  </a:lnTo>
                                  <a:lnTo>
                                    <a:pt x="2801" y="37"/>
                                  </a:lnTo>
                                  <a:lnTo>
                                    <a:pt x="2820" y="34"/>
                                  </a:lnTo>
                                  <a:lnTo>
                                    <a:pt x="2836" y="38"/>
                                  </a:lnTo>
                                  <a:lnTo>
                                    <a:pt x="2850" y="44"/>
                                  </a:lnTo>
                                  <a:lnTo>
                                    <a:pt x="2858" y="58"/>
                                  </a:lnTo>
                                  <a:lnTo>
                                    <a:pt x="2870" y="76"/>
                                  </a:lnTo>
                                  <a:lnTo>
                                    <a:pt x="2871" y="89"/>
                                  </a:lnTo>
                                  <a:lnTo>
                                    <a:pt x="2879" y="96"/>
                                  </a:lnTo>
                                  <a:lnTo>
                                    <a:pt x="2888" y="102"/>
                                  </a:lnTo>
                                  <a:lnTo>
                                    <a:pt x="2890" y="111"/>
                                  </a:lnTo>
                                  <a:lnTo>
                                    <a:pt x="2891" y="106"/>
                                  </a:lnTo>
                                  <a:lnTo>
                                    <a:pt x="2893" y="119"/>
                                  </a:lnTo>
                                  <a:lnTo>
                                    <a:pt x="2898" y="134"/>
                                  </a:lnTo>
                                  <a:lnTo>
                                    <a:pt x="2901" y="155"/>
                                  </a:lnTo>
                                  <a:lnTo>
                                    <a:pt x="2909" y="172"/>
                                  </a:lnTo>
                                  <a:lnTo>
                                    <a:pt x="2914" y="189"/>
                                  </a:lnTo>
                                  <a:lnTo>
                                    <a:pt x="2935" y="229"/>
                                  </a:lnTo>
                                  <a:lnTo>
                                    <a:pt x="2941" y="270"/>
                                  </a:lnTo>
                                  <a:lnTo>
                                    <a:pt x="2950" y="289"/>
                                  </a:lnTo>
                                  <a:lnTo>
                                    <a:pt x="2949" y="294"/>
                                  </a:lnTo>
                                  <a:lnTo>
                                    <a:pt x="2950" y="295"/>
                                  </a:lnTo>
                                  <a:lnTo>
                                    <a:pt x="2952" y="313"/>
                                  </a:lnTo>
                                  <a:lnTo>
                                    <a:pt x="2952" y="334"/>
                                  </a:lnTo>
                                  <a:lnTo>
                                    <a:pt x="2965" y="345"/>
                                  </a:lnTo>
                                  <a:lnTo>
                                    <a:pt x="2988" y="348"/>
                                  </a:lnTo>
                                  <a:lnTo>
                                    <a:pt x="3009" y="340"/>
                                  </a:lnTo>
                                  <a:lnTo>
                                    <a:pt x="3025" y="348"/>
                                  </a:lnTo>
                                  <a:lnTo>
                                    <a:pt x="3044" y="350"/>
                                  </a:lnTo>
                                  <a:lnTo>
                                    <a:pt x="3062" y="359"/>
                                  </a:lnTo>
                                  <a:lnTo>
                                    <a:pt x="3094" y="387"/>
                                  </a:lnTo>
                                  <a:lnTo>
                                    <a:pt x="3109" y="394"/>
                                  </a:lnTo>
                                  <a:lnTo>
                                    <a:pt x="3121" y="396"/>
                                  </a:lnTo>
                                  <a:lnTo>
                                    <a:pt x="3125" y="403"/>
                                  </a:lnTo>
                                  <a:lnTo>
                                    <a:pt x="3125" y="408"/>
                                  </a:lnTo>
                                  <a:lnTo>
                                    <a:pt x="3127" y="407"/>
                                  </a:lnTo>
                                  <a:lnTo>
                                    <a:pt x="3128" y="423"/>
                                  </a:lnTo>
                                  <a:lnTo>
                                    <a:pt x="3135" y="432"/>
                                  </a:lnTo>
                                  <a:lnTo>
                                    <a:pt x="3134" y="448"/>
                                  </a:lnTo>
                                  <a:lnTo>
                                    <a:pt x="3135" y="466"/>
                                  </a:lnTo>
                                  <a:lnTo>
                                    <a:pt x="3145" y="482"/>
                                  </a:lnTo>
                                  <a:lnTo>
                                    <a:pt x="3151" y="495"/>
                                  </a:lnTo>
                                  <a:lnTo>
                                    <a:pt x="3170" y="494"/>
                                  </a:lnTo>
                                  <a:lnTo>
                                    <a:pt x="3189" y="500"/>
                                  </a:lnTo>
                                  <a:lnTo>
                                    <a:pt x="3207" y="498"/>
                                  </a:lnTo>
                                  <a:lnTo>
                                    <a:pt x="3238" y="483"/>
                                  </a:lnTo>
                                  <a:lnTo>
                                    <a:pt x="3272" y="461"/>
                                  </a:lnTo>
                                  <a:lnTo>
                                    <a:pt x="3290" y="459"/>
                                  </a:lnTo>
                                  <a:lnTo>
                                    <a:pt x="3323" y="441"/>
                                  </a:lnTo>
                                  <a:lnTo>
                                    <a:pt x="3355" y="432"/>
                                  </a:lnTo>
                                  <a:lnTo>
                                    <a:pt x="3356" y="435"/>
                                  </a:lnTo>
                                  <a:lnTo>
                                    <a:pt x="3348" y="448"/>
                                  </a:lnTo>
                                  <a:lnTo>
                                    <a:pt x="3348" y="468"/>
                                  </a:lnTo>
                                  <a:lnTo>
                                    <a:pt x="3353" y="484"/>
                                  </a:lnTo>
                                  <a:lnTo>
                                    <a:pt x="3350" y="504"/>
                                  </a:lnTo>
                                  <a:lnTo>
                                    <a:pt x="3338" y="514"/>
                                  </a:lnTo>
                                  <a:lnTo>
                                    <a:pt x="3324" y="527"/>
                                  </a:lnTo>
                                  <a:lnTo>
                                    <a:pt x="3322" y="548"/>
                                  </a:lnTo>
                                  <a:lnTo>
                                    <a:pt x="3308" y="581"/>
                                  </a:lnTo>
                                  <a:lnTo>
                                    <a:pt x="3300" y="623"/>
                                  </a:lnTo>
                                  <a:lnTo>
                                    <a:pt x="3281" y="661"/>
                                  </a:lnTo>
                                  <a:lnTo>
                                    <a:pt x="3268" y="679"/>
                                  </a:lnTo>
                                  <a:lnTo>
                                    <a:pt x="3263" y="699"/>
                                  </a:lnTo>
                                  <a:lnTo>
                                    <a:pt x="3251" y="709"/>
                                  </a:lnTo>
                                  <a:lnTo>
                                    <a:pt x="3246" y="705"/>
                                  </a:lnTo>
                                  <a:lnTo>
                                    <a:pt x="3195" y="693"/>
                                  </a:lnTo>
                                  <a:lnTo>
                                    <a:pt x="3182" y="700"/>
                                  </a:lnTo>
                                  <a:lnTo>
                                    <a:pt x="3146" y="735"/>
                                  </a:lnTo>
                                  <a:lnTo>
                                    <a:pt x="3154" y="748"/>
                                  </a:lnTo>
                                  <a:lnTo>
                                    <a:pt x="3160" y="775"/>
                                  </a:lnTo>
                                  <a:lnTo>
                                    <a:pt x="3160" y="834"/>
                                  </a:lnTo>
                                  <a:lnTo>
                                    <a:pt x="3144" y="859"/>
                                  </a:lnTo>
                                  <a:lnTo>
                                    <a:pt x="3124" y="876"/>
                                  </a:lnTo>
                                  <a:lnTo>
                                    <a:pt x="3124" y="894"/>
                                  </a:lnTo>
                                  <a:lnTo>
                                    <a:pt x="3116" y="893"/>
                                  </a:lnTo>
                                  <a:lnTo>
                                    <a:pt x="3108" y="878"/>
                                  </a:lnTo>
                                  <a:lnTo>
                                    <a:pt x="3097" y="867"/>
                                  </a:lnTo>
                                  <a:lnTo>
                                    <a:pt x="3086" y="876"/>
                                  </a:lnTo>
                                  <a:lnTo>
                                    <a:pt x="3079" y="896"/>
                                  </a:lnTo>
                                  <a:lnTo>
                                    <a:pt x="3069" y="911"/>
                                  </a:lnTo>
                                  <a:lnTo>
                                    <a:pt x="3038" y="935"/>
                                  </a:lnTo>
                                  <a:lnTo>
                                    <a:pt x="3014" y="941"/>
                                  </a:lnTo>
                                  <a:lnTo>
                                    <a:pt x="2994" y="941"/>
                                  </a:lnTo>
                                  <a:lnTo>
                                    <a:pt x="2989" y="950"/>
                                  </a:lnTo>
                                  <a:lnTo>
                                    <a:pt x="2995" y="981"/>
                                  </a:lnTo>
                                  <a:lnTo>
                                    <a:pt x="2953" y="985"/>
                                  </a:lnTo>
                                  <a:lnTo>
                                    <a:pt x="2939" y="975"/>
                                  </a:lnTo>
                                  <a:lnTo>
                                    <a:pt x="2920" y="970"/>
                                  </a:lnTo>
                                  <a:lnTo>
                                    <a:pt x="2908" y="980"/>
                                  </a:lnTo>
                                  <a:lnTo>
                                    <a:pt x="2883" y="1009"/>
                                  </a:lnTo>
                                  <a:lnTo>
                                    <a:pt x="2865" y="1024"/>
                                  </a:lnTo>
                                  <a:lnTo>
                                    <a:pt x="2826" y="1045"/>
                                  </a:lnTo>
                                  <a:lnTo>
                                    <a:pt x="2811" y="1052"/>
                                  </a:lnTo>
                                  <a:lnTo>
                                    <a:pt x="2783" y="1087"/>
                                  </a:lnTo>
                                  <a:lnTo>
                                    <a:pt x="2781" y="1091"/>
                                  </a:lnTo>
                                  <a:lnTo>
                                    <a:pt x="2774" y="1094"/>
                                  </a:lnTo>
                                  <a:lnTo>
                                    <a:pt x="2767" y="1097"/>
                                  </a:lnTo>
                                  <a:lnTo>
                                    <a:pt x="2756" y="1097"/>
                                  </a:lnTo>
                                  <a:lnTo>
                                    <a:pt x="2734" y="1104"/>
                                  </a:lnTo>
                                  <a:lnTo>
                                    <a:pt x="2729" y="1097"/>
                                  </a:lnTo>
                                  <a:lnTo>
                                    <a:pt x="2724" y="1102"/>
                                  </a:lnTo>
                                  <a:lnTo>
                                    <a:pt x="2709" y="1113"/>
                                  </a:lnTo>
                                  <a:lnTo>
                                    <a:pt x="2673" y="1128"/>
                                  </a:lnTo>
                                  <a:lnTo>
                                    <a:pt x="2665" y="1136"/>
                                  </a:lnTo>
                                  <a:lnTo>
                                    <a:pt x="2657" y="1149"/>
                                  </a:lnTo>
                                  <a:lnTo>
                                    <a:pt x="2646" y="1157"/>
                                  </a:lnTo>
                                  <a:lnTo>
                                    <a:pt x="2638" y="1157"/>
                                  </a:lnTo>
                                  <a:lnTo>
                                    <a:pt x="2632" y="1163"/>
                                  </a:lnTo>
                                  <a:lnTo>
                                    <a:pt x="2613" y="1172"/>
                                  </a:lnTo>
                                  <a:lnTo>
                                    <a:pt x="2607" y="1168"/>
                                  </a:lnTo>
                                  <a:lnTo>
                                    <a:pt x="2616" y="1156"/>
                                  </a:lnTo>
                                  <a:lnTo>
                                    <a:pt x="2630" y="1151"/>
                                  </a:lnTo>
                                  <a:lnTo>
                                    <a:pt x="2635" y="1140"/>
                                  </a:lnTo>
                                  <a:lnTo>
                                    <a:pt x="2638" y="1129"/>
                                  </a:lnTo>
                                  <a:lnTo>
                                    <a:pt x="2630" y="1126"/>
                                  </a:lnTo>
                                  <a:lnTo>
                                    <a:pt x="2622" y="1119"/>
                                  </a:lnTo>
                                  <a:lnTo>
                                    <a:pt x="2616" y="1118"/>
                                  </a:lnTo>
                                  <a:lnTo>
                                    <a:pt x="2625" y="1112"/>
                                  </a:lnTo>
                                  <a:lnTo>
                                    <a:pt x="2627" y="1101"/>
                                  </a:lnTo>
                                  <a:lnTo>
                                    <a:pt x="2638" y="1093"/>
                                  </a:lnTo>
                                  <a:lnTo>
                                    <a:pt x="2660" y="1063"/>
                                  </a:lnTo>
                                  <a:lnTo>
                                    <a:pt x="2667" y="1050"/>
                                  </a:lnTo>
                                  <a:lnTo>
                                    <a:pt x="2665" y="1042"/>
                                  </a:lnTo>
                                  <a:lnTo>
                                    <a:pt x="2652" y="1028"/>
                                  </a:lnTo>
                                  <a:lnTo>
                                    <a:pt x="2649" y="1016"/>
                                  </a:lnTo>
                                  <a:lnTo>
                                    <a:pt x="2644" y="1010"/>
                                  </a:lnTo>
                                  <a:lnTo>
                                    <a:pt x="2639" y="1016"/>
                                  </a:lnTo>
                                  <a:lnTo>
                                    <a:pt x="2616" y="1017"/>
                                  </a:lnTo>
                                  <a:lnTo>
                                    <a:pt x="2606" y="1021"/>
                                  </a:lnTo>
                                  <a:lnTo>
                                    <a:pt x="2590" y="1038"/>
                                  </a:lnTo>
                                  <a:lnTo>
                                    <a:pt x="2578" y="1053"/>
                                  </a:lnTo>
                                  <a:lnTo>
                                    <a:pt x="2571" y="1065"/>
                                  </a:lnTo>
                                  <a:lnTo>
                                    <a:pt x="2568" y="1070"/>
                                  </a:lnTo>
                                  <a:lnTo>
                                    <a:pt x="2542" y="1082"/>
                                  </a:lnTo>
                                  <a:lnTo>
                                    <a:pt x="2524" y="1096"/>
                                  </a:lnTo>
                                  <a:lnTo>
                                    <a:pt x="2516" y="1098"/>
                                  </a:lnTo>
                                  <a:lnTo>
                                    <a:pt x="2509" y="1112"/>
                                  </a:lnTo>
                                  <a:lnTo>
                                    <a:pt x="2506" y="1126"/>
                                  </a:lnTo>
                                  <a:lnTo>
                                    <a:pt x="2498" y="1135"/>
                                  </a:lnTo>
                                  <a:lnTo>
                                    <a:pt x="2488" y="1141"/>
                                  </a:lnTo>
                                  <a:lnTo>
                                    <a:pt x="2473" y="1144"/>
                                  </a:lnTo>
                                  <a:lnTo>
                                    <a:pt x="2462" y="1147"/>
                                  </a:lnTo>
                                  <a:lnTo>
                                    <a:pt x="2451" y="1147"/>
                                  </a:lnTo>
                                  <a:lnTo>
                                    <a:pt x="2445" y="1144"/>
                                  </a:lnTo>
                                  <a:lnTo>
                                    <a:pt x="2433" y="1142"/>
                                  </a:lnTo>
                                  <a:lnTo>
                                    <a:pt x="2423" y="1152"/>
                                  </a:lnTo>
                                  <a:lnTo>
                                    <a:pt x="2417" y="1172"/>
                                  </a:lnTo>
                                  <a:lnTo>
                                    <a:pt x="2414" y="1189"/>
                                  </a:lnTo>
                                  <a:lnTo>
                                    <a:pt x="2431" y="1207"/>
                                  </a:lnTo>
                                  <a:lnTo>
                                    <a:pt x="2435" y="1216"/>
                                  </a:lnTo>
                                  <a:lnTo>
                                    <a:pt x="2444" y="1221"/>
                                  </a:lnTo>
                                  <a:lnTo>
                                    <a:pt x="2451" y="1221"/>
                                  </a:lnTo>
                                  <a:lnTo>
                                    <a:pt x="2456" y="1228"/>
                                  </a:lnTo>
                                  <a:lnTo>
                                    <a:pt x="2465" y="1228"/>
                                  </a:lnTo>
                                  <a:lnTo>
                                    <a:pt x="2469" y="1239"/>
                                  </a:lnTo>
                                  <a:lnTo>
                                    <a:pt x="2479" y="1247"/>
                                  </a:lnTo>
                                  <a:lnTo>
                                    <a:pt x="2482" y="1255"/>
                                  </a:lnTo>
                                  <a:lnTo>
                                    <a:pt x="2482" y="1265"/>
                                  </a:lnTo>
                                  <a:lnTo>
                                    <a:pt x="2490" y="1276"/>
                                  </a:lnTo>
                                  <a:lnTo>
                                    <a:pt x="2517" y="1286"/>
                                  </a:lnTo>
                                  <a:lnTo>
                                    <a:pt x="2531" y="1285"/>
                                  </a:lnTo>
                                  <a:lnTo>
                                    <a:pt x="2543" y="1269"/>
                                  </a:lnTo>
                                  <a:lnTo>
                                    <a:pt x="2554" y="1260"/>
                                  </a:lnTo>
                                  <a:lnTo>
                                    <a:pt x="2562" y="1249"/>
                                  </a:lnTo>
                                  <a:lnTo>
                                    <a:pt x="2584" y="1239"/>
                                  </a:lnTo>
                                  <a:lnTo>
                                    <a:pt x="2591" y="1238"/>
                                  </a:lnTo>
                                  <a:lnTo>
                                    <a:pt x="2602" y="1249"/>
                                  </a:lnTo>
                                  <a:lnTo>
                                    <a:pt x="2611" y="1254"/>
                                  </a:lnTo>
                                  <a:lnTo>
                                    <a:pt x="2622" y="1255"/>
                                  </a:lnTo>
                                  <a:lnTo>
                                    <a:pt x="2629" y="1264"/>
                                  </a:lnTo>
                                  <a:lnTo>
                                    <a:pt x="2637" y="1265"/>
                                  </a:lnTo>
                                  <a:lnTo>
                                    <a:pt x="2649" y="1263"/>
                                  </a:lnTo>
                                  <a:lnTo>
                                    <a:pt x="2657" y="1258"/>
                                  </a:lnTo>
                                  <a:lnTo>
                                    <a:pt x="2671" y="1264"/>
                                  </a:lnTo>
                                  <a:lnTo>
                                    <a:pt x="2683" y="1266"/>
                                  </a:lnTo>
                                  <a:lnTo>
                                    <a:pt x="2687" y="1268"/>
                                  </a:lnTo>
                                  <a:lnTo>
                                    <a:pt x="2684" y="1281"/>
                                  </a:lnTo>
                                  <a:lnTo>
                                    <a:pt x="2680" y="1290"/>
                                  </a:lnTo>
                                  <a:lnTo>
                                    <a:pt x="2680" y="1295"/>
                                  </a:lnTo>
                                  <a:lnTo>
                                    <a:pt x="2670" y="1307"/>
                                  </a:lnTo>
                                  <a:lnTo>
                                    <a:pt x="2666" y="1303"/>
                                  </a:lnTo>
                                  <a:lnTo>
                                    <a:pt x="2662" y="1293"/>
                                  </a:lnTo>
                                  <a:lnTo>
                                    <a:pt x="2656" y="1297"/>
                                  </a:lnTo>
                                  <a:lnTo>
                                    <a:pt x="2650" y="1295"/>
                                  </a:lnTo>
                                  <a:lnTo>
                                    <a:pt x="2643" y="1301"/>
                                  </a:lnTo>
                                  <a:lnTo>
                                    <a:pt x="2637" y="1311"/>
                                  </a:lnTo>
                                  <a:lnTo>
                                    <a:pt x="2614" y="1313"/>
                                  </a:lnTo>
                                  <a:lnTo>
                                    <a:pt x="2602" y="1319"/>
                                  </a:lnTo>
                                  <a:lnTo>
                                    <a:pt x="2591" y="1319"/>
                                  </a:lnTo>
                                  <a:lnTo>
                                    <a:pt x="2594" y="1333"/>
                                  </a:lnTo>
                                  <a:lnTo>
                                    <a:pt x="2590" y="1333"/>
                                  </a:lnTo>
                                  <a:lnTo>
                                    <a:pt x="2585" y="1338"/>
                                  </a:lnTo>
                                  <a:lnTo>
                                    <a:pt x="2578" y="1355"/>
                                  </a:lnTo>
                                  <a:lnTo>
                                    <a:pt x="2568" y="1356"/>
                                  </a:lnTo>
                                  <a:lnTo>
                                    <a:pt x="2564" y="1345"/>
                                  </a:lnTo>
                                  <a:lnTo>
                                    <a:pt x="2555" y="1345"/>
                                  </a:lnTo>
                                  <a:lnTo>
                                    <a:pt x="2548" y="1354"/>
                                  </a:lnTo>
                                  <a:lnTo>
                                    <a:pt x="2555" y="1362"/>
                                  </a:lnTo>
                                  <a:lnTo>
                                    <a:pt x="2552" y="1371"/>
                                  </a:lnTo>
                                  <a:lnTo>
                                    <a:pt x="2544" y="1381"/>
                                  </a:lnTo>
                                  <a:lnTo>
                                    <a:pt x="2526" y="1391"/>
                                  </a:lnTo>
                                  <a:lnTo>
                                    <a:pt x="2521" y="1404"/>
                                  </a:lnTo>
                                  <a:lnTo>
                                    <a:pt x="2509" y="1421"/>
                                  </a:lnTo>
                                  <a:lnTo>
                                    <a:pt x="2500" y="1437"/>
                                  </a:lnTo>
                                  <a:lnTo>
                                    <a:pt x="2503" y="1446"/>
                                  </a:lnTo>
                                  <a:lnTo>
                                    <a:pt x="2514" y="1448"/>
                                  </a:lnTo>
                                  <a:lnTo>
                                    <a:pt x="2522" y="1456"/>
                                  </a:lnTo>
                                  <a:lnTo>
                                    <a:pt x="2555" y="1473"/>
                                  </a:lnTo>
                                  <a:lnTo>
                                    <a:pt x="2562" y="1483"/>
                                  </a:lnTo>
                                  <a:lnTo>
                                    <a:pt x="2567" y="1499"/>
                                  </a:lnTo>
                                  <a:lnTo>
                                    <a:pt x="2574" y="1508"/>
                                  </a:lnTo>
                                  <a:lnTo>
                                    <a:pt x="2584" y="1548"/>
                                  </a:lnTo>
                                  <a:lnTo>
                                    <a:pt x="2590" y="1561"/>
                                  </a:lnTo>
                                  <a:lnTo>
                                    <a:pt x="2594" y="1578"/>
                                  </a:lnTo>
                                  <a:lnTo>
                                    <a:pt x="2603" y="1592"/>
                                  </a:lnTo>
                                  <a:lnTo>
                                    <a:pt x="2617" y="1598"/>
                                  </a:lnTo>
                                  <a:lnTo>
                                    <a:pt x="2618" y="1608"/>
                                  </a:lnTo>
                                  <a:lnTo>
                                    <a:pt x="2635" y="1625"/>
                                  </a:lnTo>
                                  <a:lnTo>
                                    <a:pt x="2646" y="1642"/>
                                  </a:lnTo>
                                  <a:lnTo>
                                    <a:pt x="2646" y="1646"/>
                                  </a:lnTo>
                                  <a:lnTo>
                                    <a:pt x="2628" y="1637"/>
                                  </a:lnTo>
                                  <a:lnTo>
                                    <a:pt x="2613" y="1632"/>
                                  </a:lnTo>
                                  <a:lnTo>
                                    <a:pt x="2602" y="1632"/>
                                  </a:lnTo>
                                  <a:lnTo>
                                    <a:pt x="2590" y="1624"/>
                                  </a:lnTo>
                                  <a:lnTo>
                                    <a:pt x="2576" y="1620"/>
                                  </a:lnTo>
                                  <a:lnTo>
                                    <a:pt x="2551" y="1625"/>
                                  </a:lnTo>
                                  <a:lnTo>
                                    <a:pt x="2551" y="1631"/>
                                  </a:lnTo>
                                  <a:lnTo>
                                    <a:pt x="2576" y="1626"/>
                                  </a:lnTo>
                                  <a:lnTo>
                                    <a:pt x="2581" y="1630"/>
                                  </a:lnTo>
                                  <a:lnTo>
                                    <a:pt x="2584" y="1637"/>
                                  </a:lnTo>
                                  <a:lnTo>
                                    <a:pt x="2595" y="1639"/>
                                  </a:lnTo>
                                  <a:lnTo>
                                    <a:pt x="2607" y="1647"/>
                                  </a:lnTo>
                                  <a:lnTo>
                                    <a:pt x="2618" y="1660"/>
                                  </a:lnTo>
                                  <a:lnTo>
                                    <a:pt x="2627" y="1664"/>
                                  </a:lnTo>
                                  <a:lnTo>
                                    <a:pt x="2632" y="1667"/>
                                  </a:lnTo>
                                  <a:lnTo>
                                    <a:pt x="2640" y="1677"/>
                                  </a:lnTo>
                                  <a:lnTo>
                                    <a:pt x="2648" y="1690"/>
                                  </a:lnTo>
                                  <a:lnTo>
                                    <a:pt x="2646" y="1695"/>
                                  </a:lnTo>
                                  <a:lnTo>
                                    <a:pt x="2633" y="1696"/>
                                  </a:lnTo>
                                  <a:lnTo>
                                    <a:pt x="2622" y="1706"/>
                                  </a:lnTo>
                                  <a:lnTo>
                                    <a:pt x="2611" y="1710"/>
                                  </a:lnTo>
                                  <a:lnTo>
                                    <a:pt x="2603" y="1715"/>
                                  </a:lnTo>
                                  <a:lnTo>
                                    <a:pt x="2600" y="1720"/>
                                  </a:lnTo>
                                  <a:lnTo>
                                    <a:pt x="2589" y="1727"/>
                                  </a:lnTo>
                                  <a:lnTo>
                                    <a:pt x="2573" y="1727"/>
                                  </a:lnTo>
                                  <a:lnTo>
                                    <a:pt x="2562" y="1730"/>
                                  </a:lnTo>
                                  <a:lnTo>
                                    <a:pt x="2551" y="1734"/>
                                  </a:lnTo>
                                  <a:lnTo>
                                    <a:pt x="2563" y="1733"/>
                                  </a:lnTo>
                                  <a:lnTo>
                                    <a:pt x="2575" y="1737"/>
                                  </a:lnTo>
                                  <a:lnTo>
                                    <a:pt x="2586" y="1742"/>
                                  </a:lnTo>
                                  <a:lnTo>
                                    <a:pt x="2607" y="1733"/>
                                  </a:lnTo>
                                  <a:lnTo>
                                    <a:pt x="2616" y="1736"/>
                                  </a:lnTo>
                                  <a:lnTo>
                                    <a:pt x="2624" y="1743"/>
                                  </a:lnTo>
                                  <a:lnTo>
                                    <a:pt x="2628" y="1749"/>
                                  </a:lnTo>
                                  <a:lnTo>
                                    <a:pt x="2633" y="1753"/>
                                  </a:lnTo>
                                  <a:lnTo>
                                    <a:pt x="2640" y="1755"/>
                                  </a:lnTo>
                                  <a:lnTo>
                                    <a:pt x="2648" y="1755"/>
                                  </a:lnTo>
                                  <a:lnTo>
                                    <a:pt x="2652" y="1758"/>
                                  </a:lnTo>
                                  <a:lnTo>
                                    <a:pt x="2646" y="1761"/>
                                  </a:lnTo>
                                  <a:lnTo>
                                    <a:pt x="2633" y="1776"/>
                                  </a:lnTo>
                                  <a:lnTo>
                                    <a:pt x="2623" y="1781"/>
                                  </a:lnTo>
                                  <a:lnTo>
                                    <a:pt x="2627" y="1782"/>
                                  </a:lnTo>
                                  <a:lnTo>
                                    <a:pt x="2643" y="1775"/>
                                  </a:lnTo>
                                  <a:lnTo>
                                    <a:pt x="2643" y="1788"/>
                                  </a:lnTo>
                                  <a:lnTo>
                                    <a:pt x="2641" y="1798"/>
                                  </a:lnTo>
                                  <a:lnTo>
                                    <a:pt x="2640" y="1795"/>
                                  </a:lnTo>
                                  <a:lnTo>
                                    <a:pt x="2635" y="1798"/>
                                  </a:lnTo>
                                  <a:lnTo>
                                    <a:pt x="2623" y="1802"/>
                                  </a:lnTo>
                                  <a:lnTo>
                                    <a:pt x="2623" y="1804"/>
                                  </a:lnTo>
                                  <a:lnTo>
                                    <a:pt x="2628" y="1814"/>
                                  </a:lnTo>
                                  <a:lnTo>
                                    <a:pt x="2625" y="1829"/>
                                  </a:lnTo>
                                  <a:lnTo>
                                    <a:pt x="2622" y="1833"/>
                                  </a:lnTo>
                                  <a:lnTo>
                                    <a:pt x="2622" y="1850"/>
                                  </a:lnTo>
                                  <a:lnTo>
                                    <a:pt x="2616" y="1865"/>
                                  </a:lnTo>
                                  <a:lnTo>
                                    <a:pt x="2611" y="1862"/>
                                  </a:lnTo>
                                  <a:lnTo>
                                    <a:pt x="2606" y="1856"/>
                                  </a:lnTo>
                                  <a:lnTo>
                                    <a:pt x="2601" y="1860"/>
                                  </a:lnTo>
                                  <a:lnTo>
                                    <a:pt x="2594" y="1871"/>
                                  </a:lnTo>
                                  <a:lnTo>
                                    <a:pt x="2587" y="1879"/>
                                  </a:lnTo>
                                  <a:lnTo>
                                    <a:pt x="2582" y="1887"/>
                                  </a:lnTo>
                                  <a:lnTo>
                                    <a:pt x="2578" y="1890"/>
                                  </a:lnTo>
                                  <a:lnTo>
                                    <a:pt x="2574" y="1897"/>
                                  </a:lnTo>
                                  <a:lnTo>
                                    <a:pt x="2571" y="1904"/>
                                  </a:lnTo>
                                  <a:lnTo>
                                    <a:pt x="2571" y="1911"/>
                                  </a:lnTo>
                                  <a:lnTo>
                                    <a:pt x="2567" y="1921"/>
                                  </a:lnTo>
                                  <a:lnTo>
                                    <a:pt x="2560" y="1930"/>
                                  </a:lnTo>
                                  <a:lnTo>
                                    <a:pt x="2555" y="1933"/>
                                  </a:lnTo>
                                  <a:lnTo>
                                    <a:pt x="2546" y="1943"/>
                                  </a:lnTo>
                                  <a:lnTo>
                                    <a:pt x="2543" y="1957"/>
                                  </a:lnTo>
                                  <a:lnTo>
                                    <a:pt x="2537" y="1964"/>
                                  </a:lnTo>
                                  <a:lnTo>
                                    <a:pt x="2535" y="1962"/>
                                  </a:lnTo>
                                  <a:lnTo>
                                    <a:pt x="2533" y="1948"/>
                                  </a:lnTo>
                                  <a:lnTo>
                                    <a:pt x="2525" y="1949"/>
                                  </a:lnTo>
                                  <a:lnTo>
                                    <a:pt x="2517" y="1956"/>
                                  </a:lnTo>
                                  <a:lnTo>
                                    <a:pt x="2526" y="1973"/>
                                  </a:lnTo>
                                  <a:lnTo>
                                    <a:pt x="2526" y="1976"/>
                                  </a:lnTo>
                                  <a:lnTo>
                                    <a:pt x="2521" y="1992"/>
                                  </a:lnTo>
                                  <a:lnTo>
                                    <a:pt x="2521" y="1997"/>
                                  </a:lnTo>
                                  <a:lnTo>
                                    <a:pt x="2520" y="2003"/>
                                  </a:lnTo>
                                  <a:lnTo>
                                    <a:pt x="2517" y="2010"/>
                                  </a:lnTo>
                                  <a:lnTo>
                                    <a:pt x="2515" y="2013"/>
                                  </a:lnTo>
                                  <a:lnTo>
                                    <a:pt x="2511" y="2014"/>
                                  </a:lnTo>
                                  <a:lnTo>
                                    <a:pt x="2511" y="2021"/>
                                  </a:lnTo>
                                  <a:lnTo>
                                    <a:pt x="2512" y="2028"/>
                                  </a:lnTo>
                                  <a:lnTo>
                                    <a:pt x="2511" y="2030"/>
                                  </a:lnTo>
                                  <a:lnTo>
                                    <a:pt x="2506" y="2028"/>
                                  </a:lnTo>
                                  <a:lnTo>
                                    <a:pt x="2500" y="2028"/>
                                  </a:lnTo>
                                  <a:lnTo>
                                    <a:pt x="2495" y="2033"/>
                                  </a:lnTo>
                                  <a:lnTo>
                                    <a:pt x="2498" y="2040"/>
                                  </a:lnTo>
                                  <a:lnTo>
                                    <a:pt x="2494" y="2046"/>
                                  </a:lnTo>
                                  <a:lnTo>
                                    <a:pt x="2490" y="2044"/>
                                  </a:lnTo>
                                  <a:lnTo>
                                    <a:pt x="2484" y="2045"/>
                                  </a:lnTo>
                                  <a:lnTo>
                                    <a:pt x="2478" y="2060"/>
                                  </a:lnTo>
                                  <a:lnTo>
                                    <a:pt x="2471" y="2065"/>
                                  </a:lnTo>
                                  <a:lnTo>
                                    <a:pt x="2469" y="2075"/>
                                  </a:lnTo>
                                  <a:lnTo>
                                    <a:pt x="2465" y="2081"/>
                                  </a:lnTo>
                                  <a:lnTo>
                                    <a:pt x="2447" y="2083"/>
                                  </a:lnTo>
                                  <a:lnTo>
                                    <a:pt x="2440" y="2081"/>
                                  </a:lnTo>
                                  <a:lnTo>
                                    <a:pt x="2431" y="2088"/>
                                  </a:lnTo>
                                  <a:lnTo>
                                    <a:pt x="2433" y="2091"/>
                                  </a:lnTo>
                                  <a:lnTo>
                                    <a:pt x="2435" y="2097"/>
                                  </a:lnTo>
                                  <a:lnTo>
                                    <a:pt x="2433" y="2105"/>
                                  </a:lnTo>
                                  <a:lnTo>
                                    <a:pt x="2418" y="2119"/>
                                  </a:lnTo>
                                  <a:lnTo>
                                    <a:pt x="2413" y="2119"/>
                                  </a:lnTo>
                                  <a:lnTo>
                                    <a:pt x="2410" y="2131"/>
                                  </a:lnTo>
                                  <a:lnTo>
                                    <a:pt x="2408" y="2123"/>
                                  </a:lnTo>
                                  <a:lnTo>
                                    <a:pt x="2402" y="2127"/>
                                  </a:lnTo>
                                  <a:lnTo>
                                    <a:pt x="2401" y="2135"/>
                                  </a:lnTo>
                                  <a:lnTo>
                                    <a:pt x="2398" y="2134"/>
                                  </a:lnTo>
                                  <a:lnTo>
                                    <a:pt x="2395" y="2134"/>
                                  </a:lnTo>
                                  <a:lnTo>
                                    <a:pt x="2385" y="2141"/>
                                  </a:lnTo>
                                  <a:lnTo>
                                    <a:pt x="2380" y="2140"/>
                                  </a:lnTo>
                                  <a:lnTo>
                                    <a:pt x="2372" y="2141"/>
                                  </a:lnTo>
                                  <a:lnTo>
                                    <a:pt x="2365" y="2152"/>
                                  </a:lnTo>
                                  <a:lnTo>
                                    <a:pt x="2361" y="2159"/>
                                  </a:lnTo>
                                  <a:lnTo>
                                    <a:pt x="2356" y="2164"/>
                                  </a:lnTo>
                                  <a:lnTo>
                                    <a:pt x="2354" y="2170"/>
                                  </a:lnTo>
                                  <a:lnTo>
                                    <a:pt x="2344" y="2177"/>
                                  </a:lnTo>
                                  <a:lnTo>
                                    <a:pt x="2328" y="2183"/>
                                  </a:lnTo>
                                  <a:lnTo>
                                    <a:pt x="2316" y="2189"/>
                                  </a:lnTo>
                                  <a:lnTo>
                                    <a:pt x="2309" y="2186"/>
                                  </a:lnTo>
                                  <a:lnTo>
                                    <a:pt x="2302" y="2184"/>
                                  </a:lnTo>
                                  <a:lnTo>
                                    <a:pt x="2299" y="2189"/>
                                  </a:lnTo>
                                  <a:lnTo>
                                    <a:pt x="2297" y="2193"/>
                                  </a:lnTo>
                                  <a:lnTo>
                                    <a:pt x="2291" y="2195"/>
                                  </a:lnTo>
                                  <a:lnTo>
                                    <a:pt x="2285" y="2193"/>
                                  </a:lnTo>
                                  <a:lnTo>
                                    <a:pt x="2285" y="2188"/>
                                  </a:lnTo>
                                  <a:lnTo>
                                    <a:pt x="2277" y="2184"/>
                                  </a:lnTo>
                                  <a:lnTo>
                                    <a:pt x="2268" y="2190"/>
                                  </a:lnTo>
                                  <a:lnTo>
                                    <a:pt x="2263" y="2199"/>
                                  </a:lnTo>
                                  <a:lnTo>
                                    <a:pt x="2256" y="2199"/>
                                  </a:lnTo>
                                  <a:lnTo>
                                    <a:pt x="2253" y="2193"/>
                                  </a:lnTo>
                                  <a:lnTo>
                                    <a:pt x="2253" y="2189"/>
                                  </a:lnTo>
                                  <a:lnTo>
                                    <a:pt x="2245" y="2191"/>
                                  </a:lnTo>
                                  <a:lnTo>
                                    <a:pt x="2245" y="2202"/>
                                  </a:lnTo>
                                  <a:lnTo>
                                    <a:pt x="2243" y="2202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E30000"/>
                                </a:gs>
                                <a:gs pos="100000">
                                  <a:srgbClr val="760303"/>
                                </a:gs>
                              </a:gsLst>
                              <a:lin ang="5400000" scaled="0"/>
                            </a:gra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11" name="Freeform 115"/>
                          <wps:cNvSpPr>
                            <a:spLocks noChangeAspect="1"/>
                          </wps:cNvSpPr>
                          <wps:spPr bwMode="gray">
                            <a:xfrm>
                              <a:off x="6925467" y="2867372"/>
                              <a:ext cx="109538" cy="1206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0" y="310"/>
                                </a:cxn>
                                <a:cxn ang="0">
                                  <a:pos x="185" y="277"/>
                                </a:cxn>
                                <a:cxn ang="0">
                                  <a:pos x="169" y="266"/>
                                </a:cxn>
                                <a:cxn ang="0">
                                  <a:pos x="174" y="262"/>
                                </a:cxn>
                                <a:cxn ang="0">
                                  <a:pos x="174" y="236"/>
                                </a:cxn>
                                <a:cxn ang="0">
                                  <a:pos x="186" y="226"/>
                                </a:cxn>
                                <a:cxn ang="0">
                                  <a:pos x="199" y="212"/>
                                </a:cxn>
                                <a:cxn ang="0">
                                  <a:pos x="235" y="200"/>
                                </a:cxn>
                                <a:cxn ang="0">
                                  <a:pos x="257" y="181"/>
                                </a:cxn>
                                <a:cxn ang="0">
                                  <a:pos x="289" y="155"/>
                                </a:cxn>
                                <a:cxn ang="0">
                                  <a:pos x="297" y="121"/>
                                </a:cxn>
                                <a:cxn ang="0">
                                  <a:pos x="295" y="101"/>
                                </a:cxn>
                                <a:cxn ang="0">
                                  <a:pos x="308" y="80"/>
                                </a:cxn>
                                <a:cxn ang="0">
                                  <a:pos x="342" y="46"/>
                                </a:cxn>
                                <a:cxn ang="0">
                                  <a:pos x="347" y="41"/>
                                </a:cxn>
                                <a:cxn ang="0">
                                  <a:pos x="343" y="27"/>
                                </a:cxn>
                                <a:cxn ang="0">
                                  <a:pos x="327" y="11"/>
                                </a:cxn>
                                <a:cxn ang="0">
                                  <a:pos x="305" y="9"/>
                                </a:cxn>
                                <a:cxn ang="0">
                                  <a:pos x="288" y="44"/>
                                </a:cxn>
                                <a:cxn ang="0">
                                  <a:pos x="233" y="74"/>
                                </a:cxn>
                                <a:cxn ang="0">
                                  <a:pos x="208" y="83"/>
                                </a:cxn>
                                <a:cxn ang="0">
                                  <a:pos x="172" y="118"/>
                                </a:cxn>
                                <a:cxn ang="0">
                                  <a:pos x="139" y="103"/>
                                </a:cxn>
                                <a:cxn ang="0">
                                  <a:pos x="102" y="142"/>
                                </a:cxn>
                                <a:cxn ang="0">
                                  <a:pos x="45" y="178"/>
                                </a:cxn>
                                <a:cxn ang="0">
                                  <a:pos x="2" y="220"/>
                                </a:cxn>
                                <a:cxn ang="0">
                                  <a:pos x="13" y="235"/>
                                </a:cxn>
                                <a:cxn ang="0">
                                  <a:pos x="30" y="239"/>
                                </a:cxn>
                                <a:cxn ang="0">
                                  <a:pos x="57" y="245"/>
                                </a:cxn>
                                <a:cxn ang="0">
                                  <a:pos x="59" y="258"/>
                                </a:cxn>
                                <a:cxn ang="0">
                                  <a:pos x="50" y="301"/>
                                </a:cxn>
                                <a:cxn ang="0">
                                  <a:pos x="59" y="307"/>
                                </a:cxn>
                                <a:cxn ang="0">
                                  <a:pos x="43" y="320"/>
                                </a:cxn>
                                <a:cxn ang="0">
                                  <a:pos x="32" y="339"/>
                                </a:cxn>
                                <a:cxn ang="0">
                                  <a:pos x="40" y="353"/>
                                </a:cxn>
                                <a:cxn ang="0">
                                  <a:pos x="48" y="355"/>
                                </a:cxn>
                                <a:cxn ang="0">
                                  <a:pos x="40" y="361"/>
                                </a:cxn>
                                <a:cxn ang="0">
                                  <a:pos x="47" y="366"/>
                                </a:cxn>
                                <a:cxn ang="0">
                                  <a:pos x="53" y="377"/>
                                </a:cxn>
                                <a:cxn ang="0">
                                  <a:pos x="64" y="372"/>
                                </a:cxn>
                                <a:cxn ang="0">
                                  <a:pos x="74" y="360"/>
                                </a:cxn>
                                <a:cxn ang="0">
                                  <a:pos x="78" y="356"/>
                                </a:cxn>
                                <a:cxn ang="0">
                                  <a:pos x="91" y="368"/>
                                </a:cxn>
                                <a:cxn ang="0">
                                  <a:pos x="102" y="369"/>
                                </a:cxn>
                                <a:cxn ang="0">
                                  <a:pos x="121" y="374"/>
                                </a:cxn>
                                <a:cxn ang="0">
                                  <a:pos x="156" y="340"/>
                                </a:cxn>
                                <a:cxn ang="0">
                                  <a:pos x="191" y="340"/>
                                </a:cxn>
                                <a:cxn ang="0">
                                  <a:pos x="223" y="318"/>
                                </a:cxn>
                              </a:cxnLst>
                              <a:rect l="0" t="0" r="r" b="b"/>
                              <a:pathLst>
                                <a:path w="349" h="377">
                                  <a:moveTo>
                                    <a:pt x="223" y="318"/>
                                  </a:moveTo>
                                  <a:lnTo>
                                    <a:pt x="220" y="310"/>
                                  </a:lnTo>
                                  <a:lnTo>
                                    <a:pt x="196" y="290"/>
                                  </a:lnTo>
                                  <a:lnTo>
                                    <a:pt x="185" y="277"/>
                                  </a:lnTo>
                                  <a:lnTo>
                                    <a:pt x="171" y="272"/>
                                  </a:lnTo>
                                  <a:lnTo>
                                    <a:pt x="169" y="266"/>
                                  </a:lnTo>
                                  <a:lnTo>
                                    <a:pt x="174" y="253"/>
                                  </a:lnTo>
                                  <a:lnTo>
                                    <a:pt x="174" y="262"/>
                                  </a:lnTo>
                                  <a:lnTo>
                                    <a:pt x="175" y="255"/>
                                  </a:lnTo>
                                  <a:lnTo>
                                    <a:pt x="174" y="236"/>
                                  </a:lnTo>
                                  <a:lnTo>
                                    <a:pt x="175" y="229"/>
                                  </a:lnTo>
                                  <a:lnTo>
                                    <a:pt x="186" y="226"/>
                                  </a:lnTo>
                                  <a:lnTo>
                                    <a:pt x="196" y="220"/>
                                  </a:lnTo>
                                  <a:lnTo>
                                    <a:pt x="199" y="212"/>
                                  </a:lnTo>
                                  <a:lnTo>
                                    <a:pt x="223" y="209"/>
                                  </a:lnTo>
                                  <a:lnTo>
                                    <a:pt x="235" y="200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57" y="181"/>
                                  </a:lnTo>
                                  <a:lnTo>
                                    <a:pt x="274" y="162"/>
                                  </a:lnTo>
                                  <a:lnTo>
                                    <a:pt x="289" y="155"/>
                                  </a:lnTo>
                                  <a:lnTo>
                                    <a:pt x="295" y="150"/>
                                  </a:lnTo>
                                  <a:lnTo>
                                    <a:pt x="297" y="121"/>
                                  </a:lnTo>
                                  <a:lnTo>
                                    <a:pt x="293" y="112"/>
                                  </a:lnTo>
                                  <a:lnTo>
                                    <a:pt x="295" y="101"/>
                                  </a:lnTo>
                                  <a:lnTo>
                                    <a:pt x="304" y="87"/>
                                  </a:lnTo>
                                  <a:lnTo>
                                    <a:pt x="308" y="80"/>
                                  </a:lnTo>
                                  <a:lnTo>
                                    <a:pt x="335" y="49"/>
                                  </a:lnTo>
                                  <a:lnTo>
                                    <a:pt x="342" y="46"/>
                                  </a:lnTo>
                                  <a:lnTo>
                                    <a:pt x="349" y="48"/>
                                  </a:lnTo>
                                  <a:lnTo>
                                    <a:pt x="347" y="41"/>
                                  </a:lnTo>
                                  <a:lnTo>
                                    <a:pt x="343" y="33"/>
                                  </a:lnTo>
                                  <a:lnTo>
                                    <a:pt x="343" y="27"/>
                                  </a:lnTo>
                                  <a:lnTo>
                                    <a:pt x="335" y="26"/>
                                  </a:lnTo>
                                  <a:lnTo>
                                    <a:pt x="327" y="11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05" y="9"/>
                                  </a:lnTo>
                                  <a:lnTo>
                                    <a:pt x="298" y="29"/>
                                  </a:lnTo>
                                  <a:lnTo>
                                    <a:pt x="288" y="44"/>
                                  </a:lnTo>
                                  <a:lnTo>
                                    <a:pt x="257" y="68"/>
                                  </a:lnTo>
                                  <a:lnTo>
                                    <a:pt x="233" y="74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58" y="108"/>
                                  </a:lnTo>
                                  <a:lnTo>
                                    <a:pt x="139" y="103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2" y="142"/>
                                  </a:lnTo>
                                  <a:lnTo>
                                    <a:pt x="84" y="157"/>
                                  </a:lnTo>
                                  <a:lnTo>
                                    <a:pt x="45" y="178"/>
                                  </a:lnTo>
                                  <a:lnTo>
                                    <a:pt x="30" y="185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3" y="235"/>
                                  </a:lnTo>
                                  <a:lnTo>
                                    <a:pt x="16" y="246"/>
                                  </a:lnTo>
                                  <a:lnTo>
                                    <a:pt x="30" y="239"/>
                                  </a:lnTo>
                                  <a:lnTo>
                                    <a:pt x="42" y="243"/>
                                  </a:lnTo>
                                  <a:lnTo>
                                    <a:pt x="57" y="245"/>
                                  </a:lnTo>
                                  <a:lnTo>
                                    <a:pt x="63" y="248"/>
                                  </a:lnTo>
                                  <a:lnTo>
                                    <a:pt x="59" y="258"/>
                                  </a:lnTo>
                                  <a:lnTo>
                                    <a:pt x="56" y="278"/>
                                  </a:lnTo>
                                  <a:lnTo>
                                    <a:pt x="50" y="301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59" y="307"/>
                                  </a:lnTo>
                                  <a:lnTo>
                                    <a:pt x="45" y="315"/>
                                  </a:lnTo>
                                  <a:lnTo>
                                    <a:pt x="43" y="320"/>
                                  </a:lnTo>
                                  <a:lnTo>
                                    <a:pt x="37" y="323"/>
                                  </a:lnTo>
                                  <a:lnTo>
                                    <a:pt x="32" y="339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40" y="353"/>
                                  </a:lnTo>
                                  <a:lnTo>
                                    <a:pt x="50" y="350"/>
                                  </a:lnTo>
                                  <a:lnTo>
                                    <a:pt x="48" y="355"/>
                                  </a:lnTo>
                                  <a:lnTo>
                                    <a:pt x="45" y="361"/>
                                  </a:lnTo>
                                  <a:lnTo>
                                    <a:pt x="40" y="361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47" y="366"/>
                                  </a:lnTo>
                                  <a:lnTo>
                                    <a:pt x="51" y="376"/>
                                  </a:lnTo>
                                  <a:lnTo>
                                    <a:pt x="53" y="377"/>
                                  </a:lnTo>
                                  <a:lnTo>
                                    <a:pt x="61" y="377"/>
                                  </a:lnTo>
                                  <a:lnTo>
                                    <a:pt x="64" y="372"/>
                                  </a:lnTo>
                                  <a:lnTo>
                                    <a:pt x="71" y="370"/>
                                  </a:lnTo>
                                  <a:lnTo>
                                    <a:pt x="74" y="360"/>
                                  </a:lnTo>
                                  <a:lnTo>
                                    <a:pt x="72" y="355"/>
                                  </a:lnTo>
                                  <a:lnTo>
                                    <a:pt x="78" y="356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91" y="368"/>
                                  </a:lnTo>
                                  <a:lnTo>
                                    <a:pt x="99" y="374"/>
                                  </a:lnTo>
                                  <a:lnTo>
                                    <a:pt x="102" y="369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121" y="374"/>
                                  </a:lnTo>
                                  <a:lnTo>
                                    <a:pt x="134" y="363"/>
                                  </a:lnTo>
                                  <a:lnTo>
                                    <a:pt x="156" y="340"/>
                                  </a:lnTo>
                                  <a:lnTo>
                                    <a:pt x="174" y="339"/>
                                  </a:lnTo>
                                  <a:lnTo>
                                    <a:pt x="191" y="340"/>
                                  </a:lnTo>
                                  <a:lnTo>
                                    <a:pt x="206" y="334"/>
                                  </a:lnTo>
                                  <a:lnTo>
                                    <a:pt x="223" y="3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712" name="Group 116"/>
                          <wpg:cNvGrpSpPr>
                            <a:grpSpLocks noChangeAspect="1"/>
                          </wpg:cNvGrpSpPr>
                          <wpg:grpSpPr>
                            <a:xfrm>
                              <a:off x="5099842" y="1268760"/>
                              <a:ext cx="2973388" cy="1638300"/>
                              <a:chOff x="2730" y="960"/>
                              <a:chExt cx="1873" cy="1032"/>
                            </a:xfrm>
                            <a:grpFill/>
                          </wpg:grpSpPr>
                          <wpg:grpSp>
                            <wpg:cNvPr id="713" name="Group 11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044" y="960"/>
                                <a:ext cx="1473" cy="481"/>
                                <a:chOff x="3044" y="960"/>
                                <a:chExt cx="1473" cy="481"/>
                              </a:xfrm>
                              <a:grpFill/>
                            </wpg:grpSpPr>
                            <wps:wsp>
                              <wps:cNvPr id="714" name="Freeform 11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044" y="1416"/>
                                  <a:ext cx="23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7" y="8"/>
                                    </a:cxn>
                                    <a:cxn ang="0">
                                      <a:pos x="29" y="5"/>
                                    </a:cxn>
                                    <a:cxn ang="0">
                                      <a:pos x="34" y="3"/>
                                    </a:cxn>
                                    <a:cxn ang="0">
                                      <a:pos x="38" y="7"/>
                                    </a:cxn>
                                    <a:cxn ang="0">
                                      <a:pos x="49" y="0"/>
                                    </a:cxn>
                                    <a:cxn ang="0">
                                      <a:pos x="54" y="0"/>
                                    </a:cxn>
                                    <a:cxn ang="0">
                                      <a:pos x="94" y="37"/>
                                    </a:cxn>
                                    <a:cxn ang="0">
                                      <a:pos x="100" y="51"/>
                                    </a:cxn>
                                    <a:cxn ang="0">
                                      <a:pos x="105" y="53"/>
                                    </a:cxn>
                                    <a:cxn ang="0">
                                      <a:pos x="105" y="34"/>
                                    </a:cxn>
                                    <a:cxn ang="0">
                                      <a:pos x="109" y="49"/>
                                    </a:cxn>
                                    <a:cxn ang="0">
                                      <a:pos x="116" y="65"/>
                                    </a:cxn>
                                    <a:cxn ang="0">
                                      <a:pos x="115" y="78"/>
                                    </a:cxn>
                                    <a:cxn ang="0">
                                      <a:pos x="109" y="64"/>
                                    </a:cxn>
                                    <a:cxn ang="0">
                                      <a:pos x="97" y="76"/>
                                    </a:cxn>
                                    <a:cxn ang="0">
                                      <a:pos x="77" y="105"/>
                                    </a:cxn>
                                    <a:cxn ang="0">
                                      <a:pos x="63" y="113"/>
                                    </a:cxn>
                                    <a:cxn ang="0">
                                      <a:pos x="55" y="113"/>
                                    </a:cxn>
                                    <a:cxn ang="0">
                                      <a:pos x="45" y="124"/>
                                    </a:cxn>
                                    <a:cxn ang="0">
                                      <a:pos x="35" y="125"/>
                                    </a:cxn>
                                    <a:cxn ang="0">
                                      <a:pos x="30" y="118"/>
                                    </a:cxn>
                                    <a:cxn ang="0">
                                      <a:pos x="28" y="126"/>
                                    </a:cxn>
                                    <a:cxn ang="0">
                                      <a:pos x="19" y="118"/>
                                    </a:cxn>
                                    <a:cxn ang="0">
                                      <a:pos x="12" y="105"/>
                                    </a:cxn>
                                    <a:cxn ang="0">
                                      <a:pos x="6" y="105"/>
                                    </a:cxn>
                                    <a:cxn ang="0">
                                      <a:pos x="4" y="118"/>
                                    </a:cxn>
                                    <a:cxn ang="0">
                                      <a:pos x="8" y="125"/>
                                    </a:cxn>
                                    <a:cxn ang="0">
                                      <a:pos x="2" y="115"/>
                                    </a:cxn>
                                    <a:cxn ang="0">
                                      <a:pos x="0" y="104"/>
                                    </a:cxn>
                                    <a:cxn ang="0">
                                      <a:pos x="2" y="91"/>
                                    </a:cxn>
                                    <a:cxn ang="0">
                                      <a:pos x="3" y="56"/>
                                    </a:cxn>
                                    <a:cxn ang="0">
                                      <a:pos x="7" y="41"/>
                                    </a:cxn>
                                    <a:cxn ang="0">
                                      <a:pos x="19" y="17"/>
                                    </a:cxn>
                                    <a:cxn ang="0">
                                      <a:pos x="27" y="8"/>
                                    </a:cxn>
                                  </a:cxnLst>
                                  <a:rect l="0" t="0" r="r" b="b"/>
                                  <a:pathLst>
                                    <a:path w="116" h="126">
                                      <a:moveTo>
                                        <a:pt x="27" y="8"/>
                                      </a:moveTo>
                                      <a:lnTo>
                                        <a:pt x="29" y="5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94" y="37"/>
                                      </a:lnTo>
                                      <a:lnTo>
                                        <a:pt x="100" y="51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16" y="65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77" y="105"/>
                                      </a:lnTo>
                                      <a:lnTo>
                                        <a:pt x="63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45" y="124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30" y="118"/>
                                      </a:lnTo>
                                      <a:lnTo>
                                        <a:pt x="28" y="126"/>
                                      </a:lnTo>
                                      <a:lnTo>
                                        <a:pt x="19" y="118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6" y="105"/>
                                      </a:lnTo>
                                      <a:lnTo>
                                        <a:pt x="4" y="118"/>
                                      </a:lnTo>
                                      <a:lnTo>
                                        <a:pt x="8" y="125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3" y="56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2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" name="Freeform 11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605" y="995"/>
                                  <a:ext cx="67" cy="8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2" y="277"/>
                                    </a:cxn>
                                    <a:cxn ang="0">
                                      <a:pos x="52" y="238"/>
                                    </a:cxn>
                                    <a:cxn ang="0">
                                      <a:pos x="66" y="185"/>
                                    </a:cxn>
                                    <a:cxn ang="0">
                                      <a:pos x="96" y="201"/>
                                    </a:cxn>
                                    <a:cxn ang="0">
                                      <a:pos x="80" y="149"/>
                                    </a:cxn>
                                    <a:cxn ang="0">
                                      <a:pos x="92" y="119"/>
                                    </a:cxn>
                                    <a:cxn ang="0">
                                      <a:pos x="93" y="115"/>
                                    </a:cxn>
                                    <a:cxn ang="0">
                                      <a:pos x="100" y="94"/>
                                    </a:cxn>
                                    <a:cxn ang="0">
                                      <a:pos x="105" y="88"/>
                                    </a:cxn>
                                    <a:cxn ang="0">
                                      <a:pos x="124" y="52"/>
                                    </a:cxn>
                                    <a:cxn ang="0">
                                      <a:pos x="124" y="29"/>
                                    </a:cxn>
                                    <a:cxn ang="0">
                                      <a:pos x="136" y="39"/>
                                    </a:cxn>
                                    <a:cxn ang="0">
                                      <a:pos x="155" y="62"/>
                                    </a:cxn>
                                    <a:cxn ang="0">
                                      <a:pos x="155" y="16"/>
                                    </a:cxn>
                                    <a:cxn ang="0">
                                      <a:pos x="194" y="12"/>
                                    </a:cxn>
                                    <a:cxn ang="0">
                                      <a:pos x="195" y="29"/>
                                    </a:cxn>
                                    <a:cxn ang="0">
                                      <a:pos x="208" y="30"/>
                                    </a:cxn>
                                    <a:cxn ang="0">
                                      <a:pos x="195" y="73"/>
                                    </a:cxn>
                                    <a:cxn ang="0">
                                      <a:pos x="194" y="108"/>
                                    </a:cxn>
                                    <a:cxn ang="0">
                                      <a:pos x="209" y="103"/>
                                    </a:cxn>
                                    <a:cxn ang="0">
                                      <a:pos x="219" y="66"/>
                                    </a:cxn>
                                    <a:cxn ang="0">
                                      <a:pos x="233" y="79"/>
                                    </a:cxn>
                                    <a:cxn ang="0">
                                      <a:pos x="238" y="99"/>
                                    </a:cxn>
                                    <a:cxn ang="0">
                                      <a:pos x="249" y="72"/>
                                    </a:cxn>
                                    <a:cxn ang="0">
                                      <a:pos x="262" y="95"/>
                                    </a:cxn>
                                    <a:cxn ang="0">
                                      <a:pos x="261" y="119"/>
                                    </a:cxn>
                                    <a:cxn ang="0">
                                      <a:pos x="273" y="131"/>
                                    </a:cxn>
                                    <a:cxn ang="0">
                                      <a:pos x="279" y="110"/>
                                    </a:cxn>
                                    <a:cxn ang="0">
                                      <a:pos x="292" y="163"/>
                                    </a:cxn>
                                    <a:cxn ang="0">
                                      <a:pos x="334" y="195"/>
                                    </a:cxn>
                                    <a:cxn ang="0">
                                      <a:pos x="337" y="234"/>
                                    </a:cxn>
                                    <a:cxn ang="0">
                                      <a:pos x="337" y="259"/>
                                    </a:cxn>
                                    <a:cxn ang="0">
                                      <a:pos x="318" y="312"/>
                                    </a:cxn>
                                    <a:cxn ang="0">
                                      <a:pos x="301" y="317"/>
                                    </a:cxn>
                                    <a:cxn ang="0">
                                      <a:pos x="242" y="344"/>
                                    </a:cxn>
                                    <a:cxn ang="0">
                                      <a:pos x="216" y="347"/>
                                    </a:cxn>
                                    <a:cxn ang="0">
                                      <a:pos x="200" y="346"/>
                                    </a:cxn>
                                    <a:cxn ang="0">
                                      <a:pos x="190" y="360"/>
                                    </a:cxn>
                                    <a:cxn ang="0">
                                      <a:pos x="149" y="352"/>
                                    </a:cxn>
                                    <a:cxn ang="0">
                                      <a:pos x="133" y="352"/>
                                    </a:cxn>
                                    <a:cxn ang="0">
                                      <a:pos x="92" y="368"/>
                                    </a:cxn>
                                    <a:cxn ang="0">
                                      <a:pos x="77" y="385"/>
                                    </a:cxn>
                                    <a:cxn ang="0">
                                      <a:pos x="41" y="409"/>
                                    </a:cxn>
                                    <a:cxn ang="0">
                                      <a:pos x="6" y="416"/>
                                    </a:cxn>
                                    <a:cxn ang="0">
                                      <a:pos x="12" y="398"/>
                                    </a:cxn>
                                    <a:cxn ang="0">
                                      <a:pos x="0" y="393"/>
                                    </a:cxn>
                                    <a:cxn ang="0">
                                      <a:pos x="9" y="355"/>
                                    </a:cxn>
                                    <a:cxn ang="0">
                                      <a:pos x="33" y="297"/>
                                    </a:cxn>
                                  </a:cxnLst>
                                  <a:rect l="0" t="0" r="r" b="b"/>
                                  <a:pathLst>
                                    <a:path w="337" h="418">
                                      <a:moveTo>
                                        <a:pt x="33" y="286"/>
                                      </a:moveTo>
                                      <a:lnTo>
                                        <a:pt x="42" y="277"/>
                                      </a:lnTo>
                                      <a:lnTo>
                                        <a:pt x="42" y="269"/>
                                      </a:lnTo>
                                      <a:lnTo>
                                        <a:pt x="52" y="238"/>
                                      </a:lnTo>
                                      <a:lnTo>
                                        <a:pt x="49" y="228"/>
                                      </a:lnTo>
                                      <a:lnTo>
                                        <a:pt x="66" y="185"/>
                                      </a:lnTo>
                                      <a:lnTo>
                                        <a:pt x="85" y="202"/>
                                      </a:lnTo>
                                      <a:lnTo>
                                        <a:pt x="96" y="201"/>
                                      </a:lnTo>
                                      <a:lnTo>
                                        <a:pt x="80" y="183"/>
                                      </a:lnTo>
                                      <a:lnTo>
                                        <a:pt x="80" y="149"/>
                                      </a:lnTo>
                                      <a:lnTo>
                                        <a:pt x="81" y="131"/>
                                      </a:lnTo>
                                      <a:lnTo>
                                        <a:pt x="92" y="119"/>
                                      </a:lnTo>
                                      <a:lnTo>
                                        <a:pt x="100" y="118"/>
                                      </a:lnTo>
                                      <a:lnTo>
                                        <a:pt x="93" y="115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9" y="92"/>
                                      </a:lnTo>
                                      <a:lnTo>
                                        <a:pt x="105" y="88"/>
                                      </a:lnTo>
                                      <a:lnTo>
                                        <a:pt x="105" y="73"/>
                                      </a:lnTo>
                                      <a:lnTo>
                                        <a:pt x="124" y="52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24" y="29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6" y="39"/>
                                      </a:lnTo>
                                      <a:lnTo>
                                        <a:pt x="139" y="56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55" y="16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94" y="12"/>
                                      </a:lnTo>
                                      <a:lnTo>
                                        <a:pt x="194" y="36"/>
                                      </a:lnTo>
                                      <a:lnTo>
                                        <a:pt x="195" y="29"/>
                                      </a:lnTo>
                                      <a:lnTo>
                                        <a:pt x="200" y="23"/>
                                      </a:lnTo>
                                      <a:lnTo>
                                        <a:pt x="208" y="30"/>
                                      </a:lnTo>
                                      <a:lnTo>
                                        <a:pt x="208" y="43"/>
                                      </a:lnTo>
                                      <a:lnTo>
                                        <a:pt x="195" y="73"/>
                                      </a:lnTo>
                                      <a:lnTo>
                                        <a:pt x="197" y="94"/>
                                      </a:lnTo>
                                      <a:lnTo>
                                        <a:pt x="194" y="108"/>
                                      </a:lnTo>
                                      <a:lnTo>
                                        <a:pt x="194" y="122"/>
                                      </a:lnTo>
                                      <a:lnTo>
                                        <a:pt x="209" y="103"/>
                                      </a:lnTo>
                                      <a:lnTo>
                                        <a:pt x="219" y="84"/>
                                      </a:lnTo>
                                      <a:lnTo>
                                        <a:pt x="219" y="66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33" y="79"/>
                                      </a:lnTo>
                                      <a:lnTo>
                                        <a:pt x="236" y="94"/>
                                      </a:lnTo>
                                      <a:lnTo>
                                        <a:pt x="238" y="99"/>
                                      </a:lnTo>
                                      <a:lnTo>
                                        <a:pt x="245" y="88"/>
                                      </a:lnTo>
                                      <a:lnTo>
                                        <a:pt x="249" y="72"/>
                                      </a:lnTo>
                                      <a:lnTo>
                                        <a:pt x="258" y="77"/>
                                      </a:lnTo>
                                      <a:lnTo>
                                        <a:pt x="262" y="95"/>
                                      </a:lnTo>
                                      <a:lnTo>
                                        <a:pt x="259" y="110"/>
                                      </a:lnTo>
                                      <a:lnTo>
                                        <a:pt x="261" y="119"/>
                                      </a:lnTo>
                                      <a:lnTo>
                                        <a:pt x="267" y="131"/>
                                      </a:lnTo>
                                      <a:lnTo>
                                        <a:pt x="273" y="131"/>
                                      </a:lnTo>
                                      <a:lnTo>
                                        <a:pt x="272" y="118"/>
                                      </a:lnTo>
                                      <a:lnTo>
                                        <a:pt x="279" y="110"/>
                                      </a:lnTo>
                                      <a:lnTo>
                                        <a:pt x="284" y="137"/>
                                      </a:lnTo>
                                      <a:lnTo>
                                        <a:pt x="292" y="163"/>
                                      </a:lnTo>
                                      <a:lnTo>
                                        <a:pt x="326" y="184"/>
                                      </a:lnTo>
                                      <a:lnTo>
                                        <a:pt x="334" y="195"/>
                                      </a:lnTo>
                                      <a:lnTo>
                                        <a:pt x="337" y="217"/>
                                      </a:lnTo>
                                      <a:lnTo>
                                        <a:pt x="337" y="234"/>
                                      </a:lnTo>
                                      <a:lnTo>
                                        <a:pt x="333" y="245"/>
                                      </a:lnTo>
                                      <a:lnTo>
                                        <a:pt x="337" y="259"/>
                                      </a:lnTo>
                                      <a:lnTo>
                                        <a:pt x="337" y="276"/>
                                      </a:lnTo>
                                      <a:lnTo>
                                        <a:pt x="318" y="312"/>
                                      </a:lnTo>
                                      <a:lnTo>
                                        <a:pt x="307" y="323"/>
                                      </a:lnTo>
                                      <a:lnTo>
                                        <a:pt x="301" y="317"/>
                                      </a:lnTo>
                                      <a:lnTo>
                                        <a:pt x="280" y="321"/>
                                      </a:lnTo>
                                      <a:lnTo>
                                        <a:pt x="242" y="344"/>
                                      </a:lnTo>
                                      <a:lnTo>
                                        <a:pt x="226" y="341"/>
                                      </a:lnTo>
                                      <a:lnTo>
                                        <a:pt x="216" y="347"/>
                                      </a:lnTo>
                                      <a:lnTo>
                                        <a:pt x="205" y="344"/>
                                      </a:lnTo>
                                      <a:lnTo>
                                        <a:pt x="200" y="346"/>
                                      </a:lnTo>
                                      <a:lnTo>
                                        <a:pt x="199" y="355"/>
                                      </a:lnTo>
                                      <a:lnTo>
                                        <a:pt x="190" y="360"/>
                                      </a:lnTo>
                                      <a:lnTo>
                                        <a:pt x="176" y="342"/>
                                      </a:lnTo>
                                      <a:lnTo>
                                        <a:pt x="149" y="352"/>
                                      </a:lnTo>
                                      <a:lnTo>
                                        <a:pt x="143" y="346"/>
                                      </a:lnTo>
                                      <a:lnTo>
                                        <a:pt x="133" y="352"/>
                                      </a:lnTo>
                                      <a:lnTo>
                                        <a:pt x="98" y="350"/>
                                      </a:lnTo>
                                      <a:lnTo>
                                        <a:pt x="92" y="368"/>
                                      </a:lnTo>
                                      <a:lnTo>
                                        <a:pt x="86" y="371"/>
                                      </a:lnTo>
                                      <a:lnTo>
                                        <a:pt x="77" y="385"/>
                                      </a:lnTo>
                                      <a:lnTo>
                                        <a:pt x="53" y="396"/>
                                      </a:lnTo>
                                      <a:lnTo>
                                        <a:pt x="41" y="409"/>
                                      </a:lnTo>
                                      <a:lnTo>
                                        <a:pt x="33" y="418"/>
                                      </a:lnTo>
                                      <a:lnTo>
                                        <a:pt x="6" y="416"/>
                                      </a:lnTo>
                                      <a:lnTo>
                                        <a:pt x="7" y="409"/>
                                      </a:lnTo>
                                      <a:lnTo>
                                        <a:pt x="12" y="398"/>
                                      </a:lnTo>
                                      <a:lnTo>
                                        <a:pt x="11" y="387"/>
                                      </a:lnTo>
                                      <a:lnTo>
                                        <a:pt x="0" y="393"/>
                                      </a:lnTo>
                                      <a:lnTo>
                                        <a:pt x="4" y="366"/>
                                      </a:lnTo>
                                      <a:lnTo>
                                        <a:pt x="9" y="355"/>
                                      </a:lnTo>
                                      <a:lnTo>
                                        <a:pt x="38" y="302"/>
                                      </a:lnTo>
                                      <a:lnTo>
                                        <a:pt x="33" y="297"/>
                                      </a:lnTo>
                                      <a:lnTo>
                                        <a:pt x="33" y="28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" name="Freeform 12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015" y="1163"/>
                                  <a:ext cx="73" cy="6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79" y="89"/>
                                    </a:cxn>
                                    <a:cxn ang="0">
                                      <a:pos x="185" y="89"/>
                                    </a:cxn>
                                    <a:cxn ang="0">
                                      <a:pos x="200" y="103"/>
                                    </a:cxn>
                                    <a:cxn ang="0">
                                      <a:pos x="194" y="120"/>
                                    </a:cxn>
                                    <a:cxn ang="0">
                                      <a:pos x="195" y="127"/>
                                    </a:cxn>
                                    <a:cxn ang="0">
                                      <a:pos x="205" y="132"/>
                                    </a:cxn>
                                    <a:cxn ang="0">
                                      <a:pos x="216" y="133"/>
                                    </a:cxn>
                                    <a:cxn ang="0">
                                      <a:pos x="228" y="133"/>
                                    </a:cxn>
                                    <a:cxn ang="0">
                                      <a:pos x="233" y="103"/>
                                    </a:cxn>
                                    <a:cxn ang="0">
                                      <a:pos x="225" y="60"/>
                                    </a:cxn>
                                    <a:cxn ang="0">
                                      <a:pos x="235" y="34"/>
                                    </a:cxn>
                                    <a:cxn ang="0">
                                      <a:pos x="268" y="49"/>
                                    </a:cxn>
                                    <a:cxn ang="0">
                                      <a:pos x="290" y="89"/>
                                    </a:cxn>
                                    <a:cxn ang="0">
                                      <a:pos x="307" y="109"/>
                                    </a:cxn>
                                    <a:cxn ang="0">
                                      <a:pos x="314" y="127"/>
                                    </a:cxn>
                                    <a:cxn ang="0">
                                      <a:pos x="309" y="151"/>
                                    </a:cxn>
                                    <a:cxn ang="0">
                                      <a:pos x="300" y="170"/>
                                    </a:cxn>
                                    <a:cxn ang="0">
                                      <a:pos x="296" y="191"/>
                                    </a:cxn>
                                    <a:cxn ang="0">
                                      <a:pos x="309" y="234"/>
                                    </a:cxn>
                                    <a:cxn ang="0">
                                      <a:pos x="344" y="259"/>
                                    </a:cxn>
                                    <a:cxn ang="0">
                                      <a:pos x="365" y="280"/>
                                    </a:cxn>
                                    <a:cxn ang="0">
                                      <a:pos x="343" y="289"/>
                                    </a:cxn>
                                    <a:cxn ang="0">
                                      <a:pos x="314" y="287"/>
                                    </a:cxn>
                                    <a:cxn ang="0">
                                      <a:pos x="305" y="302"/>
                                    </a:cxn>
                                    <a:cxn ang="0">
                                      <a:pos x="287" y="272"/>
                                    </a:cxn>
                                    <a:cxn ang="0">
                                      <a:pos x="279" y="253"/>
                                    </a:cxn>
                                    <a:cxn ang="0">
                                      <a:pos x="238" y="280"/>
                                    </a:cxn>
                                    <a:cxn ang="0">
                                      <a:pos x="211" y="301"/>
                                    </a:cxn>
                                    <a:cxn ang="0">
                                      <a:pos x="174" y="310"/>
                                    </a:cxn>
                                    <a:cxn ang="0">
                                      <a:pos x="172" y="303"/>
                                    </a:cxn>
                                    <a:cxn ang="0">
                                      <a:pos x="169" y="289"/>
                                    </a:cxn>
                                    <a:cxn ang="0">
                                      <a:pos x="162" y="256"/>
                                    </a:cxn>
                                    <a:cxn ang="0">
                                      <a:pos x="146" y="288"/>
                                    </a:cxn>
                                    <a:cxn ang="0">
                                      <a:pos x="150" y="298"/>
                                    </a:cxn>
                                    <a:cxn ang="0">
                                      <a:pos x="140" y="331"/>
                                    </a:cxn>
                                    <a:cxn ang="0">
                                      <a:pos x="113" y="324"/>
                                    </a:cxn>
                                    <a:cxn ang="0">
                                      <a:pos x="70" y="307"/>
                                    </a:cxn>
                                    <a:cxn ang="0">
                                      <a:pos x="54" y="260"/>
                                    </a:cxn>
                                    <a:cxn ang="0">
                                      <a:pos x="15" y="242"/>
                                    </a:cxn>
                                    <a:cxn ang="0">
                                      <a:pos x="0" y="196"/>
                                    </a:cxn>
                                    <a:cxn ang="0">
                                      <a:pos x="20" y="196"/>
                                    </a:cxn>
                                    <a:cxn ang="0">
                                      <a:pos x="27" y="179"/>
                                    </a:cxn>
                                    <a:cxn ang="0">
                                      <a:pos x="15" y="176"/>
                                    </a:cxn>
                                    <a:cxn ang="0">
                                      <a:pos x="26" y="173"/>
                                    </a:cxn>
                                    <a:cxn ang="0">
                                      <a:pos x="13" y="152"/>
                                    </a:cxn>
                                    <a:cxn ang="0">
                                      <a:pos x="8" y="140"/>
                                    </a:cxn>
                                    <a:cxn ang="0">
                                      <a:pos x="21" y="143"/>
                                    </a:cxn>
                                    <a:cxn ang="0">
                                      <a:pos x="17" y="122"/>
                                    </a:cxn>
                                    <a:cxn ang="0">
                                      <a:pos x="26" y="99"/>
                                    </a:cxn>
                                    <a:cxn ang="0">
                                      <a:pos x="44" y="95"/>
                                    </a:cxn>
                                    <a:cxn ang="0">
                                      <a:pos x="33" y="88"/>
                                    </a:cxn>
                                    <a:cxn ang="0">
                                      <a:pos x="26" y="67"/>
                                    </a:cxn>
                                    <a:cxn ang="0">
                                      <a:pos x="36" y="51"/>
                                    </a:cxn>
                                    <a:cxn ang="0">
                                      <a:pos x="67" y="43"/>
                                    </a:cxn>
                                    <a:cxn ang="0">
                                      <a:pos x="80" y="22"/>
                                    </a:cxn>
                                    <a:cxn ang="0">
                                      <a:pos x="119" y="0"/>
                                    </a:cxn>
                                    <a:cxn ang="0">
                                      <a:pos x="117" y="13"/>
                                    </a:cxn>
                                    <a:cxn ang="0">
                                      <a:pos x="146" y="54"/>
                                    </a:cxn>
                                    <a:cxn ang="0">
                                      <a:pos x="160" y="54"/>
                                    </a:cxn>
                                    <a:cxn ang="0">
                                      <a:pos x="169" y="68"/>
                                    </a:cxn>
                                    <a:cxn ang="0">
                                      <a:pos x="168" y="87"/>
                                    </a:cxn>
                                  </a:cxnLst>
                                  <a:rect l="0" t="0" r="r" b="b"/>
                                  <a:pathLst>
                                    <a:path w="365" h="334">
                                      <a:moveTo>
                                        <a:pt x="178" y="86"/>
                                      </a:moveTo>
                                      <a:lnTo>
                                        <a:pt x="179" y="89"/>
                                      </a:lnTo>
                                      <a:lnTo>
                                        <a:pt x="180" y="95"/>
                                      </a:lnTo>
                                      <a:lnTo>
                                        <a:pt x="185" y="89"/>
                                      </a:lnTo>
                                      <a:lnTo>
                                        <a:pt x="201" y="94"/>
                                      </a:lnTo>
                                      <a:lnTo>
                                        <a:pt x="200" y="103"/>
                                      </a:lnTo>
                                      <a:lnTo>
                                        <a:pt x="201" y="106"/>
                                      </a:lnTo>
                                      <a:lnTo>
                                        <a:pt x="194" y="120"/>
                                      </a:lnTo>
                                      <a:lnTo>
                                        <a:pt x="196" y="121"/>
                                      </a:lnTo>
                                      <a:lnTo>
                                        <a:pt x="195" y="127"/>
                                      </a:lnTo>
                                      <a:lnTo>
                                        <a:pt x="198" y="135"/>
                                      </a:lnTo>
                                      <a:lnTo>
                                        <a:pt x="205" y="132"/>
                                      </a:lnTo>
                                      <a:lnTo>
                                        <a:pt x="210" y="138"/>
                                      </a:lnTo>
                                      <a:lnTo>
                                        <a:pt x="216" y="133"/>
                                      </a:lnTo>
                                      <a:lnTo>
                                        <a:pt x="226" y="137"/>
                                      </a:lnTo>
                                      <a:lnTo>
                                        <a:pt x="228" y="133"/>
                                      </a:lnTo>
                                      <a:lnTo>
                                        <a:pt x="228" y="109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26" y="92"/>
                                      </a:lnTo>
                                      <a:lnTo>
                                        <a:pt x="225" y="60"/>
                                      </a:lnTo>
                                      <a:lnTo>
                                        <a:pt x="225" y="47"/>
                                      </a:lnTo>
                                      <a:lnTo>
                                        <a:pt x="235" y="34"/>
                                      </a:lnTo>
                                      <a:lnTo>
                                        <a:pt x="242" y="30"/>
                                      </a:lnTo>
                                      <a:lnTo>
                                        <a:pt x="268" y="49"/>
                                      </a:lnTo>
                                      <a:lnTo>
                                        <a:pt x="287" y="78"/>
                                      </a:lnTo>
                                      <a:lnTo>
                                        <a:pt x="290" y="89"/>
                                      </a:lnTo>
                                      <a:lnTo>
                                        <a:pt x="297" y="109"/>
                                      </a:lnTo>
                                      <a:lnTo>
                                        <a:pt x="307" y="109"/>
                                      </a:lnTo>
                                      <a:lnTo>
                                        <a:pt x="314" y="115"/>
                                      </a:lnTo>
                                      <a:lnTo>
                                        <a:pt x="314" y="127"/>
                                      </a:lnTo>
                                      <a:lnTo>
                                        <a:pt x="311" y="138"/>
                                      </a:lnTo>
                                      <a:lnTo>
                                        <a:pt x="309" y="151"/>
                                      </a:lnTo>
                                      <a:lnTo>
                                        <a:pt x="305" y="163"/>
                                      </a:lnTo>
                                      <a:lnTo>
                                        <a:pt x="300" y="170"/>
                                      </a:lnTo>
                                      <a:lnTo>
                                        <a:pt x="296" y="181"/>
                                      </a:lnTo>
                                      <a:lnTo>
                                        <a:pt x="296" y="191"/>
                                      </a:lnTo>
                                      <a:lnTo>
                                        <a:pt x="298" y="201"/>
                                      </a:lnTo>
                                      <a:lnTo>
                                        <a:pt x="309" y="234"/>
                                      </a:lnTo>
                                      <a:lnTo>
                                        <a:pt x="323" y="254"/>
                                      </a:lnTo>
                                      <a:lnTo>
                                        <a:pt x="344" y="259"/>
                                      </a:lnTo>
                                      <a:lnTo>
                                        <a:pt x="361" y="272"/>
                                      </a:lnTo>
                                      <a:lnTo>
                                        <a:pt x="365" y="280"/>
                                      </a:lnTo>
                                      <a:lnTo>
                                        <a:pt x="364" y="283"/>
                                      </a:lnTo>
                                      <a:lnTo>
                                        <a:pt x="343" y="289"/>
                                      </a:lnTo>
                                      <a:lnTo>
                                        <a:pt x="317" y="277"/>
                                      </a:lnTo>
                                      <a:lnTo>
                                        <a:pt x="314" y="287"/>
                                      </a:lnTo>
                                      <a:lnTo>
                                        <a:pt x="314" y="296"/>
                                      </a:lnTo>
                                      <a:lnTo>
                                        <a:pt x="305" y="302"/>
                                      </a:lnTo>
                                      <a:lnTo>
                                        <a:pt x="281" y="273"/>
                                      </a:lnTo>
                                      <a:lnTo>
                                        <a:pt x="287" y="272"/>
                                      </a:lnTo>
                                      <a:lnTo>
                                        <a:pt x="289" y="261"/>
                                      </a:lnTo>
                                      <a:lnTo>
                                        <a:pt x="279" y="253"/>
                                      </a:lnTo>
                                      <a:lnTo>
                                        <a:pt x="265" y="272"/>
                                      </a:lnTo>
                                      <a:lnTo>
                                        <a:pt x="238" y="280"/>
                                      </a:lnTo>
                                      <a:lnTo>
                                        <a:pt x="225" y="287"/>
                                      </a:lnTo>
                                      <a:lnTo>
                                        <a:pt x="211" y="301"/>
                                      </a:lnTo>
                                      <a:lnTo>
                                        <a:pt x="183" y="312"/>
                                      </a:lnTo>
                                      <a:lnTo>
                                        <a:pt x="174" y="310"/>
                                      </a:lnTo>
                                      <a:lnTo>
                                        <a:pt x="165" y="302"/>
                                      </a:lnTo>
                                      <a:lnTo>
                                        <a:pt x="172" y="303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69" y="289"/>
                                      </a:lnTo>
                                      <a:lnTo>
                                        <a:pt x="162" y="276"/>
                                      </a:lnTo>
                                      <a:lnTo>
                                        <a:pt x="162" y="256"/>
                                      </a:lnTo>
                                      <a:lnTo>
                                        <a:pt x="149" y="265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55" y="285"/>
                                      </a:lnTo>
                                      <a:lnTo>
                                        <a:pt x="150" y="298"/>
                                      </a:lnTo>
                                      <a:lnTo>
                                        <a:pt x="146" y="320"/>
                                      </a:lnTo>
                                      <a:lnTo>
                                        <a:pt x="140" y="331"/>
                                      </a:lnTo>
                                      <a:lnTo>
                                        <a:pt x="130" y="334"/>
                                      </a:lnTo>
                                      <a:lnTo>
                                        <a:pt x="113" y="324"/>
                                      </a:lnTo>
                                      <a:lnTo>
                                        <a:pt x="90" y="320"/>
                                      </a:lnTo>
                                      <a:lnTo>
                                        <a:pt x="70" y="307"/>
                                      </a:lnTo>
                                      <a:lnTo>
                                        <a:pt x="61" y="289"/>
                                      </a:lnTo>
                                      <a:lnTo>
                                        <a:pt x="54" y="260"/>
                                      </a:lnTo>
                                      <a:lnTo>
                                        <a:pt x="42" y="262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20" y="196"/>
                                      </a:lnTo>
                                      <a:lnTo>
                                        <a:pt x="32" y="190"/>
                                      </a:lnTo>
                                      <a:lnTo>
                                        <a:pt x="27" y="179"/>
                                      </a:lnTo>
                                      <a:lnTo>
                                        <a:pt x="17" y="181"/>
                                      </a:lnTo>
                                      <a:lnTo>
                                        <a:pt x="15" y="176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26" y="173"/>
                                      </a:lnTo>
                                      <a:lnTo>
                                        <a:pt x="24" y="159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7" y="141"/>
                                      </a:lnTo>
                                      <a:lnTo>
                                        <a:pt x="8" y="140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21" y="143"/>
                                      </a:lnTo>
                                      <a:lnTo>
                                        <a:pt x="22" y="132"/>
                                      </a:lnTo>
                                      <a:lnTo>
                                        <a:pt x="17" y="122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6" y="99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6" y="67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36" y="51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77" y="18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3" y="1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19" y="24"/>
                                      </a:lnTo>
                                      <a:lnTo>
                                        <a:pt x="146" y="54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60" y="54"/>
                                      </a:lnTo>
                                      <a:lnTo>
                                        <a:pt x="162" y="62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63" y="7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78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Freeform 12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066" y="1166"/>
                                  <a:ext cx="44" cy="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6" y="8"/>
                                    </a:cxn>
                                    <a:cxn ang="0">
                                      <a:pos x="32" y="30"/>
                                    </a:cxn>
                                    <a:cxn ang="0">
                                      <a:pos x="42" y="38"/>
                                    </a:cxn>
                                    <a:cxn ang="0">
                                      <a:pos x="56" y="59"/>
                                    </a:cxn>
                                    <a:cxn ang="0">
                                      <a:pos x="64" y="66"/>
                                    </a:cxn>
                                    <a:cxn ang="0">
                                      <a:pos x="89" y="71"/>
                                    </a:cxn>
                                    <a:cxn ang="0">
                                      <a:pos x="106" y="59"/>
                                    </a:cxn>
                                    <a:cxn ang="0">
                                      <a:pos x="116" y="56"/>
                                    </a:cxn>
                                    <a:cxn ang="0">
                                      <a:pos x="138" y="64"/>
                                    </a:cxn>
                                    <a:cxn ang="0">
                                      <a:pos x="152" y="89"/>
                                    </a:cxn>
                                    <a:cxn ang="0">
                                      <a:pos x="169" y="97"/>
                                    </a:cxn>
                                    <a:cxn ang="0">
                                      <a:pos x="182" y="110"/>
                                    </a:cxn>
                                    <a:cxn ang="0">
                                      <a:pos x="201" y="120"/>
                                    </a:cxn>
                                    <a:cxn ang="0">
                                      <a:pos x="215" y="136"/>
                                    </a:cxn>
                                    <a:cxn ang="0">
                                      <a:pos x="222" y="136"/>
                                    </a:cxn>
                                    <a:cxn ang="0">
                                      <a:pos x="224" y="145"/>
                                    </a:cxn>
                                    <a:cxn ang="0">
                                      <a:pos x="206" y="142"/>
                                    </a:cxn>
                                    <a:cxn ang="0">
                                      <a:pos x="197" y="146"/>
                                    </a:cxn>
                                    <a:cxn ang="0">
                                      <a:pos x="193" y="155"/>
                                    </a:cxn>
                                    <a:cxn ang="0">
                                      <a:pos x="181" y="156"/>
                                    </a:cxn>
                                    <a:cxn ang="0">
                                      <a:pos x="185" y="161"/>
                                    </a:cxn>
                                    <a:cxn ang="0">
                                      <a:pos x="182" y="169"/>
                                    </a:cxn>
                                    <a:cxn ang="0">
                                      <a:pos x="182" y="183"/>
                                    </a:cxn>
                                    <a:cxn ang="0">
                                      <a:pos x="188" y="194"/>
                                    </a:cxn>
                                    <a:cxn ang="0">
                                      <a:pos x="183" y="200"/>
                                    </a:cxn>
                                    <a:cxn ang="0">
                                      <a:pos x="180" y="217"/>
                                    </a:cxn>
                                    <a:cxn ang="0">
                                      <a:pos x="167" y="226"/>
                                    </a:cxn>
                                    <a:cxn ang="0">
                                      <a:pos x="163" y="232"/>
                                    </a:cxn>
                                    <a:cxn ang="0">
                                      <a:pos x="138" y="248"/>
                                    </a:cxn>
                                    <a:cxn ang="0">
                                      <a:pos x="128" y="241"/>
                                    </a:cxn>
                                    <a:cxn ang="0">
                                      <a:pos x="91" y="233"/>
                                    </a:cxn>
                                    <a:cxn ang="0">
                                      <a:pos x="77" y="222"/>
                                    </a:cxn>
                                    <a:cxn ang="0">
                                      <a:pos x="54" y="164"/>
                                    </a:cxn>
                                    <a:cxn ang="0">
                                      <a:pos x="56" y="147"/>
                                    </a:cxn>
                                    <a:cxn ang="0">
                                      <a:pos x="69" y="108"/>
                                    </a:cxn>
                                    <a:cxn ang="0">
                                      <a:pos x="73" y="85"/>
                                    </a:cxn>
                                    <a:cxn ang="0">
                                      <a:pos x="64" y="85"/>
                                    </a:cxn>
                                    <a:cxn ang="0">
                                      <a:pos x="61" y="73"/>
                                    </a:cxn>
                                    <a:cxn ang="0">
                                      <a:pos x="16" y="19"/>
                                    </a:cxn>
                                    <a:cxn ang="0">
                                      <a:pos x="8" y="12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224" h="248">
                                      <a:moveTo>
                                        <a:pt x="0" y="0"/>
                                      </a:moveTo>
                                      <a:lnTo>
                                        <a:pt x="16" y="8"/>
                                      </a:lnTo>
                                      <a:lnTo>
                                        <a:pt x="32" y="30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56" y="59"/>
                                      </a:lnTo>
                                      <a:lnTo>
                                        <a:pt x="64" y="66"/>
                                      </a:lnTo>
                                      <a:lnTo>
                                        <a:pt x="89" y="71"/>
                                      </a:lnTo>
                                      <a:lnTo>
                                        <a:pt x="106" y="59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38" y="64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69" y="97"/>
                                      </a:lnTo>
                                      <a:lnTo>
                                        <a:pt x="182" y="110"/>
                                      </a:lnTo>
                                      <a:lnTo>
                                        <a:pt x="201" y="120"/>
                                      </a:lnTo>
                                      <a:lnTo>
                                        <a:pt x="215" y="136"/>
                                      </a:lnTo>
                                      <a:lnTo>
                                        <a:pt x="222" y="136"/>
                                      </a:lnTo>
                                      <a:lnTo>
                                        <a:pt x="224" y="145"/>
                                      </a:lnTo>
                                      <a:lnTo>
                                        <a:pt x="206" y="142"/>
                                      </a:lnTo>
                                      <a:lnTo>
                                        <a:pt x="197" y="146"/>
                                      </a:lnTo>
                                      <a:lnTo>
                                        <a:pt x="193" y="155"/>
                                      </a:lnTo>
                                      <a:lnTo>
                                        <a:pt x="181" y="156"/>
                                      </a:lnTo>
                                      <a:lnTo>
                                        <a:pt x="185" y="161"/>
                                      </a:lnTo>
                                      <a:lnTo>
                                        <a:pt x="182" y="169"/>
                                      </a:lnTo>
                                      <a:lnTo>
                                        <a:pt x="182" y="183"/>
                                      </a:lnTo>
                                      <a:lnTo>
                                        <a:pt x="188" y="194"/>
                                      </a:lnTo>
                                      <a:lnTo>
                                        <a:pt x="183" y="200"/>
                                      </a:lnTo>
                                      <a:lnTo>
                                        <a:pt x="180" y="217"/>
                                      </a:lnTo>
                                      <a:lnTo>
                                        <a:pt x="167" y="226"/>
                                      </a:lnTo>
                                      <a:lnTo>
                                        <a:pt x="163" y="232"/>
                                      </a:lnTo>
                                      <a:lnTo>
                                        <a:pt x="138" y="248"/>
                                      </a:lnTo>
                                      <a:lnTo>
                                        <a:pt x="128" y="241"/>
                                      </a:lnTo>
                                      <a:lnTo>
                                        <a:pt x="91" y="233"/>
                                      </a:lnTo>
                                      <a:lnTo>
                                        <a:pt x="77" y="222"/>
                                      </a:lnTo>
                                      <a:lnTo>
                                        <a:pt x="54" y="164"/>
                                      </a:lnTo>
                                      <a:lnTo>
                                        <a:pt x="56" y="147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73" y="85"/>
                                      </a:lnTo>
                                      <a:lnTo>
                                        <a:pt x="64" y="85"/>
                                      </a:lnTo>
                                      <a:lnTo>
                                        <a:pt x="61" y="73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4" name="Freeform 12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119" y="1193"/>
                                  <a:ext cx="54" cy="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" y="0"/>
                                    </a:cxn>
                                    <a:cxn ang="0">
                                      <a:pos x="9" y="6"/>
                                    </a:cxn>
                                    <a:cxn ang="0">
                                      <a:pos x="19" y="10"/>
                                    </a:cxn>
                                    <a:cxn ang="0">
                                      <a:pos x="24" y="15"/>
                                    </a:cxn>
                                    <a:cxn ang="0">
                                      <a:pos x="26" y="25"/>
                                    </a:cxn>
                                    <a:cxn ang="0">
                                      <a:pos x="36" y="30"/>
                                    </a:cxn>
                                    <a:cxn ang="0">
                                      <a:pos x="51" y="33"/>
                                    </a:cxn>
                                    <a:cxn ang="0">
                                      <a:pos x="66" y="35"/>
                                    </a:cxn>
                                    <a:cxn ang="0">
                                      <a:pos x="73" y="31"/>
                                    </a:cxn>
                                    <a:cxn ang="0">
                                      <a:pos x="127" y="41"/>
                                    </a:cxn>
                                    <a:cxn ang="0">
                                      <a:pos x="129" y="49"/>
                                    </a:cxn>
                                    <a:cxn ang="0">
                                      <a:pos x="122" y="49"/>
                                    </a:cxn>
                                    <a:cxn ang="0">
                                      <a:pos x="121" y="55"/>
                                    </a:cxn>
                                    <a:cxn ang="0">
                                      <a:pos x="109" y="67"/>
                                    </a:cxn>
                                    <a:cxn ang="0">
                                      <a:pos x="132" y="64"/>
                                    </a:cxn>
                                    <a:cxn ang="0">
                                      <a:pos x="154" y="68"/>
                                    </a:cxn>
                                    <a:cxn ang="0">
                                      <a:pos x="163" y="62"/>
                                    </a:cxn>
                                    <a:cxn ang="0">
                                      <a:pos x="172" y="62"/>
                                    </a:cxn>
                                    <a:cxn ang="0">
                                      <a:pos x="182" y="68"/>
                                    </a:cxn>
                                    <a:cxn ang="0">
                                      <a:pos x="188" y="79"/>
                                    </a:cxn>
                                    <a:cxn ang="0">
                                      <a:pos x="207" y="75"/>
                                    </a:cxn>
                                    <a:cxn ang="0">
                                      <a:pos x="218" y="79"/>
                                    </a:cxn>
                                    <a:cxn ang="0">
                                      <a:pos x="225" y="91"/>
                                    </a:cxn>
                                    <a:cxn ang="0">
                                      <a:pos x="266" y="100"/>
                                    </a:cxn>
                                    <a:cxn ang="0">
                                      <a:pos x="256" y="108"/>
                                    </a:cxn>
                                    <a:cxn ang="0">
                                      <a:pos x="257" y="135"/>
                                    </a:cxn>
                                    <a:cxn ang="0">
                                      <a:pos x="245" y="154"/>
                                    </a:cxn>
                                    <a:cxn ang="0">
                                      <a:pos x="208" y="176"/>
                                    </a:cxn>
                                    <a:cxn ang="0">
                                      <a:pos x="198" y="180"/>
                                    </a:cxn>
                                    <a:cxn ang="0">
                                      <a:pos x="191" y="171"/>
                                    </a:cxn>
                                    <a:cxn ang="0">
                                      <a:pos x="186" y="176"/>
                                    </a:cxn>
                                    <a:cxn ang="0">
                                      <a:pos x="179" y="173"/>
                                    </a:cxn>
                                    <a:cxn ang="0">
                                      <a:pos x="174" y="164"/>
                                    </a:cxn>
                                    <a:cxn ang="0">
                                      <a:pos x="171" y="175"/>
                                    </a:cxn>
                                    <a:cxn ang="0">
                                      <a:pos x="160" y="175"/>
                                    </a:cxn>
                                    <a:cxn ang="0">
                                      <a:pos x="144" y="170"/>
                                    </a:cxn>
                                    <a:cxn ang="0">
                                      <a:pos x="133" y="156"/>
                                    </a:cxn>
                                    <a:cxn ang="0">
                                      <a:pos x="117" y="156"/>
                                    </a:cxn>
                                    <a:cxn ang="0">
                                      <a:pos x="104" y="151"/>
                                    </a:cxn>
                                    <a:cxn ang="0">
                                      <a:pos x="95" y="140"/>
                                    </a:cxn>
                                    <a:cxn ang="0">
                                      <a:pos x="85" y="135"/>
                                    </a:cxn>
                                    <a:cxn ang="0">
                                      <a:pos x="75" y="123"/>
                                    </a:cxn>
                                    <a:cxn ang="0">
                                      <a:pos x="57" y="118"/>
                                    </a:cxn>
                                    <a:cxn ang="0">
                                      <a:pos x="46" y="110"/>
                                    </a:cxn>
                                    <a:cxn ang="0">
                                      <a:pos x="45" y="81"/>
                                    </a:cxn>
                                    <a:cxn ang="0">
                                      <a:pos x="31" y="67"/>
                                    </a:cxn>
                                    <a:cxn ang="0">
                                      <a:pos x="26" y="47"/>
                                    </a:cxn>
                                    <a:cxn ang="0">
                                      <a:pos x="5" y="20"/>
                                    </a:cxn>
                                    <a:cxn ang="0">
                                      <a:pos x="0" y="3"/>
                                    </a:cxn>
                                    <a:cxn ang="0">
                                      <a:pos x="3" y="0"/>
                                    </a:cxn>
                                  </a:cxnLst>
                                  <a:rect l="0" t="0" r="r" b="b"/>
                                  <a:pathLst>
                                    <a:path w="266" h="180">
                                      <a:moveTo>
                                        <a:pt x="3" y="0"/>
                                      </a:moveTo>
                                      <a:lnTo>
                                        <a:pt x="9" y="6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15"/>
                                      </a:lnTo>
                                      <a:lnTo>
                                        <a:pt x="26" y="25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51" y="33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127" y="41"/>
                                      </a:lnTo>
                                      <a:lnTo>
                                        <a:pt x="129" y="49"/>
                                      </a:lnTo>
                                      <a:lnTo>
                                        <a:pt x="122" y="49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09" y="67"/>
                                      </a:lnTo>
                                      <a:lnTo>
                                        <a:pt x="132" y="64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63" y="62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82" y="68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207" y="75"/>
                                      </a:lnTo>
                                      <a:lnTo>
                                        <a:pt x="218" y="79"/>
                                      </a:lnTo>
                                      <a:lnTo>
                                        <a:pt x="225" y="91"/>
                                      </a:lnTo>
                                      <a:lnTo>
                                        <a:pt x="266" y="100"/>
                                      </a:lnTo>
                                      <a:lnTo>
                                        <a:pt x="256" y="108"/>
                                      </a:lnTo>
                                      <a:lnTo>
                                        <a:pt x="257" y="135"/>
                                      </a:lnTo>
                                      <a:lnTo>
                                        <a:pt x="245" y="154"/>
                                      </a:lnTo>
                                      <a:lnTo>
                                        <a:pt x="208" y="176"/>
                                      </a:lnTo>
                                      <a:lnTo>
                                        <a:pt x="198" y="180"/>
                                      </a:lnTo>
                                      <a:lnTo>
                                        <a:pt x="191" y="171"/>
                                      </a:lnTo>
                                      <a:lnTo>
                                        <a:pt x="186" y="176"/>
                                      </a:lnTo>
                                      <a:lnTo>
                                        <a:pt x="179" y="173"/>
                                      </a:lnTo>
                                      <a:lnTo>
                                        <a:pt x="174" y="164"/>
                                      </a:lnTo>
                                      <a:lnTo>
                                        <a:pt x="171" y="175"/>
                                      </a:lnTo>
                                      <a:lnTo>
                                        <a:pt x="160" y="175"/>
                                      </a:lnTo>
                                      <a:lnTo>
                                        <a:pt x="144" y="170"/>
                                      </a:lnTo>
                                      <a:lnTo>
                                        <a:pt x="133" y="156"/>
                                      </a:lnTo>
                                      <a:lnTo>
                                        <a:pt x="117" y="156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95" y="140"/>
                                      </a:lnTo>
                                      <a:lnTo>
                                        <a:pt x="85" y="135"/>
                                      </a:lnTo>
                                      <a:lnTo>
                                        <a:pt x="75" y="123"/>
                                      </a:lnTo>
                                      <a:lnTo>
                                        <a:pt x="57" y="118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45" y="81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26" y="47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5" name="Freeform 12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047" y="1261"/>
                                  <a:ext cx="43" cy="2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2" y="7"/>
                                    </a:cxn>
                                    <a:cxn ang="0">
                                      <a:pos x="110" y="0"/>
                                    </a:cxn>
                                    <a:cxn ang="0">
                                      <a:pos x="126" y="2"/>
                                    </a:cxn>
                                    <a:cxn ang="0">
                                      <a:pos x="137" y="5"/>
                                    </a:cxn>
                                    <a:cxn ang="0">
                                      <a:pos x="148" y="16"/>
                                    </a:cxn>
                                    <a:cxn ang="0">
                                      <a:pos x="156" y="18"/>
                                    </a:cxn>
                                    <a:cxn ang="0">
                                      <a:pos x="169" y="36"/>
                                    </a:cxn>
                                    <a:cxn ang="0">
                                      <a:pos x="187" y="51"/>
                                    </a:cxn>
                                    <a:cxn ang="0">
                                      <a:pos x="203" y="78"/>
                                    </a:cxn>
                                    <a:cxn ang="0">
                                      <a:pos x="207" y="93"/>
                                    </a:cxn>
                                    <a:cxn ang="0">
                                      <a:pos x="207" y="112"/>
                                    </a:cxn>
                                    <a:cxn ang="0">
                                      <a:pos x="212" y="126"/>
                                    </a:cxn>
                                    <a:cxn ang="0">
                                      <a:pos x="212" y="136"/>
                                    </a:cxn>
                                    <a:cxn ang="0">
                                      <a:pos x="202" y="132"/>
                                    </a:cxn>
                                    <a:cxn ang="0">
                                      <a:pos x="193" y="136"/>
                                    </a:cxn>
                                    <a:cxn ang="0">
                                      <a:pos x="181" y="134"/>
                                    </a:cxn>
                                    <a:cxn ang="0">
                                      <a:pos x="167" y="127"/>
                                    </a:cxn>
                                    <a:cxn ang="0">
                                      <a:pos x="139" y="128"/>
                                    </a:cxn>
                                    <a:cxn ang="0">
                                      <a:pos x="122" y="120"/>
                                    </a:cxn>
                                    <a:cxn ang="0">
                                      <a:pos x="115" y="112"/>
                                    </a:cxn>
                                    <a:cxn ang="0">
                                      <a:pos x="102" y="115"/>
                                    </a:cxn>
                                    <a:cxn ang="0">
                                      <a:pos x="85" y="110"/>
                                    </a:cxn>
                                    <a:cxn ang="0">
                                      <a:pos x="68" y="99"/>
                                    </a:cxn>
                                    <a:cxn ang="0">
                                      <a:pos x="48" y="95"/>
                                    </a:cxn>
                                    <a:cxn ang="0">
                                      <a:pos x="21" y="110"/>
                                    </a:cxn>
                                    <a:cxn ang="0">
                                      <a:pos x="10" y="109"/>
                                    </a:cxn>
                                    <a:cxn ang="0">
                                      <a:pos x="0" y="95"/>
                                    </a:cxn>
                                    <a:cxn ang="0">
                                      <a:pos x="8" y="89"/>
                                    </a:cxn>
                                    <a:cxn ang="0">
                                      <a:pos x="37" y="86"/>
                                    </a:cxn>
                                    <a:cxn ang="0">
                                      <a:pos x="41" y="79"/>
                                    </a:cxn>
                                    <a:cxn ang="0">
                                      <a:pos x="48" y="62"/>
                                    </a:cxn>
                                    <a:cxn ang="0">
                                      <a:pos x="60" y="31"/>
                                    </a:cxn>
                                    <a:cxn ang="0">
                                      <a:pos x="60" y="19"/>
                                    </a:cxn>
                                    <a:cxn ang="0">
                                      <a:pos x="65" y="10"/>
                                    </a:cxn>
                                    <a:cxn ang="0">
                                      <a:pos x="92" y="7"/>
                                    </a:cxn>
                                  </a:cxnLst>
                                  <a:rect l="0" t="0" r="r" b="b"/>
                                  <a:pathLst>
                                    <a:path w="212" h="136">
                                      <a:moveTo>
                                        <a:pt x="92" y="7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26" y="2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56" y="18"/>
                                      </a:lnTo>
                                      <a:lnTo>
                                        <a:pt x="169" y="36"/>
                                      </a:lnTo>
                                      <a:lnTo>
                                        <a:pt x="187" y="51"/>
                                      </a:lnTo>
                                      <a:lnTo>
                                        <a:pt x="203" y="78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7" y="112"/>
                                      </a:lnTo>
                                      <a:lnTo>
                                        <a:pt x="212" y="126"/>
                                      </a:lnTo>
                                      <a:lnTo>
                                        <a:pt x="212" y="136"/>
                                      </a:lnTo>
                                      <a:lnTo>
                                        <a:pt x="202" y="132"/>
                                      </a:lnTo>
                                      <a:lnTo>
                                        <a:pt x="193" y="136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167" y="127"/>
                                      </a:lnTo>
                                      <a:lnTo>
                                        <a:pt x="139" y="128"/>
                                      </a:lnTo>
                                      <a:lnTo>
                                        <a:pt x="122" y="120"/>
                                      </a:lnTo>
                                      <a:lnTo>
                                        <a:pt x="115" y="112"/>
                                      </a:lnTo>
                                      <a:lnTo>
                                        <a:pt x="102" y="115"/>
                                      </a:lnTo>
                                      <a:lnTo>
                                        <a:pt x="85" y="110"/>
                                      </a:lnTo>
                                      <a:lnTo>
                                        <a:pt x="68" y="99"/>
                                      </a:lnTo>
                                      <a:lnTo>
                                        <a:pt x="48" y="95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8" y="89"/>
                                      </a:lnTo>
                                      <a:lnTo>
                                        <a:pt x="37" y="86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92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Freeform 12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080" y="1282"/>
                                  <a:ext cx="68" cy="10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2" y="22"/>
                                    </a:cxn>
                                    <a:cxn ang="0">
                                      <a:pos x="199" y="0"/>
                                    </a:cxn>
                                    <a:cxn ang="0">
                                      <a:pos x="234" y="15"/>
                                    </a:cxn>
                                    <a:cxn ang="0">
                                      <a:pos x="277" y="45"/>
                                    </a:cxn>
                                    <a:cxn ang="0">
                                      <a:pos x="272" y="68"/>
                                    </a:cxn>
                                    <a:cxn ang="0">
                                      <a:pos x="234" y="86"/>
                                    </a:cxn>
                                    <a:cxn ang="0">
                                      <a:pos x="267" y="94"/>
                                    </a:cxn>
                                    <a:cxn ang="0">
                                      <a:pos x="245" y="114"/>
                                    </a:cxn>
                                    <a:cxn ang="0">
                                      <a:pos x="238" y="119"/>
                                    </a:cxn>
                                    <a:cxn ang="0">
                                      <a:pos x="232" y="158"/>
                                    </a:cxn>
                                    <a:cxn ang="0">
                                      <a:pos x="226" y="165"/>
                                    </a:cxn>
                                    <a:cxn ang="0">
                                      <a:pos x="219" y="189"/>
                                    </a:cxn>
                                    <a:cxn ang="0">
                                      <a:pos x="224" y="226"/>
                                    </a:cxn>
                                    <a:cxn ang="0">
                                      <a:pos x="218" y="267"/>
                                    </a:cxn>
                                    <a:cxn ang="0">
                                      <a:pos x="230" y="331"/>
                                    </a:cxn>
                                    <a:cxn ang="0">
                                      <a:pos x="250" y="373"/>
                                    </a:cxn>
                                    <a:cxn ang="0">
                                      <a:pos x="278" y="426"/>
                                    </a:cxn>
                                    <a:cxn ang="0">
                                      <a:pos x="306" y="450"/>
                                    </a:cxn>
                                    <a:cxn ang="0">
                                      <a:pos x="338" y="472"/>
                                    </a:cxn>
                                    <a:cxn ang="0">
                                      <a:pos x="322" y="490"/>
                                    </a:cxn>
                                    <a:cxn ang="0">
                                      <a:pos x="320" y="498"/>
                                    </a:cxn>
                                    <a:cxn ang="0">
                                      <a:pos x="301" y="502"/>
                                    </a:cxn>
                                    <a:cxn ang="0">
                                      <a:pos x="284" y="470"/>
                                    </a:cxn>
                                    <a:cxn ang="0">
                                      <a:pos x="261" y="481"/>
                                    </a:cxn>
                                    <a:cxn ang="0">
                                      <a:pos x="273" y="487"/>
                                    </a:cxn>
                                    <a:cxn ang="0">
                                      <a:pos x="251" y="491"/>
                                    </a:cxn>
                                    <a:cxn ang="0">
                                      <a:pos x="243" y="495"/>
                                    </a:cxn>
                                    <a:cxn ang="0">
                                      <a:pos x="220" y="476"/>
                                    </a:cxn>
                                    <a:cxn ang="0">
                                      <a:pos x="210" y="488"/>
                                    </a:cxn>
                                    <a:cxn ang="0">
                                      <a:pos x="182" y="480"/>
                                    </a:cxn>
                                    <a:cxn ang="0">
                                      <a:pos x="189" y="466"/>
                                    </a:cxn>
                                    <a:cxn ang="0">
                                      <a:pos x="144" y="470"/>
                                    </a:cxn>
                                    <a:cxn ang="0">
                                      <a:pos x="127" y="461"/>
                                    </a:cxn>
                                    <a:cxn ang="0">
                                      <a:pos x="125" y="438"/>
                                    </a:cxn>
                                    <a:cxn ang="0">
                                      <a:pos x="124" y="421"/>
                                    </a:cxn>
                                    <a:cxn ang="0">
                                      <a:pos x="135" y="413"/>
                                    </a:cxn>
                                    <a:cxn ang="0">
                                      <a:pos x="157" y="412"/>
                                    </a:cxn>
                                    <a:cxn ang="0">
                                      <a:pos x="143" y="400"/>
                                    </a:cxn>
                                    <a:cxn ang="0">
                                      <a:pos x="116" y="380"/>
                                    </a:cxn>
                                    <a:cxn ang="0">
                                      <a:pos x="138" y="348"/>
                                    </a:cxn>
                                    <a:cxn ang="0">
                                      <a:pos x="109" y="380"/>
                                    </a:cxn>
                                    <a:cxn ang="0">
                                      <a:pos x="107" y="345"/>
                                    </a:cxn>
                                    <a:cxn ang="0">
                                      <a:pos x="90" y="342"/>
                                    </a:cxn>
                                    <a:cxn ang="0">
                                      <a:pos x="76" y="353"/>
                                    </a:cxn>
                                    <a:cxn ang="0">
                                      <a:pos x="65" y="319"/>
                                    </a:cxn>
                                    <a:cxn ang="0">
                                      <a:pos x="51" y="331"/>
                                    </a:cxn>
                                    <a:cxn ang="0">
                                      <a:pos x="32" y="347"/>
                                    </a:cxn>
                                    <a:cxn ang="0">
                                      <a:pos x="16" y="340"/>
                                    </a:cxn>
                                    <a:cxn ang="0">
                                      <a:pos x="1" y="294"/>
                                    </a:cxn>
                                    <a:cxn ang="0">
                                      <a:pos x="3" y="255"/>
                                    </a:cxn>
                                    <a:cxn ang="0">
                                      <a:pos x="27" y="242"/>
                                    </a:cxn>
                                    <a:cxn ang="0">
                                      <a:pos x="42" y="244"/>
                                    </a:cxn>
                                    <a:cxn ang="0">
                                      <a:pos x="53" y="230"/>
                                    </a:cxn>
                                    <a:cxn ang="0">
                                      <a:pos x="64" y="206"/>
                                    </a:cxn>
                                    <a:cxn ang="0">
                                      <a:pos x="70" y="186"/>
                                    </a:cxn>
                                    <a:cxn ang="0">
                                      <a:pos x="79" y="162"/>
                                    </a:cxn>
                                    <a:cxn ang="0">
                                      <a:pos x="75" y="158"/>
                                    </a:cxn>
                                    <a:cxn ang="0">
                                      <a:pos x="68" y="141"/>
                                    </a:cxn>
                                    <a:cxn ang="0">
                                      <a:pos x="73" y="97"/>
                                    </a:cxn>
                                    <a:cxn ang="0">
                                      <a:pos x="103" y="87"/>
                                    </a:cxn>
                                    <a:cxn ang="0">
                                      <a:pos x="94" y="74"/>
                                    </a:cxn>
                                    <a:cxn ang="0">
                                      <a:pos x="92" y="61"/>
                                    </a:cxn>
                                    <a:cxn ang="0">
                                      <a:pos x="124" y="20"/>
                                    </a:cxn>
                                  </a:cxnLst>
                                  <a:rect l="0" t="0" r="r" b="b"/>
                                  <a:pathLst>
                                    <a:path w="338" h="508">
                                      <a:moveTo>
                                        <a:pt x="124" y="20"/>
                                      </a:moveTo>
                                      <a:lnTo>
                                        <a:pt x="128" y="17"/>
                                      </a:lnTo>
                                      <a:lnTo>
                                        <a:pt x="152" y="22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10" y="9"/>
                                      </a:lnTo>
                                      <a:lnTo>
                                        <a:pt x="219" y="14"/>
                                      </a:lnTo>
                                      <a:lnTo>
                                        <a:pt x="234" y="15"/>
                                      </a:lnTo>
                                      <a:lnTo>
                                        <a:pt x="256" y="33"/>
                                      </a:lnTo>
                                      <a:lnTo>
                                        <a:pt x="268" y="34"/>
                                      </a:lnTo>
                                      <a:lnTo>
                                        <a:pt x="277" y="45"/>
                                      </a:lnTo>
                                      <a:lnTo>
                                        <a:pt x="279" y="55"/>
                                      </a:lnTo>
                                      <a:lnTo>
                                        <a:pt x="245" y="63"/>
                                      </a:lnTo>
                                      <a:lnTo>
                                        <a:pt x="272" y="68"/>
                                      </a:lnTo>
                                      <a:lnTo>
                                        <a:pt x="268" y="74"/>
                                      </a:lnTo>
                                      <a:lnTo>
                                        <a:pt x="256" y="73"/>
                                      </a:lnTo>
                                      <a:lnTo>
                                        <a:pt x="234" y="86"/>
                                      </a:lnTo>
                                      <a:lnTo>
                                        <a:pt x="246" y="88"/>
                                      </a:lnTo>
                                      <a:lnTo>
                                        <a:pt x="265" y="82"/>
                                      </a:lnTo>
                                      <a:lnTo>
                                        <a:pt x="267" y="94"/>
                                      </a:lnTo>
                                      <a:lnTo>
                                        <a:pt x="262" y="103"/>
                                      </a:lnTo>
                                      <a:lnTo>
                                        <a:pt x="253" y="111"/>
                                      </a:lnTo>
                                      <a:lnTo>
                                        <a:pt x="245" y="114"/>
                                      </a:lnTo>
                                      <a:lnTo>
                                        <a:pt x="225" y="111"/>
                                      </a:lnTo>
                                      <a:lnTo>
                                        <a:pt x="222" y="121"/>
                                      </a:lnTo>
                                      <a:lnTo>
                                        <a:pt x="238" y="119"/>
                                      </a:lnTo>
                                      <a:lnTo>
                                        <a:pt x="242" y="131"/>
                                      </a:lnTo>
                                      <a:lnTo>
                                        <a:pt x="235" y="143"/>
                                      </a:lnTo>
                                      <a:lnTo>
                                        <a:pt x="232" y="158"/>
                                      </a:lnTo>
                                      <a:lnTo>
                                        <a:pt x="226" y="156"/>
                                      </a:lnTo>
                                      <a:lnTo>
                                        <a:pt x="222" y="160"/>
                                      </a:lnTo>
                                      <a:lnTo>
                                        <a:pt x="226" y="165"/>
                                      </a:lnTo>
                                      <a:lnTo>
                                        <a:pt x="225" y="176"/>
                                      </a:lnTo>
                                      <a:lnTo>
                                        <a:pt x="219" y="178"/>
                                      </a:lnTo>
                                      <a:lnTo>
                                        <a:pt x="219" y="189"/>
                                      </a:lnTo>
                                      <a:lnTo>
                                        <a:pt x="218" y="201"/>
                                      </a:lnTo>
                                      <a:lnTo>
                                        <a:pt x="219" y="214"/>
                                      </a:lnTo>
                                      <a:lnTo>
                                        <a:pt x="224" y="226"/>
                                      </a:lnTo>
                                      <a:lnTo>
                                        <a:pt x="224" y="235"/>
                                      </a:lnTo>
                                      <a:lnTo>
                                        <a:pt x="216" y="255"/>
                                      </a:lnTo>
                                      <a:lnTo>
                                        <a:pt x="218" y="267"/>
                                      </a:lnTo>
                                      <a:lnTo>
                                        <a:pt x="222" y="273"/>
                                      </a:lnTo>
                                      <a:lnTo>
                                        <a:pt x="226" y="313"/>
                                      </a:lnTo>
                                      <a:lnTo>
                                        <a:pt x="230" y="331"/>
                                      </a:lnTo>
                                      <a:lnTo>
                                        <a:pt x="234" y="341"/>
                                      </a:lnTo>
                                      <a:lnTo>
                                        <a:pt x="242" y="353"/>
                                      </a:lnTo>
                                      <a:lnTo>
                                        <a:pt x="250" y="373"/>
                                      </a:lnTo>
                                      <a:lnTo>
                                        <a:pt x="253" y="382"/>
                                      </a:lnTo>
                                      <a:lnTo>
                                        <a:pt x="254" y="394"/>
                                      </a:lnTo>
                                      <a:lnTo>
                                        <a:pt x="278" y="426"/>
                                      </a:lnTo>
                                      <a:lnTo>
                                        <a:pt x="288" y="436"/>
                                      </a:lnTo>
                                      <a:lnTo>
                                        <a:pt x="296" y="439"/>
                                      </a:lnTo>
                                      <a:lnTo>
                                        <a:pt x="306" y="450"/>
                                      </a:lnTo>
                                      <a:lnTo>
                                        <a:pt x="322" y="464"/>
                                      </a:lnTo>
                                      <a:lnTo>
                                        <a:pt x="327" y="463"/>
                                      </a:lnTo>
                                      <a:lnTo>
                                        <a:pt x="338" y="472"/>
                                      </a:lnTo>
                                      <a:lnTo>
                                        <a:pt x="332" y="475"/>
                                      </a:lnTo>
                                      <a:lnTo>
                                        <a:pt x="332" y="485"/>
                                      </a:lnTo>
                                      <a:lnTo>
                                        <a:pt x="322" y="490"/>
                                      </a:lnTo>
                                      <a:lnTo>
                                        <a:pt x="301" y="486"/>
                                      </a:lnTo>
                                      <a:lnTo>
                                        <a:pt x="296" y="491"/>
                                      </a:lnTo>
                                      <a:lnTo>
                                        <a:pt x="320" y="498"/>
                                      </a:lnTo>
                                      <a:lnTo>
                                        <a:pt x="311" y="499"/>
                                      </a:lnTo>
                                      <a:lnTo>
                                        <a:pt x="310" y="508"/>
                                      </a:lnTo>
                                      <a:lnTo>
                                        <a:pt x="301" y="502"/>
                                      </a:lnTo>
                                      <a:lnTo>
                                        <a:pt x="286" y="486"/>
                                      </a:lnTo>
                                      <a:lnTo>
                                        <a:pt x="281" y="482"/>
                                      </a:lnTo>
                                      <a:lnTo>
                                        <a:pt x="284" y="470"/>
                                      </a:lnTo>
                                      <a:lnTo>
                                        <a:pt x="274" y="475"/>
                                      </a:lnTo>
                                      <a:lnTo>
                                        <a:pt x="265" y="475"/>
                                      </a:lnTo>
                                      <a:lnTo>
                                        <a:pt x="261" y="481"/>
                                      </a:lnTo>
                                      <a:lnTo>
                                        <a:pt x="262" y="487"/>
                                      </a:lnTo>
                                      <a:lnTo>
                                        <a:pt x="268" y="491"/>
                                      </a:lnTo>
                                      <a:lnTo>
                                        <a:pt x="273" y="487"/>
                                      </a:lnTo>
                                      <a:lnTo>
                                        <a:pt x="275" y="498"/>
                                      </a:lnTo>
                                      <a:lnTo>
                                        <a:pt x="261" y="499"/>
                                      </a:lnTo>
                                      <a:lnTo>
                                        <a:pt x="251" y="491"/>
                                      </a:lnTo>
                                      <a:lnTo>
                                        <a:pt x="246" y="491"/>
                                      </a:lnTo>
                                      <a:lnTo>
                                        <a:pt x="248" y="498"/>
                                      </a:lnTo>
                                      <a:lnTo>
                                        <a:pt x="243" y="495"/>
                                      </a:lnTo>
                                      <a:lnTo>
                                        <a:pt x="237" y="481"/>
                                      </a:lnTo>
                                      <a:lnTo>
                                        <a:pt x="229" y="482"/>
                                      </a:lnTo>
                                      <a:lnTo>
                                        <a:pt x="220" y="476"/>
                                      </a:lnTo>
                                      <a:lnTo>
                                        <a:pt x="216" y="487"/>
                                      </a:lnTo>
                                      <a:lnTo>
                                        <a:pt x="213" y="483"/>
                                      </a:lnTo>
                                      <a:lnTo>
                                        <a:pt x="210" y="488"/>
                                      </a:lnTo>
                                      <a:lnTo>
                                        <a:pt x="209" y="499"/>
                                      </a:lnTo>
                                      <a:lnTo>
                                        <a:pt x="204" y="499"/>
                                      </a:lnTo>
                                      <a:lnTo>
                                        <a:pt x="182" y="480"/>
                                      </a:lnTo>
                                      <a:lnTo>
                                        <a:pt x="178" y="471"/>
                                      </a:lnTo>
                                      <a:lnTo>
                                        <a:pt x="191" y="471"/>
                                      </a:lnTo>
                                      <a:lnTo>
                                        <a:pt x="189" y="466"/>
                                      </a:lnTo>
                                      <a:lnTo>
                                        <a:pt x="173" y="465"/>
                                      </a:lnTo>
                                      <a:lnTo>
                                        <a:pt x="151" y="472"/>
                                      </a:lnTo>
                                      <a:lnTo>
                                        <a:pt x="144" y="470"/>
                                      </a:lnTo>
                                      <a:lnTo>
                                        <a:pt x="139" y="461"/>
                                      </a:lnTo>
                                      <a:lnTo>
                                        <a:pt x="134" y="465"/>
                                      </a:lnTo>
                                      <a:lnTo>
                                        <a:pt x="127" y="461"/>
                                      </a:lnTo>
                                      <a:lnTo>
                                        <a:pt x="125" y="458"/>
                                      </a:lnTo>
                                      <a:lnTo>
                                        <a:pt x="124" y="449"/>
                                      </a:lnTo>
                                      <a:lnTo>
                                        <a:pt x="125" y="438"/>
                                      </a:lnTo>
                                      <a:lnTo>
                                        <a:pt x="125" y="431"/>
                                      </a:lnTo>
                                      <a:lnTo>
                                        <a:pt x="122" y="423"/>
                                      </a:lnTo>
                                      <a:lnTo>
                                        <a:pt x="124" y="421"/>
                                      </a:lnTo>
                                      <a:lnTo>
                                        <a:pt x="137" y="427"/>
                                      </a:lnTo>
                                      <a:lnTo>
                                        <a:pt x="139" y="422"/>
                                      </a:lnTo>
                                      <a:lnTo>
                                        <a:pt x="135" y="413"/>
                                      </a:lnTo>
                                      <a:lnTo>
                                        <a:pt x="144" y="418"/>
                                      </a:lnTo>
                                      <a:lnTo>
                                        <a:pt x="156" y="416"/>
                                      </a:lnTo>
                                      <a:lnTo>
                                        <a:pt x="157" y="412"/>
                                      </a:lnTo>
                                      <a:lnTo>
                                        <a:pt x="145" y="410"/>
                                      </a:lnTo>
                                      <a:lnTo>
                                        <a:pt x="150" y="404"/>
                                      </a:lnTo>
                                      <a:lnTo>
                                        <a:pt x="143" y="400"/>
                                      </a:lnTo>
                                      <a:lnTo>
                                        <a:pt x="124" y="397"/>
                                      </a:lnTo>
                                      <a:lnTo>
                                        <a:pt x="116" y="388"/>
                                      </a:lnTo>
                                      <a:lnTo>
                                        <a:pt x="116" y="380"/>
                                      </a:lnTo>
                                      <a:lnTo>
                                        <a:pt x="119" y="382"/>
                                      </a:lnTo>
                                      <a:lnTo>
                                        <a:pt x="121" y="372"/>
                                      </a:lnTo>
                                      <a:lnTo>
                                        <a:pt x="138" y="348"/>
                                      </a:lnTo>
                                      <a:lnTo>
                                        <a:pt x="124" y="357"/>
                                      </a:lnTo>
                                      <a:lnTo>
                                        <a:pt x="116" y="373"/>
                                      </a:lnTo>
                                      <a:lnTo>
                                        <a:pt x="109" y="380"/>
                                      </a:lnTo>
                                      <a:lnTo>
                                        <a:pt x="109" y="364"/>
                                      </a:lnTo>
                                      <a:lnTo>
                                        <a:pt x="107" y="356"/>
                                      </a:lnTo>
                                      <a:lnTo>
                                        <a:pt x="107" y="345"/>
                                      </a:lnTo>
                                      <a:lnTo>
                                        <a:pt x="109" y="336"/>
                                      </a:lnTo>
                                      <a:lnTo>
                                        <a:pt x="97" y="348"/>
                                      </a:lnTo>
                                      <a:lnTo>
                                        <a:pt x="90" y="342"/>
                                      </a:lnTo>
                                      <a:lnTo>
                                        <a:pt x="86" y="352"/>
                                      </a:lnTo>
                                      <a:lnTo>
                                        <a:pt x="80" y="348"/>
                                      </a:lnTo>
                                      <a:lnTo>
                                        <a:pt x="76" y="353"/>
                                      </a:lnTo>
                                      <a:lnTo>
                                        <a:pt x="73" y="341"/>
                                      </a:lnTo>
                                      <a:lnTo>
                                        <a:pt x="73" y="325"/>
                                      </a:lnTo>
                                      <a:lnTo>
                                        <a:pt x="65" y="319"/>
                                      </a:lnTo>
                                      <a:lnTo>
                                        <a:pt x="57" y="335"/>
                                      </a:lnTo>
                                      <a:lnTo>
                                        <a:pt x="55" y="346"/>
                                      </a:lnTo>
                                      <a:lnTo>
                                        <a:pt x="51" y="331"/>
                                      </a:lnTo>
                                      <a:lnTo>
                                        <a:pt x="46" y="336"/>
                                      </a:lnTo>
                                      <a:lnTo>
                                        <a:pt x="44" y="347"/>
                                      </a:lnTo>
                                      <a:lnTo>
                                        <a:pt x="32" y="347"/>
                                      </a:lnTo>
                                      <a:lnTo>
                                        <a:pt x="26" y="346"/>
                                      </a:lnTo>
                                      <a:lnTo>
                                        <a:pt x="22" y="341"/>
                                      </a:lnTo>
                                      <a:lnTo>
                                        <a:pt x="16" y="340"/>
                                      </a:lnTo>
                                      <a:lnTo>
                                        <a:pt x="10" y="330"/>
                                      </a:lnTo>
                                      <a:lnTo>
                                        <a:pt x="3" y="309"/>
                                      </a:lnTo>
                                      <a:lnTo>
                                        <a:pt x="1" y="294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" y="269"/>
                                      </a:lnTo>
                                      <a:lnTo>
                                        <a:pt x="3" y="255"/>
                                      </a:lnTo>
                                      <a:lnTo>
                                        <a:pt x="6" y="246"/>
                                      </a:lnTo>
                                      <a:lnTo>
                                        <a:pt x="21" y="234"/>
                                      </a:lnTo>
                                      <a:lnTo>
                                        <a:pt x="27" y="242"/>
                                      </a:lnTo>
                                      <a:lnTo>
                                        <a:pt x="33" y="235"/>
                                      </a:lnTo>
                                      <a:lnTo>
                                        <a:pt x="43" y="234"/>
                                      </a:lnTo>
                                      <a:lnTo>
                                        <a:pt x="42" y="244"/>
                                      </a:lnTo>
                                      <a:lnTo>
                                        <a:pt x="48" y="249"/>
                                      </a:lnTo>
                                      <a:lnTo>
                                        <a:pt x="52" y="240"/>
                                      </a:lnTo>
                                      <a:lnTo>
                                        <a:pt x="53" y="230"/>
                                      </a:lnTo>
                                      <a:lnTo>
                                        <a:pt x="57" y="228"/>
                                      </a:lnTo>
                                      <a:lnTo>
                                        <a:pt x="58" y="206"/>
                                      </a:lnTo>
                                      <a:lnTo>
                                        <a:pt x="64" y="206"/>
                                      </a:lnTo>
                                      <a:lnTo>
                                        <a:pt x="65" y="199"/>
                                      </a:lnTo>
                                      <a:lnTo>
                                        <a:pt x="62" y="189"/>
                                      </a:lnTo>
                                      <a:lnTo>
                                        <a:pt x="70" y="186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74" y="171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5" y="156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5" y="158"/>
                                      </a:lnTo>
                                      <a:lnTo>
                                        <a:pt x="71" y="152"/>
                                      </a:lnTo>
                                      <a:lnTo>
                                        <a:pt x="76" y="140"/>
                                      </a:lnTo>
                                      <a:lnTo>
                                        <a:pt x="68" y="141"/>
                                      </a:lnTo>
                                      <a:lnTo>
                                        <a:pt x="52" y="126"/>
                                      </a:lnTo>
                                      <a:lnTo>
                                        <a:pt x="55" y="111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85" y="90"/>
                                      </a:lnTo>
                                      <a:lnTo>
                                        <a:pt x="91" y="95"/>
                                      </a:lnTo>
                                      <a:lnTo>
                                        <a:pt x="103" y="87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94" y="74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7" y="66"/>
                                      </a:lnTo>
                                      <a:lnTo>
                                        <a:pt x="92" y="61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24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7" name="Freeform 12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104" y="1129"/>
                                  <a:ext cx="169" cy="15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1" y="669"/>
                                    </a:cxn>
                                    <a:cxn ang="0">
                                      <a:pos x="88" y="629"/>
                                    </a:cxn>
                                    <a:cxn ang="0">
                                      <a:pos x="84" y="616"/>
                                    </a:cxn>
                                    <a:cxn ang="0">
                                      <a:pos x="83" y="578"/>
                                    </a:cxn>
                                    <a:cxn ang="0">
                                      <a:pos x="109" y="554"/>
                                    </a:cxn>
                                    <a:cxn ang="0">
                                      <a:pos x="106" y="527"/>
                                    </a:cxn>
                                    <a:cxn ang="0">
                                      <a:pos x="144" y="509"/>
                                    </a:cxn>
                                    <a:cxn ang="0">
                                      <a:pos x="113" y="481"/>
                                    </a:cxn>
                                    <a:cxn ang="0">
                                      <a:pos x="103" y="457"/>
                                    </a:cxn>
                                    <a:cxn ang="0">
                                      <a:pos x="105" y="410"/>
                                    </a:cxn>
                                    <a:cxn ang="0">
                                      <a:pos x="163" y="404"/>
                                    </a:cxn>
                                    <a:cxn ang="0">
                                      <a:pos x="230" y="351"/>
                                    </a:cxn>
                                    <a:cxn ang="0">
                                      <a:pos x="259" y="310"/>
                                    </a:cxn>
                                    <a:cxn ang="0">
                                      <a:pos x="302" y="253"/>
                                    </a:cxn>
                                    <a:cxn ang="0">
                                      <a:pos x="372" y="196"/>
                                    </a:cxn>
                                    <a:cxn ang="0">
                                      <a:pos x="385" y="219"/>
                                    </a:cxn>
                                    <a:cxn ang="0">
                                      <a:pos x="398" y="169"/>
                                    </a:cxn>
                                    <a:cxn ang="0">
                                      <a:pos x="426" y="161"/>
                                    </a:cxn>
                                    <a:cxn ang="0">
                                      <a:pos x="502" y="184"/>
                                    </a:cxn>
                                    <a:cxn ang="0">
                                      <a:pos x="572" y="161"/>
                                    </a:cxn>
                                    <a:cxn ang="0">
                                      <a:pos x="615" y="124"/>
                                    </a:cxn>
                                    <a:cxn ang="0">
                                      <a:pos x="660" y="105"/>
                                    </a:cxn>
                                    <a:cxn ang="0">
                                      <a:pos x="689" y="39"/>
                                    </a:cxn>
                                    <a:cxn ang="0">
                                      <a:pos x="750" y="0"/>
                                    </a:cxn>
                                    <a:cxn ang="0">
                                      <a:pos x="832" y="36"/>
                                    </a:cxn>
                                    <a:cxn ang="0">
                                      <a:pos x="829" y="110"/>
                                    </a:cxn>
                                    <a:cxn ang="0">
                                      <a:pos x="799" y="176"/>
                                    </a:cxn>
                                    <a:cxn ang="0">
                                      <a:pos x="733" y="221"/>
                                    </a:cxn>
                                    <a:cxn ang="0">
                                      <a:pos x="648" y="244"/>
                                    </a:cxn>
                                    <a:cxn ang="0">
                                      <a:pos x="614" y="276"/>
                                    </a:cxn>
                                    <a:cxn ang="0">
                                      <a:pos x="540" y="304"/>
                                    </a:cxn>
                                    <a:cxn ang="0">
                                      <a:pos x="472" y="372"/>
                                    </a:cxn>
                                    <a:cxn ang="0">
                                      <a:pos x="391" y="442"/>
                                    </a:cxn>
                                    <a:cxn ang="0">
                                      <a:pos x="374" y="453"/>
                                    </a:cxn>
                                    <a:cxn ang="0">
                                      <a:pos x="358" y="511"/>
                                    </a:cxn>
                                    <a:cxn ang="0">
                                      <a:pos x="331" y="520"/>
                                    </a:cxn>
                                    <a:cxn ang="0">
                                      <a:pos x="294" y="530"/>
                                    </a:cxn>
                                    <a:cxn ang="0">
                                      <a:pos x="297" y="562"/>
                                    </a:cxn>
                                    <a:cxn ang="0">
                                      <a:pos x="249" y="547"/>
                                    </a:cxn>
                                    <a:cxn ang="0">
                                      <a:pos x="273" y="603"/>
                                    </a:cxn>
                                    <a:cxn ang="0">
                                      <a:pos x="262" y="625"/>
                                    </a:cxn>
                                    <a:cxn ang="0">
                                      <a:pos x="251" y="651"/>
                                    </a:cxn>
                                    <a:cxn ang="0">
                                      <a:pos x="213" y="601"/>
                                    </a:cxn>
                                    <a:cxn ang="0">
                                      <a:pos x="221" y="652"/>
                                    </a:cxn>
                                    <a:cxn ang="0">
                                      <a:pos x="228" y="687"/>
                                    </a:cxn>
                                    <a:cxn ang="0">
                                      <a:pos x="179" y="679"/>
                                    </a:cxn>
                                    <a:cxn ang="0">
                                      <a:pos x="211" y="723"/>
                                    </a:cxn>
                                    <a:cxn ang="0">
                                      <a:pos x="185" y="718"/>
                                    </a:cxn>
                                    <a:cxn ang="0">
                                      <a:pos x="192" y="760"/>
                                    </a:cxn>
                                    <a:cxn ang="0">
                                      <a:pos x="159" y="794"/>
                                    </a:cxn>
                                    <a:cxn ang="0">
                                      <a:pos x="82" y="761"/>
                                    </a:cxn>
                                    <a:cxn ang="0">
                                      <a:pos x="39" y="757"/>
                                    </a:cxn>
                                    <a:cxn ang="0">
                                      <a:pos x="63" y="724"/>
                                    </a:cxn>
                                    <a:cxn ang="0">
                                      <a:pos x="52" y="713"/>
                                    </a:cxn>
                                    <a:cxn ang="0">
                                      <a:pos x="0" y="692"/>
                                    </a:cxn>
                                  </a:cxnLst>
                                  <a:rect l="0" t="0" r="r" b="b"/>
                                  <a:pathLst>
                                    <a:path w="843" h="796">
                                      <a:moveTo>
                                        <a:pt x="0" y="692"/>
                                      </a:moveTo>
                                      <a:lnTo>
                                        <a:pt x="0" y="687"/>
                                      </a:lnTo>
                                      <a:lnTo>
                                        <a:pt x="4" y="692"/>
                                      </a:lnTo>
                                      <a:lnTo>
                                        <a:pt x="17" y="689"/>
                                      </a:lnTo>
                                      <a:lnTo>
                                        <a:pt x="31" y="669"/>
                                      </a:lnTo>
                                      <a:lnTo>
                                        <a:pt x="60" y="659"/>
                                      </a:lnTo>
                                      <a:lnTo>
                                        <a:pt x="55" y="653"/>
                                      </a:lnTo>
                                      <a:lnTo>
                                        <a:pt x="60" y="636"/>
                                      </a:lnTo>
                                      <a:lnTo>
                                        <a:pt x="77" y="621"/>
                                      </a:lnTo>
                                      <a:lnTo>
                                        <a:pt x="88" y="629"/>
                                      </a:lnTo>
                                      <a:lnTo>
                                        <a:pt x="101" y="631"/>
                                      </a:lnTo>
                                      <a:lnTo>
                                        <a:pt x="116" y="641"/>
                                      </a:lnTo>
                                      <a:lnTo>
                                        <a:pt x="133" y="644"/>
                                      </a:lnTo>
                                      <a:lnTo>
                                        <a:pt x="124" y="631"/>
                                      </a:lnTo>
                                      <a:lnTo>
                                        <a:pt x="84" y="616"/>
                                      </a:lnTo>
                                      <a:lnTo>
                                        <a:pt x="77" y="604"/>
                                      </a:lnTo>
                                      <a:lnTo>
                                        <a:pt x="86" y="606"/>
                                      </a:lnTo>
                                      <a:lnTo>
                                        <a:pt x="103" y="604"/>
                                      </a:lnTo>
                                      <a:lnTo>
                                        <a:pt x="108" y="593"/>
                                      </a:lnTo>
                                      <a:lnTo>
                                        <a:pt x="83" y="578"/>
                                      </a:lnTo>
                                      <a:lnTo>
                                        <a:pt x="86" y="572"/>
                                      </a:lnTo>
                                      <a:lnTo>
                                        <a:pt x="120" y="570"/>
                                      </a:lnTo>
                                      <a:lnTo>
                                        <a:pt x="127" y="565"/>
                                      </a:lnTo>
                                      <a:lnTo>
                                        <a:pt x="121" y="556"/>
                                      </a:lnTo>
                                      <a:lnTo>
                                        <a:pt x="109" y="554"/>
                                      </a:lnTo>
                                      <a:lnTo>
                                        <a:pt x="103" y="545"/>
                                      </a:lnTo>
                                      <a:lnTo>
                                        <a:pt x="98" y="536"/>
                                      </a:lnTo>
                                      <a:lnTo>
                                        <a:pt x="98" y="523"/>
                                      </a:lnTo>
                                      <a:lnTo>
                                        <a:pt x="100" y="519"/>
                                      </a:lnTo>
                                      <a:lnTo>
                                        <a:pt x="106" y="527"/>
                                      </a:lnTo>
                                      <a:lnTo>
                                        <a:pt x="129" y="513"/>
                                      </a:lnTo>
                                      <a:lnTo>
                                        <a:pt x="151" y="519"/>
                                      </a:lnTo>
                                      <a:lnTo>
                                        <a:pt x="163" y="511"/>
                                      </a:lnTo>
                                      <a:lnTo>
                                        <a:pt x="152" y="513"/>
                                      </a:lnTo>
                                      <a:lnTo>
                                        <a:pt x="144" y="509"/>
                                      </a:lnTo>
                                      <a:lnTo>
                                        <a:pt x="138" y="496"/>
                                      </a:lnTo>
                                      <a:lnTo>
                                        <a:pt x="127" y="493"/>
                                      </a:lnTo>
                                      <a:lnTo>
                                        <a:pt x="108" y="498"/>
                                      </a:lnTo>
                                      <a:lnTo>
                                        <a:pt x="105" y="490"/>
                                      </a:lnTo>
                                      <a:lnTo>
                                        <a:pt x="113" y="481"/>
                                      </a:lnTo>
                                      <a:lnTo>
                                        <a:pt x="122" y="455"/>
                                      </a:lnTo>
                                      <a:lnTo>
                                        <a:pt x="117" y="457"/>
                                      </a:lnTo>
                                      <a:lnTo>
                                        <a:pt x="116" y="452"/>
                                      </a:lnTo>
                                      <a:lnTo>
                                        <a:pt x="113" y="443"/>
                                      </a:lnTo>
                                      <a:lnTo>
                                        <a:pt x="103" y="457"/>
                                      </a:lnTo>
                                      <a:lnTo>
                                        <a:pt x="103" y="442"/>
                                      </a:lnTo>
                                      <a:lnTo>
                                        <a:pt x="97" y="437"/>
                                      </a:lnTo>
                                      <a:lnTo>
                                        <a:pt x="103" y="426"/>
                                      </a:lnTo>
                                      <a:lnTo>
                                        <a:pt x="100" y="421"/>
                                      </a:lnTo>
                                      <a:lnTo>
                                        <a:pt x="105" y="410"/>
                                      </a:lnTo>
                                      <a:lnTo>
                                        <a:pt x="124" y="410"/>
                                      </a:lnTo>
                                      <a:lnTo>
                                        <a:pt x="124" y="426"/>
                                      </a:lnTo>
                                      <a:lnTo>
                                        <a:pt x="131" y="431"/>
                                      </a:lnTo>
                                      <a:lnTo>
                                        <a:pt x="153" y="418"/>
                                      </a:lnTo>
                                      <a:lnTo>
                                        <a:pt x="163" y="404"/>
                                      </a:lnTo>
                                      <a:lnTo>
                                        <a:pt x="165" y="387"/>
                                      </a:lnTo>
                                      <a:lnTo>
                                        <a:pt x="184" y="378"/>
                                      </a:lnTo>
                                      <a:lnTo>
                                        <a:pt x="208" y="383"/>
                                      </a:lnTo>
                                      <a:lnTo>
                                        <a:pt x="229" y="362"/>
                                      </a:lnTo>
                                      <a:lnTo>
                                        <a:pt x="230" y="351"/>
                                      </a:lnTo>
                                      <a:lnTo>
                                        <a:pt x="226" y="340"/>
                                      </a:lnTo>
                                      <a:lnTo>
                                        <a:pt x="237" y="332"/>
                                      </a:lnTo>
                                      <a:lnTo>
                                        <a:pt x="234" y="320"/>
                                      </a:lnTo>
                                      <a:lnTo>
                                        <a:pt x="249" y="308"/>
                                      </a:lnTo>
                                      <a:lnTo>
                                        <a:pt x="259" y="310"/>
                                      </a:lnTo>
                                      <a:lnTo>
                                        <a:pt x="269" y="304"/>
                                      </a:lnTo>
                                      <a:lnTo>
                                        <a:pt x="265" y="298"/>
                                      </a:lnTo>
                                      <a:lnTo>
                                        <a:pt x="271" y="277"/>
                                      </a:lnTo>
                                      <a:lnTo>
                                        <a:pt x="278" y="269"/>
                                      </a:lnTo>
                                      <a:lnTo>
                                        <a:pt x="302" y="253"/>
                                      </a:lnTo>
                                      <a:lnTo>
                                        <a:pt x="334" y="240"/>
                                      </a:lnTo>
                                      <a:lnTo>
                                        <a:pt x="341" y="233"/>
                                      </a:lnTo>
                                      <a:lnTo>
                                        <a:pt x="343" y="222"/>
                                      </a:lnTo>
                                      <a:lnTo>
                                        <a:pt x="348" y="211"/>
                                      </a:lnTo>
                                      <a:lnTo>
                                        <a:pt x="372" y="196"/>
                                      </a:lnTo>
                                      <a:lnTo>
                                        <a:pt x="383" y="201"/>
                                      </a:lnTo>
                                      <a:lnTo>
                                        <a:pt x="377" y="212"/>
                                      </a:lnTo>
                                      <a:lnTo>
                                        <a:pt x="371" y="229"/>
                                      </a:lnTo>
                                      <a:lnTo>
                                        <a:pt x="380" y="232"/>
                                      </a:lnTo>
                                      <a:lnTo>
                                        <a:pt x="385" y="219"/>
                                      </a:lnTo>
                                      <a:lnTo>
                                        <a:pt x="404" y="212"/>
                                      </a:lnTo>
                                      <a:lnTo>
                                        <a:pt x="409" y="201"/>
                                      </a:lnTo>
                                      <a:lnTo>
                                        <a:pt x="401" y="195"/>
                                      </a:lnTo>
                                      <a:lnTo>
                                        <a:pt x="398" y="184"/>
                                      </a:lnTo>
                                      <a:lnTo>
                                        <a:pt x="398" y="169"/>
                                      </a:lnTo>
                                      <a:lnTo>
                                        <a:pt x="404" y="170"/>
                                      </a:lnTo>
                                      <a:lnTo>
                                        <a:pt x="407" y="162"/>
                                      </a:lnTo>
                                      <a:lnTo>
                                        <a:pt x="402" y="157"/>
                                      </a:lnTo>
                                      <a:lnTo>
                                        <a:pt x="423" y="152"/>
                                      </a:lnTo>
                                      <a:lnTo>
                                        <a:pt x="426" y="161"/>
                                      </a:lnTo>
                                      <a:lnTo>
                                        <a:pt x="470" y="165"/>
                                      </a:lnTo>
                                      <a:lnTo>
                                        <a:pt x="470" y="185"/>
                                      </a:lnTo>
                                      <a:lnTo>
                                        <a:pt x="481" y="190"/>
                                      </a:lnTo>
                                      <a:lnTo>
                                        <a:pt x="488" y="178"/>
                                      </a:lnTo>
                                      <a:lnTo>
                                        <a:pt x="502" y="184"/>
                                      </a:lnTo>
                                      <a:lnTo>
                                        <a:pt x="546" y="152"/>
                                      </a:lnTo>
                                      <a:lnTo>
                                        <a:pt x="557" y="152"/>
                                      </a:lnTo>
                                      <a:lnTo>
                                        <a:pt x="560" y="161"/>
                                      </a:lnTo>
                                      <a:lnTo>
                                        <a:pt x="562" y="162"/>
                                      </a:lnTo>
                                      <a:lnTo>
                                        <a:pt x="572" y="161"/>
                                      </a:lnTo>
                                      <a:lnTo>
                                        <a:pt x="577" y="154"/>
                                      </a:lnTo>
                                      <a:lnTo>
                                        <a:pt x="583" y="156"/>
                                      </a:lnTo>
                                      <a:lnTo>
                                        <a:pt x="588" y="147"/>
                                      </a:lnTo>
                                      <a:lnTo>
                                        <a:pt x="595" y="146"/>
                                      </a:lnTo>
                                      <a:lnTo>
                                        <a:pt x="615" y="124"/>
                                      </a:lnTo>
                                      <a:lnTo>
                                        <a:pt x="633" y="124"/>
                                      </a:lnTo>
                                      <a:lnTo>
                                        <a:pt x="638" y="118"/>
                                      </a:lnTo>
                                      <a:lnTo>
                                        <a:pt x="643" y="102"/>
                                      </a:lnTo>
                                      <a:lnTo>
                                        <a:pt x="653" y="109"/>
                                      </a:lnTo>
                                      <a:lnTo>
                                        <a:pt x="660" y="105"/>
                                      </a:lnTo>
                                      <a:lnTo>
                                        <a:pt x="667" y="97"/>
                                      </a:lnTo>
                                      <a:lnTo>
                                        <a:pt x="663" y="70"/>
                                      </a:lnTo>
                                      <a:lnTo>
                                        <a:pt x="668" y="56"/>
                                      </a:lnTo>
                                      <a:lnTo>
                                        <a:pt x="680" y="51"/>
                                      </a:lnTo>
                                      <a:lnTo>
                                        <a:pt x="689" y="39"/>
                                      </a:lnTo>
                                      <a:lnTo>
                                        <a:pt x="697" y="39"/>
                                      </a:lnTo>
                                      <a:lnTo>
                                        <a:pt x="708" y="25"/>
                                      </a:lnTo>
                                      <a:lnTo>
                                        <a:pt x="713" y="14"/>
                                      </a:lnTo>
                                      <a:lnTo>
                                        <a:pt x="726" y="20"/>
                                      </a:lnTo>
                                      <a:lnTo>
                                        <a:pt x="750" y="0"/>
                                      </a:lnTo>
                                      <a:lnTo>
                                        <a:pt x="782" y="1"/>
                                      </a:lnTo>
                                      <a:lnTo>
                                        <a:pt x="812" y="12"/>
                                      </a:lnTo>
                                      <a:lnTo>
                                        <a:pt x="820" y="20"/>
                                      </a:lnTo>
                                      <a:lnTo>
                                        <a:pt x="825" y="29"/>
                                      </a:lnTo>
                                      <a:lnTo>
                                        <a:pt x="832" y="36"/>
                                      </a:lnTo>
                                      <a:lnTo>
                                        <a:pt x="831" y="46"/>
                                      </a:lnTo>
                                      <a:lnTo>
                                        <a:pt x="842" y="76"/>
                                      </a:lnTo>
                                      <a:lnTo>
                                        <a:pt x="842" y="87"/>
                                      </a:lnTo>
                                      <a:lnTo>
                                        <a:pt x="834" y="93"/>
                                      </a:lnTo>
                                      <a:lnTo>
                                        <a:pt x="829" y="110"/>
                                      </a:lnTo>
                                      <a:lnTo>
                                        <a:pt x="843" y="111"/>
                                      </a:lnTo>
                                      <a:lnTo>
                                        <a:pt x="841" y="119"/>
                                      </a:lnTo>
                                      <a:lnTo>
                                        <a:pt x="829" y="127"/>
                                      </a:lnTo>
                                      <a:lnTo>
                                        <a:pt x="819" y="141"/>
                                      </a:lnTo>
                                      <a:lnTo>
                                        <a:pt x="799" y="176"/>
                                      </a:lnTo>
                                      <a:lnTo>
                                        <a:pt x="807" y="189"/>
                                      </a:lnTo>
                                      <a:lnTo>
                                        <a:pt x="789" y="180"/>
                                      </a:lnTo>
                                      <a:lnTo>
                                        <a:pt x="781" y="180"/>
                                      </a:lnTo>
                                      <a:lnTo>
                                        <a:pt x="772" y="184"/>
                                      </a:lnTo>
                                      <a:lnTo>
                                        <a:pt x="733" y="221"/>
                                      </a:lnTo>
                                      <a:lnTo>
                                        <a:pt x="712" y="229"/>
                                      </a:lnTo>
                                      <a:lnTo>
                                        <a:pt x="702" y="229"/>
                                      </a:lnTo>
                                      <a:lnTo>
                                        <a:pt x="680" y="240"/>
                                      </a:lnTo>
                                      <a:lnTo>
                                        <a:pt x="669" y="238"/>
                                      </a:lnTo>
                                      <a:lnTo>
                                        <a:pt x="648" y="244"/>
                                      </a:lnTo>
                                      <a:lnTo>
                                        <a:pt x="641" y="251"/>
                                      </a:lnTo>
                                      <a:lnTo>
                                        <a:pt x="638" y="261"/>
                                      </a:lnTo>
                                      <a:lnTo>
                                        <a:pt x="628" y="271"/>
                                      </a:lnTo>
                                      <a:lnTo>
                                        <a:pt x="624" y="260"/>
                                      </a:lnTo>
                                      <a:lnTo>
                                        <a:pt x="614" y="276"/>
                                      </a:lnTo>
                                      <a:lnTo>
                                        <a:pt x="558" y="310"/>
                                      </a:lnTo>
                                      <a:lnTo>
                                        <a:pt x="552" y="309"/>
                                      </a:lnTo>
                                      <a:lnTo>
                                        <a:pt x="545" y="289"/>
                                      </a:lnTo>
                                      <a:lnTo>
                                        <a:pt x="539" y="294"/>
                                      </a:lnTo>
                                      <a:lnTo>
                                        <a:pt x="540" y="304"/>
                                      </a:lnTo>
                                      <a:lnTo>
                                        <a:pt x="538" y="308"/>
                                      </a:lnTo>
                                      <a:lnTo>
                                        <a:pt x="534" y="318"/>
                                      </a:lnTo>
                                      <a:lnTo>
                                        <a:pt x="506" y="350"/>
                                      </a:lnTo>
                                      <a:lnTo>
                                        <a:pt x="481" y="356"/>
                                      </a:lnTo>
                                      <a:lnTo>
                                        <a:pt x="472" y="372"/>
                                      </a:lnTo>
                                      <a:lnTo>
                                        <a:pt x="469" y="363"/>
                                      </a:lnTo>
                                      <a:lnTo>
                                        <a:pt x="449" y="398"/>
                                      </a:lnTo>
                                      <a:lnTo>
                                        <a:pt x="422" y="431"/>
                                      </a:lnTo>
                                      <a:lnTo>
                                        <a:pt x="395" y="436"/>
                                      </a:lnTo>
                                      <a:lnTo>
                                        <a:pt x="391" y="442"/>
                                      </a:lnTo>
                                      <a:lnTo>
                                        <a:pt x="389" y="434"/>
                                      </a:lnTo>
                                      <a:lnTo>
                                        <a:pt x="378" y="436"/>
                                      </a:lnTo>
                                      <a:lnTo>
                                        <a:pt x="373" y="430"/>
                                      </a:lnTo>
                                      <a:lnTo>
                                        <a:pt x="367" y="445"/>
                                      </a:lnTo>
                                      <a:lnTo>
                                        <a:pt x="374" y="453"/>
                                      </a:lnTo>
                                      <a:lnTo>
                                        <a:pt x="383" y="454"/>
                                      </a:lnTo>
                                      <a:lnTo>
                                        <a:pt x="385" y="465"/>
                                      </a:lnTo>
                                      <a:lnTo>
                                        <a:pt x="359" y="491"/>
                                      </a:lnTo>
                                      <a:lnTo>
                                        <a:pt x="362" y="501"/>
                                      </a:lnTo>
                                      <a:lnTo>
                                        <a:pt x="358" y="511"/>
                                      </a:lnTo>
                                      <a:lnTo>
                                        <a:pt x="340" y="514"/>
                                      </a:lnTo>
                                      <a:lnTo>
                                        <a:pt x="331" y="504"/>
                                      </a:lnTo>
                                      <a:lnTo>
                                        <a:pt x="316" y="498"/>
                                      </a:lnTo>
                                      <a:lnTo>
                                        <a:pt x="319" y="506"/>
                                      </a:lnTo>
                                      <a:lnTo>
                                        <a:pt x="331" y="520"/>
                                      </a:lnTo>
                                      <a:lnTo>
                                        <a:pt x="341" y="543"/>
                                      </a:lnTo>
                                      <a:lnTo>
                                        <a:pt x="304" y="517"/>
                                      </a:lnTo>
                                      <a:lnTo>
                                        <a:pt x="294" y="520"/>
                                      </a:lnTo>
                                      <a:lnTo>
                                        <a:pt x="296" y="524"/>
                                      </a:lnTo>
                                      <a:lnTo>
                                        <a:pt x="294" y="530"/>
                                      </a:lnTo>
                                      <a:lnTo>
                                        <a:pt x="299" y="544"/>
                                      </a:lnTo>
                                      <a:lnTo>
                                        <a:pt x="304" y="549"/>
                                      </a:lnTo>
                                      <a:lnTo>
                                        <a:pt x="293" y="541"/>
                                      </a:lnTo>
                                      <a:lnTo>
                                        <a:pt x="291" y="547"/>
                                      </a:lnTo>
                                      <a:lnTo>
                                        <a:pt x="297" y="562"/>
                                      </a:lnTo>
                                      <a:lnTo>
                                        <a:pt x="293" y="570"/>
                                      </a:lnTo>
                                      <a:lnTo>
                                        <a:pt x="285" y="571"/>
                                      </a:lnTo>
                                      <a:lnTo>
                                        <a:pt x="280" y="561"/>
                                      </a:lnTo>
                                      <a:lnTo>
                                        <a:pt x="251" y="538"/>
                                      </a:lnTo>
                                      <a:lnTo>
                                        <a:pt x="249" y="547"/>
                                      </a:lnTo>
                                      <a:lnTo>
                                        <a:pt x="262" y="561"/>
                                      </a:lnTo>
                                      <a:lnTo>
                                        <a:pt x="270" y="574"/>
                                      </a:lnTo>
                                      <a:lnTo>
                                        <a:pt x="278" y="593"/>
                                      </a:lnTo>
                                      <a:lnTo>
                                        <a:pt x="278" y="604"/>
                                      </a:lnTo>
                                      <a:lnTo>
                                        <a:pt x="273" y="603"/>
                                      </a:lnTo>
                                      <a:lnTo>
                                        <a:pt x="271" y="610"/>
                                      </a:lnTo>
                                      <a:lnTo>
                                        <a:pt x="270" y="620"/>
                                      </a:lnTo>
                                      <a:lnTo>
                                        <a:pt x="264" y="613"/>
                                      </a:lnTo>
                                      <a:lnTo>
                                        <a:pt x="261" y="613"/>
                                      </a:lnTo>
                                      <a:lnTo>
                                        <a:pt x="262" y="625"/>
                                      </a:lnTo>
                                      <a:lnTo>
                                        <a:pt x="265" y="629"/>
                                      </a:lnTo>
                                      <a:lnTo>
                                        <a:pt x="260" y="633"/>
                                      </a:lnTo>
                                      <a:lnTo>
                                        <a:pt x="251" y="625"/>
                                      </a:lnTo>
                                      <a:lnTo>
                                        <a:pt x="249" y="636"/>
                                      </a:lnTo>
                                      <a:lnTo>
                                        <a:pt x="251" y="651"/>
                                      </a:lnTo>
                                      <a:lnTo>
                                        <a:pt x="244" y="653"/>
                                      </a:lnTo>
                                      <a:lnTo>
                                        <a:pt x="239" y="644"/>
                                      </a:lnTo>
                                      <a:lnTo>
                                        <a:pt x="232" y="643"/>
                                      </a:lnTo>
                                      <a:lnTo>
                                        <a:pt x="228" y="630"/>
                                      </a:lnTo>
                                      <a:lnTo>
                                        <a:pt x="213" y="601"/>
                                      </a:lnTo>
                                      <a:lnTo>
                                        <a:pt x="207" y="621"/>
                                      </a:lnTo>
                                      <a:lnTo>
                                        <a:pt x="210" y="633"/>
                                      </a:lnTo>
                                      <a:lnTo>
                                        <a:pt x="197" y="640"/>
                                      </a:lnTo>
                                      <a:lnTo>
                                        <a:pt x="213" y="646"/>
                                      </a:lnTo>
                                      <a:lnTo>
                                        <a:pt x="221" y="652"/>
                                      </a:lnTo>
                                      <a:lnTo>
                                        <a:pt x="221" y="663"/>
                                      </a:lnTo>
                                      <a:lnTo>
                                        <a:pt x="230" y="668"/>
                                      </a:lnTo>
                                      <a:lnTo>
                                        <a:pt x="226" y="671"/>
                                      </a:lnTo>
                                      <a:lnTo>
                                        <a:pt x="228" y="678"/>
                                      </a:lnTo>
                                      <a:lnTo>
                                        <a:pt x="228" y="687"/>
                                      </a:lnTo>
                                      <a:lnTo>
                                        <a:pt x="226" y="700"/>
                                      </a:lnTo>
                                      <a:lnTo>
                                        <a:pt x="216" y="701"/>
                                      </a:lnTo>
                                      <a:lnTo>
                                        <a:pt x="211" y="686"/>
                                      </a:lnTo>
                                      <a:lnTo>
                                        <a:pt x="205" y="684"/>
                                      </a:lnTo>
                                      <a:lnTo>
                                        <a:pt x="179" y="679"/>
                                      </a:lnTo>
                                      <a:lnTo>
                                        <a:pt x="170" y="681"/>
                                      </a:lnTo>
                                      <a:lnTo>
                                        <a:pt x="179" y="689"/>
                                      </a:lnTo>
                                      <a:lnTo>
                                        <a:pt x="194" y="691"/>
                                      </a:lnTo>
                                      <a:lnTo>
                                        <a:pt x="207" y="712"/>
                                      </a:lnTo>
                                      <a:lnTo>
                                        <a:pt x="211" y="723"/>
                                      </a:lnTo>
                                      <a:lnTo>
                                        <a:pt x="207" y="730"/>
                                      </a:lnTo>
                                      <a:lnTo>
                                        <a:pt x="202" y="733"/>
                                      </a:lnTo>
                                      <a:lnTo>
                                        <a:pt x="200" y="739"/>
                                      </a:lnTo>
                                      <a:lnTo>
                                        <a:pt x="190" y="730"/>
                                      </a:lnTo>
                                      <a:lnTo>
                                        <a:pt x="185" y="718"/>
                                      </a:lnTo>
                                      <a:lnTo>
                                        <a:pt x="174" y="714"/>
                                      </a:lnTo>
                                      <a:lnTo>
                                        <a:pt x="179" y="732"/>
                                      </a:lnTo>
                                      <a:lnTo>
                                        <a:pt x="184" y="744"/>
                                      </a:lnTo>
                                      <a:lnTo>
                                        <a:pt x="191" y="751"/>
                                      </a:lnTo>
                                      <a:lnTo>
                                        <a:pt x="192" y="760"/>
                                      </a:lnTo>
                                      <a:lnTo>
                                        <a:pt x="185" y="769"/>
                                      </a:lnTo>
                                      <a:lnTo>
                                        <a:pt x="180" y="781"/>
                                      </a:lnTo>
                                      <a:lnTo>
                                        <a:pt x="174" y="782"/>
                                      </a:lnTo>
                                      <a:lnTo>
                                        <a:pt x="167" y="796"/>
                                      </a:lnTo>
                                      <a:lnTo>
                                        <a:pt x="159" y="794"/>
                                      </a:lnTo>
                                      <a:lnTo>
                                        <a:pt x="152" y="788"/>
                                      </a:lnTo>
                                      <a:lnTo>
                                        <a:pt x="133" y="789"/>
                                      </a:lnTo>
                                      <a:lnTo>
                                        <a:pt x="115" y="777"/>
                                      </a:lnTo>
                                      <a:lnTo>
                                        <a:pt x="97" y="776"/>
                                      </a:lnTo>
                                      <a:lnTo>
                                        <a:pt x="82" y="761"/>
                                      </a:lnTo>
                                      <a:lnTo>
                                        <a:pt x="61" y="764"/>
                                      </a:lnTo>
                                      <a:lnTo>
                                        <a:pt x="39" y="777"/>
                                      </a:lnTo>
                                      <a:lnTo>
                                        <a:pt x="24" y="776"/>
                                      </a:lnTo>
                                      <a:lnTo>
                                        <a:pt x="35" y="766"/>
                                      </a:lnTo>
                                      <a:lnTo>
                                        <a:pt x="39" y="757"/>
                                      </a:lnTo>
                                      <a:lnTo>
                                        <a:pt x="33" y="757"/>
                                      </a:lnTo>
                                      <a:lnTo>
                                        <a:pt x="34" y="745"/>
                                      </a:lnTo>
                                      <a:lnTo>
                                        <a:pt x="39" y="738"/>
                                      </a:lnTo>
                                      <a:lnTo>
                                        <a:pt x="56" y="723"/>
                                      </a:lnTo>
                                      <a:lnTo>
                                        <a:pt x="63" y="724"/>
                                      </a:lnTo>
                                      <a:lnTo>
                                        <a:pt x="78" y="713"/>
                                      </a:lnTo>
                                      <a:lnTo>
                                        <a:pt x="77" y="711"/>
                                      </a:lnTo>
                                      <a:lnTo>
                                        <a:pt x="68" y="703"/>
                                      </a:lnTo>
                                      <a:lnTo>
                                        <a:pt x="63" y="711"/>
                                      </a:lnTo>
                                      <a:lnTo>
                                        <a:pt x="52" y="713"/>
                                      </a:lnTo>
                                      <a:lnTo>
                                        <a:pt x="40" y="727"/>
                                      </a:lnTo>
                                      <a:lnTo>
                                        <a:pt x="18" y="724"/>
                                      </a:lnTo>
                                      <a:lnTo>
                                        <a:pt x="17" y="714"/>
                                      </a:lnTo>
                                      <a:lnTo>
                                        <a:pt x="4" y="706"/>
                                      </a:lnTo>
                                      <a:lnTo>
                                        <a:pt x="0" y="69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" name="Freeform 12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090" y="1355"/>
                                  <a:ext cx="9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1"/>
                                    </a:cxn>
                                    <a:cxn ang="0">
                                      <a:pos x="0" y="8"/>
                                    </a:cxn>
                                    <a:cxn ang="0">
                                      <a:pos x="13" y="0"/>
                                    </a:cxn>
                                    <a:cxn ang="0">
                                      <a:pos x="23" y="5"/>
                                    </a:cxn>
                                    <a:cxn ang="0">
                                      <a:pos x="33" y="16"/>
                                    </a:cxn>
                                    <a:cxn ang="0">
                                      <a:pos x="35" y="10"/>
                                    </a:cxn>
                                    <a:cxn ang="0">
                                      <a:pos x="47" y="30"/>
                                    </a:cxn>
                                    <a:cxn ang="0">
                                      <a:pos x="48" y="40"/>
                                    </a:cxn>
                                    <a:cxn ang="0">
                                      <a:pos x="47" y="53"/>
                                    </a:cxn>
                                    <a:cxn ang="0">
                                      <a:pos x="44" y="57"/>
                                    </a:cxn>
                                    <a:cxn ang="0">
                                      <a:pos x="45" y="68"/>
                                    </a:cxn>
                                    <a:cxn ang="0">
                                      <a:pos x="48" y="78"/>
                                    </a:cxn>
                                    <a:cxn ang="0">
                                      <a:pos x="44" y="81"/>
                                    </a:cxn>
                                    <a:cxn ang="0">
                                      <a:pos x="38" y="59"/>
                                    </a:cxn>
                                    <a:cxn ang="0">
                                      <a:pos x="31" y="46"/>
                                    </a:cxn>
                                    <a:cxn ang="0">
                                      <a:pos x="24" y="27"/>
                                    </a:cxn>
                                    <a:cxn ang="0">
                                      <a:pos x="4" y="19"/>
                                    </a:cxn>
                                    <a:cxn ang="0">
                                      <a:pos x="0" y="11"/>
                                    </a:cxn>
                                  </a:cxnLst>
                                  <a:rect l="0" t="0" r="r" b="b"/>
                                  <a:pathLst>
                                    <a:path w="48" h="81">
                                      <a:moveTo>
                                        <a:pt x="0" y="11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47" y="30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47" y="53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45" y="68"/>
                                      </a:lnTo>
                                      <a:lnTo>
                                        <a:pt x="48" y="78"/>
                                      </a:lnTo>
                                      <a:lnTo>
                                        <a:pt x="44" y="81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31" y="46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9" name="Freeform 12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042" y="1314"/>
                                  <a:ext cx="17" cy="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4" y="7"/>
                                    </a:cxn>
                                    <a:cxn ang="0">
                                      <a:pos x="57" y="9"/>
                                    </a:cxn>
                                    <a:cxn ang="0">
                                      <a:pos x="84" y="4"/>
                                    </a:cxn>
                                    <a:cxn ang="0">
                                      <a:pos x="85" y="7"/>
                                    </a:cxn>
                                    <a:cxn ang="0">
                                      <a:pos x="84" y="14"/>
                                    </a:cxn>
                                    <a:cxn ang="0">
                                      <a:pos x="79" y="27"/>
                                    </a:cxn>
                                    <a:cxn ang="0">
                                      <a:pos x="76" y="37"/>
                                    </a:cxn>
                                    <a:cxn ang="0">
                                      <a:pos x="71" y="45"/>
                                    </a:cxn>
                                    <a:cxn ang="0">
                                      <a:pos x="70" y="40"/>
                                    </a:cxn>
                                    <a:cxn ang="0">
                                      <a:pos x="70" y="26"/>
                                    </a:cxn>
                                    <a:cxn ang="0">
                                      <a:pos x="62" y="51"/>
                                    </a:cxn>
                                    <a:cxn ang="0">
                                      <a:pos x="54" y="50"/>
                                    </a:cxn>
                                    <a:cxn ang="0">
                                      <a:pos x="44" y="42"/>
                                    </a:cxn>
                                    <a:cxn ang="0">
                                      <a:pos x="36" y="52"/>
                                    </a:cxn>
                                    <a:cxn ang="0">
                                      <a:pos x="20" y="51"/>
                                    </a:cxn>
                                    <a:cxn ang="0">
                                      <a:pos x="17" y="57"/>
                                    </a:cxn>
                                    <a:cxn ang="0">
                                      <a:pos x="13" y="61"/>
                                    </a:cxn>
                                    <a:cxn ang="0">
                                      <a:pos x="0" y="46"/>
                                    </a:cxn>
                                    <a:cxn ang="0">
                                      <a:pos x="4" y="40"/>
                                    </a:cxn>
                                    <a:cxn ang="0">
                                      <a:pos x="11" y="37"/>
                                    </a:cxn>
                                    <a:cxn ang="0">
                                      <a:pos x="10" y="29"/>
                                    </a:cxn>
                                    <a:cxn ang="0">
                                      <a:pos x="13" y="23"/>
                                    </a:cxn>
                                    <a:cxn ang="0">
                                      <a:pos x="19" y="20"/>
                                    </a:cxn>
                                    <a:cxn ang="0">
                                      <a:pos x="19" y="14"/>
                                    </a:cxn>
                                    <a:cxn ang="0">
                                      <a:pos x="16" y="4"/>
                                    </a:cxn>
                                    <a:cxn ang="0">
                                      <a:pos x="25" y="0"/>
                                    </a:cxn>
                                    <a:cxn ang="0">
                                      <a:pos x="41" y="2"/>
                                    </a:cxn>
                                    <a:cxn ang="0">
                                      <a:pos x="44" y="3"/>
                                    </a:cxn>
                                    <a:cxn ang="0">
                                      <a:pos x="44" y="7"/>
                                    </a:cxn>
                                  </a:cxnLst>
                                  <a:rect l="0" t="0" r="r" b="b"/>
                                  <a:pathLst>
                                    <a:path w="85" h="61">
                                      <a:moveTo>
                                        <a:pt x="44" y="7"/>
                                      </a:moveTo>
                                      <a:lnTo>
                                        <a:pt x="57" y="9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1" y="4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70" y="26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54" y="50"/>
                                      </a:lnTo>
                                      <a:lnTo>
                                        <a:pt x="44" y="42"/>
                                      </a:lnTo>
                                      <a:lnTo>
                                        <a:pt x="36" y="52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3" y="23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6" y="4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44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0" name="Freeform 12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158" y="1386"/>
                                  <a:ext cx="22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" y="75"/>
                                    </a:cxn>
                                    <a:cxn ang="0">
                                      <a:pos x="12" y="75"/>
                                    </a:cxn>
                                    <a:cxn ang="0">
                                      <a:pos x="7" y="57"/>
                                    </a:cxn>
                                    <a:cxn ang="0">
                                      <a:pos x="7" y="49"/>
                                    </a:cxn>
                                    <a:cxn ang="0">
                                      <a:pos x="3" y="47"/>
                                    </a:cxn>
                                    <a:cxn ang="0">
                                      <a:pos x="0" y="36"/>
                                    </a:cxn>
                                    <a:cxn ang="0">
                                      <a:pos x="10" y="41"/>
                                    </a:cxn>
                                    <a:cxn ang="0">
                                      <a:pos x="19" y="38"/>
                                    </a:cxn>
                                    <a:cxn ang="0">
                                      <a:pos x="6" y="25"/>
                                    </a:cxn>
                                    <a:cxn ang="0">
                                      <a:pos x="10" y="23"/>
                                    </a:cxn>
                                    <a:cxn ang="0">
                                      <a:pos x="15" y="15"/>
                                    </a:cxn>
                                    <a:cxn ang="0">
                                      <a:pos x="19" y="3"/>
                                    </a:cxn>
                                    <a:cxn ang="0">
                                      <a:pos x="27" y="0"/>
                                    </a:cxn>
                                    <a:cxn ang="0">
                                      <a:pos x="37" y="16"/>
                                    </a:cxn>
                                    <a:cxn ang="0">
                                      <a:pos x="46" y="23"/>
                                    </a:cxn>
                                    <a:cxn ang="0">
                                      <a:pos x="52" y="38"/>
                                    </a:cxn>
                                    <a:cxn ang="0">
                                      <a:pos x="68" y="46"/>
                                    </a:cxn>
                                    <a:cxn ang="0">
                                      <a:pos x="82" y="62"/>
                                    </a:cxn>
                                    <a:cxn ang="0">
                                      <a:pos x="109" y="98"/>
                                    </a:cxn>
                                    <a:cxn ang="0">
                                      <a:pos x="112" y="108"/>
                                    </a:cxn>
                                    <a:cxn ang="0">
                                      <a:pos x="103" y="123"/>
                                    </a:cxn>
                                    <a:cxn ang="0">
                                      <a:pos x="96" y="118"/>
                                    </a:cxn>
                                    <a:cxn ang="0">
                                      <a:pos x="89" y="117"/>
                                    </a:cxn>
                                    <a:cxn ang="0">
                                      <a:pos x="85" y="122"/>
                                    </a:cxn>
                                    <a:cxn ang="0">
                                      <a:pos x="74" y="122"/>
                                    </a:cxn>
                                    <a:cxn ang="0">
                                      <a:pos x="60" y="112"/>
                                    </a:cxn>
                                    <a:cxn ang="0">
                                      <a:pos x="64" y="103"/>
                                    </a:cxn>
                                    <a:cxn ang="0">
                                      <a:pos x="54" y="96"/>
                                    </a:cxn>
                                    <a:cxn ang="0">
                                      <a:pos x="44" y="95"/>
                                    </a:cxn>
                                    <a:cxn ang="0">
                                      <a:pos x="26" y="82"/>
                                    </a:cxn>
                                    <a:cxn ang="0">
                                      <a:pos x="31" y="95"/>
                                    </a:cxn>
                                    <a:cxn ang="0">
                                      <a:pos x="39" y="106"/>
                                    </a:cxn>
                                    <a:cxn ang="0">
                                      <a:pos x="37" y="113"/>
                                    </a:cxn>
                                    <a:cxn ang="0">
                                      <a:pos x="28" y="95"/>
                                    </a:cxn>
                                    <a:cxn ang="0">
                                      <a:pos x="15" y="75"/>
                                    </a:cxn>
                                  </a:cxnLst>
                                  <a:rect l="0" t="0" r="r" b="b"/>
                                  <a:pathLst>
                                    <a:path w="112" h="123">
                                      <a:moveTo>
                                        <a:pt x="15" y="75"/>
                                      </a:moveTo>
                                      <a:lnTo>
                                        <a:pt x="12" y="75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7" y="49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6" y="25"/>
                                      </a:lnTo>
                                      <a:lnTo>
                                        <a:pt x="10" y="23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7" y="16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68" y="46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09" y="98"/>
                                      </a:lnTo>
                                      <a:lnTo>
                                        <a:pt x="112" y="108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96" y="118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74" y="12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54" y="96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26" y="82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39" y="106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15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1" name="Freeform 12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534" y="960"/>
                                  <a:ext cx="81" cy="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1" y="49"/>
                                    </a:cxn>
                                    <a:cxn ang="0">
                                      <a:pos x="90" y="63"/>
                                    </a:cxn>
                                    <a:cxn ang="0">
                                      <a:pos x="54" y="79"/>
                                    </a:cxn>
                                    <a:cxn ang="0">
                                      <a:pos x="47" y="106"/>
                                    </a:cxn>
                                    <a:cxn ang="0">
                                      <a:pos x="0" y="138"/>
                                    </a:cxn>
                                    <a:cxn ang="0">
                                      <a:pos x="17" y="168"/>
                                    </a:cxn>
                                    <a:cxn ang="0">
                                      <a:pos x="19" y="154"/>
                                    </a:cxn>
                                    <a:cxn ang="0">
                                      <a:pos x="31" y="142"/>
                                    </a:cxn>
                                    <a:cxn ang="0">
                                      <a:pos x="45" y="154"/>
                                    </a:cxn>
                                    <a:cxn ang="0">
                                      <a:pos x="51" y="168"/>
                                    </a:cxn>
                                    <a:cxn ang="0">
                                      <a:pos x="71" y="160"/>
                                    </a:cxn>
                                    <a:cxn ang="0">
                                      <a:pos x="75" y="181"/>
                                    </a:cxn>
                                    <a:cxn ang="0">
                                      <a:pos x="76" y="220"/>
                                    </a:cxn>
                                    <a:cxn ang="0">
                                      <a:pos x="83" y="247"/>
                                    </a:cxn>
                                    <a:cxn ang="0">
                                      <a:pos x="103" y="276"/>
                                    </a:cxn>
                                    <a:cxn ang="0">
                                      <a:pos x="120" y="302"/>
                                    </a:cxn>
                                    <a:cxn ang="0">
                                      <a:pos x="157" y="255"/>
                                    </a:cxn>
                                    <a:cxn ang="0">
                                      <a:pos x="161" y="298"/>
                                    </a:cxn>
                                    <a:cxn ang="0">
                                      <a:pos x="176" y="300"/>
                                    </a:cxn>
                                    <a:cxn ang="0">
                                      <a:pos x="185" y="313"/>
                                    </a:cxn>
                                    <a:cxn ang="0">
                                      <a:pos x="233" y="338"/>
                                    </a:cxn>
                                    <a:cxn ang="0">
                                      <a:pos x="260" y="354"/>
                                    </a:cxn>
                                    <a:cxn ang="0">
                                      <a:pos x="327" y="373"/>
                                    </a:cxn>
                                    <a:cxn ang="0">
                                      <a:pos x="350" y="366"/>
                                    </a:cxn>
                                    <a:cxn ang="0">
                                      <a:pos x="365" y="348"/>
                                    </a:cxn>
                                    <a:cxn ang="0">
                                      <a:pos x="375" y="322"/>
                                    </a:cxn>
                                    <a:cxn ang="0">
                                      <a:pos x="377" y="295"/>
                                    </a:cxn>
                                    <a:cxn ang="0">
                                      <a:pos x="366" y="262"/>
                                    </a:cxn>
                                    <a:cxn ang="0">
                                      <a:pos x="339" y="232"/>
                                    </a:cxn>
                                    <a:cxn ang="0">
                                      <a:pos x="371" y="232"/>
                                    </a:cxn>
                                    <a:cxn ang="0">
                                      <a:pos x="376" y="190"/>
                                    </a:cxn>
                                    <a:cxn ang="0">
                                      <a:pos x="377" y="160"/>
                                    </a:cxn>
                                    <a:cxn ang="0">
                                      <a:pos x="383" y="139"/>
                                    </a:cxn>
                                    <a:cxn ang="0">
                                      <a:pos x="405" y="107"/>
                                    </a:cxn>
                                    <a:cxn ang="0">
                                      <a:pos x="386" y="103"/>
                                    </a:cxn>
                                    <a:cxn ang="0">
                                      <a:pos x="390" y="72"/>
                                    </a:cxn>
                                    <a:cxn ang="0">
                                      <a:pos x="384" y="65"/>
                                    </a:cxn>
                                    <a:cxn ang="0">
                                      <a:pos x="367" y="18"/>
                                    </a:cxn>
                                    <a:cxn ang="0">
                                      <a:pos x="359" y="0"/>
                                    </a:cxn>
                                    <a:cxn ang="0">
                                      <a:pos x="335" y="2"/>
                                    </a:cxn>
                                    <a:cxn ang="0">
                                      <a:pos x="306" y="0"/>
                                    </a:cxn>
                                    <a:cxn ang="0">
                                      <a:pos x="306" y="32"/>
                                    </a:cxn>
                                    <a:cxn ang="0">
                                      <a:pos x="269" y="75"/>
                                    </a:cxn>
                                    <a:cxn ang="0">
                                      <a:pos x="237" y="95"/>
                                    </a:cxn>
                                    <a:cxn ang="0">
                                      <a:pos x="255" y="66"/>
                                    </a:cxn>
                                    <a:cxn ang="0">
                                      <a:pos x="265" y="45"/>
                                    </a:cxn>
                                    <a:cxn ang="0">
                                      <a:pos x="291" y="2"/>
                                    </a:cxn>
                                    <a:cxn ang="0">
                                      <a:pos x="97" y="0"/>
                                    </a:cxn>
                                    <a:cxn ang="0">
                                      <a:pos x="77" y="32"/>
                                    </a:cxn>
                                  </a:cxnLst>
                                  <a:rect l="0" t="0" r="r" b="b"/>
                                  <a:pathLst>
                                    <a:path w="405" h="373">
                                      <a:moveTo>
                                        <a:pt x="77" y="32"/>
                                      </a:moveTo>
                                      <a:lnTo>
                                        <a:pt x="81" y="49"/>
                                      </a:lnTo>
                                      <a:lnTo>
                                        <a:pt x="91" y="55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49" y="91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16" y="141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3" y="149"/>
                                      </a:lnTo>
                                      <a:lnTo>
                                        <a:pt x="17" y="168"/>
                                      </a:lnTo>
                                      <a:lnTo>
                                        <a:pt x="21" y="163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21" y="146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8" y="160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50" y="158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64" y="160"/>
                                      </a:lnTo>
                                      <a:lnTo>
                                        <a:pt x="71" y="160"/>
                                      </a:lnTo>
                                      <a:lnTo>
                                        <a:pt x="71" y="168"/>
                                      </a:lnTo>
                                      <a:lnTo>
                                        <a:pt x="75" y="181"/>
                                      </a:lnTo>
                                      <a:lnTo>
                                        <a:pt x="76" y="192"/>
                                      </a:lnTo>
                                      <a:lnTo>
                                        <a:pt x="76" y="220"/>
                                      </a:lnTo>
                                      <a:lnTo>
                                        <a:pt x="77" y="236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97" y="257"/>
                                      </a:lnTo>
                                      <a:lnTo>
                                        <a:pt x="103" y="276"/>
                                      </a:lnTo>
                                      <a:lnTo>
                                        <a:pt x="115" y="289"/>
                                      </a:lnTo>
                                      <a:lnTo>
                                        <a:pt x="120" y="302"/>
                                      </a:lnTo>
                                      <a:lnTo>
                                        <a:pt x="144" y="278"/>
                                      </a:lnTo>
                                      <a:lnTo>
                                        <a:pt x="157" y="255"/>
                                      </a:lnTo>
                                      <a:lnTo>
                                        <a:pt x="160" y="269"/>
                                      </a:lnTo>
                                      <a:lnTo>
                                        <a:pt x="161" y="298"/>
                                      </a:lnTo>
                                      <a:lnTo>
                                        <a:pt x="166" y="306"/>
                                      </a:lnTo>
                                      <a:lnTo>
                                        <a:pt x="176" y="300"/>
                                      </a:lnTo>
                                      <a:lnTo>
                                        <a:pt x="187" y="303"/>
                                      </a:lnTo>
                                      <a:lnTo>
                                        <a:pt x="185" y="313"/>
                                      </a:lnTo>
                                      <a:lnTo>
                                        <a:pt x="228" y="327"/>
                                      </a:lnTo>
                                      <a:lnTo>
                                        <a:pt x="233" y="338"/>
                                      </a:lnTo>
                                      <a:lnTo>
                                        <a:pt x="254" y="348"/>
                                      </a:lnTo>
                                      <a:lnTo>
                                        <a:pt x="260" y="354"/>
                                      </a:lnTo>
                                      <a:lnTo>
                                        <a:pt x="265" y="366"/>
                                      </a:lnTo>
                                      <a:lnTo>
                                        <a:pt x="327" y="373"/>
                                      </a:lnTo>
                                      <a:lnTo>
                                        <a:pt x="338" y="365"/>
                                      </a:lnTo>
                                      <a:lnTo>
                                        <a:pt x="350" y="366"/>
                                      </a:lnTo>
                                      <a:lnTo>
                                        <a:pt x="351" y="351"/>
                                      </a:lnTo>
                                      <a:lnTo>
                                        <a:pt x="365" y="348"/>
                                      </a:lnTo>
                                      <a:lnTo>
                                        <a:pt x="376" y="338"/>
                                      </a:lnTo>
                                      <a:lnTo>
                                        <a:pt x="375" y="322"/>
                                      </a:lnTo>
                                      <a:lnTo>
                                        <a:pt x="377" y="313"/>
                                      </a:lnTo>
                                      <a:lnTo>
                                        <a:pt x="377" y="295"/>
                                      </a:lnTo>
                                      <a:lnTo>
                                        <a:pt x="365" y="275"/>
                                      </a:lnTo>
                                      <a:lnTo>
                                        <a:pt x="366" y="262"/>
                                      </a:lnTo>
                                      <a:lnTo>
                                        <a:pt x="356" y="259"/>
                                      </a:lnTo>
                                      <a:lnTo>
                                        <a:pt x="339" y="232"/>
                                      </a:lnTo>
                                      <a:lnTo>
                                        <a:pt x="336" y="212"/>
                                      </a:lnTo>
                                      <a:lnTo>
                                        <a:pt x="371" y="232"/>
                                      </a:lnTo>
                                      <a:lnTo>
                                        <a:pt x="376" y="216"/>
                                      </a:lnTo>
                                      <a:lnTo>
                                        <a:pt x="376" y="190"/>
                                      </a:lnTo>
                                      <a:lnTo>
                                        <a:pt x="375" y="163"/>
                                      </a:lnTo>
                                      <a:lnTo>
                                        <a:pt x="377" y="160"/>
                                      </a:lnTo>
                                      <a:lnTo>
                                        <a:pt x="378" y="147"/>
                                      </a:lnTo>
                                      <a:lnTo>
                                        <a:pt x="383" y="139"/>
                                      </a:lnTo>
                                      <a:lnTo>
                                        <a:pt x="388" y="113"/>
                                      </a:lnTo>
                                      <a:lnTo>
                                        <a:pt x="405" y="107"/>
                                      </a:lnTo>
                                      <a:lnTo>
                                        <a:pt x="399" y="102"/>
                                      </a:lnTo>
                                      <a:lnTo>
                                        <a:pt x="386" y="103"/>
                                      </a:lnTo>
                                      <a:lnTo>
                                        <a:pt x="384" y="90"/>
                                      </a:lnTo>
                                      <a:lnTo>
                                        <a:pt x="390" y="72"/>
                                      </a:lnTo>
                                      <a:lnTo>
                                        <a:pt x="392" y="60"/>
                                      </a:lnTo>
                                      <a:lnTo>
                                        <a:pt x="384" y="65"/>
                                      </a:lnTo>
                                      <a:lnTo>
                                        <a:pt x="386" y="53"/>
                                      </a:lnTo>
                                      <a:lnTo>
                                        <a:pt x="367" y="18"/>
                                      </a:lnTo>
                                      <a:lnTo>
                                        <a:pt x="366" y="6"/>
                                      </a:lnTo>
                                      <a:lnTo>
                                        <a:pt x="359" y="0"/>
                                      </a:lnTo>
                                      <a:lnTo>
                                        <a:pt x="344" y="0"/>
                                      </a:lnTo>
                                      <a:lnTo>
                                        <a:pt x="335" y="2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306" y="0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306" y="32"/>
                                      </a:lnTo>
                                      <a:lnTo>
                                        <a:pt x="282" y="50"/>
                                      </a:lnTo>
                                      <a:lnTo>
                                        <a:pt x="269" y="75"/>
                                      </a:lnTo>
                                      <a:lnTo>
                                        <a:pt x="253" y="77"/>
                                      </a:lnTo>
                                      <a:lnTo>
                                        <a:pt x="237" y="95"/>
                                      </a:lnTo>
                                      <a:lnTo>
                                        <a:pt x="223" y="92"/>
                                      </a:lnTo>
                                      <a:lnTo>
                                        <a:pt x="255" y="66"/>
                                      </a:lnTo>
                                      <a:lnTo>
                                        <a:pt x="265" y="68"/>
                                      </a:lnTo>
                                      <a:lnTo>
                                        <a:pt x="265" y="45"/>
                                      </a:lnTo>
                                      <a:lnTo>
                                        <a:pt x="290" y="33"/>
                                      </a:lnTo>
                                      <a:lnTo>
                                        <a:pt x="291" y="2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83" y="15"/>
                                      </a:lnTo>
                                      <a:lnTo>
                                        <a:pt x="7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2" name="Freeform 13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73" y="1348"/>
                                  <a:ext cx="44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2" y="99"/>
                                    </a:cxn>
                                    <a:cxn ang="0">
                                      <a:pos x="78" y="98"/>
                                    </a:cxn>
                                    <a:cxn ang="0">
                                      <a:pos x="69" y="103"/>
                                    </a:cxn>
                                    <a:cxn ang="0">
                                      <a:pos x="63" y="110"/>
                                    </a:cxn>
                                    <a:cxn ang="0">
                                      <a:pos x="60" y="119"/>
                                    </a:cxn>
                                    <a:cxn ang="0">
                                      <a:pos x="38" y="121"/>
                                    </a:cxn>
                                    <a:cxn ang="0">
                                      <a:pos x="36" y="118"/>
                                    </a:cxn>
                                    <a:cxn ang="0">
                                      <a:pos x="16" y="125"/>
                                    </a:cxn>
                                    <a:cxn ang="0">
                                      <a:pos x="15" y="116"/>
                                    </a:cxn>
                                    <a:cxn ang="0">
                                      <a:pos x="4" y="100"/>
                                    </a:cxn>
                                    <a:cxn ang="0">
                                      <a:pos x="0" y="91"/>
                                    </a:cxn>
                                    <a:cxn ang="0">
                                      <a:pos x="4" y="78"/>
                                    </a:cxn>
                                    <a:cxn ang="0">
                                      <a:pos x="12" y="72"/>
                                    </a:cxn>
                                    <a:cxn ang="0">
                                      <a:pos x="16" y="60"/>
                                    </a:cxn>
                                    <a:cxn ang="0">
                                      <a:pos x="36" y="43"/>
                                    </a:cxn>
                                    <a:cxn ang="0">
                                      <a:pos x="42" y="33"/>
                                    </a:cxn>
                                    <a:cxn ang="0">
                                      <a:pos x="55" y="19"/>
                                    </a:cxn>
                                    <a:cxn ang="0">
                                      <a:pos x="63" y="19"/>
                                    </a:cxn>
                                    <a:cxn ang="0">
                                      <a:pos x="66" y="10"/>
                                    </a:cxn>
                                    <a:cxn ang="0">
                                      <a:pos x="82" y="5"/>
                                    </a:cxn>
                                    <a:cxn ang="0">
                                      <a:pos x="82" y="3"/>
                                    </a:cxn>
                                    <a:cxn ang="0">
                                      <a:pos x="82" y="5"/>
                                    </a:cxn>
                                    <a:cxn ang="0">
                                      <a:pos x="84" y="3"/>
                                    </a:cxn>
                                    <a:cxn ang="0">
                                      <a:pos x="84" y="5"/>
                                    </a:cxn>
                                    <a:cxn ang="0">
                                      <a:pos x="90" y="6"/>
                                    </a:cxn>
                                    <a:cxn ang="0">
                                      <a:pos x="101" y="1"/>
                                    </a:cxn>
                                    <a:cxn ang="0">
                                      <a:pos x="114" y="10"/>
                                    </a:cxn>
                                    <a:cxn ang="0">
                                      <a:pos x="127" y="1"/>
                                    </a:cxn>
                                    <a:cxn ang="0">
                                      <a:pos x="133" y="3"/>
                                    </a:cxn>
                                    <a:cxn ang="0">
                                      <a:pos x="135" y="0"/>
                                    </a:cxn>
                                    <a:cxn ang="0">
                                      <a:pos x="156" y="11"/>
                                    </a:cxn>
                                    <a:cxn ang="0">
                                      <a:pos x="184" y="19"/>
                                    </a:cxn>
                                    <a:cxn ang="0">
                                      <a:pos x="188" y="24"/>
                                    </a:cxn>
                                    <a:cxn ang="0">
                                      <a:pos x="186" y="28"/>
                                    </a:cxn>
                                    <a:cxn ang="0">
                                      <a:pos x="186" y="32"/>
                                    </a:cxn>
                                    <a:cxn ang="0">
                                      <a:pos x="214" y="55"/>
                                    </a:cxn>
                                    <a:cxn ang="0">
                                      <a:pos x="218" y="67"/>
                                    </a:cxn>
                                    <a:cxn ang="0">
                                      <a:pos x="214" y="77"/>
                                    </a:cxn>
                                    <a:cxn ang="0">
                                      <a:pos x="193" y="91"/>
                                    </a:cxn>
                                    <a:cxn ang="0">
                                      <a:pos x="143" y="107"/>
                                    </a:cxn>
                                    <a:cxn ang="0">
                                      <a:pos x="133" y="113"/>
                                    </a:cxn>
                                    <a:cxn ang="0">
                                      <a:pos x="113" y="109"/>
                                    </a:cxn>
                                    <a:cxn ang="0">
                                      <a:pos x="107" y="104"/>
                                    </a:cxn>
                                    <a:cxn ang="0">
                                      <a:pos x="82" y="100"/>
                                    </a:cxn>
                                    <a:cxn ang="0">
                                      <a:pos x="82" y="99"/>
                                    </a:cxn>
                                  </a:cxnLst>
                                  <a:rect l="0" t="0" r="r" b="b"/>
                                  <a:pathLst>
                                    <a:path w="218" h="125">
                                      <a:moveTo>
                                        <a:pt x="82" y="99"/>
                                      </a:moveTo>
                                      <a:lnTo>
                                        <a:pt x="78" y="98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63" y="110"/>
                                      </a:lnTo>
                                      <a:lnTo>
                                        <a:pt x="60" y="119"/>
                                      </a:lnTo>
                                      <a:lnTo>
                                        <a:pt x="38" y="121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16" y="125"/>
                                      </a:lnTo>
                                      <a:lnTo>
                                        <a:pt x="15" y="116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4" y="78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36" y="43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63" y="19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84" y="3"/>
                                      </a:lnTo>
                                      <a:lnTo>
                                        <a:pt x="84" y="5"/>
                                      </a:lnTo>
                                      <a:lnTo>
                                        <a:pt x="90" y="6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7" y="1"/>
                                      </a:lnTo>
                                      <a:lnTo>
                                        <a:pt x="133" y="3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56" y="11"/>
                                      </a:lnTo>
                                      <a:lnTo>
                                        <a:pt x="184" y="19"/>
                                      </a:lnTo>
                                      <a:lnTo>
                                        <a:pt x="188" y="24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86" y="32"/>
                                      </a:lnTo>
                                      <a:lnTo>
                                        <a:pt x="214" y="55"/>
                                      </a:lnTo>
                                      <a:lnTo>
                                        <a:pt x="218" y="67"/>
                                      </a:lnTo>
                                      <a:lnTo>
                                        <a:pt x="214" y="77"/>
                                      </a:lnTo>
                                      <a:lnTo>
                                        <a:pt x="193" y="91"/>
                                      </a:lnTo>
                                      <a:lnTo>
                                        <a:pt x="143" y="107"/>
                                      </a:lnTo>
                                      <a:lnTo>
                                        <a:pt x="133" y="113"/>
                                      </a:lnTo>
                                      <a:lnTo>
                                        <a:pt x="113" y="109"/>
                                      </a:lnTo>
                                      <a:lnTo>
                                        <a:pt x="107" y="104"/>
                                      </a:lnTo>
                                      <a:lnTo>
                                        <a:pt x="82" y="100"/>
                                      </a:lnTo>
                                      <a:lnTo>
                                        <a:pt x="82" y="9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33" name="Freeform 13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071" y="1777"/>
                                <a:ext cx="34" cy="14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5" y="0"/>
                                  </a:cxn>
                                  <a:cxn ang="0">
                                    <a:pos x="69" y="22"/>
                                  </a:cxn>
                                  <a:cxn ang="0">
                                    <a:pos x="76" y="79"/>
                                  </a:cxn>
                                  <a:cxn ang="0">
                                    <a:pos x="92" y="144"/>
                                  </a:cxn>
                                  <a:cxn ang="0">
                                    <a:pos x="90" y="187"/>
                                  </a:cxn>
                                  <a:cxn ang="0">
                                    <a:pos x="84" y="210"/>
                                  </a:cxn>
                                  <a:cxn ang="0">
                                    <a:pos x="90" y="243"/>
                                  </a:cxn>
                                  <a:cxn ang="0">
                                    <a:pos x="92" y="257"/>
                                  </a:cxn>
                                  <a:cxn ang="0">
                                    <a:pos x="102" y="289"/>
                                  </a:cxn>
                                  <a:cxn ang="0">
                                    <a:pos x="116" y="344"/>
                                  </a:cxn>
                                  <a:cxn ang="0">
                                    <a:pos x="139" y="425"/>
                                  </a:cxn>
                                  <a:cxn ang="0">
                                    <a:pos x="150" y="459"/>
                                  </a:cxn>
                                  <a:cxn ang="0">
                                    <a:pos x="168" y="487"/>
                                  </a:cxn>
                                  <a:cxn ang="0">
                                    <a:pos x="149" y="466"/>
                                  </a:cxn>
                                  <a:cxn ang="0">
                                    <a:pos x="119" y="448"/>
                                  </a:cxn>
                                  <a:cxn ang="0">
                                    <a:pos x="92" y="447"/>
                                  </a:cxn>
                                  <a:cxn ang="0">
                                    <a:pos x="75" y="475"/>
                                  </a:cxn>
                                  <a:cxn ang="0">
                                    <a:pos x="65" y="509"/>
                                  </a:cxn>
                                  <a:cxn ang="0">
                                    <a:pos x="53" y="566"/>
                                  </a:cxn>
                                  <a:cxn ang="0">
                                    <a:pos x="61" y="602"/>
                                  </a:cxn>
                                  <a:cxn ang="0">
                                    <a:pos x="80" y="635"/>
                                  </a:cxn>
                                  <a:cxn ang="0">
                                    <a:pos x="89" y="651"/>
                                  </a:cxn>
                                  <a:cxn ang="0">
                                    <a:pos x="100" y="654"/>
                                  </a:cxn>
                                  <a:cxn ang="0">
                                    <a:pos x="108" y="684"/>
                                  </a:cxn>
                                  <a:cxn ang="0">
                                    <a:pos x="102" y="713"/>
                                  </a:cxn>
                                  <a:cxn ang="0">
                                    <a:pos x="69" y="663"/>
                                  </a:cxn>
                                  <a:cxn ang="0">
                                    <a:pos x="46" y="673"/>
                                  </a:cxn>
                                  <a:cxn ang="0">
                                    <a:pos x="31" y="721"/>
                                  </a:cxn>
                                  <a:cxn ang="0">
                                    <a:pos x="15" y="689"/>
                                  </a:cxn>
                                  <a:cxn ang="0">
                                    <a:pos x="21" y="623"/>
                                  </a:cxn>
                                  <a:cxn ang="0">
                                    <a:pos x="32" y="554"/>
                                  </a:cxn>
                                  <a:cxn ang="0">
                                    <a:pos x="23" y="522"/>
                                  </a:cxn>
                                  <a:cxn ang="0">
                                    <a:pos x="17" y="479"/>
                                  </a:cxn>
                                  <a:cxn ang="0">
                                    <a:pos x="28" y="425"/>
                                  </a:cxn>
                                  <a:cxn ang="0">
                                    <a:pos x="32" y="392"/>
                                  </a:cxn>
                                  <a:cxn ang="0">
                                    <a:pos x="30" y="375"/>
                                  </a:cxn>
                                  <a:cxn ang="0">
                                    <a:pos x="25" y="348"/>
                                  </a:cxn>
                                  <a:cxn ang="0">
                                    <a:pos x="31" y="297"/>
                                  </a:cxn>
                                  <a:cxn ang="0">
                                    <a:pos x="21" y="260"/>
                                  </a:cxn>
                                  <a:cxn ang="0">
                                    <a:pos x="4" y="243"/>
                                  </a:cxn>
                                  <a:cxn ang="0">
                                    <a:pos x="3" y="226"/>
                                  </a:cxn>
                                  <a:cxn ang="0">
                                    <a:pos x="0" y="188"/>
                                  </a:cxn>
                                  <a:cxn ang="0">
                                    <a:pos x="12" y="125"/>
                                  </a:cxn>
                                  <a:cxn ang="0">
                                    <a:pos x="9" y="96"/>
                                  </a:cxn>
                                  <a:cxn ang="0">
                                    <a:pos x="25" y="79"/>
                                  </a:cxn>
                                  <a:cxn ang="0">
                                    <a:pos x="37" y="87"/>
                                  </a:cxn>
                                  <a:cxn ang="0">
                                    <a:pos x="50" y="81"/>
                                  </a:cxn>
                                  <a:cxn ang="0">
                                    <a:pos x="50" y="66"/>
                                  </a:cxn>
                                  <a:cxn ang="0">
                                    <a:pos x="59" y="64"/>
                                  </a:cxn>
                                  <a:cxn ang="0">
                                    <a:pos x="49" y="33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47" y="6"/>
                                  </a:cxn>
                                </a:cxnLst>
                                <a:rect l="0" t="0" r="r" b="b"/>
                                <a:pathLst>
                                  <a:path w="170" h="721">
                                    <a:moveTo>
                                      <a:pt x="52" y="3"/>
                                    </a:moveTo>
                                    <a:lnTo>
                                      <a:pt x="55" y="0"/>
                                    </a:lnTo>
                                    <a:lnTo>
                                      <a:pt x="63" y="4"/>
                                    </a:lnTo>
                                    <a:lnTo>
                                      <a:pt x="69" y="22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76" y="79"/>
                                    </a:lnTo>
                                    <a:lnTo>
                                      <a:pt x="87" y="113"/>
                                    </a:lnTo>
                                    <a:lnTo>
                                      <a:pt x="92" y="144"/>
                                    </a:lnTo>
                                    <a:lnTo>
                                      <a:pt x="93" y="166"/>
                                    </a:lnTo>
                                    <a:lnTo>
                                      <a:pt x="90" y="187"/>
                                    </a:lnTo>
                                    <a:lnTo>
                                      <a:pt x="82" y="192"/>
                                    </a:lnTo>
                                    <a:lnTo>
                                      <a:pt x="84" y="210"/>
                                    </a:lnTo>
                                    <a:lnTo>
                                      <a:pt x="89" y="229"/>
                                    </a:lnTo>
                                    <a:lnTo>
                                      <a:pt x="90" y="243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92" y="257"/>
                                    </a:lnTo>
                                    <a:lnTo>
                                      <a:pt x="98" y="272"/>
                                    </a:lnTo>
                                    <a:lnTo>
                                      <a:pt x="102" y="289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16" y="344"/>
                                    </a:lnTo>
                                    <a:lnTo>
                                      <a:pt x="135" y="407"/>
                                    </a:lnTo>
                                    <a:lnTo>
                                      <a:pt x="139" y="425"/>
                                    </a:lnTo>
                                    <a:lnTo>
                                      <a:pt x="144" y="445"/>
                                    </a:lnTo>
                                    <a:lnTo>
                                      <a:pt x="150" y="459"/>
                                    </a:lnTo>
                                    <a:lnTo>
                                      <a:pt x="157" y="474"/>
                                    </a:lnTo>
                                    <a:lnTo>
                                      <a:pt x="168" y="487"/>
                                    </a:lnTo>
                                    <a:lnTo>
                                      <a:pt x="170" y="496"/>
                                    </a:lnTo>
                                    <a:lnTo>
                                      <a:pt x="149" y="466"/>
                                    </a:lnTo>
                                    <a:lnTo>
                                      <a:pt x="135" y="456"/>
                                    </a:lnTo>
                                    <a:lnTo>
                                      <a:pt x="119" y="448"/>
                                    </a:lnTo>
                                    <a:lnTo>
                                      <a:pt x="104" y="445"/>
                                    </a:lnTo>
                                    <a:lnTo>
                                      <a:pt x="92" y="447"/>
                                    </a:lnTo>
                                    <a:lnTo>
                                      <a:pt x="80" y="457"/>
                                    </a:lnTo>
                                    <a:lnTo>
                                      <a:pt x="75" y="475"/>
                                    </a:lnTo>
                                    <a:lnTo>
                                      <a:pt x="73" y="491"/>
                                    </a:lnTo>
                                    <a:lnTo>
                                      <a:pt x="65" y="509"/>
                                    </a:lnTo>
                                    <a:lnTo>
                                      <a:pt x="55" y="549"/>
                                    </a:lnTo>
                                    <a:lnTo>
                                      <a:pt x="53" y="566"/>
                                    </a:lnTo>
                                    <a:lnTo>
                                      <a:pt x="53" y="586"/>
                                    </a:lnTo>
                                    <a:lnTo>
                                      <a:pt x="61" y="602"/>
                                    </a:lnTo>
                                    <a:lnTo>
                                      <a:pt x="77" y="623"/>
                                    </a:lnTo>
                                    <a:lnTo>
                                      <a:pt x="80" y="635"/>
                                    </a:lnTo>
                                    <a:lnTo>
                                      <a:pt x="84" y="645"/>
                                    </a:lnTo>
                                    <a:lnTo>
                                      <a:pt x="89" y="651"/>
                                    </a:lnTo>
                                    <a:lnTo>
                                      <a:pt x="97" y="656"/>
                                    </a:lnTo>
                                    <a:lnTo>
                                      <a:pt x="100" y="654"/>
                                    </a:lnTo>
                                    <a:lnTo>
                                      <a:pt x="103" y="657"/>
                                    </a:lnTo>
                                    <a:lnTo>
                                      <a:pt x="108" y="684"/>
                                    </a:lnTo>
                                    <a:lnTo>
                                      <a:pt x="107" y="700"/>
                                    </a:lnTo>
                                    <a:lnTo>
                                      <a:pt x="102" y="713"/>
                                    </a:lnTo>
                                    <a:lnTo>
                                      <a:pt x="95" y="674"/>
                                    </a:lnTo>
                                    <a:lnTo>
                                      <a:pt x="69" y="663"/>
                                    </a:lnTo>
                                    <a:lnTo>
                                      <a:pt x="55" y="662"/>
                                    </a:lnTo>
                                    <a:lnTo>
                                      <a:pt x="46" y="673"/>
                                    </a:lnTo>
                                    <a:lnTo>
                                      <a:pt x="36" y="706"/>
                                    </a:lnTo>
                                    <a:lnTo>
                                      <a:pt x="31" y="721"/>
                                    </a:lnTo>
                                    <a:lnTo>
                                      <a:pt x="18" y="714"/>
                                    </a:lnTo>
                                    <a:lnTo>
                                      <a:pt x="15" y="689"/>
                                    </a:lnTo>
                                    <a:lnTo>
                                      <a:pt x="15" y="666"/>
                                    </a:lnTo>
                                    <a:lnTo>
                                      <a:pt x="21" y="623"/>
                                    </a:lnTo>
                                    <a:lnTo>
                                      <a:pt x="26" y="565"/>
                                    </a:lnTo>
                                    <a:lnTo>
                                      <a:pt x="32" y="554"/>
                                    </a:lnTo>
                                    <a:lnTo>
                                      <a:pt x="31" y="539"/>
                                    </a:lnTo>
                                    <a:lnTo>
                                      <a:pt x="23" y="522"/>
                                    </a:lnTo>
                                    <a:lnTo>
                                      <a:pt x="17" y="499"/>
                                    </a:lnTo>
                                    <a:lnTo>
                                      <a:pt x="17" y="479"/>
                                    </a:lnTo>
                                    <a:lnTo>
                                      <a:pt x="22" y="463"/>
                                    </a:lnTo>
                                    <a:lnTo>
                                      <a:pt x="28" y="425"/>
                                    </a:lnTo>
                                    <a:lnTo>
                                      <a:pt x="28" y="394"/>
                                    </a:lnTo>
                                    <a:lnTo>
                                      <a:pt x="32" y="392"/>
                                    </a:lnTo>
                                    <a:lnTo>
                                      <a:pt x="30" y="386"/>
                                    </a:lnTo>
                                    <a:lnTo>
                                      <a:pt x="30" y="375"/>
                                    </a:lnTo>
                                    <a:lnTo>
                                      <a:pt x="28" y="360"/>
                                    </a:lnTo>
                                    <a:lnTo>
                                      <a:pt x="25" y="348"/>
                                    </a:lnTo>
                                    <a:lnTo>
                                      <a:pt x="25" y="331"/>
                                    </a:lnTo>
                                    <a:lnTo>
                                      <a:pt x="31" y="297"/>
                                    </a:lnTo>
                                    <a:lnTo>
                                      <a:pt x="31" y="284"/>
                                    </a:lnTo>
                                    <a:lnTo>
                                      <a:pt x="21" y="260"/>
                                    </a:lnTo>
                                    <a:lnTo>
                                      <a:pt x="11" y="249"/>
                                    </a:lnTo>
                                    <a:lnTo>
                                      <a:pt x="4" y="243"/>
                                    </a:lnTo>
                                    <a:lnTo>
                                      <a:pt x="6" y="237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0" y="205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10" y="160"/>
                                    </a:lnTo>
                                    <a:lnTo>
                                      <a:pt x="12" y="125"/>
                                    </a:lnTo>
                                    <a:lnTo>
                                      <a:pt x="11" y="108"/>
                                    </a:lnTo>
                                    <a:lnTo>
                                      <a:pt x="9" y="96"/>
                                    </a:lnTo>
                                    <a:lnTo>
                                      <a:pt x="14" y="85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31" y="81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48" y="86"/>
                                    </a:lnTo>
                                    <a:lnTo>
                                      <a:pt x="50" y="81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50" y="66"/>
                                    </a:lnTo>
                                    <a:lnTo>
                                      <a:pt x="57" y="66"/>
                                    </a:lnTo>
                                    <a:lnTo>
                                      <a:pt x="59" y="64"/>
                                    </a:lnTo>
                                    <a:lnTo>
                                      <a:pt x="54" y="52"/>
                                    </a:lnTo>
                                    <a:lnTo>
                                      <a:pt x="49" y="33"/>
                                    </a:lnTo>
                                    <a:lnTo>
                                      <a:pt x="39" y="16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41" y="6"/>
                                    </a:lnTo>
                                    <a:lnTo>
                                      <a:pt x="47" y="6"/>
                                    </a:lnTo>
                                    <a:lnTo>
                                      <a:pt x="52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4" name="Freeform 13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817" y="1091"/>
                                <a:ext cx="1786" cy="9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64" y="3913"/>
                                  </a:cxn>
                                  <a:cxn ang="0">
                                    <a:pos x="4333" y="3788"/>
                                  </a:cxn>
                                  <a:cxn ang="0">
                                    <a:pos x="5307" y="3536"/>
                                  </a:cxn>
                                  <a:cxn ang="0">
                                    <a:pos x="5833" y="4138"/>
                                  </a:cxn>
                                  <a:cxn ang="0">
                                    <a:pos x="6066" y="4138"/>
                                  </a:cxn>
                                  <a:cxn ang="0">
                                    <a:pos x="6189" y="3482"/>
                                  </a:cxn>
                                  <a:cxn ang="0">
                                    <a:pos x="5968" y="3336"/>
                                  </a:cxn>
                                  <a:cxn ang="0">
                                    <a:pos x="6672" y="2912"/>
                                  </a:cxn>
                                  <a:cxn ang="0">
                                    <a:pos x="6999" y="2815"/>
                                  </a:cxn>
                                  <a:cxn ang="0">
                                    <a:pos x="7448" y="2593"/>
                                  </a:cxn>
                                  <a:cxn ang="0">
                                    <a:pos x="7045" y="3206"/>
                                  </a:cxn>
                                  <a:cxn ang="0">
                                    <a:pos x="7368" y="3293"/>
                                  </a:cxn>
                                  <a:cxn ang="0">
                                    <a:pos x="7505" y="2864"/>
                                  </a:cxn>
                                  <a:cxn ang="0">
                                    <a:pos x="7925" y="2760"/>
                                  </a:cxn>
                                  <a:cxn ang="0">
                                    <a:pos x="8227" y="2553"/>
                                  </a:cxn>
                                  <a:cxn ang="0">
                                    <a:pos x="8363" y="2256"/>
                                  </a:cxn>
                                  <a:cxn ang="0">
                                    <a:pos x="8646" y="2287"/>
                                  </a:cxn>
                                  <a:cxn ang="0">
                                    <a:pos x="8841" y="2201"/>
                                  </a:cxn>
                                  <a:cxn ang="0">
                                    <a:pos x="8685" y="1981"/>
                                  </a:cxn>
                                  <a:cxn ang="0">
                                    <a:pos x="8538" y="1863"/>
                                  </a:cxn>
                                  <a:cxn ang="0">
                                    <a:pos x="7819" y="1608"/>
                                  </a:cxn>
                                  <a:cxn ang="0">
                                    <a:pos x="7284" y="1590"/>
                                  </a:cxn>
                                  <a:cxn ang="0">
                                    <a:pos x="6685" y="1267"/>
                                  </a:cxn>
                                  <a:cxn ang="0">
                                    <a:pos x="6173" y="1286"/>
                                  </a:cxn>
                                  <a:cxn ang="0">
                                    <a:pos x="5674" y="1395"/>
                                  </a:cxn>
                                  <a:cxn ang="0">
                                    <a:pos x="5597" y="1031"/>
                                  </a:cxn>
                                  <a:cxn ang="0">
                                    <a:pos x="5210" y="1036"/>
                                  </a:cxn>
                                  <a:cxn ang="0">
                                    <a:pos x="4698" y="872"/>
                                  </a:cxn>
                                  <a:cxn ang="0">
                                    <a:pos x="4354" y="1003"/>
                                  </a:cxn>
                                  <a:cxn ang="0">
                                    <a:pos x="4584" y="721"/>
                                  </a:cxn>
                                  <a:cxn ang="0">
                                    <a:pos x="4684" y="394"/>
                                  </a:cxn>
                                  <a:cxn ang="0">
                                    <a:pos x="4372" y="204"/>
                                  </a:cxn>
                                  <a:cxn ang="0">
                                    <a:pos x="4025" y="232"/>
                                  </a:cxn>
                                  <a:cxn ang="0">
                                    <a:pos x="3791" y="419"/>
                                  </a:cxn>
                                  <a:cxn ang="0">
                                    <a:pos x="3374" y="550"/>
                                  </a:cxn>
                                  <a:cxn ang="0">
                                    <a:pos x="3254" y="832"/>
                                  </a:cxn>
                                  <a:cxn ang="0">
                                    <a:pos x="2949" y="1149"/>
                                  </a:cxn>
                                  <a:cxn ang="0">
                                    <a:pos x="2945" y="1235"/>
                                  </a:cxn>
                                  <a:cxn ang="0">
                                    <a:pos x="2627" y="1222"/>
                                  </a:cxn>
                                  <a:cxn ang="0">
                                    <a:pos x="2758" y="1734"/>
                                  </a:cxn>
                                  <a:cxn ang="0">
                                    <a:pos x="2590" y="1842"/>
                                  </a:cxn>
                                  <a:cxn ang="0">
                                    <a:pos x="2499" y="1888"/>
                                  </a:cxn>
                                  <a:cxn ang="0">
                                    <a:pos x="2297" y="1040"/>
                                  </a:cxn>
                                  <a:cxn ang="0">
                                    <a:pos x="2235" y="1800"/>
                                  </a:cxn>
                                  <a:cxn ang="0">
                                    <a:pos x="1570" y="1757"/>
                                  </a:cxn>
                                  <a:cxn ang="0">
                                    <a:pos x="1175" y="1897"/>
                                  </a:cxn>
                                  <a:cxn ang="0">
                                    <a:pos x="933" y="2056"/>
                                  </a:cxn>
                                  <a:cxn ang="0">
                                    <a:pos x="501" y="2289"/>
                                  </a:cxn>
                                  <a:cxn ang="0">
                                    <a:pos x="306" y="2013"/>
                                  </a:cxn>
                                  <a:cxn ang="0">
                                    <a:pos x="589" y="1783"/>
                                  </a:cxn>
                                  <a:cxn ang="0">
                                    <a:pos x="191" y="1600"/>
                                  </a:cxn>
                                  <a:cxn ang="0">
                                    <a:pos x="215" y="2548"/>
                                  </a:cxn>
                                  <a:cxn ang="0">
                                    <a:pos x="14" y="3054"/>
                                  </a:cxn>
                                  <a:cxn ang="0">
                                    <a:pos x="241" y="3470"/>
                                  </a:cxn>
                                  <a:cxn ang="0">
                                    <a:pos x="440" y="3762"/>
                                  </a:cxn>
                                  <a:cxn ang="0">
                                    <a:pos x="644" y="4043"/>
                                  </a:cxn>
                                  <a:cxn ang="0">
                                    <a:pos x="898" y="4398"/>
                                  </a:cxn>
                                  <a:cxn ang="0">
                                    <a:pos x="1107" y="4133"/>
                                  </a:cxn>
                                  <a:cxn ang="0">
                                    <a:pos x="1169" y="3800"/>
                                  </a:cxn>
                                  <a:cxn ang="0">
                                    <a:pos x="1520" y="3752"/>
                                  </a:cxn>
                                  <a:cxn ang="0">
                                    <a:pos x="1831" y="3572"/>
                                  </a:cxn>
                                  <a:cxn ang="0">
                                    <a:pos x="2183" y="3384"/>
                                  </a:cxn>
                                  <a:cxn ang="0">
                                    <a:pos x="2523" y="3466"/>
                                  </a:cxn>
                                </a:cxnLst>
                                <a:rect l="0" t="0" r="r" b="b"/>
                                <a:pathLst>
                                  <a:path w="8931" h="4504">
                                    <a:moveTo>
                                      <a:pt x="2688" y="3454"/>
                                    </a:moveTo>
                                    <a:lnTo>
                                      <a:pt x="2691" y="3461"/>
                                    </a:lnTo>
                                    <a:lnTo>
                                      <a:pt x="2695" y="3463"/>
                                    </a:lnTo>
                                    <a:lnTo>
                                      <a:pt x="2768" y="3530"/>
                                    </a:lnTo>
                                    <a:lnTo>
                                      <a:pt x="2887" y="3748"/>
                                    </a:lnTo>
                                    <a:lnTo>
                                      <a:pt x="2902" y="3737"/>
                                    </a:lnTo>
                                    <a:lnTo>
                                      <a:pt x="2904" y="3730"/>
                                    </a:lnTo>
                                    <a:lnTo>
                                      <a:pt x="2904" y="3723"/>
                                    </a:lnTo>
                                    <a:lnTo>
                                      <a:pt x="2915" y="3709"/>
                                    </a:lnTo>
                                    <a:lnTo>
                                      <a:pt x="2923" y="3708"/>
                                    </a:lnTo>
                                    <a:lnTo>
                                      <a:pt x="2928" y="3714"/>
                                    </a:lnTo>
                                    <a:lnTo>
                                      <a:pt x="2936" y="3717"/>
                                    </a:lnTo>
                                    <a:lnTo>
                                      <a:pt x="2950" y="3725"/>
                                    </a:lnTo>
                                    <a:lnTo>
                                      <a:pt x="2946" y="3732"/>
                                    </a:lnTo>
                                    <a:lnTo>
                                      <a:pt x="2951" y="3739"/>
                                    </a:lnTo>
                                    <a:lnTo>
                                      <a:pt x="2956" y="3740"/>
                                    </a:lnTo>
                                    <a:lnTo>
                                      <a:pt x="2961" y="3753"/>
                                    </a:lnTo>
                                    <a:lnTo>
                                      <a:pt x="2985" y="3751"/>
                                    </a:lnTo>
                                    <a:lnTo>
                                      <a:pt x="3003" y="3756"/>
                                    </a:lnTo>
                                    <a:lnTo>
                                      <a:pt x="3010" y="3753"/>
                                    </a:lnTo>
                                    <a:lnTo>
                                      <a:pt x="3026" y="3753"/>
                                    </a:lnTo>
                                    <a:lnTo>
                                      <a:pt x="3028" y="3746"/>
                                    </a:lnTo>
                                    <a:lnTo>
                                      <a:pt x="3033" y="3740"/>
                                    </a:lnTo>
                                    <a:lnTo>
                                      <a:pt x="3042" y="3741"/>
                                    </a:lnTo>
                                    <a:lnTo>
                                      <a:pt x="3049" y="3741"/>
                                    </a:lnTo>
                                    <a:lnTo>
                                      <a:pt x="3053" y="3734"/>
                                    </a:lnTo>
                                    <a:lnTo>
                                      <a:pt x="3060" y="3729"/>
                                    </a:lnTo>
                                    <a:lnTo>
                                      <a:pt x="3075" y="3734"/>
                                    </a:lnTo>
                                    <a:lnTo>
                                      <a:pt x="3082" y="3737"/>
                                    </a:lnTo>
                                    <a:lnTo>
                                      <a:pt x="3086" y="3745"/>
                                    </a:lnTo>
                                    <a:lnTo>
                                      <a:pt x="3093" y="3748"/>
                                    </a:lnTo>
                                    <a:lnTo>
                                      <a:pt x="3103" y="3761"/>
                                    </a:lnTo>
                                    <a:lnTo>
                                      <a:pt x="3112" y="3764"/>
                                    </a:lnTo>
                                    <a:lnTo>
                                      <a:pt x="3114" y="3772"/>
                                    </a:lnTo>
                                    <a:lnTo>
                                      <a:pt x="3112" y="3779"/>
                                    </a:lnTo>
                                    <a:lnTo>
                                      <a:pt x="3113" y="3788"/>
                                    </a:lnTo>
                                    <a:lnTo>
                                      <a:pt x="3117" y="3795"/>
                                    </a:lnTo>
                                    <a:lnTo>
                                      <a:pt x="3125" y="3796"/>
                                    </a:lnTo>
                                    <a:lnTo>
                                      <a:pt x="3146" y="3807"/>
                                    </a:lnTo>
                                    <a:lnTo>
                                      <a:pt x="3150" y="3815"/>
                                    </a:lnTo>
                                    <a:lnTo>
                                      <a:pt x="3150" y="3822"/>
                                    </a:lnTo>
                                    <a:lnTo>
                                      <a:pt x="3157" y="3826"/>
                                    </a:lnTo>
                                    <a:lnTo>
                                      <a:pt x="3162" y="3831"/>
                                    </a:lnTo>
                                    <a:lnTo>
                                      <a:pt x="3170" y="3845"/>
                                    </a:lnTo>
                                    <a:lnTo>
                                      <a:pt x="3176" y="3849"/>
                                    </a:lnTo>
                                    <a:lnTo>
                                      <a:pt x="3193" y="3852"/>
                                    </a:lnTo>
                                    <a:lnTo>
                                      <a:pt x="3199" y="3857"/>
                                    </a:lnTo>
                                    <a:lnTo>
                                      <a:pt x="3208" y="3859"/>
                                    </a:lnTo>
                                    <a:lnTo>
                                      <a:pt x="3215" y="3860"/>
                                    </a:lnTo>
                                    <a:lnTo>
                                      <a:pt x="3224" y="3860"/>
                                    </a:lnTo>
                                    <a:lnTo>
                                      <a:pt x="3226" y="3853"/>
                                    </a:lnTo>
                                    <a:lnTo>
                                      <a:pt x="3231" y="3847"/>
                                    </a:lnTo>
                                    <a:lnTo>
                                      <a:pt x="3246" y="3841"/>
                                    </a:lnTo>
                                    <a:lnTo>
                                      <a:pt x="3248" y="3849"/>
                                    </a:lnTo>
                                    <a:lnTo>
                                      <a:pt x="3252" y="3857"/>
                                    </a:lnTo>
                                    <a:lnTo>
                                      <a:pt x="3259" y="3861"/>
                                    </a:lnTo>
                                    <a:lnTo>
                                      <a:pt x="3267" y="3875"/>
                                    </a:lnTo>
                                    <a:lnTo>
                                      <a:pt x="3273" y="3880"/>
                                    </a:lnTo>
                                    <a:lnTo>
                                      <a:pt x="3277" y="3887"/>
                                    </a:lnTo>
                                    <a:lnTo>
                                      <a:pt x="3264" y="3913"/>
                                    </a:lnTo>
                                    <a:lnTo>
                                      <a:pt x="3289" y="3920"/>
                                    </a:lnTo>
                                    <a:lnTo>
                                      <a:pt x="3305" y="3904"/>
                                    </a:lnTo>
                                    <a:lnTo>
                                      <a:pt x="3310" y="3904"/>
                                    </a:lnTo>
                                    <a:lnTo>
                                      <a:pt x="3322" y="3882"/>
                                    </a:lnTo>
                                    <a:lnTo>
                                      <a:pt x="3338" y="3865"/>
                                    </a:lnTo>
                                    <a:lnTo>
                                      <a:pt x="3356" y="3858"/>
                                    </a:lnTo>
                                    <a:lnTo>
                                      <a:pt x="3375" y="3852"/>
                                    </a:lnTo>
                                    <a:lnTo>
                                      <a:pt x="3394" y="3839"/>
                                    </a:lnTo>
                                    <a:lnTo>
                                      <a:pt x="3414" y="3823"/>
                                    </a:lnTo>
                                    <a:lnTo>
                                      <a:pt x="3439" y="3811"/>
                                    </a:lnTo>
                                    <a:lnTo>
                                      <a:pt x="3464" y="3789"/>
                                    </a:lnTo>
                                    <a:lnTo>
                                      <a:pt x="3505" y="3777"/>
                                    </a:lnTo>
                                    <a:lnTo>
                                      <a:pt x="3530" y="3766"/>
                                    </a:lnTo>
                                    <a:lnTo>
                                      <a:pt x="3553" y="3763"/>
                                    </a:lnTo>
                                    <a:lnTo>
                                      <a:pt x="3575" y="3767"/>
                                    </a:lnTo>
                                    <a:lnTo>
                                      <a:pt x="3591" y="3773"/>
                                    </a:lnTo>
                                    <a:lnTo>
                                      <a:pt x="3604" y="3784"/>
                                    </a:lnTo>
                                    <a:lnTo>
                                      <a:pt x="3623" y="3780"/>
                                    </a:lnTo>
                                    <a:lnTo>
                                      <a:pt x="3644" y="3779"/>
                                    </a:lnTo>
                                    <a:lnTo>
                                      <a:pt x="3661" y="3782"/>
                                    </a:lnTo>
                                    <a:lnTo>
                                      <a:pt x="3692" y="3811"/>
                                    </a:lnTo>
                                    <a:lnTo>
                                      <a:pt x="3697" y="3818"/>
                                    </a:lnTo>
                                    <a:lnTo>
                                      <a:pt x="3714" y="3821"/>
                                    </a:lnTo>
                                    <a:lnTo>
                                      <a:pt x="3761" y="3814"/>
                                    </a:lnTo>
                                    <a:lnTo>
                                      <a:pt x="3774" y="3820"/>
                                    </a:lnTo>
                                    <a:lnTo>
                                      <a:pt x="3818" y="3821"/>
                                    </a:lnTo>
                                    <a:lnTo>
                                      <a:pt x="3856" y="3816"/>
                                    </a:lnTo>
                                    <a:lnTo>
                                      <a:pt x="3866" y="3811"/>
                                    </a:lnTo>
                                    <a:lnTo>
                                      <a:pt x="3866" y="3803"/>
                                    </a:lnTo>
                                    <a:lnTo>
                                      <a:pt x="3862" y="3791"/>
                                    </a:lnTo>
                                    <a:lnTo>
                                      <a:pt x="3865" y="3777"/>
                                    </a:lnTo>
                                    <a:lnTo>
                                      <a:pt x="3875" y="3761"/>
                                    </a:lnTo>
                                    <a:lnTo>
                                      <a:pt x="3875" y="3745"/>
                                    </a:lnTo>
                                    <a:lnTo>
                                      <a:pt x="3864" y="3730"/>
                                    </a:lnTo>
                                    <a:lnTo>
                                      <a:pt x="3860" y="3712"/>
                                    </a:lnTo>
                                    <a:lnTo>
                                      <a:pt x="3862" y="3694"/>
                                    </a:lnTo>
                                    <a:lnTo>
                                      <a:pt x="3878" y="3680"/>
                                    </a:lnTo>
                                    <a:lnTo>
                                      <a:pt x="3892" y="3664"/>
                                    </a:lnTo>
                                    <a:lnTo>
                                      <a:pt x="3910" y="3649"/>
                                    </a:lnTo>
                                    <a:lnTo>
                                      <a:pt x="3921" y="3632"/>
                                    </a:lnTo>
                                    <a:lnTo>
                                      <a:pt x="3935" y="3631"/>
                                    </a:lnTo>
                                    <a:lnTo>
                                      <a:pt x="3955" y="3637"/>
                                    </a:lnTo>
                                    <a:lnTo>
                                      <a:pt x="3969" y="3648"/>
                                    </a:lnTo>
                                    <a:lnTo>
                                      <a:pt x="4006" y="3658"/>
                                    </a:lnTo>
                                    <a:lnTo>
                                      <a:pt x="4017" y="3672"/>
                                    </a:lnTo>
                                    <a:lnTo>
                                      <a:pt x="4041" y="3678"/>
                                    </a:lnTo>
                                    <a:lnTo>
                                      <a:pt x="4065" y="3681"/>
                                    </a:lnTo>
                                    <a:lnTo>
                                      <a:pt x="4082" y="3688"/>
                                    </a:lnTo>
                                    <a:lnTo>
                                      <a:pt x="4092" y="3704"/>
                                    </a:lnTo>
                                    <a:lnTo>
                                      <a:pt x="4097" y="3734"/>
                                    </a:lnTo>
                                    <a:lnTo>
                                      <a:pt x="4097" y="3755"/>
                                    </a:lnTo>
                                    <a:lnTo>
                                      <a:pt x="4102" y="3755"/>
                                    </a:lnTo>
                                    <a:lnTo>
                                      <a:pt x="4117" y="3769"/>
                                    </a:lnTo>
                                    <a:lnTo>
                                      <a:pt x="4140" y="3785"/>
                                    </a:lnTo>
                                    <a:lnTo>
                                      <a:pt x="4174" y="3796"/>
                                    </a:lnTo>
                                    <a:lnTo>
                                      <a:pt x="4202" y="3790"/>
                                    </a:lnTo>
                                    <a:lnTo>
                                      <a:pt x="4229" y="3775"/>
                                    </a:lnTo>
                                    <a:lnTo>
                                      <a:pt x="4254" y="3763"/>
                                    </a:lnTo>
                                    <a:lnTo>
                                      <a:pt x="4285" y="3771"/>
                                    </a:lnTo>
                                    <a:lnTo>
                                      <a:pt x="4333" y="3788"/>
                                    </a:lnTo>
                                    <a:lnTo>
                                      <a:pt x="4343" y="3800"/>
                                    </a:lnTo>
                                    <a:lnTo>
                                      <a:pt x="4344" y="3800"/>
                                    </a:lnTo>
                                    <a:lnTo>
                                      <a:pt x="4350" y="3805"/>
                                    </a:lnTo>
                                    <a:lnTo>
                                      <a:pt x="4372" y="3817"/>
                                    </a:lnTo>
                                    <a:lnTo>
                                      <a:pt x="4393" y="3823"/>
                                    </a:lnTo>
                                    <a:lnTo>
                                      <a:pt x="4414" y="3832"/>
                                    </a:lnTo>
                                    <a:lnTo>
                                      <a:pt x="4428" y="3852"/>
                                    </a:lnTo>
                                    <a:lnTo>
                                      <a:pt x="4455" y="3868"/>
                                    </a:lnTo>
                                    <a:lnTo>
                                      <a:pt x="4487" y="3873"/>
                                    </a:lnTo>
                                    <a:lnTo>
                                      <a:pt x="4510" y="3880"/>
                                    </a:lnTo>
                                    <a:lnTo>
                                      <a:pt x="4528" y="3881"/>
                                    </a:lnTo>
                                    <a:lnTo>
                                      <a:pt x="4553" y="3879"/>
                                    </a:lnTo>
                                    <a:lnTo>
                                      <a:pt x="4571" y="3887"/>
                                    </a:lnTo>
                                    <a:lnTo>
                                      <a:pt x="4627" y="3868"/>
                                    </a:lnTo>
                                    <a:lnTo>
                                      <a:pt x="4661" y="3860"/>
                                    </a:lnTo>
                                    <a:lnTo>
                                      <a:pt x="4688" y="3855"/>
                                    </a:lnTo>
                                    <a:lnTo>
                                      <a:pt x="4725" y="3826"/>
                                    </a:lnTo>
                                    <a:lnTo>
                                      <a:pt x="4749" y="3810"/>
                                    </a:lnTo>
                                    <a:lnTo>
                                      <a:pt x="4774" y="3801"/>
                                    </a:lnTo>
                                    <a:lnTo>
                                      <a:pt x="4799" y="3811"/>
                                    </a:lnTo>
                                    <a:lnTo>
                                      <a:pt x="4817" y="3826"/>
                                    </a:lnTo>
                                    <a:lnTo>
                                      <a:pt x="4838" y="3830"/>
                                    </a:lnTo>
                                    <a:lnTo>
                                      <a:pt x="4855" y="3826"/>
                                    </a:lnTo>
                                    <a:lnTo>
                                      <a:pt x="4869" y="3818"/>
                                    </a:lnTo>
                                    <a:lnTo>
                                      <a:pt x="4875" y="3821"/>
                                    </a:lnTo>
                                    <a:lnTo>
                                      <a:pt x="4886" y="3823"/>
                                    </a:lnTo>
                                    <a:lnTo>
                                      <a:pt x="4899" y="3833"/>
                                    </a:lnTo>
                                    <a:lnTo>
                                      <a:pt x="4931" y="3843"/>
                                    </a:lnTo>
                                    <a:lnTo>
                                      <a:pt x="4956" y="3855"/>
                                    </a:lnTo>
                                    <a:lnTo>
                                      <a:pt x="4967" y="3853"/>
                                    </a:lnTo>
                                    <a:lnTo>
                                      <a:pt x="4982" y="3842"/>
                                    </a:lnTo>
                                    <a:lnTo>
                                      <a:pt x="5032" y="3811"/>
                                    </a:lnTo>
                                    <a:lnTo>
                                      <a:pt x="5033" y="3804"/>
                                    </a:lnTo>
                                    <a:lnTo>
                                      <a:pt x="5031" y="3791"/>
                                    </a:lnTo>
                                    <a:lnTo>
                                      <a:pt x="5034" y="3779"/>
                                    </a:lnTo>
                                    <a:lnTo>
                                      <a:pt x="5045" y="3766"/>
                                    </a:lnTo>
                                    <a:lnTo>
                                      <a:pt x="5052" y="3755"/>
                                    </a:lnTo>
                                    <a:lnTo>
                                      <a:pt x="5059" y="3725"/>
                                    </a:lnTo>
                                    <a:lnTo>
                                      <a:pt x="5064" y="3703"/>
                                    </a:lnTo>
                                    <a:lnTo>
                                      <a:pt x="5071" y="3686"/>
                                    </a:lnTo>
                                    <a:lnTo>
                                      <a:pt x="5090" y="3676"/>
                                    </a:lnTo>
                                    <a:lnTo>
                                      <a:pt x="5114" y="3649"/>
                                    </a:lnTo>
                                    <a:lnTo>
                                      <a:pt x="5114" y="3644"/>
                                    </a:lnTo>
                                    <a:lnTo>
                                      <a:pt x="5109" y="3633"/>
                                    </a:lnTo>
                                    <a:lnTo>
                                      <a:pt x="5111" y="3606"/>
                                    </a:lnTo>
                                    <a:lnTo>
                                      <a:pt x="5104" y="3602"/>
                                    </a:lnTo>
                                    <a:lnTo>
                                      <a:pt x="5093" y="3602"/>
                                    </a:lnTo>
                                    <a:lnTo>
                                      <a:pt x="5075" y="3607"/>
                                    </a:lnTo>
                                    <a:lnTo>
                                      <a:pt x="5071" y="3602"/>
                                    </a:lnTo>
                                    <a:lnTo>
                                      <a:pt x="5076" y="3589"/>
                                    </a:lnTo>
                                    <a:lnTo>
                                      <a:pt x="5100" y="3565"/>
                                    </a:lnTo>
                                    <a:lnTo>
                                      <a:pt x="5108" y="3553"/>
                                    </a:lnTo>
                                    <a:lnTo>
                                      <a:pt x="5124" y="3541"/>
                                    </a:lnTo>
                                    <a:lnTo>
                                      <a:pt x="5158" y="3535"/>
                                    </a:lnTo>
                                    <a:lnTo>
                                      <a:pt x="5199" y="3520"/>
                                    </a:lnTo>
                                    <a:lnTo>
                                      <a:pt x="5224" y="3521"/>
                                    </a:lnTo>
                                    <a:lnTo>
                                      <a:pt x="5259" y="3515"/>
                                    </a:lnTo>
                                    <a:lnTo>
                                      <a:pt x="5271" y="3515"/>
                                    </a:lnTo>
                                    <a:lnTo>
                                      <a:pt x="5290" y="3524"/>
                                    </a:lnTo>
                                    <a:lnTo>
                                      <a:pt x="5307" y="3536"/>
                                    </a:lnTo>
                                    <a:lnTo>
                                      <a:pt x="5318" y="3548"/>
                                    </a:lnTo>
                                    <a:lnTo>
                                      <a:pt x="5334" y="3552"/>
                                    </a:lnTo>
                                    <a:lnTo>
                                      <a:pt x="5353" y="3549"/>
                                    </a:lnTo>
                                    <a:lnTo>
                                      <a:pt x="5369" y="3553"/>
                                    </a:lnTo>
                                    <a:lnTo>
                                      <a:pt x="5383" y="3559"/>
                                    </a:lnTo>
                                    <a:lnTo>
                                      <a:pt x="5391" y="3573"/>
                                    </a:lnTo>
                                    <a:lnTo>
                                      <a:pt x="5403" y="3591"/>
                                    </a:lnTo>
                                    <a:lnTo>
                                      <a:pt x="5404" y="3604"/>
                                    </a:lnTo>
                                    <a:lnTo>
                                      <a:pt x="5412" y="3611"/>
                                    </a:lnTo>
                                    <a:lnTo>
                                      <a:pt x="5421" y="3617"/>
                                    </a:lnTo>
                                    <a:lnTo>
                                      <a:pt x="5423" y="3626"/>
                                    </a:lnTo>
                                    <a:lnTo>
                                      <a:pt x="5424" y="3621"/>
                                    </a:lnTo>
                                    <a:lnTo>
                                      <a:pt x="5426" y="3634"/>
                                    </a:lnTo>
                                    <a:lnTo>
                                      <a:pt x="5431" y="3649"/>
                                    </a:lnTo>
                                    <a:lnTo>
                                      <a:pt x="5434" y="3670"/>
                                    </a:lnTo>
                                    <a:lnTo>
                                      <a:pt x="5442" y="3687"/>
                                    </a:lnTo>
                                    <a:lnTo>
                                      <a:pt x="5447" y="3704"/>
                                    </a:lnTo>
                                    <a:lnTo>
                                      <a:pt x="5468" y="3744"/>
                                    </a:lnTo>
                                    <a:lnTo>
                                      <a:pt x="5474" y="3785"/>
                                    </a:lnTo>
                                    <a:lnTo>
                                      <a:pt x="5483" y="3804"/>
                                    </a:lnTo>
                                    <a:lnTo>
                                      <a:pt x="5482" y="3809"/>
                                    </a:lnTo>
                                    <a:lnTo>
                                      <a:pt x="5483" y="3810"/>
                                    </a:lnTo>
                                    <a:lnTo>
                                      <a:pt x="5485" y="3828"/>
                                    </a:lnTo>
                                    <a:lnTo>
                                      <a:pt x="5485" y="3849"/>
                                    </a:lnTo>
                                    <a:lnTo>
                                      <a:pt x="5498" y="3860"/>
                                    </a:lnTo>
                                    <a:lnTo>
                                      <a:pt x="5521" y="3863"/>
                                    </a:lnTo>
                                    <a:lnTo>
                                      <a:pt x="5542" y="3855"/>
                                    </a:lnTo>
                                    <a:lnTo>
                                      <a:pt x="5558" y="3863"/>
                                    </a:lnTo>
                                    <a:lnTo>
                                      <a:pt x="5577" y="3865"/>
                                    </a:lnTo>
                                    <a:lnTo>
                                      <a:pt x="5595" y="3874"/>
                                    </a:lnTo>
                                    <a:lnTo>
                                      <a:pt x="5627" y="3902"/>
                                    </a:lnTo>
                                    <a:lnTo>
                                      <a:pt x="5642" y="3909"/>
                                    </a:lnTo>
                                    <a:lnTo>
                                      <a:pt x="5654" y="3911"/>
                                    </a:lnTo>
                                    <a:lnTo>
                                      <a:pt x="5658" y="3918"/>
                                    </a:lnTo>
                                    <a:lnTo>
                                      <a:pt x="5658" y="3923"/>
                                    </a:lnTo>
                                    <a:lnTo>
                                      <a:pt x="5660" y="3922"/>
                                    </a:lnTo>
                                    <a:lnTo>
                                      <a:pt x="5661" y="3938"/>
                                    </a:lnTo>
                                    <a:lnTo>
                                      <a:pt x="5668" y="3947"/>
                                    </a:lnTo>
                                    <a:lnTo>
                                      <a:pt x="5667" y="3963"/>
                                    </a:lnTo>
                                    <a:lnTo>
                                      <a:pt x="5668" y="3981"/>
                                    </a:lnTo>
                                    <a:lnTo>
                                      <a:pt x="5678" y="3997"/>
                                    </a:lnTo>
                                    <a:lnTo>
                                      <a:pt x="5684" y="4010"/>
                                    </a:lnTo>
                                    <a:lnTo>
                                      <a:pt x="5703" y="4009"/>
                                    </a:lnTo>
                                    <a:lnTo>
                                      <a:pt x="5722" y="4015"/>
                                    </a:lnTo>
                                    <a:lnTo>
                                      <a:pt x="5740" y="4013"/>
                                    </a:lnTo>
                                    <a:lnTo>
                                      <a:pt x="5771" y="3998"/>
                                    </a:lnTo>
                                    <a:lnTo>
                                      <a:pt x="5805" y="3976"/>
                                    </a:lnTo>
                                    <a:lnTo>
                                      <a:pt x="5823" y="3974"/>
                                    </a:lnTo>
                                    <a:lnTo>
                                      <a:pt x="5856" y="3956"/>
                                    </a:lnTo>
                                    <a:lnTo>
                                      <a:pt x="5888" y="3947"/>
                                    </a:lnTo>
                                    <a:lnTo>
                                      <a:pt x="5889" y="3950"/>
                                    </a:lnTo>
                                    <a:lnTo>
                                      <a:pt x="5881" y="3963"/>
                                    </a:lnTo>
                                    <a:lnTo>
                                      <a:pt x="5881" y="3983"/>
                                    </a:lnTo>
                                    <a:lnTo>
                                      <a:pt x="5886" y="3999"/>
                                    </a:lnTo>
                                    <a:lnTo>
                                      <a:pt x="5883" y="4019"/>
                                    </a:lnTo>
                                    <a:lnTo>
                                      <a:pt x="5871" y="4029"/>
                                    </a:lnTo>
                                    <a:lnTo>
                                      <a:pt x="5857" y="4042"/>
                                    </a:lnTo>
                                    <a:lnTo>
                                      <a:pt x="5855" y="4063"/>
                                    </a:lnTo>
                                    <a:lnTo>
                                      <a:pt x="5841" y="4096"/>
                                    </a:lnTo>
                                    <a:lnTo>
                                      <a:pt x="5833" y="4138"/>
                                    </a:lnTo>
                                    <a:lnTo>
                                      <a:pt x="5814" y="4176"/>
                                    </a:lnTo>
                                    <a:lnTo>
                                      <a:pt x="5801" y="4194"/>
                                    </a:lnTo>
                                    <a:lnTo>
                                      <a:pt x="5796" y="4214"/>
                                    </a:lnTo>
                                    <a:lnTo>
                                      <a:pt x="5784" y="4224"/>
                                    </a:lnTo>
                                    <a:lnTo>
                                      <a:pt x="5779" y="4220"/>
                                    </a:lnTo>
                                    <a:lnTo>
                                      <a:pt x="5728" y="4208"/>
                                    </a:lnTo>
                                    <a:lnTo>
                                      <a:pt x="5715" y="4215"/>
                                    </a:lnTo>
                                    <a:lnTo>
                                      <a:pt x="5679" y="4250"/>
                                    </a:lnTo>
                                    <a:lnTo>
                                      <a:pt x="5687" y="4263"/>
                                    </a:lnTo>
                                    <a:lnTo>
                                      <a:pt x="5693" y="4290"/>
                                    </a:lnTo>
                                    <a:lnTo>
                                      <a:pt x="5693" y="4349"/>
                                    </a:lnTo>
                                    <a:lnTo>
                                      <a:pt x="5677" y="4374"/>
                                    </a:lnTo>
                                    <a:lnTo>
                                      <a:pt x="5657" y="4391"/>
                                    </a:lnTo>
                                    <a:lnTo>
                                      <a:pt x="5657" y="4409"/>
                                    </a:lnTo>
                                    <a:lnTo>
                                      <a:pt x="5657" y="4415"/>
                                    </a:lnTo>
                                    <a:lnTo>
                                      <a:pt x="5661" y="4423"/>
                                    </a:lnTo>
                                    <a:lnTo>
                                      <a:pt x="5669" y="4419"/>
                                    </a:lnTo>
                                    <a:lnTo>
                                      <a:pt x="5667" y="4412"/>
                                    </a:lnTo>
                                    <a:lnTo>
                                      <a:pt x="5665" y="4407"/>
                                    </a:lnTo>
                                    <a:lnTo>
                                      <a:pt x="5673" y="4404"/>
                                    </a:lnTo>
                                    <a:lnTo>
                                      <a:pt x="5693" y="4406"/>
                                    </a:lnTo>
                                    <a:lnTo>
                                      <a:pt x="5699" y="4396"/>
                                    </a:lnTo>
                                    <a:lnTo>
                                      <a:pt x="5705" y="4390"/>
                                    </a:lnTo>
                                    <a:lnTo>
                                      <a:pt x="5709" y="4382"/>
                                    </a:lnTo>
                                    <a:lnTo>
                                      <a:pt x="5721" y="4369"/>
                                    </a:lnTo>
                                    <a:lnTo>
                                      <a:pt x="5728" y="4345"/>
                                    </a:lnTo>
                                    <a:lnTo>
                                      <a:pt x="5730" y="4354"/>
                                    </a:lnTo>
                                    <a:lnTo>
                                      <a:pt x="5737" y="4355"/>
                                    </a:lnTo>
                                    <a:lnTo>
                                      <a:pt x="5732" y="4365"/>
                                    </a:lnTo>
                                    <a:lnTo>
                                      <a:pt x="5736" y="4370"/>
                                    </a:lnTo>
                                    <a:lnTo>
                                      <a:pt x="5748" y="4361"/>
                                    </a:lnTo>
                                    <a:lnTo>
                                      <a:pt x="5754" y="4359"/>
                                    </a:lnTo>
                                    <a:lnTo>
                                      <a:pt x="5754" y="4366"/>
                                    </a:lnTo>
                                    <a:lnTo>
                                      <a:pt x="5753" y="4374"/>
                                    </a:lnTo>
                                    <a:lnTo>
                                      <a:pt x="5753" y="4385"/>
                                    </a:lnTo>
                                    <a:lnTo>
                                      <a:pt x="5755" y="4387"/>
                                    </a:lnTo>
                                    <a:lnTo>
                                      <a:pt x="5764" y="4387"/>
                                    </a:lnTo>
                                    <a:lnTo>
                                      <a:pt x="5774" y="4390"/>
                                    </a:lnTo>
                                    <a:lnTo>
                                      <a:pt x="5784" y="4396"/>
                                    </a:lnTo>
                                    <a:lnTo>
                                      <a:pt x="5787" y="4395"/>
                                    </a:lnTo>
                                    <a:lnTo>
                                      <a:pt x="5794" y="4398"/>
                                    </a:lnTo>
                                    <a:lnTo>
                                      <a:pt x="5806" y="4401"/>
                                    </a:lnTo>
                                    <a:lnTo>
                                      <a:pt x="5828" y="4393"/>
                                    </a:lnTo>
                                    <a:lnTo>
                                      <a:pt x="5835" y="4393"/>
                                    </a:lnTo>
                                    <a:lnTo>
                                      <a:pt x="5846" y="4387"/>
                                    </a:lnTo>
                                    <a:lnTo>
                                      <a:pt x="5860" y="4376"/>
                                    </a:lnTo>
                                    <a:lnTo>
                                      <a:pt x="5903" y="4347"/>
                                    </a:lnTo>
                                    <a:lnTo>
                                      <a:pt x="5916" y="4332"/>
                                    </a:lnTo>
                                    <a:lnTo>
                                      <a:pt x="5925" y="4318"/>
                                    </a:lnTo>
                                    <a:lnTo>
                                      <a:pt x="5939" y="4299"/>
                                    </a:lnTo>
                                    <a:lnTo>
                                      <a:pt x="5940" y="4290"/>
                                    </a:lnTo>
                                    <a:lnTo>
                                      <a:pt x="5947" y="4279"/>
                                    </a:lnTo>
                                    <a:lnTo>
                                      <a:pt x="5957" y="4269"/>
                                    </a:lnTo>
                                    <a:lnTo>
                                      <a:pt x="5968" y="4263"/>
                                    </a:lnTo>
                                    <a:lnTo>
                                      <a:pt x="5982" y="4240"/>
                                    </a:lnTo>
                                    <a:lnTo>
                                      <a:pt x="5989" y="4232"/>
                                    </a:lnTo>
                                    <a:lnTo>
                                      <a:pt x="6000" y="4215"/>
                                    </a:lnTo>
                                    <a:lnTo>
                                      <a:pt x="6050" y="4161"/>
                                    </a:lnTo>
                                    <a:lnTo>
                                      <a:pt x="6055" y="4148"/>
                                    </a:lnTo>
                                    <a:lnTo>
                                      <a:pt x="6066" y="4138"/>
                                    </a:lnTo>
                                    <a:lnTo>
                                      <a:pt x="6069" y="4134"/>
                                    </a:lnTo>
                                    <a:lnTo>
                                      <a:pt x="6083" y="4106"/>
                                    </a:lnTo>
                                    <a:lnTo>
                                      <a:pt x="6095" y="4070"/>
                                    </a:lnTo>
                                    <a:lnTo>
                                      <a:pt x="6102" y="4056"/>
                                    </a:lnTo>
                                    <a:lnTo>
                                      <a:pt x="6123" y="4031"/>
                                    </a:lnTo>
                                    <a:lnTo>
                                      <a:pt x="6140" y="4001"/>
                                    </a:lnTo>
                                    <a:lnTo>
                                      <a:pt x="6160" y="3979"/>
                                    </a:lnTo>
                                    <a:lnTo>
                                      <a:pt x="6169" y="3967"/>
                                    </a:lnTo>
                                    <a:lnTo>
                                      <a:pt x="6172" y="3961"/>
                                    </a:lnTo>
                                    <a:lnTo>
                                      <a:pt x="6179" y="3957"/>
                                    </a:lnTo>
                                    <a:lnTo>
                                      <a:pt x="6188" y="3949"/>
                                    </a:lnTo>
                                    <a:lnTo>
                                      <a:pt x="6192" y="3924"/>
                                    </a:lnTo>
                                    <a:lnTo>
                                      <a:pt x="6194" y="3912"/>
                                    </a:lnTo>
                                    <a:lnTo>
                                      <a:pt x="6193" y="3902"/>
                                    </a:lnTo>
                                    <a:lnTo>
                                      <a:pt x="6195" y="3890"/>
                                    </a:lnTo>
                                    <a:lnTo>
                                      <a:pt x="6204" y="3871"/>
                                    </a:lnTo>
                                    <a:lnTo>
                                      <a:pt x="6205" y="3861"/>
                                    </a:lnTo>
                                    <a:lnTo>
                                      <a:pt x="6201" y="3827"/>
                                    </a:lnTo>
                                    <a:lnTo>
                                      <a:pt x="6210" y="3816"/>
                                    </a:lnTo>
                                    <a:lnTo>
                                      <a:pt x="6209" y="3810"/>
                                    </a:lnTo>
                                    <a:lnTo>
                                      <a:pt x="6205" y="3806"/>
                                    </a:lnTo>
                                    <a:lnTo>
                                      <a:pt x="6199" y="3778"/>
                                    </a:lnTo>
                                    <a:lnTo>
                                      <a:pt x="6199" y="3757"/>
                                    </a:lnTo>
                                    <a:lnTo>
                                      <a:pt x="6205" y="3747"/>
                                    </a:lnTo>
                                    <a:lnTo>
                                      <a:pt x="6208" y="3734"/>
                                    </a:lnTo>
                                    <a:lnTo>
                                      <a:pt x="6209" y="3713"/>
                                    </a:lnTo>
                                    <a:lnTo>
                                      <a:pt x="6214" y="3712"/>
                                    </a:lnTo>
                                    <a:lnTo>
                                      <a:pt x="6214" y="3705"/>
                                    </a:lnTo>
                                    <a:lnTo>
                                      <a:pt x="6219" y="3702"/>
                                    </a:lnTo>
                                    <a:lnTo>
                                      <a:pt x="6216" y="3696"/>
                                    </a:lnTo>
                                    <a:lnTo>
                                      <a:pt x="6228" y="3676"/>
                                    </a:lnTo>
                                    <a:lnTo>
                                      <a:pt x="6236" y="3671"/>
                                    </a:lnTo>
                                    <a:lnTo>
                                      <a:pt x="6241" y="3661"/>
                                    </a:lnTo>
                                    <a:lnTo>
                                      <a:pt x="6247" y="3653"/>
                                    </a:lnTo>
                                    <a:lnTo>
                                      <a:pt x="6248" y="3643"/>
                                    </a:lnTo>
                                    <a:lnTo>
                                      <a:pt x="6253" y="3631"/>
                                    </a:lnTo>
                                    <a:lnTo>
                                      <a:pt x="6233" y="3610"/>
                                    </a:lnTo>
                                    <a:lnTo>
                                      <a:pt x="6241" y="3591"/>
                                    </a:lnTo>
                                    <a:lnTo>
                                      <a:pt x="6238" y="3578"/>
                                    </a:lnTo>
                                    <a:lnTo>
                                      <a:pt x="6235" y="3565"/>
                                    </a:lnTo>
                                    <a:lnTo>
                                      <a:pt x="6225" y="3559"/>
                                    </a:lnTo>
                                    <a:lnTo>
                                      <a:pt x="6214" y="3549"/>
                                    </a:lnTo>
                                    <a:lnTo>
                                      <a:pt x="6203" y="3551"/>
                                    </a:lnTo>
                                    <a:lnTo>
                                      <a:pt x="6190" y="3542"/>
                                    </a:lnTo>
                                    <a:lnTo>
                                      <a:pt x="6176" y="3537"/>
                                    </a:lnTo>
                                    <a:lnTo>
                                      <a:pt x="6168" y="3538"/>
                                    </a:lnTo>
                                    <a:lnTo>
                                      <a:pt x="6174" y="3532"/>
                                    </a:lnTo>
                                    <a:lnTo>
                                      <a:pt x="6188" y="3532"/>
                                    </a:lnTo>
                                    <a:lnTo>
                                      <a:pt x="6200" y="3542"/>
                                    </a:lnTo>
                                    <a:lnTo>
                                      <a:pt x="6209" y="3543"/>
                                    </a:lnTo>
                                    <a:lnTo>
                                      <a:pt x="6219" y="3542"/>
                                    </a:lnTo>
                                    <a:lnTo>
                                      <a:pt x="6237" y="3554"/>
                                    </a:lnTo>
                                    <a:lnTo>
                                      <a:pt x="6241" y="3551"/>
                                    </a:lnTo>
                                    <a:lnTo>
                                      <a:pt x="6249" y="3540"/>
                                    </a:lnTo>
                                    <a:lnTo>
                                      <a:pt x="6248" y="3529"/>
                                    </a:lnTo>
                                    <a:lnTo>
                                      <a:pt x="6241" y="3526"/>
                                    </a:lnTo>
                                    <a:lnTo>
                                      <a:pt x="6215" y="3508"/>
                                    </a:lnTo>
                                    <a:lnTo>
                                      <a:pt x="6203" y="3495"/>
                                    </a:lnTo>
                                    <a:lnTo>
                                      <a:pt x="6192" y="3487"/>
                                    </a:lnTo>
                                    <a:lnTo>
                                      <a:pt x="6189" y="3482"/>
                                    </a:lnTo>
                                    <a:lnTo>
                                      <a:pt x="6189" y="3468"/>
                                    </a:lnTo>
                                    <a:lnTo>
                                      <a:pt x="6182" y="3461"/>
                                    </a:lnTo>
                                    <a:lnTo>
                                      <a:pt x="6173" y="3454"/>
                                    </a:lnTo>
                                    <a:lnTo>
                                      <a:pt x="6163" y="3450"/>
                                    </a:lnTo>
                                    <a:lnTo>
                                      <a:pt x="6161" y="3445"/>
                                    </a:lnTo>
                                    <a:lnTo>
                                      <a:pt x="6161" y="3440"/>
                                    </a:lnTo>
                                    <a:lnTo>
                                      <a:pt x="6158" y="3440"/>
                                    </a:lnTo>
                                    <a:lnTo>
                                      <a:pt x="6150" y="3440"/>
                                    </a:lnTo>
                                    <a:lnTo>
                                      <a:pt x="6135" y="3446"/>
                                    </a:lnTo>
                                    <a:lnTo>
                                      <a:pt x="6124" y="3446"/>
                                    </a:lnTo>
                                    <a:lnTo>
                                      <a:pt x="6103" y="3438"/>
                                    </a:lnTo>
                                    <a:lnTo>
                                      <a:pt x="6103" y="3457"/>
                                    </a:lnTo>
                                    <a:lnTo>
                                      <a:pt x="6106" y="3459"/>
                                    </a:lnTo>
                                    <a:lnTo>
                                      <a:pt x="6103" y="3467"/>
                                    </a:lnTo>
                                    <a:lnTo>
                                      <a:pt x="6101" y="3483"/>
                                    </a:lnTo>
                                    <a:lnTo>
                                      <a:pt x="6093" y="3504"/>
                                    </a:lnTo>
                                    <a:lnTo>
                                      <a:pt x="6082" y="3510"/>
                                    </a:lnTo>
                                    <a:lnTo>
                                      <a:pt x="6086" y="3495"/>
                                    </a:lnTo>
                                    <a:lnTo>
                                      <a:pt x="6095" y="3481"/>
                                    </a:lnTo>
                                    <a:lnTo>
                                      <a:pt x="6090" y="3471"/>
                                    </a:lnTo>
                                    <a:lnTo>
                                      <a:pt x="6071" y="3493"/>
                                    </a:lnTo>
                                    <a:lnTo>
                                      <a:pt x="6058" y="3500"/>
                                    </a:lnTo>
                                    <a:lnTo>
                                      <a:pt x="6038" y="3505"/>
                                    </a:lnTo>
                                    <a:lnTo>
                                      <a:pt x="6023" y="3504"/>
                                    </a:lnTo>
                                    <a:lnTo>
                                      <a:pt x="6023" y="3499"/>
                                    </a:lnTo>
                                    <a:lnTo>
                                      <a:pt x="6032" y="3495"/>
                                    </a:lnTo>
                                    <a:lnTo>
                                      <a:pt x="6038" y="3488"/>
                                    </a:lnTo>
                                    <a:lnTo>
                                      <a:pt x="6045" y="3477"/>
                                    </a:lnTo>
                                    <a:lnTo>
                                      <a:pt x="6043" y="3470"/>
                                    </a:lnTo>
                                    <a:lnTo>
                                      <a:pt x="6033" y="3465"/>
                                    </a:lnTo>
                                    <a:lnTo>
                                      <a:pt x="6028" y="3455"/>
                                    </a:lnTo>
                                    <a:lnTo>
                                      <a:pt x="6034" y="3452"/>
                                    </a:lnTo>
                                    <a:lnTo>
                                      <a:pt x="6043" y="3443"/>
                                    </a:lnTo>
                                    <a:lnTo>
                                      <a:pt x="6044" y="3438"/>
                                    </a:lnTo>
                                    <a:lnTo>
                                      <a:pt x="6028" y="3439"/>
                                    </a:lnTo>
                                    <a:lnTo>
                                      <a:pt x="6018" y="3445"/>
                                    </a:lnTo>
                                    <a:lnTo>
                                      <a:pt x="6015" y="3454"/>
                                    </a:lnTo>
                                    <a:lnTo>
                                      <a:pt x="6021" y="3462"/>
                                    </a:lnTo>
                                    <a:lnTo>
                                      <a:pt x="6018" y="3470"/>
                                    </a:lnTo>
                                    <a:lnTo>
                                      <a:pt x="6010" y="3479"/>
                                    </a:lnTo>
                                    <a:lnTo>
                                      <a:pt x="6001" y="3479"/>
                                    </a:lnTo>
                                    <a:lnTo>
                                      <a:pt x="5996" y="3487"/>
                                    </a:lnTo>
                                    <a:lnTo>
                                      <a:pt x="5994" y="3484"/>
                                    </a:lnTo>
                                    <a:lnTo>
                                      <a:pt x="5993" y="3466"/>
                                    </a:lnTo>
                                    <a:lnTo>
                                      <a:pt x="5995" y="3455"/>
                                    </a:lnTo>
                                    <a:lnTo>
                                      <a:pt x="5996" y="3444"/>
                                    </a:lnTo>
                                    <a:lnTo>
                                      <a:pt x="5997" y="3434"/>
                                    </a:lnTo>
                                    <a:lnTo>
                                      <a:pt x="5996" y="3430"/>
                                    </a:lnTo>
                                    <a:lnTo>
                                      <a:pt x="5997" y="3417"/>
                                    </a:lnTo>
                                    <a:lnTo>
                                      <a:pt x="5995" y="3408"/>
                                    </a:lnTo>
                                    <a:lnTo>
                                      <a:pt x="5985" y="3406"/>
                                    </a:lnTo>
                                    <a:lnTo>
                                      <a:pt x="5962" y="3412"/>
                                    </a:lnTo>
                                    <a:lnTo>
                                      <a:pt x="5939" y="3413"/>
                                    </a:lnTo>
                                    <a:lnTo>
                                      <a:pt x="5929" y="3405"/>
                                    </a:lnTo>
                                    <a:lnTo>
                                      <a:pt x="5910" y="3396"/>
                                    </a:lnTo>
                                    <a:lnTo>
                                      <a:pt x="5910" y="3390"/>
                                    </a:lnTo>
                                    <a:lnTo>
                                      <a:pt x="5915" y="3376"/>
                                    </a:lnTo>
                                    <a:lnTo>
                                      <a:pt x="5942" y="3354"/>
                                    </a:lnTo>
                                    <a:lnTo>
                                      <a:pt x="5950" y="3350"/>
                                    </a:lnTo>
                                    <a:lnTo>
                                      <a:pt x="5968" y="3336"/>
                                    </a:lnTo>
                                    <a:lnTo>
                                      <a:pt x="5977" y="3320"/>
                                    </a:lnTo>
                                    <a:lnTo>
                                      <a:pt x="5983" y="3314"/>
                                    </a:lnTo>
                                    <a:lnTo>
                                      <a:pt x="5989" y="3312"/>
                                    </a:lnTo>
                                    <a:lnTo>
                                      <a:pt x="5999" y="3305"/>
                                    </a:lnTo>
                                    <a:lnTo>
                                      <a:pt x="6047" y="3260"/>
                                    </a:lnTo>
                                    <a:lnTo>
                                      <a:pt x="6056" y="3241"/>
                                    </a:lnTo>
                                    <a:lnTo>
                                      <a:pt x="6065" y="3235"/>
                                    </a:lnTo>
                                    <a:lnTo>
                                      <a:pt x="6069" y="3226"/>
                                    </a:lnTo>
                                    <a:lnTo>
                                      <a:pt x="6070" y="3218"/>
                                    </a:lnTo>
                                    <a:lnTo>
                                      <a:pt x="6076" y="3212"/>
                                    </a:lnTo>
                                    <a:lnTo>
                                      <a:pt x="6083" y="3202"/>
                                    </a:lnTo>
                                    <a:lnTo>
                                      <a:pt x="6087" y="3194"/>
                                    </a:lnTo>
                                    <a:lnTo>
                                      <a:pt x="6093" y="3196"/>
                                    </a:lnTo>
                                    <a:lnTo>
                                      <a:pt x="6099" y="3182"/>
                                    </a:lnTo>
                                    <a:lnTo>
                                      <a:pt x="6114" y="3169"/>
                                    </a:lnTo>
                                    <a:lnTo>
                                      <a:pt x="6130" y="3145"/>
                                    </a:lnTo>
                                    <a:lnTo>
                                      <a:pt x="6140" y="3147"/>
                                    </a:lnTo>
                                    <a:lnTo>
                                      <a:pt x="6158" y="3127"/>
                                    </a:lnTo>
                                    <a:lnTo>
                                      <a:pt x="6166" y="3111"/>
                                    </a:lnTo>
                                    <a:lnTo>
                                      <a:pt x="6169" y="3112"/>
                                    </a:lnTo>
                                    <a:lnTo>
                                      <a:pt x="6182" y="3101"/>
                                    </a:lnTo>
                                    <a:lnTo>
                                      <a:pt x="6193" y="3095"/>
                                    </a:lnTo>
                                    <a:lnTo>
                                      <a:pt x="6201" y="3078"/>
                                    </a:lnTo>
                                    <a:lnTo>
                                      <a:pt x="6204" y="3063"/>
                                    </a:lnTo>
                                    <a:lnTo>
                                      <a:pt x="6219" y="3043"/>
                                    </a:lnTo>
                                    <a:lnTo>
                                      <a:pt x="6258" y="3011"/>
                                    </a:lnTo>
                                    <a:lnTo>
                                      <a:pt x="6270" y="2994"/>
                                    </a:lnTo>
                                    <a:lnTo>
                                      <a:pt x="6280" y="2976"/>
                                    </a:lnTo>
                                    <a:lnTo>
                                      <a:pt x="6298" y="2960"/>
                                    </a:lnTo>
                                    <a:lnTo>
                                      <a:pt x="6316" y="2946"/>
                                    </a:lnTo>
                                    <a:lnTo>
                                      <a:pt x="6345" y="2932"/>
                                    </a:lnTo>
                                    <a:lnTo>
                                      <a:pt x="6400" y="2927"/>
                                    </a:lnTo>
                                    <a:lnTo>
                                      <a:pt x="6436" y="2927"/>
                                    </a:lnTo>
                                    <a:lnTo>
                                      <a:pt x="6456" y="2924"/>
                                    </a:lnTo>
                                    <a:lnTo>
                                      <a:pt x="6464" y="2927"/>
                                    </a:lnTo>
                                    <a:lnTo>
                                      <a:pt x="6475" y="2925"/>
                                    </a:lnTo>
                                    <a:lnTo>
                                      <a:pt x="6488" y="2929"/>
                                    </a:lnTo>
                                    <a:lnTo>
                                      <a:pt x="6495" y="2929"/>
                                    </a:lnTo>
                                    <a:lnTo>
                                      <a:pt x="6495" y="2941"/>
                                    </a:lnTo>
                                    <a:lnTo>
                                      <a:pt x="6500" y="2950"/>
                                    </a:lnTo>
                                    <a:lnTo>
                                      <a:pt x="6507" y="2951"/>
                                    </a:lnTo>
                                    <a:lnTo>
                                      <a:pt x="6518" y="2949"/>
                                    </a:lnTo>
                                    <a:lnTo>
                                      <a:pt x="6521" y="2944"/>
                                    </a:lnTo>
                                    <a:lnTo>
                                      <a:pt x="6522" y="2923"/>
                                    </a:lnTo>
                                    <a:lnTo>
                                      <a:pt x="6527" y="2919"/>
                                    </a:lnTo>
                                    <a:lnTo>
                                      <a:pt x="6585" y="2943"/>
                                    </a:lnTo>
                                    <a:lnTo>
                                      <a:pt x="6602" y="2940"/>
                                    </a:lnTo>
                                    <a:lnTo>
                                      <a:pt x="6602" y="2932"/>
                                    </a:lnTo>
                                    <a:lnTo>
                                      <a:pt x="6610" y="2927"/>
                                    </a:lnTo>
                                    <a:lnTo>
                                      <a:pt x="6630" y="2928"/>
                                    </a:lnTo>
                                    <a:lnTo>
                                      <a:pt x="6638" y="2937"/>
                                    </a:lnTo>
                                    <a:lnTo>
                                      <a:pt x="6641" y="2944"/>
                                    </a:lnTo>
                                    <a:lnTo>
                                      <a:pt x="6646" y="2945"/>
                                    </a:lnTo>
                                    <a:lnTo>
                                      <a:pt x="6660" y="2941"/>
                                    </a:lnTo>
                                    <a:lnTo>
                                      <a:pt x="6660" y="2932"/>
                                    </a:lnTo>
                                    <a:lnTo>
                                      <a:pt x="6656" y="2932"/>
                                    </a:lnTo>
                                    <a:lnTo>
                                      <a:pt x="6651" y="2923"/>
                                    </a:lnTo>
                                    <a:lnTo>
                                      <a:pt x="6660" y="2918"/>
                                    </a:lnTo>
                                    <a:lnTo>
                                      <a:pt x="6673" y="2918"/>
                                    </a:lnTo>
                                    <a:lnTo>
                                      <a:pt x="6672" y="2912"/>
                                    </a:lnTo>
                                    <a:lnTo>
                                      <a:pt x="6667" y="2905"/>
                                    </a:lnTo>
                                    <a:lnTo>
                                      <a:pt x="6668" y="2898"/>
                                    </a:lnTo>
                                    <a:lnTo>
                                      <a:pt x="6679" y="2891"/>
                                    </a:lnTo>
                                    <a:lnTo>
                                      <a:pt x="6692" y="2890"/>
                                    </a:lnTo>
                                    <a:lnTo>
                                      <a:pt x="6705" y="2892"/>
                                    </a:lnTo>
                                    <a:lnTo>
                                      <a:pt x="6737" y="2905"/>
                                    </a:lnTo>
                                    <a:lnTo>
                                      <a:pt x="6747" y="2905"/>
                                    </a:lnTo>
                                    <a:lnTo>
                                      <a:pt x="6760" y="2913"/>
                                    </a:lnTo>
                                    <a:lnTo>
                                      <a:pt x="6762" y="2918"/>
                                    </a:lnTo>
                                    <a:lnTo>
                                      <a:pt x="6770" y="2921"/>
                                    </a:lnTo>
                                    <a:lnTo>
                                      <a:pt x="6775" y="2908"/>
                                    </a:lnTo>
                                    <a:lnTo>
                                      <a:pt x="6785" y="2906"/>
                                    </a:lnTo>
                                    <a:lnTo>
                                      <a:pt x="6798" y="2910"/>
                                    </a:lnTo>
                                    <a:lnTo>
                                      <a:pt x="6808" y="2916"/>
                                    </a:lnTo>
                                    <a:lnTo>
                                      <a:pt x="6817" y="2927"/>
                                    </a:lnTo>
                                    <a:lnTo>
                                      <a:pt x="6822" y="2937"/>
                                    </a:lnTo>
                                    <a:lnTo>
                                      <a:pt x="6841" y="2940"/>
                                    </a:lnTo>
                                    <a:lnTo>
                                      <a:pt x="6845" y="2948"/>
                                    </a:lnTo>
                                    <a:lnTo>
                                      <a:pt x="6833" y="2953"/>
                                    </a:lnTo>
                                    <a:lnTo>
                                      <a:pt x="6817" y="2954"/>
                                    </a:lnTo>
                                    <a:lnTo>
                                      <a:pt x="6795" y="2954"/>
                                    </a:lnTo>
                                    <a:lnTo>
                                      <a:pt x="6784" y="2959"/>
                                    </a:lnTo>
                                    <a:lnTo>
                                      <a:pt x="6785" y="2965"/>
                                    </a:lnTo>
                                    <a:lnTo>
                                      <a:pt x="6800" y="2984"/>
                                    </a:lnTo>
                                    <a:lnTo>
                                      <a:pt x="6816" y="2986"/>
                                    </a:lnTo>
                                    <a:lnTo>
                                      <a:pt x="6829" y="2984"/>
                                    </a:lnTo>
                                    <a:lnTo>
                                      <a:pt x="6843" y="2981"/>
                                    </a:lnTo>
                                    <a:lnTo>
                                      <a:pt x="6849" y="2971"/>
                                    </a:lnTo>
                                    <a:lnTo>
                                      <a:pt x="6859" y="2966"/>
                                    </a:lnTo>
                                    <a:lnTo>
                                      <a:pt x="6866" y="2973"/>
                                    </a:lnTo>
                                    <a:lnTo>
                                      <a:pt x="6878" y="2978"/>
                                    </a:lnTo>
                                    <a:lnTo>
                                      <a:pt x="6886" y="2972"/>
                                    </a:lnTo>
                                    <a:lnTo>
                                      <a:pt x="6892" y="2962"/>
                                    </a:lnTo>
                                    <a:lnTo>
                                      <a:pt x="6905" y="2960"/>
                                    </a:lnTo>
                                    <a:lnTo>
                                      <a:pt x="6907" y="2953"/>
                                    </a:lnTo>
                                    <a:lnTo>
                                      <a:pt x="6919" y="2946"/>
                                    </a:lnTo>
                                    <a:lnTo>
                                      <a:pt x="6935" y="2951"/>
                                    </a:lnTo>
                                    <a:lnTo>
                                      <a:pt x="6942" y="2962"/>
                                    </a:lnTo>
                                    <a:lnTo>
                                      <a:pt x="6951" y="2962"/>
                                    </a:lnTo>
                                    <a:lnTo>
                                      <a:pt x="6963" y="2959"/>
                                    </a:lnTo>
                                    <a:lnTo>
                                      <a:pt x="6967" y="2950"/>
                                    </a:lnTo>
                                    <a:lnTo>
                                      <a:pt x="6981" y="2951"/>
                                    </a:lnTo>
                                    <a:lnTo>
                                      <a:pt x="6988" y="2956"/>
                                    </a:lnTo>
                                    <a:lnTo>
                                      <a:pt x="6991" y="2950"/>
                                    </a:lnTo>
                                    <a:lnTo>
                                      <a:pt x="7001" y="2950"/>
                                    </a:lnTo>
                                    <a:lnTo>
                                      <a:pt x="7002" y="2943"/>
                                    </a:lnTo>
                                    <a:lnTo>
                                      <a:pt x="7000" y="2933"/>
                                    </a:lnTo>
                                    <a:lnTo>
                                      <a:pt x="6993" y="2922"/>
                                    </a:lnTo>
                                    <a:lnTo>
                                      <a:pt x="6972" y="2913"/>
                                    </a:lnTo>
                                    <a:lnTo>
                                      <a:pt x="6951" y="2917"/>
                                    </a:lnTo>
                                    <a:lnTo>
                                      <a:pt x="6952" y="2910"/>
                                    </a:lnTo>
                                    <a:lnTo>
                                      <a:pt x="6958" y="2902"/>
                                    </a:lnTo>
                                    <a:lnTo>
                                      <a:pt x="6950" y="2879"/>
                                    </a:lnTo>
                                    <a:lnTo>
                                      <a:pt x="6953" y="2875"/>
                                    </a:lnTo>
                                    <a:lnTo>
                                      <a:pt x="6959" y="2879"/>
                                    </a:lnTo>
                                    <a:lnTo>
                                      <a:pt x="6962" y="2879"/>
                                    </a:lnTo>
                                    <a:lnTo>
                                      <a:pt x="6975" y="2849"/>
                                    </a:lnTo>
                                    <a:lnTo>
                                      <a:pt x="6983" y="2837"/>
                                    </a:lnTo>
                                    <a:lnTo>
                                      <a:pt x="6986" y="2827"/>
                                    </a:lnTo>
                                    <a:lnTo>
                                      <a:pt x="6999" y="2815"/>
                                    </a:lnTo>
                                    <a:lnTo>
                                      <a:pt x="7011" y="2809"/>
                                    </a:lnTo>
                                    <a:lnTo>
                                      <a:pt x="7047" y="2776"/>
                                    </a:lnTo>
                                    <a:lnTo>
                                      <a:pt x="7047" y="2767"/>
                                    </a:lnTo>
                                    <a:lnTo>
                                      <a:pt x="7051" y="2757"/>
                                    </a:lnTo>
                                    <a:lnTo>
                                      <a:pt x="7074" y="2731"/>
                                    </a:lnTo>
                                    <a:lnTo>
                                      <a:pt x="7083" y="2723"/>
                                    </a:lnTo>
                                    <a:lnTo>
                                      <a:pt x="7088" y="2697"/>
                                    </a:lnTo>
                                    <a:lnTo>
                                      <a:pt x="7099" y="2690"/>
                                    </a:lnTo>
                                    <a:lnTo>
                                      <a:pt x="7118" y="2670"/>
                                    </a:lnTo>
                                    <a:lnTo>
                                      <a:pt x="7128" y="2666"/>
                                    </a:lnTo>
                                    <a:lnTo>
                                      <a:pt x="7137" y="2659"/>
                                    </a:lnTo>
                                    <a:lnTo>
                                      <a:pt x="7165" y="2661"/>
                                    </a:lnTo>
                                    <a:lnTo>
                                      <a:pt x="7205" y="2653"/>
                                    </a:lnTo>
                                    <a:lnTo>
                                      <a:pt x="7211" y="2648"/>
                                    </a:lnTo>
                                    <a:lnTo>
                                      <a:pt x="7215" y="2642"/>
                                    </a:lnTo>
                                    <a:lnTo>
                                      <a:pt x="7221" y="2643"/>
                                    </a:lnTo>
                                    <a:lnTo>
                                      <a:pt x="7235" y="2652"/>
                                    </a:lnTo>
                                    <a:lnTo>
                                      <a:pt x="7241" y="2659"/>
                                    </a:lnTo>
                                    <a:lnTo>
                                      <a:pt x="7244" y="2670"/>
                                    </a:lnTo>
                                    <a:lnTo>
                                      <a:pt x="7260" y="2669"/>
                                    </a:lnTo>
                                    <a:lnTo>
                                      <a:pt x="7270" y="2658"/>
                                    </a:lnTo>
                                    <a:lnTo>
                                      <a:pt x="7290" y="2638"/>
                                    </a:lnTo>
                                    <a:lnTo>
                                      <a:pt x="7281" y="2685"/>
                                    </a:lnTo>
                                    <a:lnTo>
                                      <a:pt x="7273" y="2693"/>
                                    </a:lnTo>
                                    <a:lnTo>
                                      <a:pt x="7269" y="2703"/>
                                    </a:lnTo>
                                    <a:lnTo>
                                      <a:pt x="7263" y="2712"/>
                                    </a:lnTo>
                                    <a:lnTo>
                                      <a:pt x="7263" y="2725"/>
                                    </a:lnTo>
                                    <a:lnTo>
                                      <a:pt x="7269" y="2733"/>
                                    </a:lnTo>
                                    <a:lnTo>
                                      <a:pt x="7268" y="2741"/>
                                    </a:lnTo>
                                    <a:lnTo>
                                      <a:pt x="7263" y="2745"/>
                                    </a:lnTo>
                                    <a:lnTo>
                                      <a:pt x="7260" y="2752"/>
                                    </a:lnTo>
                                    <a:lnTo>
                                      <a:pt x="7265" y="2756"/>
                                    </a:lnTo>
                                    <a:lnTo>
                                      <a:pt x="7280" y="2749"/>
                                    </a:lnTo>
                                    <a:lnTo>
                                      <a:pt x="7292" y="2746"/>
                                    </a:lnTo>
                                    <a:lnTo>
                                      <a:pt x="7281" y="2771"/>
                                    </a:lnTo>
                                    <a:lnTo>
                                      <a:pt x="7278" y="2787"/>
                                    </a:lnTo>
                                    <a:lnTo>
                                      <a:pt x="7279" y="2797"/>
                                    </a:lnTo>
                                    <a:lnTo>
                                      <a:pt x="7286" y="2793"/>
                                    </a:lnTo>
                                    <a:lnTo>
                                      <a:pt x="7300" y="2781"/>
                                    </a:lnTo>
                                    <a:lnTo>
                                      <a:pt x="7309" y="2781"/>
                                    </a:lnTo>
                                    <a:lnTo>
                                      <a:pt x="7345" y="2734"/>
                                    </a:lnTo>
                                    <a:lnTo>
                                      <a:pt x="7355" y="2728"/>
                                    </a:lnTo>
                                    <a:lnTo>
                                      <a:pt x="7367" y="2713"/>
                                    </a:lnTo>
                                    <a:lnTo>
                                      <a:pt x="7378" y="2704"/>
                                    </a:lnTo>
                                    <a:lnTo>
                                      <a:pt x="7399" y="2680"/>
                                    </a:lnTo>
                                    <a:lnTo>
                                      <a:pt x="7414" y="2679"/>
                                    </a:lnTo>
                                    <a:lnTo>
                                      <a:pt x="7420" y="2675"/>
                                    </a:lnTo>
                                    <a:lnTo>
                                      <a:pt x="7422" y="2666"/>
                                    </a:lnTo>
                                    <a:lnTo>
                                      <a:pt x="7430" y="2671"/>
                                    </a:lnTo>
                                    <a:lnTo>
                                      <a:pt x="7429" y="2680"/>
                                    </a:lnTo>
                                    <a:lnTo>
                                      <a:pt x="7431" y="2688"/>
                                    </a:lnTo>
                                    <a:lnTo>
                                      <a:pt x="7438" y="2687"/>
                                    </a:lnTo>
                                    <a:lnTo>
                                      <a:pt x="7447" y="2669"/>
                                    </a:lnTo>
                                    <a:lnTo>
                                      <a:pt x="7437" y="2666"/>
                                    </a:lnTo>
                                    <a:lnTo>
                                      <a:pt x="7434" y="2656"/>
                                    </a:lnTo>
                                    <a:lnTo>
                                      <a:pt x="7437" y="2642"/>
                                    </a:lnTo>
                                    <a:lnTo>
                                      <a:pt x="7438" y="2627"/>
                                    </a:lnTo>
                                    <a:lnTo>
                                      <a:pt x="7438" y="2618"/>
                                    </a:lnTo>
                                    <a:lnTo>
                                      <a:pt x="7448" y="2601"/>
                                    </a:lnTo>
                                    <a:lnTo>
                                      <a:pt x="7448" y="2593"/>
                                    </a:lnTo>
                                    <a:lnTo>
                                      <a:pt x="7452" y="2583"/>
                                    </a:lnTo>
                                    <a:lnTo>
                                      <a:pt x="7467" y="2569"/>
                                    </a:lnTo>
                                    <a:lnTo>
                                      <a:pt x="7511" y="2553"/>
                                    </a:lnTo>
                                    <a:lnTo>
                                      <a:pt x="7526" y="2557"/>
                                    </a:lnTo>
                                    <a:lnTo>
                                      <a:pt x="7542" y="2572"/>
                                    </a:lnTo>
                                    <a:lnTo>
                                      <a:pt x="7535" y="2585"/>
                                    </a:lnTo>
                                    <a:lnTo>
                                      <a:pt x="7524" y="2582"/>
                                    </a:lnTo>
                                    <a:lnTo>
                                      <a:pt x="7506" y="2596"/>
                                    </a:lnTo>
                                    <a:lnTo>
                                      <a:pt x="7496" y="2607"/>
                                    </a:lnTo>
                                    <a:lnTo>
                                      <a:pt x="7494" y="2623"/>
                                    </a:lnTo>
                                    <a:lnTo>
                                      <a:pt x="7490" y="2631"/>
                                    </a:lnTo>
                                    <a:lnTo>
                                      <a:pt x="7489" y="2644"/>
                                    </a:lnTo>
                                    <a:lnTo>
                                      <a:pt x="7489" y="2670"/>
                                    </a:lnTo>
                                    <a:lnTo>
                                      <a:pt x="7478" y="2681"/>
                                    </a:lnTo>
                                    <a:lnTo>
                                      <a:pt x="7477" y="2688"/>
                                    </a:lnTo>
                                    <a:lnTo>
                                      <a:pt x="7478" y="2699"/>
                                    </a:lnTo>
                                    <a:lnTo>
                                      <a:pt x="7480" y="2706"/>
                                    </a:lnTo>
                                    <a:lnTo>
                                      <a:pt x="7479" y="2718"/>
                                    </a:lnTo>
                                    <a:lnTo>
                                      <a:pt x="7472" y="2728"/>
                                    </a:lnTo>
                                    <a:lnTo>
                                      <a:pt x="7465" y="2731"/>
                                    </a:lnTo>
                                    <a:lnTo>
                                      <a:pt x="7464" y="2738"/>
                                    </a:lnTo>
                                    <a:lnTo>
                                      <a:pt x="7463" y="2749"/>
                                    </a:lnTo>
                                    <a:lnTo>
                                      <a:pt x="7472" y="2755"/>
                                    </a:lnTo>
                                    <a:lnTo>
                                      <a:pt x="7472" y="2762"/>
                                    </a:lnTo>
                                    <a:lnTo>
                                      <a:pt x="7462" y="2771"/>
                                    </a:lnTo>
                                    <a:lnTo>
                                      <a:pt x="7451" y="2777"/>
                                    </a:lnTo>
                                    <a:lnTo>
                                      <a:pt x="7440" y="2774"/>
                                    </a:lnTo>
                                    <a:lnTo>
                                      <a:pt x="7427" y="2779"/>
                                    </a:lnTo>
                                    <a:lnTo>
                                      <a:pt x="7415" y="2797"/>
                                    </a:lnTo>
                                    <a:lnTo>
                                      <a:pt x="7402" y="2798"/>
                                    </a:lnTo>
                                    <a:lnTo>
                                      <a:pt x="7376" y="2809"/>
                                    </a:lnTo>
                                    <a:lnTo>
                                      <a:pt x="7372" y="2814"/>
                                    </a:lnTo>
                                    <a:lnTo>
                                      <a:pt x="7372" y="2826"/>
                                    </a:lnTo>
                                    <a:lnTo>
                                      <a:pt x="7367" y="2838"/>
                                    </a:lnTo>
                                    <a:lnTo>
                                      <a:pt x="7356" y="2848"/>
                                    </a:lnTo>
                                    <a:lnTo>
                                      <a:pt x="7343" y="2864"/>
                                    </a:lnTo>
                                    <a:lnTo>
                                      <a:pt x="7318" y="2897"/>
                                    </a:lnTo>
                                    <a:lnTo>
                                      <a:pt x="7293" y="2911"/>
                                    </a:lnTo>
                                    <a:lnTo>
                                      <a:pt x="7286" y="2929"/>
                                    </a:lnTo>
                                    <a:lnTo>
                                      <a:pt x="7276" y="2934"/>
                                    </a:lnTo>
                                    <a:lnTo>
                                      <a:pt x="7258" y="2960"/>
                                    </a:lnTo>
                                    <a:lnTo>
                                      <a:pt x="7255" y="2978"/>
                                    </a:lnTo>
                                    <a:lnTo>
                                      <a:pt x="7236" y="3002"/>
                                    </a:lnTo>
                                    <a:lnTo>
                                      <a:pt x="7225" y="3019"/>
                                    </a:lnTo>
                                    <a:lnTo>
                                      <a:pt x="7210" y="3031"/>
                                    </a:lnTo>
                                    <a:lnTo>
                                      <a:pt x="7195" y="3047"/>
                                    </a:lnTo>
                                    <a:lnTo>
                                      <a:pt x="7182" y="3066"/>
                                    </a:lnTo>
                                    <a:lnTo>
                                      <a:pt x="7162" y="3075"/>
                                    </a:lnTo>
                                    <a:lnTo>
                                      <a:pt x="7144" y="3075"/>
                                    </a:lnTo>
                                    <a:lnTo>
                                      <a:pt x="7137" y="3085"/>
                                    </a:lnTo>
                                    <a:lnTo>
                                      <a:pt x="7128" y="3096"/>
                                    </a:lnTo>
                                    <a:lnTo>
                                      <a:pt x="7108" y="3091"/>
                                    </a:lnTo>
                                    <a:lnTo>
                                      <a:pt x="7098" y="3093"/>
                                    </a:lnTo>
                                    <a:lnTo>
                                      <a:pt x="7103" y="3105"/>
                                    </a:lnTo>
                                    <a:lnTo>
                                      <a:pt x="7106" y="3124"/>
                                    </a:lnTo>
                                    <a:lnTo>
                                      <a:pt x="7093" y="3164"/>
                                    </a:lnTo>
                                    <a:lnTo>
                                      <a:pt x="7077" y="3174"/>
                                    </a:lnTo>
                                    <a:lnTo>
                                      <a:pt x="7065" y="3186"/>
                                    </a:lnTo>
                                    <a:lnTo>
                                      <a:pt x="7051" y="3193"/>
                                    </a:lnTo>
                                    <a:lnTo>
                                      <a:pt x="7045" y="3206"/>
                                    </a:lnTo>
                                    <a:lnTo>
                                      <a:pt x="7040" y="3229"/>
                                    </a:lnTo>
                                    <a:lnTo>
                                      <a:pt x="7028" y="3279"/>
                                    </a:lnTo>
                                    <a:lnTo>
                                      <a:pt x="7027" y="3328"/>
                                    </a:lnTo>
                                    <a:lnTo>
                                      <a:pt x="7028" y="3352"/>
                                    </a:lnTo>
                                    <a:lnTo>
                                      <a:pt x="7031" y="3374"/>
                                    </a:lnTo>
                                    <a:lnTo>
                                      <a:pt x="7032" y="3403"/>
                                    </a:lnTo>
                                    <a:lnTo>
                                      <a:pt x="7036" y="3418"/>
                                    </a:lnTo>
                                    <a:lnTo>
                                      <a:pt x="7040" y="3459"/>
                                    </a:lnTo>
                                    <a:lnTo>
                                      <a:pt x="7042" y="3463"/>
                                    </a:lnTo>
                                    <a:lnTo>
                                      <a:pt x="7044" y="3467"/>
                                    </a:lnTo>
                                    <a:lnTo>
                                      <a:pt x="7051" y="3503"/>
                                    </a:lnTo>
                                    <a:lnTo>
                                      <a:pt x="7056" y="3524"/>
                                    </a:lnTo>
                                    <a:lnTo>
                                      <a:pt x="7058" y="3551"/>
                                    </a:lnTo>
                                    <a:lnTo>
                                      <a:pt x="7061" y="3573"/>
                                    </a:lnTo>
                                    <a:lnTo>
                                      <a:pt x="7066" y="3596"/>
                                    </a:lnTo>
                                    <a:lnTo>
                                      <a:pt x="7075" y="3617"/>
                                    </a:lnTo>
                                    <a:lnTo>
                                      <a:pt x="7081" y="3640"/>
                                    </a:lnTo>
                                    <a:lnTo>
                                      <a:pt x="7081" y="3685"/>
                                    </a:lnTo>
                                    <a:lnTo>
                                      <a:pt x="7082" y="3705"/>
                                    </a:lnTo>
                                    <a:lnTo>
                                      <a:pt x="7092" y="3729"/>
                                    </a:lnTo>
                                    <a:lnTo>
                                      <a:pt x="7094" y="3742"/>
                                    </a:lnTo>
                                    <a:lnTo>
                                      <a:pt x="7108" y="3728"/>
                                    </a:lnTo>
                                    <a:lnTo>
                                      <a:pt x="7120" y="3718"/>
                                    </a:lnTo>
                                    <a:lnTo>
                                      <a:pt x="7131" y="3704"/>
                                    </a:lnTo>
                                    <a:lnTo>
                                      <a:pt x="7139" y="3691"/>
                                    </a:lnTo>
                                    <a:lnTo>
                                      <a:pt x="7150" y="3682"/>
                                    </a:lnTo>
                                    <a:lnTo>
                                      <a:pt x="7172" y="3656"/>
                                    </a:lnTo>
                                    <a:lnTo>
                                      <a:pt x="7184" y="3626"/>
                                    </a:lnTo>
                                    <a:lnTo>
                                      <a:pt x="7185" y="3613"/>
                                    </a:lnTo>
                                    <a:lnTo>
                                      <a:pt x="7184" y="3595"/>
                                    </a:lnTo>
                                    <a:lnTo>
                                      <a:pt x="7188" y="3589"/>
                                    </a:lnTo>
                                    <a:lnTo>
                                      <a:pt x="7192" y="3573"/>
                                    </a:lnTo>
                                    <a:lnTo>
                                      <a:pt x="7187" y="3569"/>
                                    </a:lnTo>
                                    <a:lnTo>
                                      <a:pt x="7192" y="3561"/>
                                    </a:lnTo>
                                    <a:lnTo>
                                      <a:pt x="7198" y="3562"/>
                                    </a:lnTo>
                                    <a:lnTo>
                                      <a:pt x="7203" y="3567"/>
                                    </a:lnTo>
                                    <a:lnTo>
                                      <a:pt x="7212" y="3556"/>
                                    </a:lnTo>
                                    <a:lnTo>
                                      <a:pt x="7228" y="3545"/>
                                    </a:lnTo>
                                    <a:lnTo>
                                      <a:pt x="7252" y="3536"/>
                                    </a:lnTo>
                                    <a:lnTo>
                                      <a:pt x="7269" y="3542"/>
                                    </a:lnTo>
                                    <a:lnTo>
                                      <a:pt x="7268" y="3536"/>
                                    </a:lnTo>
                                    <a:lnTo>
                                      <a:pt x="7264" y="3529"/>
                                    </a:lnTo>
                                    <a:lnTo>
                                      <a:pt x="7262" y="3516"/>
                                    </a:lnTo>
                                    <a:lnTo>
                                      <a:pt x="7262" y="3479"/>
                                    </a:lnTo>
                                    <a:lnTo>
                                      <a:pt x="7263" y="3463"/>
                                    </a:lnTo>
                                    <a:lnTo>
                                      <a:pt x="7273" y="3450"/>
                                    </a:lnTo>
                                    <a:lnTo>
                                      <a:pt x="7301" y="3423"/>
                                    </a:lnTo>
                                    <a:lnTo>
                                      <a:pt x="7319" y="3413"/>
                                    </a:lnTo>
                                    <a:lnTo>
                                      <a:pt x="7335" y="3409"/>
                                    </a:lnTo>
                                    <a:lnTo>
                                      <a:pt x="7341" y="3418"/>
                                    </a:lnTo>
                                    <a:lnTo>
                                      <a:pt x="7354" y="3418"/>
                                    </a:lnTo>
                                    <a:lnTo>
                                      <a:pt x="7366" y="3414"/>
                                    </a:lnTo>
                                    <a:lnTo>
                                      <a:pt x="7382" y="3398"/>
                                    </a:lnTo>
                                    <a:lnTo>
                                      <a:pt x="7384" y="3390"/>
                                    </a:lnTo>
                                    <a:lnTo>
                                      <a:pt x="7365" y="3362"/>
                                    </a:lnTo>
                                    <a:lnTo>
                                      <a:pt x="7360" y="3347"/>
                                    </a:lnTo>
                                    <a:lnTo>
                                      <a:pt x="7357" y="3335"/>
                                    </a:lnTo>
                                    <a:lnTo>
                                      <a:pt x="7359" y="3322"/>
                                    </a:lnTo>
                                    <a:lnTo>
                                      <a:pt x="7362" y="3305"/>
                                    </a:lnTo>
                                    <a:lnTo>
                                      <a:pt x="7368" y="3293"/>
                                    </a:lnTo>
                                    <a:lnTo>
                                      <a:pt x="7372" y="3279"/>
                                    </a:lnTo>
                                    <a:lnTo>
                                      <a:pt x="7381" y="3267"/>
                                    </a:lnTo>
                                    <a:lnTo>
                                      <a:pt x="7397" y="3256"/>
                                    </a:lnTo>
                                    <a:lnTo>
                                      <a:pt x="7394" y="3247"/>
                                    </a:lnTo>
                                    <a:lnTo>
                                      <a:pt x="7391" y="3242"/>
                                    </a:lnTo>
                                    <a:lnTo>
                                      <a:pt x="7389" y="3237"/>
                                    </a:lnTo>
                                    <a:lnTo>
                                      <a:pt x="7405" y="3231"/>
                                    </a:lnTo>
                                    <a:lnTo>
                                      <a:pt x="7422" y="3229"/>
                                    </a:lnTo>
                                    <a:lnTo>
                                      <a:pt x="7429" y="3222"/>
                                    </a:lnTo>
                                    <a:lnTo>
                                      <a:pt x="7431" y="3226"/>
                                    </a:lnTo>
                                    <a:lnTo>
                                      <a:pt x="7424" y="3237"/>
                                    </a:lnTo>
                                    <a:lnTo>
                                      <a:pt x="7416" y="3242"/>
                                    </a:lnTo>
                                    <a:lnTo>
                                      <a:pt x="7413" y="3251"/>
                                    </a:lnTo>
                                    <a:lnTo>
                                      <a:pt x="7422" y="3271"/>
                                    </a:lnTo>
                                    <a:lnTo>
                                      <a:pt x="7431" y="3274"/>
                                    </a:lnTo>
                                    <a:lnTo>
                                      <a:pt x="7435" y="3274"/>
                                    </a:lnTo>
                                    <a:lnTo>
                                      <a:pt x="7445" y="3258"/>
                                    </a:lnTo>
                                    <a:lnTo>
                                      <a:pt x="7447" y="3247"/>
                                    </a:lnTo>
                                    <a:lnTo>
                                      <a:pt x="7442" y="3212"/>
                                    </a:lnTo>
                                    <a:lnTo>
                                      <a:pt x="7437" y="3203"/>
                                    </a:lnTo>
                                    <a:lnTo>
                                      <a:pt x="7421" y="3206"/>
                                    </a:lnTo>
                                    <a:lnTo>
                                      <a:pt x="7419" y="3202"/>
                                    </a:lnTo>
                                    <a:lnTo>
                                      <a:pt x="7419" y="3180"/>
                                    </a:lnTo>
                                    <a:lnTo>
                                      <a:pt x="7416" y="3159"/>
                                    </a:lnTo>
                                    <a:lnTo>
                                      <a:pt x="7418" y="3147"/>
                                    </a:lnTo>
                                    <a:lnTo>
                                      <a:pt x="7421" y="3137"/>
                                    </a:lnTo>
                                    <a:lnTo>
                                      <a:pt x="7434" y="3126"/>
                                    </a:lnTo>
                                    <a:lnTo>
                                      <a:pt x="7445" y="3106"/>
                                    </a:lnTo>
                                    <a:lnTo>
                                      <a:pt x="7443" y="3097"/>
                                    </a:lnTo>
                                    <a:lnTo>
                                      <a:pt x="7413" y="3079"/>
                                    </a:lnTo>
                                    <a:lnTo>
                                      <a:pt x="7400" y="3083"/>
                                    </a:lnTo>
                                    <a:lnTo>
                                      <a:pt x="7397" y="3096"/>
                                    </a:lnTo>
                                    <a:lnTo>
                                      <a:pt x="7394" y="3100"/>
                                    </a:lnTo>
                                    <a:lnTo>
                                      <a:pt x="7387" y="3097"/>
                                    </a:lnTo>
                                    <a:lnTo>
                                      <a:pt x="7381" y="3093"/>
                                    </a:lnTo>
                                    <a:lnTo>
                                      <a:pt x="7377" y="3081"/>
                                    </a:lnTo>
                                    <a:lnTo>
                                      <a:pt x="7377" y="3063"/>
                                    </a:lnTo>
                                    <a:lnTo>
                                      <a:pt x="7381" y="3051"/>
                                    </a:lnTo>
                                    <a:lnTo>
                                      <a:pt x="7386" y="3032"/>
                                    </a:lnTo>
                                    <a:lnTo>
                                      <a:pt x="7393" y="3019"/>
                                    </a:lnTo>
                                    <a:lnTo>
                                      <a:pt x="7407" y="2999"/>
                                    </a:lnTo>
                                    <a:lnTo>
                                      <a:pt x="7420" y="2983"/>
                                    </a:lnTo>
                                    <a:lnTo>
                                      <a:pt x="7427" y="2970"/>
                                    </a:lnTo>
                                    <a:lnTo>
                                      <a:pt x="7426" y="2960"/>
                                    </a:lnTo>
                                    <a:lnTo>
                                      <a:pt x="7430" y="2954"/>
                                    </a:lnTo>
                                    <a:lnTo>
                                      <a:pt x="7440" y="2957"/>
                                    </a:lnTo>
                                    <a:lnTo>
                                      <a:pt x="7437" y="2950"/>
                                    </a:lnTo>
                                    <a:lnTo>
                                      <a:pt x="7437" y="2943"/>
                                    </a:lnTo>
                                    <a:lnTo>
                                      <a:pt x="7446" y="2938"/>
                                    </a:lnTo>
                                    <a:lnTo>
                                      <a:pt x="7450" y="2932"/>
                                    </a:lnTo>
                                    <a:lnTo>
                                      <a:pt x="7446" y="2918"/>
                                    </a:lnTo>
                                    <a:lnTo>
                                      <a:pt x="7447" y="2905"/>
                                    </a:lnTo>
                                    <a:lnTo>
                                      <a:pt x="7454" y="2892"/>
                                    </a:lnTo>
                                    <a:lnTo>
                                      <a:pt x="7456" y="2881"/>
                                    </a:lnTo>
                                    <a:lnTo>
                                      <a:pt x="7462" y="2875"/>
                                    </a:lnTo>
                                    <a:lnTo>
                                      <a:pt x="7472" y="2871"/>
                                    </a:lnTo>
                                    <a:lnTo>
                                      <a:pt x="7485" y="2862"/>
                                    </a:lnTo>
                                    <a:lnTo>
                                      <a:pt x="7492" y="2867"/>
                                    </a:lnTo>
                                    <a:lnTo>
                                      <a:pt x="7496" y="2876"/>
                                    </a:lnTo>
                                    <a:lnTo>
                                      <a:pt x="7505" y="2864"/>
                                    </a:lnTo>
                                    <a:lnTo>
                                      <a:pt x="7517" y="2855"/>
                                    </a:lnTo>
                                    <a:lnTo>
                                      <a:pt x="7527" y="2865"/>
                                    </a:lnTo>
                                    <a:lnTo>
                                      <a:pt x="7532" y="2879"/>
                                    </a:lnTo>
                                    <a:lnTo>
                                      <a:pt x="7542" y="2881"/>
                                    </a:lnTo>
                                    <a:lnTo>
                                      <a:pt x="7547" y="2864"/>
                                    </a:lnTo>
                                    <a:lnTo>
                                      <a:pt x="7547" y="2852"/>
                                    </a:lnTo>
                                    <a:lnTo>
                                      <a:pt x="7556" y="2840"/>
                                    </a:lnTo>
                                    <a:lnTo>
                                      <a:pt x="7563" y="2836"/>
                                    </a:lnTo>
                                    <a:lnTo>
                                      <a:pt x="7581" y="2830"/>
                                    </a:lnTo>
                                    <a:lnTo>
                                      <a:pt x="7588" y="2824"/>
                                    </a:lnTo>
                                    <a:lnTo>
                                      <a:pt x="7598" y="2809"/>
                                    </a:lnTo>
                                    <a:lnTo>
                                      <a:pt x="7604" y="2803"/>
                                    </a:lnTo>
                                    <a:lnTo>
                                      <a:pt x="7609" y="2806"/>
                                    </a:lnTo>
                                    <a:lnTo>
                                      <a:pt x="7612" y="2814"/>
                                    </a:lnTo>
                                    <a:lnTo>
                                      <a:pt x="7607" y="2821"/>
                                    </a:lnTo>
                                    <a:lnTo>
                                      <a:pt x="7610" y="2841"/>
                                    </a:lnTo>
                                    <a:lnTo>
                                      <a:pt x="7606" y="2855"/>
                                    </a:lnTo>
                                    <a:lnTo>
                                      <a:pt x="7606" y="2864"/>
                                    </a:lnTo>
                                    <a:lnTo>
                                      <a:pt x="7604" y="2870"/>
                                    </a:lnTo>
                                    <a:lnTo>
                                      <a:pt x="7602" y="2875"/>
                                    </a:lnTo>
                                    <a:lnTo>
                                      <a:pt x="7602" y="2880"/>
                                    </a:lnTo>
                                    <a:lnTo>
                                      <a:pt x="7606" y="2880"/>
                                    </a:lnTo>
                                    <a:lnTo>
                                      <a:pt x="7618" y="2863"/>
                                    </a:lnTo>
                                    <a:lnTo>
                                      <a:pt x="7647" y="2835"/>
                                    </a:lnTo>
                                    <a:lnTo>
                                      <a:pt x="7649" y="2828"/>
                                    </a:lnTo>
                                    <a:lnTo>
                                      <a:pt x="7647" y="2819"/>
                                    </a:lnTo>
                                    <a:lnTo>
                                      <a:pt x="7650" y="2815"/>
                                    </a:lnTo>
                                    <a:lnTo>
                                      <a:pt x="7658" y="2822"/>
                                    </a:lnTo>
                                    <a:lnTo>
                                      <a:pt x="7667" y="2814"/>
                                    </a:lnTo>
                                    <a:lnTo>
                                      <a:pt x="7678" y="2812"/>
                                    </a:lnTo>
                                    <a:lnTo>
                                      <a:pt x="7694" y="2800"/>
                                    </a:lnTo>
                                    <a:lnTo>
                                      <a:pt x="7706" y="2799"/>
                                    </a:lnTo>
                                    <a:lnTo>
                                      <a:pt x="7714" y="2790"/>
                                    </a:lnTo>
                                    <a:lnTo>
                                      <a:pt x="7720" y="2795"/>
                                    </a:lnTo>
                                    <a:lnTo>
                                      <a:pt x="7726" y="2794"/>
                                    </a:lnTo>
                                    <a:lnTo>
                                      <a:pt x="7755" y="2795"/>
                                    </a:lnTo>
                                    <a:lnTo>
                                      <a:pt x="7770" y="2799"/>
                                    </a:lnTo>
                                    <a:lnTo>
                                      <a:pt x="7781" y="2804"/>
                                    </a:lnTo>
                                    <a:lnTo>
                                      <a:pt x="7795" y="2815"/>
                                    </a:lnTo>
                                    <a:lnTo>
                                      <a:pt x="7800" y="2827"/>
                                    </a:lnTo>
                                    <a:lnTo>
                                      <a:pt x="7819" y="2857"/>
                                    </a:lnTo>
                                    <a:lnTo>
                                      <a:pt x="7820" y="2863"/>
                                    </a:lnTo>
                                    <a:lnTo>
                                      <a:pt x="7833" y="2865"/>
                                    </a:lnTo>
                                    <a:lnTo>
                                      <a:pt x="7836" y="2863"/>
                                    </a:lnTo>
                                    <a:lnTo>
                                      <a:pt x="7836" y="2846"/>
                                    </a:lnTo>
                                    <a:lnTo>
                                      <a:pt x="7848" y="2820"/>
                                    </a:lnTo>
                                    <a:lnTo>
                                      <a:pt x="7848" y="2814"/>
                                    </a:lnTo>
                                    <a:lnTo>
                                      <a:pt x="7845" y="2811"/>
                                    </a:lnTo>
                                    <a:lnTo>
                                      <a:pt x="7852" y="2809"/>
                                    </a:lnTo>
                                    <a:lnTo>
                                      <a:pt x="7865" y="2800"/>
                                    </a:lnTo>
                                    <a:lnTo>
                                      <a:pt x="7871" y="2799"/>
                                    </a:lnTo>
                                    <a:lnTo>
                                      <a:pt x="7875" y="2792"/>
                                    </a:lnTo>
                                    <a:lnTo>
                                      <a:pt x="7879" y="2795"/>
                                    </a:lnTo>
                                    <a:lnTo>
                                      <a:pt x="7886" y="2795"/>
                                    </a:lnTo>
                                    <a:lnTo>
                                      <a:pt x="7899" y="2778"/>
                                    </a:lnTo>
                                    <a:lnTo>
                                      <a:pt x="7903" y="2777"/>
                                    </a:lnTo>
                                    <a:lnTo>
                                      <a:pt x="7903" y="2772"/>
                                    </a:lnTo>
                                    <a:lnTo>
                                      <a:pt x="7913" y="2765"/>
                                    </a:lnTo>
                                    <a:lnTo>
                                      <a:pt x="7921" y="2763"/>
                                    </a:lnTo>
                                    <a:lnTo>
                                      <a:pt x="7925" y="2760"/>
                                    </a:lnTo>
                                    <a:lnTo>
                                      <a:pt x="7931" y="2758"/>
                                    </a:lnTo>
                                    <a:lnTo>
                                      <a:pt x="7932" y="2754"/>
                                    </a:lnTo>
                                    <a:lnTo>
                                      <a:pt x="7931" y="2749"/>
                                    </a:lnTo>
                                    <a:lnTo>
                                      <a:pt x="7926" y="2744"/>
                                    </a:lnTo>
                                    <a:lnTo>
                                      <a:pt x="7927" y="2739"/>
                                    </a:lnTo>
                                    <a:lnTo>
                                      <a:pt x="7936" y="2746"/>
                                    </a:lnTo>
                                    <a:lnTo>
                                      <a:pt x="7941" y="2749"/>
                                    </a:lnTo>
                                    <a:lnTo>
                                      <a:pt x="7946" y="2745"/>
                                    </a:lnTo>
                                    <a:lnTo>
                                      <a:pt x="7948" y="2733"/>
                                    </a:lnTo>
                                    <a:lnTo>
                                      <a:pt x="7946" y="2727"/>
                                    </a:lnTo>
                                    <a:lnTo>
                                      <a:pt x="7957" y="2727"/>
                                    </a:lnTo>
                                    <a:lnTo>
                                      <a:pt x="7968" y="2719"/>
                                    </a:lnTo>
                                    <a:lnTo>
                                      <a:pt x="7970" y="2719"/>
                                    </a:lnTo>
                                    <a:lnTo>
                                      <a:pt x="7973" y="2714"/>
                                    </a:lnTo>
                                    <a:lnTo>
                                      <a:pt x="7968" y="2703"/>
                                    </a:lnTo>
                                    <a:lnTo>
                                      <a:pt x="7972" y="2701"/>
                                    </a:lnTo>
                                    <a:lnTo>
                                      <a:pt x="7978" y="2706"/>
                                    </a:lnTo>
                                    <a:lnTo>
                                      <a:pt x="7981" y="2706"/>
                                    </a:lnTo>
                                    <a:lnTo>
                                      <a:pt x="7988" y="2702"/>
                                    </a:lnTo>
                                    <a:lnTo>
                                      <a:pt x="7992" y="2696"/>
                                    </a:lnTo>
                                    <a:lnTo>
                                      <a:pt x="7996" y="2688"/>
                                    </a:lnTo>
                                    <a:lnTo>
                                      <a:pt x="8000" y="2688"/>
                                    </a:lnTo>
                                    <a:lnTo>
                                      <a:pt x="8002" y="2684"/>
                                    </a:lnTo>
                                    <a:lnTo>
                                      <a:pt x="8004" y="2671"/>
                                    </a:lnTo>
                                    <a:lnTo>
                                      <a:pt x="8006" y="2664"/>
                                    </a:lnTo>
                                    <a:lnTo>
                                      <a:pt x="8012" y="2665"/>
                                    </a:lnTo>
                                    <a:lnTo>
                                      <a:pt x="8017" y="2674"/>
                                    </a:lnTo>
                                    <a:lnTo>
                                      <a:pt x="8022" y="2675"/>
                                    </a:lnTo>
                                    <a:lnTo>
                                      <a:pt x="8027" y="2672"/>
                                    </a:lnTo>
                                    <a:lnTo>
                                      <a:pt x="8040" y="2660"/>
                                    </a:lnTo>
                                    <a:lnTo>
                                      <a:pt x="8067" y="2652"/>
                                    </a:lnTo>
                                    <a:lnTo>
                                      <a:pt x="8075" y="2644"/>
                                    </a:lnTo>
                                    <a:lnTo>
                                      <a:pt x="8090" y="2637"/>
                                    </a:lnTo>
                                    <a:lnTo>
                                      <a:pt x="8093" y="2629"/>
                                    </a:lnTo>
                                    <a:lnTo>
                                      <a:pt x="8094" y="2623"/>
                                    </a:lnTo>
                                    <a:lnTo>
                                      <a:pt x="8094" y="2616"/>
                                    </a:lnTo>
                                    <a:lnTo>
                                      <a:pt x="8103" y="2614"/>
                                    </a:lnTo>
                                    <a:lnTo>
                                      <a:pt x="8102" y="2618"/>
                                    </a:lnTo>
                                    <a:lnTo>
                                      <a:pt x="8099" y="2625"/>
                                    </a:lnTo>
                                    <a:lnTo>
                                      <a:pt x="8103" y="2625"/>
                                    </a:lnTo>
                                    <a:lnTo>
                                      <a:pt x="8126" y="2612"/>
                                    </a:lnTo>
                                    <a:lnTo>
                                      <a:pt x="8133" y="2612"/>
                                    </a:lnTo>
                                    <a:lnTo>
                                      <a:pt x="8146" y="2605"/>
                                    </a:lnTo>
                                    <a:lnTo>
                                      <a:pt x="8182" y="2579"/>
                                    </a:lnTo>
                                    <a:lnTo>
                                      <a:pt x="8209" y="2569"/>
                                    </a:lnTo>
                                    <a:lnTo>
                                      <a:pt x="8212" y="2566"/>
                                    </a:lnTo>
                                    <a:lnTo>
                                      <a:pt x="8210" y="2563"/>
                                    </a:lnTo>
                                    <a:lnTo>
                                      <a:pt x="8205" y="2559"/>
                                    </a:lnTo>
                                    <a:lnTo>
                                      <a:pt x="8199" y="2543"/>
                                    </a:lnTo>
                                    <a:lnTo>
                                      <a:pt x="8196" y="2534"/>
                                    </a:lnTo>
                                    <a:lnTo>
                                      <a:pt x="8200" y="2530"/>
                                    </a:lnTo>
                                    <a:lnTo>
                                      <a:pt x="8204" y="2536"/>
                                    </a:lnTo>
                                    <a:lnTo>
                                      <a:pt x="8209" y="2548"/>
                                    </a:lnTo>
                                    <a:lnTo>
                                      <a:pt x="8215" y="2557"/>
                                    </a:lnTo>
                                    <a:lnTo>
                                      <a:pt x="8219" y="2557"/>
                                    </a:lnTo>
                                    <a:lnTo>
                                      <a:pt x="8219" y="2563"/>
                                    </a:lnTo>
                                    <a:lnTo>
                                      <a:pt x="8221" y="2566"/>
                                    </a:lnTo>
                                    <a:lnTo>
                                      <a:pt x="8232" y="2567"/>
                                    </a:lnTo>
                                    <a:lnTo>
                                      <a:pt x="8231" y="2559"/>
                                    </a:lnTo>
                                    <a:lnTo>
                                      <a:pt x="8227" y="2553"/>
                                    </a:lnTo>
                                    <a:lnTo>
                                      <a:pt x="8233" y="2553"/>
                                    </a:lnTo>
                                    <a:lnTo>
                                      <a:pt x="8237" y="2561"/>
                                    </a:lnTo>
                                    <a:lnTo>
                                      <a:pt x="8243" y="2568"/>
                                    </a:lnTo>
                                    <a:lnTo>
                                      <a:pt x="8253" y="2568"/>
                                    </a:lnTo>
                                    <a:lnTo>
                                      <a:pt x="8266" y="2573"/>
                                    </a:lnTo>
                                    <a:lnTo>
                                      <a:pt x="8275" y="2582"/>
                                    </a:lnTo>
                                    <a:lnTo>
                                      <a:pt x="8290" y="2591"/>
                                    </a:lnTo>
                                    <a:lnTo>
                                      <a:pt x="8306" y="2596"/>
                                    </a:lnTo>
                                    <a:lnTo>
                                      <a:pt x="8309" y="2594"/>
                                    </a:lnTo>
                                    <a:lnTo>
                                      <a:pt x="8313" y="2582"/>
                                    </a:lnTo>
                                    <a:lnTo>
                                      <a:pt x="8320" y="2580"/>
                                    </a:lnTo>
                                    <a:lnTo>
                                      <a:pt x="8334" y="2558"/>
                                    </a:lnTo>
                                    <a:lnTo>
                                      <a:pt x="8338" y="2545"/>
                                    </a:lnTo>
                                    <a:lnTo>
                                      <a:pt x="8334" y="2535"/>
                                    </a:lnTo>
                                    <a:lnTo>
                                      <a:pt x="8324" y="2526"/>
                                    </a:lnTo>
                                    <a:lnTo>
                                      <a:pt x="8311" y="2521"/>
                                    </a:lnTo>
                                    <a:lnTo>
                                      <a:pt x="8308" y="2518"/>
                                    </a:lnTo>
                                    <a:lnTo>
                                      <a:pt x="8307" y="2512"/>
                                    </a:lnTo>
                                    <a:lnTo>
                                      <a:pt x="8309" y="2512"/>
                                    </a:lnTo>
                                    <a:lnTo>
                                      <a:pt x="8316" y="2509"/>
                                    </a:lnTo>
                                    <a:lnTo>
                                      <a:pt x="8327" y="2510"/>
                                    </a:lnTo>
                                    <a:lnTo>
                                      <a:pt x="8332" y="2507"/>
                                    </a:lnTo>
                                    <a:lnTo>
                                      <a:pt x="8324" y="2491"/>
                                    </a:lnTo>
                                    <a:lnTo>
                                      <a:pt x="8317" y="2491"/>
                                    </a:lnTo>
                                    <a:lnTo>
                                      <a:pt x="8308" y="2478"/>
                                    </a:lnTo>
                                    <a:lnTo>
                                      <a:pt x="8301" y="2464"/>
                                    </a:lnTo>
                                    <a:lnTo>
                                      <a:pt x="8297" y="2443"/>
                                    </a:lnTo>
                                    <a:lnTo>
                                      <a:pt x="8295" y="2435"/>
                                    </a:lnTo>
                                    <a:lnTo>
                                      <a:pt x="8291" y="2396"/>
                                    </a:lnTo>
                                    <a:lnTo>
                                      <a:pt x="8280" y="2402"/>
                                    </a:lnTo>
                                    <a:lnTo>
                                      <a:pt x="8271" y="2390"/>
                                    </a:lnTo>
                                    <a:lnTo>
                                      <a:pt x="8270" y="2384"/>
                                    </a:lnTo>
                                    <a:lnTo>
                                      <a:pt x="8280" y="2381"/>
                                    </a:lnTo>
                                    <a:lnTo>
                                      <a:pt x="8284" y="2384"/>
                                    </a:lnTo>
                                    <a:lnTo>
                                      <a:pt x="8280" y="2369"/>
                                    </a:lnTo>
                                    <a:lnTo>
                                      <a:pt x="8273" y="2347"/>
                                    </a:lnTo>
                                    <a:lnTo>
                                      <a:pt x="8266" y="2359"/>
                                    </a:lnTo>
                                    <a:lnTo>
                                      <a:pt x="8260" y="2363"/>
                                    </a:lnTo>
                                    <a:lnTo>
                                      <a:pt x="8249" y="2358"/>
                                    </a:lnTo>
                                    <a:lnTo>
                                      <a:pt x="8242" y="2349"/>
                                    </a:lnTo>
                                    <a:lnTo>
                                      <a:pt x="8231" y="2346"/>
                                    </a:lnTo>
                                    <a:lnTo>
                                      <a:pt x="8222" y="2335"/>
                                    </a:lnTo>
                                    <a:lnTo>
                                      <a:pt x="8221" y="2321"/>
                                    </a:lnTo>
                                    <a:lnTo>
                                      <a:pt x="8221" y="2311"/>
                                    </a:lnTo>
                                    <a:lnTo>
                                      <a:pt x="8222" y="2300"/>
                                    </a:lnTo>
                                    <a:lnTo>
                                      <a:pt x="8230" y="2292"/>
                                    </a:lnTo>
                                    <a:lnTo>
                                      <a:pt x="8239" y="2300"/>
                                    </a:lnTo>
                                    <a:lnTo>
                                      <a:pt x="8258" y="2305"/>
                                    </a:lnTo>
                                    <a:lnTo>
                                      <a:pt x="8268" y="2298"/>
                                    </a:lnTo>
                                    <a:lnTo>
                                      <a:pt x="8266" y="2302"/>
                                    </a:lnTo>
                                    <a:lnTo>
                                      <a:pt x="8271" y="2309"/>
                                    </a:lnTo>
                                    <a:lnTo>
                                      <a:pt x="8289" y="2305"/>
                                    </a:lnTo>
                                    <a:lnTo>
                                      <a:pt x="8285" y="2314"/>
                                    </a:lnTo>
                                    <a:lnTo>
                                      <a:pt x="8286" y="2319"/>
                                    </a:lnTo>
                                    <a:lnTo>
                                      <a:pt x="8298" y="2310"/>
                                    </a:lnTo>
                                    <a:lnTo>
                                      <a:pt x="8306" y="2299"/>
                                    </a:lnTo>
                                    <a:lnTo>
                                      <a:pt x="8320" y="2292"/>
                                    </a:lnTo>
                                    <a:lnTo>
                                      <a:pt x="8335" y="2288"/>
                                    </a:lnTo>
                                    <a:lnTo>
                                      <a:pt x="8355" y="2263"/>
                                    </a:lnTo>
                                    <a:lnTo>
                                      <a:pt x="8363" y="2256"/>
                                    </a:lnTo>
                                    <a:lnTo>
                                      <a:pt x="8363" y="2254"/>
                                    </a:lnTo>
                                    <a:lnTo>
                                      <a:pt x="8377" y="2243"/>
                                    </a:lnTo>
                                    <a:lnTo>
                                      <a:pt x="8393" y="2219"/>
                                    </a:lnTo>
                                    <a:lnTo>
                                      <a:pt x="8395" y="2204"/>
                                    </a:lnTo>
                                    <a:lnTo>
                                      <a:pt x="8404" y="2193"/>
                                    </a:lnTo>
                                    <a:lnTo>
                                      <a:pt x="8403" y="2179"/>
                                    </a:lnTo>
                                    <a:lnTo>
                                      <a:pt x="8390" y="2170"/>
                                    </a:lnTo>
                                    <a:lnTo>
                                      <a:pt x="8373" y="2149"/>
                                    </a:lnTo>
                                    <a:lnTo>
                                      <a:pt x="8372" y="2130"/>
                                    </a:lnTo>
                                    <a:lnTo>
                                      <a:pt x="8370" y="2115"/>
                                    </a:lnTo>
                                    <a:lnTo>
                                      <a:pt x="8378" y="2115"/>
                                    </a:lnTo>
                                    <a:lnTo>
                                      <a:pt x="8384" y="2111"/>
                                    </a:lnTo>
                                    <a:lnTo>
                                      <a:pt x="8389" y="2119"/>
                                    </a:lnTo>
                                    <a:lnTo>
                                      <a:pt x="8402" y="2112"/>
                                    </a:lnTo>
                                    <a:lnTo>
                                      <a:pt x="8400" y="2088"/>
                                    </a:lnTo>
                                    <a:lnTo>
                                      <a:pt x="8408" y="2095"/>
                                    </a:lnTo>
                                    <a:lnTo>
                                      <a:pt x="8410" y="2085"/>
                                    </a:lnTo>
                                    <a:lnTo>
                                      <a:pt x="8413" y="2096"/>
                                    </a:lnTo>
                                    <a:lnTo>
                                      <a:pt x="8424" y="2110"/>
                                    </a:lnTo>
                                    <a:lnTo>
                                      <a:pt x="8431" y="2107"/>
                                    </a:lnTo>
                                    <a:lnTo>
                                      <a:pt x="8437" y="2095"/>
                                    </a:lnTo>
                                    <a:lnTo>
                                      <a:pt x="8440" y="2085"/>
                                    </a:lnTo>
                                    <a:lnTo>
                                      <a:pt x="8446" y="2084"/>
                                    </a:lnTo>
                                    <a:lnTo>
                                      <a:pt x="8447" y="2087"/>
                                    </a:lnTo>
                                    <a:lnTo>
                                      <a:pt x="8443" y="2106"/>
                                    </a:lnTo>
                                    <a:lnTo>
                                      <a:pt x="8445" y="2120"/>
                                    </a:lnTo>
                                    <a:lnTo>
                                      <a:pt x="8436" y="2126"/>
                                    </a:lnTo>
                                    <a:lnTo>
                                      <a:pt x="8430" y="2126"/>
                                    </a:lnTo>
                                    <a:lnTo>
                                      <a:pt x="8422" y="2123"/>
                                    </a:lnTo>
                                    <a:lnTo>
                                      <a:pt x="8427" y="2137"/>
                                    </a:lnTo>
                                    <a:lnTo>
                                      <a:pt x="8432" y="2147"/>
                                    </a:lnTo>
                                    <a:lnTo>
                                      <a:pt x="8437" y="2158"/>
                                    </a:lnTo>
                                    <a:lnTo>
                                      <a:pt x="8443" y="2159"/>
                                    </a:lnTo>
                                    <a:lnTo>
                                      <a:pt x="8448" y="2173"/>
                                    </a:lnTo>
                                    <a:lnTo>
                                      <a:pt x="8448" y="2190"/>
                                    </a:lnTo>
                                    <a:lnTo>
                                      <a:pt x="8459" y="2195"/>
                                    </a:lnTo>
                                    <a:lnTo>
                                      <a:pt x="8473" y="2195"/>
                                    </a:lnTo>
                                    <a:lnTo>
                                      <a:pt x="8491" y="2200"/>
                                    </a:lnTo>
                                    <a:lnTo>
                                      <a:pt x="8511" y="2193"/>
                                    </a:lnTo>
                                    <a:lnTo>
                                      <a:pt x="8516" y="2185"/>
                                    </a:lnTo>
                                    <a:lnTo>
                                      <a:pt x="8526" y="2184"/>
                                    </a:lnTo>
                                    <a:lnTo>
                                      <a:pt x="8546" y="2187"/>
                                    </a:lnTo>
                                    <a:lnTo>
                                      <a:pt x="8556" y="2185"/>
                                    </a:lnTo>
                                    <a:lnTo>
                                      <a:pt x="8564" y="2192"/>
                                    </a:lnTo>
                                    <a:lnTo>
                                      <a:pt x="8569" y="2200"/>
                                    </a:lnTo>
                                    <a:lnTo>
                                      <a:pt x="8578" y="2200"/>
                                    </a:lnTo>
                                    <a:lnTo>
                                      <a:pt x="8589" y="2204"/>
                                    </a:lnTo>
                                    <a:lnTo>
                                      <a:pt x="8588" y="2222"/>
                                    </a:lnTo>
                                    <a:lnTo>
                                      <a:pt x="8593" y="2233"/>
                                    </a:lnTo>
                                    <a:lnTo>
                                      <a:pt x="8593" y="2247"/>
                                    </a:lnTo>
                                    <a:lnTo>
                                      <a:pt x="8591" y="2259"/>
                                    </a:lnTo>
                                    <a:lnTo>
                                      <a:pt x="8613" y="2278"/>
                                    </a:lnTo>
                                    <a:lnTo>
                                      <a:pt x="8618" y="2286"/>
                                    </a:lnTo>
                                    <a:lnTo>
                                      <a:pt x="8619" y="2293"/>
                                    </a:lnTo>
                                    <a:lnTo>
                                      <a:pt x="8630" y="2294"/>
                                    </a:lnTo>
                                    <a:lnTo>
                                      <a:pt x="8640" y="2299"/>
                                    </a:lnTo>
                                    <a:lnTo>
                                      <a:pt x="8645" y="2298"/>
                                    </a:lnTo>
                                    <a:lnTo>
                                      <a:pt x="8637" y="2292"/>
                                    </a:lnTo>
                                    <a:lnTo>
                                      <a:pt x="8644" y="2281"/>
                                    </a:lnTo>
                                    <a:lnTo>
                                      <a:pt x="8646" y="2287"/>
                                    </a:lnTo>
                                    <a:lnTo>
                                      <a:pt x="8656" y="2288"/>
                                    </a:lnTo>
                                    <a:lnTo>
                                      <a:pt x="8656" y="2272"/>
                                    </a:lnTo>
                                    <a:lnTo>
                                      <a:pt x="8660" y="2266"/>
                                    </a:lnTo>
                                    <a:lnTo>
                                      <a:pt x="8661" y="2270"/>
                                    </a:lnTo>
                                    <a:lnTo>
                                      <a:pt x="8660" y="2286"/>
                                    </a:lnTo>
                                    <a:lnTo>
                                      <a:pt x="8652" y="2295"/>
                                    </a:lnTo>
                                    <a:lnTo>
                                      <a:pt x="8668" y="2309"/>
                                    </a:lnTo>
                                    <a:lnTo>
                                      <a:pt x="8678" y="2309"/>
                                    </a:lnTo>
                                    <a:lnTo>
                                      <a:pt x="8684" y="2313"/>
                                    </a:lnTo>
                                    <a:lnTo>
                                      <a:pt x="8682" y="2319"/>
                                    </a:lnTo>
                                    <a:lnTo>
                                      <a:pt x="8693" y="2329"/>
                                    </a:lnTo>
                                    <a:lnTo>
                                      <a:pt x="8693" y="2340"/>
                                    </a:lnTo>
                                    <a:lnTo>
                                      <a:pt x="8705" y="2340"/>
                                    </a:lnTo>
                                    <a:lnTo>
                                      <a:pt x="8709" y="2330"/>
                                    </a:lnTo>
                                    <a:lnTo>
                                      <a:pt x="8707" y="2345"/>
                                    </a:lnTo>
                                    <a:lnTo>
                                      <a:pt x="8718" y="2348"/>
                                    </a:lnTo>
                                    <a:lnTo>
                                      <a:pt x="8727" y="2343"/>
                                    </a:lnTo>
                                    <a:lnTo>
                                      <a:pt x="8731" y="2331"/>
                                    </a:lnTo>
                                    <a:lnTo>
                                      <a:pt x="8732" y="2317"/>
                                    </a:lnTo>
                                    <a:lnTo>
                                      <a:pt x="8737" y="2324"/>
                                    </a:lnTo>
                                    <a:lnTo>
                                      <a:pt x="8736" y="2332"/>
                                    </a:lnTo>
                                    <a:lnTo>
                                      <a:pt x="8728" y="2351"/>
                                    </a:lnTo>
                                    <a:lnTo>
                                      <a:pt x="8736" y="2358"/>
                                    </a:lnTo>
                                    <a:lnTo>
                                      <a:pt x="8744" y="2360"/>
                                    </a:lnTo>
                                    <a:lnTo>
                                      <a:pt x="8749" y="2359"/>
                                    </a:lnTo>
                                    <a:lnTo>
                                      <a:pt x="8757" y="2352"/>
                                    </a:lnTo>
                                    <a:lnTo>
                                      <a:pt x="8757" y="2335"/>
                                    </a:lnTo>
                                    <a:lnTo>
                                      <a:pt x="8747" y="2333"/>
                                    </a:lnTo>
                                    <a:lnTo>
                                      <a:pt x="8746" y="2329"/>
                                    </a:lnTo>
                                    <a:lnTo>
                                      <a:pt x="8755" y="2326"/>
                                    </a:lnTo>
                                    <a:lnTo>
                                      <a:pt x="8764" y="2331"/>
                                    </a:lnTo>
                                    <a:lnTo>
                                      <a:pt x="8773" y="2341"/>
                                    </a:lnTo>
                                    <a:lnTo>
                                      <a:pt x="8785" y="2337"/>
                                    </a:lnTo>
                                    <a:lnTo>
                                      <a:pt x="8776" y="2319"/>
                                    </a:lnTo>
                                    <a:lnTo>
                                      <a:pt x="8776" y="2315"/>
                                    </a:lnTo>
                                    <a:lnTo>
                                      <a:pt x="8770" y="2309"/>
                                    </a:lnTo>
                                    <a:lnTo>
                                      <a:pt x="8758" y="2311"/>
                                    </a:lnTo>
                                    <a:lnTo>
                                      <a:pt x="8758" y="2309"/>
                                    </a:lnTo>
                                    <a:lnTo>
                                      <a:pt x="8752" y="2305"/>
                                    </a:lnTo>
                                    <a:lnTo>
                                      <a:pt x="8750" y="2300"/>
                                    </a:lnTo>
                                    <a:lnTo>
                                      <a:pt x="8761" y="2299"/>
                                    </a:lnTo>
                                    <a:lnTo>
                                      <a:pt x="8764" y="2293"/>
                                    </a:lnTo>
                                    <a:lnTo>
                                      <a:pt x="8758" y="2287"/>
                                    </a:lnTo>
                                    <a:lnTo>
                                      <a:pt x="8744" y="2290"/>
                                    </a:lnTo>
                                    <a:lnTo>
                                      <a:pt x="8753" y="2283"/>
                                    </a:lnTo>
                                    <a:lnTo>
                                      <a:pt x="8765" y="2283"/>
                                    </a:lnTo>
                                    <a:lnTo>
                                      <a:pt x="8770" y="2278"/>
                                    </a:lnTo>
                                    <a:lnTo>
                                      <a:pt x="8769" y="2270"/>
                                    </a:lnTo>
                                    <a:lnTo>
                                      <a:pt x="8779" y="2276"/>
                                    </a:lnTo>
                                    <a:lnTo>
                                      <a:pt x="8801" y="2256"/>
                                    </a:lnTo>
                                    <a:lnTo>
                                      <a:pt x="8796" y="2249"/>
                                    </a:lnTo>
                                    <a:lnTo>
                                      <a:pt x="8790" y="2236"/>
                                    </a:lnTo>
                                    <a:lnTo>
                                      <a:pt x="8780" y="2238"/>
                                    </a:lnTo>
                                    <a:lnTo>
                                      <a:pt x="8769" y="2233"/>
                                    </a:lnTo>
                                    <a:lnTo>
                                      <a:pt x="8795" y="2232"/>
                                    </a:lnTo>
                                    <a:lnTo>
                                      <a:pt x="8792" y="2220"/>
                                    </a:lnTo>
                                    <a:lnTo>
                                      <a:pt x="8796" y="2209"/>
                                    </a:lnTo>
                                    <a:lnTo>
                                      <a:pt x="8811" y="2197"/>
                                    </a:lnTo>
                                    <a:lnTo>
                                      <a:pt x="8824" y="2195"/>
                                    </a:lnTo>
                                    <a:lnTo>
                                      <a:pt x="8841" y="2201"/>
                                    </a:lnTo>
                                    <a:lnTo>
                                      <a:pt x="8852" y="2201"/>
                                    </a:lnTo>
                                    <a:lnTo>
                                      <a:pt x="8857" y="2195"/>
                                    </a:lnTo>
                                    <a:lnTo>
                                      <a:pt x="8854" y="2186"/>
                                    </a:lnTo>
                                    <a:lnTo>
                                      <a:pt x="8839" y="2176"/>
                                    </a:lnTo>
                                    <a:lnTo>
                                      <a:pt x="8835" y="2160"/>
                                    </a:lnTo>
                                    <a:lnTo>
                                      <a:pt x="8840" y="2153"/>
                                    </a:lnTo>
                                    <a:lnTo>
                                      <a:pt x="8850" y="2166"/>
                                    </a:lnTo>
                                    <a:lnTo>
                                      <a:pt x="8861" y="2173"/>
                                    </a:lnTo>
                                    <a:lnTo>
                                      <a:pt x="8867" y="2182"/>
                                    </a:lnTo>
                                    <a:lnTo>
                                      <a:pt x="8881" y="2184"/>
                                    </a:lnTo>
                                    <a:lnTo>
                                      <a:pt x="8883" y="2174"/>
                                    </a:lnTo>
                                    <a:lnTo>
                                      <a:pt x="8882" y="2164"/>
                                    </a:lnTo>
                                    <a:lnTo>
                                      <a:pt x="8886" y="2142"/>
                                    </a:lnTo>
                                    <a:lnTo>
                                      <a:pt x="8898" y="2137"/>
                                    </a:lnTo>
                                    <a:lnTo>
                                      <a:pt x="8906" y="2126"/>
                                    </a:lnTo>
                                    <a:lnTo>
                                      <a:pt x="8916" y="2125"/>
                                    </a:lnTo>
                                    <a:lnTo>
                                      <a:pt x="8926" y="2127"/>
                                    </a:lnTo>
                                    <a:lnTo>
                                      <a:pt x="8931" y="2116"/>
                                    </a:lnTo>
                                    <a:lnTo>
                                      <a:pt x="8921" y="2114"/>
                                    </a:lnTo>
                                    <a:lnTo>
                                      <a:pt x="8917" y="2116"/>
                                    </a:lnTo>
                                    <a:lnTo>
                                      <a:pt x="8909" y="2110"/>
                                    </a:lnTo>
                                    <a:lnTo>
                                      <a:pt x="8902" y="2109"/>
                                    </a:lnTo>
                                    <a:lnTo>
                                      <a:pt x="8904" y="2101"/>
                                    </a:lnTo>
                                    <a:lnTo>
                                      <a:pt x="8895" y="2091"/>
                                    </a:lnTo>
                                    <a:lnTo>
                                      <a:pt x="8883" y="2104"/>
                                    </a:lnTo>
                                    <a:lnTo>
                                      <a:pt x="8878" y="2098"/>
                                    </a:lnTo>
                                    <a:lnTo>
                                      <a:pt x="8886" y="2093"/>
                                    </a:lnTo>
                                    <a:lnTo>
                                      <a:pt x="8886" y="2089"/>
                                    </a:lnTo>
                                    <a:lnTo>
                                      <a:pt x="8874" y="2078"/>
                                    </a:lnTo>
                                    <a:lnTo>
                                      <a:pt x="8862" y="2071"/>
                                    </a:lnTo>
                                    <a:lnTo>
                                      <a:pt x="8856" y="2058"/>
                                    </a:lnTo>
                                    <a:lnTo>
                                      <a:pt x="8841" y="2046"/>
                                    </a:lnTo>
                                    <a:lnTo>
                                      <a:pt x="8834" y="2035"/>
                                    </a:lnTo>
                                    <a:lnTo>
                                      <a:pt x="8834" y="2026"/>
                                    </a:lnTo>
                                    <a:lnTo>
                                      <a:pt x="8823" y="2020"/>
                                    </a:lnTo>
                                    <a:lnTo>
                                      <a:pt x="8819" y="2013"/>
                                    </a:lnTo>
                                    <a:lnTo>
                                      <a:pt x="8817" y="2002"/>
                                    </a:lnTo>
                                    <a:lnTo>
                                      <a:pt x="8769" y="1992"/>
                                    </a:lnTo>
                                    <a:lnTo>
                                      <a:pt x="8759" y="1996"/>
                                    </a:lnTo>
                                    <a:lnTo>
                                      <a:pt x="8781" y="2002"/>
                                    </a:lnTo>
                                    <a:lnTo>
                                      <a:pt x="8777" y="2009"/>
                                    </a:lnTo>
                                    <a:lnTo>
                                      <a:pt x="8766" y="2010"/>
                                    </a:lnTo>
                                    <a:lnTo>
                                      <a:pt x="8755" y="2008"/>
                                    </a:lnTo>
                                    <a:lnTo>
                                      <a:pt x="8737" y="1997"/>
                                    </a:lnTo>
                                    <a:lnTo>
                                      <a:pt x="8741" y="2010"/>
                                    </a:lnTo>
                                    <a:lnTo>
                                      <a:pt x="8737" y="2019"/>
                                    </a:lnTo>
                                    <a:lnTo>
                                      <a:pt x="8732" y="2019"/>
                                    </a:lnTo>
                                    <a:lnTo>
                                      <a:pt x="8728" y="2009"/>
                                    </a:lnTo>
                                    <a:lnTo>
                                      <a:pt x="8723" y="2002"/>
                                    </a:lnTo>
                                    <a:lnTo>
                                      <a:pt x="8726" y="1992"/>
                                    </a:lnTo>
                                    <a:lnTo>
                                      <a:pt x="8734" y="1990"/>
                                    </a:lnTo>
                                    <a:lnTo>
                                      <a:pt x="8723" y="1983"/>
                                    </a:lnTo>
                                    <a:lnTo>
                                      <a:pt x="8717" y="1983"/>
                                    </a:lnTo>
                                    <a:lnTo>
                                      <a:pt x="8715" y="1977"/>
                                    </a:lnTo>
                                    <a:lnTo>
                                      <a:pt x="8707" y="1975"/>
                                    </a:lnTo>
                                    <a:lnTo>
                                      <a:pt x="8709" y="1982"/>
                                    </a:lnTo>
                                    <a:lnTo>
                                      <a:pt x="8704" y="1993"/>
                                    </a:lnTo>
                                    <a:lnTo>
                                      <a:pt x="8700" y="1991"/>
                                    </a:lnTo>
                                    <a:lnTo>
                                      <a:pt x="8698" y="1985"/>
                                    </a:lnTo>
                                    <a:lnTo>
                                      <a:pt x="8685" y="1981"/>
                                    </a:lnTo>
                                    <a:lnTo>
                                      <a:pt x="8674" y="1982"/>
                                    </a:lnTo>
                                    <a:lnTo>
                                      <a:pt x="8663" y="1987"/>
                                    </a:lnTo>
                                    <a:lnTo>
                                      <a:pt x="8668" y="1994"/>
                                    </a:lnTo>
                                    <a:lnTo>
                                      <a:pt x="8671" y="1987"/>
                                    </a:lnTo>
                                    <a:lnTo>
                                      <a:pt x="8683" y="1983"/>
                                    </a:lnTo>
                                    <a:lnTo>
                                      <a:pt x="8684" y="1988"/>
                                    </a:lnTo>
                                    <a:lnTo>
                                      <a:pt x="8677" y="1992"/>
                                    </a:lnTo>
                                    <a:lnTo>
                                      <a:pt x="8690" y="1997"/>
                                    </a:lnTo>
                                    <a:lnTo>
                                      <a:pt x="8690" y="2023"/>
                                    </a:lnTo>
                                    <a:lnTo>
                                      <a:pt x="8685" y="2046"/>
                                    </a:lnTo>
                                    <a:lnTo>
                                      <a:pt x="8693" y="2048"/>
                                    </a:lnTo>
                                    <a:lnTo>
                                      <a:pt x="8696" y="2044"/>
                                    </a:lnTo>
                                    <a:lnTo>
                                      <a:pt x="8700" y="2047"/>
                                    </a:lnTo>
                                    <a:lnTo>
                                      <a:pt x="8706" y="2060"/>
                                    </a:lnTo>
                                    <a:lnTo>
                                      <a:pt x="8706" y="2069"/>
                                    </a:lnTo>
                                    <a:lnTo>
                                      <a:pt x="8704" y="2079"/>
                                    </a:lnTo>
                                    <a:lnTo>
                                      <a:pt x="8696" y="2080"/>
                                    </a:lnTo>
                                    <a:lnTo>
                                      <a:pt x="8693" y="2088"/>
                                    </a:lnTo>
                                    <a:lnTo>
                                      <a:pt x="8693" y="2080"/>
                                    </a:lnTo>
                                    <a:lnTo>
                                      <a:pt x="8695" y="2076"/>
                                    </a:lnTo>
                                    <a:lnTo>
                                      <a:pt x="8695" y="2061"/>
                                    </a:lnTo>
                                    <a:lnTo>
                                      <a:pt x="8683" y="2056"/>
                                    </a:lnTo>
                                    <a:lnTo>
                                      <a:pt x="8673" y="2057"/>
                                    </a:lnTo>
                                    <a:lnTo>
                                      <a:pt x="8671" y="2047"/>
                                    </a:lnTo>
                                    <a:lnTo>
                                      <a:pt x="8672" y="2041"/>
                                    </a:lnTo>
                                    <a:lnTo>
                                      <a:pt x="8660" y="2034"/>
                                    </a:lnTo>
                                    <a:lnTo>
                                      <a:pt x="8655" y="2025"/>
                                    </a:lnTo>
                                    <a:lnTo>
                                      <a:pt x="8657" y="2013"/>
                                    </a:lnTo>
                                    <a:lnTo>
                                      <a:pt x="8656" y="2002"/>
                                    </a:lnTo>
                                    <a:lnTo>
                                      <a:pt x="8650" y="1987"/>
                                    </a:lnTo>
                                    <a:lnTo>
                                      <a:pt x="8647" y="1971"/>
                                    </a:lnTo>
                                    <a:lnTo>
                                      <a:pt x="8642" y="1949"/>
                                    </a:lnTo>
                                    <a:lnTo>
                                      <a:pt x="8637" y="1940"/>
                                    </a:lnTo>
                                    <a:lnTo>
                                      <a:pt x="8640" y="1932"/>
                                    </a:lnTo>
                                    <a:lnTo>
                                      <a:pt x="8647" y="1940"/>
                                    </a:lnTo>
                                    <a:lnTo>
                                      <a:pt x="8648" y="1951"/>
                                    </a:lnTo>
                                    <a:lnTo>
                                      <a:pt x="8651" y="1947"/>
                                    </a:lnTo>
                                    <a:lnTo>
                                      <a:pt x="8647" y="1938"/>
                                    </a:lnTo>
                                    <a:lnTo>
                                      <a:pt x="8623" y="1920"/>
                                    </a:lnTo>
                                    <a:lnTo>
                                      <a:pt x="8619" y="1906"/>
                                    </a:lnTo>
                                    <a:lnTo>
                                      <a:pt x="8618" y="1897"/>
                                    </a:lnTo>
                                    <a:lnTo>
                                      <a:pt x="8592" y="1884"/>
                                    </a:lnTo>
                                    <a:lnTo>
                                      <a:pt x="8588" y="1886"/>
                                    </a:lnTo>
                                    <a:lnTo>
                                      <a:pt x="8592" y="1897"/>
                                    </a:lnTo>
                                    <a:lnTo>
                                      <a:pt x="8599" y="1910"/>
                                    </a:lnTo>
                                    <a:lnTo>
                                      <a:pt x="8605" y="1916"/>
                                    </a:lnTo>
                                    <a:lnTo>
                                      <a:pt x="8610" y="1916"/>
                                    </a:lnTo>
                                    <a:lnTo>
                                      <a:pt x="8615" y="1923"/>
                                    </a:lnTo>
                                    <a:lnTo>
                                      <a:pt x="8617" y="1932"/>
                                    </a:lnTo>
                                    <a:lnTo>
                                      <a:pt x="8608" y="1928"/>
                                    </a:lnTo>
                                    <a:lnTo>
                                      <a:pt x="8578" y="1906"/>
                                    </a:lnTo>
                                    <a:lnTo>
                                      <a:pt x="8569" y="1904"/>
                                    </a:lnTo>
                                    <a:lnTo>
                                      <a:pt x="8559" y="1897"/>
                                    </a:lnTo>
                                    <a:lnTo>
                                      <a:pt x="8564" y="1891"/>
                                    </a:lnTo>
                                    <a:lnTo>
                                      <a:pt x="8574" y="1889"/>
                                    </a:lnTo>
                                    <a:lnTo>
                                      <a:pt x="8575" y="1879"/>
                                    </a:lnTo>
                                    <a:lnTo>
                                      <a:pt x="8577" y="1874"/>
                                    </a:lnTo>
                                    <a:lnTo>
                                      <a:pt x="8556" y="1869"/>
                                    </a:lnTo>
                                    <a:lnTo>
                                      <a:pt x="8545" y="1869"/>
                                    </a:lnTo>
                                    <a:lnTo>
                                      <a:pt x="8538" y="1863"/>
                                    </a:lnTo>
                                    <a:lnTo>
                                      <a:pt x="8527" y="1859"/>
                                    </a:lnTo>
                                    <a:lnTo>
                                      <a:pt x="8532" y="1852"/>
                                    </a:lnTo>
                                    <a:lnTo>
                                      <a:pt x="8537" y="1851"/>
                                    </a:lnTo>
                                    <a:lnTo>
                                      <a:pt x="8534" y="1845"/>
                                    </a:lnTo>
                                    <a:lnTo>
                                      <a:pt x="8532" y="1836"/>
                                    </a:lnTo>
                                    <a:lnTo>
                                      <a:pt x="8515" y="1836"/>
                                    </a:lnTo>
                                    <a:lnTo>
                                      <a:pt x="8517" y="1829"/>
                                    </a:lnTo>
                                    <a:lnTo>
                                      <a:pt x="8510" y="1818"/>
                                    </a:lnTo>
                                    <a:lnTo>
                                      <a:pt x="8501" y="1820"/>
                                    </a:lnTo>
                                    <a:lnTo>
                                      <a:pt x="8501" y="1816"/>
                                    </a:lnTo>
                                    <a:lnTo>
                                      <a:pt x="8489" y="1808"/>
                                    </a:lnTo>
                                    <a:lnTo>
                                      <a:pt x="8470" y="1816"/>
                                    </a:lnTo>
                                    <a:lnTo>
                                      <a:pt x="8469" y="1810"/>
                                    </a:lnTo>
                                    <a:lnTo>
                                      <a:pt x="8472" y="1802"/>
                                    </a:lnTo>
                                    <a:lnTo>
                                      <a:pt x="8470" y="1795"/>
                                    </a:lnTo>
                                    <a:lnTo>
                                      <a:pt x="8465" y="1787"/>
                                    </a:lnTo>
                                    <a:lnTo>
                                      <a:pt x="8453" y="1776"/>
                                    </a:lnTo>
                                    <a:lnTo>
                                      <a:pt x="8463" y="1789"/>
                                    </a:lnTo>
                                    <a:lnTo>
                                      <a:pt x="8448" y="1782"/>
                                    </a:lnTo>
                                    <a:lnTo>
                                      <a:pt x="8442" y="1782"/>
                                    </a:lnTo>
                                    <a:lnTo>
                                      <a:pt x="8433" y="1773"/>
                                    </a:lnTo>
                                    <a:lnTo>
                                      <a:pt x="8431" y="1752"/>
                                    </a:lnTo>
                                    <a:lnTo>
                                      <a:pt x="8425" y="1740"/>
                                    </a:lnTo>
                                    <a:lnTo>
                                      <a:pt x="8419" y="1740"/>
                                    </a:lnTo>
                                    <a:lnTo>
                                      <a:pt x="8394" y="1729"/>
                                    </a:lnTo>
                                    <a:lnTo>
                                      <a:pt x="8387" y="1721"/>
                                    </a:lnTo>
                                    <a:lnTo>
                                      <a:pt x="8375" y="1722"/>
                                    </a:lnTo>
                                    <a:lnTo>
                                      <a:pt x="8363" y="1716"/>
                                    </a:lnTo>
                                    <a:lnTo>
                                      <a:pt x="8363" y="1716"/>
                                    </a:lnTo>
                                    <a:lnTo>
                                      <a:pt x="8317" y="1666"/>
                                    </a:lnTo>
                                    <a:lnTo>
                                      <a:pt x="8295" y="1652"/>
                                    </a:lnTo>
                                    <a:lnTo>
                                      <a:pt x="8282" y="1648"/>
                                    </a:lnTo>
                                    <a:lnTo>
                                      <a:pt x="8276" y="1637"/>
                                    </a:lnTo>
                                    <a:lnTo>
                                      <a:pt x="8271" y="1641"/>
                                    </a:lnTo>
                                    <a:lnTo>
                                      <a:pt x="8234" y="1622"/>
                                    </a:lnTo>
                                    <a:lnTo>
                                      <a:pt x="8220" y="1606"/>
                                    </a:lnTo>
                                    <a:lnTo>
                                      <a:pt x="8212" y="1609"/>
                                    </a:lnTo>
                                    <a:lnTo>
                                      <a:pt x="8191" y="1599"/>
                                    </a:lnTo>
                                    <a:lnTo>
                                      <a:pt x="8179" y="1598"/>
                                    </a:lnTo>
                                    <a:lnTo>
                                      <a:pt x="8150" y="1569"/>
                                    </a:lnTo>
                                    <a:lnTo>
                                      <a:pt x="8137" y="1567"/>
                                    </a:lnTo>
                                    <a:lnTo>
                                      <a:pt x="8086" y="1566"/>
                                    </a:lnTo>
                                    <a:lnTo>
                                      <a:pt x="8081" y="1571"/>
                                    </a:lnTo>
                                    <a:lnTo>
                                      <a:pt x="8066" y="1574"/>
                                    </a:lnTo>
                                    <a:lnTo>
                                      <a:pt x="8056" y="1568"/>
                                    </a:lnTo>
                                    <a:lnTo>
                                      <a:pt x="8042" y="1563"/>
                                    </a:lnTo>
                                    <a:lnTo>
                                      <a:pt x="8028" y="1567"/>
                                    </a:lnTo>
                                    <a:lnTo>
                                      <a:pt x="8005" y="1565"/>
                                    </a:lnTo>
                                    <a:lnTo>
                                      <a:pt x="7992" y="1571"/>
                                    </a:lnTo>
                                    <a:lnTo>
                                      <a:pt x="7978" y="1568"/>
                                    </a:lnTo>
                                    <a:lnTo>
                                      <a:pt x="7952" y="1553"/>
                                    </a:lnTo>
                                    <a:lnTo>
                                      <a:pt x="7945" y="1556"/>
                                    </a:lnTo>
                                    <a:lnTo>
                                      <a:pt x="7877" y="1539"/>
                                    </a:lnTo>
                                    <a:lnTo>
                                      <a:pt x="7850" y="1539"/>
                                    </a:lnTo>
                                    <a:lnTo>
                                      <a:pt x="7840" y="1545"/>
                                    </a:lnTo>
                                    <a:lnTo>
                                      <a:pt x="7839" y="1557"/>
                                    </a:lnTo>
                                    <a:lnTo>
                                      <a:pt x="7843" y="1567"/>
                                    </a:lnTo>
                                    <a:lnTo>
                                      <a:pt x="7841" y="1589"/>
                                    </a:lnTo>
                                    <a:lnTo>
                                      <a:pt x="7824" y="1595"/>
                                    </a:lnTo>
                                    <a:lnTo>
                                      <a:pt x="7819" y="1608"/>
                                    </a:lnTo>
                                    <a:lnTo>
                                      <a:pt x="7849" y="1615"/>
                                    </a:lnTo>
                                    <a:lnTo>
                                      <a:pt x="7860" y="1651"/>
                                    </a:lnTo>
                                    <a:lnTo>
                                      <a:pt x="7866" y="1657"/>
                                    </a:lnTo>
                                    <a:lnTo>
                                      <a:pt x="7866" y="1666"/>
                                    </a:lnTo>
                                    <a:lnTo>
                                      <a:pt x="7871" y="1689"/>
                                    </a:lnTo>
                                    <a:lnTo>
                                      <a:pt x="7840" y="1725"/>
                                    </a:lnTo>
                                    <a:lnTo>
                                      <a:pt x="7820" y="1739"/>
                                    </a:lnTo>
                                    <a:lnTo>
                                      <a:pt x="7797" y="1738"/>
                                    </a:lnTo>
                                    <a:lnTo>
                                      <a:pt x="7790" y="1733"/>
                                    </a:lnTo>
                                    <a:lnTo>
                                      <a:pt x="7782" y="1711"/>
                                    </a:lnTo>
                                    <a:lnTo>
                                      <a:pt x="7777" y="1700"/>
                                    </a:lnTo>
                                    <a:lnTo>
                                      <a:pt x="7762" y="1690"/>
                                    </a:lnTo>
                                    <a:lnTo>
                                      <a:pt x="7760" y="1684"/>
                                    </a:lnTo>
                                    <a:lnTo>
                                      <a:pt x="7750" y="1678"/>
                                    </a:lnTo>
                                    <a:lnTo>
                                      <a:pt x="7727" y="1675"/>
                                    </a:lnTo>
                                    <a:lnTo>
                                      <a:pt x="7721" y="1670"/>
                                    </a:lnTo>
                                    <a:lnTo>
                                      <a:pt x="7719" y="1663"/>
                                    </a:lnTo>
                                    <a:lnTo>
                                      <a:pt x="7717" y="1655"/>
                                    </a:lnTo>
                                    <a:lnTo>
                                      <a:pt x="7720" y="1625"/>
                                    </a:lnTo>
                                    <a:lnTo>
                                      <a:pt x="7716" y="1614"/>
                                    </a:lnTo>
                                    <a:lnTo>
                                      <a:pt x="7698" y="1608"/>
                                    </a:lnTo>
                                    <a:lnTo>
                                      <a:pt x="7700" y="1598"/>
                                    </a:lnTo>
                                    <a:lnTo>
                                      <a:pt x="7707" y="1595"/>
                                    </a:lnTo>
                                    <a:lnTo>
                                      <a:pt x="7706" y="1590"/>
                                    </a:lnTo>
                                    <a:lnTo>
                                      <a:pt x="7693" y="1582"/>
                                    </a:lnTo>
                                    <a:lnTo>
                                      <a:pt x="7685" y="1584"/>
                                    </a:lnTo>
                                    <a:lnTo>
                                      <a:pt x="7679" y="1590"/>
                                    </a:lnTo>
                                    <a:lnTo>
                                      <a:pt x="7650" y="1627"/>
                                    </a:lnTo>
                                    <a:lnTo>
                                      <a:pt x="7641" y="1628"/>
                                    </a:lnTo>
                                    <a:lnTo>
                                      <a:pt x="7635" y="1626"/>
                                    </a:lnTo>
                                    <a:lnTo>
                                      <a:pt x="7613" y="1626"/>
                                    </a:lnTo>
                                    <a:lnTo>
                                      <a:pt x="7591" y="1614"/>
                                    </a:lnTo>
                                    <a:lnTo>
                                      <a:pt x="7559" y="1610"/>
                                    </a:lnTo>
                                    <a:lnTo>
                                      <a:pt x="7547" y="1614"/>
                                    </a:lnTo>
                                    <a:lnTo>
                                      <a:pt x="7544" y="1617"/>
                                    </a:lnTo>
                                    <a:lnTo>
                                      <a:pt x="7542" y="1614"/>
                                    </a:lnTo>
                                    <a:lnTo>
                                      <a:pt x="7518" y="1616"/>
                                    </a:lnTo>
                                    <a:lnTo>
                                      <a:pt x="7504" y="1606"/>
                                    </a:lnTo>
                                    <a:lnTo>
                                      <a:pt x="7489" y="1582"/>
                                    </a:lnTo>
                                    <a:lnTo>
                                      <a:pt x="7469" y="1594"/>
                                    </a:lnTo>
                                    <a:lnTo>
                                      <a:pt x="7438" y="1590"/>
                                    </a:lnTo>
                                    <a:lnTo>
                                      <a:pt x="7420" y="1600"/>
                                    </a:lnTo>
                                    <a:lnTo>
                                      <a:pt x="7405" y="1594"/>
                                    </a:lnTo>
                                    <a:lnTo>
                                      <a:pt x="7398" y="1594"/>
                                    </a:lnTo>
                                    <a:lnTo>
                                      <a:pt x="7393" y="1599"/>
                                    </a:lnTo>
                                    <a:lnTo>
                                      <a:pt x="7389" y="1606"/>
                                    </a:lnTo>
                                    <a:lnTo>
                                      <a:pt x="7382" y="1606"/>
                                    </a:lnTo>
                                    <a:lnTo>
                                      <a:pt x="7378" y="1623"/>
                                    </a:lnTo>
                                    <a:lnTo>
                                      <a:pt x="7362" y="1622"/>
                                    </a:lnTo>
                                    <a:lnTo>
                                      <a:pt x="7356" y="1635"/>
                                    </a:lnTo>
                                    <a:lnTo>
                                      <a:pt x="7346" y="1646"/>
                                    </a:lnTo>
                                    <a:lnTo>
                                      <a:pt x="7338" y="1643"/>
                                    </a:lnTo>
                                    <a:lnTo>
                                      <a:pt x="7339" y="1626"/>
                                    </a:lnTo>
                                    <a:lnTo>
                                      <a:pt x="7336" y="1616"/>
                                    </a:lnTo>
                                    <a:lnTo>
                                      <a:pt x="7327" y="1620"/>
                                    </a:lnTo>
                                    <a:lnTo>
                                      <a:pt x="7322" y="1617"/>
                                    </a:lnTo>
                                    <a:lnTo>
                                      <a:pt x="7314" y="1605"/>
                                    </a:lnTo>
                                    <a:lnTo>
                                      <a:pt x="7306" y="1596"/>
                                    </a:lnTo>
                                    <a:lnTo>
                                      <a:pt x="7293" y="1590"/>
                                    </a:lnTo>
                                    <a:lnTo>
                                      <a:pt x="7284" y="1590"/>
                                    </a:lnTo>
                                    <a:lnTo>
                                      <a:pt x="7273" y="1590"/>
                                    </a:lnTo>
                                    <a:lnTo>
                                      <a:pt x="7268" y="1582"/>
                                    </a:lnTo>
                                    <a:lnTo>
                                      <a:pt x="7250" y="1578"/>
                                    </a:lnTo>
                                    <a:lnTo>
                                      <a:pt x="7250" y="1569"/>
                                    </a:lnTo>
                                    <a:lnTo>
                                      <a:pt x="7270" y="1509"/>
                                    </a:lnTo>
                                    <a:lnTo>
                                      <a:pt x="7270" y="1497"/>
                                    </a:lnTo>
                                    <a:lnTo>
                                      <a:pt x="7268" y="1486"/>
                                    </a:lnTo>
                                    <a:lnTo>
                                      <a:pt x="7268" y="1480"/>
                                    </a:lnTo>
                                    <a:lnTo>
                                      <a:pt x="7258" y="1459"/>
                                    </a:lnTo>
                                    <a:lnTo>
                                      <a:pt x="7258" y="1455"/>
                                    </a:lnTo>
                                    <a:lnTo>
                                      <a:pt x="7247" y="1444"/>
                                    </a:lnTo>
                                    <a:lnTo>
                                      <a:pt x="7238" y="1431"/>
                                    </a:lnTo>
                                    <a:lnTo>
                                      <a:pt x="7232" y="1426"/>
                                    </a:lnTo>
                                    <a:lnTo>
                                      <a:pt x="7222" y="1409"/>
                                    </a:lnTo>
                                    <a:lnTo>
                                      <a:pt x="7212" y="1402"/>
                                    </a:lnTo>
                                    <a:lnTo>
                                      <a:pt x="7204" y="1393"/>
                                    </a:lnTo>
                                    <a:lnTo>
                                      <a:pt x="7192" y="1388"/>
                                    </a:lnTo>
                                    <a:lnTo>
                                      <a:pt x="7152" y="1384"/>
                                    </a:lnTo>
                                    <a:lnTo>
                                      <a:pt x="7139" y="1379"/>
                                    </a:lnTo>
                                    <a:lnTo>
                                      <a:pt x="7112" y="1378"/>
                                    </a:lnTo>
                                    <a:lnTo>
                                      <a:pt x="7090" y="1382"/>
                                    </a:lnTo>
                                    <a:lnTo>
                                      <a:pt x="7064" y="1380"/>
                                    </a:lnTo>
                                    <a:lnTo>
                                      <a:pt x="7051" y="1383"/>
                                    </a:lnTo>
                                    <a:lnTo>
                                      <a:pt x="7047" y="1388"/>
                                    </a:lnTo>
                                    <a:lnTo>
                                      <a:pt x="7024" y="1385"/>
                                    </a:lnTo>
                                    <a:lnTo>
                                      <a:pt x="7017" y="1393"/>
                                    </a:lnTo>
                                    <a:lnTo>
                                      <a:pt x="7006" y="1393"/>
                                    </a:lnTo>
                                    <a:lnTo>
                                      <a:pt x="6979" y="1386"/>
                                    </a:lnTo>
                                    <a:lnTo>
                                      <a:pt x="6973" y="1388"/>
                                    </a:lnTo>
                                    <a:lnTo>
                                      <a:pt x="6964" y="1396"/>
                                    </a:lnTo>
                                    <a:lnTo>
                                      <a:pt x="6951" y="1400"/>
                                    </a:lnTo>
                                    <a:lnTo>
                                      <a:pt x="6941" y="1395"/>
                                    </a:lnTo>
                                    <a:lnTo>
                                      <a:pt x="6920" y="1396"/>
                                    </a:lnTo>
                                    <a:lnTo>
                                      <a:pt x="6913" y="1400"/>
                                    </a:lnTo>
                                    <a:lnTo>
                                      <a:pt x="6905" y="1397"/>
                                    </a:lnTo>
                                    <a:lnTo>
                                      <a:pt x="6881" y="1410"/>
                                    </a:lnTo>
                                    <a:lnTo>
                                      <a:pt x="6870" y="1410"/>
                                    </a:lnTo>
                                    <a:lnTo>
                                      <a:pt x="6861" y="1417"/>
                                    </a:lnTo>
                                    <a:lnTo>
                                      <a:pt x="6855" y="1409"/>
                                    </a:lnTo>
                                    <a:lnTo>
                                      <a:pt x="6837" y="1393"/>
                                    </a:lnTo>
                                    <a:lnTo>
                                      <a:pt x="6823" y="1391"/>
                                    </a:lnTo>
                                    <a:lnTo>
                                      <a:pt x="6817" y="1386"/>
                                    </a:lnTo>
                                    <a:lnTo>
                                      <a:pt x="6840" y="1379"/>
                                    </a:lnTo>
                                    <a:lnTo>
                                      <a:pt x="6848" y="1368"/>
                                    </a:lnTo>
                                    <a:lnTo>
                                      <a:pt x="6850" y="1354"/>
                                    </a:lnTo>
                                    <a:lnTo>
                                      <a:pt x="6814" y="1323"/>
                                    </a:lnTo>
                                    <a:lnTo>
                                      <a:pt x="6811" y="1315"/>
                                    </a:lnTo>
                                    <a:lnTo>
                                      <a:pt x="6808" y="1307"/>
                                    </a:lnTo>
                                    <a:lnTo>
                                      <a:pt x="6786" y="1310"/>
                                    </a:lnTo>
                                    <a:lnTo>
                                      <a:pt x="6769" y="1316"/>
                                    </a:lnTo>
                                    <a:lnTo>
                                      <a:pt x="6759" y="1316"/>
                                    </a:lnTo>
                                    <a:lnTo>
                                      <a:pt x="6755" y="1307"/>
                                    </a:lnTo>
                                    <a:lnTo>
                                      <a:pt x="6755" y="1299"/>
                                    </a:lnTo>
                                    <a:lnTo>
                                      <a:pt x="6737" y="1288"/>
                                    </a:lnTo>
                                    <a:lnTo>
                                      <a:pt x="6732" y="1276"/>
                                    </a:lnTo>
                                    <a:lnTo>
                                      <a:pt x="6725" y="1275"/>
                                    </a:lnTo>
                                    <a:lnTo>
                                      <a:pt x="6706" y="1264"/>
                                    </a:lnTo>
                                    <a:lnTo>
                                      <a:pt x="6701" y="1271"/>
                                    </a:lnTo>
                                    <a:lnTo>
                                      <a:pt x="6692" y="1272"/>
                                    </a:lnTo>
                                    <a:lnTo>
                                      <a:pt x="6685" y="1267"/>
                                    </a:lnTo>
                                    <a:lnTo>
                                      <a:pt x="6671" y="1264"/>
                                    </a:lnTo>
                                    <a:lnTo>
                                      <a:pt x="6665" y="1266"/>
                                    </a:lnTo>
                                    <a:lnTo>
                                      <a:pt x="6665" y="1260"/>
                                    </a:lnTo>
                                    <a:lnTo>
                                      <a:pt x="6684" y="1232"/>
                                    </a:lnTo>
                                    <a:lnTo>
                                      <a:pt x="6690" y="1227"/>
                                    </a:lnTo>
                                    <a:lnTo>
                                      <a:pt x="6703" y="1237"/>
                                    </a:lnTo>
                                    <a:lnTo>
                                      <a:pt x="6709" y="1245"/>
                                    </a:lnTo>
                                    <a:lnTo>
                                      <a:pt x="6722" y="1237"/>
                                    </a:lnTo>
                                    <a:lnTo>
                                      <a:pt x="6722" y="1226"/>
                                    </a:lnTo>
                                    <a:lnTo>
                                      <a:pt x="6721" y="1217"/>
                                    </a:lnTo>
                                    <a:lnTo>
                                      <a:pt x="6708" y="1181"/>
                                    </a:lnTo>
                                    <a:lnTo>
                                      <a:pt x="6689" y="1169"/>
                                    </a:lnTo>
                                    <a:lnTo>
                                      <a:pt x="6678" y="1162"/>
                                    </a:lnTo>
                                    <a:lnTo>
                                      <a:pt x="6662" y="1159"/>
                                    </a:lnTo>
                                    <a:lnTo>
                                      <a:pt x="6656" y="1153"/>
                                    </a:lnTo>
                                    <a:lnTo>
                                      <a:pt x="6636" y="1143"/>
                                    </a:lnTo>
                                    <a:lnTo>
                                      <a:pt x="6617" y="1147"/>
                                    </a:lnTo>
                                    <a:lnTo>
                                      <a:pt x="6615" y="1151"/>
                                    </a:lnTo>
                                    <a:lnTo>
                                      <a:pt x="6612" y="1144"/>
                                    </a:lnTo>
                                    <a:lnTo>
                                      <a:pt x="6603" y="1143"/>
                                    </a:lnTo>
                                    <a:lnTo>
                                      <a:pt x="6575" y="1143"/>
                                    </a:lnTo>
                                    <a:lnTo>
                                      <a:pt x="6565" y="1148"/>
                                    </a:lnTo>
                                    <a:lnTo>
                                      <a:pt x="6540" y="1142"/>
                                    </a:lnTo>
                                    <a:lnTo>
                                      <a:pt x="6528" y="1131"/>
                                    </a:lnTo>
                                    <a:lnTo>
                                      <a:pt x="6512" y="1131"/>
                                    </a:lnTo>
                                    <a:lnTo>
                                      <a:pt x="6490" y="1109"/>
                                    </a:lnTo>
                                    <a:lnTo>
                                      <a:pt x="6484" y="1111"/>
                                    </a:lnTo>
                                    <a:lnTo>
                                      <a:pt x="6443" y="1106"/>
                                    </a:lnTo>
                                    <a:lnTo>
                                      <a:pt x="6419" y="1092"/>
                                    </a:lnTo>
                                    <a:lnTo>
                                      <a:pt x="6378" y="1089"/>
                                    </a:lnTo>
                                    <a:lnTo>
                                      <a:pt x="6365" y="1084"/>
                                    </a:lnTo>
                                    <a:lnTo>
                                      <a:pt x="6319" y="1086"/>
                                    </a:lnTo>
                                    <a:lnTo>
                                      <a:pt x="6264" y="1079"/>
                                    </a:lnTo>
                                    <a:lnTo>
                                      <a:pt x="6257" y="1073"/>
                                    </a:lnTo>
                                    <a:lnTo>
                                      <a:pt x="6252" y="1066"/>
                                    </a:lnTo>
                                    <a:lnTo>
                                      <a:pt x="6242" y="1060"/>
                                    </a:lnTo>
                                    <a:lnTo>
                                      <a:pt x="6232" y="1058"/>
                                    </a:lnTo>
                                    <a:lnTo>
                                      <a:pt x="6225" y="1057"/>
                                    </a:lnTo>
                                    <a:lnTo>
                                      <a:pt x="6217" y="1068"/>
                                    </a:lnTo>
                                    <a:lnTo>
                                      <a:pt x="6216" y="1074"/>
                                    </a:lnTo>
                                    <a:lnTo>
                                      <a:pt x="6226" y="1084"/>
                                    </a:lnTo>
                                    <a:lnTo>
                                      <a:pt x="6227" y="1093"/>
                                    </a:lnTo>
                                    <a:lnTo>
                                      <a:pt x="6235" y="1105"/>
                                    </a:lnTo>
                                    <a:lnTo>
                                      <a:pt x="6227" y="1109"/>
                                    </a:lnTo>
                                    <a:lnTo>
                                      <a:pt x="6216" y="1119"/>
                                    </a:lnTo>
                                    <a:lnTo>
                                      <a:pt x="6211" y="1127"/>
                                    </a:lnTo>
                                    <a:lnTo>
                                      <a:pt x="6206" y="1152"/>
                                    </a:lnTo>
                                    <a:lnTo>
                                      <a:pt x="6199" y="1167"/>
                                    </a:lnTo>
                                    <a:lnTo>
                                      <a:pt x="6192" y="1176"/>
                                    </a:lnTo>
                                    <a:lnTo>
                                      <a:pt x="6179" y="1179"/>
                                    </a:lnTo>
                                    <a:lnTo>
                                      <a:pt x="6166" y="1191"/>
                                    </a:lnTo>
                                    <a:lnTo>
                                      <a:pt x="6158" y="1205"/>
                                    </a:lnTo>
                                    <a:lnTo>
                                      <a:pt x="6157" y="1212"/>
                                    </a:lnTo>
                                    <a:lnTo>
                                      <a:pt x="6163" y="1226"/>
                                    </a:lnTo>
                                    <a:lnTo>
                                      <a:pt x="6165" y="1234"/>
                                    </a:lnTo>
                                    <a:lnTo>
                                      <a:pt x="6155" y="1235"/>
                                    </a:lnTo>
                                    <a:lnTo>
                                      <a:pt x="6156" y="1255"/>
                                    </a:lnTo>
                                    <a:lnTo>
                                      <a:pt x="6161" y="1269"/>
                                    </a:lnTo>
                                    <a:lnTo>
                                      <a:pt x="6171" y="1280"/>
                                    </a:lnTo>
                                    <a:lnTo>
                                      <a:pt x="6173" y="1286"/>
                                    </a:lnTo>
                                    <a:lnTo>
                                      <a:pt x="6173" y="1298"/>
                                    </a:lnTo>
                                    <a:lnTo>
                                      <a:pt x="6171" y="1307"/>
                                    </a:lnTo>
                                    <a:lnTo>
                                      <a:pt x="6161" y="1307"/>
                                    </a:lnTo>
                                    <a:lnTo>
                                      <a:pt x="6141" y="1294"/>
                                    </a:lnTo>
                                    <a:lnTo>
                                      <a:pt x="6135" y="1313"/>
                                    </a:lnTo>
                                    <a:lnTo>
                                      <a:pt x="6120" y="1307"/>
                                    </a:lnTo>
                                    <a:lnTo>
                                      <a:pt x="6115" y="1314"/>
                                    </a:lnTo>
                                    <a:lnTo>
                                      <a:pt x="6113" y="1309"/>
                                    </a:lnTo>
                                    <a:lnTo>
                                      <a:pt x="6093" y="1325"/>
                                    </a:lnTo>
                                    <a:lnTo>
                                      <a:pt x="6088" y="1334"/>
                                    </a:lnTo>
                                    <a:lnTo>
                                      <a:pt x="6080" y="1340"/>
                                    </a:lnTo>
                                    <a:lnTo>
                                      <a:pt x="6076" y="1352"/>
                                    </a:lnTo>
                                    <a:lnTo>
                                      <a:pt x="6065" y="1351"/>
                                    </a:lnTo>
                                    <a:lnTo>
                                      <a:pt x="6060" y="1357"/>
                                    </a:lnTo>
                                    <a:lnTo>
                                      <a:pt x="6054" y="1350"/>
                                    </a:lnTo>
                                    <a:lnTo>
                                      <a:pt x="6047" y="1348"/>
                                    </a:lnTo>
                                    <a:lnTo>
                                      <a:pt x="6042" y="1343"/>
                                    </a:lnTo>
                                    <a:lnTo>
                                      <a:pt x="6042" y="1334"/>
                                    </a:lnTo>
                                    <a:lnTo>
                                      <a:pt x="6033" y="1331"/>
                                    </a:lnTo>
                                    <a:lnTo>
                                      <a:pt x="6029" y="1320"/>
                                    </a:lnTo>
                                    <a:lnTo>
                                      <a:pt x="6021" y="1314"/>
                                    </a:lnTo>
                                    <a:lnTo>
                                      <a:pt x="6013" y="1314"/>
                                    </a:lnTo>
                                    <a:lnTo>
                                      <a:pt x="5985" y="1293"/>
                                    </a:lnTo>
                                    <a:lnTo>
                                      <a:pt x="5972" y="1294"/>
                                    </a:lnTo>
                                    <a:lnTo>
                                      <a:pt x="5956" y="1288"/>
                                    </a:lnTo>
                                    <a:lnTo>
                                      <a:pt x="5950" y="1281"/>
                                    </a:lnTo>
                                    <a:lnTo>
                                      <a:pt x="5941" y="1280"/>
                                    </a:lnTo>
                                    <a:lnTo>
                                      <a:pt x="5929" y="1272"/>
                                    </a:lnTo>
                                    <a:lnTo>
                                      <a:pt x="5898" y="1276"/>
                                    </a:lnTo>
                                    <a:lnTo>
                                      <a:pt x="5887" y="1294"/>
                                    </a:lnTo>
                                    <a:lnTo>
                                      <a:pt x="5886" y="1304"/>
                                    </a:lnTo>
                                    <a:lnTo>
                                      <a:pt x="5888" y="1318"/>
                                    </a:lnTo>
                                    <a:lnTo>
                                      <a:pt x="5887" y="1324"/>
                                    </a:lnTo>
                                    <a:lnTo>
                                      <a:pt x="5877" y="1309"/>
                                    </a:lnTo>
                                    <a:lnTo>
                                      <a:pt x="5872" y="1314"/>
                                    </a:lnTo>
                                    <a:lnTo>
                                      <a:pt x="5845" y="1309"/>
                                    </a:lnTo>
                                    <a:lnTo>
                                      <a:pt x="5834" y="1314"/>
                                    </a:lnTo>
                                    <a:lnTo>
                                      <a:pt x="5824" y="1312"/>
                                    </a:lnTo>
                                    <a:lnTo>
                                      <a:pt x="5811" y="1292"/>
                                    </a:lnTo>
                                    <a:lnTo>
                                      <a:pt x="5802" y="1287"/>
                                    </a:lnTo>
                                    <a:lnTo>
                                      <a:pt x="5792" y="1264"/>
                                    </a:lnTo>
                                    <a:lnTo>
                                      <a:pt x="5783" y="1254"/>
                                    </a:lnTo>
                                    <a:lnTo>
                                      <a:pt x="5775" y="1232"/>
                                    </a:lnTo>
                                    <a:lnTo>
                                      <a:pt x="5774" y="1217"/>
                                    </a:lnTo>
                                    <a:lnTo>
                                      <a:pt x="5773" y="1214"/>
                                    </a:lnTo>
                                    <a:lnTo>
                                      <a:pt x="5767" y="1218"/>
                                    </a:lnTo>
                                    <a:lnTo>
                                      <a:pt x="5762" y="1232"/>
                                    </a:lnTo>
                                    <a:lnTo>
                                      <a:pt x="5744" y="1275"/>
                                    </a:lnTo>
                                    <a:lnTo>
                                      <a:pt x="5737" y="1289"/>
                                    </a:lnTo>
                                    <a:lnTo>
                                      <a:pt x="5736" y="1307"/>
                                    </a:lnTo>
                                    <a:lnTo>
                                      <a:pt x="5733" y="1319"/>
                                    </a:lnTo>
                                    <a:lnTo>
                                      <a:pt x="5735" y="1353"/>
                                    </a:lnTo>
                                    <a:lnTo>
                                      <a:pt x="5727" y="1358"/>
                                    </a:lnTo>
                                    <a:lnTo>
                                      <a:pt x="5719" y="1380"/>
                                    </a:lnTo>
                                    <a:lnTo>
                                      <a:pt x="5712" y="1388"/>
                                    </a:lnTo>
                                    <a:lnTo>
                                      <a:pt x="5710" y="1406"/>
                                    </a:lnTo>
                                    <a:lnTo>
                                      <a:pt x="5700" y="1418"/>
                                    </a:lnTo>
                                    <a:lnTo>
                                      <a:pt x="5697" y="1433"/>
                                    </a:lnTo>
                                    <a:lnTo>
                                      <a:pt x="5684" y="1427"/>
                                    </a:lnTo>
                                    <a:lnTo>
                                      <a:pt x="5674" y="1395"/>
                                    </a:lnTo>
                                    <a:lnTo>
                                      <a:pt x="5671" y="1393"/>
                                    </a:lnTo>
                                    <a:lnTo>
                                      <a:pt x="5669" y="1405"/>
                                    </a:lnTo>
                                    <a:lnTo>
                                      <a:pt x="5662" y="1406"/>
                                    </a:lnTo>
                                    <a:lnTo>
                                      <a:pt x="5656" y="1397"/>
                                    </a:lnTo>
                                    <a:lnTo>
                                      <a:pt x="5649" y="1399"/>
                                    </a:lnTo>
                                    <a:lnTo>
                                      <a:pt x="5641" y="1394"/>
                                    </a:lnTo>
                                    <a:lnTo>
                                      <a:pt x="5636" y="1386"/>
                                    </a:lnTo>
                                    <a:lnTo>
                                      <a:pt x="5636" y="1379"/>
                                    </a:lnTo>
                                    <a:lnTo>
                                      <a:pt x="5627" y="1368"/>
                                    </a:lnTo>
                                    <a:lnTo>
                                      <a:pt x="5620" y="1375"/>
                                    </a:lnTo>
                                    <a:lnTo>
                                      <a:pt x="5618" y="1369"/>
                                    </a:lnTo>
                                    <a:lnTo>
                                      <a:pt x="5613" y="1364"/>
                                    </a:lnTo>
                                    <a:lnTo>
                                      <a:pt x="5609" y="1354"/>
                                    </a:lnTo>
                                    <a:lnTo>
                                      <a:pt x="5607" y="1340"/>
                                    </a:lnTo>
                                    <a:lnTo>
                                      <a:pt x="5599" y="1336"/>
                                    </a:lnTo>
                                    <a:lnTo>
                                      <a:pt x="5596" y="1340"/>
                                    </a:lnTo>
                                    <a:lnTo>
                                      <a:pt x="5596" y="1332"/>
                                    </a:lnTo>
                                    <a:lnTo>
                                      <a:pt x="5588" y="1318"/>
                                    </a:lnTo>
                                    <a:lnTo>
                                      <a:pt x="5586" y="1303"/>
                                    </a:lnTo>
                                    <a:lnTo>
                                      <a:pt x="5582" y="1299"/>
                                    </a:lnTo>
                                    <a:lnTo>
                                      <a:pt x="5582" y="1288"/>
                                    </a:lnTo>
                                    <a:lnTo>
                                      <a:pt x="5579" y="1282"/>
                                    </a:lnTo>
                                    <a:lnTo>
                                      <a:pt x="5576" y="1270"/>
                                    </a:lnTo>
                                    <a:lnTo>
                                      <a:pt x="5575" y="1273"/>
                                    </a:lnTo>
                                    <a:lnTo>
                                      <a:pt x="5565" y="1280"/>
                                    </a:lnTo>
                                    <a:lnTo>
                                      <a:pt x="5559" y="1272"/>
                                    </a:lnTo>
                                    <a:lnTo>
                                      <a:pt x="5561" y="1264"/>
                                    </a:lnTo>
                                    <a:lnTo>
                                      <a:pt x="5559" y="1255"/>
                                    </a:lnTo>
                                    <a:lnTo>
                                      <a:pt x="5555" y="1251"/>
                                    </a:lnTo>
                                    <a:lnTo>
                                      <a:pt x="5554" y="1245"/>
                                    </a:lnTo>
                                    <a:lnTo>
                                      <a:pt x="5553" y="1229"/>
                                    </a:lnTo>
                                    <a:lnTo>
                                      <a:pt x="5572" y="1200"/>
                                    </a:lnTo>
                                    <a:lnTo>
                                      <a:pt x="5577" y="1205"/>
                                    </a:lnTo>
                                    <a:lnTo>
                                      <a:pt x="5582" y="1203"/>
                                    </a:lnTo>
                                    <a:lnTo>
                                      <a:pt x="5579" y="1199"/>
                                    </a:lnTo>
                                    <a:lnTo>
                                      <a:pt x="5580" y="1192"/>
                                    </a:lnTo>
                                    <a:lnTo>
                                      <a:pt x="5591" y="1187"/>
                                    </a:lnTo>
                                    <a:lnTo>
                                      <a:pt x="5597" y="1180"/>
                                    </a:lnTo>
                                    <a:lnTo>
                                      <a:pt x="5591" y="1181"/>
                                    </a:lnTo>
                                    <a:lnTo>
                                      <a:pt x="5591" y="1178"/>
                                    </a:lnTo>
                                    <a:lnTo>
                                      <a:pt x="5596" y="1173"/>
                                    </a:lnTo>
                                    <a:lnTo>
                                      <a:pt x="5593" y="1169"/>
                                    </a:lnTo>
                                    <a:lnTo>
                                      <a:pt x="5593" y="1159"/>
                                    </a:lnTo>
                                    <a:lnTo>
                                      <a:pt x="5603" y="1141"/>
                                    </a:lnTo>
                                    <a:lnTo>
                                      <a:pt x="5581" y="1125"/>
                                    </a:lnTo>
                                    <a:lnTo>
                                      <a:pt x="5582" y="1120"/>
                                    </a:lnTo>
                                    <a:lnTo>
                                      <a:pt x="5590" y="1111"/>
                                    </a:lnTo>
                                    <a:lnTo>
                                      <a:pt x="5580" y="1104"/>
                                    </a:lnTo>
                                    <a:lnTo>
                                      <a:pt x="5582" y="1094"/>
                                    </a:lnTo>
                                    <a:lnTo>
                                      <a:pt x="5588" y="1090"/>
                                    </a:lnTo>
                                    <a:lnTo>
                                      <a:pt x="5588" y="1077"/>
                                    </a:lnTo>
                                    <a:lnTo>
                                      <a:pt x="5591" y="1074"/>
                                    </a:lnTo>
                                    <a:lnTo>
                                      <a:pt x="5587" y="1072"/>
                                    </a:lnTo>
                                    <a:lnTo>
                                      <a:pt x="5586" y="1066"/>
                                    </a:lnTo>
                                    <a:lnTo>
                                      <a:pt x="5587" y="1058"/>
                                    </a:lnTo>
                                    <a:lnTo>
                                      <a:pt x="5585" y="1050"/>
                                    </a:lnTo>
                                    <a:lnTo>
                                      <a:pt x="5592" y="1049"/>
                                    </a:lnTo>
                                    <a:lnTo>
                                      <a:pt x="5593" y="1045"/>
                                    </a:lnTo>
                                    <a:lnTo>
                                      <a:pt x="5595" y="1038"/>
                                    </a:lnTo>
                                    <a:lnTo>
                                      <a:pt x="5597" y="1031"/>
                                    </a:lnTo>
                                    <a:lnTo>
                                      <a:pt x="5593" y="1028"/>
                                    </a:lnTo>
                                    <a:lnTo>
                                      <a:pt x="5593" y="1022"/>
                                    </a:lnTo>
                                    <a:lnTo>
                                      <a:pt x="5577" y="1012"/>
                                    </a:lnTo>
                                    <a:lnTo>
                                      <a:pt x="5572" y="1001"/>
                                    </a:lnTo>
                                    <a:lnTo>
                                      <a:pt x="5565" y="992"/>
                                    </a:lnTo>
                                    <a:lnTo>
                                      <a:pt x="5565" y="985"/>
                                    </a:lnTo>
                                    <a:lnTo>
                                      <a:pt x="5541" y="971"/>
                                    </a:lnTo>
                                    <a:lnTo>
                                      <a:pt x="5542" y="964"/>
                                    </a:lnTo>
                                    <a:lnTo>
                                      <a:pt x="5541" y="957"/>
                                    </a:lnTo>
                                    <a:lnTo>
                                      <a:pt x="5528" y="955"/>
                                    </a:lnTo>
                                    <a:lnTo>
                                      <a:pt x="5523" y="952"/>
                                    </a:lnTo>
                                    <a:lnTo>
                                      <a:pt x="5527" y="948"/>
                                    </a:lnTo>
                                    <a:lnTo>
                                      <a:pt x="5521" y="939"/>
                                    </a:lnTo>
                                    <a:lnTo>
                                      <a:pt x="5504" y="932"/>
                                    </a:lnTo>
                                    <a:lnTo>
                                      <a:pt x="5494" y="936"/>
                                    </a:lnTo>
                                    <a:lnTo>
                                      <a:pt x="5478" y="933"/>
                                    </a:lnTo>
                                    <a:lnTo>
                                      <a:pt x="5461" y="925"/>
                                    </a:lnTo>
                                    <a:lnTo>
                                      <a:pt x="5457" y="930"/>
                                    </a:lnTo>
                                    <a:lnTo>
                                      <a:pt x="5455" y="938"/>
                                    </a:lnTo>
                                    <a:lnTo>
                                      <a:pt x="5447" y="938"/>
                                    </a:lnTo>
                                    <a:lnTo>
                                      <a:pt x="5437" y="950"/>
                                    </a:lnTo>
                                    <a:lnTo>
                                      <a:pt x="5435" y="947"/>
                                    </a:lnTo>
                                    <a:lnTo>
                                      <a:pt x="5434" y="941"/>
                                    </a:lnTo>
                                    <a:lnTo>
                                      <a:pt x="5415" y="918"/>
                                    </a:lnTo>
                                    <a:lnTo>
                                      <a:pt x="5408" y="925"/>
                                    </a:lnTo>
                                    <a:lnTo>
                                      <a:pt x="5399" y="920"/>
                                    </a:lnTo>
                                    <a:lnTo>
                                      <a:pt x="5392" y="922"/>
                                    </a:lnTo>
                                    <a:lnTo>
                                      <a:pt x="5385" y="912"/>
                                    </a:lnTo>
                                    <a:lnTo>
                                      <a:pt x="5380" y="916"/>
                                    </a:lnTo>
                                    <a:lnTo>
                                      <a:pt x="5373" y="910"/>
                                    </a:lnTo>
                                    <a:lnTo>
                                      <a:pt x="5370" y="918"/>
                                    </a:lnTo>
                                    <a:lnTo>
                                      <a:pt x="5361" y="910"/>
                                    </a:lnTo>
                                    <a:lnTo>
                                      <a:pt x="5361" y="904"/>
                                    </a:lnTo>
                                    <a:lnTo>
                                      <a:pt x="5359" y="895"/>
                                    </a:lnTo>
                                    <a:lnTo>
                                      <a:pt x="5354" y="891"/>
                                    </a:lnTo>
                                    <a:lnTo>
                                      <a:pt x="5350" y="896"/>
                                    </a:lnTo>
                                    <a:lnTo>
                                      <a:pt x="5339" y="883"/>
                                    </a:lnTo>
                                    <a:lnTo>
                                      <a:pt x="5333" y="885"/>
                                    </a:lnTo>
                                    <a:lnTo>
                                      <a:pt x="5323" y="879"/>
                                    </a:lnTo>
                                    <a:lnTo>
                                      <a:pt x="5305" y="875"/>
                                    </a:lnTo>
                                    <a:lnTo>
                                      <a:pt x="5292" y="866"/>
                                    </a:lnTo>
                                    <a:lnTo>
                                      <a:pt x="5286" y="866"/>
                                    </a:lnTo>
                                    <a:lnTo>
                                      <a:pt x="5285" y="873"/>
                                    </a:lnTo>
                                    <a:lnTo>
                                      <a:pt x="5285" y="880"/>
                                    </a:lnTo>
                                    <a:lnTo>
                                      <a:pt x="5286" y="890"/>
                                    </a:lnTo>
                                    <a:lnTo>
                                      <a:pt x="5284" y="895"/>
                                    </a:lnTo>
                                    <a:lnTo>
                                      <a:pt x="5268" y="893"/>
                                    </a:lnTo>
                                    <a:lnTo>
                                      <a:pt x="5258" y="877"/>
                                    </a:lnTo>
                                    <a:lnTo>
                                      <a:pt x="5257" y="883"/>
                                    </a:lnTo>
                                    <a:lnTo>
                                      <a:pt x="5256" y="900"/>
                                    </a:lnTo>
                                    <a:lnTo>
                                      <a:pt x="5247" y="942"/>
                                    </a:lnTo>
                                    <a:lnTo>
                                      <a:pt x="5252" y="944"/>
                                    </a:lnTo>
                                    <a:lnTo>
                                      <a:pt x="5249" y="950"/>
                                    </a:lnTo>
                                    <a:lnTo>
                                      <a:pt x="5248" y="955"/>
                                    </a:lnTo>
                                    <a:lnTo>
                                      <a:pt x="5251" y="970"/>
                                    </a:lnTo>
                                    <a:lnTo>
                                      <a:pt x="5264" y="1003"/>
                                    </a:lnTo>
                                    <a:lnTo>
                                      <a:pt x="5260" y="1011"/>
                                    </a:lnTo>
                                    <a:lnTo>
                                      <a:pt x="5252" y="1019"/>
                                    </a:lnTo>
                                    <a:lnTo>
                                      <a:pt x="5225" y="1024"/>
                                    </a:lnTo>
                                    <a:lnTo>
                                      <a:pt x="5210" y="1036"/>
                                    </a:lnTo>
                                    <a:lnTo>
                                      <a:pt x="5204" y="1031"/>
                                    </a:lnTo>
                                    <a:lnTo>
                                      <a:pt x="5200" y="1038"/>
                                    </a:lnTo>
                                    <a:lnTo>
                                      <a:pt x="5195" y="1034"/>
                                    </a:lnTo>
                                    <a:lnTo>
                                      <a:pt x="5179" y="1038"/>
                                    </a:lnTo>
                                    <a:lnTo>
                                      <a:pt x="5168" y="1033"/>
                                    </a:lnTo>
                                    <a:lnTo>
                                      <a:pt x="5161" y="1033"/>
                                    </a:lnTo>
                                    <a:lnTo>
                                      <a:pt x="5136" y="1038"/>
                                    </a:lnTo>
                                    <a:lnTo>
                                      <a:pt x="5131" y="1041"/>
                                    </a:lnTo>
                                    <a:lnTo>
                                      <a:pt x="5112" y="1030"/>
                                    </a:lnTo>
                                    <a:lnTo>
                                      <a:pt x="5082" y="1023"/>
                                    </a:lnTo>
                                    <a:lnTo>
                                      <a:pt x="5074" y="1022"/>
                                    </a:lnTo>
                                    <a:lnTo>
                                      <a:pt x="5074" y="1030"/>
                                    </a:lnTo>
                                    <a:lnTo>
                                      <a:pt x="5071" y="1035"/>
                                    </a:lnTo>
                                    <a:lnTo>
                                      <a:pt x="5042" y="1015"/>
                                    </a:lnTo>
                                    <a:lnTo>
                                      <a:pt x="5023" y="1011"/>
                                    </a:lnTo>
                                    <a:lnTo>
                                      <a:pt x="4994" y="995"/>
                                    </a:lnTo>
                                    <a:lnTo>
                                      <a:pt x="4989" y="987"/>
                                    </a:lnTo>
                                    <a:lnTo>
                                      <a:pt x="4989" y="980"/>
                                    </a:lnTo>
                                    <a:lnTo>
                                      <a:pt x="4989" y="974"/>
                                    </a:lnTo>
                                    <a:lnTo>
                                      <a:pt x="4990" y="969"/>
                                    </a:lnTo>
                                    <a:lnTo>
                                      <a:pt x="4988" y="955"/>
                                    </a:lnTo>
                                    <a:lnTo>
                                      <a:pt x="4990" y="948"/>
                                    </a:lnTo>
                                    <a:lnTo>
                                      <a:pt x="4996" y="944"/>
                                    </a:lnTo>
                                    <a:lnTo>
                                      <a:pt x="5007" y="944"/>
                                    </a:lnTo>
                                    <a:lnTo>
                                      <a:pt x="5009" y="938"/>
                                    </a:lnTo>
                                    <a:lnTo>
                                      <a:pt x="5015" y="938"/>
                                    </a:lnTo>
                                    <a:lnTo>
                                      <a:pt x="5012" y="931"/>
                                    </a:lnTo>
                                    <a:lnTo>
                                      <a:pt x="5005" y="925"/>
                                    </a:lnTo>
                                    <a:lnTo>
                                      <a:pt x="4978" y="926"/>
                                    </a:lnTo>
                                    <a:lnTo>
                                      <a:pt x="4967" y="920"/>
                                    </a:lnTo>
                                    <a:lnTo>
                                      <a:pt x="4948" y="925"/>
                                    </a:lnTo>
                                    <a:lnTo>
                                      <a:pt x="4924" y="920"/>
                                    </a:lnTo>
                                    <a:lnTo>
                                      <a:pt x="4912" y="912"/>
                                    </a:lnTo>
                                    <a:lnTo>
                                      <a:pt x="4900" y="912"/>
                                    </a:lnTo>
                                    <a:lnTo>
                                      <a:pt x="4888" y="907"/>
                                    </a:lnTo>
                                    <a:lnTo>
                                      <a:pt x="4875" y="907"/>
                                    </a:lnTo>
                                    <a:lnTo>
                                      <a:pt x="4858" y="899"/>
                                    </a:lnTo>
                                    <a:lnTo>
                                      <a:pt x="4837" y="895"/>
                                    </a:lnTo>
                                    <a:lnTo>
                                      <a:pt x="4818" y="900"/>
                                    </a:lnTo>
                                    <a:lnTo>
                                      <a:pt x="4818" y="909"/>
                                    </a:lnTo>
                                    <a:lnTo>
                                      <a:pt x="4792" y="918"/>
                                    </a:lnTo>
                                    <a:lnTo>
                                      <a:pt x="4779" y="921"/>
                                    </a:lnTo>
                                    <a:lnTo>
                                      <a:pt x="4756" y="918"/>
                                    </a:lnTo>
                                    <a:lnTo>
                                      <a:pt x="4721" y="932"/>
                                    </a:lnTo>
                                    <a:lnTo>
                                      <a:pt x="4736" y="957"/>
                                    </a:lnTo>
                                    <a:lnTo>
                                      <a:pt x="4738" y="969"/>
                                    </a:lnTo>
                                    <a:lnTo>
                                      <a:pt x="4735" y="974"/>
                                    </a:lnTo>
                                    <a:lnTo>
                                      <a:pt x="4713" y="990"/>
                                    </a:lnTo>
                                    <a:lnTo>
                                      <a:pt x="4698" y="984"/>
                                    </a:lnTo>
                                    <a:lnTo>
                                      <a:pt x="4700" y="976"/>
                                    </a:lnTo>
                                    <a:lnTo>
                                      <a:pt x="4715" y="979"/>
                                    </a:lnTo>
                                    <a:lnTo>
                                      <a:pt x="4719" y="969"/>
                                    </a:lnTo>
                                    <a:lnTo>
                                      <a:pt x="4703" y="964"/>
                                    </a:lnTo>
                                    <a:lnTo>
                                      <a:pt x="4705" y="955"/>
                                    </a:lnTo>
                                    <a:lnTo>
                                      <a:pt x="4700" y="947"/>
                                    </a:lnTo>
                                    <a:lnTo>
                                      <a:pt x="4711" y="922"/>
                                    </a:lnTo>
                                    <a:lnTo>
                                      <a:pt x="4710" y="907"/>
                                    </a:lnTo>
                                    <a:lnTo>
                                      <a:pt x="4705" y="894"/>
                                    </a:lnTo>
                                    <a:lnTo>
                                      <a:pt x="4700" y="889"/>
                                    </a:lnTo>
                                    <a:lnTo>
                                      <a:pt x="4698" y="872"/>
                                    </a:lnTo>
                                    <a:lnTo>
                                      <a:pt x="4690" y="858"/>
                                    </a:lnTo>
                                    <a:lnTo>
                                      <a:pt x="4678" y="832"/>
                                    </a:lnTo>
                                    <a:lnTo>
                                      <a:pt x="4684" y="861"/>
                                    </a:lnTo>
                                    <a:lnTo>
                                      <a:pt x="4682" y="878"/>
                                    </a:lnTo>
                                    <a:lnTo>
                                      <a:pt x="4674" y="891"/>
                                    </a:lnTo>
                                    <a:lnTo>
                                      <a:pt x="4658" y="896"/>
                                    </a:lnTo>
                                    <a:lnTo>
                                      <a:pt x="4628" y="894"/>
                                    </a:lnTo>
                                    <a:lnTo>
                                      <a:pt x="4619" y="896"/>
                                    </a:lnTo>
                                    <a:lnTo>
                                      <a:pt x="4617" y="891"/>
                                    </a:lnTo>
                                    <a:lnTo>
                                      <a:pt x="4596" y="874"/>
                                    </a:lnTo>
                                    <a:lnTo>
                                      <a:pt x="4592" y="862"/>
                                    </a:lnTo>
                                    <a:lnTo>
                                      <a:pt x="4591" y="848"/>
                                    </a:lnTo>
                                    <a:lnTo>
                                      <a:pt x="4596" y="837"/>
                                    </a:lnTo>
                                    <a:lnTo>
                                      <a:pt x="4598" y="847"/>
                                    </a:lnTo>
                                    <a:lnTo>
                                      <a:pt x="4607" y="832"/>
                                    </a:lnTo>
                                    <a:lnTo>
                                      <a:pt x="4608" y="826"/>
                                    </a:lnTo>
                                    <a:lnTo>
                                      <a:pt x="4584" y="834"/>
                                    </a:lnTo>
                                    <a:lnTo>
                                      <a:pt x="4576" y="842"/>
                                    </a:lnTo>
                                    <a:lnTo>
                                      <a:pt x="4574" y="851"/>
                                    </a:lnTo>
                                    <a:lnTo>
                                      <a:pt x="4570" y="855"/>
                                    </a:lnTo>
                                    <a:lnTo>
                                      <a:pt x="4565" y="845"/>
                                    </a:lnTo>
                                    <a:lnTo>
                                      <a:pt x="4553" y="840"/>
                                    </a:lnTo>
                                    <a:lnTo>
                                      <a:pt x="4542" y="831"/>
                                    </a:lnTo>
                                    <a:lnTo>
                                      <a:pt x="4527" y="834"/>
                                    </a:lnTo>
                                    <a:lnTo>
                                      <a:pt x="4515" y="839"/>
                                    </a:lnTo>
                                    <a:lnTo>
                                      <a:pt x="4512" y="852"/>
                                    </a:lnTo>
                                    <a:lnTo>
                                      <a:pt x="4496" y="875"/>
                                    </a:lnTo>
                                    <a:lnTo>
                                      <a:pt x="4495" y="884"/>
                                    </a:lnTo>
                                    <a:lnTo>
                                      <a:pt x="4500" y="899"/>
                                    </a:lnTo>
                                    <a:lnTo>
                                      <a:pt x="4507" y="911"/>
                                    </a:lnTo>
                                    <a:lnTo>
                                      <a:pt x="4514" y="907"/>
                                    </a:lnTo>
                                    <a:lnTo>
                                      <a:pt x="4509" y="905"/>
                                    </a:lnTo>
                                    <a:lnTo>
                                      <a:pt x="4509" y="896"/>
                                    </a:lnTo>
                                    <a:lnTo>
                                      <a:pt x="4515" y="902"/>
                                    </a:lnTo>
                                    <a:lnTo>
                                      <a:pt x="4534" y="902"/>
                                    </a:lnTo>
                                    <a:lnTo>
                                      <a:pt x="4542" y="893"/>
                                    </a:lnTo>
                                    <a:lnTo>
                                      <a:pt x="4552" y="888"/>
                                    </a:lnTo>
                                    <a:lnTo>
                                      <a:pt x="4557" y="879"/>
                                    </a:lnTo>
                                    <a:lnTo>
                                      <a:pt x="4565" y="884"/>
                                    </a:lnTo>
                                    <a:lnTo>
                                      <a:pt x="4573" y="901"/>
                                    </a:lnTo>
                                    <a:lnTo>
                                      <a:pt x="4542" y="916"/>
                                    </a:lnTo>
                                    <a:lnTo>
                                      <a:pt x="4536" y="930"/>
                                    </a:lnTo>
                                    <a:lnTo>
                                      <a:pt x="4531" y="927"/>
                                    </a:lnTo>
                                    <a:lnTo>
                                      <a:pt x="4506" y="948"/>
                                    </a:lnTo>
                                    <a:lnTo>
                                      <a:pt x="4495" y="948"/>
                                    </a:lnTo>
                                    <a:lnTo>
                                      <a:pt x="4478" y="926"/>
                                    </a:lnTo>
                                    <a:lnTo>
                                      <a:pt x="4490" y="949"/>
                                    </a:lnTo>
                                    <a:lnTo>
                                      <a:pt x="4487" y="952"/>
                                    </a:lnTo>
                                    <a:lnTo>
                                      <a:pt x="4480" y="945"/>
                                    </a:lnTo>
                                    <a:lnTo>
                                      <a:pt x="4482" y="953"/>
                                    </a:lnTo>
                                    <a:lnTo>
                                      <a:pt x="4479" y="960"/>
                                    </a:lnTo>
                                    <a:lnTo>
                                      <a:pt x="4444" y="971"/>
                                    </a:lnTo>
                                    <a:lnTo>
                                      <a:pt x="4432" y="970"/>
                                    </a:lnTo>
                                    <a:lnTo>
                                      <a:pt x="4430" y="979"/>
                                    </a:lnTo>
                                    <a:lnTo>
                                      <a:pt x="4432" y="986"/>
                                    </a:lnTo>
                                    <a:lnTo>
                                      <a:pt x="4414" y="982"/>
                                    </a:lnTo>
                                    <a:lnTo>
                                      <a:pt x="4394" y="1001"/>
                                    </a:lnTo>
                                    <a:lnTo>
                                      <a:pt x="4389" y="998"/>
                                    </a:lnTo>
                                    <a:lnTo>
                                      <a:pt x="4361" y="996"/>
                                    </a:lnTo>
                                    <a:lnTo>
                                      <a:pt x="4354" y="1003"/>
                                    </a:lnTo>
                                    <a:lnTo>
                                      <a:pt x="4326" y="996"/>
                                    </a:lnTo>
                                    <a:lnTo>
                                      <a:pt x="4315" y="1004"/>
                                    </a:lnTo>
                                    <a:lnTo>
                                      <a:pt x="4316" y="1018"/>
                                    </a:lnTo>
                                    <a:lnTo>
                                      <a:pt x="4323" y="1036"/>
                                    </a:lnTo>
                                    <a:lnTo>
                                      <a:pt x="4358" y="1054"/>
                                    </a:lnTo>
                                    <a:lnTo>
                                      <a:pt x="4350" y="1056"/>
                                    </a:lnTo>
                                    <a:lnTo>
                                      <a:pt x="4340" y="1054"/>
                                    </a:lnTo>
                                    <a:lnTo>
                                      <a:pt x="4317" y="1044"/>
                                    </a:lnTo>
                                    <a:lnTo>
                                      <a:pt x="4308" y="1038"/>
                                    </a:lnTo>
                                    <a:lnTo>
                                      <a:pt x="4301" y="1047"/>
                                    </a:lnTo>
                                    <a:lnTo>
                                      <a:pt x="4294" y="1052"/>
                                    </a:lnTo>
                                    <a:lnTo>
                                      <a:pt x="4288" y="1065"/>
                                    </a:lnTo>
                                    <a:lnTo>
                                      <a:pt x="4278" y="1071"/>
                                    </a:lnTo>
                                    <a:lnTo>
                                      <a:pt x="4267" y="1072"/>
                                    </a:lnTo>
                                    <a:lnTo>
                                      <a:pt x="4253" y="1082"/>
                                    </a:lnTo>
                                    <a:lnTo>
                                      <a:pt x="4242" y="1090"/>
                                    </a:lnTo>
                                    <a:lnTo>
                                      <a:pt x="4229" y="1109"/>
                                    </a:lnTo>
                                    <a:lnTo>
                                      <a:pt x="4232" y="1104"/>
                                    </a:lnTo>
                                    <a:lnTo>
                                      <a:pt x="4229" y="1101"/>
                                    </a:lnTo>
                                    <a:lnTo>
                                      <a:pt x="4215" y="1105"/>
                                    </a:lnTo>
                                    <a:lnTo>
                                      <a:pt x="4213" y="1111"/>
                                    </a:lnTo>
                                    <a:lnTo>
                                      <a:pt x="4206" y="1110"/>
                                    </a:lnTo>
                                    <a:lnTo>
                                      <a:pt x="4205" y="1103"/>
                                    </a:lnTo>
                                    <a:lnTo>
                                      <a:pt x="4227" y="1083"/>
                                    </a:lnTo>
                                    <a:lnTo>
                                      <a:pt x="4236" y="1078"/>
                                    </a:lnTo>
                                    <a:lnTo>
                                      <a:pt x="4240" y="1072"/>
                                    </a:lnTo>
                                    <a:lnTo>
                                      <a:pt x="4252" y="1063"/>
                                    </a:lnTo>
                                    <a:lnTo>
                                      <a:pt x="4263" y="1067"/>
                                    </a:lnTo>
                                    <a:lnTo>
                                      <a:pt x="4276" y="1055"/>
                                    </a:lnTo>
                                    <a:lnTo>
                                      <a:pt x="4285" y="1044"/>
                                    </a:lnTo>
                                    <a:lnTo>
                                      <a:pt x="4301" y="1008"/>
                                    </a:lnTo>
                                    <a:lnTo>
                                      <a:pt x="4306" y="1002"/>
                                    </a:lnTo>
                                    <a:lnTo>
                                      <a:pt x="4306" y="997"/>
                                    </a:lnTo>
                                    <a:lnTo>
                                      <a:pt x="4310" y="987"/>
                                    </a:lnTo>
                                    <a:lnTo>
                                      <a:pt x="4316" y="972"/>
                                    </a:lnTo>
                                    <a:lnTo>
                                      <a:pt x="4326" y="974"/>
                                    </a:lnTo>
                                    <a:lnTo>
                                      <a:pt x="4349" y="965"/>
                                    </a:lnTo>
                                    <a:lnTo>
                                      <a:pt x="4351" y="952"/>
                                    </a:lnTo>
                                    <a:lnTo>
                                      <a:pt x="4365" y="928"/>
                                    </a:lnTo>
                                    <a:lnTo>
                                      <a:pt x="4369" y="911"/>
                                    </a:lnTo>
                                    <a:lnTo>
                                      <a:pt x="4409" y="910"/>
                                    </a:lnTo>
                                    <a:lnTo>
                                      <a:pt x="4419" y="907"/>
                                    </a:lnTo>
                                    <a:lnTo>
                                      <a:pt x="4425" y="915"/>
                                    </a:lnTo>
                                    <a:lnTo>
                                      <a:pt x="4445" y="875"/>
                                    </a:lnTo>
                                    <a:lnTo>
                                      <a:pt x="4452" y="864"/>
                                    </a:lnTo>
                                    <a:lnTo>
                                      <a:pt x="4456" y="848"/>
                                    </a:lnTo>
                                    <a:lnTo>
                                      <a:pt x="4484" y="820"/>
                                    </a:lnTo>
                                    <a:lnTo>
                                      <a:pt x="4500" y="813"/>
                                    </a:lnTo>
                                    <a:lnTo>
                                      <a:pt x="4511" y="802"/>
                                    </a:lnTo>
                                    <a:lnTo>
                                      <a:pt x="4520" y="788"/>
                                    </a:lnTo>
                                    <a:lnTo>
                                      <a:pt x="4526" y="767"/>
                                    </a:lnTo>
                                    <a:lnTo>
                                      <a:pt x="4547" y="748"/>
                                    </a:lnTo>
                                    <a:lnTo>
                                      <a:pt x="4545" y="743"/>
                                    </a:lnTo>
                                    <a:lnTo>
                                      <a:pt x="4548" y="735"/>
                                    </a:lnTo>
                                    <a:lnTo>
                                      <a:pt x="4559" y="733"/>
                                    </a:lnTo>
                                    <a:lnTo>
                                      <a:pt x="4566" y="727"/>
                                    </a:lnTo>
                                    <a:lnTo>
                                      <a:pt x="4563" y="724"/>
                                    </a:lnTo>
                                    <a:lnTo>
                                      <a:pt x="4569" y="722"/>
                                    </a:lnTo>
                                    <a:lnTo>
                                      <a:pt x="4573" y="726"/>
                                    </a:lnTo>
                                    <a:lnTo>
                                      <a:pt x="4584" y="721"/>
                                    </a:lnTo>
                                    <a:lnTo>
                                      <a:pt x="4587" y="707"/>
                                    </a:lnTo>
                                    <a:lnTo>
                                      <a:pt x="4592" y="708"/>
                                    </a:lnTo>
                                    <a:lnTo>
                                      <a:pt x="4607" y="692"/>
                                    </a:lnTo>
                                    <a:lnTo>
                                      <a:pt x="4625" y="703"/>
                                    </a:lnTo>
                                    <a:lnTo>
                                      <a:pt x="4627" y="695"/>
                                    </a:lnTo>
                                    <a:lnTo>
                                      <a:pt x="4630" y="686"/>
                                    </a:lnTo>
                                    <a:lnTo>
                                      <a:pt x="4625" y="678"/>
                                    </a:lnTo>
                                    <a:lnTo>
                                      <a:pt x="4657" y="665"/>
                                    </a:lnTo>
                                    <a:lnTo>
                                      <a:pt x="4643" y="662"/>
                                    </a:lnTo>
                                    <a:lnTo>
                                      <a:pt x="4645" y="656"/>
                                    </a:lnTo>
                                    <a:lnTo>
                                      <a:pt x="4667" y="645"/>
                                    </a:lnTo>
                                    <a:lnTo>
                                      <a:pt x="4665" y="656"/>
                                    </a:lnTo>
                                    <a:lnTo>
                                      <a:pt x="4672" y="645"/>
                                    </a:lnTo>
                                    <a:lnTo>
                                      <a:pt x="4678" y="643"/>
                                    </a:lnTo>
                                    <a:lnTo>
                                      <a:pt x="4684" y="636"/>
                                    </a:lnTo>
                                    <a:lnTo>
                                      <a:pt x="4679" y="631"/>
                                    </a:lnTo>
                                    <a:lnTo>
                                      <a:pt x="4688" y="622"/>
                                    </a:lnTo>
                                    <a:lnTo>
                                      <a:pt x="4698" y="624"/>
                                    </a:lnTo>
                                    <a:lnTo>
                                      <a:pt x="4704" y="611"/>
                                    </a:lnTo>
                                    <a:lnTo>
                                      <a:pt x="4708" y="599"/>
                                    </a:lnTo>
                                    <a:lnTo>
                                      <a:pt x="4708" y="595"/>
                                    </a:lnTo>
                                    <a:lnTo>
                                      <a:pt x="4719" y="582"/>
                                    </a:lnTo>
                                    <a:lnTo>
                                      <a:pt x="4722" y="573"/>
                                    </a:lnTo>
                                    <a:lnTo>
                                      <a:pt x="4729" y="567"/>
                                    </a:lnTo>
                                    <a:lnTo>
                                      <a:pt x="4729" y="549"/>
                                    </a:lnTo>
                                    <a:lnTo>
                                      <a:pt x="4726" y="548"/>
                                    </a:lnTo>
                                    <a:lnTo>
                                      <a:pt x="4722" y="534"/>
                                    </a:lnTo>
                                    <a:lnTo>
                                      <a:pt x="4731" y="538"/>
                                    </a:lnTo>
                                    <a:lnTo>
                                      <a:pt x="4730" y="518"/>
                                    </a:lnTo>
                                    <a:lnTo>
                                      <a:pt x="4716" y="518"/>
                                    </a:lnTo>
                                    <a:lnTo>
                                      <a:pt x="4703" y="506"/>
                                    </a:lnTo>
                                    <a:lnTo>
                                      <a:pt x="4701" y="491"/>
                                    </a:lnTo>
                                    <a:lnTo>
                                      <a:pt x="4692" y="492"/>
                                    </a:lnTo>
                                    <a:lnTo>
                                      <a:pt x="4689" y="502"/>
                                    </a:lnTo>
                                    <a:lnTo>
                                      <a:pt x="4686" y="507"/>
                                    </a:lnTo>
                                    <a:lnTo>
                                      <a:pt x="4681" y="497"/>
                                    </a:lnTo>
                                    <a:lnTo>
                                      <a:pt x="4681" y="493"/>
                                    </a:lnTo>
                                    <a:lnTo>
                                      <a:pt x="4676" y="481"/>
                                    </a:lnTo>
                                    <a:lnTo>
                                      <a:pt x="4679" y="475"/>
                                    </a:lnTo>
                                    <a:lnTo>
                                      <a:pt x="4666" y="464"/>
                                    </a:lnTo>
                                    <a:lnTo>
                                      <a:pt x="4660" y="454"/>
                                    </a:lnTo>
                                    <a:lnTo>
                                      <a:pt x="4662" y="447"/>
                                    </a:lnTo>
                                    <a:lnTo>
                                      <a:pt x="4670" y="449"/>
                                    </a:lnTo>
                                    <a:lnTo>
                                      <a:pt x="4687" y="470"/>
                                    </a:lnTo>
                                    <a:lnTo>
                                      <a:pt x="4717" y="490"/>
                                    </a:lnTo>
                                    <a:lnTo>
                                      <a:pt x="4711" y="507"/>
                                    </a:lnTo>
                                    <a:lnTo>
                                      <a:pt x="4717" y="505"/>
                                    </a:lnTo>
                                    <a:lnTo>
                                      <a:pt x="4724" y="493"/>
                                    </a:lnTo>
                                    <a:lnTo>
                                      <a:pt x="4736" y="455"/>
                                    </a:lnTo>
                                    <a:lnTo>
                                      <a:pt x="4736" y="441"/>
                                    </a:lnTo>
                                    <a:lnTo>
                                      <a:pt x="4732" y="428"/>
                                    </a:lnTo>
                                    <a:lnTo>
                                      <a:pt x="4726" y="432"/>
                                    </a:lnTo>
                                    <a:lnTo>
                                      <a:pt x="4717" y="428"/>
                                    </a:lnTo>
                                    <a:lnTo>
                                      <a:pt x="4713" y="400"/>
                                    </a:lnTo>
                                    <a:lnTo>
                                      <a:pt x="4714" y="389"/>
                                    </a:lnTo>
                                    <a:lnTo>
                                      <a:pt x="4698" y="360"/>
                                    </a:lnTo>
                                    <a:lnTo>
                                      <a:pt x="4689" y="364"/>
                                    </a:lnTo>
                                    <a:lnTo>
                                      <a:pt x="4695" y="378"/>
                                    </a:lnTo>
                                    <a:lnTo>
                                      <a:pt x="4686" y="387"/>
                                    </a:lnTo>
                                    <a:lnTo>
                                      <a:pt x="4684" y="394"/>
                                    </a:lnTo>
                                    <a:lnTo>
                                      <a:pt x="4679" y="394"/>
                                    </a:lnTo>
                                    <a:lnTo>
                                      <a:pt x="4672" y="374"/>
                                    </a:lnTo>
                                    <a:lnTo>
                                      <a:pt x="4662" y="362"/>
                                    </a:lnTo>
                                    <a:lnTo>
                                      <a:pt x="4670" y="358"/>
                                    </a:lnTo>
                                    <a:lnTo>
                                      <a:pt x="4671" y="349"/>
                                    </a:lnTo>
                                    <a:lnTo>
                                      <a:pt x="4673" y="341"/>
                                    </a:lnTo>
                                    <a:lnTo>
                                      <a:pt x="4647" y="315"/>
                                    </a:lnTo>
                                    <a:lnTo>
                                      <a:pt x="4640" y="318"/>
                                    </a:lnTo>
                                    <a:lnTo>
                                      <a:pt x="4639" y="306"/>
                                    </a:lnTo>
                                    <a:lnTo>
                                      <a:pt x="4624" y="283"/>
                                    </a:lnTo>
                                    <a:lnTo>
                                      <a:pt x="4603" y="271"/>
                                    </a:lnTo>
                                    <a:lnTo>
                                      <a:pt x="4607" y="266"/>
                                    </a:lnTo>
                                    <a:lnTo>
                                      <a:pt x="4603" y="258"/>
                                    </a:lnTo>
                                    <a:lnTo>
                                      <a:pt x="4593" y="255"/>
                                    </a:lnTo>
                                    <a:lnTo>
                                      <a:pt x="4588" y="261"/>
                                    </a:lnTo>
                                    <a:lnTo>
                                      <a:pt x="4585" y="255"/>
                                    </a:lnTo>
                                    <a:lnTo>
                                      <a:pt x="4586" y="244"/>
                                    </a:lnTo>
                                    <a:lnTo>
                                      <a:pt x="4569" y="248"/>
                                    </a:lnTo>
                                    <a:lnTo>
                                      <a:pt x="4539" y="242"/>
                                    </a:lnTo>
                                    <a:lnTo>
                                      <a:pt x="4523" y="255"/>
                                    </a:lnTo>
                                    <a:lnTo>
                                      <a:pt x="4518" y="253"/>
                                    </a:lnTo>
                                    <a:lnTo>
                                      <a:pt x="4509" y="255"/>
                                    </a:lnTo>
                                    <a:lnTo>
                                      <a:pt x="4489" y="238"/>
                                    </a:lnTo>
                                    <a:lnTo>
                                      <a:pt x="4477" y="248"/>
                                    </a:lnTo>
                                    <a:lnTo>
                                      <a:pt x="4469" y="247"/>
                                    </a:lnTo>
                                    <a:lnTo>
                                      <a:pt x="4441" y="253"/>
                                    </a:lnTo>
                                    <a:lnTo>
                                      <a:pt x="4435" y="247"/>
                                    </a:lnTo>
                                    <a:lnTo>
                                      <a:pt x="4426" y="255"/>
                                    </a:lnTo>
                                    <a:lnTo>
                                      <a:pt x="4428" y="248"/>
                                    </a:lnTo>
                                    <a:lnTo>
                                      <a:pt x="4432" y="242"/>
                                    </a:lnTo>
                                    <a:lnTo>
                                      <a:pt x="4430" y="238"/>
                                    </a:lnTo>
                                    <a:lnTo>
                                      <a:pt x="4424" y="237"/>
                                    </a:lnTo>
                                    <a:lnTo>
                                      <a:pt x="4421" y="244"/>
                                    </a:lnTo>
                                    <a:lnTo>
                                      <a:pt x="4410" y="247"/>
                                    </a:lnTo>
                                    <a:lnTo>
                                      <a:pt x="4409" y="258"/>
                                    </a:lnTo>
                                    <a:lnTo>
                                      <a:pt x="4405" y="264"/>
                                    </a:lnTo>
                                    <a:lnTo>
                                      <a:pt x="4416" y="261"/>
                                    </a:lnTo>
                                    <a:lnTo>
                                      <a:pt x="4409" y="272"/>
                                    </a:lnTo>
                                    <a:lnTo>
                                      <a:pt x="4403" y="272"/>
                                    </a:lnTo>
                                    <a:lnTo>
                                      <a:pt x="4402" y="283"/>
                                    </a:lnTo>
                                    <a:lnTo>
                                      <a:pt x="4397" y="294"/>
                                    </a:lnTo>
                                    <a:lnTo>
                                      <a:pt x="4386" y="299"/>
                                    </a:lnTo>
                                    <a:lnTo>
                                      <a:pt x="4382" y="296"/>
                                    </a:lnTo>
                                    <a:lnTo>
                                      <a:pt x="4380" y="307"/>
                                    </a:lnTo>
                                    <a:lnTo>
                                      <a:pt x="4356" y="306"/>
                                    </a:lnTo>
                                    <a:lnTo>
                                      <a:pt x="4349" y="312"/>
                                    </a:lnTo>
                                    <a:lnTo>
                                      <a:pt x="4334" y="306"/>
                                    </a:lnTo>
                                    <a:lnTo>
                                      <a:pt x="4313" y="306"/>
                                    </a:lnTo>
                                    <a:lnTo>
                                      <a:pt x="4313" y="301"/>
                                    </a:lnTo>
                                    <a:lnTo>
                                      <a:pt x="4311" y="299"/>
                                    </a:lnTo>
                                    <a:lnTo>
                                      <a:pt x="4329" y="288"/>
                                    </a:lnTo>
                                    <a:lnTo>
                                      <a:pt x="4333" y="292"/>
                                    </a:lnTo>
                                    <a:lnTo>
                                      <a:pt x="4343" y="264"/>
                                    </a:lnTo>
                                    <a:lnTo>
                                      <a:pt x="4349" y="253"/>
                                    </a:lnTo>
                                    <a:lnTo>
                                      <a:pt x="4353" y="242"/>
                                    </a:lnTo>
                                    <a:lnTo>
                                      <a:pt x="4367" y="238"/>
                                    </a:lnTo>
                                    <a:lnTo>
                                      <a:pt x="4377" y="216"/>
                                    </a:lnTo>
                                    <a:lnTo>
                                      <a:pt x="4373" y="213"/>
                                    </a:lnTo>
                                    <a:lnTo>
                                      <a:pt x="4370" y="207"/>
                                    </a:lnTo>
                                    <a:lnTo>
                                      <a:pt x="4372" y="204"/>
                                    </a:lnTo>
                                    <a:lnTo>
                                      <a:pt x="4380" y="204"/>
                                    </a:lnTo>
                                    <a:lnTo>
                                      <a:pt x="4380" y="197"/>
                                    </a:lnTo>
                                    <a:lnTo>
                                      <a:pt x="4373" y="195"/>
                                    </a:lnTo>
                                    <a:lnTo>
                                      <a:pt x="4373" y="188"/>
                                    </a:lnTo>
                                    <a:lnTo>
                                      <a:pt x="4375" y="183"/>
                                    </a:lnTo>
                                    <a:lnTo>
                                      <a:pt x="4349" y="175"/>
                                    </a:lnTo>
                                    <a:lnTo>
                                      <a:pt x="4344" y="178"/>
                                    </a:lnTo>
                                    <a:lnTo>
                                      <a:pt x="4338" y="168"/>
                                    </a:lnTo>
                                    <a:lnTo>
                                      <a:pt x="4329" y="166"/>
                                    </a:lnTo>
                                    <a:lnTo>
                                      <a:pt x="4321" y="166"/>
                                    </a:lnTo>
                                    <a:lnTo>
                                      <a:pt x="4312" y="173"/>
                                    </a:lnTo>
                                    <a:lnTo>
                                      <a:pt x="4306" y="164"/>
                                    </a:lnTo>
                                    <a:lnTo>
                                      <a:pt x="4289" y="173"/>
                                    </a:lnTo>
                                    <a:lnTo>
                                      <a:pt x="4294" y="157"/>
                                    </a:lnTo>
                                    <a:lnTo>
                                      <a:pt x="4292" y="143"/>
                                    </a:lnTo>
                                    <a:lnTo>
                                      <a:pt x="4286" y="162"/>
                                    </a:lnTo>
                                    <a:lnTo>
                                      <a:pt x="4268" y="161"/>
                                    </a:lnTo>
                                    <a:lnTo>
                                      <a:pt x="4211" y="189"/>
                                    </a:lnTo>
                                    <a:lnTo>
                                      <a:pt x="4224" y="169"/>
                                    </a:lnTo>
                                    <a:lnTo>
                                      <a:pt x="4231" y="166"/>
                                    </a:lnTo>
                                    <a:lnTo>
                                      <a:pt x="4256" y="126"/>
                                    </a:lnTo>
                                    <a:lnTo>
                                      <a:pt x="4268" y="116"/>
                                    </a:lnTo>
                                    <a:lnTo>
                                      <a:pt x="4276" y="115"/>
                                    </a:lnTo>
                                    <a:lnTo>
                                      <a:pt x="4286" y="98"/>
                                    </a:lnTo>
                                    <a:lnTo>
                                      <a:pt x="4286" y="91"/>
                                    </a:lnTo>
                                    <a:lnTo>
                                      <a:pt x="4301" y="88"/>
                                    </a:lnTo>
                                    <a:lnTo>
                                      <a:pt x="4310" y="95"/>
                                    </a:lnTo>
                                    <a:lnTo>
                                      <a:pt x="4301" y="82"/>
                                    </a:lnTo>
                                    <a:lnTo>
                                      <a:pt x="4290" y="43"/>
                                    </a:lnTo>
                                    <a:lnTo>
                                      <a:pt x="4281" y="39"/>
                                    </a:lnTo>
                                    <a:lnTo>
                                      <a:pt x="4276" y="48"/>
                                    </a:lnTo>
                                    <a:lnTo>
                                      <a:pt x="4259" y="45"/>
                                    </a:lnTo>
                                    <a:lnTo>
                                      <a:pt x="4242" y="34"/>
                                    </a:lnTo>
                                    <a:lnTo>
                                      <a:pt x="4226" y="7"/>
                                    </a:lnTo>
                                    <a:lnTo>
                                      <a:pt x="4219" y="17"/>
                                    </a:lnTo>
                                    <a:lnTo>
                                      <a:pt x="4213" y="14"/>
                                    </a:lnTo>
                                    <a:lnTo>
                                      <a:pt x="4211" y="12"/>
                                    </a:lnTo>
                                    <a:lnTo>
                                      <a:pt x="4211" y="5"/>
                                    </a:lnTo>
                                    <a:lnTo>
                                      <a:pt x="4203" y="0"/>
                                    </a:lnTo>
                                    <a:lnTo>
                                      <a:pt x="4193" y="2"/>
                                    </a:lnTo>
                                    <a:lnTo>
                                      <a:pt x="4178" y="14"/>
                                    </a:lnTo>
                                    <a:lnTo>
                                      <a:pt x="4172" y="24"/>
                                    </a:lnTo>
                                    <a:lnTo>
                                      <a:pt x="4166" y="27"/>
                                    </a:lnTo>
                                    <a:lnTo>
                                      <a:pt x="4143" y="22"/>
                                    </a:lnTo>
                                    <a:lnTo>
                                      <a:pt x="4139" y="35"/>
                                    </a:lnTo>
                                    <a:lnTo>
                                      <a:pt x="4122" y="51"/>
                                    </a:lnTo>
                                    <a:lnTo>
                                      <a:pt x="4098" y="88"/>
                                    </a:lnTo>
                                    <a:lnTo>
                                      <a:pt x="4093" y="102"/>
                                    </a:lnTo>
                                    <a:lnTo>
                                      <a:pt x="4073" y="120"/>
                                    </a:lnTo>
                                    <a:lnTo>
                                      <a:pt x="4070" y="126"/>
                                    </a:lnTo>
                                    <a:lnTo>
                                      <a:pt x="4049" y="157"/>
                                    </a:lnTo>
                                    <a:lnTo>
                                      <a:pt x="4043" y="168"/>
                                    </a:lnTo>
                                    <a:lnTo>
                                      <a:pt x="4042" y="178"/>
                                    </a:lnTo>
                                    <a:lnTo>
                                      <a:pt x="4042" y="185"/>
                                    </a:lnTo>
                                    <a:lnTo>
                                      <a:pt x="4039" y="194"/>
                                    </a:lnTo>
                                    <a:lnTo>
                                      <a:pt x="4033" y="194"/>
                                    </a:lnTo>
                                    <a:lnTo>
                                      <a:pt x="4032" y="201"/>
                                    </a:lnTo>
                                    <a:lnTo>
                                      <a:pt x="4023" y="220"/>
                                    </a:lnTo>
                                    <a:lnTo>
                                      <a:pt x="4025" y="222"/>
                                    </a:lnTo>
                                    <a:lnTo>
                                      <a:pt x="4025" y="232"/>
                                    </a:lnTo>
                                    <a:lnTo>
                                      <a:pt x="4030" y="238"/>
                                    </a:lnTo>
                                    <a:lnTo>
                                      <a:pt x="4043" y="244"/>
                                    </a:lnTo>
                                    <a:lnTo>
                                      <a:pt x="4046" y="258"/>
                                    </a:lnTo>
                                    <a:lnTo>
                                      <a:pt x="4052" y="263"/>
                                    </a:lnTo>
                                    <a:lnTo>
                                      <a:pt x="4050" y="267"/>
                                    </a:lnTo>
                                    <a:lnTo>
                                      <a:pt x="4039" y="265"/>
                                    </a:lnTo>
                                    <a:lnTo>
                                      <a:pt x="4037" y="258"/>
                                    </a:lnTo>
                                    <a:lnTo>
                                      <a:pt x="4037" y="282"/>
                                    </a:lnTo>
                                    <a:lnTo>
                                      <a:pt x="4041" y="285"/>
                                    </a:lnTo>
                                    <a:lnTo>
                                      <a:pt x="4039" y="286"/>
                                    </a:lnTo>
                                    <a:lnTo>
                                      <a:pt x="4010" y="303"/>
                                    </a:lnTo>
                                    <a:lnTo>
                                      <a:pt x="3995" y="307"/>
                                    </a:lnTo>
                                    <a:lnTo>
                                      <a:pt x="3975" y="306"/>
                                    </a:lnTo>
                                    <a:lnTo>
                                      <a:pt x="3962" y="312"/>
                                    </a:lnTo>
                                    <a:lnTo>
                                      <a:pt x="3913" y="302"/>
                                    </a:lnTo>
                                    <a:lnTo>
                                      <a:pt x="3915" y="310"/>
                                    </a:lnTo>
                                    <a:lnTo>
                                      <a:pt x="3915" y="315"/>
                                    </a:lnTo>
                                    <a:lnTo>
                                      <a:pt x="3921" y="321"/>
                                    </a:lnTo>
                                    <a:lnTo>
                                      <a:pt x="3923" y="334"/>
                                    </a:lnTo>
                                    <a:lnTo>
                                      <a:pt x="3934" y="335"/>
                                    </a:lnTo>
                                    <a:lnTo>
                                      <a:pt x="3941" y="344"/>
                                    </a:lnTo>
                                    <a:lnTo>
                                      <a:pt x="3941" y="351"/>
                                    </a:lnTo>
                                    <a:lnTo>
                                      <a:pt x="3960" y="351"/>
                                    </a:lnTo>
                                    <a:lnTo>
                                      <a:pt x="3967" y="356"/>
                                    </a:lnTo>
                                    <a:lnTo>
                                      <a:pt x="3968" y="364"/>
                                    </a:lnTo>
                                    <a:lnTo>
                                      <a:pt x="3963" y="377"/>
                                    </a:lnTo>
                                    <a:lnTo>
                                      <a:pt x="3963" y="396"/>
                                    </a:lnTo>
                                    <a:lnTo>
                                      <a:pt x="3960" y="406"/>
                                    </a:lnTo>
                                    <a:lnTo>
                                      <a:pt x="3947" y="401"/>
                                    </a:lnTo>
                                    <a:lnTo>
                                      <a:pt x="3947" y="389"/>
                                    </a:lnTo>
                                    <a:lnTo>
                                      <a:pt x="3944" y="384"/>
                                    </a:lnTo>
                                    <a:lnTo>
                                      <a:pt x="3923" y="380"/>
                                    </a:lnTo>
                                    <a:lnTo>
                                      <a:pt x="3923" y="377"/>
                                    </a:lnTo>
                                    <a:lnTo>
                                      <a:pt x="3926" y="366"/>
                                    </a:lnTo>
                                    <a:lnTo>
                                      <a:pt x="3924" y="361"/>
                                    </a:lnTo>
                                    <a:lnTo>
                                      <a:pt x="3907" y="364"/>
                                    </a:lnTo>
                                    <a:lnTo>
                                      <a:pt x="3908" y="353"/>
                                    </a:lnTo>
                                    <a:lnTo>
                                      <a:pt x="3902" y="352"/>
                                    </a:lnTo>
                                    <a:lnTo>
                                      <a:pt x="3865" y="379"/>
                                    </a:lnTo>
                                    <a:lnTo>
                                      <a:pt x="3869" y="389"/>
                                    </a:lnTo>
                                    <a:lnTo>
                                      <a:pt x="3869" y="396"/>
                                    </a:lnTo>
                                    <a:lnTo>
                                      <a:pt x="3864" y="396"/>
                                    </a:lnTo>
                                    <a:lnTo>
                                      <a:pt x="3860" y="390"/>
                                    </a:lnTo>
                                    <a:lnTo>
                                      <a:pt x="3849" y="393"/>
                                    </a:lnTo>
                                    <a:lnTo>
                                      <a:pt x="3844" y="404"/>
                                    </a:lnTo>
                                    <a:lnTo>
                                      <a:pt x="3851" y="405"/>
                                    </a:lnTo>
                                    <a:lnTo>
                                      <a:pt x="3854" y="409"/>
                                    </a:lnTo>
                                    <a:lnTo>
                                      <a:pt x="3855" y="417"/>
                                    </a:lnTo>
                                    <a:lnTo>
                                      <a:pt x="3850" y="419"/>
                                    </a:lnTo>
                                    <a:lnTo>
                                      <a:pt x="3838" y="415"/>
                                    </a:lnTo>
                                    <a:lnTo>
                                      <a:pt x="3821" y="428"/>
                                    </a:lnTo>
                                    <a:lnTo>
                                      <a:pt x="3821" y="415"/>
                                    </a:lnTo>
                                    <a:lnTo>
                                      <a:pt x="3819" y="411"/>
                                    </a:lnTo>
                                    <a:lnTo>
                                      <a:pt x="3815" y="415"/>
                                    </a:lnTo>
                                    <a:lnTo>
                                      <a:pt x="3805" y="431"/>
                                    </a:lnTo>
                                    <a:lnTo>
                                      <a:pt x="3797" y="431"/>
                                    </a:lnTo>
                                    <a:lnTo>
                                      <a:pt x="3784" y="442"/>
                                    </a:lnTo>
                                    <a:lnTo>
                                      <a:pt x="3780" y="439"/>
                                    </a:lnTo>
                                    <a:lnTo>
                                      <a:pt x="3790" y="427"/>
                                    </a:lnTo>
                                    <a:lnTo>
                                      <a:pt x="3791" y="419"/>
                                    </a:lnTo>
                                    <a:lnTo>
                                      <a:pt x="3780" y="417"/>
                                    </a:lnTo>
                                    <a:lnTo>
                                      <a:pt x="3779" y="411"/>
                                    </a:lnTo>
                                    <a:lnTo>
                                      <a:pt x="3774" y="419"/>
                                    </a:lnTo>
                                    <a:lnTo>
                                      <a:pt x="3756" y="423"/>
                                    </a:lnTo>
                                    <a:lnTo>
                                      <a:pt x="3748" y="438"/>
                                    </a:lnTo>
                                    <a:lnTo>
                                      <a:pt x="3740" y="442"/>
                                    </a:lnTo>
                                    <a:lnTo>
                                      <a:pt x="3736" y="436"/>
                                    </a:lnTo>
                                    <a:lnTo>
                                      <a:pt x="3756" y="414"/>
                                    </a:lnTo>
                                    <a:lnTo>
                                      <a:pt x="3761" y="393"/>
                                    </a:lnTo>
                                    <a:lnTo>
                                      <a:pt x="3745" y="380"/>
                                    </a:lnTo>
                                    <a:lnTo>
                                      <a:pt x="3716" y="382"/>
                                    </a:lnTo>
                                    <a:lnTo>
                                      <a:pt x="3711" y="385"/>
                                    </a:lnTo>
                                    <a:lnTo>
                                      <a:pt x="3710" y="393"/>
                                    </a:lnTo>
                                    <a:lnTo>
                                      <a:pt x="3678" y="383"/>
                                    </a:lnTo>
                                    <a:lnTo>
                                      <a:pt x="3676" y="390"/>
                                    </a:lnTo>
                                    <a:lnTo>
                                      <a:pt x="3665" y="399"/>
                                    </a:lnTo>
                                    <a:lnTo>
                                      <a:pt x="3657" y="389"/>
                                    </a:lnTo>
                                    <a:lnTo>
                                      <a:pt x="3629" y="390"/>
                                    </a:lnTo>
                                    <a:lnTo>
                                      <a:pt x="3628" y="394"/>
                                    </a:lnTo>
                                    <a:lnTo>
                                      <a:pt x="3635" y="399"/>
                                    </a:lnTo>
                                    <a:lnTo>
                                      <a:pt x="3635" y="403"/>
                                    </a:lnTo>
                                    <a:lnTo>
                                      <a:pt x="3609" y="409"/>
                                    </a:lnTo>
                                    <a:lnTo>
                                      <a:pt x="3608" y="405"/>
                                    </a:lnTo>
                                    <a:lnTo>
                                      <a:pt x="3611" y="398"/>
                                    </a:lnTo>
                                    <a:lnTo>
                                      <a:pt x="3604" y="399"/>
                                    </a:lnTo>
                                    <a:lnTo>
                                      <a:pt x="3590" y="412"/>
                                    </a:lnTo>
                                    <a:lnTo>
                                      <a:pt x="3586" y="401"/>
                                    </a:lnTo>
                                    <a:lnTo>
                                      <a:pt x="3581" y="405"/>
                                    </a:lnTo>
                                    <a:lnTo>
                                      <a:pt x="3581" y="423"/>
                                    </a:lnTo>
                                    <a:lnTo>
                                      <a:pt x="3585" y="427"/>
                                    </a:lnTo>
                                    <a:lnTo>
                                      <a:pt x="3604" y="417"/>
                                    </a:lnTo>
                                    <a:lnTo>
                                      <a:pt x="3607" y="428"/>
                                    </a:lnTo>
                                    <a:lnTo>
                                      <a:pt x="3611" y="435"/>
                                    </a:lnTo>
                                    <a:lnTo>
                                      <a:pt x="3612" y="432"/>
                                    </a:lnTo>
                                    <a:lnTo>
                                      <a:pt x="3612" y="426"/>
                                    </a:lnTo>
                                    <a:lnTo>
                                      <a:pt x="3619" y="423"/>
                                    </a:lnTo>
                                    <a:lnTo>
                                      <a:pt x="3618" y="428"/>
                                    </a:lnTo>
                                    <a:lnTo>
                                      <a:pt x="3620" y="435"/>
                                    </a:lnTo>
                                    <a:lnTo>
                                      <a:pt x="3614" y="446"/>
                                    </a:lnTo>
                                    <a:lnTo>
                                      <a:pt x="3549" y="471"/>
                                    </a:lnTo>
                                    <a:lnTo>
                                      <a:pt x="3520" y="475"/>
                                    </a:lnTo>
                                    <a:lnTo>
                                      <a:pt x="3516" y="473"/>
                                    </a:lnTo>
                                    <a:lnTo>
                                      <a:pt x="3514" y="481"/>
                                    </a:lnTo>
                                    <a:lnTo>
                                      <a:pt x="3514" y="492"/>
                                    </a:lnTo>
                                    <a:lnTo>
                                      <a:pt x="3514" y="489"/>
                                    </a:lnTo>
                                    <a:lnTo>
                                      <a:pt x="3501" y="487"/>
                                    </a:lnTo>
                                    <a:lnTo>
                                      <a:pt x="3488" y="496"/>
                                    </a:lnTo>
                                    <a:lnTo>
                                      <a:pt x="3473" y="490"/>
                                    </a:lnTo>
                                    <a:lnTo>
                                      <a:pt x="3455" y="502"/>
                                    </a:lnTo>
                                    <a:lnTo>
                                      <a:pt x="3436" y="502"/>
                                    </a:lnTo>
                                    <a:lnTo>
                                      <a:pt x="3420" y="516"/>
                                    </a:lnTo>
                                    <a:lnTo>
                                      <a:pt x="3434" y="524"/>
                                    </a:lnTo>
                                    <a:lnTo>
                                      <a:pt x="3415" y="529"/>
                                    </a:lnTo>
                                    <a:lnTo>
                                      <a:pt x="3401" y="541"/>
                                    </a:lnTo>
                                    <a:lnTo>
                                      <a:pt x="3385" y="528"/>
                                    </a:lnTo>
                                    <a:lnTo>
                                      <a:pt x="3378" y="536"/>
                                    </a:lnTo>
                                    <a:lnTo>
                                      <a:pt x="3366" y="539"/>
                                    </a:lnTo>
                                    <a:lnTo>
                                      <a:pt x="3365" y="544"/>
                                    </a:lnTo>
                                    <a:lnTo>
                                      <a:pt x="3371" y="544"/>
                                    </a:lnTo>
                                    <a:lnTo>
                                      <a:pt x="3374" y="550"/>
                                    </a:lnTo>
                                    <a:lnTo>
                                      <a:pt x="3355" y="555"/>
                                    </a:lnTo>
                                    <a:lnTo>
                                      <a:pt x="3354" y="562"/>
                                    </a:lnTo>
                                    <a:lnTo>
                                      <a:pt x="3344" y="566"/>
                                    </a:lnTo>
                                    <a:lnTo>
                                      <a:pt x="3333" y="584"/>
                                    </a:lnTo>
                                    <a:lnTo>
                                      <a:pt x="3322" y="593"/>
                                    </a:lnTo>
                                    <a:lnTo>
                                      <a:pt x="3321" y="598"/>
                                    </a:lnTo>
                                    <a:lnTo>
                                      <a:pt x="3322" y="604"/>
                                    </a:lnTo>
                                    <a:lnTo>
                                      <a:pt x="3319" y="608"/>
                                    </a:lnTo>
                                    <a:lnTo>
                                      <a:pt x="3305" y="614"/>
                                    </a:lnTo>
                                    <a:lnTo>
                                      <a:pt x="3300" y="605"/>
                                    </a:lnTo>
                                    <a:lnTo>
                                      <a:pt x="3292" y="604"/>
                                    </a:lnTo>
                                    <a:lnTo>
                                      <a:pt x="3269" y="602"/>
                                    </a:lnTo>
                                    <a:lnTo>
                                      <a:pt x="3261" y="606"/>
                                    </a:lnTo>
                                    <a:lnTo>
                                      <a:pt x="3256" y="611"/>
                                    </a:lnTo>
                                    <a:lnTo>
                                      <a:pt x="3262" y="618"/>
                                    </a:lnTo>
                                    <a:lnTo>
                                      <a:pt x="3279" y="625"/>
                                    </a:lnTo>
                                    <a:lnTo>
                                      <a:pt x="3301" y="626"/>
                                    </a:lnTo>
                                    <a:lnTo>
                                      <a:pt x="3297" y="633"/>
                                    </a:lnTo>
                                    <a:lnTo>
                                      <a:pt x="3288" y="642"/>
                                    </a:lnTo>
                                    <a:lnTo>
                                      <a:pt x="3281" y="640"/>
                                    </a:lnTo>
                                    <a:lnTo>
                                      <a:pt x="3279" y="633"/>
                                    </a:lnTo>
                                    <a:lnTo>
                                      <a:pt x="3272" y="640"/>
                                    </a:lnTo>
                                    <a:lnTo>
                                      <a:pt x="3274" y="645"/>
                                    </a:lnTo>
                                    <a:lnTo>
                                      <a:pt x="3268" y="659"/>
                                    </a:lnTo>
                                    <a:lnTo>
                                      <a:pt x="3262" y="667"/>
                                    </a:lnTo>
                                    <a:lnTo>
                                      <a:pt x="3256" y="683"/>
                                    </a:lnTo>
                                    <a:lnTo>
                                      <a:pt x="3249" y="683"/>
                                    </a:lnTo>
                                    <a:lnTo>
                                      <a:pt x="3247" y="694"/>
                                    </a:lnTo>
                                    <a:lnTo>
                                      <a:pt x="3253" y="702"/>
                                    </a:lnTo>
                                    <a:lnTo>
                                      <a:pt x="3246" y="708"/>
                                    </a:lnTo>
                                    <a:lnTo>
                                      <a:pt x="3236" y="691"/>
                                    </a:lnTo>
                                    <a:lnTo>
                                      <a:pt x="3222" y="684"/>
                                    </a:lnTo>
                                    <a:lnTo>
                                      <a:pt x="3221" y="674"/>
                                    </a:lnTo>
                                    <a:lnTo>
                                      <a:pt x="3204" y="667"/>
                                    </a:lnTo>
                                    <a:lnTo>
                                      <a:pt x="3203" y="668"/>
                                    </a:lnTo>
                                    <a:lnTo>
                                      <a:pt x="3209" y="681"/>
                                    </a:lnTo>
                                    <a:lnTo>
                                      <a:pt x="3194" y="690"/>
                                    </a:lnTo>
                                    <a:lnTo>
                                      <a:pt x="3197" y="699"/>
                                    </a:lnTo>
                                    <a:lnTo>
                                      <a:pt x="3192" y="701"/>
                                    </a:lnTo>
                                    <a:lnTo>
                                      <a:pt x="3193" y="707"/>
                                    </a:lnTo>
                                    <a:lnTo>
                                      <a:pt x="3222" y="711"/>
                                    </a:lnTo>
                                    <a:lnTo>
                                      <a:pt x="3229" y="717"/>
                                    </a:lnTo>
                                    <a:lnTo>
                                      <a:pt x="3242" y="724"/>
                                    </a:lnTo>
                                    <a:lnTo>
                                      <a:pt x="3238" y="728"/>
                                    </a:lnTo>
                                    <a:lnTo>
                                      <a:pt x="3238" y="735"/>
                                    </a:lnTo>
                                    <a:lnTo>
                                      <a:pt x="3242" y="739"/>
                                    </a:lnTo>
                                    <a:lnTo>
                                      <a:pt x="3240" y="743"/>
                                    </a:lnTo>
                                    <a:lnTo>
                                      <a:pt x="3227" y="740"/>
                                    </a:lnTo>
                                    <a:lnTo>
                                      <a:pt x="3224" y="744"/>
                                    </a:lnTo>
                                    <a:lnTo>
                                      <a:pt x="3211" y="750"/>
                                    </a:lnTo>
                                    <a:lnTo>
                                      <a:pt x="3215" y="756"/>
                                    </a:lnTo>
                                    <a:lnTo>
                                      <a:pt x="3204" y="756"/>
                                    </a:lnTo>
                                    <a:lnTo>
                                      <a:pt x="3202" y="761"/>
                                    </a:lnTo>
                                    <a:lnTo>
                                      <a:pt x="3203" y="771"/>
                                    </a:lnTo>
                                    <a:lnTo>
                                      <a:pt x="3209" y="777"/>
                                    </a:lnTo>
                                    <a:lnTo>
                                      <a:pt x="3246" y="788"/>
                                    </a:lnTo>
                                    <a:lnTo>
                                      <a:pt x="3249" y="814"/>
                                    </a:lnTo>
                                    <a:lnTo>
                                      <a:pt x="3253" y="821"/>
                                    </a:lnTo>
                                    <a:lnTo>
                                      <a:pt x="3259" y="826"/>
                                    </a:lnTo>
                                    <a:lnTo>
                                      <a:pt x="3254" y="832"/>
                                    </a:lnTo>
                                    <a:lnTo>
                                      <a:pt x="3242" y="828"/>
                                    </a:lnTo>
                                    <a:lnTo>
                                      <a:pt x="3242" y="831"/>
                                    </a:lnTo>
                                    <a:lnTo>
                                      <a:pt x="3245" y="839"/>
                                    </a:lnTo>
                                    <a:lnTo>
                                      <a:pt x="3240" y="841"/>
                                    </a:lnTo>
                                    <a:lnTo>
                                      <a:pt x="3242" y="847"/>
                                    </a:lnTo>
                                    <a:lnTo>
                                      <a:pt x="3247" y="850"/>
                                    </a:lnTo>
                                    <a:lnTo>
                                      <a:pt x="3247" y="856"/>
                                    </a:lnTo>
                                    <a:lnTo>
                                      <a:pt x="3237" y="861"/>
                                    </a:lnTo>
                                    <a:lnTo>
                                      <a:pt x="3215" y="863"/>
                                    </a:lnTo>
                                    <a:lnTo>
                                      <a:pt x="3202" y="872"/>
                                    </a:lnTo>
                                    <a:lnTo>
                                      <a:pt x="3189" y="871"/>
                                    </a:lnTo>
                                    <a:lnTo>
                                      <a:pt x="3182" y="874"/>
                                    </a:lnTo>
                                    <a:lnTo>
                                      <a:pt x="3179" y="883"/>
                                    </a:lnTo>
                                    <a:lnTo>
                                      <a:pt x="3166" y="894"/>
                                    </a:lnTo>
                                    <a:lnTo>
                                      <a:pt x="3148" y="889"/>
                                    </a:lnTo>
                                    <a:lnTo>
                                      <a:pt x="3145" y="883"/>
                                    </a:lnTo>
                                    <a:lnTo>
                                      <a:pt x="3143" y="883"/>
                                    </a:lnTo>
                                    <a:lnTo>
                                      <a:pt x="3130" y="888"/>
                                    </a:lnTo>
                                    <a:lnTo>
                                      <a:pt x="3105" y="893"/>
                                    </a:lnTo>
                                    <a:lnTo>
                                      <a:pt x="3082" y="900"/>
                                    </a:lnTo>
                                    <a:lnTo>
                                      <a:pt x="3035" y="906"/>
                                    </a:lnTo>
                                    <a:lnTo>
                                      <a:pt x="3026" y="900"/>
                                    </a:lnTo>
                                    <a:lnTo>
                                      <a:pt x="3007" y="904"/>
                                    </a:lnTo>
                                    <a:lnTo>
                                      <a:pt x="2989" y="901"/>
                                    </a:lnTo>
                                    <a:lnTo>
                                      <a:pt x="2952" y="912"/>
                                    </a:lnTo>
                                    <a:lnTo>
                                      <a:pt x="2952" y="917"/>
                                    </a:lnTo>
                                    <a:lnTo>
                                      <a:pt x="2950" y="920"/>
                                    </a:lnTo>
                                    <a:lnTo>
                                      <a:pt x="2939" y="914"/>
                                    </a:lnTo>
                                    <a:lnTo>
                                      <a:pt x="2929" y="918"/>
                                    </a:lnTo>
                                    <a:lnTo>
                                      <a:pt x="2928" y="922"/>
                                    </a:lnTo>
                                    <a:lnTo>
                                      <a:pt x="2912" y="926"/>
                                    </a:lnTo>
                                    <a:lnTo>
                                      <a:pt x="2913" y="936"/>
                                    </a:lnTo>
                                    <a:lnTo>
                                      <a:pt x="2917" y="944"/>
                                    </a:lnTo>
                                    <a:lnTo>
                                      <a:pt x="2920" y="943"/>
                                    </a:lnTo>
                                    <a:lnTo>
                                      <a:pt x="2921" y="938"/>
                                    </a:lnTo>
                                    <a:lnTo>
                                      <a:pt x="2926" y="939"/>
                                    </a:lnTo>
                                    <a:lnTo>
                                      <a:pt x="2924" y="947"/>
                                    </a:lnTo>
                                    <a:lnTo>
                                      <a:pt x="2912" y="958"/>
                                    </a:lnTo>
                                    <a:lnTo>
                                      <a:pt x="2912" y="964"/>
                                    </a:lnTo>
                                    <a:lnTo>
                                      <a:pt x="2904" y="960"/>
                                    </a:lnTo>
                                    <a:lnTo>
                                      <a:pt x="2901" y="966"/>
                                    </a:lnTo>
                                    <a:lnTo>
                                      <a:pt x="2904" y="975"/>
                                    </a:lnTo>
                                    <a:lnTo>
                                      <a:pt x="2913" y="977"/>
                                    </a:lnTo>
                                    <a:lnTo>
                                      <a:pt x="2913" y="987"/>
                                    </a:lnTo>
                                    <a:lnTo>
                                      <a:pt x="2901" y="996"/>
                                    </a:lnTo>
                                    <a:lnTo>
                                      <a:pt x="2918" y="1009"/>
                                    </a:lnTo>
                                    <a:lnTo>
                                      <a:pt x="2917" y="1014"/>
                                    </a:lnTo>
                                    <a:lnTo>
                                      <a:pt x="2923" y="1019"/>
                                    </a:lnTo>
                                    <a:lnTo>
                                      <a:pt x="2926" y="1018"/>
                                    </a:lnTo>
                                    <a:lnTo>
                                      <a:pt x="2931" y="1040"/>
                                    </a:lnTo>
                                    <a:lnTo>
                                      <a:pt x="2937" y="1046"/>
                                    </a:lnTo>
                                    <a:lnTo>
                                      <a:pt x="2934" y="1052"/>
                                    </a:lnTo>
                                    <a:lnTo>
                                      <a:pt x="2933" y="1058"/>
                                    </a:lnTo>
                                    <a:lnTo>
                                      <a:pt x="2929" y="1066"/>
                                    </a:lnTo>
                                    <a:lnTo>
                                      <a:pt x="2924" y="1082"/>
                                    </a:lnTo>
                                    <a:lnTo>
                                      <a:pt x="2925" y="1097"/>
                                    </a:lnTo>
                                    <a:lnTo>
                                      <a:pt x="2930" y="1105"/>
                                    </a:lnTo>
                                    <a:lnTo>
                                      <a:pt x="2930" y="1122"/>
                                    </a:lnTo>
                                    <a:lnTo>
                                      <a:pt x="2935" y="1133"/>
                                    </a:lnTo>
                                    <a:lnTo>
                                      <a:pt x="2949" y="1149"/>
                                    </a:lnTo>
                                    <a:lnTo>
                                      <a:pt x="2962" y="1153"/>
                                    </a:lnTo>
                                    <a:lnTo>
                                      <a:pt x="2987" y="1157"/>
                                    </a:lnTo>
                                    <a:lnTo>
                                      <a:pt x="3001" y="1168"/>
                                    </a:lnTo>
                                    <a:lnTo>
                                      <a:pt x="3009" y="1168"/>
                                    </a:lnTo>
                                    <a:lnTo>
                                      <a:pt x="3015" y="1184"/>
                                    </a:lnTo>
                                    <a:lnTo>
                                      <a:pt x="3010" y="1196"/>
                                    </a:lnTo>
                                    <a:lnTo>
                                      <a:pt x="3006" y="1200"/>
                                    </a:lnTo>
                                    <a:lnTo>
                                      <a:pt x="3017" y="1203"/>
                                    </a:lnTo>
                                    <a:lnTo>
                                      <a:pt x="3023" y="1211"/>
                                    </a:lnTo>
                                    <a:lnTo>
                                      <a:pt x="3031" y="1227"/>
                                    </a:lnTo>
                                    <a:lnTo>
                                      <a:pt x="3041" y="1233"/>
                                    </a:lnTo>
                                    <a:lnTo>
                                      <a:pt x="3060" y="1239"/>
                                    </a:lnTo>
                                    <a:lnTo>
                                      <a:pt x="3069" y="1246"/>
                                    </a:lnTo>
                                    <a:lnTo>
                                      <a:pt x="3073" y="1239"/>
                                    </a:lnTo>
                                    <a:lnTo>
                                      <a:pt x="3076" y="1254"/>
                                    </a:lnTo>
                                    <a:lnTo>
                                      <a:pt x="3084" y="1272"/>
                                    </a:lnTo>
                                    <a:lnTo>
                                      <a:pt x="3084" y="1282"/>
                                    </a:lnTo>
                                    <a:lnTo>
                                      <a:pt x="3080" y="1302"/>
                                    </a:lnTo>
                                    <a:lnTo>
                                      <a:pt x="3069" y="1312"/>
                                    </a:lnTo>
                                    <a:lnTo>
                                      <a:pt x="3068" y="1329"/>
                                    </a:lnTo>
                                    <a:lnTo>
                                      <a:pt x="3060" y="1343"/>
                                    </a:lnTo>
                                    <a:lnTo>
                                      <a:pt x="3064" y="1358"/>
                                    </a:lnTo>
                                    <a:lnTo>
                                      <a:pt x="3063" y="1372"/>
                                    </a:lnTo>
                                    <a:lnTo>
                                      <a:pt x="3079" y="1394"/>
                                    </a:lnTo>
                                    <a:lnTo>
                                      <a:pt x="3082" y="1426"/>
                                    </a:lnTo>
                                    <a:lnTo>
                                      <a:pt x="3087" y="1440"/>
                                    </a:lnTo>
                                    <a:lnTo>
                                      <a:pt x="3090" y="1459"/>
                                    </a:lnTo>
                                    <a:lnTo>
                                      <a:pt x="3090" y="1474"/>
                                    </a:lnTo>
                                    <a:lnTo>
                                      <a:pt x="3085" y="1487"/>
                                    </a:lnTo>
                                    <a:lnTo>
                                      <a:pt x="3075" y="1501"/>
                                    </a:lnTo>
                                    <a:lnTo>
                                      <a:pt x="3063" y="1504"/>
                                    </a:lnTo>
                                    <a:lnTo>
                                      <a:pt x="3055" y="1501"/>
                                    </a:lnTo>
                                    <a:lnTo>
                                      <a:pt x="3054" y="1509"/>
                                    </a:lnTo>
                                    <a:lnTo>
                                      <a:pt x="3063" y="1530"/>
                                    </a:lnTo>
                                    <a:lnTo>
                                      <a:pt x="3059" y="1539"/>
                                    </a:lnTo>
                                    <a:lnTo>
                                      <a:pt x="3035" y="1529"/>
                                    </a:lnTo>
                                    <a:lnTo>
                                      <a:pt x="3017" y="1528"/>
                                    </a:lnTo>
                                    <a:lnTo>
                                      <a:pt x="3006" y="1517"/>
                                    </a:lnTo>
                                    <a:lnTo>
                                      <a:pt x="3004" y="1504"/>
                                    </a:lnTo>
                                    <a:lnTo>
                                      <a:pt x="3004" y="1458"/>
                                    </a:lnTo>
                                    <a:lnTo>
                                      <a:pt x="3012" y="1428"/>
                                    </a:lnTo>
                                    <a:lnTo>
                                      <a:pt x="3009" y="1422"/>
                                    </a:lnTo>
                                    <a:lnTo>
                                      <a:pt x="3007" y="1393"/>
                                    </a:lnTo>
                                    <a:lnTo>
                                      <a:pt x="3010" y="1379"/>
                                    </a:lnTo>
                                    <a:lnTo>
                                      <a:pt x="3009" y="1362"/>
                                    </a:lnTo>
                                    <a:lnTo>
                                      <a:pt x="3007" y="1352"/>
                                    </a:lnTo>
                                    <a:lnTo>
                                      <a:pt x="3015" y="1340"/>
                                    </a:lnTo>
                                    <a:lnTo>
                                      <a:pt x="3047" y="1319"/>
                                    </a:lnTo>
                                    <a:lnTo>
                                      <a:pt x="3049" y="1313"/>
                                    </a:lnTo>
                                    <a:lnTo>
                                      <a:pt x="3049" y="1300"/>
                                    </a:lnTo>
                                    <a:lnTo>
                                      <a:pt x="3052" y="1288"/>
                                    </a:lnTo>
                                    <a:lnTo>
                                      <a:pt x="3060" y="1287"/>
                                    </a:lnTo>
                                    <a:lnTo>
                                      <a:pt x="3063" y="1270"/>
                                    </a:lnTo>
                                    <a:lnTo>
                                      <a:pt x="3039" y="1254"/>
                                    </a:lnTo>
                                    <a:lnTo>
                                      <a:pt x="3010" y="1264"/>
                                    </a:lnTo>
                                    <a:lnTo>
                                      <a:pt x="2982" y="1267"/>
                                    </a:lnTo>
                                    <a:lnTo>
                                      <a:pt x="2966" y="1260"/>
                                    </a:lnTo>
                                    <a:lnTo>
                                      <a:pt x="2955" y="1248"/>
                                    </a:lnTo>
                                    <a:lnTo>
                                      <a:pt x="2952" y="1250"/>
                                    </a:lnTo>
                                    <a:lnTo>
                                      <a:pt x="2945" y="1235"/>
                                    </a:lnTo>
                                    <a:lnTo>
                                      <a:pt x="2931" y="1219"/>
                                    </a:lnTo>
                                    <a:lnTo>
                                      <a:pt x="2928" y="1212"/>
                                    </a:lnTo>
                                    <a:lnTo>
                                      <a:pt x="2928" y="1203"/>
                                    </a:lnTo>
                                    <a:lnTo>
                                      <a:pt x="2902" y="1191"/>
                                    </a:lnTo>
                                    <a:lnTo>
                                      <a:pt x="2880" y="1174"/>
                                    </a:lnTo>
                                    <a:lnTo>
                                      <a:pt x="2871" y="1163"/>
                                    </a:lnTo>
                                    <a:lnTo>
                                      <a:pt x="2844" y="1149"/>
                                    </a:lnTo>
                                    <a:lnTo>
                                      <a:pt x="2792" y="1148"/>
                                    </a:lnTo>
                                    <a:lnTo>
                                      <a:pt x="2777" y="1151"/>
                                    </a:lnTo>
                                    <a:lnTo>
                                      <a:pt x="2763" y="1171"/>
                                    </a:lnTo>
                                    <a:lnTo>
                                      <a:pt x="2741" y="1181"/>
                                    </a:lnTo>
                                    <a:lnTo>
                                      <a:pt x="2737" y="1201"/>
                                    </a:lnTo>
                                    <a:lnTo>
                                      <a:pt x="2764" y="1202"/>
                                    </a:lnTo>
                                    <a:lnTo>
                                      <a:pt x="2778" y="1213"/>
                                    </a:lnTo>
                                    <a:lnTo>
                                      <a:pt x="2773" y="1227"/>
                                    </a:lnTo>
                                    <a:lnTo>
                                      <a:pt x="2763" y="1240"/>
                                    </a:lnTo>
                                    <a:lnTo>
                                      <a:pt x="2743" y="1246"/>
                                    </a:lnTo>
                                    <a:lnTo>
                                      <a:pt x="2729" y="1259"/>
                                    </a:lnTo>
                                    <a:lnTo>
                                      <a:pt x="2708" y="1265"/>
                                    </a:lnTo>
                                    <a:lnTo>
                                      <a:pt x="2708" y="1249"/>
                                    </a:lnTo>
                                    <a:lnTo>
                                      <a:pt x="2692" y="1233"/>
                                    </a:lnTo>
                                    <a:lnTo>
                                      <a:pt x="2683" y="1217"/>
                                    </a:lnTo>
                                    <a:lnTo>
                                      <a:pt x="2672" y="1218"/>
                                    </a:lnTo>
                                    <a:lnTo>
                                      <a:pt x="2662" y="1232"/>
                                    </a:lnTo>
                                    <a:lnTo>
                                      <a:pt x="2668" y="1239"/>
                                    </a:lnTo>
                                    <a:lnTo>
                                      <a:pt x="2673" y="1260"/>
                                    </a:lnTo>
                                    <a:lnTo>
                                      <a:pt x="2678" y="1275"/>
                                    </a:lnTo>
                                    <a:lnTo>
                                      <a:pt x="2681" y="1287"/>
                                    </a:lnTo>
                                    <a:lnTo>
                                      <a:pt x="2687" y="1289"/>
                                    </a:lnTo>
                                    <a:lnTo>
                                      <a:pt x="2709" y="1308"/>
                                    </a:lnTo>
                                    <a:lnTo>
                                      <a:pt x="2724" y="1314"/>
                                    </a:lnTo>
                                    <a:lnTo>
                                      <a:pt x="2732" y="1326"/>
                                    </a:lnTo>
                                    <a:lnTo>
                                      <a:pt x="2741" y="1327"/>
                                    </a:lnTo>
                                    <a:lnTo>
                                      <a:pt x="2747" y="1335"/>
                                    </a:lnTo>
                                    <a:lnTo>
                                      <a:pt x="2757" y="1329"/>
                                    </a:lnTo>
                                    <a:lnTo>
                                      <a:pt x="2767" y="1319"/>
                                    </a:lnTo>
                                    <a:lnTo>
                                      <a:pt x="2764" y="1334"/>
                                    </a:lnTo>
                                    <a:lnTo>
                                      <a:pt x="2769" y="1341"/>
                                    </a:lnTo>
                                    <a:lnTo>
                                      <a:pt x="2780" y="1337"/>
                                    </a:lnTo>
                                    <a:lnTo>
                                      <a:pt x="2781" y="1367"/>
                                    </a:lnTo>
                                    <a:lnTo>
                                      <a:pt x="2795" y="1383"/>
                                    </a:lnTo>
                                    <a:lnTo>
                                      <a:pt x="2795" y="1393"/>
                                    </a:lnTo>
                                    <a:lnTo>
                                      <a:pt x="2779" y="1390"/>
                                    </a:lnTo>
                                    <a:lnTo>
                                      <a:pt x="2769" y="1384"/>
                                    </a:lnTo>
                                    <a:lnTo>
                                      <a:pt x="2762" y="1377"/>
                                    </a:lnTo>
                                    <a:lnTo>
                                      <a:pt x="2758" y="1367"/>
                                    </a:lnTo>
                                    <a:lnTo>
                                      <a:pt x="2748" y="1358"/>
                                    </a:lnTo>
                                    <a:lnTo>
                                      <a:pt x="2713" y="1354"/>
                                    </a:lnTo>
                                    <a:lnTo>
                                      <a:pt x="2702" y="1348"/>
                                    </a:lnTo>
                                    <a:lnTo>
                                      <a:pt x="2668" y="1345"/>
                                    </a:lnTo>
                                    <a:lnTo>
                                      <a:pt x="2636" y="1332"/>
                                    </a:lnTo>
                                    <a:lnTo>
                                      <a:pt x="2627" y="1325"/>
                                    </a:lnTo>
                                    <a:lnTo>
                                      <a:pt x="2617" y="1310"/>
                                    </a:lnTo>
                                    <a:lnTo>
                                      <a:pt x="2619" y="1307"/>
                                    </a:lnTo>
                                    <a:lnTo>
                                      <a:pt x="2633" y="1304"/>
                                    </a:lnTo>
                                    <a:lnTo>
                                      <a:pt x="2634" y="1299"/>
                                    </a:lnTo>
                                    <a:lnTo>
                                      <a:pt x="2633" y="1278"/>
                                    </a:lnTo>
                                    <a:lnTo>
                                      <a:pt x="2622" y="1256"/>
                                    </a:lnTo>
                                    <a:lnTo>
                                      <a:pt x="2621" y="1246"/>
                                    </a:lnTo>
                                    <a:lnTo>
                                      <a:pt x="2627" y="1222"/>
                                    </a:lnTo>
                                    <a:lnTo>
                                      <a:pt x="2618" y="1211"/>
                                    </a:lnTo>
                                    <a:lnTo>
                                      <a:pt x="2627" y="1202"/>
                                    </a:lnTo>
                                    <a:lnTo>
                                      <a:pt x="2641" y="1163"/>
                                    </a:lnTo>
                                    <a:lnTo>
                                      <a:pt x="2634" y="1137"/>
                                    </a:lnTo>
                                    <a:lnTo>
                                      <a:pt x="2632" y="1120"/>
                                    </a:lnTo>
                                    <a:lnTo>
                                      <a:pt x="2640" y="1115"/>
                                    </a:lnTo>
                                    <a:lnTo>
                                      <a:pt x="2630" y="1100"/>
                                    </a:lnTo>
                                    <a:lnTo>
                                      <a:pt x="2628" y="1090"/>
                                    </a:lnTo>
                                    <a:lnTo>
                                      <a:pt x="2629" y="1082"/>
                                    </a:lnTo>
                                    <a:lnTo>
                                      <a:pt x="2613" y="1066"/>
                                    </a:lnTo>
                                    <a:lnTo>
                                      <a:pt x="2608" y="1055"/>
                                    </a:lnTo>
                                    <a:lnTo>
                                      <a:pt x="2593" y="1063"/>
                                    </a:lnTo>
                                    <a:lnTo>
                                      <a:pt x="2595" y="1074"/>
                                    </a:lnTo>
                                    <a:lnTo>
                                      <a:pt x="2602" y="1094"/>
                                    </a:lnTo>
                                    <a:lnTo>
                                      <a:pt x="2607" y="1115"/>
                                    </a:lnTo>
                                    <a:lnTo>
                                      <a:pt x="2607" y="1160"/>
                                    </a:lnTo>
                                    <a:lnTo>
                                      <a:pt x="2598" y="1176"/>
                                    </a:lnTo>
                                    <a:lnTo>
                                      <a:pt x="2566" y="1207"/>
                                    </a:lnTo>
                                    <a:lnTo>
                                      <a:pt x="2546" y="1217"/>
                                    </a:lnTo>
                                    <a:lnTo>
                                      <a:pt x="2516" y="1239"/>
                                    </a:lnTo>
                                    <a:lnTo>
                                      <a:pt x="2517" y="1253"/>
                                    </a:lnTo>
                                    <a:lnTo>
                                      <a:pt x="2517" y="1261"/>
                                    </a:lnTo>
                                    <a:lnTo>
                                      <a:pt x="2514" y="1272"/>
                                    </a:lnTo>
                                    <a:lnTo>
                                      <a:pt x="2498" y="1289"/>
                                    </a:lnTo>
                                    <a:lnTo>
                                      <a:pt x="2498" y="1298"/>
                                    </a:lnTo>
                                    <a:lnTo>
                                      <a:pt x="2519" y="1321"/>
                                    </a:lnTo>
                                    <a:lnTo>
                                      <a:pt x="2532" y="1343"/>
                                    </a:lnTo>
                                    <a:lnTo>
                                      <a:pt x="2541" y="1362"/>
                                    </a:lnTo>
                                    <a:lnTo>
                                      <a:pt x="2547" y="1395"/>
                                    </a:lnTo>
                                    <a:lnTo>
                                      <a:pt x="2560" y="1417"/>
                                    </a:lnTo>
                                    <a:lnTo>
                                      <a:pt x="2569" y="1438"/>
                                    </a:lnTo>
                                    <a:lnTo>
                                      <a:pt x="2569" y="1448"/>
                                    </a:lnTo>
                                    <a:lnTo>
                                      <a:pt x="2565" y="1468"/>
                                    </a:lnTo>
                                    <a:lnTo>
                                      <a:pt x="2557" y="1488"/>
                                    </a:lnTo>
                                    <a:lnTo>
                                      <a:pt x="2555" y="1496"/>
                                    </a:lnTo>
                                    <a:lnTo>
                                      <a:pt x="2541" y="1514"/>
                                    </a:lnTo>
                                    <a:lnTo>
                                      <a:pt x="2538" y="1528"/>
                                    </a:lnTo>
                                    <a:lnTo>
                                      <a:pt x="2539" y="1545"/>
                                    </a:lnTo>
                                    <a:lnTo>
                                      <a:pt x="2532" y="1555"/>
                                    </a:lnTo>
                                    <a:lnTo>
                                      <a:pt x="2530" y="1568"/>
                                    </a:lnTo>
                                    <a:lnTo>
                                      <a:pt x="2527" y="1588"/>
                                    </a:lnTo>
                                    <a:lnTo>
                                      <a:pt x="2541" y="1611"/>
                                    </a:lnTo>
                                    <a:lnTo>
                                      <a:pt x="2548" y="1632"/>
                                    </a:lnTo>
                                    <a:lnTo>
                                      <a:pt x="2546" y="1647"/>
                                    </a:lnTo>
                                    <a:lnTo>
                                      <a:pt x="2539" y="1664"/>
                                    </a:lnTo>
                                    <a:lnTo>
                                      <a:pt x="2538" y="1673"/>
                                    </a:lnTo>
                                    <a:lnTo>
                                      <a:pt x="2547" y="1689"/>
                                    </a:lnTo>
                                    <a:lnTo>
                                      <a:pt x="2559" y="1691"/>
                                    </a:lnTo>
                                    <a:lnTo>
                                      <a:pt x="2575" y="1686"/>
                                    </a:lnTo>
                                    <a:lnTo>
                                      <a:pt x="2586" y="1686"/>
                                    </a:lnTo>
                                    <a:lnTo>
                                      <a:pt x="2600" y="1691"/>
                                    </a:lnTo>
                                    <a:lnTo>
                                      <a:pt x="2616" y="1694"/>
                                    </a:lnTo>
                                    <a:lnTo>
                                      <a:pt x="2618" y="1685"/>
                                    </a:lnTo>
                                    <a:lnTo>
                                      <a:pt x="2641" y="1670"/>
                                    </a:lnTo>
                                    <a:lnTo>
                                      <a:pt x="2665" y="1670"/>
                                    </a:lnTo>
                                    <a:lnTo>
                                      <a:pt x="2698" y="1690"/>
                                    </a:lnTo>
                                    <a:lnTo>
                                      <a:pt x="2708" y="1700"/>
                                    </a:lnTo>
                                    <a:lnTo>
                                      <a:pt x="2734" y="1716"/>
                                    </a:lnTo>
                                    <a:lnTo>
                                      <a:pt x="2753" y="1724"/>
                                    </a:lnTo>
                                    <a:lnTo>
                                      <a:pt x="2758" y="1734"/>
                                    </a:lnTo>
                                    <a:lnTo>
                                      <a:pt x="2758" y="1750"/>
                                    </a:lnTo>
                                    <a:lnTo>
                                      <a:pt x="2757" y="1761"/>
                                    </a:lnTo>
                                    <a:lnTo>
                                      <a:pt x="2775" y="1802"/>
                                    </a:lnTo>
                                    <a:lnTo>
                                      <a:pt x="2779" y="1802"/>
                                    </a:lnTo>
                                    <a:lnTo>
                                      <a:pt x="2780" y="1814"/>
                                    </a:lnTo>
                                    <a:lnTo>
                                      <a:pt x="2774" y="1822"/>
                                    </a:lnTo>
                                    <a:lnTo>
                                      <a:pt x="2761" y="1824"/>
                                    </a:lnTo>
                                    <a:lnTo>
                                      <a:pt x="2750" y="1832"/>
                                    </a:lnTo>
                                    <a:lnTo>
                                      <a:pt x="2746" y="1845"/>
                                    </a:lnTo>
                                    <a:lnTo>
                                      <a:pt x="2745" y="1868"/>
                                    </a:lnTo>
                                    <a:lnTo>
                                      <a:pt x="2747" y="1886"/>
                                    </a:lnTo>
                                    <a:lnTo>
                                      <a:pt x="2751" y="1896"/>
                                    </a:lnTo>
                                    <a:lnTo>
                                      <a:pt x="2763" y="1894"/>
                                    </a:lnTo>
                                    <a:lnTo>
                                      <a:pt x="2781" y="1904"/>
                                    </a:lnTo>
                                    <a:lnTo>
                                      <a:pt x="2800" y="1902"/>
                                    </a:lnTo>
                                    <a:lnTo>
                                      <a:pt x="2820" y="1915"/>
                                    </a:lnTo>
                                    <a:lnTo>
                                      <a:pt x="2817" y="1918"/>
                                    </a:lnTo>
                                    <a:lnTo>
                                      <a:pt x="2792" y="1923"/>
                                    </a:lnTo>
                                    <a:lnTo>
                                      <a:pt x="2779" y="1920"/>
                                    </a:lnTo>
                                    <a:lnTo>
                                      <a:pt x="2754" y="1921"/>
                                    </a:lnTo>
                                    <a:lnTo>
                                      <a:pt x="2752" y="1912"/>
                                    </a:lnTo>
                                    <a:lnTo>
                                      <a:pt x="2748" y="1905"/>
                                    </a:lnTo>
                                    <a:lnTo>
                                      <a:pt x="2727" y="1894"/>
                                    </a:lnTo>
                                    <a:lnTo>
                                      <a:pt x="2726" y="1883"/>
                                    </a:lnTo>
                                    <a:lnTo>
                                      <a:pt x="2730" y="1878"/>
                                    </a:lnTo>
                                    <a:lnTo>
                                      <a:pt x="2732" y="1868"/>
                                    </a:lnTo>
                                    <a:lnTo>
                                      <a:pt x="2731" y="1857"/>
                                    </a:lnTo>
                                    <a:lnTo>
                                      <a:pt x="2732" y="1842"/>
                                    </a:lnTo>
                                    <a:lnTo>
                                      <a:pt x="2740" y="1825"/>
                                    </a:lnTo>
                                    <a:lnTo>
                                      <a:pt x="2736" y="1821"/>
                                    </a:lnTo>
                                    <a:lnTo>
                                      <a:pt x="2730" y="1824"/>
                                    </a:lnTo>
                                    <a:lnTo>
                                      <a:pt x="2729" y="1814"/>
                                    </a:lnTo>
                                    <a:lnTo>
                                      <a:pt x="2732" y="1800"/>
                                    </a:lnTo>
                                    <a:lnTo>
                                      <a:pt x="2734" y="1798"/>
                                    </a:lnTo>
                                    <a:lnTo>
                                      <a:pt x="2732" y="1791"/>
                                    </a:lnTo>
                                    <a:lnTo>
                                      <a:pt x="2735" y="1783"/>
                                    </a:lnTo>
                                    <a:lnTo>
                                      <a:pt x="2732" y="1776"/>
                                    </a:lnTo>
                                    <a:lnTo>
                                      <a:pt x="2726" y="1767"/>
                                    </a:lnTo>
                                    <a:lnTo>
                                      <a:pt x="2718" y="1762"/>
                                    </a:lnTo>
                                    <a:lnTo>
                                      <a:pt x="2713" y="1754"/>
                                    </a:lnTo>
                                    <a:lnTo>
                                      <a:pt x="2703" y="1749"/>
                                    </a:lnTo>
                                    <a:lnTo>
                                      <a:pt x="2699" y="1739"/>
                                    </a:lnTo>
                                    <a:lnTo>
                                      <a:pt x="2700" y="1727"/>
                                    </a:lnTo>
                                    <a:lnTo>
                                      <a:pt x="2694" y="1708"/>
                                    </a:lnTo>
                                    <a:lnTo>
                                      <a:pt x="2667" y="1712"/>
                                    </a:lnTo>
                                    <a:lnTo>
                                      <a:pt x="2652" y="1718"/>
                                    </a:lnTo>
                                    <a:lnTo>
                                      <a:pt x="2621" y="1724"/>
                                    </a:lnTo>
                                    <a:lnTo>
                                      <a:pt x="2602" y="1737"/>
                                    </a:lnTo>
                                    <a:lnTo>
                                      <a:pt x="2582" y="1744"/>
                                    </a:lnTo>
                                    <a:lnTo>
                                      <a:pt x="2574" y="1750"/>
                                    </a:lnTo>
                                    <a:lnTo>
                                      <a:pt x="2574" y="1760"/>
                                    </a:lnTo>
                                    <a:lnTo>
                                      <a:pt x="2576" y="1772"/>
                                    </a:lnTo>
                                    <a:lnTo>
                                      <a:pt x="2573" y="1786"/>
                                    </a:lnTo>
                                    <a:lnTo>
                                      <a:pt x="2566" y="1794"/>
                                    </a:lnTo>
                                    <a:lnTo>
                                      <a:pt x="2570" y="1805"/>
                                    </a:lnTo>
                                    <a:lnTo>
                                      <a:pt x="2575" y="1808"/>
                                    </a:lnTo>
                                    <a:lnTo>
                                      <a:pt x="2579" y="1818"/>
                                    </a:lnTo>
                                    <a:lnTo>
                                      <a:pt x="2585" y="1825"/>
                                    </a:lnTo>
                                    <a:lnTo>
                                      <a:pt x="2584" y="1835"/>
                                    </a:lnTo>
                                    <a:lnTo>
                                      <a:pt x="2590" y="1842"/>
                                    </a:lnTo>
                                    <a:lnTo>
                                      <a:pt x="2593" y="1854"/>
                                    </a:lnTo>
                                    <a:lnTo>
                                      <a:pt x="2595" y="1873"/>
                                    </a:lnTo>
                                    <a:lnTo>
                                      <a:pt x="2590" y="1900"/>
                                    </a:lnTo>
                                    <a:lnTo>
                                      <a:pt x="2576" y="1911"/>
                                    </a:lnTo>
                                    <a:lnTo>
                                      <a:pt x="2547" y="1948"/>
                                    </a:lnTo>
                                    <a:lnTo>
                                      <a:pt x="2544" y="1954"/>
                                    </a:lnTo>
                                    <a:lnTo>
                                      <a:pt x="2544" y="1969"/>
                                    </a:lnTo>
                                    <a:lnTo>
                                      <a:pt x="2541" y="1988"/>
                                    </a:lnTo>
                                    <a:lnTo>
                                      <a:pt x="2525" y="2013"/>
                                    </a:lnTo>
                                    <a:lnTo>
                                      <a:pt x="2515" y="2023"/>
                                    </a:lnTo>
                                    <a:lnTo>
                                      <a:pt x="2499" y="2031"/>
                                    </a:lnTo>
                                    <a:lnTo>
                                      <a:pt x="2490" y="2042"/>
                                    </a:lnTo>
                                    <a:lnTo>
                                      <a:pt x="2462" y="2053"/>
                                    </a:lnTo>
                                    <a:lnTo>
                                      <a:pt x="2457" y="2061"/>
                                    </a:lnTo>
                                    <a:lnTo>
                                      <a:pt x="2465" y="2078"/>
                                    </a:lnTo>
                                    <a:lnTo>
                                      <a:pt x="2458" y="2098"/>
                                    </a:lnTo>
                                    <a:lnTo>
                                      <a:pt x="2445" y="2103"/>
                                    </a:lnTo>
                                    <a:lnTo>
                                      <a:pt x="2407" y="2085"/>
                                    </a:lnTo>
                                    <a:lnTo>
                                      <a:pt x="2387" y="2083"/>
                                    </a:lnTo>
                                    <a:lnTo>
                                      <a:pt x="2374" y="2087"/>
                                    </a:lnTo>
                                    <a:lnTo>
                                      <a:pt x="2363" y="2088"/>
                                    </a:lnTo>
                                    <a:lnTo>
                                      <a:pt x="2338" y="2083"/>
                                    </a:lnTo>
                                    <a:lnTo>
                                      <a:pt x="2334" y="2080"/>
                                    </a:lnTo>
                                    <a:lnTo>
                                      <a:pt x="2334" y="2071"/>
                                    </a:lnTo>
                                    <a:lnTo>
                                      <a:pt x="2337" y="2064"/>
                                    </a:lnTo>
                                    <a:lnTo>
                                      <a:pt x="2334" y="2040"/>
                                    </a:lnTo>
                                    <a:lnTo>
                                      <a:pt x="2321" y="2037"/>
                                    </a:lnTo>
                                    <a:lnTo>
                                      <a:pt x="2318" y="2030"/>
                                    </a:lnTo>
                                    <a:lnTo>
                                      <a:pt x="2321" y="2026"/>
                                    </a:lnTo>
                                    <a:lnTo>
                                      <a:pt x="2332" y="2021"/>
                                    </a:lnTo>
                                    <a:lnTo>
                                      <a:pt x="2343" y="2030"/>
                                    </a:lnTo>
                                    <a:lnTo>
                                      <a:pt x="2347" y="2037"/>
                                    </a:lnTo>
                                    <a:lnTo>
                                      <a:pt x="2360" y="2037"/>
                                    </a:lnTo>
                                    <a:lnTo>
                                      <a:pt x="2366" y="2028"/>
                                    </a:lnTo>
                                    <a:lnTo>
                                      <a:pt x="2375" y="2028"/>
                                    </a:lnTo>
                                    <a:lnTo>
                                      <a:pt x="2385" y="2012"/>
                                    </a:lnTo>
                                    <a:lnTo>
                                      <a:pt x="2393" y="2018"/>
                                    </a:lnTo>
                                    <a:lnTo>
                                      <a:pt x="2407" y="2012"/>
                                    </a:lnTo>
                                    <a:lnTo>
                                      <a:pt x="2409" y="2005"/>
                                    </a:lnTo>
                                    <a:lnTo>
                                      <a:pt x="2415" y="2003"/>
                                    </a:lnTo>
                                    <a:lnTo>
                                      <a:pt x="2424" y="2004"/>
                                    </a:lnTo>
                                    <a:lnTo>
                                      <a:pt x="2439" y="2001"/>
                                    </a:lnTo>
                                    <a:lnTo>
                                      <a:pt x="2445" y="1992"/>
                                    </a:lnTo>
                                    <a:lnTo>
                                      <a:pt x="2439" y="1983"/>
                                    </a:lnTo>
                                    <a:lnTo>
                                      <a:pt x="2422" y="1983"/>
                                    </a:lnTo>
                                    <a:lnTo>
                                      <a:pt x="2415" y="1988"/>
                                    </a:lnTo>
                                    <a:lnTo>
                                      <a:pt x="2407" y="1982"/>
                                    </a:lnTo>
                                    <a:lnTo>
                                      <a:pt x="2408" y="1969"/>
                                    </a:lnTo>
                                    <a:lnTo>
                                      <a:pt x="2428" y="1981"/>
                                    </a:lnTo>
                                    <a:lnTo>
                                      <a:pt x="2449" y="1977"/>
                                    </a:lnTo>
                                    <a:lnTo>
                                      <a:pt x="2451" y="1974"/>
                                    </a:lnTo>
                                    <a:lnTo>
                                      <a:pt x="2452" y="1956"/>
                                    </a:lnTo>
                                    <a:lnTo>
                                      <a:pt x="2461" y="1956"/>
                                    </a:lnTo>
                                    <a:lnTo>
                                      <a:pt x="2468" y="1947"/>
                                    </a:lnTo>
                                    <a:lnTo>
                                      <a:pt x="2469" y="1937"/>
                                    </a:lnTo>
                                    <a:lnTo>
                                      <a:pt x="2474" y="1924"/>
                                    </a:lnTo>
                                    <a:lnTo>
                                      <a:pt x="2477" y="1915"/>
                                    </a:lnTo>
                                    <a:lnTo>
                                      <a:pt x="2494" y="1906"/>
                                    </a:lnTo>
                                    <a:lnTo>
                                      <a:pt x="2503" y="1895"/>
                                    </a:lnTo>
                                    <a:lnTo>
                                      <a:pt x="2499" y="1888"/>
                                    </a:lnTo>
                                    <a:lnTo>
                                      <a:pt x="2504" y="1878"/>
                                    </a:lnTo>
                                    <a:lnTo>
                                      <a:pt x="2501" y="1843"/>
                                    </a:lnTo>
                                    <a:lnTo>
                                      <a:pt x="2501" y="1832"/>
                                    </a:lnTo>
                                    <a:lnTo>
                                      <a:pt x="2506" y="1815"/>
                                    </a:lnTo>
                                    <a:lnTo>
                                      <a:pt x="2521" y="1792"/>
                                    </a:lnTo>
                                    <a:lnTo>
                                      <a:pt x="2520" y="1762"/>
                                    </a:lnTo>
                                    <a:lnTo>
                                      <a:pt x="2490" y="1735"/>
                                    </a:lnTo>
                                    <a:lnTo>
                                      <a:pt x="2468" y="1701"/>
                                    </a:lnTo>
                                    <a:lnTo>
                                      <a:pt x="2468" y="1684"/>
                                    </a:lnTo>
                                    <a:lnTo>
                                      <a:pt x="2472" y="1670"/>
                                    </a:lnTo>
                                    <a:lnTo>
                                      <a:pt x="2473" y="1657"/>
                                    </a:lnTo>
                                    <a:lnTo>
                                      <a:pt x="2471" y="1643"/>
                                    </a:lnTo>
                                    <a:lnTo>
                                      <a:pt x="2478" y="1630"/>
                                    </a:lnTo>
                                    <a:lnTo>
                                      <a:pt x="2473" y="1606"/>
                                    </a:lnTo>
                                    <a:lnTo>
                                      <a:pt x="2479" y="1592"/>
                                    </a:lnTo>
                                    <a:lnTo>
                                      <a:pt x="2479" y="1571"/>
                                    </a:lnTo>
                                    <a:lnTo>
                                      <a:pt x="2476" y="1565"/>
                                    </a:lnTo>
                                    <a:lnTo>
                                      <a:pt x="2476" y="1558"/>
                                    </a:lnTo>
                                    <a:lnTo>
                                      <a:pt x="2473" y="1555"/>
                                    </a:lnTo>
                                    <a:lnTo>
                                      <a:pt x="2472" y="1545"/>
                                    </a:lnTo>
                                    <a:lnTo>
                                      <a:pt x="2474" y="1530"/>
                                    </a:lnTo>
                                    <a:lnTo>
                                      <a:pt x="2473" y="1524"/>
                                    </a:lnTo>
                                    <a:lnTo>
                                      <a:pt x="2467" y="1518"/>
                                    </a:lnTo>
                                    <a:lnTo>
                                      <a:pt x="2465" y="1504"/>
                                    </a:lnTo>
                                    <a:lnTo>
                                      <a:pt x="2469" y="1492"/>
                                    </a:lnTo>
                                    <a:lnTo>
                                      <a:pt x="2482" y="1482"/>
                                    </a:lnTo>
                                    <a:lnTo>
                                      <a:pt x="2483" y="1475"/>
                                    </a:lnTo>
                                    <a:lnTo>
                                      <a:pt x="2480" y="1442"/>
                                    </a:lnTo>
                                    <a:lnTo>
                                      <a:pt x="2485" y="1427"/>
                                    </a:lnTo>
                                    <a:lnTo>
                                      <a:pt x="2485" y="1406"/>
                                    </a:lnTo>
                                    <a:lnTo>
                                      <a:pt x="2471" y="1373"/>
                                    </a:lnTo>
                                    <a:lnTo>
                                      <a:pt x="2473" y="1350"/>
                                    </a:lnTo>
                                    <a:lnTo>
                                      <a:pt x="2453" y="1334"/>
                                    </a:lnTo>
                                    <a:lnTo>
                                      <a:pt x="2442" y="1321"/>
                                    </a:lnTo>
                                    <a:lnTo>
                                      <a:pt x="2429" y="1297"/>
                                    </a:lnTo>
                                    <a:lnTo>
                                      <a:pt x="2430" y="1283"/>
                                    </a:lnTo>
                                    <a:lnTo>
                                      <a:pt x="2431" y="1281"/>
                                    </a:lnTo>
                                    <a:lnTo>
                                      <a:pt x="2447" y="1271"/>
                                    </a:lnTo>
                                    <a:lnTo>
                                      <a:pt x="2450" y="1260"/>
                                    </a:lnTo>
                                    <a:lnTo>
                                      <a:pt x="2457" y="1250"/>
                                    </a:lnTo>
                                    <a:lnTo>
                                      <a:pt x="2457" y="1243"/>
                                    </a:lnTo>
                                    <a:lnTo>
                                      <a:pt x="2456" y="1233"/>
                                    </a:lnTo>
                                    <a:lnTo>
                                      <a:pt x="2465" y="1217"/>
                                    </a:lnTo>
                                    <a:lnTo>
                                      <a:pt x="2472" y="1187"/>
                                    </a:lnTo>
                                    <a:lnTo>
                                      <a:pt x="2478" y="1173"/>
                                    </a:lnTo>
                                    <a:lnTo>
                                      <a:pt x="2480" y="1147"/>
                                    </a:lnTo>
                                    <a:lnTo>
                                      <a:pt x="2477" y="1132"/>
                                    </a:lnTo>
                                    <a:lnTo>
                                      <a:pt x="2476" y="1114"/>
                                    </a:lnTo>
                                    <a:lnTo>
                                      <a:pt x="2477" y="1092"/>
                                    </a:lnTo>
                                    <a:lnTo>
                                      <a:pt x="2473" y="1084"/>
                                    </a:lnTo>
                                    <a:lnTo>
                                      <a:pt x="2477" y="1079"/>
                                    </a:lnTo>
                                    <a:lnTo>
                                      <a:pt x="2476" y="1078"/>
                                    </a:lnTo>
                                    <a:lnTo>
                                      <a:pt x="2434" y="1058"/>
                                    </a:lnTo>
                                    <a:lnTo>
                                      <a:pt x="2419" y="1046"/>
                                    </a:lnTo>
                                    <a:lnTo>
                                      <a:pt x="2376" y="1052"/>
                                    </a:lnTo>
                                    <a:lnTo>
                                      <a:pt x="2359" y="1050"/>
                                    </a:lnTo>
                                    <a:lnTo>
                                      <a:pt x="2331" y="1051"/>
                                    </a:lnTo>
                                    <a:lnTo>
                                      <a:pt x="2318" y="1045"/>
                                    </a:lnTo>
                                    <a:lnTo>
                                      <a:pt x="2326" y="1038"/>
                                    </a:lnTo>
                                    <a:lnTo>
                                      <a:pt x="2297" y="1040"/>
                                    </a:lnTo>
                                    <a:lnTo>
                                      <a:pt x="2293" y="1050"/>
                                    </a:lnTo>
                                    <a:lnTo>
                                      <a:pt x="2293" y="1056"/>
                                    </a:lnTo>
                                    <a:lnTo>
                                      <a:pt x="2288" y="1071"/>
                                    </a:lnTo>
                                    <a:lnTo>
                                      <a:pt x="2279" y="1084"/>
                                    </a:lnTo>
                                    <a:lnTo>
                                      <a:pt x="2273" y="1103"/>
                                    </a:lnTo>
                                    <a:lnTo>
                                      <a:pt x="2265" y="1143"/>
                                    </a:lnTo>
                                    <a:lnTo>
                                      <a:pt x="2261" y="1164"/>
                                    </a:lnTo>
                                    <a:lnTo>
                                      <a:pt x="2254" y="1176"/>
                                    </a:lnTo>
                                    <a:lnTo>
                                      <a:pt x="2248" y="1228"/>
                                    </a:lnTo>
                                    <a:lnTo>
                                      <a:pt x="2243" y="1246"/>
                                    </a:lnTo>
                                    <a:lnTo>
                                      <a:pt x="2225" y="1282"/>
                                    </a:lnTo>
                                    <a:lnTo>
                                      <a:pt x="2204" y="1305"/>
                                    </a:lnTo>
                                    <a:lnTo>
                                      <a:pt x="2186" y="1323"/>
                                    </a:lnTo>
                                    <a:lnTo>
                                      <a:pt x="2159" y="1336"/>
                                    </a:lnTo>
                                    <a:lnTo>
                                      <a:pt x="2152" y="1369"/>
                                    </a:lnTo>
                                    <a:lnTo>
                                      <a:pt x="2152" y="1374"/>
                                    </a:lnTo>
                                    <a:lnTo>
                                      <a:pt x="2156" y="1375"/>
                                    </a:lnTo>
                                    <a:lnTo>
                                      <a:pt x="2167" y="1358"/>
                                    </a:lnTo>
                                    <a:lnTo>
                                      <a:pt x="2171" y="1361"/>
                                    </a:lnTo>
                                    <a:lnTo>
                                      <a:pt x="2171" y="1375"/>
                                    </a:lnTo>
                                    <a:lnTo>
                                      <a:pt x="2166" y="1385"/>
                                    </a:lnTo>
                                    <a:lnTo>
                                      <a:pt x="2148" y="1397"/>
                                    </a:lnTo>
                                    <a:lnTo>
                                      <a:pt x="2143" y="1415"/>
                                    </a:lnTo>
                                    <a:lnTo>
                                      <a:pt x="2149" y="1428"/>
                                    </a:lnTo>
                                    <a:lnTo>
                                      <a:pt x="2162" y="1422"/>
                                    </a:lnTo>
                                    <a:lnTo>
                                      <a:pt x="2171" y="1415"/>
                                    </a:lnTo>
                                    <a:lnTo>
                                      <a:pt x="2186" y="1416"/>
                                    </a:lnTo>
                                    <a:lnTo>
                                      <a:pt x="2192" y="1432"/>
                                    </a:lnTo>
                                    <a:lnTo>
                                      <a:pt x="2187" y="1445"/>
                                    </a:lnTo>
                                    <a:lnTo>
                                      <a:pt x="2187" y="1487"/>
                                    </a:lnTo>
                                    <a:lnTo>
                                      <a:pt x="2178" y="1499"/>
                                    </a:lnTo>
                                    <a:lnTo>
                                      <a:pt x="2181" y="1522"/>
                                    </a:lnTo>
                                    <a:lnTo>
                                      <a:pt x="2187" y="1534"/>
                                    </a:lnTo>
                                    <a:lnTo>
                                      <a:pt x="2181" y="1550"/>
                                    </a:lnTo>
                                    <a:lnTo>
                                      <a:pt x="2170" y="1550"/>
                                    </a:lnTo>
                                    <a:lnTo>
                                      <a:pt x="2164" y="1540"/>
                                    </a:lnTo>
                                    <a:lnTo>
                                      <a:pt x="2161" y="1563"/>
                                    </a:lnTo>
                                    <a:lnTo>
                                      <a:pt x="2161" y="1606"/>
                                    </a:lnTo>
                                    <a:lnTo>
                                      <a:pt x="2168" y="1621"/>
                                    </a:lnTo>
                                    <a:lnTo>
                                      <a:pt x="2168" y="1606"/>
                                    </a:lnTo>
                                    <a:lnTo>
                                      <a:pt x="2182" y="1601"/>
                                    </a:lnTo>
                                    <a:lnTo>
                                      <a:pt x="2205" y="1616"/>
                                    </a:lnTo>
                                    <a:lnTo>
                                      <a:pt x="2218" y="1628"/>
                                    </a:lnTo>
                                    <a:lnTo>
                                      <a:pt x="2225" y="1625"/>
                                    </a:lnTo>
                                    <a:lnTo>
                                      <a:pt x="2230" y="1625"/>
                                    </a:lnTo>
                                    <a:lnTo>
                                      <a:pt x="2227" y="1647"/>
                                    </a:lnTo>
                                    <a:lnTo>
                                      <a:pt x="2236" y="1671"/>
                                    </a:lnTo>
                                    <a:lnTo>
                                      <a:pt x="2243" y="1686"/>
                                    </a:lnTo>
                                    <a:lnTo>
                                      <a:pt x="2251" y="1706"/>
                                    </a:lnTo>
                                    <a:lnTo>
                                      <a:pt x="2267" y="1717"/>
                                    </a:lnTo>
                                    <a:lnTo>
                                      <a:pt x="2279" y="1713"/>
                                    </a:lnTo>
                                    <a:lnTo>
                                      <a:pt x="2279" y="1719"/>
                                    </a:lnTo>
                                    <a:lnTo>
                                      <a:pt x="2285" y="1727"/>
                                    </a:lnTo>
                                    <a:lnTo>
                                      <a:pt x="2274" y="1743"/>
                                    </a:lnTo>
                                    <a:lnTo>
                                      <a:pt x="2264" y="1776"/>
                                    </a:lnTo>
                                    <a:lnTo>
                                      <a:pt x="2256" y="1799"/>
                                    </a:lnTo>
                                    <a:lnTo>
                                      <a:pt x="2253" y="1811"/>
                                    </a:lnTo>
                                    <a:lnTo>
                                      <a:pt x="2238" y="1822"/>
                                    </a:lnTo>
                                    <a:lnTo>
                                      <a:pt x="2234" y="1814"/>
                                    </a:lnTo>
                                    <a:lnTo>
                                      <a:pt x="2235" y="1800"/>
                                    </a:lnTo>
                                    <a:lnTo>
                                      <a:pt x="2225" y="1787"/>
                                    </a:lnTo>
                                    <a:lnTo>
                                      <a:pt x="2207" y="1776"/>
                                    </a:lnTo>
                                    <a:lnTo>
                                      <a:pt x="2172" y="1733"/>
                                    </a:lnTo>
                                    <a:lnTo>
                                      <a:pt x="2161" y="1724"/>
                                    </a:lnTo>
                                    <a:lnTo>
                                      <a:pt x="2144" y="1721"/>
                                    </a:lnTo>
                                    <a:lnTo>
                                      <a:pt x="2119" y="1701"/>
                                    </a:lnTo>
                                    <a:lnTo>
                                      <a:pt x="2092" y="1691"/>
                                    </a:lnTo>
                                    <a:lnTo>
                                      <a:pt x="2094" y="1682"/>
                                    </a:lnTo>
                                    <a:lnTo>
                                      <a:pt x="2101" y="1682"/>
                                    </a:lnTo>
                                    <a:lnTo>
                                      <a:pt x="2097" y="1679"/>
                                    </a:lnTo>
                                    <a:lnTo>
                                      <a:pt x="2079" y="1675"/>
                                    </a:lnTo>
                                    <a:lnTo>
                                      <a:pt x="2057" y="1658"/>
                                    </a:lnTo>
                                    <a:lnTo>
                                      <a:pt x="2043" y="1652"/>
                                    </a:lnTo>
                                    <a:lnTo>
                                      <a:pt x="2011" y="1622"/>
                                    </a:lnTo>
                                    <a:lnTo>
                                      <a:pt x="1993" y="1617"/>
                                    </a:lnTo>
                                    <a:lnTo>
                                      <a:pt x="1965" y="1603"/>
                                    </a:lnTo>
                                    <a:lnTo>
                                      <a:pt x="1956" y="1603"/>
                                    </a:lnTo>
                                    <a:lnTo>
                                      <a:pt x="1936" y="1589"/>
                                    </a:lnTo>
                                    <a:lnTo>
                                      <a:pt x="1922" y="1590"/>
                                    </a:lnTo>
                                    <a:lnTo>
                                      <a:pt x="1869" y="1587"/>
                                    </a:lnTo>
                                    <a:lnTo>
                                      <a:pt x="1865" y="1581"/>
                                    </a:lnTo>
                                    <a:lnTo>
                                      <a:pt x="1848" y="1573"/>
                                    </a:lnTo>
                                    <a:lnTo>
                                      <a:pt x="1834" y="1573"/>
                                    </a:lnTo>
                                    <a:lnTo>
                                      <a:pt x="1829" y="1577"/>
                                    </a:lnTo>
                                    <a:lnTo>
                                      <a:pt x="1828" y="1587"/>
                                    </a:lnTo>
                                    <a:lnTo>
                                      <a:pt x="1823" y="1595"/>
                                    </a:lnTo>
                                    <a:lnTo>
                                      <a:pt x="1802" y="1609"/>
                                    </a:lnTo>
                                    <a:lnTo>
                                      <a:pt x="1804" y="1617"/>
                                    </a:lnTo>
                                    <a:lnTo>
                                      <a:pt x="1810" y="1635"/>
                                    </a:lnTo>
                                    <a:lnTo>
                                      <a:pt x="1823" y="1655"/>
                                    </a:lnTo>
                                    <a:lnTo>
                                      <a:pt x="1833" y="1690"/>
                                    </a:lnTo>
                                    <a:lnTo>
                                      <a:pt x="1832" y="1682"/>
                                    </a:lnTo>
                                    <a:lnTo>
                                      <a:pt x="1837" y="1684"/>
                                    </a:lnTo>
                                    <a:lnTo>
                                      <a:pt x="1832" y="1718"/>
                                    </a:lnTo>
                                    <a:lnTo>
                                      <a:pt x="1829" y="1724"/>
                                    </a:lnTo>
                                    <a:lnTo>
                                      <a:pt x="1810" y="1746"/>
                                    </a:lnTo>
                                    <a:lnTo>
                                      <a:pt x="1779" y="1750"/>
                                    </a:lnTo>
                                    <a:lnTo>
                                      <a:pt x="1778" y="1765"/>
                                    </a:lnTo>
                                    <a:lnTo>
                                      <a:pt x="1783" y="1773"/>
                                    </a:lnTo>
                                    <a:lnTo>
                                      <a:pt x="1784" y="1783"/>
                                    </a:lnTo>
                                    <a:lnTo>
                                      <a:pt x="1773" y="1799"/>
                                    </a:lnTo>
                                    <a:lnTo>
                                      <a:pt x="1761" y="1805"/>
                                    </a:lnTo>
                                    <a:lnTo>
                                      <a:pt x="1747" y="1798"/>
                                    </a:lnTo>
                                    <a:lnTo>
                                      <a:pt x="1736" y="1787"/>
                                    </a:lnTo>
                                    <a:lnTo>
                                      <a:pt x="1736" y="1770"/>
                                    </a:lnTo>
                                    <a:lnTo>
                                      <a:pt x="1741" y="1759"/>
                                    </a:lnTo>
                                    <a:lnTo>
                                      <a:pt x="1747" y="1750"/>
                                    </a:lnTo>
                                    <a:lnTo>
                                      <a:pt x="1754" y="1745"/>
                                    </a:lnTo>
                                    <a:lnTo>
                                      <a:pt x="1732" y="1713"/>
                                    </a:lnTo>
                                    <a:lnTo>
                                      <a:pt x="1735" y="1705"/>
                                    </a:lnTo>
                                    <a:lnTo>
                                      <a:pt x="1724" y="1703"/>
                                    </a:lnTo>
                                    <a:lnTo>
                                      <a:pt x="1684" y="1721"/>
                                    </a:lnTo>
                                    <a:lnTo>
                                      <a:pt x="1675" y="1737"/>
                                    </a:lnTo>
                                    <a:lnTo>
                                      <a:pt x="1660" y="1743"/>
                                    </a:lnTo>
                                    <a:lnTo>
                                      <a:pt x="1640" y="1773"/>
                                    </a:lnTo>
                                    <a:lnTo>
                                      <a:pt x="1628" y="1775"/>
                                    </a:lnTo>
                                    <a:lnTo>
                                      <a:pt x="1622" y="1766"/>
                                    </a:lnTo>
                                    <a:lnTo>
                                      <a:pt x="1606" y="1762"/>
                                    </a:lnTo>
                                    <a:lnTo>
                                      <a:pt x="1587" y="1767"/>
                                    </a:lnTo>
                                    <a:lnTo>
                                      <a:pt x="1570" y="1757"/>
                                    </a:lnTo>
                                    <a:lnTo>
                                      <a:pt x="1547" y="1772"/>
                                    </a:lnTo>
                                    <a:lnTo>
                                      <a:pt x="1536" y="1771"/>
                                    </a:lnTo>
                                    <a:lnTo>
                                      <a:pt x="1512" y="1792"/>
                                    </a:lnTo>
                                    <a:lnTo>
                                      <a:pt x="1508" y="1802"/>
                                    </a:lnTo>
                                    <a:lnTo>
                                      <a:pt x="1506" y="1822"/>
                                    </a:lnTo>
                                    <a:lnTo>
                                      <a:pt x="1504" y="1831"/>
                                    </a:lnTo>
                                    <a:lnTo>
                                      <a:pt x="1495" y="1831"/>
                                    </a:lnTo>
                                    <a:lnTo>
                                      <a:pt x="1487" y="1824"/>
                                    </a:lnTo>
                                    <a:lnTo>
                                      <a:pt x="1478" y="1813"/>
                                    </a:lnTo>
                                    <a:lnTo>
                                      <a:pt x="1474" y="1816"/>
                                    </a:lnTo>
                                    <a:lnTo>
                                      <a:pt x="1467" y="1821"/>
                                    </a:lnTo>
                                    <a:lnTo>
                                      <a:pt x="1456" y="1807"/>
                                    </a:lnTo>
                                    <a:lnTo>
                                      <a:pt x="1456" y="1779"/>
                                    </a:lnTo>
                                    <a:lnTo>
                                      <a:pt x="1450" y="1773"/>
                                    </a:lnTo>
                                    <a:lnTo>
                                      <a:pt x="1450" y="1766"/>
                                    </a:lnTo>
                                    <a:lnTo>
                                      <a:pt x="1457" y="1751"/>
                                    </a:lnTo>
                                    <a:lnTo>
                                      <a:pt x="1458" y="1737"/>
                                    </a:lnTo>
                                    <a:lnTo>
                                      <a:pt x="1452" y="1724"/>
                                    </a:lnTo>
                                    <a:lnTo>
                                      <a:pt x="1447" y="1722"/>
                                    </a:lnTo>
                                    <a:lnTo>
                                      <a:pt x="1446" y="1730"/>
                                    </a:lnTo>
                                    <a:lnTo>
                                      <a:pt x="1442" y="1730"/>
                                    </a:lnTo>
                                    <a:lnTo>
                                      <a:pt x="1444" y="1721"/>
                                    </a:lnTo>
                                    <a:lnTo>
                                      <a:pt x="1451" y="1716"/>
                                    </a:lnTo>
                                    <a:lnTo>
                                      <a:pt x="1477" y="1713"/>
                                    </a:lnTo>
                                    <a:lnTo>
                                      <a:pt x="1488" y="1707"/>
                                    </a:lnTo>
                                    <a:lnTo>
                                      <a:pt x="1490" y="1705"/>
                                    </a:lnTo>
                                    <a:lnTo>
                                      <a:pt x="1484" y="1707"/>
                                    </a:lnTo>
                                    <a:lnTo>
                                      <a:pt x="1467" y="1712"/>
                                    </a:lnTo>
                                    <a:lnTo>
                                      <a:pt x="1460" y="1711"/>
                                    </a:lnTo>
                                    <a:lnTo>
                                      <a:pt x="1445" y="1712"/>
                                    </a:lnTo>
                                    <a:lnTo>
                                      <a:pt x="1423" y="1723"/>
                                    </a:lnTo>
                                    <a:lnTo>
                                      <a:pt x="1424" y="1730"/>
                                    </a:lnTo>
                                    <a:lnTo>
                                      <a:pt x="1415" y="1734"/>
                                    </a:lnTo>
                                    <a:lnTo>
                                      <a:pt x="1413" y="1738"/>
                                    </a:lnTo>
                                    <a:lnTo>
                                      <a:pt x="1417" y="1751"/>
                                    </a:lnTo>
                                    <a:lnTo>
                                      <a:pt x="1417" y="1759"/>
                                    </a:lnTo>
                                    <a:lnTo>
                                      <a:pt x="1406" y="1765"/>
                                    </a:lnTo>
                                    <a:lnTo>
                                      <a:pt x="1397" y="1760"/>
                                    </a:lnTo>
                                    <a:lnTo>
                                      <a:pt x="1393" y="1751"/>
                                    </a:lnTo>
                                    <a:lnTo>
                                      <a:pt x="1398" y="1743"/>
                                    </a:lnTo>
                                    <a:lnTo>
                                      <a:pt x="1391" y="1743"/>
                                    </a:lnTo>
                                    <a:lnTo>
                                      <a:pt x="1369" y="1767"/>
                                    </a:lnTo>
                                    <a:lnTo>
                                      <a:pt x="1377" y="1766"/>
                                    </a:lnTo>
                                    <a:lnTo>
                                      <a:pt x="1381" y="1775"/>
                                    </a:lnTo>
                                    <a:lnTo>
                                      <a:pt x="1381" y="1783"/>
                                    </a:lnTo>
                                    <a:lnTo>
                                      <a:pt x="1380" y="1793"/>
                                    </a:lnTo>
                                    <a:lnTo>
                                      <a:pt x="1371" y="1800"/>
                                    </a:lnTo>
                                    <a:lnTo>
                                      <a:pt x="1366" y="1803"/>
                                    </a:lnTo>
                                    <a:lnTo>
                                      <a:pt x="1361" y="1789"/>
                                    </a:lnTo>
                                    <a:lnTo>
                                      <a:pt x="1354" y="1777"/>
                                    </a:lnTo>
                                    <a:lnTo>
                                      <a:pt x="1326" y="1786"/>
                                    </a:lnTo>
                                    <a:lnTo>
                                      <a:pt x="1328" y="1789"/>
                                    </a:lnTo>
                                    <a:lnTo>
                                      <a:pt x="1291" y="1807"/>
                                    </a:lnTo>
                                    <a:lnTo>
                                      <a:pt x="1288" y="1804"/>
                                    </a:lnTo>
                                    <a:lnTo>
                                      <a:pt x="1282" y="1807"/>
                                    </a:lnTo>
                                    <a:lnTo>
                                      <a:pt x="1254" y="1832"/>
                                    </a:lnTo>
                                    <a:lnTo>
                                      <a:pt x="1181" y="1880"/>
                                    </a:lnTo>
                                    <a:lnTo>
                                      <a:pt x="1172" y="1880"/>
                                    </a:lnTo>
                                    <a:lnTo>
                                      <a:pt x="1171" y="1895"/>
                                    </a:lnTo>
                                    <a:lnTo>
                                      <a:pt x="1175" y="1897"/>
                                    </a:lnTo>
                                    <a:lnTo>
                                      <a:pt x="1166" y="1905"/>
                                    </a:lnTo>
                                    <a:lnTo>
                                      <a:pt x="1144" y="1908"/>
                                    </a:lnTo>
                                    <a:lnTo>
                                      <a:pt x="1135" y="1916"/>
                                    </a:lnTo>
                                    <a:lnTo>
                                      <a:pt x="1129" y="1913"/>
                                    </a:lnTo>
                                    <a:lnTo>
                                      <a:pt x="1123" y="1927"/>
                                    </a:lnTo>
                                    <a:lnTo>
                                      <a:pt x="1114" y="1958"/>
                                    </a:lnTo>
                                    <a:lnTo>
                                      <a:pt x="1111" y="1970"/>
                                    </a:lnTo>
                                    <a:lnTo>
                                      <a:pt x="1113" y="1996"/>
                                    </a:lnTo>
                                    <a:lnTo>
                                      <a:pt x="1106" y="2008"/>
                                    </a:lnTo>
                                    <a:lnTo>
                                      <a:pt x="1090" y="2017"/>
                                    </a:lnTo>
                                    <a:lnTo>
                                      <a:pt x="1079" y="2015"/>
                                    </a:lnTo>
                                    <a:lnTo>
                                      <a:pt x="1058" y="2024"/>
                                    </a:lnTo>
                                    <a:lnTo>
                                      <a:pt x="1053" y="2044"/>
                                    </a:lnTo>
                                    <a:lnTo>
                                      <a:pt x="1048" y="2030"/>
                                    </a:lnTo>
                                    <a:lnTo>
                                      <a:pt x="1047" y="2015"/>
                                    </a:lnTo>
                                    <a:lnTo>
                                      <a:pt x="1033" y="2023"/>
                                    </a:lnTo>
                                    <a:lnTo>
                                      <a:pt x="1024" y="2023"/>
                                    </a:lnTo>
                                    <a:lnTo>
                                      <a:pt x="1015" y="2017"/>
                                    </a:lnTo>
                                    <a:lnTo>
                                      <a:pt x="1004" y="1997"/>
                                    </a:lnTo>
                                    <a:lnTo>
                                      <a:pt x="1000" y="1985"/>
                                    </a:lnTo>
                                    <a:lnTo>
                                      <a:pt x="978" y="1960"/>
                                    </a:lnTo>
                                    <a:lnTo>
                                      <a:pt x="968" y="1950"/>
                                    </a:lnTo>
                                    <a:lnTo>
                                      <a:pt x="963" y="1935"/>
                                    </a:lnTo>
                                    <a:lnTo>
                                      <a:pt x="962" y="1921"/>
                                    </a:lnTo>
                                    <a:lnTo>
                                      <a:pt x="973" y="1920"/>
                                    </a:lnTo>
                                    <a:lnTo>
                                      <a:pt x="981" y="1910"/>
                                    </a:lnTo>
                                    <a:lnTo>
                                      <a:pt x="984" y="1896"/>
                                    </a:lnTo>
                                    <a:lnTo>
                                      <a:pt x="999" y="1891"/>
                                    </a:lnTo>
                                    <a:lnTo>
                                      <a:pt x="1054" y="1880"/>
                                    </a:lnTo>
                                    <a:lnTo>
                                      <a:pt x="1046" y="1863"/>
                                    </a:lnTo>
                                    <a:lnTo>
                                      <a:pt x="1044" y="1845"/>
                                    </a:lnTo>
                                    <a:lnTo>
                                      <a:pt x="1041" y="1826"/>
                                    </a:lnTo>
                                    <a:lnTo>
                                      <a:pt x="1031" y="1832"/>
                                    </a:lnTo>
                                    <a:lnTo>
                                      <a:pt x="1021" y="1814"/>
                                    </a:lnTo>
                                    <a:lnTo>
                                      <a:pt x="1015" y="1809"/>
                                    </a:lnTo>
                                    <a:lnTo>
                                      <a:pt x="1015" y="1792"/>
                                    </a:lnTo>
                                    <a:lnTo>
                                      <a:pt x="1004" y="1783"/>
                                    </a:lnTo>
                                    <a:lnTo>
                                      <a:pt x="978" y="1776"/>
                                    </a:lnTo>
                                    <a:lnTo>
                                      <a:pt x="955" y="1776"/>
                                    </a:lnTo>
                                    <a:lnTo>
                                      <a:pt x="930" y="1773"/>
                                    </a:lnTo>
                                    <a:lnTo>
                                      <a:pt x="919" y="1777"/>
                                    </a:lnTo>
                                    <a:lnTo>
                                      <a:pt x="909" y="1775"/>
                                    </a:lnTo>
                                    <a:lnTo>
                                      <a:pt x="868" y="1754"/>
                                    </a:lnTo>
                                    <a:lnTo>
                                      <a:pt x="870" y="1764"/>
                                    </a:lnTo>
                                    <a:lnTo>
                                      <a:pt x="917" y="1805"/>
                                    </a:lnTo>
                                    <a:lnTo>
                                      <a:pt x="917" y="1838"/>
                                    </a:lnTo>
                                    <a:lnTo>
                                      <a:pt x="919" y="1853"/>
                                    </a:lnTo>
                                    <a:lnTo>
                                      <a:pt x="914" y="1873"/>
                                    </a:lnTo>
                                    <a:lnTo>
                                      <a:pt x="915" y="1890"/>
                                    </a:lnTo>
                                    <a:lnTo>
                                      <a:pt x="901" y="1939"/>
                                    </a:lnTo>
                                    <a:lnTo>
                                      <a:pt x="901" y="1953"/>
                                    </a:lnTo>
                                    <a:lnTo>
                                      <a:pt x="902" y="1970"/>
                                    </a:lnTo>
                                    <a:lnTo>
                                      <a:pt x="907" y="1975"/>
                                    </a:lnTo>
                                    <a:lnTo>
                                      <a:pt x="919" y="1975"/>
                                    </a:lnTo>
                                    <a:lnTo>
                                      <a:pt x="929" y="1982"/>
                                    </a:lnTo>
                                    <a:lnTo>
                                      <a:pt x="938" y="2002"/>
                                    </a:lnTo>
                                    <a:lnTo>
                                      <a:pt x="938" y="2013"/>
                                    </a:lnTo>
                                    <a:lnTo>
                                      <a:pt x="933" y="2026"/>
                                    </a:lnTo>
                                    <a:lnTo>
                                      <a:pt x="936" y="2037"/>
                                    </a:lnTo>
                                    <a:lnTo>
                                      <a:pt x="933" y="2056"/>
                                    </a:lnTo>
                                    <a:lnTo>
                                      <a:pt x="922" y="2072"/>
                                    </a:lnTo>
                                    <a:lnTo>
                                      <a:pt x="915" y="2096"/>
                                    </a:lnTo>
                                    <a:lnTo>
                                      <a:pt x="922" y="2114"/>
                                    </a:lnTo>
                                    <a:lnTo>
                                      <a:pt x="918" y="2149"/>
                                    </a:lnTo>
                                    <a:lnTo>
                                      <a:pt x="908" y="2134"/>
                                    </a:lnTo>
                                    <a:lnTo>
                                      <a:pt x="906" y="2123"/>
                                    </a:lnTo>
                                    <a:lnTo>
                                      <a:pt x="898" y="2114"/>
                                    </a:lnTo>
                                    <a:lnTo>
                                      <a:pt x="890" y="2115"/>
                                    </a:lnTo>
                                    <a:lnTo>
                                      <a:pt x="877" y="2126"/>
                                    </a:lnTo>
                                    <a:lnTo>
                                      <a:pt x="885" y="2111"/>
                                    </a:lnTo>
                                    <a:lnTo>
                                      <a:pt x="886" y="2099"/>
                                    </a:lnTo>
                                    <a:lnTo>
                                      <a:pt x="869" y="2085"/>
                                    </a:lnTo>
                                    <a:lnTo>
                                      <a:pt x="860" y="2080"/>
                                    </a:lnTo>
                                    <a:lnTo>
                                      <a:pt x="837" y="2080"/>
                                    </a:lnTo>
                                    <a:lnTo>
                                      <a:pt x="816" y="2062"/>
                                    </a:lnTo>
                                    <a:lnTo>
                                      <a:pt x="807" y="2072"/>
                                    </a:lnTo>
                                    <a:lnTo>
                                      <a:pt x="804" y="2083"/>
                                    </a:lnTo>
                                    <a:lnTo>
                                      <a:pt x="788" y="2099"/>
                                    </a:lnTo>
                                    <a:lnTo>
                                      <a:pt x="779" y="2114"/>
                                    </a:lnTo>
                                    <a:lnTo>
                                      <a:pt x="768" y="2126"/>
                                    </a:lnTo>
                                    <a:lnTo>
                                      <a:pt x="743" y="2136"/>
                                    </a:lnTo>
                                    <a:lnTo>
                                      <a:pt x="735" y="2136"/>
                                    </a:lnTo>
                                    <a:lnTo>
                                      <a:pt x="723" y="2144"/>
                                    </a:lnTo>
                                    <a:lnTo>
                                      <a:pt x="716" y="2159"/>
                                    </a:lnTo>
                                    <a:lnTo>
                                      <a:pt x="704" y="2170"/>
                                    </a:lnTo>
                                    <a:lnTo>
                                      <a:pt x="693" y="2180"/>
                                    </a:lnTo>
                                    <a:lnTo>
                                      <a:pt x="681" y="2184"/>
                                    </a:lnTo>
                                    <a:lnTo>
                                      <a:pt x="681" y="2197"/>
                                    </a:lnTo>
                                    <a:lnTo>
                                      <a:pt x="683" y="2223"/>
                                    </a:lnTo>
                                    <a:lnTo>
                                      <a:pt x="696" y="2246"/>
                                    </a:lnTo>
                                    <a:lnTo>
                                      <a:pt x="707" y="2261"/>
                                    </a:lnTo>
                                    <a:lnTo>
                                      <a:pt x="714" y="2276"/>
                                    </a:lnTo>
                                    <a:lnTo>
                                      <a:pt x="727" y="2308"/>
                                    </a:lnTo>
                                    <a:lnTo>
                                      <a:pt x="730" y="2316"/>
                                    </a:lnTo>
                                    <a:lnTo>
                                      <a:pt x="739" y="2330"/>
                                    </a:lnTo>
                                    <a:lnTo>
                                      <a:pt x="739" y="2336"/>
                                    </a:lnTo>
                                    <a:lnTo>
                                      <a:pt x="720" y="2324"/>
                                    </a:lnTo>
                                    <a:lnTo>
                                      <a:pt x="714" y="2326"/>
                                    </a:lnTo>
                                    <a:lnTo>
                                      <a:pt x="686" y="2315"/>
                                    </a:lnTo>
                                    <a:lnTo>
                                      <a:pt x="687" y="2321"/>
                                    </a:lnTo>
                                    <a:lnTo>
                                      <a:pt x="684" y="2325"/>
                                    </a:lnTo>
                                    <a:lnTo>
                                      <a:pt x="671" y="2322"/>
                                    </a:lnTo>
                                    <a:lnTo>
                                      <a:pt x="653" y="2314"/>
                                    </a:lnTo>
                                    <a:lnTo>
                                      <a:pt x="634" y="2300"/>
                                    </a:lnTo>
                                    <a:lnTo>
                                      <a:pt x="619" y="2298"/>
                                    </a:lnTo>
                                    <a:lnTo>
                                      <a:pt x="610" y="2290"/>
                                    </a:lnTo>
                                    <a:lnTo>
                                      <a:pt x="595" y="2304"/>
                                    </a:lnTo>
                                    <a:lnTo>
                                      <a:pt x="587" y="2317"/>
                                    </a:lnTo>
                                    <a:lnTo>
                                      <a:pt x="584" y="2297"/>
                                    </a:lnTo>
                                    <a:lnTo>
                                      <a:pt x="599" y="2288"/>
                                    </a:lnTo>
                                    <a:lnTo>
                                      <a:pt x="586" y="2283"/>
                                    </a:lnTo>
                                    <a:lnTo>
                                      <a:pt x="570" y="2279"/>
                                    </a:lnTo>
                                    <a:lnTo>
                                      <a:pt x="567" y="2266"/>
                                    </a:lnTo>
                                    <a:lnTo>
                                      <a:pt x="549" y="2255"/>
                                    </a:lnTo>
                                    <a:lnTo>
                                      <a:pt x="531" y="2246"/>
                                    </a:lnTo>
                                    <a:lnTo>
                                      <a:pt x="520" y="2244"/>
                                    </a:lnTo>
                                    <a:lnTo>
                                      <a:pt x="517" y="2265"/>
                                    </a:lnTo>
                                    <a:lnTo>
                                      <a:pt x="509" y="2276"/>
                                    </a:lnTo>
                                    <a:lnTo>
                                      <a:pt x="499" y="2279"/>
                                    </a:lnTo>
                                    <a:lnTo>
                                      <a:pt x="501" y="2289"/>
                                    </a:lnTo>
                                    <a:lnTo>
                                      <a:pt x="508" y="2304"/>
                                    </a:lnTo>
                                    <a:lnTo>
                                      <a:pt x="516" y="2309"/>
                                    </a:lnTo>
                                    <a:lnTo>
                                      <a:pt x="527" y="2332"/>
                                    </a:lnTo>
                                    <a:lnTo>
                                      <a:pt x="543" y="2349"/>
                                    </a:lnTo>
                                    <a:lnTo>
                                      <a:pt x="574" y="2336"/>
                                    </a:lnTo>
                                    <a:lnTo>
                                      <a:pt x="580" y="2352"/>
                                    </a:lnTo>
                                    <a:lnTo>
                                      <a:pt x="587" y="2399"/>
                                    </a:lnTo>
                                    <a:lnTo>
                                      <a:pt x="592" y="2407"/>
                                    </a:lnTo>
                                    <a:lnTo>
                                      <a:pt x="575" y="2400"/>
                                    </a:lnTo>
                                    <a:lnTo>
                                      <a:pt x="560" y="2410"/>
                                    </a:lnTo>
                                    <a:lnTo>
                                      <a:pt x="557" y="2417"/>
                                    </a:lnTo>
                                    <a:lnTo>
                                      <a:pt x="557" y="2421"/>
                                    </a:lnTo>
                                    <a:lnTo>
                                      <a:pt x="543" y="2413"/>
                                    </a:lnTo>
                                    <a:lnTo>
                                      <a:pt x="533" y="2411"/>
                                    </a:lnTo>
                                    <a:lnTo>
                                      <a:pt x="501" y="2395"/>
                                    </a:lnTo>
                                    <a:lnTo>
                                      <a:pt x="484" y="2390"/>
                                    </a:lnTo>
                                    <a:lnTo>
                                      <a:pt x="482" y="2383"/>
                                    </a:lnTo>
                                    <a:lnTo>
                                      <a:pt x="474" y="2372"/>
                                    </a:lnTo>
                                    <a:lnTo>
                                      <a:pt x="466" y="2364"/>
                                    </a:lnTo>
                                    <a:lnTo>
                                      <a:pt x="460" y="2354"/>
                                    </a:lnTo>
                                    <a:lnTo>
                                      <a:pt x="450" y="2348"/>
                                    </a:lnTo>
                                    <a:lnTo>
                                      <a:pt x="444" y="2354"/>
                                    </a:lnTo>
                                    <a:lnTo>
                                      <a:pt x="433" y="2356"/>
                                    </a:lnTo>
                                    <a:lnTo>
                                      <a:pt x="415" y="2342"/>
                                    </a:lnTo>
                                    <a:lnTo>
                                      <a:pt x="409" y="2330"/>
                                    </a:lnTo>
                                    <a:lnTo>
                                      <a:pt x="396" y="2337"/>
                                    </a:lnTo>
                                    <a:lnTo>
                                      <a:pt x="398" y="2329"/>
                                    </a:lnTo>
                                    <a:lnTo>
                                      <a:pt x="408" y="2319"/>
                                    </a:lnTo>
                                    <a:lnTo>
                                      <a:pt x="406" y="2299"/>
                                    </a:lnTo>
                                    <a:lnTo>
                                      <a:pt x="408" y="2282"/>
                                    </a:lnTo>
                                    <a:lnTo>
                                      <a:pt x="397" y="2272"/>
                                    </a:lnTo>
                                    <a:lnTo>
                                      <a:pt x="398" y="2257"/>
                                    </a:lnTo>
                                    <a:lnTo>
                                      <a:pt x="380" y="2222"/>
                                    </a:lnTo>
                                    <a:lnTo>
                                      <a:pt x="385" y="2213"/>
                                    </a:lnTo>
                                    <a:lnTo>
                                      <a:pt x="398" y="2209"/>
                                    </a:lnTo>
                                    <a:lnTo>
                                      <a:pt x="402" y="2187"/>
                                    </a:lnTo>
                                    <a:lnTo>
                                      <a:pt x="404" y="2161"/>
                                    </a:lnTo>
                                    <a:lnTo>
                                      <a:pt x="402" y="2150"/>
                                    </a:lnTo>
                                    <a:lnTo>
                                      <a:pt x="395" y="2142"/>
                                    </a:lnTo>
                                    <a:lnTo>
                                      <a:pt x="388" y="2122"/>
                                    </a:lnTo>
                                    <a:lnTo>
                                      <a:pt x="384" y="2116"/>
                                    </a:lnTo>
                                    <a:lnTo>
                                      <a:pt x="368" y="2114"/>
                                    </a:lnTo>
                                    <a:lnTo>
                                      <a:pt x="363" y="2101"/>
                                    </a:lnTo>
                                    <a:lnTo>
                                      <a:pt x="353" y="2100"/>
                                    </a:lnTo>
                                    <a:lnTo>
                                      <a:pt x="336" y="2094"/>
                                    </a:lnTo>
                                    <a:lnTo>
                                      <a:pt x="336" y="2087"/>
                                    </a:lnTo>
                                    <a:lnTo>
                                      <a:pt x="338" y="2078"/>
                                    </a:lnTo>
                                    <a:lnTo>
                                      <a:pt x="336" y="2073"/>
                                    </a:lnTo>
                                    <a:lnTo>
                                      <a:pt x="318" y="2071"/>
                                    </a:lnTo>
                                    <a:lnTo>
                                      <a:pt x="285" y="2041"/>
                                    </a:lnTo>
                                    <a:lnTo>
                                      <a:pt x="291" y="2035"/>
                                    </a:lnTo>
                                    <a:lnTo>
                                      <a:pt x="275" y="2020"/>
                                    </a:lnTo>
                                    <a:lnTo>
                                      <a:pt x="272" y="2004"/>
                                    </a:lnTo>
                                    <a:lnTo>
                                      <a:pt x="264" y="1992"/>
                                    </a:lnTo>
                                    <a:lnTo>
                                      <a:pt x="248" y="1987"/>
                                    </a:lnTo>
                                    <a:lnTo>
                                      <a:pt x="256" y="1980"/>
                                    </a:lnTo>
                                    <a:lnTo>
                                      <a:pt x="275" y="1976"/>
                                    </a:lnTo>
                                    <a:lnTo>
                                      <a:pt x="295" y="1987"/>
                                    </a:lnTo>
                                    <a:lnTo>
                                      <a:pt x="296" y="1999"/>
                                    </a:lnTo>
                                    <a:lnTo>
                                      <a:pt x="306" y="2013"/>
                                    </a:lnTo>
                                    <a:lnTo>
                                      <a:pt x="334" y="2033"/>
                                    </a:lnTo>
                                    <a:lnTo>
                                      <a:pt x="338" y="2030"/>
                                    </a:lnTo>
                                    <a:lnTo>
                                      <a:pt x="342" y="2020"/>
                                    </a:lnTo>
                                    <a:lnTo>
                                      <a:pt x="350" y="2035"/>
                                    </a:lnTo>
                                    <a:lnTo>
                                      <a:pt x="359" y="2042"/>
                                    </a:lnTo>
                                    <a:lnTo>
                                      <a:pt x="365" y="2036"/>
                                    </a:lnTo>
                                    <a:lnTo>
                                      <a:pt x="370" y="2039"/>
                                    </a:lnTo>
                                    <a:lnTo>
                                      <a:pt x="375" y="2033"/>
                                    </a:lnTo>
                                    <a:lnTo>
                                      <a:pt x="381" y="2034"/>
                                    </a:lnTo>
                                    <a:lnTo>
                                      <a:pt x="384" y="2047"/>
                                    </a:lnTo>
                                    <a:lnTo>
                                      <a:pt x="387" y="2060"/>
                                    </a:lnTo>
                                    <a:lnTo>
                                      <a:pt x="402" y="2053"/>
                                    </a:lnTo>
                                    <a:lnTo>
                                      <a:pt x="420" y="2058"/>
                                    </a:lnTo>
                                    <a:lnTo>
                                      <a:pt x="427" y="2068"/>
                                    </a:lnTo>
                                    <a:lnTo>
                                      <a:pt x="439" y="2068"/>
                                    </a:lnTo>
                                    <a:lnTo>
                                      <a:pt x="447" y="2078"/>
                                    </a:lnTo>
                                    <a:lnTo>
                                      <a:pt x="479" y="2087"/>
                                    </a:lnTo>
                                    <a:lnTo>
                                      <a:pt x="494" y="2094"/>
                                    </a:lnTo>
                                    <a:lnTo>
                                      <a:pt x="522" y="2096"/>
                                    </a:lnTo>
                                    <a:lnTo>
                                      <a:pt x="548" y="2106"/>
                                    </a:lnTo>
                                    <a:lnTo>
                                      <a:pt x="557" y="2116"/>
                                    </a:lnTo>
                                    <a:lnTo>
                                      <a:pt x="576" y="2120"/>
                                    </a:lnTo>
                                    <a:lnTo>
                                      <a:pt x="624" y="2123"/>
                                    </a:lnTo>
                                    <a:lnTo>
                                      <a:pt x="637" y="2117"/>
                                    </a:lnTo>
                                    <a:lnTo>
                                      <a:pt x="649" y="2115"/>
                                    </a:lnTo>
                                    <a:lnTo>
                                      <a:pt x="693" y="2095"/>
                                    </a:lnTo>
                                    <a:lnTo>
                                      <a:pt x="703" y="2085"/>
                                    </a:lnTo>
                                    <a:lnTo>
                                      <a:pt x="712" y="2079"/>
                                    </a:lnTo>
                                    <a:lnTo>
                                      <a:pt x="731" y="2057"/>
                                    </a:lnTo>
                                    <a:lnTo>
                                      <a:pt x="752" y="2023"/>
                                    </a:lnTo>
                                    <a:lnTo>
                                      <a:pt x="761" y="1998"/>
                                    </a:lnTo>
                                    <a:lnTo>
                                      <a:pt x="764" y="1975"/>
                                    </a:lnTo>
                                    <a:lnTo>
                                      <a:pt x="755" y="1970"/>
                                    </a:lnTo>
                                    <a:lnTo>
                                      <a:pt x="752" y="1966"/>
                                    </a:lnTo>
                                    <a:lnTo>
                                      <a:pt x="751" y="1944"/>
                                    </a:lnTo>
                                    <a:lnTo>
                                      <a:pt x="746" y="1929"/>
                                    </a:lnTo>
                                    <a:lnTo>
                                      <a:pt x="746" y="1907"/>
                                    </a:lnTo>
                                    <a:lnTo>
                                      <a:pt x="735" y="1892"/>
                                    </a:lnTo>
                                    <a:lnTo>
                                      <a:pt x="724" y="1886"/>
                                    </a:lnTo>
                                    <a:lnTo>
                                      <a:pt x="718" y="1890"/>
                                    </a:lnTo>
                                    <a:lnTo>
                                      <a:pt x="709" y="1883"/>
                                    </a:lnTo>
                                    <a:lnTo>
                                      <a:pt x="710" y="1873"/>
                                    </a:lnTo>
                                    <a:lnTo>
                                      <a:pt x="704" y="1869"/>
                                    </a:lnTo>
                                    <a:lnTo>
                                      <a:pt x="693" y="1854"/>
                                    </a:lnTo>
                                    <a:lnTo>
                                      <a:pt x="689" y="1845"/>
                                    </a:lnTo>
                                    <a:lnTo>
                                      <a:pt x="683" y="1841"/>
                                    </a:lnTo>
                                    <a:lnTo>
                                      <a:pt x="676" y="1835"/>
                                    </a:lnTo>
                                    <a:lnTo>
                                      <a:pt x="681" y="1848"/>
                                    </a:lnTo>
                                    <a:lnTo>
                                      <a:pt x="672" y="1851"/>
                                    </a:lnTo>
                                    <a:lnTo>
                                      <a:pt x="650" y="1835"/>
                                    </a:lnTo>
                                    <a:lnTo>
                                      <a:pt x="642" y="1825"/>
                                    </a:lnTo>
                                    <a:lnTo>
                                      <a:pt x="639" y="1834"/>
                                    </a:lnTo>
                                    <a:lnTo>
                                      <a:pt x="635" y="1827"/>
                                    </a:lnTo>
                                    <a:lnTo>
                                      <a:pt x="632" y="1815"/>
                                    </a:lnTo>
                                    <a:lnTo>
                                      <a:pt x="619" y="1800"/>
                                    </a:lnTo>
                                    <a:lnTo>
                                      <a:pt x="627" y="1818"/>
                                    </a:lnTo>
                                    <a:lnTo>
                                      <a:pt x="606" y="1811"/>
                                    </a:lnTo>
                                    <a:lnTo>
                                      <a:pt x="599" y="1800"/>
                                    </a:lnTo>
                                    <a:lnTo>
                                      <a:pt x="596" y="1793"/>
                                    </a:lnTo>
                                    <a:lnTo>
                                      <a:pt x="589" y="1783"/>
                                    </a:lnTo>
                                    <a:lnTo>
                                      <a:pt x="558" y="1751"/>
                                    </a:lnTo>
                                    <a:lnTo>
                                      <a:pt x="542" y="1739"/>
                                    </a:lnTo>
                                    <a:lnTo>
                                      <a:pt x="535" y="1730"/>
                                    </a:lnTo>
                                    <a:lnTo>
                                      <a:pt x="509" y="1712"/>
                                    </a:lnTo>
                                    <a:lnTo>
                                      <a:pt x="500" y="1701"/>
                                    </a:lnTo>
                                    <a:lnTo>
                                      <a:pt x="466" y="1682"/>
                                    </a:lnTo>
                                    <a:lnTo>
                                      <a:pt x="461" y="1678"/>
                                    </a:lnTo>
                                    <a:lnTo>
                                      <a:pt x="427" y="1669"/>
                                    </a:lnTo>
                                    <a:lnTo>
                                      <a:pt x="429" y="1675"/>
                                    </a:lnTo>
                                    <a:lnTo>
                                      <a:pt x="427" y="1679"/>
                                    </a:lnTo>
                                    <a:lnTo>
                                      <a:pt x="420" y="1679"/>
                                    </a:lnTo>
                                    <a:lnTo>
                                      <a:pt x="403" y="1670"/>
                                    </a:lnTo>
                                    <a:lnTo>
                                      <a:pt x="369" y="1662"/>
                                    </a:lnTo>
                                    <a:lnTo>
                                      <a:pt x="354" y="1655"/>
                                    </a:lnTo>
                                    <a:lnTo>
                                      <a:pt x="350" y="1662"/>
                                    </a:lnTo>
                                    <a:lnTo>
                                      <a:pt x="333" y="1664"/>
                                    </a:lnTo>
                                    <a:lnTo>
                                      <a:pt x="326" y="1670"/>
                                    </a:lnTo>
                                    <a:lnTo>
                                      <a:pt x="322" y="1660"/>
                                    </a:lnTo>
                                    <a:lnTo>
                                      <a:pt x="317" y="1657"/>
                                    </a:lnTo>
                                    <a:lnTo>
                                      <a:pt x="320" y="1644"/>
                                    </a:lnTo>
                                    <a:lnTo>
                                      <a:pt x="317" y="1641"/>
                                    </a:lnTo>
                                    <a:lnTo>
                                      <a:pt x="299" y="1657"/>
                                    </a:lnTo>
                                    <a:lnTo>
                                      <a:pt x="302" y="1637"/>
                                    </a:lnTo>
                                    <a:lnTo>
                                      <a:pt x="293" y="1644"/>
                                    </a:lnTo>
                                    <a:lnTo>
                                      <a:pt x="294" y="1633"/>
                                    </a:lnTo>
                                    <a:lnTo>
                                      <a:pt x="291" y="1632"/>
                                    </a:lnTo>
                                    <a:lnTo>
                                      <a:pt x="283" y="1632"/>
                                    </a:lnTo>
                                    <a:lnTo>
                                      <a:pt x="268" y="1638"/>
                                    </a:lnTo>
                                    <a:lnTo>
                                      <a:pt x="271" y="1631"/>
                                    </a:lnTo>
                                    <a:lnTo>
                                      <a:pt x="269" y="1625"/>
                                    </a:lnTo>
                                    <a:lnTo>
                                      <a:pt x="267" y="1617"/>
                                    </a:lnTo>
                                    <a:lnTo>
                                      <a:pt x="251" y="1619"/>
                                    </a:lnTo>
                                    <a:lnTo>
                                      <a:pt x="257" y="1589"/>
                                    </a:lnTo>
                                    <a:lnTo>
                                      <a:pt x="261" y="1603"/>
                                    </a:lnTo>
                                    <a:lnTo>
                                      <a:pt x="267" y="1606"/>
                                    </a:lnTo>
                                    <a:lnTo>
                                      <a:pt x="273" y="1606"/>
                                    </a:lnTo>
                                    <a:lnTo>
                                      <a:pt x="279" y="1614"/>
                                    </a:lnTo>
                                    <a:lnTo>
                                      <a:pt x="290" y="1612"/>
                                    </a:lnTo>
                                    <a:lnTo>
                                      <a:pt x="299" y="1616"/>
                                    </a:lnTo>
                                    <a:lnTo>
                                      <a:pt x="307" y="1600"/>
                                    </a:lnTo>
                                    <a:lnTo>
                                      <a:pt x="309" y="1589"/>
                                    </a:lnTo>
                                    <a:lnTo>
                                      <a:pt x="290" y="1583"/>
                                    </a:lnTo>
                                    <a:lnTo>
                                      <a:pt x="283" y="1585"/>
                                    </a:lnTo>
                                    <a:lnTo>
                                      <a:pt x="275" y="1579"/>
                                    </a:lnTo>
                                    <a:lnTo>
                                      <a:pt x="274" y="1573"/>
                                    </a:lnTo>
                                    <a:lnTo>
                                      <a:pt x="259" y="1565"/>
                                    </a:lnTo>
                                    <a:lnTo>
                                      <a:pt x="242" y="1558"/>
                                    </a:lnTo>
                                    <a:lnTo>
                                      <a:pt x="248" y="1567"/>
                                    </a:lnTo>
                                    <a:lnTo>
                                      <a:pt x="247" y="1582"/>
                                    </a:lnTo>
                                    <a:lnTo>
                                      <a:pt x="239" y="1583"/>
                                    </a:lnTo>
                                    <a:lnTo>
                                      <a:pt x="235" y="1579"/>
                                    </a:lnTo>
                                    <a:lnTo>
                                      <a:pt x="232" y="1587"/>
                                    </a:lnTo>
                                    <a:lnTo>
                                      <a:pt x="235" y="1598"/>
                                    </a:lnTo>
                                    <a:lnTo>
                                      <a:pt x="231" y="1604"/>
                                    </a:lnTo>
                                    <a:lnTo>
                                      <a:pt x="221" y="1604"/>
                                    </a:lnTo>
                                    <a:lnTo>
                                      <a:pt x="210" y="1593"/>
                                    </a:lnTo>
                                    <a:lnTo>
                                      <a:pt x="191" y="1583"/>
                                    </a:lnTo>
                                    <a:lnTo>
                                      <a:pt x="189" y="1584"/>
                                    </a:lnTo>
                                    <a:lnTo>
                                      <a:pt x="192" y="1589"/>
                                    </a:lnTo>
                                    <a:lnTo>
                                      <a:pt x="191" y="1600"/>
                                    </a:lnTo>
                                    <a:lnTo>
                                      <a:pt x="187" y="1612"/>
                                    </a:lnTo>
                                    <a:lnTo>
                                      <a:pt x="185" y="1617"/>
                                    </a:lnTo>
                                    <a:lnTo>
                                      <a:pt x="172" y="1621"/>
                                    </a:lnTo>
                                    <a:lnTo>
                                      <a:pt x="150" y="1606"/>
                                    </a:lnTo>
                                    <a:lnTo>
                                      <a:pt x="144" y="1637"/>
                                    </a:lnTo>
                                    <a:lnTo>
                                      <a:pt x="138" y="1644"/>
                                    </a:lnTo>
                                    <a:lnTo>
                                      <a:pt x="106" y="1664"/>
                                    </a:lnTo>
                                    <a:lnTo>
                                      <a:pt x="103" y="1669"/>
                                    </a:lnTo>
                                    <a:lnTo>
                                      <a:pt x="102" y="1680"/>
                                    </a:lnTo>
                                    <a:lnTo>
                                      <a:pt x="101" y="1684"/>
                                    </a:lnTo>
                                    <a:lnTo>
                                      <a:pt x="92" y="1692"/>
                                    </a:lnTo>
                                    <a:lnTo>
                                      <a:pt x="90" y="1694"/>
                                    </a:lnTo>
                                    <a:lnTo>
                                      <a:pt x="59" y="1721"/>
                                    </a:lnTo>
                                    <a:lnTo>
                                      <a:pt x="69" y="1725"/>
                                    </a:lnTo>
                                    <a:lnTo>
                                      <a:pt x="69" y="1730"/>
                                    </a:lnTo>
                                    <a:lnTo>
                                      <a:pt x="58" y="1759"/>
                                    </a:lnTo>
                                    <a:lnTo>
                                      <a:pt x="57" y="1768"/>
                                    </a:lnTo>
                                    <a:lnTo>
                                      <a:pt x="59" y="1794"/>
                                    </a:lnTo>
                                    <a:lnTo>
                                      <a:pt x="64" y="1814"/>
                                    </a:lnTo>
                                    <a:lnTo>
                                      <a:pt x="69" y="1821"/>
                                    </a:lnTo>
                                    <a:lnTo>
                                      <a:pt x="79" y="1827"/>
                                    </a:lnTo>
                                    <a:lnTo>
                                      <a:pt x="92" y="1830"/>
                                    </a:lnTo>
                                    <a:lnTo>
                                      <a:pt x="107" y="1837"/>
                                    </a:lnTo>
                                    <a:lnTo>
                                      <a:pt x="127" y="1875"/>
                                    </a:lnTo>
                                    <a:lnTo>
                                      <a:pt x="137" y="1890"/>
                                    </a:lnTo>
                                    <a:lnTo>
                                      <a:pt x="140" y="1912"/>
                                    </a:lnTo>
                                    <a:lnTo>
                                      <a:pt x="122" y="1949"/>
                                    </a:lnTo>
                                    <a:lnTo>
                                      <a:pt x="103" y="1992"/>
                                    </a:lnTo>
                                    <a:lnTo>
                                      <a:pt x="97" y="2005"/>
                                    </a:lnTo>
                                    <a:lnTo>
                                      <a:pt x="99" y="2026"/>
                                    </a:lnTo>
                                    <a:lnTo>
                                      <a:pt x="108" y="2046"/>
                                    </a:lnTo>
                                    <a:lnTo>
                                      <a:pt x="116" y="2063"/>
                                    </a:lnTo>
                                    <a:lnTo>
                                      <a:pt x="118" y="2082"/>
                                    </a:lnTo>
                                    <a:lnTo>
                                      <a:pt x="133" y="2109"/>
                                    </a:lnTo>
                                    <a:lnTo>
                                      <a:pt x="144" y="2143"/>
                                    </a:lnTo>
                                    <a:lnTo>
                                      <a:pt x="146" y="2160"/>
                                    </a:lnTo>
                                    <a:lnTo>
                                      <a:pt x="148" y="2175"/>
                                    </a:lnTo>
                                    <a:lnTo>
                                      <a:pt x="134" y="2187"/>
                                    </a:lnTo>
                                    <a:lnTo>
                                      <a:pt x="132" y="2209"/>
                                    </a:lnTo>
                                    <a:lnTo>
                                      <a:pt x="127" y="2225"/>
                                    </a:lnTo>
                                    <a:lnTo>
                                      <a:pt x="130" y="2235"/>
                                    </a:lnTo>
                                    <a:lnTo>
                                      <a:pt x="132" y="2254"/>
                                    </a:lnTo>
                                    <a:lnTo>
                                      <a:pt x="126" y="2265"/>
                                    </a:lnTo>
                                    <a:lnTo>
                                      <a:pt x="127" y="2286"/>
                                    </a:lnTo>
                                    <a:lnTo>
                                      <a:pt x="143" y="2289"/>
                                    </a:lnTo>
                                    <a:lnTo>
                                      <a:pt x="151" y="2306"/>
                                    </a:lnTo>
                                    <a:lnTo>
                                      <a:pt x="149" y="2327"/>
                                    </a:lnTo>
                                    <a:lnTo>
                                      <a:pt x="156" y="2343"/>
                                    </a:lnTo>
                                    <a:lnTo>
                                      <a:pt x="172" y="2358"/>
                                    </a:lnTo>
                                    <a:lnTo>
                                      <a:pt x="173" y="2378"/>
                                    </a:lnTo>
                                    <a:lnTo>
                                      <a:pt x="167" y="2396"/>
                                    </a:lnTo>
                                    <a:lnTo>
                                      <a:pt x="157" y="2411"/>
                                    </a:lnTo>
                                    <a:lnTo>
                                      <a:pt x="153" y="2427"/>
                                    </a:lnTo>
                                    <a:lnTo>
                                      <a:pt x="159" y="2445"/>
                                    </a:lnTo>
                                    <a:lnTo>
                                      <a:pt x="167" y="2458"/>
                                    </a:lnTo>
                                    <a:lnTo>
                                      <a:pt x="197" y="2481"/>
                                    </a:lnTo>
                                    <a:lnTo>
                                      <a:pt x="202" y="2498"/>
                                    </a:lnTo>
                                    <a:lnTo>
                                      <a:pt x="212" y="2515"/>
                                    </a:lnTo>
                                    <a:lnTo>
                                      <a:pt x="216" y="2509"/>
                                    </a:lnTo>
                                    <a:lnTo>
                                      <a:pt x="215" y="2548"/>
                                    </a:lnTo>
                                    <a:lnTo>
                                      <a:pt x="199" y="2586"/>
                                    </a:lnTo>
                                    <a:lnTo>
                                      <a:pt x="186" y="2606"/>
                                    </a:lnTo>
                                    <a:lnTo>
                                      <a:pt x="134" y="2675"/>
                                    </a:lnTo>
                                    <a:lnTo>
                                      <a:pt x="96" y="2718"/>
                                    </a:lnTo>
                                    <a:lnTo>
                                      <a:pt x="46" y="2767"/>
                                    </a:lnTo>
                                    <a:lnTo>
                                      <a:pt x="10" y="2794"/>
                                    </a:lnTo>
                                    <a:lnTo>
                                      <a:pt x="33" y="2798"/>
                                    </a:lnTo>
                                    <a:lnTo>
                                      <a:pt x="44" y="2785"/>
                                    </a:lnTo>
                                    <a:lnTo>
                                      <a:pt x="63" y="2776"/>
                                    </a:lnTo>
                                    <a:lnTo>
                                      <a:pt x="64" y="2783"/>
                                    </a:lnTo>
                                    <a:lnTo>
                                      <a:pt x="63" y="2788"/>
                                    </a:lnTo>
                                    <a:lnTo>
                                      <a:pt x="63" y="2805"/>
                                    </a:lnTo>
                                    <a:lnTo>
                                      <a:pt x="58" y="2798"/>
                                    </a:lnTo>
                                    <a:lnTo>
                                      <a:pt x="54" y="2797"/>
                                    </a:lnTo>
                                    <a:lnTo>
                                      <a:pt x="54" y="2811"/>
                                    </a:lnTo>
                                    <a:lnTo>
                                      <a:pt x="59" y="2820"/>
                                    </a:lnTo>
                                    <a:lnTo>
                                      <a:pt x="64" y="2821"/>
                                    </a:lnTo>
                                    <a:lnTo>
                                      <a:pt x="70" y="2824"/>
                                    </a:lnTo>
                                    <a:lnTo>
                                      <a:pt x="87" y="2838"/>
                                    </a:lnTo>
                                    <a:lnTo>
                                      <a:pt x="99" y="2838"/>
                                    </a:lnTo>
                                    <a:lnTo>
                                      <a:pt x="117" y="2833"/>
                                    </a:lnTo>
                                    <a:lnTo>
                                      <a:pt x="128" y="2837"/>
                                    </a:lnTo>
                                    <a:lnTo>
                                      <a:pt x="137" y="2844"/>
                                    </a:lnTo>
                                    <a:lnTo>
                                      <a:pt x="137" y="2854"/>
                                    </a:lnTo>
                                    <a:lnTo>
                                      <a:pt x="143" y="2858"/>
                                    </a:lnTo>
                                    <a:lnTo>
                                      <a:pt x="150" y="2859"/>
                                    </a:lnTo>
                                    <a:lnTo>
                                      <a:pt x="151" y="2863"/>
                                    </a:lnTo>
                                    <a:lnTo>
                                      <a:pt x="145" y="2868"/>
                                    </a:lnTo>
                                    <a:lnTo>
                                      <a:pt x="137" y="2868"/>
                                    </a:lnTo>
                                    <a:lnTo>
                                      <a:pt x="110" y="2860"/>
                                    </a:lnTo>
                                    <a:lnTo>
                                      <a:pt x="91" y="2859"/>
                                    </a:lnTo>
                                    <a:lnTo>
                                      <a:pt x="85" y="2865"/>
                                    </a:lnTo>
                                    <a:lnTo>
                                      <a:pt x="83" y="2873"/>
                                    </a:lnTo>
                                    <a:lnTo>
                                      <a:pt x="68" y="2881"/>
                                    </a:lnTo>
                                    <a:lnTo>
                                      <a:pt x="60" y="2876"/>
                                    </a:lnTo>
                                    <a:lnTo>
                                      <a:pt x="54" y="2879"/>
                                    </a:lnTo>
                                    <a:lnTo>
                                      <a:pt x="51" y="2889"/>
                                    </a:lnTo>
                                    <a:lnTo>
                                      <a:pt x="44" y="2892"/>
                                    </a:lnTo>
                                    <a:lnTo>
                                      <a:pt x="38" y="2886"/>
                                    </a:lnTo>
                                    <a:lnTo>
                                      <a:pt x="31" y="2883"/>
                                    </a:lnTo>
                                    <a:lnTo>
                                      <a:pt x="27" y="2891"/>
                                    </a:lnTo>
                                    <a:lnTo>
                                      <a:pt x="30" y="2907"/>
                                    </a:lnTo>
                                    <a:lnTo>
                                      <a:pt x="37" y="2908"/>
                                    </a:lnTo>
                                    <a:lnTo>
                                      <a:pt x="42" y="2914"/>
                                    </a:lnTo>
                                    <a:lnTo>
                                      <a:pt x="44" y="2922"/>
                                    </a:lnTo>
                                    <a:lnTo>
                                      <a:pt x="41" y="2930"/>
                                    </a:lnTo>
                                    <a:lnTo>
                                      <a:pt x="30" y="2941"/>
                                    </a:lnTo>
                                    <a:lnTo>
                                      <a:pt x="21" y="2956"/>
                                    </a:lnTo>
                                    <a:lnTo>
                                      <a:pt x="15" y="2970"/>
                                    </a:lnTo>
                                    <a:lnTo>
                                      <a:pt x="19" y="2983"/>
                                    </a:lnTo>
                                    <a:lnTo>
                                      <a:pt x="16" y="3002"/>
                                    </a:lnTo>
                                    <a:lnTo>
                                      <a:pt x="17" y="3008"/>
                                    </a:lnTo>
                                    <a:lnTo>
                                      <a:pt x="20" y="3013"/>
                                    </a:lnTo>
                                    <a:lnTo>
                                      <a:pt x="20" y="3019"/>
                                    </a:lnTo>
                                    <a:lnTo>
                                      <a:pt x="17" y="3026"/>
                                    </a:lnTo>
                                    <a:lnTo>
                                      <a:pt x="9" y="3035"/>
                                    </a:lnTo>
                                    <a:lnTo>
                                      <a:pt x="4" y="3038"/>
                                    </a:lnTo>
                                    <a:lnTo>
                                      <a:pt x="1" y="3046"/>
                                    </a:lnTo>
                                    <a:lnTo>
                                      <a:pt x="5" y="3053"/>
                                    </a:lnTo>
                                    <a:lnTo>
                                      <a:pt x="14" y="3054"/>
                                    </a:lnTo>
                                    <a:lnTo>
                                      <a:pt x="27" y="3053"/>
                                    </a:lnTo>
                                    <a:lnTo>
                                      <a:pt x="38" y="3070"/>
                                    </a:lnTo>
                                    <a:lnTo>
                                      <a:pt x="37" y="3086"/>
                                    </a:lnTo>
                                    <a:lnTo>
                                      <a:pt x="27" y="3086"/>
                                    </a:lnTo>
                                    <a:lnTo>
                                      <a:pt x="19" y="3075"/>
                                    </a:lnTo>
                                    <a:lnTo>
                                      <a:pt x="10" y="3068"/>
                                    </a:lnTo>
                                    <a:lnTo>
                                      <a:pt x="10" y="3083"/>
                                    </a:lnTo>
                                    <a:lnTo>
                                      <a:pt x="6" y="3090"/>
                                    </a:lnTo>
                                    <a:lnTo>
                                      <a:pt x="0" y="3105"/>
                                    </a:lnTo>
                                    <a:lnTo>
                                      <a:pt x="1" y="3112"/>
                                    </a:lnTo>
                                    <a:lnTo>
                                      <a:pt x="6" y="3118"/>
                                    </a:lnTo>
                                    <a:lnTo>
                                      <a:pt x="10" y="3126"/>
                                    </a:lnTo>
                                    <a:lnTo>
                                      <a:pt x="17" y="3129"/>
                                    </a:lnTo>
                                    <a:lnTo>
                                      <a:pt x="21" y="3137"/>
                                    </a:lnTo>
                                    <a:lnTo>
                                      <a:pt x="22" y="3145"/>
                                    </a:lnTo>
                                    <a:lnTo>
                                      <a:pt x="17" y="3169"/>
                                    </a:lnTo>
                                    <a:lnTo>
                                      <a:pt x="14" y="3176"/>
                                    </a:lnTo>
                                    <a:lnTo>
                                      <a:pt x="22" y="3179"/>
                                    </a:lnTo>
                                    <a:lnTo>
                                      <a:pt x="29" y="3183"/>
                                    </a:lnTo>
                                    <a:lnTo>
                                      <a:pt x="29" y="3191"/>
                                    </a:lnTo>
                                    <a:lnTo>
                                      <a:pt x="42" y="3213"/>
                                    </a:lnTo>
                                    <a:lnTo>
                                      <a:pt x="44" y="3222"/>
                                    </a:lnTo>
                                    <a:lnTo>
                                      <a:pt x="48" y="3229"/>
                                    </a:lnTo>
                                    <a:lnTo>
                                      <a:pt x="48" y="3245"/>
                                    </a:lnTo>
                                    <a:lnTo>
                                      <a:pt x="47" y="3252"/>
                                    </a:lnTo>
                                    <a:lnTo>
                                      <a:pt x="49" y="3260"/>
                                    </a:lnTo>
                                    <a:lnTo>
                                      <a:pt x="65" y="3257"/>
                                    </a:lnTo>
                                    <a:lnTo>
                                      <a:pt x="73" y="3261"/>
                                    </a:lnTo>
                                    <a:lnTo>
                                      <a:pt x="76" y="3268"/>
                                    </a:lnTo>
                                    <a:lnTo>
                                      <a:pt x="92" y="3266"/>
                                    </a:lnTo>
                                    <a:lnTo>
                                      <a:pt x="101" y="3267"/>
                                    </a:lnTo>
                                    <a:lnTo>
                                      <a:pt x="113" y="3276"/>
                                    </a:lnTo>
                                    <a:lnTo>
                                      <a:pt x="111" y="3296"/>
                                    </a:lnTo>
                                    <a:lnTo>
                                      <a:pt x="126" y="3288"/>
                                    </a:lnTo>
                                    <a:lnTo>
                                      <a:pt x="133" y="3287"/>
                                    </a:lnTo>
                                    <a:lnTo>
                                      <a:pt x="139" y="3282"/>
                                    </a:lnTo>
                                    <a:lnTo>
                                      <a:pt x="155" y="3280"/>
                                    </a:lnTo>
                                    <a:lnTo>
                                      <a:pt x="162" y="3282"/>
                                    </a:lnTo>
                                    <a:lnTo>
                                      <a:pt x="170" y="3287"/>
                                    </a:lnTo>
                                    <a:lnTo>
                                      <a:pt x="176" y="3292"/>
                                    </a:lnTo>
                                    <a:lnTo>
                                      <a:pt x="185" y="3305"/>
                                    </a:lnTo>
                                    <a:lnTo>
                                      <a:pt x="193" y="3306"/>
                                    </a:lnTo>
                                    <a:lnTo>
                                      <a:pt x="194" y="3317"/>
                                    </a:lnTo>
                                    <a:lnTo>
                                      <a:pt x="192" y="3325"/>
                                    </a:lnTo>
                                    <a:lnTo>
                                      <a:pt x="192" y="3333"/>
                                    </a:lnTo>
                                    <a:lnTo>
                                      <a:pt x="197" y="3341"/>
                                    </a:lnTo>
                                    <a:lnTo>
                                      <a:pt x="199" y="3348"/>
                                    </a:lnTo>
                                    <a:lnTo>
                                      <a:pt x="198" y="3355"/>
                                    </a:lnTo>
                                    <a:lnTo>
                                      <a:pt x="196" y="3363"/>
                                    </a:lnTo>
                                    <a:lnTo>
                                      <a:pt x="189" y="3368"/>
                                    </a:lnTo>
                                    <a:lnTo>
                                      <a:pt x="187" y="3376"/>
                                    </a:lnTo>
                                    <a:lnTo>
                                      <a:pt x="189" y="3384"/>
                                    </a:lnTo>
                                    <a:lnTo>
                                      <a:pt x="202" y="3395"/>
                                    </a:lnTo>
                                    <a:lnTo>
                                      <a:pt x="205" y="3411"/>
                                    </a:lnTo>
                                    <a:lnTo>
                                      <a:pt x="216" y="3433"/>
                                    </a:lnTo>
                                    <a:lnTo>
                                      <a:pt x="221" y="3439"/>
                                    </a:lnTo>
                                    <a:lnTo>
                                      <a:pt x="236" y="3448"/>
                                    </a:lnTo>
                                    <a:lnTo>
                                      <a:pt x="241" y="3454"/>
                                    </a:lnTo>
                                    <a:lnTo>
                                      <a:pt x="242" y="3462"/>
                                    </a:lnTo>
                                    <a:lnTo>
                                      <a:pt x="241" y="3470"/>
                                    </a:lnTo>
                                    <a:lnTo>
                                      <a:pt x="245" y="3477"/>
                                    </a:lnTo>
                                    <a:lnTo>
                                      <a:pt x="268" y="3475"/>
                                    </a:lnTo>
                                    <a:lnTo>
                                      <a:pt x="274" y="3479"/>
                                    </a:lnTo>
                                    <a:lnTo>
                                      <a:pt x="282" y="3482"/>
                                    </a:lnTo>
                                    <a:lnTo>
                                      <a:pt x="279" y="3489"/>
                                    </a:lnTo>
                                    <a:lnTo>
                                      <a:pt x="284" y="3495"/>
                                    </a:lnTo>
                                    <a:lnTo>
                                      <a:pt x="294" y="3497"/>
                                    </a:lnTo>
                                    <a:lnTo>
                                      <a:pt x="295" y="3510"/>
                                    </a:lnTo>
                                    <a:lnTo>
                                      <a:pt x="288" y="3515"/>
                                    </a:lnTo>
                                    <a:lnTo>
                                      <a:pt x="284" y="3522"/>
                                    </a:lnTo>
                                    <a:lnTo>
                                      <a:pt x="272" y="3532"/>
                                    </a:lnTo>
                                    <a:lnTo>
                                      <a:pt x="264" y="3537"/>
                                    </a:lnTo>
                                    <a:lnTo>
                                      <a:pt x="247" y="3535"/>
                                    </a:lnTo>
                                    <a:lnTo>
                                      <a:pt x="235" y="3524"/>
                                    </a:lnTo>
                                    <a:lnTo>
                                      <a:pt x="228" y="3524"/>
                                    </a:lnTo>
                                    <a:lnTo>
                                      <a:pt x="220" y="3527"/>
                                    </a:lnTo>
                                    <a:lnTo>
                                      <a:pt x="219" y="3535"/>
                                    </a:lnTo>
                                    <a:lnTo>
                                      <a:pt x="212" y="3538"/>
                                    </a:lnTo>
                                    <a:lnTo>
                                      <a:pt x="213" y="3546"/>
                                    </a:lnTo>
                                    <a:lnTo>
                                      <a:pt x="224" y="3557"/>
                                    </a:lnTo>
                                    <a:lnTo>
                                      <a:pt x="226" y="3564"/>
                                    </a:lnTo>
                                    <a:lnTo>
                                      <a:pt x="224" y="3573"/>
                                    </a:lnTo>
                                    <a:lnTo>
                                      <a:pt x="229" y="3578"/>
                                    </a:lnTo>
                                    <a:lnTo>
                                      <a:pt x="228" y="3586"/>
                                    </a:lnTo>
                                    <a:lnTo>
                                      <a:pt x="235" y="3590"/>
                                    </a:lnTo>
                                    <a:lnTo>
                                      <a:pt x="237" y="3597"/>
                                    </a:lnTo>
                                    <a:lnTo>
                                      <a:pt x="236" y="3606"/>
                                    </a:lnTo>
                                    <a:lnTo>
                                      <a:pt x="241" y="3627"/>
                                    </a:lnTo>
                                    <a:lnTo>
                                      <a:pt x="241" y="3627"/>
                                    </a:lnTo>
                                    <a:lnTo>
                                      <a:pt x="247" y="3633"/>
                                    </a:lnTo>
                                    <a:lnTo>
                                      <a:pt x="255" y="3635"/>
                                    </a:lnTo>
                                    <a:lnTo>
                                      <a:pt x="262" y="3632"/>
                                    </a:lnTo>
                                    <a:lnTo>
                                      <a:pt x="267" y="3626"/>
                                    </a:lnTo>
                                    <a:lnTo>
                                      <a:pt x="269" y="3617"/>
                                    </a:lnTo>
                                    <a:lnTo>
                                      <a:pt x="277" y="3612"/>
                                    </a:lnTo>
                                    <a:lnTo>
                                      <a:pt x="293" y="3616"/>
                                    </a:lnTo>
                                    <a:lnTo>
                                      <a:pt x="301" y="3616"/>
                                    </a:lnTo>
                                    <a:lnTo>
                                      <a:pt x="317" y="3611"/>
                                    </a:lnTo>
                                    <a:lnTo>
                                      <a:pt x="333" y="3613"/>
                                    </a:lnTo>
                                    <a:lnTo>
                                      <a:pt x="349" y="3610"/>
                                    </a:lnTo>
                                    <a:lnTo>
                                      <a:pt x="361" y="3619"/>
                                    </a:lnTo>
                                    <a:lnTo>
                                      <a:pt x="366" y="3627"/>
                                    </a:lnTo>
                                    <a:lnTo>
                                      <a:pt x="366" y="3635"/>
                                    </a:lnTo>
                                    <a:lnTo>
                                      <a:pt x="379" y="3647"/>
                                    </a:lnTo>
                                    <a:lnTo>
                                      <a:pt x="384" y="3653"/>
                                    </a:lnTo>
                                    <a:lnTo>
                                      <a:pt x="384" y="3662"/>
                                    </a:lnTo>
                                    <a:lnTo>
                                      <a:pt x="375" y="3666"/>
                                    </a:lnTo>
                                    <a:lnTo>
                                      <a:pt x="368" y="3667"/>
                                    </a:lnTo>
                                    <a:lnTo>
                                      <a:pt x="371" y="3675"/>
                                    </a:lnTo>
                                    <a:lnTo>
                                      <a:pt x="371" y="3682"/>
                                    </a:lnTo>
                                    <a:lnTo>
                                      <a:pt x="375" y="3698"/>
                                    </a:lnTo>
                                    <a:lnTo>
                                      <a:pt x="382" y="3703"/>
                                    </a:lnTo>
                                    <a:lnTo>
                                      <a:pt x="390" y="3705"/>
                                    </a:lnTo>
                                    <a:lnTo>
                                      <a:pt x="406" y="3710"/>
                                    </a:lnTo>
                                    <a:lnTo>
                                      <a:pt x="413" y="3707"/>
                                    </a:lnTo>
                                    <a:lnTo>
                                      <a:pt x="422" y="3707"/>
                                    </a:lnTo>
                                    <a:lnTo>
                                      <a:pt x="424" y="3715"/>
                                    </a:lnTo>
                                    <a:lnTo>
                                      <a:pt x="435" y="3726"/>
                                    </a:lnTo>
                                    <a:lnTo>
                                      <a:pt x="442" y="3753"/>
                                    </a:lnTo>
                                    <a:lnTo>
                                      <a:pt x="440" y="3762"/>
                                    </a:lnTo>
                                    <a:lnTo>
                                      <a:pt x="442" y="3769"/>
                                    </a:lnTo>
                                    <a:lnTo>
                                      <a:pt x="449" y="3774"/>
                                    </a:lnTo>
                                    <a:lnTo>
                                      <a:pt x="456" y="3779"/>
                                    </a:lnTo>
                                    <a:lnTo>
                                      <a:pt x="463" y="3775"/>
                                    </a:lnTo>
                                    <a:lnTo>
                                      <a:pt x="471" y="3774"/>
                                    </a:lnTo>
                                    <a:lnTo>
                                      <a:pt x="479" y="3775"/>
                                    </a:lnTo>
                                    <a:lnTo>
                                      <a:pt x="490" y="3787"/>
                                    </a:lnTo>
                                    <a:lnTo>
                                      <a:pt x="499" y="3784"/>
                                    </a:lnTo>
                                    <a:lnTo>
                                      <a:pt x="506" y="3788"/>
                                    </a:lnTo>
                                    <a:lnTo>
                                      <a:pt x="531" y="3780"/>
                                    </a:lnTo>
                                    <a:lnTo>
                                      <a:pt x="546" y="3773"/>
                                    </a:lnTo>
                                    <a:lnTo>
                                      <a:pt x="553" y="3775"/>
                                    </a:lnTo>
                                    <a:lnTo>
                                      <a:pt x="558" y="3782"/>
                                    </a:lnTo>
                                    <a:lnTo>
                                      <a:pt x="569" y="3804"/>
                                    </a:lnTo>
                                    <a:lnTo>
                                      <a:pt x="580" y="3816"/>
                                    </a:lnTo>
                                    <a:lnTo>
                                      <a:pt x="587" y="3816"/>
                                    </a:lnTo>
                                    <a:lnTo>
                                      <a:pt x="591" y="3809"/>
                                    </a:lnTo>
                                    <a:lnTo>
                                      <a:pt x="600" y="3809"/>
                                    </a:lnTo>
                                    <a:lnTo>
                                      <a:pt x="605" y="3815"/>
                                    </a:lnTo>
                                    <a:lnTo>
                                      <a:pt x="612" y="3816"/>
                                    </a:lnTo>
                                    <a:lnTo>
                                      <a:pt x="619" y="3820"/>
                                    </a:lnTo>
                                    <a:lnTo>
                                      <a:pt x="626" y="3826"/>
                                    </a:lnTo>
                                    <a:lnTo>
                                      <a:pt x="642" y="3825"/>
                                    </a:lnTo>
                                    <a:lnTo>
                                      <a:pt x="655" y="3834"/>
                                    </a:lnTo>
                                    <a:lnTo>
                                      <a:pt x="662" y="3833"/>
                                    </a:lnTo>
                                    <a:lnTo>
                                      <a:pt x="675" y="3844"/>
                                    </a:lnTo>
                                    <a:lnTo>
                                      <a:pt x="683" y="3845"/>
                                    </a:lnTo>
                                    <a:lnTo>
                                      <a:pt x="692" y="3845"/>
                                    </a:lnTo>
                                    <a:lnTo>
                                      <a:pt x="698" y="3850"/>
                                    </a:lnTo>
                                    <a:lnTo>
                                      <a:pt x="691" y="3854"/>
                                    </a:lnTo>
                                    <a:lnTo>
                                      <a:pt x="699" y="3877"/>
                                    </a:lnTo>
                                    <a:lnTo>
                                      <a:pt x="691" y="3892"/>
                                    </a:lnTo>
                                    <a:lnTo>
                                      <a:pt x="675" y="3896"/>
                                    </a:lnTo>
                                    <a:lnTo>
                                      <a:pt x="680" y="3902"/>
                                    </a:lnTo>
                                    <a:lnTo>
                                      <a:pt x="688" y="3904"/>
                                    </a:lnTo>
                                    <a:lnTo>
                                      <a:pt x="693" y="3911"/>
                                    </a:lnTo>
                                    <a:lnTo>
                                      <a:pt x="676" y="3916"/>
                                    </a:lnTo>
                                    <a:lnTo>
                                      <a:pt x="673" y="3922"/>
                                    </a:lnTo>
                                    <a:lnTo>
                                      <a:pt x="672" y="3930"/>
                                    </a:lnTo>
                                    <a:lnTo>
                                      <a:pt x="677" y="3936"/>
                                    </a:lnTo>
                                    <a:lnTo>
                                      <a:pt x="680" y="3944"/>
                                    </a:lnTo>
                                    <a:lnTo>
                                      <a:pt x="678" y="3952"/>
                                    </a:lnTo>
                                    <a:lnTo>
                                      <a:pt x="686" y="3956"/>
                                    </a:lnTo>
                                    <a:lnTo>
                                      <a:pt x="682" y="3972"/>
                                    </a:lnTo>
                                    <a:lnTo>
                                      <a:pt x="675" y="3995"/>
                                    </a:lnTo>
                                    <a:lnTo>
                                      <a:pt x="667" y="3999"/>
                                    </a:lnTo>
                                    <a:lnTo>
                                      <a:pt x="653" y="3995"/>
                                    </a:lnTo>
                                    <a:lnTo>
                                      <a:pt x="644" y="3997"/>
                                    </a:lnTo>
                                    <a:lnTo>
                                      <a:pt x="629" y="3989"/>
                                    </a:lnTo>
                                    <a:lnTo>
                                      <a:pt x="623" y="3994"/>
                                    </a:lnTo>
                                    <a:lnTo>
                                      <a:pt x="614" y="4008"/>
                                    </a:lnTo>
                                    <a:lnTo>
                                      <a:pt x="600" y="4014"/>
                                    </a:lnTo>
                                    <a:lnTo>
                                      <a:pt x="592" y="4029"/>
                                    </a:lnTo>
                                    <a:lnTo>
                                      <a:pt x="594" y="4037"/>
                                    </a:lnTo>
                                    <a:lnTo>
                                      <a:pt x="594" y="4052"/>
                                    </a:lnTo>
                                    <a:lnTo>
                                      <a:pt x="607" y="4047"/>
                                    </a:lnTo>
                                    <a:lnTo>
                                      <a:pt x="617" y="4048"/>
                                    </a:lnTo>
                                    <a:lnTo>
                                      <a:pt x="623" y="4043"/>
                                    </a:lnTo>
                                    <a:lnTo>
                                      <a:pt x="638" y="4041"/>
                                    </a:lnTo>
                                    <a:lnTo>
                                      <a:pt x="644" y="4043"/>
                                    </a:lnTo>
                                    <a:lnTo>
                                      <a:pt x="645" y="4049"/>
                                    </a:lnTo>
                                    <a:lnTo>
                                      <a:pt x="653" y="4051"/>
                                    </a:lnTo>
                                    <a:lnTo>
                                      <a:pt x="655" y="4053"/>
                                    </a:lnTo>
                                    <a:lnTo>
                                      <a:pt x="654" y="4058"/>
                                    </a:lnTo>
                                    <a:lnTo>
                                      <a:pt x="644" y="4058"/>
                                    </a:lnTo>
                                    <a:lnTo>
                                      <a:pt x="632" y="4063"/>
                                    </a:lnTo>
                                    <a:lnTo>
                                      <a:pt x="616" y="4073"/>
                                    </a:lnTo>
                                    <a:lnTo>
                                      <a:pt x="605" y="4076"/>
                                    </a:lnTo>
                                    <a:lnTo>
                                      <a:pt x="605" y="4081"/>
                                    </a:lnTo>
                                    <a:lnTo>
                                      <a:pt x="610" y="4086"/>
                                    </a:lnTo>
                                    <a:lnTo>
                                      <a:pt x="605" y="4089"/>
                                    </a:lnTo>
                                    <a:lnTo>
                                      <a:pt x="594" y="4086"/>
                                    </a:lnTo>
                                    <a:lnTo>
                                      <a:pt x="569" y="4090"/>
                                    </a:lnTo>
                                    <a:lnTo>
                                      <a:pt x="567" y="4100"/>
                                    </a:lnTo>
                                    <a:lnTo>
                                      <a:pt x="575" y="4107"/>
                                    </a:lnTo>
                                    <a:lnTo>
                                      <a:pt x="587" y="4112"/>
                                    </a:lnTo>
                                    <a:lnTo>
                                      <a:pt x="597" y="4126"/>
                                    </a:lnTo>
                                    <a:lnTo>
                                      <a:pt x="607" y="4135"/>
                                    </a:lnTo>
                                    <a:lnTo>
                                      <a:pt x="605" y="4137"/>
                                    </a:lnTo>
                                    <a:lnTo>
                                      <a:pt x="591" y="4133"/>
                                    </a:lnTo>
                                    <a:lnTo>
                                      <a:pt x="585" y="4143"/>
                                    </a:lnTo>
                                    <a:lnTo>
                                      <a:pt x="579" y="4143"/>
                                    </a:lnTo>
                                    <a:lnTo>
                                      <a:pt x="567" y="4160"/>
                                    </a:lnTo>
                                    <a:lnTo>
                                      <a:pt x="557" y="4172"/>
                                    </a:lnTo>
                                    <a:lnTo>
                                      <a:pt x="548" y="4191"/>
                                    </a:lnTo>
                                    <a:lnTo>
                                      <a:pt x="535" y="4192"/>
                                    </a:lnTo>
                                    <a:lnTo>
                                      <a:pt x="519" y="4189"/>
                                    </a:lnTo>
                                    <a:lnTo>
                                      <a:pt x="516" y="4194"/>
                                    </a:lnTo>
                                    <a:lnTo>
                                      <a:pt x="516" y="4200"/>
                                    </a:lnTo>
                                    <a:lnTo>
                                      <a:pt x="506" y="4205"/>
                                    </a:lnTo>
                                    <a:lnTo>
                                      <a:pt x="519" y="4210"/>
                                    </a:lnTo>
                                    <a:lnTo>
                                      <a:pt x="531" y="4220"/>
                                    </a:lnTo>
                                    <a:lnTo>
                                      <a:pt x="536" y="4235"/>
                                    </a:lnTo>
                                    <a:lnTo>
                                      <a:pt x="546" y="4246"/>
                                    </a:lnTo>
                                    <a:lnTo>
                                      <a:pt x="556" y="4247"/>
                                    </a:lnTo>
                                    <a:lnTo>
                                      <a:pt x="560" y="4242"/>
                                    </a:lnTo>
                                    <a:lnTo>
                                      <a:pt x="565" y="4250"/>
                                    </a:lnTo>
                                    <a:lnTo>
                                      <a:pt x="580" y="4262"/>
                                    </a:lnTo>
                                    <a:lnTo>
                                      <a:pt x="623" y="4280"/>
                                    </a:lnTo>
                                    <a:lnTo>
                                      <a:pt x="649" y="4301"/>
                                    </a:lnTo>
                                    <a:lnTo>
                                      <a:pt x="656" y="4313"/>
                                    </a:lnTo>
                                    <a:lnTo>
                                      <a:pt x="662" y="4321"/>
                                    </a:lnTo>
                                    <a:lnTo>
                                      <a:pt x="671" y="4323"/>
                                    </a:lnTo>
                                    <a:lnTo>
                                      <a:pt x="683" y="4336"/>
                                    </a:lnTo>
                                    <a:lnTo>
                                      <a:pt x="698" y="4331"/>
                                    </a:lnTo>
                                    <a:lnTo>
                                      <a:pt x="707" y="4329"/>
                                    </a:lnTo>
                                    <a:lnTo>
                                      <a:pt x="714" y="4332"/>
                                    </a:lnTo>
                                    <a:lnTo>
                                      <a:pt x="723" y="4331"/>
                                    </a:lnTo>
                                    <a:lnTo>
                                      <a:pt x="737" y="4336"/>
                                    </a:lnTo>
                                    <a:lnTo>
                                      <a:pt x="743" y="4342"/>
                                    </a:lnTo>
                                    <a:lnTo>
                                      <a:pt x="759" y="4344"/>
                                    </a:lnTo>
                                    <a:lnTo>
                                      <a:pt x="782" y="4354"/>
                                    </a:lnTo>
                                    <a:lnTo>
                                      <a:pt x="791" y="4355"/>
                                    </a:lnTo>
                                    <a:lnTo>
                                      <a:pt x="815" y="4353"/>
                                    </a:lnTo>
                                    <a:lnTo>
                                      <a:pt x="831" y="4358"/>
                                    </a:lnTo>
                                    <a:lnTo>
                                      <a:pt x="847" y="4358"/>
                                    </a:lnTo>
                                    <a:lnTo>
                                      <a:pt x="854" y="4363"/>
                                    </a:lnTo>
                                    <a:lnTo>
                                      <a:pt x="858" y="4368"/>
                                    </a:lnTo>
                                    <a:lnTo>
                                      <a:pt x="896" y="4390"/>
                                    </a:lnTo>
                                    <a:lnTo>
                                      <a:pt x="898" y="4398"/>
                                    </a:lnTo>
                                    <a:lnTo>
                                      <a:pt x="906" y="4402"/>
                                    </a:lnTo>
                                    <a:lnTo>
                                      <a:pt x="914" y="4399"/>
                                    </a:lnTo>
                                    <a:lnTo>
                                      <a:pt x="920" y="4395"/>
                                    </a:lnTo>
                                    <a:lnTo>
                                      <a:pt x="935" y="4388"/>
                                    </a:lnTo>
                                    <a:lnTo>
                                      <a:pt x="944" y="4388"/>
                                    </a:lnTo>
                                    <a:lnTo>
                                      <a:pt x="950" y="4393"/>
                                    </a:lnTo>
                                    <a:lnTo>
                                      <a:pt x="957" y="4392"/>
                                    </a:lnTo>
                                    <a:lnTo>
                                      <a:pt x="973" y="4395"/>
                                    </a:lnTo>
                                    <a:lnTo>
                                      <a:pt x="978" y="4401"/>
                                    </a:lnTo>
                                    <a:lnTo>
                                      <a:pt x="985" y="4404"/>
                                    </a:lnTo>
                                    <a:lnTo>
                                      <a:pt x="993" y="4404"/>
                                    </a:lnTo>
                                    <a:lnTo>
                                      <a:pt x="1000" y="4408"/>
                                    </a:lnTo>
                                    <a:lnTo>
                                      <a:pt x="1004" y="4415"/>
                                    </a:lnTo>
                                    <a:lnTo>
                                      <a:pt x="1000" y="4430"/>
                                    </a:lnTo>
                                    <a:lnTo>
                                      <a:pt x="1012" y="4440"/>
                                    </a:lnTo>
                                    <a:lnTo>
                                      <a:pt x="1028" y="4445"/>
                                    </a:lnTo>
                                    <a:lnTo>
                                      <a:pt x="1035" y="4450"/>
                                    </a:lnTo>
                                    <a:lnTo>
                                      <a:pt x="1040" y="4453"/>
                                    </a:lnTo>
                                    <a:lnTo>
                                      <a:pt x="1048" y="4458"/>
                                    </a:lnTo>
                                    <a:lnTo>
                                      <a:pt x="1055" y="4458"/>
                                    </a:lnTo>
                                    <a:lnTo>
                                      <a:pt x="1067" y="4469"/>
                                    </a:lnTo>
                                    <a:lnTo>
                                      <a:pt x="1071" y="4477"/>
                                    </a:lnTo>
                                    <a:lnTo>
                                      <a:pt x="1079" y="4477"/>
                                    </a:lnTo>
                                    <a:lnTo>
                                      <a:pt x="1084" y="4493"/>
                                    </a:lnTo>
                                    <a:lnTo>
                                      <a:pt x="1087" y="4500"/>
                                    </a:lnTo>
                                    <a:lnTo>
                                      <a:pt x="1095" y="4500"/>
                                    </a:lnTo>
                                    <a:lnTo>
                                      <a:pt x="1111" y="4504"/>
                                    </a:lnTo>
                                    <a:lnTo>
                                      <a:pt x="1119" y="4501"/>
                                    </a:lnTo>
                                    <a:lnTo>
                                      <a:pt x="1124" y="4496"/>
                                    </a:lnTo>
                                    <a:lnTo>
                                      <a:pt x="1130" y="4481"/>
                                    </a:lnTo>
                                    <a:lnTo>
                                      <a:pt x="1138" y="4477"/>
                                    </a:lnTo>
                                    <a:lnTo>
                                      <a:pt x="1145" y="4473"/>
                                    </a:lnTo>
                                    <a:lnTo>
                                      <a:pt x="1148" y="4466"/>
                                    </a:lnTo>
                                    <a:lnTo>
                                      <a:pt x="1154" y="4456"/>
                                    </a:lnTo>
                                    <a:lnTo>
                                      <a:pt x="1144" y="4451"/>
                                    </a:lnTo>
                                    <a:lnTo>
                                      <a:pt x="1132" y="4423"/>
                                    </a:lnTo>
                                    <a:lnTo>
                                      <a:pt x="1113" y="4391"/>
                                    </a:lnTo>
                                    <a:lnTo>
                                      <a:pt x="1105" y="4380"/>
                                    </a:lnTo>
                                    <a:lnTo>
                                      <a:pt x="1101" y="4366"/>
                                    </a:lnTo>
                                    <a:lnTo>
                                      <a:pt x="1101" y="4344"/>
                                    </a:lnTo>
                                    <a:lnTo>
                                      <a:pt x="1108" y="4317"/>
                                    </a:lnTo>
                                    <a:lnTo>
                                      <a:pt x="1106" y="4305"/>
                                    </a:lnTo>
                                    <a:lnTo>
                                      <a:pt x="1097" y="4326"/>
                                    </a:lnTo>
                                    <a:lnTo>
                                      <a:pt x="1094" y="4320"/>
                                    </a:lnTo>
                                    <a:lnTo>
                                      <a:pt x="1091" y="4302"/>
                                    </a:lnTo>
                                    <a:lnTo>
                                      <a:pt x="1081" y="4285"/>
                                    </a:lnTo>
                                    <a:lnTo>
                                      <a:pt x="1069" y="4268"/>
                                    </a:lnTo>
                                    <a:lnTo>
                                      <a:pt x="1059" y="4268"/>
                                    </a:lnTo>
                                    <a:lnTo>
                                      <a:pt x="1054" y="4253"/>
                                    </a:lnTo>
                                    <a:lnTo>
                                      <a:pt x="1063" y="4240"/>
                                    </a:lnTo>
                                    <a:lnTo>
                                      <a:pt x="1064" y="4229"/>
                                    </a:lnTo>
                                    <a:lnTo>
                                      <a:pt x="1071" y="4218"/>
                                    </a:lnTo>
                                    <a:lnTo>
                                      <a:pt x="1075" y="4218"/>
                                    </a:lnTo>
                                    <a:lnTo>
                                      <a:pt x="1076" y="4215"/>
                                    </a:lnTo>
                                    <a:lnTo>
                                      <a:pt x="1079" y="4207"/>
                                    </a:lnTo>
                                    <a:lnTo>
                                      <a:pt x="1089" y="4198"/>
                                    </a:lnTo>
                                    <a:lnTo>
                                      <a:pt x="1095" y="4162"/>
                                    </a:lnTo>
                                    <a:lnTo>
                                      <a:pt x="1102" y="4165"/>
                                    </a:lnTo>
                                    <a:lnTo>
                                      <a:pt x="1106" y="4144"/>
                                    </a:lnTo>
                                    <a:lnTo>
                                      <a:pt x="1107" y="4133"/>
                                    </a:lnTo>
                                    <a:lnTo>
                                      <a:pt x="1098" y="4117"/>
                                    </a:lnTo>
                                    <a:lnTo>
                                      <a:pt x="1110" y="4121"/>
                                    </a:lnTo>
                                    <a:lnTo>
                                      <a:pt x="1121" y="4121"/>
                                    </a:lnTo>
                                    <a:lnTo>
                                      <a:pt x="1119" y="4128"/>
                                    </a:lnTo>
                                    <a:lnTo>
                                      <a:pt x="1126" y="4139"/>
                                    </a:lnTo>
                                    <a:lnTo>
                                      <a:pt x="1130" y="4154"/>
                                    </a:lnTo>
                                    <a:lnTo>
                                      <a:pt x="1138" y="4154"/>
                                    </a:lnTo>
                                    <a:lnTo>
                                      <a:pt x="1143" y="4151"/>
                                    </a:lnTo>
                                    <a:lnTo>
                                      <a:pt x="1148" y="4151"/>
                                    </a:lnTo>
                                    <a:lnTo>
                                      <a:pt x="1160" y="4123"/>
                                    </a:lnTo>
                                    <a:lnTo>
                                      <a:pt x="1166" y="4119"/>
                                    </a:lnTo>
                                    <a:lnTo>
                                      <a:pt x="1159" y="4117"/>
                                    </a:lnTo>
                                    <a:lnTo>
                                      <a:pt x="1155" y="4111"/>
                                    </a:lnTo>
                                    <a:lnTo>
                                      <a:pt x="1149" y="4107"/>
                                    </a:lnTo>
                                    <a:lnTo>
                                      <a:pt x="1140" y="4107"/>
                                    </a:lnTo>
                                    <a:lnTo>
                                      <a:pt x="1133" y="4105"/>
                                    </a:lnTo>
                                    <a:lnTo>
                                      <a:pt x="1130" y="4099"/>
                                    </a:lnTo>
                                    <a:lnTo>
                                      <a:pt x="1137" y="4091"/>
                                    </a:lnTo>
                                    <a:lnTo>
                                      <a:pt x="1138" y="4084"/>
                                    </a:lnTo>
                                    <a:lnTo>
                                      <a:pt x="1145" y="4081"/>
                                    </a:lnTo>
                                    <a:lnTo>
                                      <a:pt x="1154" y="4087"/>
                                    </a:lnTo>
                                    <a:lnTo>
                                      <a:pt x="1166" y="4084"/>
                                    </a:lnTo>
                                    <a:lnTo>
                                      <a:pt x="1157" y="4027"/>
                                    </a:lnTo>
                                    <a:lnTo>
                                      <a:pt x="1150" y="4025"/>
                                    </a:lnTo>
                                    <a:lnTo>
                                      <a:pt x="1145" y="4019"/>
                                    </a:lnTo>
                                    <a:lnTo>
                                      <a:pt x="1143" y="4010"/>
                                    </a:lnTo>
                                    <a:lnTo>
                                      <a:pt x="1139" y="4004"/>
                                    </a:lnTo>
                                    <a:lnTo>
                                      <a:pt x="1133" y="3998"/>
                                    </a:lnTo>
                                    <a:lnTo>
                                      <a:pt x="1126" y="3998"/>
                                    </a:lnTo>
                                    <a:lnTo>
                                      <a:pt x="1108" y="4000"/>
                                    </a:lnTo>
                                    <a:lnTo>
                                      <a:pt x="1095" y="3997"/>
                                    </a:lnTo>
                                    <a:lnTo>
                                      <a:pt x="1094" y="4005"/>
                                    </a:lnTo>
                                    <a:lnTo>
                                      <a:pt x="1081" y="3993"/>
                                    </a:lnTo>
                                    <a:lnTo>
                                      <a:pt x="1081" y="3986"/>
                                    </a:lnTo>
                                    <a:lnTo>
                                      <a:pt x="1076" y="3978"/>
                                    </a:lnTo>
                                    <a:lnTo>
                                      <a:pt x="1081" y="3971"/>
                                    </a:lnTo>
                                    <a:lnTo>
                                      <a:pt x="1076" y="3965"/>
                                    </a:lnTo>
                                    <a:lnTo>
                                      <a:pt x="1076" y="3957"/>
                                    </a:lnTo>
                                    <a:lnTo>
                                      <a:pt x="1047" y="3947"/>
                                    </a:lnTo>
                                    <a:lnTo>
                                      <a:pt x="1058" y="3903"/>
                                    </a:lnTo>
                                    <a:lnTo>
                                      <a:pt x="1071" y="3896"/>
                                    </a:lnTo>
                                    <a:lnTo>
                                      <a:pt x="1076" y="3888"/>
                                    </a:lnTo>
                                    <a:lnTo>
                                      <a:pt x="1074" y="3881"/>
                                    </a:lnTo>
                                    <a:lnTo>
                                      <a:pt x="1063" y="3870"/>
                                    </a:lnTo>
                                    <a:lnTo>
                                      <a:pt x="1073" y="3825"/>
                                    </a:lnTo>
                                    <a:lnTo>
                                      <a:pt x="1086" y="3816"/>
                                    </a:lnTo>
                                    <a:lnTo>
                                      <a:pt x="1091" y="3810"/>
                                    </a:lnTo>
                                    <a:lnTo>
                                      <a:pt x="1090" y="3801"/>
                                    </a:lnTo>
                                    <a:lnTo>
                                      <a:pt x="1092" y="3794"/>
                                    </a:lnTo>
                                    <a:lnTo>
                                      <a:pt x="1092" y="3787"/>
                                    </a:lnTo>
                                    <a:lnTo>
                                      <a:pt x="1096" y="3778"/>
                                    </a:lnTo>
                                    <a:lnTo>
                                      <a:pt x="1101" y="3772"/>
                                    </a:lnTo>
                                    <a:lnTo>
                                      <a:pt x="1107" y="3777"/>
                                    </a:lnTo>
                                    <a:lnTo>
                                      <a:pt x="1111" y="3784"/>
                                    </a:lnTo>
                                    <a:lnTo>
                                      <a:pt x="1123" y="3794"/>
                                    </a:lnTo>
                                    <a:lnTo>
                                      <a:pt x="1140" y="3831"/>
                                    </a:lnTo>
                                    <a:lnTo>
                                      <a:pt x="1149" y="3833"/>
                                    </a:lnTo>
                                    <a:lnTo>
                                      <a:pt x="1175" y="3816"/>
                                    </a:lnTo>
                                    <a:lnTo>
                                      <a:pt x="1172" y="3807"/>
                                    </a:lnTo>
                                    <a:lnTo>
                                      <a:pt x="1169" y="3800"/>
                                    </a:lnTo>
                                    <a:lnTo>
                                      <a:pt x="1165" y="3775"/>
                                    </a:lnTo>
                                    <a:lnTo>
                                      <a:pt x="1157" y="3762"/>
                                    </a:lnTo>
                                    <a:lnTo>
                                      <a:pt x="1166" y="3763"/>
                                    </a:lnTo>
                                    <a:lnTo>
                                      <a:pt x="1173" y="3760"/>
                                    </a:lnTo>
                                    <a:lnTo>
                                      <a:pt x="1193" y="3746"/>
                                    </a:lnTo>
                                    <a:lnTo>
                                      <a:pt x="1200" y="3742"/>
                                    </a:lnTo>
                                    <a:lnTo>
                                      <a:pt x="1205" y="3736"/>
                                    </a:lnTo>
                                    <a:lnTo>
                                      <a:pt x="1205" y="3728"/>
                                    </a:lnTo>
                                    <a:lnTo>
                                      <a:pt x="1205" y="3719"/>
                                    </a:lnTo>
                                    <a:lnTo>
                                      <a:pt x="1213" y="3718"/>
                                    </a:lnTo>
                                    <a:lnTo>
                                      <a:pt x="1221" y="3719"/>
                                    </a:lnTo>
                                    <a:lnTo>
                                      <a:pt x="1229" y="3715"/>
                                    </a:lnTo>
                                    <a:lnTo>
                                      <a:pt x="1234" y="3709"/>
                                    </a:lnTo>
                                    <a:lnTo>
                                      <a:pt x="1241" y="3705"/>
                                    </a:lnTo>
                                    <a:lnTo>
                                      <a:pt x="1248" y="3703"/>
                                    </a:lnTo>
                                    <a:lnTo>
                                      <a:pt x="1253" y="3697"/>
                                    </a:lnTo>
                                    <a:lnTo>
                                      <a:pt x="1261" y="3692"/>
                                    </a:lnTo>
                                    <a:lnTo>
                                      <a:pt x="1266" y="3686"/>
                                    </a:lnTo>
                                    <a:lnTo>
                                      <a:pt x="1267" y="3678"/>
                                    </a:lnTo>
                                    <a:lnTo>
                                      <a:pt x="1274" y="3672"/>
                                    </a:lnTo>
                                    <a:lnTo>
                                      <a:pt x="1289" y="3669"/>
                                    </a:lnTo>
                                    <a:lnTo>
                                      <a:pt x="1305" y="3669"/>
                                    </a:lnTo>
                                    <a:lnTo>
                                      <a:pt x="1306" y="3677"/>
                                    </a:lnTo>
                                    <a:lnTo>
                                      <a:pt x="1310" y="3685"/>
                                    </a:lnTo>
                                    <a:lnTo>
                                      <a:pt x="1326" y="3681"/>
                                    </a:lnTo>
                                    <a:lnTo>
                                      <a:pt x="1331" y="3687"/>
                                    </a:lnTo>
                                    <a:lnTo>
                                      <a:pt x="1336" y="3680"/>
                                    </a:lnTo>
                                    <a:lnTo>
                                      <a:pt x="1338" y="3671"/>
                                    </a:lnTo>
                                    <a:lnTo>
                                      <a:pt x="1343" y="3665"/>
                                    </a:lnTo>
                                    <a:lnTo>
                                      <a:pt x="1350" y="3665"/>
                                    </a:lnTo>
                                    <a:lnTo>
                                      <a:pt x="1358" y="3662"/>
                                    </a:lnTo>
                                    <a:lnTo>
                                      <a:pt x="1366" y="3662"/>
                                    </a:lnTo>
                                    <a:lnTo>
                                      <a:pt x="1371" y="3678"/>
                                    </a:lnTo>
                                    <a:lnTo>
                                      <a:pt x="1376" y="3685"/>
                                    </a:lnTo>
                                    <a:lnTo>
                                      <a:pt x="1385" y="3681"/>
                                    </a:lnTo>
                                    <a:lnTo>
                                      <a:pt x="1392" y="3681"/>
                                    </a:lnTo>
                                    <a:lnTo>
                                      <a:pt x="1399" y="3683"/>
                                    </a:lnTo>
                                    <a:lnTo>
                                      <a:pt x="1415" y="3680"/>
                                    </a:lnTo>
                                    <a:lnTo>
                                      <a:pt x="1423" y="3681"/>
                                    </a:lnTo>
                                    <a:lnTo>
                                      <a:pt x="1430" y="3685"/>
                                    </a:lnTo>
                                    <a:lnTo>
                                      <a:pt x="1436" y="3691"/>
                                    </a:lnTo>
                                    <a:lnTo>
                                      <a:pt x="1442" y="3705"/>
                                    </a:lnTo>
                                    <a:lnTo>
                                      <a:pt x="1463" y="3718"/>
                                    </a:lnTo>
                                    <a:lnTo>
                                      <a:pt x="1468" y="3724"/>
                                    </a:lnTo>
                                    <a:lnTo>
                                      <a:pt x="1471" y="3732"/>
                                    </a:lnTo>
                                    <a:lnTo>
                                      <a:pt x="1482" y="3745"/>
                                    </a:lnTo>
                                    <a:lnTo>
                                      <a:pt x="1481" y="3752"/>
                                    </a:lnTo>
                                    <a:lnTo>
                                      <a:pt x="1482" y="3761"/>
                                    </a:lnTo>
                                    <a:lnTo>
                                      <a:pt x="1487" y="3767"/>
                                    </a:lnTo>
                                    <a:lnTo>
                                      <a:pt x="1494" y="3764"/>
                                    </a:lnTo>
                                    <a:lnTo>
                                      <a:pt x="1494" y="3757"/>
                                    </a:lnTo>
                                    <a:lnTo>
                                      <a:pt x="1493" y="3748"/>
                                    </a:lnTo>
                                    <a:lnTo>
                                      <a:pt x="1494" y="3741"/>
                                    </a:lnTo>
                                    <a:lnTo>
                                      <a:pt x="1489" y="3734"/>
                                    </a:lnTo>
                                    <a:lnTo>
                                      <a:pt x="1494" y="3728"/>
                                    </a:lnTo>
                                    <a:lnTo>
                                      <a:pt x="1503" y="3726"/>
                                    </a:lnTo>
                                    <a:lnTo>
                                      <a:pt x="1505" y="3734"/>
                                    </a:lnTo>
                                    <a:lnTo>
                                      <a:pt x="1511" y="3739"/>
                                    </a:lnTo>
                                    <a:lnTo>
                                      <a:pt x="1514" y="3747"/>
                                    </a:lnTo>
                                    <a:lnTo>
                                      <a:pt x="1520" y="3752"/>
                                    </a:lnTo>
                                    <a:lnTo>
                                      <a:pt x="1536" y="3757"/>
                                    </a:lnTo>
                                    <a:lnTo>
                                      <a:pt x="1549" y="3766"/>
                                    </a:lnTo>
                                    <a:lnTo>
                                      <a:pt x="1558" y="3763"/>
                                    </a:lnTo>
                                    <a:lnTo>
                                      <a:pt x="1578" y="3750"/>
                                    </a:lnTo>
                                    <a:lnTo>
                                      <a:pt x="1578" y="3741"/>
                                    </a:lnTo>
                                    <a:lnTo>
                                      <a:pt x="1584" y="3737"/>
                                    </a:lnTo>
                                    <a:lnTo>
                                      <a:pt x="1590" y="3732"/>
                                    </a:lnTo>
                                    <a:lnTo>
                                      <a:pt x="1598" y="3731"/>
                                    </a:lnTo>
                                    <a:lnTo>
                                      <a:pt x="1606" y="3734"/>
                                    </a:lnTo>
                                    <a:lnTo>
                                      <a:pt x="1606" y="3725"/>
                                    </a:lnTo>
                                    <a:lnTo>
                                      <a:pt x="1614" y="3725"/>
                                    </a:lnTo>
                                    <a:lnTo>
                                      <a:pt x="1622" y="3728"/>
                                    </a:lnTo>
                                    <a:lnTo>
                                      <a:pt x="1629" y="3723"/>
                                    </a:lnTo>
                                    <a:lnTo>
                                      <a:pt x="1637" y="3728"/>
                                    </a:lnTo>
                                    <a:lnTo>
                                      <a:pt x="1648" y="3739"/>
                                    </a:lnTo>
                                    <a:lnTo>
                                      <a:pt x="1662" y="3730"/>
                                    </a:lnTo>
                                    <a:lnTo>
                                      <a:pt x="1666" y="3723"/>
                                    </a:lnTo>
                                    <a:lnTo>
                                      <a:pt x="1682" y="3723"/>
                                    </a:lnTo>
                                    <a:lnTo>
                                      <a:pt x="1689" y="3719"/>
                                    </a:lnTo>
                                    <a:lnTo>
                                      <a:pt x="1704" y="3725"/>
                                    </a:lnTo>
                                    <a:lnTo>
                                      <a:pt x="1709" y="3731"/>
                                    </a:lnTo>
                                    <a:lnTo>
                                      <a:pt x="1710" y="3747"/>
                                    </a:lnTo>
                                    <a:lnTo>
                                      <a:pt x="1716" y="3753"/>
                                    </a:lnTo>
                                    <a:lnTo>
                                      <a:pt x="1721" y="3760"/>
                                    </a:lnTo>
                                    <a:lnTo>
                                      <a:pt x="1737" y="3757"/>
                                    </a:lnTo>
                                    <a:lnTo>
                                      <a:pt x="1752" y="3761"/>
                                    </a:lnTo>
                                    <a:lnTo>
                                      <a:pt x="1752" y="3761"/>
                                    </a:lnTo>
                                    <a:lnTo>
                                      <a:pt x="1754" y="3772"/>
                                    </a:lnTo>
                                    <a:lnTo>
                                      <a:pt x="1772" y="3771"/>
                                    </a:lnTo>
                                    <a:lnTo>
                                      <a:pt x="1778" y="3766"/>
                                    </a:lnTo>
                                    <a:lnTo>
                                      <a:pt x="1785" y="3751"/>
                                    </a:lnTo>
                                    <a:lnTo>
                                      <a:pt x="1790" y="3745"/>
                                    </a:lnTo>
                                    <a:lnTo>
                                      <a:pt x="1796" y="3747"/>
                                    </a:lnTo>
                                    <a:lnTo>
                                      <a:pt x="1807" y="3760"/>
                                    </a:lnTo>
                                    <a:lnTo>
                                      <a:pt x="1824" y="3761"/>
                                    </a:lnTo>
                                    <a:lnTo>
                                      <a:pt x="1839" y="3757"/>
                                    </a:lnTo>
                                    <a:lnTo>
                                      <a:pt x="1847" y="3752"/>
                                    </a:lnTo>
                                    <a:lnTo>
                                      <a:pt x="1863" y="3747"/>
                                    </a:lnTo>
                                    <a:lnTo>
                                      <a:pt x="1874" y="3709"/>
                                    </a:lnTo>
                                    <a:lnTo>
                                      <a:pt x="1877" y="3702"/>
                                    </a:lnTo>
                                    <a:lnTo>
                                      <a:pt x="1872" y="3696"/>
                                    </a:lnTo>
                                    <a:lnTo>
                                      <a:pt x="1870" y="3692"/>
                                    </a:lnTo>
                                    <a:lnTo>
                                      <a:pt x="1856" y="3691"/>
                                    </a:lnTo>
                                    <a:lnTo>
                                      <a:pt x="1840" y="3689"/>
                                    </a:lnTo>
                                    <a:lnTo>
                                      <a:pt x="1834" y="3682"/>
                                    </a:lnTo>
                                    <a:lnTo>
                                      <a:pt x="1831" y="3677"/>
                                    </a:lnTo>
                                    <a:lnTo>
                                      <a:pt x="1813" y="3674"/>
                                    </a:lnTo>
                                    <a:lnTo>
                                      <a:pt x="1806" y="3671"/>
                                    </a:lnTo>
                                    <a:lnTo>
                                      <a:pt x="1807" y="3662"/>
                                    </a:lnTo>
                                    <a:lnTo>
                                      <a:pt x="1802" y="3655"/>
                                    </a:lnTo>
                                    <a:lnTo>
                                      <a:pt x="1786" y="3653"/>
                                    </a:lnTo>
                                    <a:lnTo>
                                      <a:pt x="1788" y="3644"/>
                                    </a:lnTo>
                                    <a:lnTo>
                                      <a:pt x="1795" y="3642"/>
                                    </a:lnTo>
                                    <a:lnTo>
                                      <a:pt x="1807" y="3632"/>
                                    </a:lnTo>
                                    <a:lnTo>
                                      <a:pt x="1823" y="3626"/>
                                    </a:lnTo>
                                    <a:lnTo>
                                      <a:pt x="1837" y="3617"/>
                                    </a:lnTo>
                                    <a:lnTo>
                                      <a:pt x="1840" y="3611"/>
                                    </a:lnTo>
                                    <a:lnTo>
                                      <a:pt x="1842" y="3602"/>
                                    </a:lnTo>
                                    <a:lnTo>
                                      <a:pt x="1823" y="3575"/>
                                    </a:lnTo>
                                    <a:lnTo>
                                      <a:pt x="1831" y="3572"/>
                                    </a:lnTo>
                                    <a:lnTo>
                                      <a:pt x="1838" y="3565"/>
                                    </a:lnTo>
                                    <a:lnTo>
                                      <a:pt x="1839" y="3558"/>
                                    </a:lnTo>
                                    <a:lnTo>
                                      <a:pt x="1845" y="3553"/>
                                    </a:lnTo>
                                    <a:lnTo>
                                      <a:pt x="1854" y="3552"/>
                                    </a:lnTo>
                                    <a:lnTo>
                                      <a:pt x="1863" y="3553"/>
                                    </a:lnTo>
                                    <a:lnTo>
                                      <a:pt x="1870" y="3552"/>
                                    </a:lnTo>
                                    <a:lnTo>
                                      <a:pt x="1877" y="3554"/>
                                    </a:lnTo>
                                    <a:lnTo>
                                      <a:pt x="1893" y="3554"/>
                                    </a:lnTo>
                                    <a:lnTo>
                                      <a:pt x="1902" y="3551"/>
                                    </a:lnTo>
                                    <a:lnTo>
                                      <a:pt x="1904" y="3543"/>
                                    </a:lnTo>
                                    <a:lnTo>
                                      <a:pt x="1901" y="3537"/>
                                    </a:lnTo>
                                    <a:lnTo>
                                      <a:pt x="1886" y="3529"/>
                                    </a:lnTo>
                                    <a:lnTo>
                                      <a:pt x="1854" y="3524"/>
                                    </a:lnTo>
                                    <a:lnTo>
                                      <a:pt x="1850" y="3518"/>
                                    </a:lnTo>
                                    <a:lnTo>
                                      <a:pt x="1852" y="3509"/>
                                    </a:lnTo>
                                    <a:lnTo>
                                      <a:pt x="1859" y="3509"/>
                                    </a:lnTo>
                                    <a:lnTo>
                                      <a:pt x="1866" y="3506"/>
                                    </a:lnTo>
                                    <a:lnTo>
                                      <a:pt x="1871" y="3499"/>
                                    </a:lnTo>
                                    <a:lnTo>
                                      <a:pt x="1865" y="3494"/>
                                    </a:lnTo>
                                    <a:lnTo>
                                      <a:pt x="1858" y="3498"/>
                                    </a:lnTo>
                                    <a:lnTo>
                                      <a:pt x="1842" y="3498"/>
                                    </a:lnTo>
                                    <a:lnTo>
                                      <a:pt x="1842" y="3489"/>
                                    </a:lnTo>
                                    <a:lnTo>
                                      <a:pt x="1844" y="3482"/>
                                    </a:lnTo>
                                    <a:lnTo>
                                      <a:pt x="1849" y="3476"/>
                                    </a:lnTo>
                                    <a:lnTo>
                                      <a:pt x="1838" y="3463"/>
                                    </a:lnTo>
                                    <a:lnTo>
                                      <a:pt x="1854" y="3463"/>
                                    </a:lnTo>
                                    <a:lnTo>
                                      <a:pt x="1859" y="3457"/>
                                    </a:lnTo>
                                    <a:lnTo>
                                      <a:pt x="1867" y="3457"/>
                                    </a:lnTo>
                                    <a:lnTo>
                                      <a:pt x="1872" y="3463"/>
                                    </a:lnTo>
                                    <a:lnTo>
                                      <a:pt x="1880" y="3462"/>
                                    </a:lnTo>
                                    <a:lnTo>
                                      <a:pt x="1888" y="3463"/>
                                    </a:lnTo>
                                    <a:lnTo>
                                      <a:pt x="1896" y="3461"/>
                                    </a:lnTo>
                                    <a:lnTo>
                                      <a:pt x="1920" y="3461"/>
                                    </a:lnTo>
                                    <a:lnTo>
                                      <a:pt x="1925" y="3468"/>
                                    </a:lnTo>
                                    <a:lnTo>
                                      <a:pt x="1935" y="3456"/>
                                    </a:lnTo>
                                    <a:lnTo>
                                      <a:pt x="1942" y="3452"/>
                                    </a:lnTo>
                                    <a:lnTo>
                                      <a:pt x="1958" y="3454"/>
                                    </a:lnTo>
                                    <a:lnTo>
                                      <a:pt x="1966" y="3449"/>
                                    </a:lnTo>
                                    <a:lnTo>
                                      <a:pt x="1973" y="3446"/>
                                    </a:lnTo>
                                    <a:lnTo>
                                      <a:pt x="1987" y="3436"/>
                                    </a:lnTo>
                                    <a:lnTo>
                                      <a:pt x="1994" y="3439"/>
                                    </a:lnTo>
                                    <a:lnTo>
                                      <a:pt x="2000" y="3444"/>
                                    </a:lnTo>
                                    <a:lnTo>
                                      <a:pt x="2008" y="3444"/>
                                    </a:lnTo>
                                    <a:lnTo>
                                      <a:pt x="2010" y="3436"/>
                                    </a:lnTo>
                                    <a:lnTo>
                                      <a:pt x="2027" y="3432"/>
                                    </a:lnTo>
                                    <a:lnTo>
                                      <a:pt x="2033" y="3428"/>
                                    </a:lnTo>
                                    <a:lnTo>
                                      <a:pt x="2042" y="3427"/>
                                    </a:lnTo>
                                    <a:lnTo>
                                      <a:pt x="2049" y="3424"/>
                                    </a:lnTo>
                                    <a:lnTo>
                                      <a:pt x="2057" y="3424"/>
                                    </a:lnTo>
                                    <a:lnTo>
                                      <a:pt x="2064" y="3427"/>
                                    </a:lnTo>
                                    <a:lnTo>
                                      <a:pt x="2069" y="3419"/>
                                    </a:lnTo>
                                    <a:lnTo>
                                      <a:pt x="2070" y="3412"/>
                                    </a:lnTo>
                                    <a:lnTo>
                                      <a:pt x="2074" y="3403"/>
                                    </a:lnTo>
                                    <a:lnTo>
                                      <a:pt x="2081" y="3400"/>
                                    </a:lnTo>
                                    <a:lnTo>
                                      <a:pt x="2089" y="3398"/>
                                    </a:lnTo>
                                    <a:lnTo>
                                      <a:pt x="2096" y="3402"/>
                                    </a:lnTo>
                                    <a:lnTo>
                                      <a:pt x="2114" y="3396"/>
                                    </a:lnTo>
                                    <a:lnTo>
                                      <a:pt x="2114" y="3397"/>
                                    </a:lnTo>
                                    <a:lnTo>
                                      <a:pt x="2151" y="3387"/>
                                    </a:lnTo>
                                    <a:lnTo>
                                      <a:pt x="2183" y="3384"/>
                                    </a:lnTo>
                                    <a:lnTo>
                                      <a:pt x="2211" y="3375"/>
                                    </a:lnTo>
                                    <a:lnTo>
                                      <a:pt x="2218" y="3369"/>
                                    </a:lnTo>
                                    <a:lnTo>
                                      <a:pt x="2226" y="3370"/>
                                    </a:lnTo>
                                    <a:lnTo>
                                      <a:pt x="2234" y="3368"/>
                                    </a:lnTo>
                                    <a:lnTo>
                                      <a:pt x="2238" y="3362"/>
                                    </a:lnTo>
                                    <a:lnTo>
                                      <a:pt x="2238" y="3353"/>
                                    </a:lnTo>
                                    <a:lnTo>
                                      <a:pt x="2238" y="3346"/>
                                    </a:lnTo>
                                    <a:lnTo>
                                      <a:pt x="2247" y="3347"/>
                                    </a:lnTo>
                                    <a:lnTo>
                                      <a:pt x="2254" y="3344"/>
                                    </a:lnTo>
                                    <a:lnTo>
                                      <a:pt x="2259" y="3338"/>
                                    </a:lnTo>
                                    <a:lnTo>
                                      <a:pt x="2265" y="3333"/>
                                    </a:lnTo>
                                    <a:lnTo>
                                      <a:pt x="2274" y="3333"/>
                                    </a:lnTo>
                                    <a:lnTo>
                                      <a:pt x="2279" y="3326"/>
                                    </a:lnTo>
                                    <a:lnTo>
                                      <a:pt x="2286" y="3326"/>
                                    </a:lnTo>
                                    <a:lnTo>
                                      <a:pt x="2293" y="3332"/>
                                    </a:lnTo>
                                    <a:lnTo>
                                      <a:pt x="2300" y="3330"/>
                                    </a:lnTo>
                                    <a:lnTo>
                                      <a:pt x="2307" y="3333"/>
                                    </a:lnTo>
                                    <a:lnTo>
                                      <a:pt x="2316" y="3331"/>
                                    </a:lnTo>
                                    <a:lnTo>
                                      <a:pt x="2323" y="3335"/>
                                    </a:lnTo>
                                    <a:lnTo>
                                      <a:pt x="2328" y="3341"/>
                                    </a:lnTo>
                                    <a:lnTo>
                                      <a:pt x="2342" y="3349"/>
                                    </a:lnTo>
                                    <a:lnTo>
                                      <a:pt x="2349" y="3346"/>
                                    </a:lnTo>
                                    <a:lnTo>
                                      <a:pt x="2355" y="3341"/>
                                    </a:lnTo>
                                    <a:lnTo>
                                      <a:pt x="2371" y="3338"/>
                                    </a:lnTo>
                                    <a:lnTo>
                                      <a:pt x="2379" y="3341"/>
                                    </a:lnTo>
                                    <a:lnTo>
                                      <a:pt x="2385" y="3347"/>
                                    </a:lnTo>
                                    <a:lnTo>
                                      <a:pt x="2388" y="3354"/>
                                    </a:lnTo>
                                    <a:lnTo>
                                      <a:pt x="2390" y="3370"/>
                                    </a:lnTo>
                                    <a:lnTo>
                                      <a:pt x="2388" y="3379"/>
                                    </a:lnTo>
                                    <a:lnTo>
                                      <a:pt x="2391" y="3386"/>
                                    </a:lnTo>
                                    <a:lnTo>
                                      <a:pt x="2403" y="3397"/>
                                    </a:lnTo>
                                    <a:lnTo>
                                      <a:pt x="2399" y="3403"/>
                                    </a:lnTo>
                                    <a:lnTo>
                                      <a:pt x="2401" y="3420"/>
                                    </a:lnTo>
                                    <a:lnTo>
                                      <a:pt x="2396" y="3427"/>
                                    </a:lnTo>
                                    <a:lnTo>
                                      <a:pt x="2391" y="3433"/>
                                    </a:lnTo>
                                    <a:lnTo>
                                      <a:pt x="2394" y="3440"/>
                                    </a:lnTo>
                                    <a:lnTo>
                                      <a:pt x="2397" y="3448"/>
                                    </a:lnTo>
                                    <a:lnTo>
                                      <a:pt x="2413" y="3444"/>
                                    </a:lnTo>
                                    <a:lnTo>
                                      <a:pt x="2420" y="3449"/>
                                    </a:lnTo>
                                    <a:lnTo>
                                      <a:pt x="2428" y="3448"/>
                                    </a:lnTo>
                                    <a:lnTo>
                                      <a:pt x="2431" y="3439"/>
                                    </a:lnTo>
                                    <a:lnTo>
                                      <a:pt x="2439" y="3439"/>
                                    </a:lnTo>
                                    <a:lnTo>
                                      <a:pt x="2446" y="3441"/>
                                    </a:lnTo>
                                    <a:lnTo>
                                      <a:pt x="2449" y="3433"/>
                                    </a:lnTo>
                                    <a:lnTo>
                                      <a:pt x="2449" y="3425"/>
                                    </a:lnTo>
                                    <a:lnTo>
                                      <a:pt x="2456" y="3427"/>
                                    </a:lnTo>
                                    <a:lnTo>
                                      <a:pt x="2460" y="3434"/>
                                    </a:lnTo>
                                    <a:lnTo>
                                      <a:pt x="2462" y="3443"/>
                                    </a:lnTo>
                                    <a:lnTo>
                                      <a:pt x="2467" y="3448"/>
                                    </a:lnTo>
                                    <a:lnTo>
                                      <a:pt x="2465" y="3455"/>
                                    </a:lnTo>
                                    <a:lnTo>
                                      <a:pt x="2463" y="3463"/>
                                    </a:lnTo>
                                    <a:lnTo>
                                      <a:pt x="2479" y="3465"/>
                                    </a:lnTo>
                                    <a:lnTo>
                                      <a:pt x="2477" y="3457"/>
                                    </a:lnTo>
                                    <a:lnTo>
                                      <a:pt x="2472" y="3451"/>
                                    </a:lnTo>
                                    <a:lnTo>
                                      <a:pt x="2479" y="3448"/>
                                    </a:lnTo>
                                    <a:lnTo>
                                      <a:pt x="2495" y="3451"/>
                                    </a:lnTo>
                                    <a:lnTo>
                                      <a:pt x="2503" y="3456"/>
                                    </a:lnTo>
                                    <a:lnTo>
                                      <a:pt x="2508" y="3462"/>
                                    </a:lnTo>
                                    <a:lnTo>
                                      <a:pt x="2516" y="3466"/>
                                    </a:lnTo>
                                    <a:lnTo>
                                      <a:pt x="2523" y="3466"/>
                                    </a:lnTo>
                                    <a:lnTo>
                                      <a:pt x="2527" y="3459"/>
                                    </a:lnTo>
                                    <a:lnTo>
                                      <a:pt x="2535" y="3455"/>
                                    </a:lnTo>
                                    <a:lnTo>
                                      <a:pt x="2537" y="3463"/>
                                    </a:lnTo>
                                    <a:lnTo>
                                      <a:pt x="2537" y="3471"/>
                                    </a:lnTo>
                                    <a:lnTo>
                                      <a:pt x="2528" y="3473"/>
                                    </a:lnTo>
                                    <a:lnTo>
                                      <a:pt x="2522" y="3478"/>
                                    </a:lnTo>
                                    <a:lnTo>
                                      <a:pt x="2517" y="3486"/>
                                    </a:lnTo>
                                    <a:lnTo>
                                      <a:pt x="2515" y="3493"/>
                                    </a:lnTo>
                                    <a:lnTo>
                                      <a:pt x="2516" y="3502"/>
                                    </a:lnTo>
                                    <a:lnTo>
                                      <a:pt x="2521" y="3508"/>
                                    </a:lnTo>
                                    <a:lnTo>
                                      <a:pt x="2528" y="3508"/>
                                    </a:lnTo>
                                    <a:lnTo>
                                      <a:pt x="2533" y="3502"/>
                                    </a:lnTo>
                                    <a:lnTo>
                                      <a:pt x="2548" y="3495"/>
                                    </a:lnTo>
                                    <a:lnTo>
                                      <a:pt x="2555" y="3498"/>
                                    </a:lnTo>
                                    <a:lnTo>
                                      <a:pt x="2564" y="3498"/>
                                    </a:lnTo>
                                    <a:lnTo>
                                      <a:pt x="2570" y="3503"/>
                                    </a:lnTo>
                                    <a:lnTo>
                                      <a:pt x="2578" y="3503"/>
                                    </a:lnTo>
                                    <a:lnTo>
                                      <a:pt x="2575" y="3495"/>
                                    </a:lnTo>
                                    <a:lnTo>
                                      <a:pt x="2580" y="3489"/>
                                    </a:lnTo>
                                    <a:lnTo>
                                      <a:pt x="2589" y="3488"/>
                                    </a:lnTo>
                                    <a:lnTo>
                                      <a:pt x="2598" y="3477"/>
                                    </a:lnTo>
                                    <a:lnTo>
                                      <a:pt x="2614" y="3475"/>
                                    </a:lnTo>
                                    <a:lnTo>
                                      <a:pt x="2627" y="3463"/>
                                    </a:lnTo>
                                    <a:lnTo>
                                      <a:pt x="2633" y="3449"/>
                                    </a:lnTo>
                                    <a:lnTo>
                                      <a:pt x="2639" y="3444"/>
                                    </a:lnTo>
                                    <a:lnTo>
                                      <a:pt x="2648" y="3445"/>
                                    </a:lnTo>
                                    <a:lnTo>
                                      <a:pt x="2664" y="3441"/>
                                    </a:lnTo>
                                    <a:lnTo>
                                      <a:pt x="2671" y="3439"/>
                                    </a:lnTo>
                                    <a:lnTo>
                                      <a:pt x="2675" y="3432"/>
                                    </a:lnTo>
                                    <a:lnTo>
                                      <a:pt x="2691" y="3430"/>
                                    </a:lnTo>
                                    <a:lnTo>
                                      <a:pt x="2704" y="3422"/>
                                    </a:lnTo>
                                    <a:lnTo>
                                      <a:pt x="2708" y="3429"/>
                                    </a:lnTo>
                                    <a:lnTo>
                                      <a:pt x="2709" y="3436"/>
                                    </a:lnTo>
                                    <a:lnTo>
                                      <a:pt x="2704" y="3444"/>
                                    </a:lnTo>
                                    <a:lnTo>
                                      <a:pt x="2697" y="3446"/>
                                    </a:lnTo>
                                    <a:lnTo>
                                      <a:pt x="2689" y="3446"/>
                                    </a:lnTo>
                                    <a:lnTo>
                                      <a:pt x="2688" y="34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35" name="Freeform 13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730" y="1750"/>
                                <a:ext cx="36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18"/>
                                  </a:cxn>
                                  <a:cxn ang="0">
                                    <a:pos x="2" y="114"/>
                                  </a:cxn>
                                  <a:cxn ang="0">
                                    <a:pos x="12" y="107"/>
                                  </a:cxn>
                                  <a:cxn ang="0">
                                    <a:pos x="14" y="102"/>
                                  </a:cxn>
                                  <a:cxn ang="0">
                                    <a:pos x="19" y="87"/>
                                  </a:cxn>
                                  <a:cxn ang="0">
                                    <a:pos x="21" y="76"/>
                                  </a:cxn>
                                  <a:cxn ang="0">
                                    <a:pos x="25" y="70"/>
                                  </a:cxn>
                                  <a:cxn ang="0">
                                    <a:pos x="46" y="69"/>
                                  </a:cxn>
                                  <a:cxn ang="0">
                                    <a:pos x="55" y="63"/>
                                  </a:cxn>
                                  <a:cxn ang="0">
                                    <a:pos x="67" y="48"/>
                                  </a:cxn>
                                  <a:cxn ang="0">
                                    <a:pos x="77" y="32"/>
                                  </a:cxn>
                                  <a:cxn ang="0">
                                    <a:pos x="82" y="15"/>
                                  </a:cxn>
                                  <a:cxn ang="0">
                                    <a:pos x="83" y="0"/>
                                  </a:cxn>
                                  <a:cxn ang="0">
                                    <a:pos x="79" y="27"/>
                                  </a:cxn>
                                  <a:cxn ang="0">
                                    <a:pos x="71" y="46"/>
                                  </a:cxn>
                                  <a:cxn ang="0">
                                    <a:pos x="65" y="55"/>
                                  </a:cxn>
                                  <a:cxn ang="0">
                                    <a:pos x="57" y="64"/>
                                  </a:cxn>
                                  <a:cxn ang="0">
                                    <a:pos x="61" y="71"/>
                                  </a:cxn>
                                  <a:cxn ang="0">
                                    <a:pos x="67" y="70"/>
                                  </a:cxn>
                                  <a:cxn ang="0">
                                    <a:pos x="76" y="75"/>
                                  </a:cxn>
                                  <a:cxn ang="0">
                                    <a:pos x="87" y="75"/>
                                  </a:cxn>
                                  <a:cxn ang="0">
                                    <a:pos x="89" y="66"/>
                                  </a:cxn>
                                  <a:cxn ang="0">
                                    <a:pos x="89" y="49"/>
                                  </a:cxn>
                                  <a:cxn ang="0">
                                    <a:pos x="93" y="44"/>
                                  </a:cxn>
                                  <a:cxn ang="0">
                                    <a:pos x="93" y="41"/>
                                  </a:cxn>
                                  <a:cxn ang="0">
                                    <a:pos x="103" y="38"/>
                                  </a:cxn>
                                  <a:cxn ang="0">
                                    <a:pos x="109" y="43"/>
                                  </a:cxn>
                                  <a:cxn ang="0">
                                    <a:pos x="116" y="46"/>
                                  </a:cxn>
                                  <a:cxn ang="0">
                                    <a:pos x="122" y="50"/>
                                  </a:cxn>
                                  <a:cxn ang="0">
                                    <a:pos x="130" y="54"/>
                                  </a:cxn>
                                  <a:cxn ang="0">
                                    <a:pos x="147" y="57"/>
                                  </a:cxn>
                                  <a:cxn ang="0">
                                    <a:pos x="163" y="55"/>
                                  </a:cxn>
                                  <a:cxn ang="0">
                                    <a:pos x="169" y="59"/>
                                  </a:cxn>
                                  <a:cxn ang="0">
                                    <a:pos x="180" y="82"/>
                                  </a:cxn>
                                  <a:cxn ang="0">
                                    <a:pos x="174" y="97"/>
                                  </a:cxn>
                                  <a:cxn ang="0">
                                    <a:pos x="174" y="114"/>
                                  </a:cxn>
                                  <a:cxn ang="0">
                                    <a:pos x="177" y="124"/>
                                  </a:cxn>
                                  <a:cxn ang="0">
                                    <a:pos x="153" y="127"/>
                                  </a:cxn>
                                  <a:cxn ang="0">
                                    <a:pos x="126" y="133"/>
                                  </a:cxn>
                                  <a:cxn ang="0">
                                    <a:pos x="78" y="134"/>
                                  </a:cxn>
                                  <a:cxn ang="0">
                                    <a:pos x="14" y="123"/>
                                  </a:cxn>
                                  <a:cxn ang="0">
                                    <a:pos x="0" y="118"/>
                                  </a:cxn>
                                </a:cxnLst>
                                <a:rect l="0" t="0" r="r" b="b"/>
                                <a:pathLst>
                                  <a:path w="180" h="134">
                                    <a:moveTo>
                                      <a:pt x="0" y="118"/>
                                    </a:moveTo>
                                    <a:lnTo>
                                      <a:pt x="2" y="114"/>
                                    </a:lnTo>
                                    <a:lnTo>
                                      <a:pt x="12" y="107"/>
                                    </a:lnTo>
                                    <a:lnTo>
                                      <a:pt x="14" y="102"/>
                                    </a:lnTo>
                                    <a:lnTo>
                                      <a:pt x="19" y="87"/>
                                    </a:lnTo>
                                    <a:lnTo>
                                      <a:pt x="21" y="76"/>
                                    </a:lnTo>
                                    <a:lnTo>
                                      <a:pt x="25" y="70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55" y="63"/>
                                    </a:lnTo>
                                    <a:lnTo>
                                      <a:pt x="67" y="48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82" y="15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71" y="46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57" y="64"/>
                                    </a:lnTo>
                                    <a:lnTo>
                                      <a:pt x="61" y="71"/>
                                    </a:lnTo>
                                    <a:lnTo>
                                      <a:pt x="67" y="70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87" y="75"/>
                                    </a:lnTo>
                                    <a:lnTo>
                                      <a:pt x="89" y="66"/>
                                    </a:lnTo>
                                    <a:lnTo>
                                      <a:pt x="89" y="49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9" y="43"/>
                                    </a:lnTo>
                                    <a:lnTo>
                                      <a:pt x="116" y="46"/>
                                    </a:lnTo>
                                    <a:lnTo>
                                      <a:pt x="122" y="50"/>
                                    </a:lnTo>
                                    <a:lnTo>
                                      <a:pt x="130" y="54"/>
                                    </a:lnTo>
                                    <a:lnTo>
                                      <a:pt x="147" y="57"/>
                                    </a:lnTo>
                                    <a:lnTo>
                                      <a:pt x="163" y="55"/>
                                    </a:lnTo>
                                    <a:lnTo>
                                      <a:pt x="169" y="59"/>
                                    </a:lnTo>
                                    <a:lnTo>
                                      <a:pt x="180" y="82"/>
                                    </a:lnTo>
                                    <a:lnTo>
                                      <a:pt x="174" y="97"/>
                                    </a:lnTo>
                                    <a:lnTo>
                                      <a:pt x="174" y="114"/>
                                    </a:lnTo>
                                    <a:lnTo>
                                      <a:pt x="177" y="124"/>
                                    </a:lnTo>
                                    <a:lnTo>
                                      <a:pt x="153" y="127"/>
                                    </a:lnTo>
                                    <a:lnTo>
                                      <a:pt x="126" y="133"/>
                                    </a:lnTo>
                                    <a:lnTo>
                                      <a:pt x="78" y="134"/>
                                    </a:lnTo>
                                    <a:lnTo>
                                      <a:pt x="14" y="123"/>
                                    </a:lnTo>
                                    <a:lnTo>
                                      <a:pt x="0" y="1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36" name="Group 135"/>
                          <wpg:cNvGrpSpPr>
                            <a:grpSpLocks noChangeAspect="1"/>
                          </wpg:cNvGrpSpPr>
                          <wpg:grpSpPr>
                            <a:xfrm>
                              <a:off x="5214142" y="2886422"/>
                              <a:ext cx="647700" cy="585788"/>
                              <a:chOff x="2802" y="1979"/>
                              <a:chExt cx="408" cy="369"/>
                            </a:xfrm>
                            <a:grpFill/>
                          </wpg:grpSpPr>
                          <wps:wsp>
                            <wps:cNvPr id="737" name="Freeform 13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899" y="2082"/>
                                <a:ext cx="19" cy="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9" y="96"/>
                                  </a:cxn>
                                  <a:cxn ang="0">
                                    <a:pos x="45" y="93"/>
                                  </a:cxn>
                                  <a:cxn ang="0">
                                    <a:pos x="55" y="83"/>
                                  </a:cxn>
                                  <a:cxn ang="0">
                                    <a:pos x="58" y="78"/>
                                  </a:cxn>
                                  <a:cxn ang="0">
                                    <a:pos x="53" y="75"/>
                                  </a:cxn>
                                  <a:cxn ang="0">
                                    <a:pos x="58" y="68"/>
                                  </a:cxn>
                                  <a:cxn ang="0">
                                    <a:pos x="72" y="62"/>
                                  </a:cxn>
                                  <a:cxn ang="0">
                                    <a:pos x="79" y="62"/>
                                  </a:cxn>
                                  <a:cxn ang="0">
                                    <a:pos x="77" y="59"/>
                                  </a:cxn>
                                  <a:cxn ang="0">
                                    <a:pos x="74" y="53"/>
                                  </a:cxn>
                                  <a:cxn ang="0">
                                    <a:pos x="77" y="48"/>
                                  </a:cxn>
                                  <a:cxn ang="0">
                                    <a:pos x="87" y="42"/>
                                  </a:cxn>
                                  <a:cxn ang="0">
                                    <a:pos x="91" y="38"/>
                                  </a:cxn>
                                  <a:cxn ang="0">
                                    <a:pos x="91" y="34"/>
                                  </a:cxn>
                                  <a:cxn ang="0">
                                    <a:pos x="88" y="25"/>
                                  </a:cxn>
                                  <a:cxn ang="0">
                                    <a:pos x="85" y="19"/>
                                  </a:cxn>
                                  <a:cxn ang="0">
                                    <a:pos x="77" y="15"/>
                                  </a:cxn>
                                  <a:cxn ang="0">
                                    <a:pos x="81" y="10"/>
                                  </a:cxn>
                                  <a:cxn ang="0">
                                    <a:pos x="85" y="9"/>
                                  </a:cxn>
                                  <a:cxn ang="0">
                                    <a:pos x="84" y="4"/>
                                  </a:cxn>
                                  <a:cxn ang="0">
                                    <a:pos x="77" y="0"/>
                                  </a:cxn>
                                  <a:cxn ang="0">
                                    <a:pos x="72" y="4"/>
                                  </a:cxn>
                                  <a:cxn ang="0">
                                    <a:pos x="58" y="14"/>
                                  </a:cxn>
                                  <a:cxn ang="0">
                                    <a:pos x="41" y="29"/>
                                  </a:cxn>
                                  <a:cxn ang="0">
                                    <a:pos x="27" y="54"/>
                                  </a:cxn>
                                  <a:cxn ang="0">
                                    <a:pos x="25" y="58"/>
                                  </a:cxn>
                                  <a:cxn ang="0">
                                    <a:pos x="17" y="73"/>
                                  </a:cxn>
                                  <a:cxn ang="0">
                                    <a:pos x="11" y="85"/>
                                  </a:cxn>
                                  <a:cxn ang="0">
                                    <a:pos x="1" y="106"/>
                                  </a:cxn>
                                  <a:cxn ang="0">
                                    <a:pos x="2" y="113"/>
                                  </a:cxn>
                                  <a:cxn ang="0">
                                    <a:pos x="16" y="116"/>
                                  </a:cxn>
                                  <a:cxn ang="0">
                                    <a:pos x="21" y="113"/>
                                  </a:cxn>
                                  <a:cxn ang="0">
                                    <a:pos x="27" y="101"/>
                                  </a:cxn>
                                  <a:cxn ang="0">
                                    <a:pos x="31" y="100"/>
                                  </a:cxn>
                                </a:cxnLst>
                                <a:rect l="0" t="0" r="r" b="b"/>
                                <a:pathLst>
                                  <a:path w="95" h="116">
                                    <a:moveTo>
                                      <a:pt x="32" y="102"/>
                                    </a:moveTo>
                                    <a:lnTo>
                                      <a:pt x="39" y="96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45" y="93"/>
                                    </a:lnTo>
                                    <a:lnTo>
                                      <a:pt x="52" y="88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8" y="83"/>
                                    </a:lnTo>
                                    <a:lnTo>
                                      <a:pt x="58" y="78"/>
                                    </a:lnTo>
                                    <a:lnTo>
                                      <a:pt x="53" y="75"/>
                                    </a:lnTo>
                                    <a:lnTo>
                                      <a:pt x="53" y="75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9" y="63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7" y="63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77" y="59"/>
                                    </a:lnTo>
                                    <a:lnTo>
                                      <a:pt x="72" y="56"/>
                                    </a:lnTo>
                                    <a:lnTo>
                                      <a:pt x="74" y="53"/>
                                    </a:lnTo>
                                    <a:lnTo>
                                      <a:pt x="77" y="52"/>
                                    </a:lnTo>
                                    <a:lnTo>
                                      <a:pt x="77" y="48"/>
                                    </a:lnTo>
                                    <a:lnTo>
                                      <a:pt x="82" y="47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90" y="42"/>
                                    </a:lnTo>
                                    <a:lnTo>
                                      <a:pt x="91" y="38"/>
                                    </a:lnTo>
                                    <a:lnTo>
                                      <a:pt x="95" y="36"/>
                                    </a:lnTo>
                                    <a:lnTo>
                                      <a:pt x="91" y="34"/>
                                    </a:lnTo>
                                    <a:lnTo>
                                      <a:pt x="92" y="30"/>
                                    </a:lnTo>
                                    <a:lnTo>
                                      <a:pt x="88" y="25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85" y="19"/>
                                    </a:lnTo>
                                    <a:lnTo>
                                      <a:pt x="84" y="15"/>
                                    </a:lnTo>
                                    <a:lnTo>
                                      <a:pt x="77" y="15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81" y="10"/>
                                    </a:lnTo>
                                    <a:lnTo>
                                      <a:pt x="81" y="9"/>
                                    </a:lnTo>
                                    <a:lnTo>
                                      <a:pt x="85" y="9"/>
                                    </a:lnTo>
                                    <a:lnTo>
                                      <a:pt x="85" y="7"/>
                                    </a:lnTo>
                                    <a:lnTo>
                                      <a:pt x="84" y="4"/>
                                    </a:lnTo>
                                    <a:lnTo>
                                      <a:pt x="79" y="4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72" y="4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33" y="53"/>
                                    </a:lnTo>
                                    <a:lnTo>
                                      <a:pt x="27" y="54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5" y="58"/>
                                    </a:lnTo>
                                    <a:lnTo>
                                      <a:pt x="22" y="63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6" y="77"/>
                                    </a:lnTo>
                                    <a:lnTo>
                                      <a:pt x="11" y="85"/>
                                    </a:lnTo>
                                    <a:lnTo>
                                      <a:pt x="6" y="99"/>
                                    </a:lnTo>
                                    <a:lnTo>
                                      <a:pt x="1" y="106"/>
                                    </a:lnTo>
                                    <a:lnTo>
                                      <a:pt x="0" y="111"/>
                                    </a:lnTo>
                                    <a:lnTo>
                                      <a:pt x="2" y="113"/>
                                    </a:lnTo>
                                    <a:lnTo>
                                      <a:pt x="14" y="112"/>
                                    </a:lnTo>
                                    <a:lnTo>
                                      <a:pt x="16" y="116"/>
                                    </a:lnTo>
                                    <a:lnTo>
                                      <a:pt x="18" y="116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26" y="115"/>
                                    </a:lnTo>
                                    <a:lnTo>
                                      <a:pt x="27" y="101"/>
                                    </a:lnTo>
                                    <a:lnTo>
                                      <a:pt x="29" y="99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2" y="10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38" name="Group 13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89" y="2101"/>
                                <a:ext cx="17" cy="51"/>
                                <a:chOff x="2889" y="2101"/>
                                <a:chExt cx="17" cy="51"/>
                              </a:xfrm>
                              <a:grpFill/>
                            </wpg:grpSpPr>
                            <wps:wsp>
                              <wps:cNvPr id="739" name="Freeform 13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97" y="2111"/>
                                  <a:ext cx="8" cy="1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" y="66"/>
                                    </a:cxn>
                                    <a:cxn ang="0">
                                      <a:pos x="32" y="64"/>
                                    </a:cxn>
                                    <a:cxn ang="0">
                                      <a:pos x="33" y="55"/>
                                    </a:cxn>
                                    <a:cxn ang="0">
                                      <a:pos x="36" y="49"/>
                                    </a:cxn>
                                    <a:cxn ang="0">
                                      <a:pos x="33" y="40"/>
                                    </a:cxn>
                                    <a:cxn ang="0">
                                      <a:pos x="35" y="29"/>
                                    </a:cxn>
                                    <a:cxn ang="0">
                                      <a:pos x="36" y="21"/>
                                    </a:cxn>
                                    <a:cxn ang="0">
                                      <a:pos x="37" y="12"/>
                                    </a:cxn>
                                    <a:cxn ang="0">
                                      <a:pos x="37" y="10"/>
                                    </a:cxn>
                                    <a:cxn ang="0">
                                      <a:pos x="37" y="10"/>
                                    </a:cxn>
                                    <a:cxn ang="0">
                                      <a:pos x="33" y="10"/>
                                    </a:cxn>
                                    <a:cxn ang="0">
                                      <a:pos x="30" y="7"/>
                                    </a:cxn>
                                    <a:cxn ang="0">
                                      <a:pos x="28" y="0"/>
                                    </a:cxn>
                                    <a:cxn ang="0">
                                      <a:pos x="24" y="1"/>
                                    </a:cxn>
                                    <a:cxn ang="0">
                                      <a:pos x="16" y="0"/>
                                    </a:cxn>
                                    <a:cxn ang="0">
                                      <a:pos x="12" y="1"/>
                                    </a:cxn>
                                    <a:cxn ang="0">
                                      <a:pos x="10" y="3"/>
                                    </a:cxn>
                                    <a:cxn ang="0">
                                      <a:pos x="10" y="13"/>
                                    </a:cxn>
                                    <a:cxn ang="0">
                                      <a:pos x="4" y="19"/>
                                    </a:cxn>
                                    <a:cxn ang="0">
                                      <a:pos x="4" y="34"/>
                                    </a:cxn>
                                    <a:cxn ang="0">
                                      <a:pos x="6" y="39"/>
                                    </a:cxn>
                                    <a:cxn ang="0">
                                      <a:pos x="5" y="45"/>
                                    </a:cxn>
                                    <a:cxn ang="0">
                                      <a:pos x="15" y="44"/>
                                    </a:cxn>
                                    <a:cxn ang="0">
                                      <a:pos x="19" y="45"/>
                                    </a:cxn>
                                    <a:cxn ang="0">
                                      <a:pos x="19" y="48"/>
                                    </a:cxn>
                                    <a:cxn ang="0">
                                      <a:pos x="17" y="49"/>
                                    </a:cxn>
                                    <a:cxn ang="0">
                                      <a:pos x="11" y="50"/>
                                    </a:cxn>
                                    <a:cxn ang="0">
                                      <a:pos x="8" y="53"/>
                                    </a:cxn>
                                    <a:cxn ang="0">
                                      <a:pos x="6" y="56"/>
                                    </a:cxn>
                                    <a:cxn ang="0">
                                      <a:pos x="4" y="65"/>
                                    </a:cxn>
                                    <a:cxn ang="0">
                                      <a:pos x="0" y="69"/>
                                    </a:cxn>
                                    <a:cxn ang="0">
                                      <a:pos x="0" y="75"/>
                                    </a:cxn>
                                    <a:cxn ang="0">
                                      <a:pos x="4" y="80"/>
                                    </a:cxn>
                                    <a:cxn ang="0">
                                      <a:pos x="4" y="76"/>
                                    </a:cxn>
                                    <a:cxn ang="0">
                                      <a:pos x="16" y="75"/>
                                    </a:cxn>
                                    <a:cxn ang="0">
                                      <a:pos x="26" y="66"/>
                                    </a:cxn>
                                    <a:cxn ang="0">
                                      <a:pos x="30" y="66"/>
                                    </a:cxn>
                                  </a:cxnLst>
                                  <a:rect l="0" t="0" r="r" b="b"/>
                                  <a:pathLst>
                                    <a:path w="37" h="80">
                                      <a:moveTo>
                                        <a:pt x="30" y="66"/>
                                      </a:moveTo>
                                      <a:lnTo>
                                        <a:pt x="32" y="64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6" y="49"/>
                                      </a:lnTo>
                                      <a:lnTo>
                                        <a:pt x="33" y="40"/>
                                      </a:lnTo>
                                      <a:lnTo>
                                        <a:pt x="35" y="29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30" y="7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4" y="1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2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6" y="39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7" y="49"/>
                                      </a:lnTo>
                                      <a:lnTo>
                                        <a:pt x="11" y="5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6" y="56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16" y="75"/>
                                      </a:lnTo>
                                      <a:lnTo>
                                        <a:pt x="26" y="66"/>
                                      </a:lnTo>
                                      <a:lnTo>
                                        <a:pt x="30" y="6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0" name="Freeform 13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89" y="2124"/>
                                  <a:ext cx="4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4"/>
                                    </a:cxn>
                                    <a:cxn ang="0">
                                      <a:pos x="8" y="21"/>
                                    </a:cxn>
                                    <a:cxn ang="0">
                                      <a:pos x="7" y="16"/>
                                    </a:cxn>
                                    <a:cxn ang="0">
                                      <a:pos x="18" y="5"/>
                                    </a:cxn>
                                    <a:cxn ang="0">
                                      <a:pos x="14" y="0"/>
                                    </a:cxn>
                                    <a:cxn ang="0">
                                      <a:pos x="0" y="14"/>
                                    </a:cxn>
                                    <a:cxn ang="0">
                                      <a:pos x="1" y="24"/>
                                    </a:cxn>
                                  </a:cxnLst>
                                  <a:rect l="0" t="0" r="r" b="b"/>
                                  <a:pathLst>
                                    <a:path w="18" h="24">
                                      <a:moveTo>
                                        <a:pt x="1" y="24"/>
                                      </a:moveTo>
                                      <a:lnTo>
                                        <a:pt x="8" y="21"/>
                                      </a:lnTo>
                                      <a:lnTo>
                                        <a:pt x="7" y="16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" name="Freeform 14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90" y="2101"/>
                                  <a:ext cx="16" cy="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" y="242"/>
                                    </a:cxn>
                                    <a:cxn ang="0">
                                      <a:pos x="55" y="178"/>
                                    </a:cxn>
                                    <a:cxn ang="0">
                                      <a:pos x="70" y="140"/>
                                    </a:cxn>
                                    <a:cxn ang="0">
                                      <a:pos x="71" y="119"/>
                                    </a:cxn>
                                    <a:cxn ang="0">
                                      <a:pos x="65" y="115"/>
                                    </a:cxn>
                                    <a:cxn ang="0">
                                      <a:pos x="43" y="125"/>
                                    </a:cxn>
                                    <a:cxn ang="0">
                                      <a:pos x="39" y="124"/>
                                    </a:cxn>
                                    <a:cxn ang="0">
                                      <a:pos x="43" y="114"/>
                                    </a:cxn>
                                    <a:cxn ang="0">
                                      <a:pos x="47" y="102"/>
                                    </a:cxn>
                                    <a:cxn ang="0">
                                      <a:pos x="56" y="98"/>
                                    </a:cxn>
                                    <a:cxn ang="0">
                                      <a:pos x="58" y="94"/>
                                    </a:cxn>
                                    <a:cxn ang="0">
                                      <a:pos x="44" y="94"/>
                                    </a:cxn>
                                    <a:cxn ang="0">
                                      <a:pos x="43" y="83"/>
                                    </a:cxn>
                                    <a:cxn ang="0">
                                      <a:pos x="49" y="62"/>
                                    </a:cxn>
                                    <a:cxn ang="0">
                                      <a:pos x="51" y="50"/>
                                    </a:cxn>
                                    <a:cxn ang="0">
                                      <a:pos x="63" y="50"/>
                                    </a:cxn>
                                    <a:cxn ang="0">
                                      <a:pos x="69" y="56"/>
                                    </a:cxn>
                                    <a:cxn ang="0">
                                      <a:pos x="76" y="59"/>
                                    </a:cxn>
                                    <a:cxn ang="0">
                                      <a:pos x="81" y="33"/>
                                    </a:cxn>
                                    <a:cxn ang="0">
                                      <a:pos x="80" y="22"/>
                                    </a:cxn>
                                    <a:cxn ang="0">
                                      <a:pos x="81" y="13"/>
                                    </a:cxn>
                                    <a:cxn ang="0">
                                      <a:pos x="80" y="1"/>
                                    </a:cxn>
                                    <a:cxn ang="0">
                                      <a:pos x="76" y="2"/>
                                    </a:cxn>
                                    <a:cxn ang="0">
                                      <a:pos x="70" y="14"/>
                                    </a:cxn>
                                    <a:cxn ang="0">
                                      <a:pos x="65" y="17"/>
                                    </a:cxn>
                                    <a:cxn ang="0">
                                      <a:pos x="51" y="14"/>
                                    </a:cxn>
                                    <a:cxn ang="0">
                                      <a:pos x="47" y="17"/>
                                    </a:cxn>
                                    <a:cxn ang="0">
                                      <a:pos x="39" y="41"/>
                                    </a:cxn>
                                    <a:cxn ang="0">
                                      <a:pos x="29" y="80"/>
                                    </a:cxn>
                                    <a:cxn ang="0">
                                      <a:pos x="13" y="113"/>
                                    </a:cxn>
                                    <a:cxn ang="0">
                                      <a:pos x="6" y="129"/>
                                    </a:cxn>
                                    <a:cxn ang="0">
                                      <a:pos x="0" y="137"/>
                                    </a:cxn>
                                    <a:cxn ang="0">
                                      <a:pos x="4" y="148"/>
                                    </a:cxn>
                                    <a:cxn ang="0">
                                      <a:pos x="39" y="251"/>
                                    </a:cxn>
                                  </a:cxnLst>
                                  <a:rect l="0" t="0" r="r" b="b"/>
                                  <a:pathLst>
                                    <a:path w="81" h="251">
                                      <a:moveTo>
                                        <a:pt x="44" y="248"/>
                                      </a:moveTo>
                                      <a:lnTo>
                                        <a:pt x="45" y="242"/>
                                      </a:lnTo>
                                      <a:lnTo>
                                        <a:pt x="49" y="232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61" y="158"/>
                                      </a:lnTo>
                                      <a:lnTo>
                                        <a:pt x="70" y="140"/>
                                      </a:lnTo>
                                      <a:lnTo>
                                        <a:pt x="67" y="132"/>
                                      </a:lnTo>
                                      <a:lnTo>
                                        <a:pt x="71" y="119"/>
                                      </a:lnTo>
                                      <a:lnTo>
                                        <a:pt x="69" y="11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29"/>
                                      </a:lnTo>
                                      <a:lnTo>
                                        <a:pt x="39" y="124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45" y="105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0" y="99"/>
                                      </a:lnTo>
                                      <a:lnTo>
                                        <a:pt x="56" y="98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58" y="94"/>
                                      </a:lnTo>
                                      <a:lnTo>
                                        <a:pt x="54" y="93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45" y="88"/>
                                      </a:lnTo>
                                      <a:lnTo>
                                        <a:pt x="43" y="83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49" y="62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55" y="49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72" y="59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78" y="2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81" y="13"/>
                                      </a:lnTo>
                                      <a:lnTo>
                                        <a:pt x="81" y="3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76" y="2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3" y="13"/>
                                      </a:lnTo>
                                      <a:lnTo>
                                        <a:pt x="51" y="14"/>
                                      </a:lnTo>
                                      <a:lnTo>
                                        <a:pt x="49" y="12"/>
                                      </a:lnTo>
                                      <a:lnTo>
                                        <a:pt x="47" y="17"/>
                                      </a:lnTo>
                                      <a:lnTo>
                                        <a:pt x="47" y="27"/>
                                      </a:lnTo>
                                      <a:lnTo>
                                        <a:pt x="39" y="41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29" y="80"/>
                                      </a:lnTo>
                                      <a:lnTo>
                                        <a:pt x="22" y="104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7" y="118"/>
                                      </a:lnTo>
                                      <a:lnTo>
                                        <a:pt x="6" y="129"/>
                                      </a:lnTo>
                                      <a:lnTo>
                                        <a:pt x="7" y="13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1" y="142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23" y="206"/>
                                      </a:lnTo>
                                      <a:lnTo>
                                        <a:pt x="39" y="251"/>
                                      </a:lnTo>
                                      <a:lnTo>
                                        <a:pt x="44" y="2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42" name="Freeform 14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27" y="2143"/>
                                <a:ext cx="19" cy="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6" y="95"/>
                                  </a:cxn>
                                  <a:cxn ang="0">
                                    <a:pos x="94" y="84"/>
                                  </a:cxn>
                                  <a:cxn ang="0">
                                    <a:pos x="90" y="81"/>
                                  </a:cxn>
                                  <a:cxn ang="0">
                                    <a:pos x="86" y="73"/>
                                  </a:cxn>
                                  <a:cxn ang="0">
                                    <a:pos x="81" y="52"/>
                                  </a:cxn>
                                  <a:cxn ang="0">
                                    <a:pos x="73" y="48"/>
                                  </a:cxn>
                                  <a:cxn ang="0">
                                    <a:pos x="62" y="47"/>
                                  </a:cxn>
                                  <a:cxn ang="0">
                                    <a:pos x="64" y="42"/>
                                  </a:cxn>
                                  <a:cxn ang="0">
                                    <a:pos x="67" y="39"/>
                                  </a:cxn>
                                  <a:cxn ang="0">
                                    <a:pos x="73" y="36"/>
                                  </a:cxn>
                                  <a:cxn ang="0">
                                    <a:pos x="85" y="33"/>
                                  </a:cxn>
                                  <a:cxn ang="0">
                                    <a:pos x="92" y="26"/>
                                  </a:cxn>
                                  <a:cxn ang="0">
                                    <a:pos x="92" y="22"/>
                                  </a:cxn>
                                  <a:cxn ang="0">
                                    <a:pos x="90" y="18"/>
                                  </a:cxn>
                                  <a:cxn ang="0">
                                    <a:pos x="79" y="11"/>
                                  </a:cxn>
                                  <a:cxn ang="0">
                                    <a:pos x="78" y="6"/>
                                  </a:cxn>
                                  <a:cxn ang="0">
                                    <a:pos x="79" y="5"/>
                                  </a:cxn>
                                  <a:cxn ang="0">
                                    <a:pos x="67" y="1"/>
                                  </a:cxn>
                                  <a:cxn ang="0">
                                    <a:pos x="53" y="0"/>
                                  </a:cxn>
                                  <a:cxn ang="0">
                                    <a:pos x="38" y="6"/>
                                  </a:cxn>
                                  <a:cxn ang="0">
                                    <a:pos x="26" y="23"/>
                                  </a:cxn>
                                  <a:cxn ang="0">
                                    <a:pos x="16" y="43"/>
                                  </a:cxn>
                                  <a:cxn ang="0">
                                    <a:pos x="0" y="59"/>
                                  </a:cxn>
                                  <a:cxn ang="0">
                                    <a:pos x="4" y="61"/>
                                  </a:cxn>
                                  <a:cxn ang="0">
                                    <a:pos x="26" y="65"/>
                                  </a:cxn>
                                  <a:cxn ang="0">
                                    <a:pos x="46" y="73"/>
                                  </a:cxn>
                                  <a:cxn ang="0">
                                    <a:pos x="53" y="80"/>
                                  </a:cxn>
                                  <a:cxn ang="0">
                                    <a:pos x="63" y="95"/>
                                  </a:cxn>
                                  <a:cxn ang="0">
                                    <a:pos x="96" y="95"/>
                                  </a:cxn>
                                </a:cxnLst>
                                <a:rect l="0" t="0" r="r" b="b"/>
                                <a:pathLst>
                                  <a:path w="96" h="95">
                                    <a:moveTo>
                                      <a:pt x="96" y="95"/>
                                    </a:moveTo>
                                    <a:lnTo>
                                      <a:pt x="94" y="84"/>
                                    </a:lnTo>
                                    <a:lnTo>
                                      <a:pt x="90" y="81"/>
                                    </a:lnTo>
                                    <a:lnTo>
                                      <a:pt x="86" y="73"/>
                                    </a:lnTo>
                                    <a:lnTo>
                                      <a:pt x="81" y="52"/>
                                    </a:lnTo>
                                    <a:lnTo>
                                      <a:pt x="73" y="48"/>
                                    </a:lnTo>
                                    <a:lnTo>
                                      <a:pt x="62" y="47"/>
                                    </a:lnTo>
                                    <a:lnTo>
                                      <a:pt x="64" y="42"/>
                                    </a:lnTo>
                                    <a:lnTo>
                                      <a:pt x="67" y="39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85" y="33"/>
                                    </a:lnTo>
                                    <a:lnTo>
                                      <a:pt x="92" y="26"/>
                                    </a:lnTo>
                                    <a:lnTo>
                                      <a:pt x="92" y="22"/>
                                    </a:lnTo>
                                    <a:lnTo>
                                      <a:pt x="90" y="18"/>
                                    </a:lnTo>
                                    <a:lnTo>
                                      <a:pt x="79" y="11"/>
                                    </a:lnTo>
                                    <a:lnTo>
                                      <a:pt x="78" y="6"/>
                                    </a:lnTo>
                                    <a:lnTo>
                                      <a:pt x="79" y="5"/>
                                    </a:lnTo>
                                    <a:lnTo>
                                      <a:pt x="67" y="1"/>
                                    </a:lnTo>
                                    <a:lnTo>
                                      <a:pt x="53" y="0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26" y="23"/>
                                    </a:lnTo>
                                    <a:lnTo>
                                      <a:pt x="16" y="43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26" y="65"/>
                                    </a:lnTo>
                                    <a:lnTo>
                                      <a:pt x="46" y="73"/>
                                    </a:lnTo>
                                    <a:lnTo>
                                      <a:pt x="53" y="80"/>
                                    </a:lnTo>
                                    <a:lnTo>
                                      <a:pt x="63" y="95"/>
                                    </a:lnTo>
                                    <a:lnTo>
                                      <a:pt x="96" y="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43" name="Group 14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96" y="2116"/>
                                <a:ext cx="231" cy="189"/>
                                <a:chOff x="2896" y="2116"/>
                                <a:chExt cx="231" cy="189"/>
                              </a:xfrm>
                              <a:grpFill/>
                            </wpg:grpSpPr>
                            <wps:wsp>
                              <wps:cNvPr id="744" name="Freeform 14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96" y="2116"/>
                                  <a:ext cx="231" cy="18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706" y="2910"/>
                                    </a:cxn>
                                    <a:cxn ang="0">
                                      <a:pos x="10455" y="3296"/>
                                    </a:cxn>
                                    <a:cxn ang="0">
                                      <a:pos x="10697" y="3824"/>
                                    </a:cxn>
                                    <a:cxn ang="0">
                                      <a:pos x="11100" y="4189"/>
                                    </a:cxn>
                                    <a:cxn ang="0">
                                      <a:pos x="11258" y="4460"/>
                                    </a:cxn>
                                    <a:cxn ang="0">
                                      <a:pos x="11663" y="4798"/>
                                    </a:cxn>
                                    <a:cxn ang="0">
                                      <a:pos x="11788" y="5234"/>
                                    </a:cxn>
                                    <a:cxn ang="0">
                                      <a:pos x="11824" y="5695"/>
                                    </a:cxn>
                                    <a:cxn ang="0">
                                      <a:pos x="12147" y="6336"/>
                                    </a:cxn>
                                    <a:cxn ang="0">
                                      <a:pos x="12348" y="6619"/>
                                    </a:cxn>
                                    <a:cxn ang="0">
                                      <a:pos x="13158" y="7915"/>
                                    </a:cxn>
                                    <a:cxn ang="0">
                                      <a:pos x="15424" y="10363"/>
                                    </a:cxn>
                                    <a:cxn ang="0">
                                      <a:pos x="10244" y="11935"/>
                                    </a:cxn>
                                    <a:cxn ang="0">
                                      <a:pos x="9104" y="12745"/>
                                    </a:cxn>
                                    <a:cxn ang="0">
                                      <a:pos x="7168" y="12457"/>
                                    </a:cxn>
                                    <a:cxn ang="0">
                                      <a:pos x="6570" y="12466"/>
                                    </a:cxn>
                                    <a:cxn ang="0">
                                      <a:pos x="6524" y="12554"/>
                                    </a:cxn>
                                    <a:cxn ang="0">
                                      <a:pos x="6474" y="12661"/>
                                    </a:cxn>
                                    <a:cxn ang="0">
                                      <a:pos x="6461" y="12671"/>
                                    </a:cxn>
                                    <a:cxn ang="0">
                                      <a:pos x="6442" y="12664"/>
                                    </a:cxn>
                                    <a:cxn ang="0">
                                      <a:pos x="6434" y="12672"/>
                                    </a:cxn>
                                    <a:cxn ang="0">
                                      <a:pos x="6449" y="12718"/>
                                    </a:cxn>
                                    <a:cxn ang="0">
                                      <a:pos x="6493" y="12822"/>
                                    </a:cxn>
                                    <a:cxn ang="0">
                                      <a:pos x="6493" y="12849"/>
                                    </a:cxn>
                                    <a:cxn ang="0">
                                      <a:pos x="6127" y="13229"/>
                                    </a:cxn>
                                    <a:cxn ang="0">
                                      <a:pos x="5877" y="12675"/>
                                    </a:cxn>
                                    <a:cxn ang="0">
                                      <a:pos x="5396" y="12043"/>
                                    </a:cxn>
                                    <a:cxn ang="0">
                                      <a:pos x="4967" y="11398"/>
                                    </a:cxn>
                                    <a:cxn ang="0">
                                      <a:pos x="4842" y="10911"/>
                                    </a:cxn>
                                    <a:cxn ang="0">
                                      <a:pos x="4559" y="10532"/>
                                    </a:cxn>
                                    <a:cxn ang="0">
                                      <a:pos x="4050" y="10087"/>
                                    </a:cxn>
                                    <a:cxn ang="0">
                                      <a:pos x="3642" y="9870"/>
                                    </a:cxn>
                                    <a:cxn ang="0">
                                      <a:pos x="3359" y="8893"/>
                                    </a:cxn>
                                    <a:cxn ang="0">
                                      <a:pos x="3366" y="8593"/>
                                    </a:cxn>
                                    <a:cxn ang="0">
                                      <a:pos x="3225" y="8044"/>
                                    </a:cxn>
                                    <a:cxn ang="0">
                                      <a:pos x="3034" y="7550"/>
                                    </a:cxn>
                                    <a:cxn ang="0">
                                      <a:pos x="2492" y="6909"/>
                                    </a:cxn>
                                    <a:cxn ang="0">
                                      <a:pos x="2243" y="6803"/>
                                    </a:cxn>
                                    <a:cxn ang="0">
                                      <a:pos x="2042" y="6580"/>
                                    </a:cxn>
                                    <a:cxn ang="0">
                                      <a:pos x="1833" y="5901"/>
                                    </a:cxn>
                                    <a:cxn ang="0">
                                      <a:pos x="1507" y="5504"/>
                                    </a:cxn>
                                    <a:cxn ang="0">
                                      <a:pos x="1117" y="4757"/>
                                    </a:cxn>
                                    <a:cxn ang="0">
                                      <a:pos x="724" y="4245"/>
                                    </a:cxn>
                                    <a:cxn ang="0">
                                      <a:pos x="242" y="3599"/>
                                    </a:cxn>
                                    <a:cxn ang="0">
                                      <a:pos x="0" y="3649"/>
                                    </a:cxn>
                                    <a:cxn ang="0">
                                      <a:pos x="249" y="2682"/>
                                    </a:cxn>
                                    <a:cxn ang="0">
                                      <a:pos x="1352" y="2467"/>
                                    </a:cxn>
                                    <a:cxn ang="0">
                                      <a:pos x="2171" y="1850"/>
                                    </a:cxn>
                                    <a:cxn ang="0">
                                      <a:pos x="1840" y="685"/>
                                    </a:cxn>
                                    <a:cxn ang="0">
                                      <a:pos x="3424" y="0"/>
                                    </a:cxn>
                                    <a:cxn ang="0">
                                      <a:pos x="6284" y="1324"/>
                                    </a:cxn>
                                    <a:cxn ang="0">
                                      <a:pos x="6826" y="2203"/>
                                    </a:cxn>
                                  </a:cxnLst>
                                  <a:rect l="0" t="0" r="r" b="b"/>
                                  <a:pathLst>
                                    <a:path w="15957" h="13229">
                                      <a:moveTo>
                                        <a:pt x="9071" y="2723"/>
                                      </a:moveTo>
                                      <a:lnTo>
                                        <a:pt x="9131" y="2757"/>
                                      </a:lnTo>
                                      <a:lnTo>
                                        <a:pt x="9432" y="2810"/>
                                      </a:lnTo>
                                      <a:lnTo>
                                        <a:pt x="9706" y="2910"/>
                                      </a:lnTo>
                                      <a:lnTo>
                                        <a:pt x="9809" y="2999"/>
                                      </a:lnTo>
                                      <a:lnTo>
                                        <a:pt x="9934" y="3216"/>
                                      </a:lnTo>
                                      <a:lnTo>
                                        <a:pt x="10393" y="3219"/>
                                      </a:lnTo>
                                      <a:lnTo>
                                        <a:pt x="10455" y="3296"/>
                                      </a:lnTo>
                                      <a:lnTo>
                                        <a:pt x="10504" y="3434"/>
                                      </a:lnTo>
                                      <a:lnTo>
                                        <a:pt x="10545" y="3497"/>
                                      </a:lnTo>
                                      <a:lnTo>
                                        <a:pt x="10573" y="3599"/>
                                      </a:lnTo>
                                      <a:lnTo>
                                        <a:pt x="10697" y="3824"/>
                                      </a:lnTo>
                                      <a:lnTo>
                                        <a:pt x="10817" y="3869"/>
                                      </a:lnTo>
                                      <a:lnTo>
                                        <a:pt x="10903" y="4039"/>
                                      </a:lnTo>
                                      <a:lnTo>
                                        <a:pt x="11097" y="4175"/>
                                      </a:lnTo>
                                      <a:lnTo>
                                        <a:pt x="11100" y="4189"/>
                                      </a:lnTo>
                                      <a:lnTo>
                                        <a:pt x="11062" y="4232"/>
                                      </a:lnTo>
                                      <a:lnTo>
                                        <a:pt x="11097" y="4290"/>
                                      </a:lnTo>
                                      <a:lnTo>
                                        <a:pt x="11134" y="4426"/>
                                      </a:lnTo>
                                      <a:lnTo>
                                        <a:pt x="11258" y="4460"/>
                                      </a:lnTo>
                                      <a:lnTo>
                                        <a:pt x="11313" y="4512"/>
                                      </a:lnTo>
                                      <a:lnTo>
                                        <a:pt x="11537" y="4658"/>
                                      </a:lnTo>
                                      <a:lnTo>
                                        <a:pt x="11613" y="4723"/>
                                      </a:lnTo>
                                      <a:lnTo>
                                        <a:pt x="11663" y="4798"/>
                                      </a:lnTo>
                                      <a:lnTo>
                                        <a:pt x="11680" y="4839"/>
                                      </a:lnTo>
                                      <a:lnTo>
                                        <a:pt x="11658" y="4977"/>
                                      </a:lnTo>
                                      <a:lnTo>
                                        <a:pt x="11764" y="5127"/>
                                      </a:lnTo>
                                      <a:lnTo>
                                        <a:pt x="11788" y="5234"/>
                                      </a:lnTo>
                                      <a:lnTo>
                                        <a:pt x="11781" y="5294"/>
                                      </a:lnTo>
                                      <a:lnTo>
                                        <a:pt x="11711" y="5381"/>
                                      </a:lnTo>
                                      <a:lnTo>
                                        <a:pt x="11715" y="5546"/>
                                      </a:lnTo>
                                      <a:lnTo>
                                        <a:pt x="11824" y="5695"/>
                                      </a:lnTo>
                                      <a:lnTo>
                                        <a:pt x="12016" y="5908"/>
                                      </a:lnTo>
                                      <a:lnTo>
                                        <a:pt x="12063" y="6177"/>
                                      </a:lnTo>
                                      <a:lnTo>
                                        <a:pt x="12135" y="6264"/>
                                      </a:lnTo>
                                      <a:lnTo>
                                        <a:pt x="12147" y="6336"/>
                                      </a:lnTo>
                                      <a:lnTo>
                                        <a:pt x="12184" y="6371"/>
                                      </a:lnTo>
                                      <a:lnTo>
                                        <a:pt x="12207" y="6448"/>
                                      </a:lnTo>
                                      <a:lnTo>
                                        <a:pt x="12243" y="6448"/>
                                      </a:lnTo>
                                      <a:lnTo>
                                        <a:pt x="12348" y="6619"/>
                                      </a:lnTo>
                                      <a:lnTo>
                                        <a:pt x="12423" y="6638"/>
                                      </a:lnTo>
                                      <a:lnTo>
                                        <a:pt x="12480" y="6842"/>
                                      </a:lnTo>
                                      <a:lnTo>
                                        <a:pt x="12935" y="7241"/>
                                      </a:lnTo>
                                      <a:lnTo>
                                        <a:pt x="13158" y="7915"/>
                                      </a:lnTo>
                                      <a:lnTo>
                                        <a:pt x="15429" y="8331"/>
                                      </a:lnTo>
                                      <a:lnTo>
                                        <a:pt x="15576" y="8167"/>
                                      </a:lnTo>
                                      <a:lnTo>
                                        <a:pt x="15957" y="8740"/>
                                      </a:lnTo>
                                      <a:lnTo>
                                        <a:pt x="15424" y="10363"/>
                                      </a:lnTo>
                                      <a:lnTo>
                                        <a:pt x="13158" y="11166"/>
                                      </a:lnTo>
                                      <a:lnTo>
                                        <a:pt x="11049" y="11512"/>
                                      </a:lnTo>
                                      <a:lnTo>
                                        <a:pt x="10746" y="11729"/>
                                      </a:lnTo>
                                      <a:lnTo>
                                        <a:pt x="10244" y="11935"/>
                                      </a:lnTo>
                                      <a:lnTo>
                                        <a:pt x="9691" y="12918"/>
                                      </a:lnTo>
                                      <a:lnTo>
                                        <a:pt x="9503" y="13060"/>
                                      </a:lnTo>
                                      <a:lnTo>
                                        <a:pt x="9370" y="13076"/>
                                      </a:lnTo>
                                      <a:lnTo>
                                        <a:pt x="9104" y="12745"/>
                                      </a:lnTo>
                                      <a:lnTo>
                                        <a:pt x="8174" y="12657"/>
                                      </a:lnTo>
                                      <a:lnTo>
                                        <a:pt x="8036" y="12551"/>
                                      </a:lnTo>
                                      <a:lnTo>
                                        <a:pt x="7547" y="12502"/>
                                      </a:lnTo>
                                      <a:lnTo>
                                        <a:pt x="7168" y="12457"/>
                                      </a:lnTo>
                                      <a:lnTo>
                                        <a:pt x="6859" y="12543"/>
                                      </a:lnTo>
                                      <a:lnTo>
                                        <a:pt x="6711" y="12286"/>
                                      </a:lnTo>
                                      <a:lnTo>
                                        <a:pt x="6580" y="12452"/>
                                      </a:lnTo>
                                      <a:lnTo>
                                        <a:pt x="6570" y="12466"/>
                                      </a:lnTo>
                                      <a:lnTo>
                                        <a:pt x="6560" y="12481"/>
                                      </a:lnTo>
                                      <a:lnTo>
                                        <a:pt x="6551" y="12499"/>
                                      </a:lnTo>
                                      <a:lnTo>
                                        <a:pt x="6542" y="12517"/>
                                      </a:lnTo>
                                      <a:lnTo>
                                        <a:pt x="6524" y="12554"/>
                                      </a:lnTo>
                                      <a:lnTo>
                                        <a:pt x="6507" y="12592"/>
                                      </a:lnTo>
                                      <a:lnTo>
                                        <a:pt x="6492" y="12625"/>
                                      </a:lnTo>
                                      <a:lnTo>
                                        <a:pt x="6480" y="12652"/>
                                      </a:lnTo>
                                      <a:lnTo>
                                        <a:pt x="6474" y="12661"/>
                                      </a:lnTo>
                                      <a:lnTo>
                                        <a:pt x="6468" y="12668"/>
                                      </a:lnTo>
                                      <a:lnTo>
                                        <a:pt x="6466" y="12670"/>
                                      </a:lnTo>
                                      <a:lnTo>
                                        <a:pt x="6464" y="12671"/>
                                      </a:lnTo>
                                      <a:lnTo>
                                        <a:pt x="6461" y="12671"/>
                                      </a:lnTo>
                                      <a:lnTo>
                                        <a:pt x="6460" y="12670"/>
                                      </a:lnTo>
                                      <a:lnTo>
                                        <a:pt x="6452" y="12667"/>
                                      </a:lnTo>
                                      <a:lnTo>
                                        <a:pt x="6447" y="12665"/>
                                      </a:lnTo>
                                      <a:lnTo>
                                        <a:pt x="6442" y="12664"/>
                                      </a:lnTo>
                                      <a:lnTo>
                                        <a:pt x="6439" y="12665"/>
                                      </a:lnTo>
                                      <a:lnTo>
                                        <a:pt x="6436" y="12666"/>
                                      </a:lnTo>
                                      <a:lnTo>
                                        <a:pt x="6435" y="12669"/>
                                      </a:lnTo>
                                      <a:lnTo>
                                        <a:pt x="6434" y="12672"/>
                                      </a:lnTo>
                                      <a:lnTo>
                                        <a:pt x="6434" y="12676"/>
                                      </a:lnTo>
                                      <a:lnTo>
                                        <a:pt x="6437" y="12688"/>
                                      </a:lnTo>
                                      <a:lnTo>
                                        <a:pt x="6442" y="12702"/>
                                      </a:lnTo>
                                      <a:lnTo>
                                        <a:pt x="6449" y="12718"/>
                                      </a:lnTo>
                                      <a:lnTo>
                                        <a:pt x="6457" y="12735"/>
                                      </a:lnTo>
                                      <a:lnTo>
                                        <a:pt x="6474" y="12773"/>
                                      </a:lnTo>
                                      <a:lnTo>
                                        <a:pt x="6488" y="12807"/>
                                      </a:lnTo>
                                      <a:lnTo>
                                        <a:pt x="6493" y="12822"/>
                                      </a:lnTo>
                                      <a:lnTo>
                                        <a:pt x="6495" y="12835"/>
                                      </a:lnTo>
                                      <a:lnTo>
                                        <a:pt x="6495" y="12841"/>
                                      </a:lnTo>
                                      <a:lnTo>
                                        <a:pt x="6495" y="12845"/>
                                      </a:lnTo>
                                      <a:lnTo>
                                        <a:pt x="6493" y="12849"/>
                                      </a:lnTo>
                                      <a:lnTo>
                                        <a:pt x="6490" y="12851"/>
                                      </a:lnTo>
                                      <a:lnTo>
                                        <a:pt x="6442" y="13138"/>
                                      </a:lnTo>
                                      <a:lnTo>
                                        <a:pt x="6289" y="13180"/>
                                      </a:lnTo>
                                      <a:lnTo>
                                        <a:pt x="6127" y="13229"/>
                                      </a:lnTo>
                                      <a:lnTo>
                                        <a:pt x="6092" y="13137"/>
                                      </a:lnTo>
                                      <a:lnTo>
                                        <a:pt x="6092" y="13002"/>
                                      </a:lnTo>
                                      <a:lnTo>
                                        <a:pt x="5928" y="12707"/>
                                      </a:lnTo>
                                      <a:lnTo>
                                        <a:pt x="5877" y="12675"/>
                                      </a:lnTo>
                                      <a:lnTo>
                                        <a:pt x="5820" y="12590"/>
                                      </a:lnTo>
                                      <a:lnTo>
                                        <a:pt x="5760" y="12346"/>
                                      </a:lnTo>
                                      <a:lnTo>
                                        <a:pt x="5511" y="12104"/>
                                      </a:lnTo>
                                      <a:lnTo>
                                        <a:pt x="5396" y="12043"/>
                                      </a:lnTo>
                                      <a:lnTo>
                                        <a:pt x="5329" y="11966"/>
                                      </a:lnTo>
                                      <a:lnTo>
                                        <a:pt x="5175" y="11749"/>
                                      </a:lnTo>
                                      <a:lnTo>
                                        <a:pt x="5026" y="11439"/>
                                      </a:lnTo>
                                      <a:lnTo>
                                        <a:pt x="4967" y="11398"/>
                                      </a:lnTo>
                                      <a:lnTo>
                                        <a:pt x="4943" y="11357"/>
                                      </a:lnTo>
                                      <a:lnTo>
                                        <a:pt x="4900" y="11197"/>
                                      </a:lnTo>
                                      <a:lnTo>
                                        <a:pt x="4893" y="11035"/>
                                      </a:lnTo>
                                      <a:lnTo>
                                        <a:pt x="4842" y="10911"/>
                                      </a:lnTo>
                                      <a:lnTo>
                                        <a:pt x="4758" y="10766"/>
                                      </a:lnTo>
                                      <a:lnTo>
                                        <a:pt x="4661" y="10672"/>
                                      </a:lnTo>
                                      <a:lnTo>
                                        <a:pt x="4617" y="10581"/>
                                      </a:lnTo>
                                      <a:lnTo>
                                        <a:pt x="4559" y="10532"/>
                                      </a:lnTo>
                                      <a:lnTo>
                                        <a:pt x="4443" y="10363"/>
                                      </a:lnTo>
                                      <a:lnTo>
                                        <a:pt x="4361" y="10288"/>
                                      </a:lnTo>
                                      <a:lnTo>
                                        <a:pt x="4157" y="10146"/>
                                      </a:lnTo>
                                      <a:lnTo>
                                        <a:pt x="4050" y="10087"/>
                                      </a:lnTo>
                                      <a:lnTo>
                                        <a:pt x="4015" y="10102"/>
                                      </a:lnTo>
                                      <a:lnTo>
                                        <a:pt x="3932" y="10071"/>
                                      </a:lnTo>
                                      <a:lnTo>
                                        <a:pt x="3740" y="9952"/>
                                      </a:lnTo>
                                      <a:lnTo>
                                        <a:pt x="3642" y="9870"/>
                                      </a:lnTo>
                                      <a:lnTo>
                                        <a:pt x="3582" y="9793"/>
                                      </a:lnTo>
                                      <a:lnTo>
                                        <a:pt x="3491" y="9608"/>
                                      </a:lnTo>
                                      <a:lnTo>
                                        <a:pt x="3451" y="9466"/>
                                      </a:lnTo>
                                      <a:lnTo>
                                        <a:pt x="3359" y="8893"/>
                                      </a:lnTo>
                                      <a:lnTo>
                                        <a:pt x="3309" y="8803"/>
                                      </a:lnTo>
                                      <a:lnTo>
                                        <a:pt x="3299" y="8728"/>
                                      </a:lnTo>
                                      <a:lnTo>
                                        <a:pt x="3333" y="8694"/>
                                      </a:lnTo>
                                      <a:lnTo>
                                        <a:pt x="3366" y="8593"/>
                                      </a:lnTo>
                                      <a:lnTo>
                                        <a:pt x="3383" y="8406"/>
                                      </a:lnTo>
                                      <a:lnTo>
                                        <a:pt x="3326" y="8203"/>
                                      </a:lnTo>
                                      <a:lnTo>
                                        <a:pt x="3283" y="8114"/>
                                      </a:lnTo>
                                      <a:lnTo>
                                        <a:pt x="3225" y="8044"/>
                                      </a:lnTo>
                                      <a:lnTo>
                                        <a:pt x="3174" y="7927"/>
                                      </a:lnTo>
                                      <a:lnTo>
                                        <a:pt x="3141" y="7785"/>
                                      </a:lnTo>
                                      <a:lnTo>
                                        <a:pt x="3091" y="7700"/>
                                      </a:lnTo>
                                      <a:lnTo>
                                        <a:pt x="3034" y="7550"/>
                                      </a:lnTo>
                                      <a:lnTo>
                                        <a:pt x="2859" y="7241"/>
                                      </a:lnTo>
                                      <a:lnTo>
                                        <a:pt x="2650" y="7038"/>
                                      </a:lnTo>
                                      <a:lnTo>
                                        <a:pt x="2518" y="6946"/>
                                      </a:lnTo>
                                      <a:lnTo>
                                        <a:pt x="2492" y="6909"/>
                                      </a:lnTo>
                                      <a:lnTo>
                                        <a:pt x="2451" y="6902"/>
                                      </a:lnTo>
                                      <a:lnTo>
                                        <a:pt x="2435" y="6861"/>
                                      </a:lnTo>
                                      <a:lnTo>
                                        <a:pt x="2326" y="6803"/>
                                      </a:lnTo>
                                      <a:lnTo>
                                        <a:pt x="2243" y="6803"/>
                                      </a:lnTo>
                                      <a:lnTo>
                                        <a:pt x="2193" y="6818"/>
                                      </a:lnTo>
                                      <a:lnTo>
                                        <a:pt x="2135" y="6791"/>
                                      </a:lnTo>
                                      <a:lnTo>
                                        <a:pt x="2108" y="6692"/>
                                      </a:lnTo>
                                      <a:lnTo>
                                        <a:pt x="2042" y="6580"/>
                                      </a:lnTo>
                                      <a:lnTo>
                                        <a:pt x="1949" y="6472"/>
                                      </a:lnTo>
                                      <a:lnTo>
                                        <a:pt x="1949" y="6336"/>
                                      </a:lnTo>
                                      <a:lnTo>
                                        <a:pt x="1965" y="6312"/>
                                      </a:lnTo>
                                      <a:lnTo>
                                        <a:pt x="1833" y="5901"/>
                                      </a:lnTo>
                                      <a:lnTo>
                                        <a:pt x="1757" y="5789"/>
                                      </a:lnTo>
                                      <a:lnTo>
                                        <a:pt x="1665" y="5616"/>
                                      </a:lnTo>
                                      <a:lnTo>
                                        <a:pt x="1549" y="5562"/>
                                      </a:lnTo>
                                      <a:lnTo>
                                        <a:pt x="1507" y="5504"/>
                                      </a:lnTo>
                                      <a:lnTo>
                                        <a:pt x="1483" y="5405"/>
                                      </a:lnTo>
                                      <a:lnTo>
                                        <a:pt x="1326" y="5202"/>
                                      </a:lnTo>
                                      <a:lnTo>
                                        <a:pt x="1198" y="4866"/>
                                      </a:lnTo>
                                      <a:lnTo>
                                        <a:pt x="1117" y="4757"/>
                                      </a:lnTo>
                                      <a:lnTo>
                                        <a:pt x="1016" y="4682"/>
                                      </a:lnTo>
                                      <a:lnTo>
                                        <a:pt x="841" y="4447"/>
                                      </a:lnTo>
                                      <a:lnTo>
                                        <a:pt x="824" y="4372"/>
                                      </a:lnTo>
                                      <a:lnTo>
                                        <a:pt x="724" y="4245"/>
                                      </a:lnTo>
                                      <a:lnTo>
                                        <a:pt x="625" y="4019"/>
                                      </a:lnTo>
                                      <a:lnTo>
                                        <a:pt x="434" y="3656"/>
                                      </a:lnTo>
                                      <a:lnTo>
                                        <a:pt x="357" y="3599"/>
                                      </a:lnTo>
                                      <a:lnTo>
                                        <a:pt x="242" y="3599"/>
                                      </a:lnTo>
                                      <a:lnTo>
                                        <a:pt x="125" y="3581"/>
                                      </a:lnTo>
                                      <a:lnTo>
                                        <a:pt x="101" y="3565"/>
                                      </a:lnTo>
                                      <a:lnTo>
                                        <a:pt x="34" y="3581"/>
                                      </a:lnTo>
                                      <a:lnTo>
                                        <a:pt x="0" y="3649"/>
                                      </a:lnTo>
                                      <a:lnTo>
                                        <a:pt x="159" y="3246"/>
                                      </a:lnTo>
                                      <a:lnTo>
                                        <a:pt x="168" y="2943"/>
                                      </a:lnTo>
                                      <a:lnTo>
                                        <a:pt x="192" y="2825"/>
                                      </a:lnTo>
                                      <a:lnTo>
                                        <a:pt x="249" y="2682"/>
                                      </a:lnTo>
                                      <a:lnTo>
                                        <a:pt x="242" y="2477"/>
                                      </a:lnTo>
                                      <a:lnTo>
                                        <a:pt x="276" y="2595"/>
                                      </a:lnTo>
                                      <a:lnTo>
                                        <a:pt x="1117" y="2702"/>
                                      </a:lnTo>
                                      <a:lnTo>
                                        <a:pt x="1352" y="2467"/>
                                      </a:lnTo>
                                      <a:lnTo>
                                        <a:pt x="1366" y="2419"/>
                                      </a:lnTo>
                                      <a:lnTo>
                                        <a:pt x="1567" y="2061"/>
                                      </a:lnTo>
                                      <a:lnTo>
                                        <a:pt x="2145" y="1974"/>
                                      </a:lnTo>
                                      <a:lnTo>
                                        <a:pt x="2171" y="1850"/>
                                      </a:lnTo>
                                      <a:lnTo>
                                        <a:pt x="2255" y="1618"/>
                                      </a:lnTo>
                                      <a:lnTo>
                                        <a:pt x="2560" y="1448"/>
                                      </a:lnTo>
                                      <a:lnTo>
                                        <a:pt x="2569" y="1429"/>
                                      </a:lnTo>
                                      <a:lnTo>
                                        <a:pt x="1840" y="685"/>
                                      </a:lnTo>
                                      <a:lnTo>
                                        <a:pt x="1731" y="590"/>
                                      </a:lnTo>
                                      <a:lnTo>
                                        <a:pt x="2281" y="464"/>
                                      </a:lnTo>
                                      <a:lnTo>
                                        <a:pt x="3197" y="281"/>
                                      </a:lnTo>
                                      <a:lnTo>
                                        <a:pt x="3424" y="0"/>
                                      </a:lnTo>
                                      <a:lnTo>
                                        <a:pt x="4576" y="321"/>
                                      </a:lnTo>
                                      <a:lnTo>
                                        <a:pt x="5434" y="970"/>
                                      </a:lnTo>
                                      <a:lnTo>
                                        <a:pt x="6203" y="1265"/>
                                      </a:lnTo>
                                      <a:lnTo>
                                        <a:pt x="6284" y="1324"/>
                                      </a:lnTo>
                                      <a:lnTo>
                                        <a:pt x="6395" y="1591"/>
                                      </a:lnTo>
                                      <a:lnTo>
                                        <a:pt x="6793" y="1625"/>
                                      </a:lnTo>
                                      <a:lnTo>
                                        <a:pt x="6826" y="1659"/>
                                      </a:lnTo>
                                      <a:lnTo>
                                        <a:pt x="6826" y="2203"/>
                                      </a:lnTo>
                                      <a:lnTo>
                                        <a:pt x="6859" y="2247"/>
                                      </a:lnTo>
                                      <a:lnTo>
                                        <a:pt x="7719" y="2641"/>
                                      </a:lnTo>
                                      <a:lnTo>
                                        <a:pt x="9071" y="272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" name="Freeform 14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96" y="2116"/>
                                  <a:ext cx="231" cy="18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706" y="2910"/>
                                    </a:cxn>
                                    <a:cxn ang="0">
                                      <a:pos x="10455" y="3296"/>
                                    </a:cxn>
                                    <a:cxn ang="0">
                                      <a:pos x="10697" y="3824"/>
                                    </a:cxn>
                                    <a:cxn ang="0">
                                      <a:pos x="11100" y="4189"/>
                                    </a:cxn>
                                    <a:cxn ang="0">
                                      <a:pos x="11258" y="4460"/>
                                    </a:cxn>
                                    <a:cxn ang="0">
                                      <a:pos x="11663" y="4798"/>
                                    </a:cxn>
                                    <a:cxn ang="0">
                                      <a:pos x="11788" y="5234"/>
                                    </a:cxn>
                                    <a:cxn ang="0">
                                      <a:pos x="11824" y="5695"/>
                                    </a:cxn>
                                    <a:cxn ang="0">
                                      <a:pos x="12147" y="6336"/>
                                    </a:cxn>
                                    <a:cxn ang="0">
                                      <a:pos x="12348" y="6619"/>
                                    </a:cxn>
                                    <a:cxn ang="0">
                                      <a:pos x="13158" y="7915"/>
                                    </a:cxn>
                                    <a:cxn ang="0">
                                      <a:pos x="15424" y="10363"/>
                                    </a:cxn>
                                    <a:cxn ang="0">
                                      <a:pos x="10244" y="11935"/>
                                    </a:cxn>
                                    <a:cxn ang="0">
                                      <a:pos x="9104" y="12745"/>
                                    </a:cxn>
                                    <a:cxn ang="0">
                                      <a:pos x="7168" y="12457"/>
                                    </a:cxn>
                                    <a:cxn ang="0">
                                      <a:pos x="6570" y="12466"/>
                                    </a:cxn>
                                    <a:cxn ang="0">
                                      <a:pos x="6524" y="12554"/>
                                    </a:cxn>
                                    <a:cxn ang="0">
                                      <a:pos x="6474" y="12661"/>
                                    </a:cxn>
                                    <a:cxn ang="0">
                                      <a:pos x="6461" y="12671"/>
                                    </a:cxn>
                                    <a:cxn ang="0">
                                      <a:pos x="6442" y="12664"/>
                                    </a:cxn>
                                    <a:cxn ang="0">
                                      <a:pos x="6434" y="12672"/>
                                    </a:cxn>
                                    <a:cxn ang="0">
                                      <a:pos x="6449" y="12718"/>
                                    </a:cxn>
                                    <a:cxn ang="0">
                                      <a:pos x="6493" y="12822"/>
                                    </a:cxn>
                                    <a:cxn ang="0">
                                      <a:pos x="6493" y="12849"/>
                                    </a:cxn>
                                    <a:cxn ang="0">
                                      <a:pos x="6127" y="13229"/>
                                    </a:cxn>
                                    <a:cxn ang="0">
                                      <a:pos x="5877" y="12675"/>
                                    </a:cxn>
                                    <a:cxn ang="0">
                                      <a:pos x="5396" y="12043"/>
                                    </a:cxn>
                                    <a:cxn ang="0">
                                      <a:pos x="4967" y="11398"/>
                                    </a:cxn>
                                    <a:cxn ang="0">
                                      <a:pos x="4842" y="10911"/>
                                    </a:cxn>
                                    <a:cxn ang="0">
                                      <a:pos x="4559" y="10532"/>
                                    </a:cxn>
                                    <a:cxn ang="0">
                                      <a:pos x="4050" y="10087"/>
                                    </a:cxn>
                                    <a:cxn ang="0">
                                      <a:pos x="3642" y="9870"/>
                                    </a:cxn>
                                    <a:cxn ang="0">
                                      <a:pos x="3359" y="8893"/>
                                    </a:cxn>
                                    <a:cxn ang="0">
                                      <a:pos x="3366" y="8593"/>
                                    </a:cxn>
                                    <a:cxn ang="0">
                                      <a:pos x="3225" y="8044"/>
                                    </a:cxn>
                                    <a:cxn ang="0">
                                      <a:pos x="3034" y="7550"/>
                                    </a:cxn>
                                    <a:cxn ang="0">
                                      <a:pos x="2492" y="6909"/>
                                    </a:cxn>
                                    <a:cxn ang="0">
                                      <a:pos x="2243" y="6803"/>
                                    </a:cxn>
                                    <a:cxn ang="0">
                                      <a:pos x="2042" y="6580"/>
                                    </a:cxn>
                                    <a:cxn ang="0">
                                      <a:pos x="1833" y="5901"/>
                                    </a:cxn>
                                    <a:cxn ang="0">
                                      <a:pos x="1507" y="5504"/>
                                    </a:cxn>
                                    <a:cxn ang="0">
                                      <a:pos x="1117" y="4757"/>
                                    </a:cxn>
                                    <a:cxn ang="0">
                                      <a:pos x="724" y="4245"/>
                                    </a:cxn>
                                    <a:cxn ang="0">
                                      <a:pos x="242" y="3599"/>
                                    </a:cxn>
                                    <a:cxn ang="0">
                                      <a:pos x="0" y="3649"/>
                                    </a:cxn>
                                    <a:cxn ang="0">
                                      <a:pos x="249" y="2682"/>
                                    </a:cxn>
                                    <a:cxn ang="0">
                                      <a:pos x="1352" y="2467"/>
                                    </a:cxn>
                                    <a:cxn ang="0">
                                      <a:pos x="2171" y="1850"/>
                                    </a:cxn>
                                    <a:cxn ang="0">
                                      <a:pos x="1840" y="685"/>
                                    </a:cxn>
                                    <a:cxn ang="0">
                                      <a:pos x="3424" y="0"/>
                                    </a:cxn>
                                    <a:cxn ang="0">
                                      <a:pos x="6284" y="1324"/>
                                    </a:cxn>
                                    <a:cxn ang="0">
                                      <a:pos x="6826" y="2203"/>
                                    </a:cxn>
                                  </a:cxnLst>
                                  <a:rect l="0" t="0" r="r" b="b"/>
                                  <a:pathLst>
                                    <a:path w="15957" h="13229">
                                      <a:moveTo>
                                        <a:pt x="9071" y="2723"/>
                                      </a:moveTo>
                                      <a:lnTo>
                                        <a:pt x="9131" y="2757"/>
                                      </a:lnTo>
                                      <a:lnTo>
                                        <a:pt x="9432" y="2810"/>
                                      </a:lnTo>
                                      <a:lnTo>
                                        <a:pt x="9706" y="2910"/>
                                      </a:lnTo>
                                      <a:lnTo>
                                        <a:pt x="9809" y="2999"/>
                                      </a:lnTo>
                                      <a:lnTo>
                                        <a:pt x="9934" y="3216"/>
                                      </a:lnTo>
                                      <a:lnTo>
                                        <a:pt x="10393" y="3219"/>
                                      </a:lnTo>
                                      <a:lnTo>
                                        <a:pt x="10455" y="3296"/>
                                      </a:lnTo>
                                      <a:lnTo>
                                        <a:pt x="10504" y="3434"/>
                                      </a:lnTo>
                                      <a:lnTo>
                                        <a:pt x="10545" y="3497"/>
                                      </a:lnTo>
                                      <a:lnTo>
                                        <a:pt x="10573" y="3599"/>
                                      </a:lnTo>
                                      <a:lnTo>
                                        <a:pt x="10697" y="3824"/>
                                      </a:lnTo>
                                      <a:lnTo>
                                        <a:pt x="10817" y="3869"/>
                                      </a:lnTo>
                                      <a:lnTo>
                                        <a:pt x="10903" y="4039"/>
                                      </a:lnTo>
                                      <a:lnTo>
                                        <a:pt x="11097" y="4175"/>
                                      </a:lnTo>
                                      <a:lnTo>
                                        <a:pt x="11100" y="4189"/>
                                      </a:lnTo>
                                      <a:lnTo>
                                        <a:pt x="11062" y="4232"/>
                                      </a:lnTo>
                                      <a:lnTo>
                                        <a:pt x="11097" y="4290"/>
                                      </a:lnTo>
                                      <a:lnTo>
                                        <a:pt x="11134" y="4426"/>
                                      </a:lnTo>
                                      <a:lnTo>
                                        <a:pt x="11258" y="4460"/>
                                      </a:lnTo>
                                      <a:lnTo>
                                        <a:pt x="11313" y="4512"/>
                                      </a:lnTo>
                                      <a:lnTo>
                                        <a:pt x="11537" y="4658"/>
                                      </a:lnTo>
                                      <a:lnTo>
                                        <a:pt x="11613" y="4723"/>
                                      </a:lnTo>
                                      <a:lnTo>
                                        <a:pt x="11663" y="4798"/>
                                      </a:lnTo>
                                      <a:lnTo>
                                        <a:pt x="11680" y="4839"/>
                                      </a:lnTo>
                                      <a:lnTo>
                                        <a:pt x="11658" y="4977"/>
                                      </a:lnTo>
                                      <a:lnTo>
                                        <a:pt x="11764" y="5127"/>
                                      </a:lnTo>
                                      <a:lnTo>
                                        <a:pt x="11788" y="5234"/>
                                      </a:lnTo>
                                      <a:lnTo>
                                        <a:pt x="11781" y="5294"/>
                                      </a:lnTo>
                                      <a:lnTo>
                                        <a:pt x="11711" y="5381"/>
                                      </a:lnTo>
                                      <a:lnTo>
                                        <a:pt x="11715" y="5546"/>
                                      </a:lnTo>
                                      <a:lnTo>
                                        <a:pt x="11824" y="5695"/>
                                      </a:lnTo>
                                      <a:lnTo>
                                        <a:pt x="12016" y="5908"/>
                                      </a:lnTo>
                                      <a:lnTo>
                                        <a:pt x="12063" y="6177"/>
                                      </a:lnTo>
                                      <a:lnTo>
                                        <a:pt x="12135" y="6264"/>
                                      </a:lnTo>
                                      <a:lnTo>
                                        <a:pt x="12147" y="6336"/>
                                      </a:lnTo>
                                      <a:lnTo>
                                        <a:pt x="12184" y="6371"/>
                                      </a:lnTo>
                                      <a:lnTo>
                                        <a:pt x="12207" y="6448"/>
                                      </a:lnTo>
                                      <a:lnTo>
                                        <a:pt x="12243" y="6448"/>
                                      </a:lnTo>
                                      <a:lnTo>
                                        <a:pt x="12348" y="6619"/>
                                      </a:lnTo>
                                      <a:lnTo>
                                        <a:pt x="12423" y="6638"/>
                                      </a:lnTo>
                                      <a:lnTo>
                                        <a:pt x="12480" y="6842"/>
                                      </a:lnTo>
                                      <a:lnTo>
                                        <a:pt x="12935" y="7241"/>
                                      </a:lnTo>
                                      <a:lnTo>
                                        <a:pt x="13158" y="7915"/>
                                      </a:lnTo>
                                      <a:lnTo>
                                        <a:pt x="15429" y="8331"/>
                                      </a:lnTo>
                                      <a:lnTo>
                                        <a:pt x="15576" y="8167"/>
                                      </a:lnTo>
                                      <a:lnTo>
                                        <a:pt x="15957" y="8740"/>
                                      </a:lnTo>
                                      <a:lnTo>
                                        <a:pt x="15424" y="10363"/>
                                      </a:lnTo>
                                      <a:lnTo>
                                        <a:pt x="13158" y="11166"/>
                                      </a:lnTo>
                                      <a:lnTo>
                                        <a:pt x="11049" y="11512"/>
                                      </a:lnTo>
                                      <a:lnTo>
                                        <a:pt x="10746" y="11729"/>
                                      </a:lnTo>
                                      <a:lnTo>
                                        <a:pt x="10244" y="11935"/>
                                      </a:lnTo>
                                      <a:lnTo>
                                        <a:pt x="9691" y="12918"/>
                                      </a:lnTo>
                                      <a:lnTo>
                                        <a:pt x="9503" y="13060"/>
                                      </a:lnTo>
                                      <a:lnTo>
                                        <a:pt x="9370" y="13076"/>
                                      </a:lnTo>
                                      <a:lnTo>
                                        <a:pt x="9104" y="12745"/>
                                      </a:lnTo>
                                      <a:lnTo>
                                        <a:pt x="8174" y="12657"/>
                                      </a:lnTo>
                                      <a:lnTo>
                                        <a:pt x="8036" y="12551"/>
                                      </a:lnTo>
                                      <a:lnTo>
                                        <a:pt x="7547" y="12502"/>
                                      </a:lnTo>
                                      <a:lnTo>
                                        <a:pt x="7168" y="12457"/>
                                      </a:lnTo>
                                      <a:lnTo>
                                        <a:pt x="6859" y="12543"/>
                                      </a:lnTo>
                                      <a:lnTo>
                                        <a:pt x="6711" y="12286"/>
                                      </a:lnTo>
                                      <a:lnTo>
                                        <a:pt x="6580" y="12452"/>
                                      </a:lnTo>
                                      <a:lnTo>
                                        <a:pt x="6570" y="12466"/>
                                      </a:lnTo>
                                      <a:lnTo>
                                        <a:pt x="6560" y="12481"/>
                                      </a:lnTo>
                                      <a:lnTo>
                                        <a:pt x="6551" y="12499"/>
                                      </a:lnTo>
                                      <a:lnTo>
                                        <a:pt x="6542" y="12517"/>
                                      </a:lnTo>
                                      <a:lnTo>
                                        <a:pt x="6524" y="12554"/>
                                      </a:lnTo>
                                      <a:lnTo>
                                        <a:pt x="6507" y="12592"/>
                                      </a:lnTo>
                                      <a:lnTo>
                                        <a:pt x="6492" y="12625"/>
                                      </a:lnTo>
                                      <a:lnTo>
                                        <a:pt x="6480" y="12652"/>
                                      </a:lnTo>
                                      <a:lnTo>
                                        <a:pt x="6474" y="12661"/>
                                      </a:lnTo>
                                      <a:lnTo>
                                        <a:pt x="6468" y="12668"/>
                                      </a:lnTo>
                                      <a:lnTo>
                                        <a:pt x="6466" y="12670"/>
                                      </a:lnTo>
                                      <a:lnTo>
                                        <a:pt x="6464" y="12671"/>
                                      </a:lnTo>
                                      <a:lnTo>
                                        <a:pt x="6461" y="12671"/>
                                      </a:lnTo>
                                      <a:lnTo>
                                        <a:pt x="6460" y="12670"/>
                                      </a:lnTo>
                                      <a:lnTo>
                                        <a:pt x="6452" y="12667"/>
                                      </a:lnTo>
                                      <a:lnTo>
                                        <a:pt x="6447" y="12665"/>
                                      </a:lnTo>
                                      <a:lnTo>
                                        <a:pt x="6442" y="12664"/>
                                      </a:lnTo>
                                      <a:lnTo>
                                        <a:pt x="6439" y="12665"/>
                                      </a:lnTo>
                                      <a:lnTo>
                                        <a:pt x="6436" y="12666"/>
                                      </a:lnTo>
                                      <a:lnTo>
                                        <a:pt x="6435" y="12669"/>
                                      </a:lnTo>
                                      <a:lnTo>
                                        <a:pt x="6434" y="12672"/>
                                      </a:lnTo>
                                      <a:lnTo>
                                        <a:pt x="6434" y="12676"/>
                                      </a:lnTo>
                                      <a:lnTo>
                                        <a:pt x="6437" y="12688"/>
                                      </a:lnTo>
                                      <a:lnTo>
                                        <a:pt x="6442" y="12702"/>
                                      </a:lnTo>
                                      <a:lnTo>
                                        <a:pt x="6449" y="12718"/>
                                      </a:lnTo>
                                      <a:lnTo>
                                        <a:pt x="6457" y="12735"/>
                                      </a:lnTo>
                                      <a:lnTo>
                                        <a:pt x="6474" y="12773"/>
                                      </a:lnTo>
                                      <a:lnTo>
                                        <a:pt x="6488" y="12807"/>
                                      </a:lnTo>
                                      <a:lnTo>
                                        <a:pt x="6493" y="12822"/>
                                      </a:lnTo>
                                      <a:lnTo>
                                        <a:pt x="6495" y="12835"/>
                                      </a:lnTo>
                                      <a:lnTo>
                                        <a:pt x="6495" y="12841"/>
                                      </a:lnTo>
                                      <a:lnTo>
                                        <a:pt x="6495" y="12845"/>
                                      </a:lnTo>
                                      <a:lnTo>
                                        <a:pt x="6493" y="12849"/>
                                      </a:lnTo>
                                      <a:lnTo>
                                        <a:pt x="6490" y="12851"/>
                                      </a:lnTo>
                                      <a:lnTo>
                                        <a:pt x="6442" y="13138"/>
                                      </a:lnTo>
                                      <a:lnTo>
                                        <a:pt x="6289" y="13180"/>
                                      </a:lnTo>
                                      <a:lnTo>
                                        <a:pt x="6127" y="13229"/>
                                      </a:lnTo>
                                      <a:lnTo>
                                        <a:pt x="6092" y="13137"/>
                                      </a:lnTo>
                                      <a:lnTo>
                                        <a:pt x="6092" y="13002"/>
                                      </a:lnTo>
                                      <a:lnTo>
                                        <a:pt x="5928" y="12707"/>
                                      </a:lnTo>
                                      <a:lnTo>
                                        <a:pt x="5877" y="12675"/>
                                      </a:lnTo>
                                      <a:lnTo>
                                        <a:pt x="5820" y="12590"/>
                                      </a:lnTo>
                                      <a:lnTo>
                                        <a:pt x="5760" y="12346"/>
                                      </a:lnTo>
                                      <a:lnTo>
                                        <a:pt x="5511" y="12104"/>
                                      </a:lnTo>
                                      <a:lnTo>
                                        <a:pt x="5396" y="12043"/>
                                      </a:lnTo>
                                      <a:lnTo>
                                        <a:pt x="5329" y="11966"/>
                                      </a:lnTo>
                                      <a:lnTo>
                                        <a:pt x="5175" y="11749"/>
                                      </a:lnTo>
                                      <a:lnTo>
                                        <a:pt x="5026" y="11439"/>
                                      </a:lnTo>
                                      <a:lnTo>
                                        <a:pt x="4967" y="11398"/>
                                      </a:lnTo>
                                      <a:lnTo>
                                        <a:pt x="4943" y="11357"/>
                                      </a:lnTo>
                                      <a:lnTo>
                                        <a:pt x="4900" y="11197"/>
                                      </a:lnTo>
                                      <a:lnTo>
                                        <a:pt x="4893" y="11035"/>
                                      </a:lnTo>
                                      <a:lnTo>
                                        <a:pt x="4842" y="10911"/>
                                      </a:lnTo>
                                      <a:lnTo>
                                        <a:pt x="4758" y="10766"/>
                                      </a:lnTo>
                                      <a:lnTo>
                                        <a:pt x="4661" y="10672"/>
                                      </a:lnTo>
                                      <a:lnTo>
                                        <a:pt x="4617" y="10581"/>
                                      </a:lnTo>
                                      <a:lnTo>
                                        <a:pt x="4559" y="10532"/>
                                      </a:lnTo>
                                      <a:lnTo>
                                        <a:pt x="4443" y="10363"/>
                                      </a:lnTo>
                                      <a:lnTo>
                                        <a:pt x="4361" y="10288"/>
                                      </a:lnTo>
                                      <a:lnTo>
                                        <a:pt x="4157" y="10146"/>
                                      </a:lnTo>
                                      <a:lnTo>
                                        <a:pt x="4050" y="10087"/>
                                      </a:lnTo>
                                      <a:lnTo>
                                        <a:pt x="4015" y="10102"/>
                                      </a:lnTo>
                                      <a:lnTo>
                                        <a:pt x="3932" y="10071"/>
                                      </a:lnTo>
                                      <a:lnTo>
                                        <a:pt x="3740" y="9952"/>
                                      </a:lnTo>
                                      <a:lnTo>
                                        <a:pt x="3642" y="9870"/>
                                      </a:lnTo>
                                      <a:lnTo>
                                        <a:pt x="3582" y="9793"/>
                                      </a:lnTo>
                                      <a:lnTo>
                                        <a:pt x="3491" y="9608"/>
                                      </a:lnTo>
                                      <a:lnTo>
                                        <a:pt x="3451" y="9466"/>
                                      </a:lnTo>
                                      <a:lnTo>
                                        <a:pt x="3359" y="8893"/>
                                      </a:lnTo>
                                      <a:lnTo>
                                        <a:pt x="3309" y="8803"/>
                                      </a:lnTo>
                                      <a:lnTo>
                                        <a:pt x="3299" y="8728"/>
                                      </a:lnTo>
                                      <a:lnTo>
                                        <a:pt x="3333" y="8694"/>
                                      </a:lnTo>
                                      <a:lnTo>
                                        <a:pt x="3366" y="8593"/>
                                      </a:lnTo>
                                      <a:lnTo>
                                        <a:pt x="3383" y="8406"/>
                                      </a:lnTo>
                                      <a:lnTo>
                                        <a:pt x="3326" y="8203"/>
                                      </a:lnTo>
                                      <a:lnTo>
                                        <a:pt x="3283" y="8114"/>
                                      </a:lnTo>
                                      <a:lnTo>
                                        <a:pt x="3225" y="8044"/>
                                      </a:lnTo>
                                      <a:lnTo>
                                        <a:pt x="3174" y="7927"/>
                                      </a:lnTo>
                                      <a:lnTo>
                                        <a:pt x="3141" y="7785"/>
                                      </a:lnTo>
                                      <a:lnTo>
                                        <a:pt x="3091" y="7700"/>
                                      </a:lnTo>
                                      <a:lnTo>
                                        <a:pt x="3034" y="7550"/>
                                      </a:lnTo>
                                      <a:lnTo>
                                        <a:pt x="2859" y="7241"/>
                                      </a:lnTo>
                                      <a:lnTo>
                                        <a:pt x="2650" y="7038"/>
                                      </a:lnTo>
                                      <a:lnTo>
                                        <a:pt x="2518" y="6946"/>
                                      </a:lnTo>
                                      <a:lnTo>
                                        <a:pt x="2492" y="6909"/>
                                      </a:lnTo>
                                      <a:lnTo>
                                        <a:pt x="2451" y="6902"/>
                                      </a:lnTo>
                                      <a:lnTo>
                                        <a:pt x="2435" y="6861"/>
                                      </a:lnTo>
                                      <a:lnTo>
                                        <a:pt x="2326" y="6803"/>
                                      </a:lnTo>
                                      <a:lnTo>
                                        <a:pt x="2243" y="6803"/>
                                      </a:lnTo>
                                      <a:lnTo>
                                        <a:pt x="2193" y="6818"/>
                                      </a:lnTo>
                                      <a:lnTo>
                                        <a:pt x="2135" y="6791"/>
                                      </a:lnTo>
                                      <a:lnTo>
                                        <a:pt x="2108" y="6692"/>
                                      </a:lnTo>
                                      <a:lnTo>
                                        <a:pt x="2042" y="6580"/>
                                      </a:lnTo>
                                      <a:lnTo>
                                        <a:pt x="1949" y="6472"/>
                                      </a:lnTo>
                                      <a:lnTo>
                                        <a:pt x="1949" y="6336"/>
                                      </a:lnTo>
                                      <a:lnTo>
                                        <a:pt x="1965" y="6312"/>
                                      </a:lnTo>
                                      <a:lnTo>
                                        <a:pt x="1833" y="5901"/>
                                      </a:lnTo>
                                      <a:lnTo>
                                        <a:pt x="1757" y="5789"/>
                                      </a:lnTo>
                                      <a:lnTo>
                                        <a:pt x="1665" y="5616"/>
                                      </a:lnTo>
                                      <a:lnTo>
                                        <a:pt x="1549" y="5562"/>
                                      </a:lnTo>
                                      <a:lnTo>
                                        <a:pt x="1507" y="5504"/>
                                      </a:lnTo>
                                      <a:lnTo>
                                        <a:pt x="1483" y="5405"/>
                                      </a:lnTo>
                                      <a:lnTo>
                                        <a:pt x="1326" y="5202"/>
                                      </a:lnTo>
                                      <a:lnTo>
                                        <a:pt x="1198" y="4866"/>
                                      </a:lnTo>
                                      <a:lnTo>
                                        <a:pt x="1117" y="4757"/>
                                      </a:lnTo>
                                      <a:lnTo>
                                        <a:pt x="1016" y="4682"/>
                                      </a:lnTo>
                                      <a:lnTo>
                                        <a:pt x="841" y="4447"/>
                                      </a:lnTo>
                                      <a:lnTo>
                                        <a:pt x="824" y="4372"/>
                                      </a:lnTo>
                                      <a:lnTo>
                                        <a:pt x="724" y="4245"/>
                                      </a:lnTo>
                                      <a:lnTo>
                                        <a:pt x="625" y="4019"/>
                                      </a:lnTo>
                                      <a:lnTo>
                                        <a:pt x="434" y="3656"/>
                                      </a:lnTo>
                                      <a:lnTo>
                                        <a:pt x="357" y="3599"/>
                                      </a:lnTo>
                                      <a:lnTo>
                                        <a:pt x="242" y="3599"/>
                                      </a:lnTo>
                                      <a:lnTo>
                                        <a:pt x="125" y="3581"/>
                                      </a:lnTo>
                                      <a:lnTo>
                                        <a:pt x="101" y="3565"/>
                                      </a:lnTo>
                                      <a:lnTo>
                                        <a:pt x="34" y="3581"/>
                                      </a:lnTo>
                                      <a:lnTo>
                                        <a:pt x="0" y="3649"/>
                                      </a:lnTo>
                                      <a:lnTo>
                                        <a:pt x="159" y="3246"/>
                                      </a:lnTo>
                                      <a:lnTo>
                                        <a:pt x="168" y="2943"/>
                                      </a:lnTo>
                                      <a:lnTo>
                                        <a:pt x="192" y="2825"/>
                                      </a:lnTo>
                                      <a:lnTo>
                                        <a:pt x="249" y="2682"/>
                                      </a:lnTo>
                                      <a:lnTo>
                                        <a:pt x="242" y="2477"/>
                                      </a:lnTo>
                                      <a:lnTo>
                                        <a:pt x="276" y="2595"/>
                                      </a:lnTo>
                                      <a:lnTo>
                                        <a:pt x="1117" y="2702"/>
                                      </a:lnTo>
                                      <a:lnTo>
                                        <a:pt x="1352" y="2467"/>
                                      </a:lnTo>
                                      <a:lnTo>
                                        <a:pt x="1366" y="2419"/>
                                      </a:lnTo>
                                      <a:lnTo>
                                        <a:pt x="1567" y="2061"/>
                                      </a:lnTo>
                                      <a:lnTo>
                                        <a:pt x="2145" y="1974"/>
                                      </a:lnTo>
                                      <a:lnTo>
                                        <a:pt x="2171" y="1850"/>
                                      </a:lnTo>
                                      <a:lnTo>
                                        <a:pt x="2255" y="1618"/>
                                      </a:lnTo>
                                      <a:lnTo>
                                        <a:pt x="2560" y="1448"/>
                                      </a:lnTo>
                                      <a:lnTo>
                                        <a:pt x="2569" y="1429"/>
                                      </a:lnTo>
                                      <a:lnTo>
                                        <a:pt x="1840" y="685"/>
                                      </a:lnTo>
                                      <a:lnTo>
                                        <a:pt x="1731" y="590"/>
                                      </a:lnTo>
                                      <a:lnTo>
                                        <a:pt x="2281" y="464"/>
                                      </a:lnTo>
                                      <a:lnTo>
                                        <a:pt x="3197" y="281"/>
                                      </a:lnTo>
                                      <a:lnTo>
                                        <a:pt x="3424" y="0"/>
                                      </a:lnTo>
                                      <a:lnTo>
                                        <a:pt x="4576" y="321"/>
                                      </a:lnTo>
                                      <a:lnTo>
                                        <a:pt x="5434" y="970"/>
                                      </a:lnTo>
                                      <a:lnTo>
                                        <a:pt x="6203" y="1265"/>
                                      </a:lnTo>
                                      <a:lnTo>
                                        <a:pt x="6284" y="1324"/>
                                      </a:lnTo>
                                      <a:lnTo>
                                        <a:pt x="6395" y="1591"/>
                                      </a:lnTo>
                                      <a:lnTo>
                                        <a:pt x="6793" y="1625"/>
                                      </a:lnTo>
                                      <a:lnTo>
                                        <a:pt x="6826" y="1659"/>
                                      </a:lnTo>
                                      <a:lnTo>
                                        <a:pt x="6826" y="2203"/>
                                      </a:lnTo>
                                      <a:lnTo>
                                        <a:pt x="6859" y="2247"/>
                                      </a:lnTo>
                                      <a:lnTo>
                                        <a:pt x="7719" y="2641"/>
                                      </a:lnTo>
                                      <a:lnTo>
                                        <a:pt x="9071" y="2723"/>
                                      </a:lnTo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746" name="Group 14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984" y="2276"/>
                                <a:ext cx="114" cy="72"/>
                                <a:chOff x="2984" y="2276"/>
                                <a:chExt cx="114" cy="72"/>
                              </a:xfrm>
                              <a:grpFill/>
                            </wpg:grpSpPr>
                            <wps:wsp>
                              <wps:cNvPr id="747" name="Freeform 14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984" y="2276"/>
                                  <a:ext cx="114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4868" y="4199"/>
                                    </a:cxn>
                                    <a:cxn ang="0">
                                      <a:pos x="14514" y="5031"/>
                                    </a:cxn>
                                    <a:cxn ang="0">
                                      <a:pos x="14466" y="5374"/>
                                    </a:cxn>
                                    <a:cxn ang="0">
                                      <a:pos x="14027" y="5466"/>
                                    </a:cxn>
                                    <a:cxn ang="0">
                                      <a:pos x="13073" y="5967"/>
                                    </a:cxn>
                                    <a:cxn ang="0">
                                      <a:pos x="12036" y="6264"/>
                                    </a:cxn>
                                    <a:cxn ang="0">
                                      <a:pos x="10929" y="6593"/>
                                    </a:cxn>
                                    <a:cxn ang="0">
                                      <a:pos x="9740" y="7051"/>
                                    </a:cxn>
                                    <a:cxn ang="0">
                                      <a:pos x="9205" y="7739"/>
                                    </a:cxn>
                                    <a:cxn ang="0">
                                      <a:pos x="8905" y="7936"/>
                                    </a:cxn>
                                    <a:cxn ang="0">
                                      <a:pos x="7539" y="8146"/>
                                    </a:cxn>
                                    <a:cxn ang="0">
                                      <a:pos x="6784" y="8623"/>
                                    </a:cxn>
                                    <a:cxn ang="0">
                                      <a:pos x="5672" y="8733"/>
                                    </a:cxn>
                                    <a:cxn ang="0">
                                      <a:pos x="4779" y="8801"/>
                                    </a:cxn>
                                    <a:cxn ang="0">
                                      <a:pos x="3686" y="9598"/>
                                    </a:cxn>
                                    <a:cxn ang="0">
                                      <a:pos x="2368" y="9909"/>
                                    </a:cxn>
                                    <a:cxn ang="0">
                                      <a:pos x="1652" y="9818"/>
                                    </a:cxn>
                                    <a:cxn ang="0">
                                      <a:pos x="898" y="9087"/>
                                    </a:cxn>
                                    <a:cxn ang="0">
                                      <a:pos x="716" y="7955"/>
                                    </a:cxn>
                                    <a:cxn ang="0">
                                      <a:pos x="482" y="6794"/>
                                    </a:cxn>
                                    <a:cxn ang="0">
                                      <a:pos x="320" y="6215"/>
                                    </a:cxn>
                                    <a:cxn ang="0">
                                      <a:pos x="67" y="5752"/>
                                    </a:cxn>
                                    <a:cxn ang="0">
                                      <a:pos x="86" y="5552"/>
                                    </a:cxn>
                                    <a:cxn ang="0">
                                      <a:pos x="201" y="5007"/>
                                    </a:cxn>
                                    <a:cxn ang="0">
                                      <a:pos x="153" y="4142"/>
                                    </a:cxn>
                                    <a:cxn ang="0">
                                      <a:pos x="850" y="3308"/>
                                    </a:cxn>
                                    <a:cxn ang="0">
                                      <a:pos x="854" y="3271"/>
                                    </a:cxn>
                                    <a:cxn ang="0">
                                      <a:pos x="847" y="3234"/>
                                    </a:cxn>
                                    <a:cxn ang="0">
                                      <a:pos x="825" y="3184"/>
                                    </a:cxn>
                                    <a:cxn ang="0">
                                      <a:pos x="777" y="3110"/>
                                    </a:cxn>
                                    <a:cxn ang="0">
                                      <a:pos x="741" y="3050"/>
                                    </a:cxn>
                                    <a:cxn ang="0">
                                      <a:pos x="727" y="3014"/>
                                    </a:cxn>
                                    <a:cxn ang="0">
                                      <a:pos x="722" y="2979"/>
                                    </a:cxn>
                                    <a:cxn ang="0">
                                      <a:pos x="730" y="2945"/>
                                    </a:cxn>
                                    <a:cxn ang="0">
                                      <a:pos x="1266" y="2241"/>
                                    </a:cxn>
                                    <a:cxn ang="0">
                                      <a:pos x="3858" y="2689"/>
                                    </a:cxn>
                                    <a:cxn ang="0">
                                      <a:pos x="6615" y="3737"/>
                                    </a:cxn>
                                    <a:cxn ang="0">
                                      <a:pos x="6718" y="3700"/>
                                    </a:cxn>
                                    <a:cxn ang="0">
                                      <a:pos x="6894" y="3652"/>
                                    </a:cxn>
                                    <a:cxn ang="0">
                                      <a:pos x="6943" y="3637"/>
                                    </a:cxn>
                                    <a:cxn ang="0">
                                      <a:pos x="6990" y="3616"/>
                                    </a:cxn>
                                    <a:cxn ang="0">
                                      <a:pos x="7033" y="3591"/>
                                    </a:cxn>
                                    <a:cxn ang="0">
                                      <a:pos x="7072" y="3559"/>
                                    </a:cxn>
                                    <a:cxn ang="0">
                                      <a:pos x="7105" y="3519"/>
                                    </a:cxn>
                                    <a:cxn ang="0">
                                      <a:pos x="9312" y="1068"/>
                                    </a:cxn>
                                    <a:cxn ang="0">
                                      <a:pos x="10014" y="620"/>
                                    </a:cxn>
                                    <a:cxn ang="0">
                                      <a:pos x="10264" y="564"/>
                                    </a:cxn>
                                    <a:cxn ang="0">
                                      <a:pos x="10633" y="503"/>
                                    </a:cxn>
                                    <a:cxn ang="0">
                                      <a:pos x="11090" y="440"/>
                                    </a:cxn>
                                    <a:cxn ang="0">
                                      <a:pos x="11961" y="328"/>
                                    </a:cxn>
                                    <a:cxn ang="0">
                                      <a:pos x="12844" y="217"/>
                                    </a:cxn>
                                    <a:cxn ang="0">
                                      <a:pos x="13320" y="152"/>
                                    </a:cxn>
                                    <a:cxn ang="0">
                                      <a:pos x="13716" y="91"/>
                                    </a:cxn>
                                    <a:cxn ang="0">
                                      <a:pos x="14003" y="35"/>
                                    </a:cxn>
                                    <a:cxn ang="0">
                                      <a:pos x="15675" y="3780"/>
                                    </a:cxn>
                                  </a:cxnLst>
                                  <a:rect l="0" t="0" r="r" b="b"/>
                                  <a:pathLst>
                                    <a:path w="15675" h="9942">
                                      <a:moveTo>
                                        <a:pt x="15675" y="3780"/>
                                      </a:moveTo>
                                      <a:lnTo>
                                        <a:pt x="15169" y="3985"/>
                                      </a:lnTo>
                                      <a:lnTo>
                                        <a:pt x="14868" y="4199"/>
                                      </a:lnTo>
                                      <a:lnTo>
                                        <a:pt x="14648" y="4443"/>
                                      </a:lnTo>
                                      <a:lnTo>
                                        <a:pt x="14447" y="4864"/>
                                      </a:lnTo>
                                      <a:lnTo>
                                        <a:pt x="14514" y="5031"/>
                                      </a:lnTo>
                                      <a:lnTo>
                                        <a:pt x="14543" y="5260"/>
                                      </a:lnTo>
                                      <a:lnTo>
                                        <a:pt x="14538" y="5308"/>
                                      </a:lnTo>
                                      <a:lnTo>
                                        <a:pt x="14466" y="5374"/>
                                      </a:lnTo>
                                      <a:lnTo>
                                        <a:pt x="14385" y="5418"/>
                                      </a:lnTo>
                                      <a:lnTo>
                                        <a:pt x="14190" y="5385"/>
                                      </a:lnTo>
                                      <a:lnTo>
                                        <a:pt x="14027" y="5466"/>
                                      </a:lnTo>
                                      <a:lnTo>
                                        <a:pt x="13627" y="5576"/>
                                      </a:lnTo>
                                      <a:lnTo>
                                        <a:pt x="13364" y="5843"/>
                                      </a:lnTo>
                                      <a:lnTo>
                                        <a:pt x="13073" y="5967"/>
                                      </a:lnTo>
                                      <a:lnTo>
                                        <a:pt x="12652" y="6020"/>
                                      </a:lnTo>
                                      <a:lnTo>
                                        <a:pt x="12404" y="6082"/>
                                      </a:lnTo>
                                      <a:lnTo>
                                        <a:pt x="12036" y="6264"/>
                                      </a:lnTo>
                                      <a:lnTo>
                                        <a:pt x="11764" y="6336"/>
                                      </a:lnTo>
                                      <a:lnTo>
                                        <a:pt x="11211" y="6574"/>
                                      </a:lnTo>
                                      <a:lnTo>
                                        <a:pt x="10929" y="6593"/>
                                      </a:lnTo>
                                      <a:lnTo>
                                        <a:pt x="10470" y="6679"/>
                                      </a:lnTo>
                                      <a:lnTo>
                                        <a:pt x="9988" y="6908"/>
                                      </a:lnTo>
                                      <a:lnTo>
                                        <a:pt x="9740" y="7051"/>
                                      </a:lnTo>
                                      <a:lnTo>
                                        <a:pt x="9645" y="7262"/>
                                      </a:lnTo>
                                      <a:lnTo>
                                        <a:pt x="9521" y="7448"/>
                                      </a:lnTo>
                                      <a:lnTo>
                                        <a:pt x="9205" y="7739"/>
                                      </a:lnTo>
                                      <a:lnTo>
                                        <a:pt x="9072" y="7825"/>
                                      </a:lnTo>
                                      <a:lnTo>
                                        <a:pt x="9020" y="7897"/>
                                      </a:lnTo>
                                      <a:lnTo>
                                        <a:pt x="8905" y="7936"/>
                                      </a:lnTo>
                                      <a:lnTo>
                                        <a:pt x="8198" y="7906"/>
                                      </a:lnTo>
                                      <a:lnTo>
                                        <a:pt x="7845" y="7951"/>
                                      </a:lnTo>
                                      <a:lnTo>
                                        <a:pt x="7539" y="8146"/>
                                      </a:lnTo>
                                      <a:lnTo>
                                        <a:pt x="7391" y="8347"/>
                                      </a:lnTo>
                                      <a:lnTo>
                                        <a:pt x="6962" y="8585"/>
                                      </a:lnTo>
                                      <a:lnTo>
                                        <a:pt x="6784" y="8623"/>
                                      </a:lnTo>
                                      <a:lnTo>
                                        <a:pt x="6259" y="8776"/>
                                      </a:lnTo>
                                      <a:lnTo>
                                        <a:pt x="5978" y="8801"/>
                                      </a:lnTo>
                                      <a:lnTo>
                                        <a:pt x="5672" y="8733"/>
                                      </a:lnTo>
                                      <a:lnTo>
                                        <a:pt x="5353" y="8786"/>
                                      </a:lnTo>
                                      <a:lnTo>
                                        <a:pt x="5109" y="8762"/>
                                      </a:lnTo>
                                      <a:lnTo>
                                        <a:pt x="4779" y="8801"/>
                                      </a:lnTo>
                                      <a:lnTo>
                                        <a:pt x="4497" y="8977"/>
                                      </a:lnTo>
                                      <a:lnTo>
                                        <a:pt x="4292" y="9321"/>
                                      </a:lnTo>
                                      <a:lnTo>
                                        <a:pt x="3686" y="9598"/>
                                      </a:lnTo>
                                      <a:lnTo>
                                        <a:pt x="3405" y="9771"/>
                                      </a:lnTo>
                                      <a:lnTo>
                                        <a:pt x="2769" y="9785"/>
                                      </a:lnTo>
                                      <a:lnTo>
                                        <a:pt x="2368" y="9909"/>
                                      </a:lnTo>
                                      <a:lnTo>
                                        <a:pt x="2149" y="9890"/>
                                      </a:lnTo>
                                      <a:lnTo>
                                        <a:pt x="1934" y="9942"/>
                                      </a:lnTo>
                                      <a:lnTo>
                                        <a:pt x="1652" y="9818"/>
                                      </a:lnTo>
                                      <a:lnTo>
                                        <a:pt x="1309" y="9832"/>
                                      </a:lnTo>
                                      <a:lnTo>
                                        <a:pt x="1180" y="9435"/>
                                      </a:lnTo>
                                      <a:lnTo>
                                        <a:pt x="898" y="9087"/>
                                      </a:lnTo>
                                      <a:lnTo>
                                        <a:pt x="898" y="8356"/>
                                      </a:lnTo>
                                      <a:lnTo>
                                        <a:pt x="865" y="8108"/>
                                      </a:lnTo>
                                      <a:lnTo>
                                        <a:pt x="716" y="7955"/>
                                      </a:lnTo>
                                      <a:lnTo>
                                        <a:pt x="635" y="7758"/>
                                      </a:lnTo>
                                      <a:lnTo>
                                        <a:pt x="535" y="7310"/>
                                      </a:lnTo>
                                      <a:lnTo>
                                        <a:pt x="482" y="6794"/>
                                      </a:lnTo>
                                      <a:lnTo>
                                        <a:pt x="401" y="6584"/>
                                      </a:lnTo>
                                      <a:lnTo>
                                        <a:pt x="320" y="6450"/>
                                      </a:lnTo>
                                      <a:lnTo>
                                        <a:pt x="320" y="6215"/>
                                      </a:lnTo>
                                      <a:lnTo>
                                        <a:pt x="86" y="5886"/>
                                      </a:lnTo>
                                      <a:lnTo>
                                        <a:pt x="0" y="5814"/>
                                      </a:lnTo>
                                      <a:lnTo>
                                        <a:pt x="67" y="5752"/>
                                      </a:lnTo>
                                      <a:lnTo>
                                        <a:pt x="134" y="5767"/>
                                      </a:lnTo>
                                      <a:lnTo>
                                        <a:pt x="134" y="5666"/>
                                      </a:lnTo>
                                      <a:lnTo>
                                        <a:pt x="86" y="5552"/>
                                      </a:lnTo>
                                      <a:lnTo>
                                        <a:pt x="86" y="5303"/>
                                      </a:lnTo>
                                      <a:lnTo>
                                        <a:pt x="34" y="5155"/>
                                      </a:lnTo>
                                      <a:lnTo>
                                        <a:pt x="201" y="5007"/>
                                      </a:lnTo>
                                      <a:lnTo>
                                        <a:pt x="234" y="4888"/>
                                      </a:lnTo>
                                      <a:lnTo>
                                        <a:pt x="201" y="4438"/>
                                      </a:lnTo>
                                      <a:lnTo>
                                        <a:pt x="153" y="4142"/>
                                      </a:lnTo>
                                      <a:lnTo>
                                        <a:pt x="101" y="4075"/>
                                      </a:lnTo>
                                      <a:lnTo>
                                        <a:pt x="710" y="3760"/>
                                      </a:lnTo>
                                      <a:lnTo>
                                        <a:pt x="850" y="3308"/>
                                      </a:lnTo>
                                      <a:lnTo>
                                        <a:pt x="853" y="3295"/>
                                      </a:lnTo>
                                      <a:lnTo>
                                        <a:pt x="854" y="3283"/>
                                      </a:lnTo>
                                      <a:lnTo>
                                        <a:pt x="854" y="3271"/>
                                      </a:lnTo>
                                      <a:lnTo>
                                        <a:pt x="853" y="3258"/>
                                      </a:lnTo>
                                      <a:lnTo>
                                        <a:pt x="850" y="3246"/>
                                      </a:lnTo>
                                      <a:lnTo>
                                        <a:pt x="847" y="3234"/>
                                      </a:lnTo>
                                      <a:lnTo>
                                        <a:pt x="843" y="3222"/>
                                      </a:lnTo>
                                      <a:lnTo>
                                        <a:pt x="838" y="3209"/>
                                      </a:lnTo>
                                      <a:lnTo>
                                        <a:pt x="825" y="3184"/>
                                      </a:lnTo>
                                      <a:lnTo>
                                        <a:pt x="809" y="3159"/>
                                      </a:lnTo>
                                      <a:lnTo>
                                        <a:pt x="793" y="3135"/>
                                      </a:lnTo>
                                      <a:lnTo>
                                        <a:pt x="777" y="3110"/>
                                      </a:lnTo>
                                      <a:lnTo>
                                        <a:pt x="761" y="3086"/>
                                      </a:lnTo>
                                      <a:lnTo>
                                        <a:pt x="747" y="3061"/>
                                      </a:lnTo>
                                      <a:lnTo>
                                        <a:pt x="741" y="3050"/>
                                      </a:lnTo>
                                      <a:lnTo>
                                        <a:pt x="736" y="3038"/>
                                      </a:lnTo>
                                      <a:lnTo>
                                        <a:pt x="731" y="3026"/>
                                      </a:lnTo>
                                      <a:lnTo>
                                        <a:pt x="727" y="3014"/>
                                      </a:lnTo>
                                      <a:lnTo>
                                        <a:pt x="724" y="3002"/>
                                      </a:lnTo>
                                      <a:lnTo>
                                        <a:pt x="722" y="2991"/>
                                      </a:lnTo>
                                      <a:lnTo>
                                        <a:pt x="722" y="2979"/>
                                      </a:lnTo>
                                      <a:lnTo>
                                        <a:pt x="723" y="2967"/>
                                      </a:lnTo>
                                      <a:lnTo>
                                        <a:pt x="725" y="2956"/>
                                      </a:lnTo>
                                      <a:lnTo>
                                        <a:pt x="730" y="2945"/>
                                      </a:lnTo>
                                      <a:lnTo>
                                        <a:pt x="735" y="2934"/>
                                      </a:lnTo>
                                      <a:lnTo>
                                        <a:pt x="743" y="2922"/>
                                      </a:lnTo>
                                      <a:lnTo>
                                        <a:pt x="1266" y="2241"/>
                                      </a:lnTo>
                                      <a:lnTo>
                                        <a:pt x="1614" y="2657"/>
                                      </a:lnTo>
                                      <a:lnTo>
                                        <a:pt x="2120" y="2602"/>
                                      </a:lnTo>
                                      <a:lnTo>
                                        <a:pt x="3858" y="2689"/>
                                      </a:lnTo>
                                      <a:lnTo>
                                        <a:pt x="4187" y="2967"/>
                                      </a:lnTo>
                                      <a:lnTo>
                                        <a:pt x="6020" y="3083"/>
                                      </a:lnTo>
                                      <a:lnTo>
                                        <a:pt x="6615" y="3737"/>
                                      </a:lnTo>
                                      <a:lnTo>
                                        <a:pt x="6648" y="3723"/>
                                      </a:lnTo>
                                      <a:lnTo>
                                        <a:pt x="6683" y="3710"/>
                                      </a:lnTo>
                                      <a:lnTo>
                                        <a:pt x="6718" y="3700"/>
                                      </a:lnTo>
                                      <a:lnTo>
                                        <a:pt x="6754" y="3690"/>
                                      </a:lnTo>
                                      <a:lnTo>
                                        <a:pt x="6825" y="3671"/>
                                      </a:lnTo>
                                      <a:lnTo>
                                        <a:pt x="6894" y="3652"/>
                                      </a:lnTo>
                                      <a:lnTo>
                                        <a:pt x="6910" y="3648"/>
                                      </a:lnTo>
                                      <a:lnTo>
                                        <a:pt x="6927" y="3642"/>
                                      </a:lnTo>
                                      <a:lnTo>
                                        <a:pt x="6943" y="3637"/>
                                      </a:lnTo>
                                      <a:lnTo>
                                        <a:pt x="6959" y="3630"/>
                                      </a:lnTo>
                                      <a:lnTo>
                                        <a:pt x="6974" y="3624"/>
                                      </a:lnTo>
                                      <a:lnTo>
                                        <a:pt x="6990" y="3616"/>
                                      </a:lnTo>
                                      <a:lnTo>
                                        <a:pt x="7005" y="3609"/>
                                      </a:lnTo>
                                      <a:lnTo>
                                        <a:pt x="7019" y="3600"/>
                                      </a:lnTo>
                                      <a:lnTo>
                                        <a:pt x="7033" y="3591"/>
                                      </a:lnTo>
                                      <a:lnTo>
                                        <a:pt x="7047" y="3582"/>
                                      </a:lnTo>
                                      <a:lnTo>
                                        <a:pt x="7059" y="3571"/>
                                      </a:lnTo>
                                      <a:lnTo>
                                        <a:pt x="7072" y="3559"/>
                                      </a:lnTo>
                                      <a:lnTo>
                                        <a:pt x="7084" y="3547"/>
                                      </a:lnTo>
                                      <a:lnTo>
                                        <a:pt x="7095" y="3534"/>
                                      </a:lnTo>
                                      <a:lnTo>
                                        <a:pt x="7105" y="3519"/>
                                      </a:lnTo>
                                      <a:lnTo>
                                        <a:pt x="7116" y="3504"/>
                                      </a:lnTo>
                                      <a:lnTo>
                                        <a:pt x="8300" y="1543"/>
                                      </a:lnTo>
                                      <a:lnTo>
                                        <a:pt x="9312" y="1068"/>
                                      </a:lnTo>
                                      <a:lnTo>
                                        <a:pt x="9929" y="654"/>
                                      </a:lnTo>
                                      <a:lnTo>
                                        <a:pt x="9962" y="638"/>
                                      </a:lnTo>
                                      <a:lnTo>
                                        <a:pt x="10014" y="620"/>
                                      </a:lnTo>
                                      <a:lnTo>
                                        <a:pt x="10082" y="602"/>
                                      </a:lnTo>
                                      <a:lnTo>
                                        <a:pt x="10166" y="583"/>
                                      </a:lnTo>
                                      <a:lnTo>
                                        <a:pt x="10264" y="564"/>
                                      </a:lnTo>
                                      <a:lnTo>
                                        <a:pt x="10375" y="544"/>
                                      </a:lnTo>
                                      <a:lnTo>
                                        <a:pt x="10498" y="524"/>
                                      </a:lnTo>
                                      <a:lnTo>
                                        <a:pt x="10633" y="503"/>
                                      </a:lnTo>
                                      <a:lnTo>
                                        <a:pt x="10777" y="483"/>
                                      </a:lnTo>
                                      <a:lnTo>
                                        <a:pt x="10930" y="461"/>
                                      </a:lnTo>
                                      <a:lnTo>
                                        <a:pt x="11090" y="440"/>
                                      </a:lnTo>
                                      <a:lnTo>
                                        <a:pt x="11257" y="417"/>
                                      </a:lnTo>
                                      <a:lnTo>
                                        <a:pt x="11603" y="373"/>
                                      </a:lnTo>
                                      <a:lnTo>
                                        <a:pt x="11961" y="328"/>
                                      </a:lnTo>
                                      <a:lnTo>
                                        <a:pt x="12321" y="284"/>
                                      </a:lnTo>
                                      <a:lnTo>
                                        <a:pt x="12673" y="238"/>
                                      </a:lnTo>
                                      <a:lnTo>
                                        <a:pt x="12844" y="217"/>
                                      </a:lnTo>
                                      <a:lnTo>
                                        <a:pt x="13010" y="195"/>
                                      </a:lnTo>
                                      <a:lnTo>
                                        <a:pt x="13168" y="174"/>
                                      </a:lnTo>
                                      <a:lnTo>
                                        <a:pt x="13320" y="152"/>
                                      </a:lnTo>
                                      <a:lnTo>
                                        <a:pt x="13462" y="131"/>
                                      </a:lnTo>
                                      <a:lnTo>
                                        <a:pt x="13595" y="111"/>
                                      </a:lnTo>
                                      <a:lnTo>
                                        <a:pt x="13716" y="91"/>
                                      </a:lnTo>
                                      <a:lnTo>
                                        <a:pt x="13826" y="72"/>
                                      </a:lnTo>
                                      <a:lnTo>
                                        <a:pt x="13921" y="53"/>
                                      </a:lnTo>
                                      <a:lnTo>
                                        <a:pt x="14003" y="35"/>
                                      </a:lnTo>
                                      <a:lnTo>
                                        <a:pt x="14069" y="17"/>
                                      </a:lnTo>
                                      <a:lnTo>
                                        <a:pt x="14118" y="0"/>
                                      </a:lnTo>
                                      <a:lnTo>
                                        <a:pt x="15675" y="378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8" name="Freeform 14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984" y="2276"/>
                                  <a:ext cx="114" cy="7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4868" y="4199"/>
                                    </a:cxn>
                                    <a:cxn ang="0">
                                      <a:pos x="14514" y="5031"/>
                                    </a:cxn>
                                    <a:cxn ang="0">
                                      <a:pos x="14466" y="5374"/>
                                    </a:cxn>
                                    <a:cxn ang="0">
                                      <a:pos x="14027" y="5466"/>
                                    </a:cxn>
                                    <a:cxn ang="0">
                                      <a:pos x="13073" y="5967"/>
                                    </a:cxn>
                                    <a:cxn ang="0">
                                      <a:pos x="12036" y="6264"/>
                                    </a:cxn>
                                    <a:cxn ang="0">
                                      <a:pos x="10929" y="6593"/>
                                    </a:cxn>
                                    <a:cxn ang="0">
                                      <a:pos x="9740" y="7051"/>
                                    </a:cxn>
                                    <a:cxn ang="0">
                                      <a:pos x="9205" y="7739"/>
                                    </a:cxn>
                                    <a:cxn ang="0">
                                      <a:pos x="8905" y="7936"/>
                                    </a:cxn>
                                    <a:cxn ang="0">
                                      <a:pos x="7539" y="8146"/>
                                    </a:cxn>
                                    <a:cxn ang="0">
                                      <a:pos x="6784" y="8623"/>
                                    </a:cxn>
                                    <a:cxn ang="0">
                                      <a:pos x="5672" y="8733"/>
                                    </a:cxn>
                                    <a:cxn ang="0">
                                      <a:pos x="4779" y="8801"/>
                                    </a:cxn>
                                    <a:cxn ang="0">
                                      <a:pos x="3686" y="9598"/>
                                    </a:cxn>
                                    <a:cxn ang="0">
                                      <a:pos x="2368" y="9909"/>
                                    </a:cxn>
                                    <a:cxn ang="0">
                                      <a:pos x="1652" y="9818"/>
                                    </a:cxn>
                                    <a:cxn ang="0">
                                      <a:pos x="898" y="9087"/>
                                    </a:cxn>
                                    <a:cxn ang="0">
                                      <a:pos x="716" y="7955"/>
                                    </a:cxn>
                                    <a:cxn ang="0">
                                      <a:pos x="482" y="6794"/>
                                    </a:cxn>
                                    <a:cxn ang="0">
                                      <a:pos x="320" y="6215"/>
                                    </a:cxn>
                                    <a:cxn ang="0">
                                      <a:pos x="67" y="5752"/>
                                    </a:cxn>
                                    <a:cxn ang="0">
                                      <a:pos x="86" y="5552"/>
                                    </a:cxn>
                                    <a:cxn ang="0">
                                      <a:pos x="201" y="5007"/>
                                    </a:cxn>
                                    <a:cxn ang="0">
                                      <a:pos x="153" y="4142"/>
                                    </a:cxn>
                                    <a:cxn ang="0">
                                      <a:pos x="850" y="3308"/>
                                    </a:cxn>
                                    <a:cxn ang="0">
                                      <a:pos x="854" y="3271"/>
                                    </a:cxn>
                                    <a:cxn ang="0">
                                      <a:pos x="847" y="3234"/>
                                    </a:cxn>
                                    <a:cxn ang="0">
                                      <a:pos x="825" y="3184"/>
                                    </a:cxn>
                                    <a:cxn ang="0">
                                      <a:pos x="777" y="3110"/>
                                    </a:cxn>
                                    <a:cxn ang="0">
                                      <a:pos x="741" y="3050"/>
                                    </a:cxn>
                                    <a:cxn ang="0">
                                      <a:pos x="727" y="3014"/>
                                    </a:cxn>
                                    <a:cxn ang="0">
                                      <a:pos x="722" y="2979"/>
                                    </a:cxn>
                                    <a:cxn ang="0">
                                      <a:pos x="730" y="2945"/>
                                    </a:cxn>
                                    <a:cxn ang="0">
                                      <a:pos x="1266" y="2241"/>
                                    </a:cxn>
                                    <a:cxn ang="0">
                                      <a:pos x="3858" y="2689"/>
                                    </a:cxn>
                                    <a:cxn ang="0">
                                      <a:pos x="6615" y="3737"/>
                                    </a:cxn>
                                    <a:cxn ang="0">
                                      <a:pos x="6718" y="3700"/>
                                    </a:cxn>
                                    <a:cxn ang="0">
                                      <a:pos x="6894" y="3652"/>
                                    </a:cxn>
                                    <a:cxn ang="0">
                                      <a:pos x="6943" y="3637"/>
                                    </a:cxn>
                                    <a:cxn ang="0">
                                      <a:pos x="6990" y="3616"/>
                                    </a:cxn>
                                    <a:cxn ang="0">
                                      <a:pos x="7033" y="3591"/>
                                    </a:cxn>
                                    <a:cxn ang="0">
                                      <a:pos x="7072" y="3559"/>
                                    </a:cxn>
                                    <a:cxn ang="0">
                                      <a:pos x="7105" y="3519"/>
                                    </a:cxn>
                                    <a:cxn ang="0">
                                      <a:pos x="9312" y="1068"/>
                                    </a:cxn>
                                    <a:cxn ang="0">
                                      <a:pos x="10014" y="620"/>
                                    </a:cxn>
                                    <a:cxn ang="0">
                                      <a:pos x="10264" y="564"/>
                                    </a:cxn>
                                    <a:cxn ang="0">
                                      <a:pos x="10633" y="503"/>
                                    </a:cxn>
                                    <a:cxn ang="0">
                                      <a:pos x="11090" y="440"/>
                                    </a:cxn>
                                    <a:cxn ang="0">
                                      <a:pos x="11961" y="328"/>
                                    </a:cxn>
                                    <a:cxn ang="0">
                                      <a:pos x="12844" y="217"/>
                                    </a:cxn>
                                    <a:cxn ang="0">
                                      <a:pos x="13320" y="152"/>
                                    </a:cxn>
                                    <a:cxn ang="0">
                                      <a:pos x="13716" y="91"/>
                                    </a:cxn>
                                    <a:cxn ang="0">
                                      <a:pos x="14003" y="35"/>
                                    </a:cxn>
                                    <a:cxn ang="0">
                                      <a:pos x="15675" y="3780"/>
                                    </a:cxn>
                                  </a:cxnLst>
                                  <a:rect l="0" t="0" r="r" b="b"/>
                                  <a:pathLst>
                                    <a:path w="15675" h="9942">
                                      <a:moveTo>
                                        <a:pt x="15675" y="3780"/>
                                      </a:moveTo>
                                      <a:lnTo>
                                        <a:pt x="15169" y="3985"/>
                                      </a:lnTo>
                                      <a:lnTo>
                                        <a:pt x="14868" y="4199"/>
                                      </a:lnTo>
                                      <a:lnTo>
                                        <a:pt x="14648" y="4443"/>
                                      </a:lnTo>
                                      <a:lnTo>
                                        <a:pt x="14447" y="4864"/>
                                      </a:lnTo>
                                      <a:lnTo>
                                        <a:pt x="14514" y="5031"/>
                                      </a:lnTo>
                                      <a:lnTo>
                                        <a:pt x="14543" y="5260"/>
                                      </a:lnTo>
                                      <a:lnTo>
                                        <a:pt x="14538" y="5308"/>
                                      </a:lnTo>
                                      <a:lnTo>
                                        <a:pt x="14466" y="5374"/>
                                      </a:lnTo>
                                      <a:lnTo>
                                        <a:pt x="14385" y="5418"/>
                                      </a:lnTo>
                                      <a:lnTo>
                                        <a:pt x="14190" y="5385"/>
                                      </a:lnTo>
                                      <a:lnTo>
                                        <a:pt x="14027" y="5466"/>
                                      </a:lnTo>
                                      <a:lnTo>
                                        <a:pt x="13627" y="5576"/>
                                      </a:lnTo>
                                      <a:lnTo>
                                        <a:pt x="13364" y="5843"/>
                                      </a:lnTo>
                                      <a:lnTo>
                                        <a:pt x="13073" y="5967"/>
                                      </a:lnTo>
                                      <a:lnTo>
                                        <a:pt x="12652" y="6020"/>
                                      </a:lnTo>
                                      <a:lnTo>
                                        <a:pt x="12404" y="6082"/>
                                      </a:lnTo>
                                      <a:lnTo>
                                        <a:pt x="12036" y="6264"/>
                                      </a:lnTo>
                                      <a:lnTo>
                                        <a:pt x="11764" y="6336"/>
                                      </a:lnTo>
                                      <a:lnTo>
                                        <a:pt x="11211" y="6574"/>
                                      </a:lnTo>
                                      <a:lnTo>
                                        <a:pt x="10929" y="6593"/>
                                      </a:lnTo>
                                      <a:lnTo>
                                        <a:pt x="10470" y="6679"/>
                                      </a:lnTo>
                                      <a:lnTo>
                                        <a:pt x="9988" y="6908"/>
                                      </a:lnTo>
                                      <a:lnTo>
                                        <a:pt x="9740" y="7051"/>
                                      </a:lnTo>
                                      <a:lnTo>
                                        <a:pt x="9645" y="7262"/>
                                      </a:lnTo>
                                      <a:lnTo>
                                        <a:pt x="9521" y="7448"/>
                                      </a:lnTo>
                                      <a:lnTo>
                                        <a:pt x="9205" y="7739"/>
                                      </a:lnTo>
                                      <a:lnTo>
                                        <a:pt x="9072" y="7825"/>
                                      </a:lnTo>
                                      <a:lnTo>
                                        <a:pt x="9020" y="7897"/>
                                      </a:lnTo>
                                      <a:lnTo>
                                        <a:pt x="8905" y="7936"/>
                                      </a:lnTo>
                                      <a:lnTo>
                                        <a:pt x="8198" y="7906"/>
                                      </a:lnTo>
                                      <a:lnTo>
                                        <a:pt x="7845" y="7951"/>
                                      </a:lnTo>
                                      <a:lnTo>
                                        <a:pt x="7539" y="8146"/>
                                      </a:lnTo>
                                      <a:lnTo>
                                        <a:pt x="7391" y="8347"/>
                                      </a:lnTo>
                                      <a:lnTo>
                                        <a:pt x="6962" y="8585"/>
                                      </a:lnTo>
                                      <a:lnTo>
                                        <a:pt x="6784" y="8623"/>
                                      </a:lnTo>
                                      <a:lnTo>
                                        <a:pt x="6259" y="8776"/>
                                      </a:lnTo>
                                      <a:lnTo>
                                        <a:pt x="5978" y="8801"/>
                                      </a:lnTo>
                                      <a:lnTo>
                                        <a:pt x="5672" y="8733"/>
                                      </a:lnTo>
                                      <a:lnTo>
                                        <a:pt x="5353" y="8786"/>
                                      </a:lnTo>
                                      <a:lnTo>
                                        <a:pt x="5109" y="8762"/>
                                      </a:lnTo>
                                      <a:lnTo>
                                        <a:pt x="4779" y="8801"/>
                                      </a:lnTo>
                                      <a:lnTo>
                                        <a:pt x="4497" y="8977"/>
                                      </a:lnTo>
                                      <a:lnTo>
                                        <a:pt x="4292" y="9321"/>
                                      </a:lnTo>
                                      <a:lnTo>
                                        <a:pt x="3686" y="9598"/>
                                      </a:lnTo>
                                      <a:lnTo>
                                        <a:pt x="3405" y="9771"/>
                                      </a:lnTo>
                                      <a:lnTo>
                                        <a:pt x="2769" y="9785"/>
                                      </a:lnTo>
                                      <a:lnTo>
                                        <a:pt x="2368" y="9909"/>
                                      </a:lnTo>
                                      <a:lnTo>
                                        <a:pt x="2149" y="9890"/>
                                      </a:lnTo>
                                      <a:lnTo>
                                        <a:pt x="1934" y="9942"/>
                                      </a:lnTo>
                                      <a:lnTo>
                                        <a:pt x="1652" y="9818"/>
                                      </a:lnTo>
                                      <a:lnTo>
                                        <a:pt x="1309" y="9832"/>
                                      </a:lnTo>
                                      <a:lnTo>
                                        <a:pt x="1180" y="9435"/>
                                      </a:lnTo>
                                      <a:lnTo>
                                        <a:pt x="898" y="9087"/>
                                      </a:lnTo>
                                      <a:lnTo>
                                        <a:pt x="898" y="8356"/>
                                      </a:lnTo>
                                      <a:lnTo>
                                        <a:pt x="865" y="8108"/>
                                      </a:lnTo>
                                      <a:lnTo>
                                        <a:pt x="716" y="7955"/>
                                      </a:lnTo>
                                      <a:lnTo>
                                        <a:pt x="635" y="7758"/>
                                      </a:lnTo>
                                      <a:lnTo>
                                        <a:pt x="535" y="7310"/>
                                      </a:lnTo>
                                      <a:lnTo>
                                        <a:pt x="482" y="6794"/>
                                      </a:lnTo>
                                      <a:lnTo>
                                        <a:pt x="401" y="6584"/>
                                      </a:lnTo>
                                      <a:lnTo>
                                        <a:pt x="320" y="6450"/>
                                      </a:lnTo>
                                      <a:lnTo>
                                        <a:pt x="320" y="6215"/>
                                      </a:lnTo>
                                      <a:lnTo>
                                        <a:pt x="86" y="5886"/>
                                      </a:lnTo>
                                      <a:lnTo>
                                        <a:pt x="0" y="5814"/>
                                      </a:lnTo>
                                      <a:lnTo>
                                        <a:pt x="67" y="5752"/>
                                      </a:lnTo>
                                      <a:lnTo>
                                        <a:pt x="134" y="5767"/>
                                      </a:lnTo>
                                      <a:lnTo>
                                        <a:pt x="134" y="5666"/>
                                      </a:lnTo>
                                      <a:lnTo>
                                        <a:pt x="86" y="5552"/>
                                      </a:lnTo>
                                      <a:lnTo>
                                        <a:pt x="86" y="5303"/>
                                      </a:lnTo>
                                      <a:lnTo>
                                        <a:pt x="34" y="5155"/>
                                      </a:lnTo>
                                      <a:lnTo>
                                        <a:pt x="201" y="5007"/>
                                      </a:lnTo>
                                      <a:lnTo>
                                        <a:pt x="234" y="4888"/>
                                      </a:lnTo>
                                      <a:lnTo>
                                        <a:pt x="201" y="4438"/>
                                      </a:lnTo>
                                      <a:lnTo>
                                        <a:pt x="153" y="4142"/>
                                      </a:lnTo>
                                      <a:lnTo>
                                        <a:pt x="101" y="4075"/>
                                      </a:lnTo>
                                      <a:lnTo>
                                        <a:pt x="710" y="3760"/>
                                      </a:lnTo>
                                      <a:lnTo>
                                        <a:pt x="850" y="3308"/>
                                      </a:lnTo>
                                      <a:lnTo>
                                        <a:pt x="853" y="3295"/>
                                      </a:lnTo>
                                      <a:lnTo>
                                        <a:pt x="854" y="3283"/>
                                      </a:lnTo>
                                      <a:lnTo>
                                        <a:pt x="854" y="3271"/>
                                      </a:lnTo>
                                      <a:lnTo>
                                        <a:pt x="853" y="3258"/>
                                      </a:lnTo>
                                      <a:lnTo>
                                        <a:pt x="850" y="3246"/>
                                      </a:lnTo>
                                      <a:lnTo>
                                        <a:pt x="847" y="3234"/>
                                      </a:lnTo>
                                      <a:lnTo>
                                        <a:pt x="843" y="3222"/>
                                      </a:lnTo>
                                      <a:lnTo>
                                        <a:pt x="838" y="3209"/>
                                      </a:lnTo>
                                      <a:lnTo>
                                        <a:pt x="825" y="3184"/>
                                      </a:lnTo>
                                      <a:lnTo>
                                        <a:pt x="809" y="3159"/>
                                      </a:lnTo>
                                      <a:lnTo>
                                        <a:pt x="793" y="3135"/>
                                      </a:lnTo>
                                      <a:lnTo>
                                        <a:pt x="777" y="3110"/>
                                      </a:lnTo>
                                      <a:lnTo>
                                        <a:pt x="761" y="3086"/>
                                      </a:lnTo>
                                      <a:lnTo>
                                        <a:pt x="747" y="3061"/>
                                      </a:lnTo>
                                      <a:lnTo>
                                        <a:pt x="741" y="3050"/>
                                      </a:lnTo>
                                      <a:lnTo>
                                        <a:pt x="736" y="3038"/>
                                      </a:lnTo>
                                      <a:lnTo>
                                        <a:pt x="731" y="3026"/>
                                      </a:lnTo>
                                      <a:lnTo>
                                        <a:pt x="727" y="3014"/>
                                      </a:lnTo>
                                      <a:lnTo>
                                        <a:pt x="724" y="3002"/>
                                      </a:lnTo>
                                      <a:lnTo>
                                        <a:pt x="722" y="2991"/>
                                      </a:lnTo>
                                      <a:lnTo>
                                        <a:pt x="722" y="2979"/>
                                      </a:lnTo>
                                      <a:lnTo>
                                        <a:pt x="723" y="2967"/>
                                      </a:lnTo>
                                      <a:lnTo>
                                        <a:pt x="725" y="2956"/>
                                      </a:lnTo>
                                      <a:lnTo>
                                        <a:pt x="730" y="2945"/>
                                      </a:lnTo>
                                      <a:lnTo>
                                        <a:pt x="735" y="2934"/>
                                      </a:lnTo>
                                      <a:lnTo>
                                        <a:pt x="743" y="2922"/>
                                      </a:lnTo>
                                      <a:lnTo>
                                        <a:pt x="1266" y="2241"/>
                                      </a:lnTo>
                                      <a:lnTo>
                                        <a:pt x="1614" y="2657"/>
                                      </a:lnTo>
                                      <a:lnTo>
                                        <a:pt x="2120" y="2602"/>
                                      </a:lnTo>
                                      <a:lnTo>
                                        <a:pt x="3858" y="2689"/>
                                      </a:lnTo>
                                      <a:lnTo>
                                        <a:pt x="4187" y="2967"/>
                                      </a:lnTo>
                                      <a:lnTo>
                                        <a:pt x="6020" y="3083"/>
                                      </a:lnTo>
                                      <a:lnTo>
                                        <a:pt x="6615" y="3737"/>
                                      </a:lnTo>
                                      <a:lnTo>
                                        <a:pt x="6648" y="3723"/>
                                      </a:lnTo>
                                      <a:lnTo>
                                        <a:pt x="6683" y="3710"/>
                                      </a:lnTo>
                                      <a:lnTo>
                                        <a:pt x="6718" y="3700"/>
                                      </a:lnTo>
                                      <a:lnTo>
                                        <a:pt x="6754" y="3690"/>
                                      </a:lnTo>
                                      <a:lnTo>
                                        <a:pt x="6825" y="3671"/>
                                      </a:lnTo>
                                      <a:lnTo>
                                        <a:pt x="6894" y="3652"/>
                                      </a:lnTo>
                                      <a:lnTo>
                                        <a:pt x="6910" y="3648"/>
                                      </a:lnTo>
                                      <a:lnTo>
                                        <a:pt x="6927" y="3642"/>
                                      </a:lnTo>
                                      <a:lnTo>
                                        <a:pt x="6943" y="3637"/>
                                      </a:lnTo>
                                      <a:lnTo>
                                        <a:pt x="6959" y="3630"/>
                                      </a:lnTo>
                                      <a:lnTo>
                                        <a:pt x="6974" y="3624"/>
                                      </a:lnTo>
                                      <a:lnTo>
                                        <a:pt x="6990" y="3616"/>
                                      </a:lnTo>
                                      <a:lnTo>
                                        <a:pt x="7005" y="3609"/>
                                      </a:lnTo>
                                      <a:lnTo>
                                        <a:pt x="7019" y="3600"/>
                                      </a:lnTo>
                                      <a:lnTo>
                                        <a:pt x="7033" y="3591"/>
                                      </a:lnTo>
                                      <a:lnTo>
                                        <a:pt x="7047" y="3582"/>
                                      </a:lnTo>
                                      <a:lnTo>
                                        <a:pt x="7059" y="3571"/>
                                      </a:lnTo>
                                      <a:lnTo>
                                        <a:pt x="7072" y="3559"/>
                                      </a:lnTo>
                                      <a:lnTo>
                                        <a:pt x="7084" y="3547"/>
                                      </a:lnTo>
                                      <a:lnTo>
                                        <a:pt x="7095" y="3534"/>
                                      </a:lnTo>
                                      <a:lnTo>
                                        <a:pt x="7105" y="3519"/>
                                      </a:lnTo>
                                      <a:lnTo>
                                        <a:pt x="7116" y="3504"/>
                                      </a:lnTo>
                                      <a:lnTo>
                                        <a:pt x="8300" y="1543"/>
                                      </a:lnTo>
                                      <a:lnTo>
                                        <a:pt x="9312" y="1068"/>
                                      </a:lnTo>
                                      <a:lnTo>
                                        <a:pt x="9929" y="654"/>
                                      </a:lnTo>
                                      <a:lnTo>
                                        <a:pt x="9962" y="638"/>
                                      </a:lnTo>
                                      <a:lnTo>
                                        <a:pt x="10014" y="620"/>
                                      </a:lnTo>
                                      <a:lnTo>
                                        <a:pt x="10082" y="602"/>
                                      </a:lnTo>
                                      <a:lnTo>
                                        <a:pt x="10166" y="583"/>
                                      </a:lnTo>
                                      <a:lnTo>
                                        <a:pt x="10264" y="564"/>
                                      </a:lnTo>
                                      <a:lnTo>
                                        <a:pt x="10375" y="544"/>
                                      </a:lnTo>
                                      <a:lnTo>
                                        <a:pt x="10498" y="524"/>
                                      </a:lnTo>
                                      <a:lnTo>
                                        <a:pt x="10633" y="503"/>
                                      </a:lnTo>
                                      <a:lnTo>
                                        <a:pt x="10777" y="483"/>
                                      </a:lnTo>
                                      <a:lnTo>
                                        <a:pt x="10930" y="461"/>
                                      </a:lnTo>
                                      <a:lnTo>
                                        <a:pt x="11090" y="440"/>
                                      </a:lnTo>
                                      <a:lnTo>
                                        <a:pt x="11257" y="417"/>
                                      </a:lnTo>
                                      <a:lnTo>
                                        <a:pt x="11603" y="373"/>
                                      </a:lnTo>
                                      <a:lnTo>
                                        <a:pt x="11961" y="328"/>
                                      </a:lnTo>
                                      <a:lnTo>
                                        <a:pt x="12321" y="284"/>
                                      </a:lnTo>
                                      <a:lnTo>
                                        <a:pt x="12673" y="238"/>
                                      </a:lnTo>
                                      <a:lnTo>
                                        <a:pt x="12844" y="217"/>
                                      </a:lnTo>
                                      <a:lnTo>
                                        <a:pt x="13010" y="195"/>
                                      </a:lnTo>
                                      <a:lnTo>
                                        <a:pt x="13168" y="174"/>
                                      </a:lnTo>
                                      <a:lnTo>
                                        <a:pt x="13320" y="152"/>
                                      </a:lnTo>
                                      <a:lnTo>
                                        <a:pt x="13462" y="131"/>
                                      </a:lnTo>
                                      <a:lnTo>
                                        <a:pt x="13595" y="111"/>
                                      </a:lnTo>
                                      <a:lnTo>
                                        <a:pt x="13716" y="91"/>
                                      </a:lnTo>
                                      <a:lnTo>
                                        <a:pt x="13826" y="72"/>
                                      </a:lnTo>
                                      <a:lnTo>
                                        <a:pt x="13921" y="53"/>
                                      </a:lnTo>
                                      <a:lnTo>
                                        <a:pt x="14003" y="35"/>
                                      </a:lnTo>
                                      <a:lnTo>
                                        <a:pt x="14069" y="17"/>
                                      </a:lnTo>
                                      <a:lnTo>
                                        <a:pt x="14118" y="0"/>
                                      </a:lnTo>
                                      <a:lnTo>
                                        <a:pt x="15675" y="3780"/>
                                      </a:lnTo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49" name="Freeform 14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104" y="2214"/>
                                <a:ext cx="3" cy="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8"/>
                                  </a:cxn>
                                  <a:cxn ang="0">
                                    <a:pos x="7" y="9"/>
                                  </a:cxn>
                                  <a:cxn ang="0">
                                    <a:pos x="10" y="6"/>
                                  </a:cxn>
                                  <a:cxn ang="0">
                                    <a:pos x="12" y="9"/>
                                  </a:cxn>
                                  <a:cxn ang="0">
                                    <a:pos x="16" y="5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1" y="4"/>
                                  </a:cxn>
                                  <a:cxn ang="0">
                                    <a:pos x="10" y="1"/>
                                  </a:cxn>
                                  <a:cxn ang="0">
                                    <a:pos x="7" y="0"/>
                                  </a:cxn>
                                  <a:cxn ang="0">
                                    <a:pos x="3" y="1"/>
                                  </a:cxn>
                                  <a:cxn ang="0">
                                    <a:pos x="0" y="8"/>
                                  </a:cxn>
                                </a:cxnLst>
                                <a:rect l="0" t="0" r="r" b="b"/>
                                <a:pathLst>
                                  <a:path w="16" h="9">
                                    <a:moveTo>
                                      <a:pt x="0" y="8"/>
                                    </a:moveTo>
                                    <a:lnTo>
                                      <a:pt x="7" y="9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12" y="9"/>
                                    </a:lnTo>
                                    <a:lnTo>
                                      <a:pt x="16" y="5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0" y="1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3" y="1"/>
                                    </a:lnTo>
                                    <a:lnTo>
                                      <a:pt x="0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50" name="Group 14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086" y="2189"/>
                                <a:ext cx="85" cy="114"/>
                                <a:chOff x="3086" y="2189"/>
                                <a:chExt cx="85" cy="114"/>
                              </a:xfrm>
                              <a:grpFill/>
                            </wpg:grpSpPr>
                            <wps:wsp>
                              <wps:cNvPr id="751" name="Freeform 15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130" y="2189"/>
                                  <a:ext cx="4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5"/>
                                    </a:cxn>
                                    <a:cxn ang="0">
                                      <a:pos x="1" y="19"/>
                                    </a:cxn>
                                    <a:cxn ang="0">
                                      <a:pos x="3" y="25"/>
                                    </a:cxn>
                                    <a:cxn ang="0">
                                      <a:pos x="2" y="27"/>
                                    </a:cxn>
                                    <a:cxn ang="0">
                                      <a:pos x="3" y="31"/>
                                    </a:cxn>
                                    <a:cxn ang="0">
                                      <a:pos x="1" y="36"/>
                                    </a:cxn>
                                    <a:cxn ang="0">
                                      <a:pos x="3" y="37"/>
                                    </a:cxn>
                                    <a:cxn ang="0">
                                      <a:pos x="11" y="40"/>
                                    </a:cxn>
                                    <a:cxn ang="0">
                                      <a:pos x="12" y="36"/>
                                    </a:cxn>
                                    <a:cxn ang="0">
                                      <a:pos x="17" y="27"/>
                                    </a:cxn>
                                    <a:cxn ang="0">
                                      <a:pos x="17" y="18"/>
                                    </a:cxn>
                                    <a:cxn ang="0">
                                      <a:pos x="15" y="15"/>
                                    </a:cxn>
                                    <a:cxn ang="0">
                                      <a:pos x="15" y="11"/>
                                    </a:cxn>
                                    <a:cxn ang="0">
                                      <a:pos x="18" y="9"/>
                                    </a:cxn>
                                    <a:cxn ang="0">
                                      <a:pos x="19" y="4"/>
                                    </a:cxn>
                                    <a:cxn ang="0">
                                      <a:pos x="15" y="0"/>
                                    </a:cxn>
                                    <a:cxn ang="0">
                                      <a:pos x="9" y="4"/>
                                    </a:cxn>
                                    <a:cxn ang="0">
                                      <a:pos x="7" y="4"/>
                                    </a:cxn>
                                    <a:cxn ang="0">
                                      <a:pos x="0" y="15"/>
                                    </a:cxn>
                                  </a:cxnLst>
                                  <a:rect l="0" t="0" r="r" b="b"/>
                                  <a:pathLst>
                                    <a:path w="19" h="40">
                                      <a:moveTo>
                                        <a:pt x="0" y="15"/>
                                      </a:moveTo>
                                      <a:lnTo>
                                        <a:pt x="1" y="1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1" y="36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11" y="40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2" name="Freeform 15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086" y="2207"/>
                                  <a:ext cx="85" cy="9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03" y="0"/>
                                    </a:cxn>
                                    <a:cxn ang="0">
                                      <a:pos x="187" y="59"/>
                                    </a:cxn>
                                    <a:cxn ang="0">
                                      <a:pos x="203" y="170"/>
                                    </a:cxn>
                                    <a:cxn ang="0">
                                      <a:pos x="0" y="345"/>
                                    </a:cxn>
                                    <a:cxn ang="0">
                                      <a:pos x="83" y="474"/>
                                    </a:cxn>
                                    <a:cxn ang="0">
                                      <a:pos x="107" y="466"/>
                                    </a:cxn>
                                    <a:cxn ang="0">
                                      <a:pos x="137" y="459"/>
                                    </a:cxn>
                                    <a:cxn ang="0">
                                      <a:pos x="154" y="464"/>
                                    </a:cxn>
                                    <a:cxn ang="0">
                                      <a:pos x="165" y="460"/>
                                    </a:cxn>
                                    <a:cxn ang="0">
                                      <a:pos x="179" y="447"/>
                                    </a:cxn>
                                    <a:cxn ang="0">
                                      <a:pos x="180" y="436"/>
                                    </a:cxn>
                                    <a:cxn ang="0">
                                      <a:pos x="186" y="425"/>
                                    </a:cxn>
                                    <a:cxn ang="0">
                                      <a:pos x="224" y="407"/>
                                    </a:cxn>
                                    <a:cxn ang="0">
                                      <a:pos x="241" y="404"/>
                                    </a:cxn>
                                    <a:cxn ang="0">
                                      <a:pos x="253" y="382"/>
                                    </a:cxn>
                                    <a:cxn ang="0">
                                      <a:pos x="262" y="361"/>
                                    </a:cxn>
                                    <a:cxn ang="0">
                                      <a:pos x="278" y="352"/>
                                    </a:cxn>
                                    <a:cxn ang="0">
                                      <a:pos x="289" y="348"/>
                                    </a:cxn>
                                    <a:cxn ang="0">
                                      <a:pos x="309" y="346"/>
                                    </a:cxn>
                                    <a:cxn ang="0">
                                      <a:pos x="319" y="337"/>
                                    </a:cxn>
                                    <a:cxn ang="0">
                                      <a:pos x="314" y="325"/>
                                    </a:cxn>
                                    <a:cxn ang="0">
                                      <a:pos x="312" y="303"/>
                                    </a:cxn>
                                    <a:cxn ang="0">
                                      <a:pos x="314" y="285"/>
                                    </a:cxn>
                                    <a:cxn ang="0">
                                      <a:pos x="335" y="256"/>
                                    </a:cxn>
                                    <a:cxn ang="0">
                                      <a:pos x="342" y="255"/>
                                    </a:cxn>
                                    <a:cxn ang="0">
                                      <a:pos x="347" y="262"/>
                                    </a:cxn>
                                    <a:cxn ang="0">
                                      <a:pos x="355" y="261"/>
                                    </a:cxn>
                                    <a:cxn ang="0">
                                      <a:pos x="369" y="239"/>
                                    </a:cxn>
                                    <a:cxn ang="0">
                                      <a:pos x="382" y="216"/>
                                    </a:cxn>
                                    <a:cxn ang="0">
                                      <a:pos x="416" y="178"/>
                                    </a:cxn>
                                    <a:cxn ang="0">
                                      <a:pos x="422" y="161"/>
                                    </a:cxn>
                                    <a:cxn ang="0">
                                      <a:pos x="427" y="143"/>
                                    </a:cxn>
                                    <a:cxn ang="0">
                                      <a:pos x="419" y="137"/>
                                    </a:cxn>
                                    <a:cxn ang="0">
                                      <a:pos x="406" y="131"/>
                                    </a:cxn>
                                    <a:cxn ang="0">
                                      <a:pos x="391" y="111"/>
                                    </a:cxn>
                                    <a:cxn ang="0">
                                      <a:pos x="382" y="103"/>
                                    </a:cxn>
                                    <a:cxn ang="0">
                                      <a:pos x="375" y="92"/>
                                    </a:cxn>
                                    <a:cxn ang="0">
                                      <a:pos x="366" y="79"/>
                                    </a:cxn>
                                    <a:cxn ang="0">
                                      <a:pos x="347" y="73"/>
                                    </a:cxn>
                                    <a:cxn ang="0">
                                      <a:pos x="315" y="63"/>
                                    </a:cxn>
                                    <a:cxn ang="0">
                                      <a:pos x="285" y="51"/>
                                    </a:cxn>
                                    <a:cxn ang="0">
                                      <a:pos x="266" y="40"/>
                                    </a:cxn>
                                    <a:cxn ang="0">
                                      <a:pos x="252" y="23"/>
                                    </a:cxn>
                                    <a:cxn ang="0">
                                      <a:pos x="241" y="12"/>
                                    </a:cxn>
                                  </a:cxnLst>
                                  <a:rect l="0" t="0" r="r" b="b"/>
                                  <a:pathLst>
                                    <a:path w="427" h="482">
                                      <a:moveTo>
                                        <a:pt x="236" y="0"/>
                                      </a:moveTo>
                                      <a:lnTo>
                                        <a:pt x="203" y="0"/>
                                      </a:lnTo>
                                      <a:lnTo>
                                        <a:pt x="220" y="46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76" y="130"/>
                                      </a:lnTo>
                                      <a:lnTo>
                                        <a:pt x="203" y="170"/>
                                      </a:lnTo>
                                      <a:lnTo>
                                        <a:pt x="165" y="287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57" y="482"/>
                                      </a:lnTo>
                                      <a:lnTo>
                                        <a:pt x="83" y="474"/>
                                      </a:lnTo>
                                      <a:lnTo>
                                        <a:pt x="94" y="473"/>
                                      </a:lnTo>
                                      <a:lnTo>
                                        <a:pt x="107" y="466"/>
                                      </a:lnTo>
                                      <a:lnTo>
                                        <a:pt x="117" y="460"/>
                                      </a:lnTo>
                                      <a:lnTo>
                                        <a:pt x="137" y="459"/>
                                      </a:lnTo>
                                      <a:lnTo>
                                        <a:pt x="150" y="461"/>
                                      </a:lnTo>
                                      <a:lnTo>
                                        <a:pt x="154" y="464"/>
                                      </a:lnTo>
                                      <a:lnTo>
                                        <a:pt x="161" y="464"/>
                                      </a:lnTo>
                                      <a:lnTo>
                                        <a:pt x="165" y="460"/>
                                      </a:lnTo>
                                      <a:lnTo>
                                        <a:pt x="172" y="455"/>
                                      </a:lnTo>
                                      <a:lnTo>
                                        <a:pt x="179" y="447"/>
                                      </a:lnTo>
                                      <a:lnTo>
                                        <a:pt x="180" y="443"/>
                                      </a:lnTo>
                                      <a:lnTo>
                                        <a:pt x="180" y="436"/>
                                      </a:lnTo>
                                      <a:lnTo>
                                        <a:pt x="180" y="430"/>
                                      </a:lnTo>
                                      <a:lnTo>
                                        <a:pt x="186" y="425"/>
                                      </a:lnTo>
                                      <a:lnTo>
                                        <a:pt x="194" y="414"/>
                                      </a:lnTo>
                                      <a:lnTo>
                                        <a:pt x="224" y="407"/>
                                      </a:lnTo>
                                      <a:lnTo>
                                        <a:pt x="234" y="407"/>
                                      </a:lnTo>
                                      <a:lnTo>
                                        <a:pt x="241" y="404"/>
                                      </a:lnTo>
                                      <a:lnTo>
                                        <a:pt x="250" y="394"/>
                                      </a:lnTo>
                                      <a:lnTo>
                                        <a:pt x="253" y="382"/>
                                      </a:lnTo>
                                      <a:lnTo>
                                        <a:pt x="256" y="371"/>
                                      </a:lnTo>
                                      <a:lnTo>
                                        <a:pt x="262" y="361"/>
                                      </a:lnTo>
                                      <a:lnTo>
                                        <a:pt x="269" y="355"/>
                                      </a:lnTo>
                                      <a:lnTo>
                                        <a:pt x="278" y="352"/>
                                      </a:lnTo>
                                      <a:lnTo>
                                        <a:pt x="282" y="347"/>
                                      </a:lnTo>
                                      <a:lnTo>
                                        <a:pt x="289" y="348"/>
                                      </a:lnTo>
                                      <a:lnTo>
                                        <a:pt x="301" y="346"/>
                                      </a:lnTo>
                                      <a:lnTo>
                                        <a:pt x="309" y="346"/>
                                      </a:lnTo>
                                      <a:lnTo>
                                        <a:pt x="316" y="342"/>
                                      </a:lnTo>
                                      <a:lnTo>
                                        <a:pt x="319" y="337"/>
                                      </a:lnTo>
                                      <a:lnTo>
                                        <a:pt x="316" y="328"/>
                                      </a:lnTo>
                                      <a:lnTo>
                                        <a:pt x="314" y="325"/>
                                      </a:lnTo>
                                      <a:lnTo>
                                        <a:pt x="312" y="312"/>
                                      </a:lnTo>
                                      <a:lnTo>
                                        <a:pt x="312" y="303"/>
                                      </a:lnTo>
                                      <a:lnTo>
                                        <a:pt x="315" y="293"/>
                                      </a:lnTo>
                                      <a:lnTo>
                                        <a:pt x="314" y="285"/>
                                      </a:lnTo>
                                      <a:lnTo>
                                        <a:pt x="327" y="265"/>
                                      </a:lnTo>
                                      <a:lnTo>
                                        <a:pt x="335" y="256"/>
                                      </a:lnTo>
                                      <a:lnTo>
                                        <a:pt x="339" y="253"/>
                                      </a:lnTo>
                                      <a:lnTo>
                                        <a:pt x="342" y="255"/>
                                      </a:lnTo>
                                      <a:lnTo>
                                        <a:pt x="344" y="260"/>
                                      </a:lnTo>
                                      <a:lnTo>
                                        <a:pt x="347" y="262"/>
                                      </a:lnTo>
                                      <a:lnTo>
                                        <a:pt x="353" y="264"/>
                                      </a:lnTo>
                                      <a:lnTo>
                                        <a:pt x="355" y="261"/>
                                      </a:lnTo>
                                      <a:lnTo>
                                        <a:pt x="365" y="244"/>
                                      </a:lnTo>
                                      <a:lnTo>
                                        <a:pt x="369" y="239"/>
                                      </a:lnTo>
                                      <a:lnTo>
                                        <a:pt x="376" y="224"/>
                                      </a:lnTo>
                                      <a:lnTo>
                                        <a:pt x="382" y="216"/>
                                      </a:lnTo>
                                      <a:lnTo>
                                        <a:pt x="396" y="206"/>
                                      </a:lnTo>
                                      <a:lnTo>
                                        <a:pt x="416" y="178"/>
                                      </a:lnTo>
                                      <a:lnTo>
                                        <a:pt x="421" y="167"/>
                                      </a:lnTo>
                                      <a:lnTo>
                                        <a:pt x="422" y="161"/>
                                      </a:lnTo>
                                      <a:lnTo>
                                        <a:pt x="427" y="147"/>
                                      </a:lnTo>
                                      <a:lnTo>
                                        <a:pt x="427" y="143"/>
                                      </a:lnTo>
                                      <a:lnTo>
                                        <a:pt x="423" y="140"/>
                                      </a:lnTo>
                                      <a:lnTo>
                                        <a:pt x="419" y="137"/>
                                      </a:lnTo>
                                      <a:lnTo>
                                        <a:pt x="418" y="134"/>
                                      </a:lnTo>
                                      <a:lnTo>
                                        <a:pt x="406" y="131"/>
                                      </a:lnTo>
                                      <a:lnTo>
                                        <a:pt x="396" y="124"/>
                                      </a:lnTo>
                                      <a:lnTo>
                                        <a:pt x="391" y="111"/>
                                      </a:lnTo>
                                      <a:lnTo>
                                        <a:pt x="386" y="108"/>
                                      </a:lnTo>
                                      <a:lnTo>
                                        <a:pt x="382" y="103"/>
                                      </a:lnTo>
                                      <a:lnTo>
                                        <a:pt x="381" y="98"/>
                                      </a:lnTo>
                                      <a:lnTo>
                                        <a:pt x="375" y="92"/>
                                      </a:lnTo>
                                      <a:lnTo>
                                        <a:pt x="373" y="88"/>
                                      </a:lnTo>
                                      <a:lnTo>
                                        <a:pt x="366" y="79"/>
                                      </a:lnTo>
                                      <a:lnTo>
                                        <a:pt x="354" y="73"/>
                                      </a:lnTo>
                                      <a:lnTo>
                                        <a:pt x="347" y="73"/>
                                      </a:lnTo>
                                      <a:lnTo>
                                        <a:pt x="332" y="66"/>
                                      </a:lnTo>
                                      <a:lnTo>
                                        <a:pt x="315" y="63"/>
                                      </a:lnTo>
                                      <a:lnTo>
                                        <a:pt x="309" y="61"/>
                                      </a:lnTo>
                                      <a:lnTo>
                                        <a:pt x="285" y="51"/>
                                      </a:lnTo>
                                      <a:lnTo>
                                        <a:pt x="274" y="43"/>
                                      </a:lnTo>
                                      <a:lnTo>
                                        <a:pt x="266" y="40"/>
                                      </a:lnTo>
                                      <a:lnTo>
                                        <a:pt x="260" y="30"/>
                                      </a:lnTo>
                                      <a:lnTo>
                                        <a:pt x="252" y="23"/>
                                      </a:lnTo>
                                      <a:lnTo>
                                        <a:pt x="250" y="19"/>
                                      </a:lnTo>
                                      <a:lnTo>
                                        <a:pt x="241" y="12"/>
                                      </a:lnTo>
                                      <a:lnTo>
                                        <a:pt x="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53" name="Freeform 15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69" y="2190"/>
                                <a:ext cx="1" cy="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3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3" y="19"/>
                                  </a:cxn>
                                  <a:cxn ang="0">
                                    <a:pos x="8" y="17"/>
                                  </a:cxn>
                                  <a:cxn ang="0">
                                    <a:pos x="8" y="3"/>
                                  </a:cxn>
                                </a:cxnLst>
                                <a:rect l="0" t="0" r="r" b="b"/>
                                <a:pathLst>
                                  <a:path w="8" h="19">
                                    <a:moveTo>
                                      <a:pt x="8" y="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3" y="19"/>
                                    </a:lnTo>
                                    <a:lnTo>
                                      <a:pt x="8" y="17"/>
                                    </a:lnTo>
                                    <a:lnTo>
                                      <a:pt x="8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54" name="Group 15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000" y="2012"/>
                                <a:ext cx="210" cy="192"/>
                                <a:chOff x="3000" y="2012"/>
                                <a:chExt cx="210" cy="192"/>
                              </a:xfrm>
                              <a:grpFill/>
                            </wpg:grpSpPr>
                            <wps:wsp>
                              <wps:cNvPr id="755" name="Freeform 15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122" y="2182"/>
                                  <a:ext cx="10" cy="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2"/>
                                    </a:cxn>
                                    <a:cxn ang="0">
                                      <a:pos x="45" y="0"/>
                                    </a:cxn>
                                    <a:cxn ang="0">
                                      <a:pos x="27" y="2"/>
                                    </a:cxn>
                                    <a:cxn ang="0">
                                      <a:pos x="23" y="10"/>
                                    </a:cxn>
                                    <a:cxn ang="0">
                                      <a:pos x="12" y="18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1" y="26"/>
                                    </a:cxn>
                                    <a:cxn ang="0">
                                      <a:pos x="27" y="19"/>
                                    </a:cxn>
                                    <a:cxn ang="0">
                                      <a:pos x="50" y="2"/>
                                    </a:cxn>
                                  </a:cxnLst>
                                  <a:rect l="0" t="0" r="r" b="b"/>
                                  <a:pathLst>
                                    <a:path w="50" h="26">
                                      <a:moveTo>
                                        <a:pt x="50" y="2"/>
                                      </a:moveTo>
                                      <a:lnTo>
                                        <a:pt x="45" y="0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5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6" name="Freeform 15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3000" y="2012"/>
                                  <a:ext cx="210" cy="19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20" y="957"/>
                                    </a:cxn>
                                    <a:cxn ang="0">
                                      <a:pos x="836" y="944"/>
                                    </a:cxn>
                                    <a:cxn ang="0">
                                      <a:pos x="792" y="933"/>
                                    </a:cxn>
                                    <a:cxn ang="0">
                                      <a:pos x="717" y="912"/>
                                    </a:cxn>
                                    <a:cxn ang="0">
                                      <a:pos x="673" y="839"/>
                                    </a:cxn>
                                    <a:cxn ang="0">
                                      <a:pos x="610" y="865"/>
                                    </a:cxn>
                                    <a:cxn ang="0">
                                      <a:pos x="551" y="868"/>
                                    </a:cxn>
                                    <a:cxn ang="0">
                                      <a:pos x="511" y="859"/>
                                    </a:cxn>
                                    <a:cxn ang="0">
                                      <a:pos x="462" y="822"/>
                                    </a:cxn>
                                    <a:cxn ang="0">
                                      <a:pos x="400" y="794"/>
                                    </a:cxn>
                                    <a:cxn ang="0">
                                      <a:pos x="351" y="713"/>
                                    </a:cxn>
                                    <a:cxn ang="0">
                                      <a:pos x="323" y="661"/>
                                    </a:cxn>
                                    <a:cxn ang="0">
                                      <a:pos x="292" y="661"/>
                                    </a:cxn>
                                    <a:cxn ang="0">
                                      <a:pos x="270" y="632"/>
                                    </a:cxn>
                                    <a:cxn ang="0">
                                      <a:pos x="252" y="640"/>
                                    </a:cxn>
                                    <a:cxn ang="0">
                                      <a:pos x="237" y="653"/>
                                    </a:cxn>
                                    <a:cxn ang="0">
                                      <a:pos x="188" y="595"/>
                                    </a:cxn>
                                    <a:cxn ang="0">
                                      <a:pos x="172" y="506"/>
                                    </a:cxn>
                                    <a:cxn ang="0">
                                      <a:pos x="111" y="466"/>
                                    </a:cxn>
                                    <a:cxn ang="0">
                                      <a:pos x="82" y="422"/>
                                    </a:cxn>
                                    <a:cxn ang="0">
                                      <a:pos x="72" y="393"/>
                                    </a:cxn>
                                    <a:cxn ang="0">
                                      <a:pos x="100" y="328"/>
                                    </a:cxn>
                                    <a:cxn ang="0">
                                      <a:pos x="102" y="278"/>
                                    </a:cxn>
                                    <a:cxn ang="0">
                                      <a:pos x="40" y="213"/>
                                    </a:cxn>
                                    <a:cxn ang="0">
                                      <a:pos x="12" y="118"/>
                                    </a:cxn>
                                    <a:cxn ang="0">
                                      <a:pos x="0" y="34"/>
                                    </a:cxn>
                                    <a:cxn ang="0">
                                      <a:pos x="38" y="16"/>
                                    </a:cxn>
                                    <a:cxn ang="0">
                                      <a:pos x="121" y="68"/>
                                    </a:cxn>
                                    <a:cxn ang="0">
                                      <a:pos x="166" y="27"/>
                                    </a:cxn>
                                    <a:cxn ang="0">
                                      <a:pos x="227" y="57"/>
                                    </a:cxn>
                                    <a:cxn ang="0">
                                      <a:pos x="232" y="85"/>
                                    </a:cxn>
                                    <a:cxn ang="0">
                                      <a:pos x="260" y="123"/>
                                    </a:cxn>
                                    <a:cxn ang="0">
                                      <a:pos x="303" y="171"/>
                                    </a:cxn>
                                    <a:cxn ang="0">
                                      <a:pos x="357" y="203"/>
                                    </a:cxn>
                                    <a:cxn ang="0">
                                      <a:pos x="497" y="207"/>
                                    </a:cxn>
                                    <a:cxn ang="0">
                                      <a:pos x="543" y="207"/>
                                    </a:cxn>
                                    <a:cxn ang="0">
                                      <a:pos x="600" y="135"/>
                                    </a:cxn>
                                    <a:cxn ang="0">
                                      <a:pos x="664" y="121"/>
                                    </a:cxn>
                                    <a:cxn ang="0">
                                      <a:pos x="722" y="119"/>
                                    </a:cxn>
                                    <a:cxn ang="0">
                                      <a:pos x="804" y="150"/>
                                    </a:cxn>
                                    <a:cxn ang="0">
                                      <a:pos x="851" y="187"/>
                                    </a:cxn>
                                    <a:cxn ang="0">
                                      <a:pos x="936" y="230"/>
                                    </a:cxn>
                                    <a:cxn ang="0">
                                      <a:pos x="935" y="321"/>
                                    </a:cxn>
                                    <a:cxn ang="0">
                                      <a:pos x="895" y="398"/>
                                    </a:cxn>
                                    <a:cxn ang="0">
                                      <a:pos x="899" y="470"/>
                                    </a:cxn>
                                    <a:cxn ang="0">
                                      <a:pos x="909" y="546"/>
                                    </a:cxn>
                                    <a:cxn ang="0">
                                      <a:pos x="960" y="586"/>
                                    </a:cxn>
                                    <a:cxn ang="0">
                                      <a:pos x="915" y="676"/>
                                    </a:cxn>
                                    <a:cxn ang="0">
                                      <a:pos x="986" y="759"/>
                                    </a:cxn>
                                    <a:cxn ang="0">
                                      <a:pos x="1023" y="829"/>
                                    </a:cxn>
                                    <a:cxn ang="0">
                                      <a:pos x="1033" y="866"/>
                                    </a:cxn>
                                    <a:cxn ang="0">
                                      <a:pos x="970" y="902"/>
                                    </a:cxn>
                                  </a:cxnLst>
                                  <a:rect l="0" t="0" r="r" b="b"/>
                                  <a:pathLst>
                                    <a:path w="1049" h="961">
                                      <a:moveTo>
                                        <a:pt x="957" y="958"/>
                                      </a:moveTo>
                                      <a:lnTo>
                                        <a:pt x="954" y="957"/>
                                      </a:lnTo>
                                      <a:lnTo>
                                        <a:pt x="947" y="961"/>
                                      </a:lnTo>
                                      <a:lnTo>
                                        <a:pt x="932" y="960"/>
                                      </a:lnTo>
                                      <a:lnTo>
                                        <a:pt x="920" y="957"/>
                                      </a:lnTo>
                                      <a:lnTo>
                                        <a:pt x="903" y="951"/>
                                      </a:lnTo>
                                      <a:lnTo>
                                        <a:pt x="895" y="944"/>
                                      </a:lnTo>
                                      <a:lnTo>
                                        <a:pt x="889" y="949"/>
                                      </a:lnTo>
                                      <a:lnTo>
                                        <a:pt x="855" y="947"/>
                                      </a:lnTo>
                                      <a:lnTo>
                                        <a:pt x="836" y="944"/>
                                      </a:lnTo>
                                      <a:lnTo>
                                        <a:pt x="825" y="939"/>
                                      </a:lnTo>
                                      <a:lnTo>
                                        <a:pt x="820" y="941"/>
                                      </a:lnTo>
                                      <a:lnTo>
                                        <a:pt x="818" y="945"/>
                                      </a:lnTo>
                                      <a:lnTo>
                                        <a:pt x="806" y="938"/>
                                      </a:lnTo>
                                      <a:lnTo>
                                        <a:pt x="792" y="933"/>
                                      </a:lnTo>
                                      <a:lnTo>
                                        <a:pt x="775" y="933"/>
                                      </a:lnTo>
                                      <a:lnTo>
                                        <a:pt x="755" y="930"/>
                                      </a:lnTo>
                                      <a:lnTo>
                                        <a:pt x="744" y="926"/>
                                      </a:lnTo>
                                      <a:lnTo>
                                        <a:pt x="726" y="925"/>
                                      </a:lnTo>
                                      <a:lnTo>
                                        <a:pt x="717" y="912"/>
                                      </a:lnTo>
                                      <a:lnTo>
                                        <a:pt x="710" y="893"/>
                                      </a:lnTo>
                                      <a:lnTo>
                                        <a:pt x="705" y="869"/>
                                      </a:lnTo>
                                      <a:lnTo>
                                        <a:pt x="697" y="852"/>
                                      </a:lnTo>
                                      <a:lnTo>
                                        <a:pt x="683" y="843"/>
                                      </a:lnTo>
                                      <a:lnTo>
                                        <a:pt x="673" y="839"/>
                                      </a:lnTo>
                                      <a:lnTo>
                                        <a:pt x="665" y="838"/>
                                      </a:lnTo>
                                      <a:lnTo>
                                        <a:pt x="645" y="847"/>
                                      </a:lnTo>
                                      <a:lnTo>
                                        <a:pt x="625" y="853"/>
                                      </a:lnTo>
                                      <a:lnTo>
                                        <a:pt x="619" y="860"/>
                                      </a:lnTo>
                                      <a:lnTo>
                                        <a:pt x="610" y="865"/>
                                      </a:lnTo>
                                      <a:lnTo>
                                        <a:pt x="600" y="865"/>
                                      </a:lnTo>
                                      <a:lnTo>
                                        <a:pt x="584" y="875"/>
                                      </a:lnTo>
                                      <a:lnTo>
                                        <a:pt x="573" y="877"/>
                                      </a:lnTo>
                                      <a:lnTo>
                                        <a:pt x="559" y="874"/>
                                      </a:lnTo>
                                      <a:lnTo>
                                        <a:pt x="551" y="868"/>
                                      </a:lnTo>
                                      <a:lnTo>
                                        <a:pt x="537" y="865"/>
                                      </a:lnTo>
                                      <a:lnTo>
                                        <a:pt x="523" y="868"/>
                                      </a:lnTo>
                                      <a:lnTo>
                                        <a:pt x="516" y="868"/>
                                      </a:lnTo>
                                      <a:lnTo>
                                        <a:pt x="507" y="856"/>
                                      </a:lnTo>
                                      <a:lnTo>
                                        <a:pt x="511" y="859"/>
                                      </a:lnTo>
                                      <a:lnTo>
                                        <a:pt x="509" y="854"/>
                                      </a:lnTo>
                                      <a:lnTo>
                                        <a:pt x="502" y="849"/>
                                      </a:lnTo>
                                      <a:lnTo>
                                        <a:pt x="470" y="838"/>
                                      </a:lnTo>
                                      <a:lnTo>
                                        <a:pt x="462" y="826"/>
                                      </a:lnTo>
                                      <a:lnTo>
                                        <a:pt x="462" y="822"/>
                                      </a:lnTo>
                                      <a:lnTo>
                                        <a:pt x="453" y="812"/>
                                      </a:lnTo>
                                      <a:lnTo>
                                        <a:pt x="438" y="805"/>
                                      </a:lnTo>
                                      <a:lnTo>
                                        <a:pt x="425" y="800"/>
                                      </a:lnTo>
                                      <a:lnTo>
                                        <a:pt x="409" y="799"/>
                                      </a:lnTo>
                                      <a:lnTo>
                                        <a:pt x="400" y="794"/>
                                      </a:lnTo>
                                      <a:lnTo>
                                        <a:pt x="392" y="785"/>
                                      </a:lnTo>
                                      <a:lnTo>
                                        <a:pt x="384" y="762"/>
                                      </a:lnTo>
                                      <a:lnTo>
                                        <a:pt x="374" y="745"/>
                                      </a:lnTo>
                                      <a:lnTo>
                                        <a:pt x="371" y="730"/>
                                      </a:lnTo>
                                      <a:lnTo>
                                        <a:pt x="351" y="713"/>
                                      </a:lnTo>
                                      <a:lnTo>
                                        <a:pt x="347" y="699"/>
                                      </a:lnTo>
                                      <a:lnTo>
                                        <a:pt x="342" y="689"/>
                                      </a:lnTo>
                                      <a:lnTo>
                                        <a:pt x="334" y="685"/>
                                      </a:lnTo>
                                      <a:lnTo>
                                        <a:pt x="324" y="669"/>
                                      </a:lnTo>
                                      <a:lnTo>
                                        <a:pt x="323" y="661"/>
                                      </a:lnTo>
                                      <a:lnTo>
                                        <a:pt x="319" y="655"/>
                                      </a:lnTo>
                                      <a:lnTo>
                                        <a:pt x="313" y="651"/>
                                      </a:lnTo>
                                      <a:lnTo>
                                        <a:pt x="301" y="656"/>
                                      </a:lnTo>
                                      <a:lnTo>
                                        <a:pt x="293" y="664"/>
                                      </a:lnTo>
                                      <a:lnTo>
                                        <a:pt x="292" y="661"/>
                                      </a:lnTo>
                                      <a:lnTo>
                                        <a:pt x="286" y="659"/>
                                      </a:lnTo>
                                      <a:lnTo>
                                        <a:pt x="283" y="654"/>
                                      </a:lnTo>
                                      <a:lnTo>
                                        <a:pt x="276" y="649"/>
                                      </a:lnTo>
                                      <a:lnTo>
                                        <a:pt x="271" y="642"/>
                                      </a:lnTo>
                                      <a:lnTo>
                                        <a:pt x="270" y="632"/>
                                      </a:lnTo>
                                      <a:lnTo>
                                        <a:pt x="265" y="627"/>
                                      </a:lnTo>
                                      <a:lnTo>
                                        <a:pt x="256" y="624"/>
                                      </a:lnTo>
                                      <a:lnTo>
                                        <a:pt x="252" y="628"/>
                                      </a:lnTo>
                                      <a:lnTo>
                                        <a:pt x="254" y="634"/>
                                      </a:lnTo>
                                      <a:lnTo>
                                        <a:pt x="252" y="640"/>
                                      </a:lnTo>
                                      <a:lnTo>
                                        <a:pt x="253" y="646"/>
                                      </a:lnTo>
                                      <a:lnTo>
                                        <a:pt x="244" y="646"/>
                                      </a:lnTo>
                                      <a:lnTo>
                                        <a:pt x="243" y="656"/>
                                      </a:lnTo>
                                      <a:lnTo>
                                        <a:pt x="240" y="655"/>
                                      </a:lnTo>
                                      <a:lnTo>
                                        <a:pt x="237" y="653"/>
                                      </a:lnTo>
                                      <a:lnTo>
                                        <a:pt x="217" y="638"/>
                                      </a:lnTo>
                                      <a:lnTo>
                                        <a:pt x="210" y="630"/>
                                      </a:lnTo>
                                      <a:lnTo>
                                        <a:pt x="205" y="622"/>
                                      </a:lnTo>
                                      <a:lnTo>
                                        <a:pt x="201" y="602"/>
                                      </a:lnTo>
                                      <a:lnTo>
                                        <a:pt x="188" y="595"/>
                                      </a:lnTo>
                                      <a:lnTo>
                                        <a:pt x="189" y="574"/>
                                      </a:lnTo>
                                      <a:lnTo>
                                        <a:pt x="193" y="547"/>
                                      </a:lnTo>
                                      <a:lnTo>
                                        <a:pt x="186" y="533"/>
                                      </a:lnTo>
                                      <a:lnTo>
                                        <a:pt x="179" y="521"/>
                                      </a:lnTo>
                                      <a:lnTo>
                                        <a:pt x="172" y="506"/>
                                      </a:lnTo>
                                      <a:lnTo>
                                        <a:pt x="163" y="497"/>
                                      </a:lnTo>
                                      <a:lnTo>
                                        <a:pt x="150" y="493"/>
                                      </a:lnTo>
                                      <a:lnTo>
                                        <a:pt x="140" y="488"/>
                                      </a:lnTo>
                                      <a:lnTo>
                                        <a:pt x="126" y="477"/>
                                      </a:lnTo>
                                      <a:lnTo>
                                        <a:pt x="111" y="466"/>
                                      </a:lnTo>
                                      <a:lnTo>
                                        <a:pt x="99" y="460"/>
                                      </a:lnTo>
                                      <a:lnTo>
                                        <a:pt x="99" y="449"/>
                                      </a:lnTo>
                                      <a:lnTo>
                                        <a:pt x="93" y="435"/>
                                      </a:lnTo>
                                      <a:lnTo>
                                        <a:pt x="86" y="429"/>
                                      </a:lnTo>
                                      <a:lnTo>
                                        <a:pt x="82" y="422"/>
                                      </a:lnTo>
                                      <a:lnTo>
                                        <a:pt x="73" y="422"/>
                                      </a:lnTo>
                                      <a:lnTo>
                                        <a:pt x="67" y="417"/>
                                      </a:lnTo>
                                      <a:lnTo>
                                        <a:pt x="65" y="401"/>
                                      </a:lnTo>
                                      <a:lnTo>
                                        <a:pt x="68" y="400"/>
                                      </a:lnTo>
                                      <a:lnTo>
                                        <a:pt x="72" y="393"/>
                                      </a:lnTo>
                                      <a:lnTo>
                                        <a:pt x="76" y="368"/>
                                      </a:lnTo>
                                      <a:lnTo>
                                        <a:pt x="80" y="360"/>
                                      </a:lnTo>
                                      <a:lnTo>
                                        <a:pt x="88" y="358"/>
                                      </a:lnTo>
                                      <a:lnTo>
                                        <a:pt x="87" y="349"/>
                                      </a:lnTo>
                                      <a:lnTo>
                                        <a:pt x="100" y="328"/>
                                      </a:lnTo>
                                      <a:lnTo>
                                        <a:pt x="109" y="317"/>
                                      </a:lnTo>
                                      <a:lnTo>
                                        <a:pt x="104" y="299"/>
                                      </a:lnTo>
                                      <a:lnTo>
                                        <a:pt x="110" y="285"/>
                                      </a:lnTo>
                                      <a:lnTo>
                                        <a:pt x="116" y="278"/>
                                      </a:lnTo>
                                      <a:lnTo>
                                        <a:pt x="102" y="278"/>
                                      </a:lnTo>
                                      <a:lnTo>
                                        <a:pt x="80" y="273"/>
                                      </a:lnTo>
                                      <a:lnTo>
                                        <a:pt x="68" y="262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0" y="230"/>
                                      </a:lnTo>
                                      <a:lnTo>
                                        <a:pt x="40" y="213"/>
                                      </a:lnTo>
                                      <a:lnTo>
                                        <a:pt x="35" y="180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22" y="147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10" y="102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8" y="58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4" y="25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4" y="11"/>
                                      </a:lnTo>
                                      <a:lnTo>
                                        <a:pt x="38" y="16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9" y="68"/>
                                      </a:lnTo>
                                      <a:lnTo>
                                        <a:pt x="104" y="68"/>
                                      </a:lnTo>
                                      <a:lnTo>
                                        <a:pt x="121" y="68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38" y="65"/>
                                      </a:lnTo>
                                      <a:lnTo>
                                        <a:pt x="150" y="53"/>
                                      </a:lnTo>
                                      <a:lnTo>
                                        <a:pt x="156" y="37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204" y="13"/>
                                      </a:lnTo>
                                      <a:lnTo>
                                        <a:pt x="221" y="22"/>
                                      </a:lnTo>
                                      <a:lnTo>
                                        <a:pt x="220" y="36"/>
                                      </a:lnTo>
                                      <a:lnTo>
                                        <a:pt x="227" y="57"/>
                                      </a:lnTo>
                                      <a:lnTo>
                                        <a:pt x="212" y="65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20" y="77"/>
                                      </a:lnTo>
                                      <a:lnTo>
                                        <a:pt x="224" y="81"/>
                                      </a:lnTo>
                                      <a:lnTo>
                                        <a:pt x="232" y="85"/>
                                      </a:lnTo>
                                      <a:lnTo>
                                        <a:pt x="240" y="92"/>
                                      </a:lnTo>
                                      <a:lnTo>
                                        <a:pt x="247" y="95"/>
                                      </a:lnTo>
                                      <a:lnTo>
                                        <a:pt x="254" y="95"/>
                                      </a:lnTo>
                                      <a:lnTo>
                                        <a:pt x="258" y="94"/>
                                      </a:lnTo>
                                      <a:lnTo>
                                        <a:pt x="260" y="123"/>
                                      </a:lnTo>
                                      <a:lnTo>
                                        <a:pt x="265" y="142"/>
                                      </a:lnTo>
                                      <a:lnTo>
                                        <a:pt x="270" y="155"/>
                                      </a:lnTo>
                                      <a:lnTo>
                                        <a:pt x="282" y="165"/>
                                      </a:lnTo>
                                      <a:lnTo>
                                        <a:pt x="293" y="167"/>
                                      </a:lnTo>
                                      <a:lnTo>
                                        <a:pt x="303" y="171"/>
                                      </a:lnTo>
                                      <a:lnTo>
                                        <a:pt x="318" y="170"/>
                                      </a:lnTo>
                                      <a:lnTo>
                                        <a:pt x="329" y="171"/>
                                      </a:lnTo>
                                      <a:lnTo>
                                        <a:pt x="336" y="176"/>
                                      </a:lnTo>
                                      <a:lnTo>
                                        <a:pt x="344" y="192"/>
                                      </a:lnTo>
                                      <a:lnTo>
                                        <a:pt x="357" y="203"/>
                                      </a:lnTo>
                                      <a:lnTo>
                                        <a:pt x="377" y="214"/>
                                      </a:lnTo>
                                      <a:lnTo>
                                        <a:pt x="411" y="225"/>
                                      </a:lnTo>
                                      <a:lnTo>
                                        <a:pt x="423" y="226"/>
                                      </a:lnTo>
                                      <a:lnTo>
                                        <a:pt x="479" y="209"/>
                                      </a:lnTo>
                                      <a:lnTo>
                                        <a:pt x="497" y="207"/>
                                      </a:lnTo>
                                      <a:lnTo>
                                        <a:pt x="519" y="202"/>
                                      </a:lnTo>
                                      <a:lnTo>
                                        <a:pt x="516" y="205"/>
                                      </a:lnTo>
                                      <a:lnTo>
                                        <a:pt x="502" y="208"/>
                                      </a:lnTo>
                                      <a:lnTo>
                                        <a:pt x="519" y="210"/>
                                      </a:lnTo>
                                      <a:lnTo>
                                        <a:pt x="543" y="207"/>
                                      </a:lnTo>
                                      <a:lnTo>
                                        <a:pt x="543" y="187"/>
                                      </a:lnTo>
                                      <a:lnTo>
                                        <a:pt x="534" y="166"/>
                                      </a:lnTo>
                                      <a:lnTo>
                                        <a:pt x="548" y="166"/>
                                      </a:lnTo>
                                      <a:lnTo>
                                        <a:pt x="566" y="162"/>
                                      </a:lnTo>
                                      <a:lnTo>
                                        <a:pt x="600" y="135"/>
                                      </a:lnTo>
                                      <a:lnTo>
                                        <a:pt x="615" y="121"/>
                                      </a:lnTo>
                                      <a:lnTo>
                                        <a:pt x="631" y="117"/>
                                      </a:lnTo>
                                      <a:lnTo>
                                        <a:pt x="642" y="117"/>
                                      </a:lnTo>
                                      <a:lnTo>
                                        <a:pt x="653" y="121"/>
                                      </a:lnTo>
                                      <a:lnTo>
                                        <a:pt x="664" y="121"/>
                                      </a:lnTo>
                                      <a:lnTo>
                                        <a:pt x="669" y="116"/>
                                      </a:lnTo>
                                      <a:lnTo>
                                        <a:pt x="672" y="107"/>
                                      </a:lnTo>
                                      <a:lnTo>
                                        <a:pt x="686" y="105"/>
                                      </a:lnTo>
                                      <a:lnTo>
                                        <a:pt x="707" y="107"/>
                                      </a:lnTo>
                                      <a:lnTo>
                                        <a:pt x="722" y="119"/>
                                      </a:lnTo>
                                      <a:lnTo>
                                        <a:pt x="731" y="131"/>
                                      </a:lnTo>
                                      <a:lnTo>
                                        <a:pt x="769" y="143"/>
                                      </a:lnTo>
                                      <a:lnTo>
                                        <a:pt x="782" y="150"/>
                                      </a:lnTo>
                                      <a:lnTo>
                                        <a:pt x="793" y="153"/>
                                      </a:lnTo>
                                      <a:lnTo>
                                        <a:pt x="804" y="150"/>
                                      </a:lnTo>
                                      <a:lnTo>
                                        <a:pt x="819" y="153"/>
                                      </a:lnTo>
                                      <a:lnTo>
                                        <a:pt x="828" y="158"/>
                                      </a:lnTo>
                                      <a:lnTo>
                                        <a:pt x="837" y="171"/>
                                      </a:lnTo>
                                      <a:lnTo>
                                        <a:pt x="841" y="183"/>
                                      </a:lnTo>
                                      <a:lnTo>
                                        <a:pt x="851" y="187"/>
                                      </a:lnTo>
                                      <a:lnTo>
                                        <a:pt x="867" y="197"/>
                                      </a:lnTo>
                                      <a:lnTo>
                                        <a:pt x="889" y="215"/>
                                      </a:lnTo>
                                      <a:lnTo>
                                        <a:pt x="905" y="225"/>
                                      </a:lnTo>
                                      <a:lnTo>
                                        <a:pt x="931" y="225"/>
                                      </a:lnTo>
                                      <a:lnTo>
                                        <a:pt x="936" y="230"/>
                                      </a:lnTo>
                                      <a:lnTo>
                                        <a:pt x="936" y="267"/>
                                      </a:lnTo>
                                      <a:lnTo>
                                        <a:pt x="939" y="278"/>
                                      </a:lnTo>
                                      <a:lnTo>
                                        <a:pt x="937" y="291"/>
                                      </a:lnTo>
                                      <a:lnTo>
                                        <a:pt x="935" y="305"/>
                                      </a:lnTo>
                                      <a:lnTo>
                                        <a:pt x="935" y="321"/>
                                      </a:lnTo>
                                      <a:lnTo>
                                        <a:pt x="930" y="343"/>
                                      </a:lnTo>
                                      <a:lnTo>
                                        <a:pt x="916" y="365"/>
                                      </a:lnTo>
                                      <a:lnTo>
                                        <a:pt x="916" y="380"/>
                                      </a:lnTo>
                                      <a:lnTo>
                                        <a:pt x="895" y="388"/>
                                      </a:lnTo>
                                      <a:lnTo>
                                        <a:pt x="895" y="398"/>
                                      </a:lnTo>
                                      <a:lnTo>
                                        <a:pt x="895" y="418"/>
                                      </a:lnTo>
                                      <a:lnTo>
                                        <a:pt x="909" y="423"/>
                                      </a:lnTo>
                                      <a:lnTo>
                                        <a:pt x="910" y="434"/>
                                      </a:lnTo>
                                      <a:lnTo>
                                        <a:pt x="903" y="452"/>
                                      </a:lnTo>
                                      <a:lnTo>
                                        <a:pt x="899" y="470"/>
                                      </a:lnTo>
                                      <a:lnTo>
                                        <a:pt x="901" y="482"/>
                                      </a:lnTo>
                                      <a:lnTo>
                                        <a:pt x="907" y="498"/>
                                      </a:lnTo>
                                      <a:lnTo>
                                        <a:pt x="910" y="516"/>
                                      </a:lnTo>
                                      <a:lnTo>
                                        <a:pt x="907" y="533"/>
                                      </a:lnTo>
                                      <a:lnTo>
                                        <a:pt x="909" y="546"/>
                                      </a:lnTo>
                                      <a:lnTo>
                                        <a:pt x="919" y="557"/>
                                      </a:lnTo>
                                      <a:lnTo>
                                        <a:pt x="931" y="560"/>
                                      </a:lnTo>
                                      <a:lnTo>
                                        <a:pt x="943" y="560"/>
                                      </a:lnTo>
                                      <a:lnTo>
                                        <a:pt x="954" y="570"/>
                                      </a:lnTo>
                                      <a:lnTo>
                                        <a:pt x="960" y="586"/>
                                      </a:lnTo>
                                      <a:lnTo>
                                        <a:pt x="960" y="601"/>
                                      </a:lnTo>
                                      <a:lnTo>
                                        <a:pt x="954" y="618"/>
                                      </a:lnTo>
                                      <a:lnTo>
                                        <a:pt x="931" y="646"/>
                                      </a:lnTo>
                                      <a:lnTo>
                                        <a:pt x="919" y="671"/>
                                      </a:lnTo>
                                      <a:lnTo>
                                        <a:pt x="915" y="676"/>
                                      </a:lnTo>
                                      <a:lnTo>
                                        <a:pt x="923" y="686"/>
                                      </a:lnTo>
                                      <a:lnTo>
                                        <a:pt x="937" y="698"/>
                                      </a:lnTo>
                                      <a:lnTo>
                                        <a:pt x="958" y="741"/>
                                      </a:lnTo>
                                      <a:lnTo>
                                        <a:pt x="970" y="751"/>
                                      </a:lnTo>
                                      <a:lnTo>
                                        <a:pt x="986" y="759"/>
                                      </a:lnTo>
                                      <a:lnTo>
                                        <a:pt x="1013" y="768"/>
                                      </a:lnTo>
                                      <a:lnTo>
                                        <a:pt x="1018" y="774"/>
                                      </a:lnTo>
                                      <a:lnTo>
                                        <a:pt x="1023" y="800"/>
                                      </a:lnTo>
                                      <a:lnTo>
                                        <a:pt x="1024" y="815"/>
                                      </a:lnTo>
                                      <a:lnTo>
                                        <a:pt x="1023" y="829"/>
                                      </a:lnTo>
                                      <a:lnTo>
                                        <a:pt x="1043" y="833"/>
                                      </a:lnTo>
                                      <a:lnTo>
                                        <a:pt x="1048" y="838"/>
                                      </a:lnTo>
                                      <a:lnTo>
                                        <a:pt x="1049" y="848"/>
                                      </a:lnTo>
                                      <a:lnTo>
                                        <a:pt x="1046" y="854"/>
                                      </a:lnTo>
                                      <a:lnTo>
                                        <a:pt x="1033" y="866"/>
                                      </a:lnTo>
                                      <a:lnTo>
                                        <a:pt x="1021" y="869"/>
                                      </a:lnTo>
                                      <a:lnTo>
                                        <a:pt x="1006" y="875"/>
                                      </a:lnTo>
                                      <a:lnTo>
                                        <a:pt x="992" y="880"/>
                                      </a:lnTo>
                                      <a:lnTo>
                                        <a:pt x="979" y="890"/>
                                      </a:lnTo>
                                      <a:lnTo>
                                        <a:pt x="970" y="902"/>
                                      </a:lnTo>
                                      <a:lnTo>
                                        <a:pt x="959" y="931"/>
                                      </a:lnTo>
                                      <a:lnTo>
                                        <a:pt x="957" y="944"/>
                                      </a:lnTo>
                                      <a:lnTo>
                                        <a:pt x="957" y="95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57" name="Freeform 15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941" y="2045"/>
                                <a:ext cx="107" cy="10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27" y="500"/>
                                  </a:cxn>
                                  <a:cxn ang="0">
                                    <a:pos x="510" y="490"/>
                                  </a:cxn>
                                  <a:cxn ang="0">
                                    <a:pos x="505" y="494"/>
                                  </a:cxn>
                                  <a:cxn ang="0">
                                    <a:pos x="479" y="489"/>
                                  </a:cxn>
                                  <a:cxn ang="0">
                                    <a:pos x="452" y="512"/>
                                  </a:cxn>
                                  <a:cxn ang="0">
                                    <a:pos x="426" y="548"/>
                                  </a:cxn>
                                  <a:cxn ang="0">
                                    <a:pos x="265" y="515"/>
                                  </a:cxn>
                                  <a:cxn ang="0">
                                    <a:pos x="263" y="472"/>
                                  </a:cxn>
                                  <a:cxn ang="0">
                                    <a:pos x="232" y="467"/>
                                  </a:cxn>
                                  <a:cxn ang="0">
                                    <a:pos x="218" y="444"/>
                                  </a:cxn>
                                  <a:cxn ang="0">
                                    <a:pos x="100" y="376"/>
                                  </a:cxn>
                                  <a:cxn ang="0">
                                    <a:pos x="0" y="278"/>
                                  </a:cxn>
                                  <a:cxn ang="0">
                                    <a:pos x="58" y="237"/>
                                  </a:cxn>
                                  <a:cxn ang="0">
                                    <a:pos x="95" y="220"/>
                                  </a:cxn>
                                  <a:cxn ang="0">
                                    <a:pos x="111" y="209"/>
                                  </a:cxn>
                                  <a:cxn ang="0">
                                    <a:pos x="133" y="180"/>
                                  </a:cxn>
                                  <a:cxn ang="0">
                                    <a:pos x="140" y="73"/>
                                  </a:cxn>
                                  <a:cxn ang="0">
                                    <a:pos x="189" y="31"/>
                                  </a:cxn>
                                  <a:cxn ang="0">
                                    <a:pos x="229" y="0"/>
                                  </a:cxn>
                                  <a:cxn ang="0">
                                    <a:pos x="279" y="10"/>
                                  </a:cxn>
                                  <a:cxn ang="0">
                                    <a:pos x="306" y="20"/>
                                  </a:cxn>
                                  <a:cxn ang="0">
                                    <a:pos x="329" y="14"/>
                                  </a:cxn>
                                  <a:cxn ang="0">
                                    <a:pos x="344" y="64"/>
                                  </a:cxn>
                                  <a:cxn ang="0">
                                    <a:pos x="362" y="96"/>
                                  </a:cxn>
                                  <a:cxn ang="0">
                                    <a:pos x="396" y="112"/>
                                  </a:cxn>
                                  <a:cxn ang="0">
                                    <a:pos x="404" y="119"/>
                                  </a:cxn>
                                  <a:cxn ang="0">
                                    <a:pos x="403" y="152"/>
                                  </a:cxn>
                                  <a:cxn ang="0">
                                    <a:pos x="381" y="184"/>
                                  </a:cxn>
                                  <a:cxn ang="0">
                                    <a:pos x="374" y="195"/>
                                  </a:cxn>
                                  <a:cxn ang="0">
                                    <a:pos x="366" y="227"/>
                                  </a:cxn>
                                  <a:cxn ang="0">
                                    <a:pos x="359" y="236"/>
                                  </a:cxn>
                                  <a:cxn ang="0">
                                    <a:pos x="367" y="256"/>
                                  </a:cxn>
                                  <a:cxn ang="0">
                                    <a:pos x="380" y="264"/>
                                  </a:cxn>
                                  <a:cxn ang="0">
                                    <a:pos x="393" y="283"/>
                                  </a:cxn>
                                  <a:cxn ang="0">
                                    <a:pos x="405" y="301"/>
                                  </a:cxn>
                                  <a:cxn ang="0">
                                    <a:pos x="432" y="322"/>
                                  </a:cxn>
                                  <a:cxn ang="0">
                                    <a:pos x="457" y="331"/>
                                  </a:cxn>
                                  <a:cxn ang="0">
                                    <a:pos x="473" y="355"/>
                                  </a:cxn>
                                  <a:cxn ang="0">
                                    <a:pos x="487" y="381"/>
                                  </a:cxn>
                                  <a:cxn ang="0">
                                    <a:pos x="482" y="429"/>
                                  </a:cxn>
                                  <a:cxn ang="0">
                                    <a:pos x="499" y="456"/>
                                  </a:cxn>
                                  <a:cxn ang="0">
                                    <a:pos x="511" y="472"/>
                                  </a:cxn>
                                  <a:cxn ang="0">
                                    <a:pos x="534" y="489"/>
                                  </a:cxn>
                                </a:cxnLst>
                                <a:rect l="0" t="0" r="r" b="b"/>
                                <a:pathLst>
                                  <a:path w="534" h="548">
                                    <a:moveTo>
                                      <a:pt x="534" y="489"/>
                                    </a:moveTo>
                                    <a:lnTo>
                                      <a:pt x="527" y="500"/>
                                    </a:lnTo>
                                    <a:lnTo>
                                      <a:pt x="520" y="495"/>
                                    </a:lnTo>
                                    <a:lnTo>
                                      <a:pt x="510" y="490"/>
                                    </a:lnTo>
                                    <a:lnTo>
                                      <a:pt x="507" y="491"/>
                                    </a:lnTo>
                                    <a:lnTo>
                                      <a:pt x="505" y="494"/>
                                    </a:lnTo>
                                    <a:lnTo>
                                      <a:pt x="493" y="490"/>
                                    </a:lnTo>
                                    <a:lnTo>
                                      <a:pt x="479" y="489"/>
                                    </a:lnTo>
                                    <a:lnTo>
                                      <a:pt x="463" y="495"/>
                                    </a:lnTo>
                                    <a:lnTo>
                                      <a:pt x="452" y="512"/>
                                    </a:lnTo>
                                    <a:lnTo>
                                      <a:pt x="442" y="532"/>
                                    </a:lnTo>
                                    <a:lnTo>
                                      <a:pt x="426" y="548"/>
                                    </a:lnTo>
                                    <a:lnTo>
                                      <a:pt x="328" y="543"/>
                                    </a:lnTo>
                                    <a:lnTo>
                                      <a:pt x="265" y="515"/>
                                    </a:lnTo>
                                    <a:lnTo>
                                      <a:pt x="263" y="511"/>
                                    </a:lnTo>
                                    <a:lnTo>
                                      <a:pt x="263" y="472"/>
                                    </a:lnTo>
                                    <a:lnTo>
                                      <a:pt x="261" y="469"/>
                                    </a:lnTo>
                                    <a:lnTo>
                                      <a:pt x="232" y="467"/>
                                    </a:lnTo>
                                    <a:lnTo>
                                      <a:pt x="224" y="449"/>
                                    </a:lnTo>
                                    <a:lnTo>
                                      <a:pt x="218" y="444"/>
                                    </a:lnTo>
                                    <a:lnTo>
                                      <a:pt x="162" y="423"/>
                                    </a:lnTo>
                                    <a:lnTo>
                                      <a:pt x="100" y="376"/>
                                    </a:lnTo>
                                    <a:lnTo>
                                      <a:pt x="16" y="353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43" y="248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73" y="232"/>
                                    </a:lnTo>
                                    <a:lnTo>
                                      <a:pt x="95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1" y="209"/>
                                    </a:lnTo>
                                    <a:lnTo>
                                      <a:pt x="123" y="204"/>
                                    </a:lnTo>
                                    <a:lnTo>
                                      <a:pt x="133" y="180"/>
                                    </a:lnTo>
                                    <a:lnTo>
                                      <a:pt x="136" y="143"/>
                                    </a:lnTo>
                                    <a:lnTo>
                                      <a:pt x="140" y="73"/>
                                    </a:lnTo>
                                    <a:lnTo>
                                      <a:pt x="171" y="60"/>
                                    </a:lnTo>
                                    <a:lnTo>
                                      <a:pt x="189" y="31"/>
                                    </a:lnTo>
                                    <a:lnTo>
                                      <a:pt x="204" y="22"/>
                                    </a:lnTo>
                                    <a:lnTo>
                                      <a:pt x="229" y="0"/>
                                    </a:lnTo>
                                    <a:lnTo>
                                      <a:pt x="249" y="9"/>
                                    </a:lnTo>
                                    <a:lnTo>
                                      <a:pt x="279" y="10"/>
                                    </a:lnTo>
                                    <a:lnTo>
                                      <a:pt x="297" y="9"/>
                                    </a:lnTo>
                                    <a:lnTo>
                                      <a:pt x="306" y="20"/>
                                    </a:lnTo>
                                    <a:lnTo>
                                      <a:pt x="322" y="22"/>
                                    </a:lnTo>
                                    <a:lnTo>
                                      <a:pt x="329" y="14"/>
                                    </a:lnTo>
                                    <a:lnTo>
                                      <a:pt x="334" y="47"/>
                                    </a:lnTo>
                                    <a:lnTo>
                                      <a:pt x="344" y="64"/>
                                    </a:lnTo>
                                    <a:lnTo>
                                      <a:pt x="356" y="74"/>
                                    </a:lnTo>
                                    <a:lnTo>
                                      <a:pt x="362" y="96"/>
                                    </a:lnTo>
                                    <a:lnTo>
                                      <a:pt x="374" y="107"/>
                                    </a:lnTo>
                                    <a:lnTo>
                                      <a:pt x="396" y="112"/>
                                    </a:lnTo>
                                    <a:lnTo>
                                      <a:pt x="410" y="112"/>
                                    </a:lnTo>
                                    <a:lnTo>
                                      <a:pt x="404" y="119"/>
                                    </a:lnTo>
                                    <a:lnTo>
                                      <a:pt x="398" y="133"/>
                                    </a:lnTo>
                                    <a:lnTo>
                                      <a:pt x="403" y="152"/>
                                    </a:lnTo>
                                    <a:lnTo>
                                      <a:pt x="394" y="162"/>
                                    </a:lnTo>
                                    <a:lnTo>
                                      <a:pt x="381" y="184"/>
                                    </a:lnTo>
                                    <a:lnTo>
                                      <a:pt x="382" y="192"/>
                                    </a:lnTo>
                                    <a:lnTo>
                                      <a:pt x="374" y="195"/>
                                    </a:lnTo>
                                    <a:lnTo>
                                      <a:pt x="370" y="202"/>
                                    </a:lnTo>
                                    <a:lnTo>
                                      <a:pt x="366" y="227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9" y="236"/>
                                    </a:lnTo>
                                    <a:lnTo>
                                      <a:pt x="361" y="251"/>
                                    </a:lnTo>
                                    <a:lnTo>
                                      <a:pt x="367" y="256"/>
                                    </a:lnTo>
                                    <a:lnTo>
                                      <a:pt x="376" y="256"/>
                                    </a:lnTo>
                                    <a:lnTo>
                                      <a:pt x="380" y="264"/>
                                    </a:lnTo>
                                    <a:lnTo>
                                      <a:pt x="387" y="269"/>
                                    </a:lnTo>
                                    <a:lnTo>
                                      <a:pt x="393" y="283"/>
                                    </a:lnTo>
                                    <a:lnTo>
                                      <a:pt x="393" y="294"/>
                                    </a:lnTo>
                                    <a:lnTo>
                                      <a:pt x="405" y="301"/>
                                    </a:lnTo>
                                    <a:lnTo>
                                      <a:pt x="420" y="311"/>
                                    </a:lnTo>
                                    <a:lnTo>
                                      <a:pt x="432" y="322"/>
                                    </a:lnTo>
                                    <a:lnTo>
                                      <a:pt x="444" y="327"/>
                                    </a:lnTo>
                                    <a:lnTo>
                                      <a:pt x="457" y="331"/>
                                    </a:lnTo>
                                    <a:lnTo>
                                      <a:pt x="466" y="340"/>
                                    </a:lnTo>
                                    <a:lnTo>
                                      <a:pt x="473" y="355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487" y="381"/>
                                    </a:lnTo>
                                    <a:lnTo>
                                      <a:pt x="483" y="408"/>
                                    </a:lnTo>
                                    <a:lnTo>
                                      <a:pt x="482" y="429"/>
                                    </a:lnTo>
                                    <a:lnTo>
                                      <a:pt x="495" y="436"/>
                                    </a:lnTo>
                                    <a:lnTo>
                                      <a:pt x="499" y="456"/>
                                    </a:lnTo>
                                    <a:lnTo>
                                      <a:pt x="504" y="464"/>
                                    </a:lnTo>
                                    <a:lnTo>
                                      <a:pt x="511" y="472"/>
                                    </a:lnTo>
                                    <a:lnTo>
                                      <a:pt x="531" y="487"/>
                                    </a:lnTo>
                                    <a:lnTo>
                                      <a:pt x="534" y="48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8" name="Freeform 15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72" y="2191"/>
                                <a:ext cx="9" cy="2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98"/>
                                  </a:cxn>
                                  <a:cxn ang="0">
                                    <a:pos x="35" y="90"/>
                                  </a:cxn>
                                  <a:cxn ang="0">
                                    <a:pos x="38" y="87"/>
                                  </a:cxn>
                                  <a:cxn ang="0">
                                    <a:pos x="39" y="81"/>
                                  </a:cxn>
                                  <a:cxn ang="0">
                                    <a:pos x="43" y="74"/>
                                  </a:cxn>
                                  <a:cxn ang="0">
                                    <a:pos x="44" y="70"/>
                                  </a:cxn>
                                  <a:cxn ang="0">
                                    <a:pos x="44" y="55"/>
                                  </a:cxn>
                                  <a:cxn ang="0">
                                    <a:pos x="40" y="50"/>
                                  </a:cxn>
                                  <a:cxn ang="0">
                                    <a:pos x="40" y="42"/>
                                  </a:cxn>
                                  <a:cxn ang="0">
                                    <a:pos x="40" y="33"/>
                                  </a:cxn>
                                  <a:cxn ang="0">
                                    <a:pos x="43" y="32"/>
                                  </a:cxn>
                                  <a:cxn ang="0">
                                    <a:pos x="41" y="29"/>
                                  </a:cxn>
                                  <a:cxn ang="0">
                                    <a:pos x="44" y="25"/>
                                  </a:cxn>
                                  <a:cxn ang="0">
                                    <a:pos x="44" y="21"/>
                                  </a:cxn>
                                  <a:cxn ang="0">
                                    <a:pos x="45" y="16"/>
                                  </a:cxn>
                                  <a:cxn ang="0">
                                    <a:pos x="43" y="15"/>
                                  </a:cxn>
                                  <a:cxn ang="0">
                                    <a:pos x="36" y="12"/>
                                  </a:cxn>
                                  <a:cxn ang="0">
                                    <a:pos x="34" y="10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4" y="0"/>
                                  </a:cxn>
                                  <a:cxn ang="0">
                                    <a:pos x="18" y="4"/>
                                  </a:cxn>
                                  <a:cxn ang="0">
                                    <a:pos x="13" y="12"/>
                                  </a:cxn>
                                  <a:cxn ang="0">
                                    <a:pos x="11" y="26"/>
                                  </a:cxn>
                                  <a:cxn ang="0">
                                    <a:pos x="7" y="36"/>
                                  </a:cxn>
                                  <a:cxn ang="0">
                                    <a:pos x="1" y="43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0" y="55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0" y="63"/>
                                  </a:cxn>
                                  <a:cxn ang="0">
                                    <a:pos x="1" y="66"/>
                                  </a:cxn>
                                  <a:cxn ang="0">
                                    <a:pos x="5" y="74"/>
                                  </a:cxn>
                                  <a:cxn ang="0">
                                    <a:pos x="2" y="77"/>
                                  </a:cxn>
                                  <a:cxn ang="0">
                                    <a:pos x="5" y="80"/>
                                  </a:cxn>
                                  <a:cxn ang="0">
                                    <a:pos x="3" y="84"/>
                                  </a:cxn>
                                  <a:cxn ang="0">
                                    <a:pos x="2" y="85"/>
                                  </a:cxn>
                                  <a:cxn ang="0">
                                    <a:pos x="9" y="97"/>
                                  </a:cxn>
                                  <a:cxn ang="0">
                                    <a:pos x="16" y="98"/>
                                  </a:cxn>
                                </a:cxnLst>
                                <a:rect l="0" t="0" r="r" b="b"/>
                                <a:pathLst>
                                  <a:path w="45" h="98">
                                    <a:moveTo>
                                      <a:pt x="16" y="98"/>
                                    </a:moveTo>
                                    <a:lnTo>
                                      <a:pt x="35" y="90"/>
                                    </a:lnTo>
                                    <a:lnTo>
                                      <a:pt x="38" y="87"/>
                                    </a:lnTo>
                                    <a:lnTo>
                                      <a:pt x="39" y="81"/>
                                    </a:lnTo>
                                    <a:lnTo>
                                      <a:pt x="43" y="74"/>
                                    </a:lnTo>
                                    <a:lnTo>
                                      <a:pt x="44" y="70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40" y="42"/>
                                    </a:lnTo>
                                    <a:lnTo>
                                      <a:pt x="40" y="33"/>
                                    </a:lnTo>
                                    <a:lnTo>
                                      <a:pt x="43" y="32"/>
                                    </a:lnTo>
                                    <a:lnTo>
                                      <a:pt x="41" y="29"/>
                                    </a:lnTo>
                                    <a:lnTo>
                                      <a:pt x="44" y="25"/>
                                    </a:lnTo>
                                    <a:lnTo>
                                      <a:pt x="44" y="21"/>
                                    </a:lnTo>
                                    <a:lnTo>
                                      <a:pt x="45" y="16"/>
                                    </a:lnTo>
                                    <a:lnTo>
                                      <a:pt x="43" y="15"/>
                                    </a:lnTo>
                                    <a:lnTo>
                                      <a:pt x="36" y="12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13" y="12"/>
                                    </a:lnTo>
                                    <a:lnTo>
                                      <a:pt x="11" y="26"/>
                                    </a:lnTo>
                                    <a:lnTo>
                                      <a:pt x="7" y="36"/>
                                    </a:lnTo>
                                    <a:lnTo>
                                      <a:pt x="1" y="43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0" y="63"/>
                                    </a:lnTo>
                                    <a:lnTo>
                                      <a:pt x="1" y="66"/>
                                    </a:lnTo>
                                    <a:lnTo>
                                      <a:pt x="5" y="74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5" y="80"/>
                                    </a:lnTo>
                                    <a:lnTo>
                                      <a:pt x="3" y="84"/>
                                    </a:lnTo>
                                    <a:lnTo>
                                      <a:pt x="2" y="85"/>
                                    </a:lnTo>
                                    <a:lnTo>
                                      <a:pt x="9" y="97"/>
                                    </a:lnTo>
                                    <a:lnTo>
                                      <a:pt x="16" y="9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59" name="Freeform 15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75" y="2192"/>
                                <a:ext cx="58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7" y="215"/>
                                  </a:cxn>
                                  <a:cxn ang="0">
                                    <a:pos x="36" y="136"/>
                                  </a:cxn>
                                  <a:cxn ang="0">
                                    <a:pos x="0" y="92"/>
                                  </a:cxn>
                                  <a:cxn ang="0">
                                    <a:pos x="17" y="89"/>
                                  </a:cxn>
                                  <a:cxn ang="0">
                                    <a:pos x="20" y="95"/>
                                  </a:cxn>
                                  <a:cxn ang="0">
                                    <a:pos x="17" y="107"/>
                                  </a:cxn>
                                  <a:cxn ang="0">
                                    <a:pos x="30" y="109"/>
                                  </a:cxn>
                                  <a:cxn ang="0">
                                    <a:pos x="35" y="107"/>
                                  </a:cxn>
                                  <a:cxn ang="0">
                                    <a:pos x="41" y="122"/>
                                  </a:cxn>
                                  <a:cxn ang="0">
                                    <a:pos x="70" y="124"/>
                                  </a:cxn>
                                  <a:cxn ang="0">
                                    <a:pos x="79" y="118"/>
                                  </a:cxn>
                                  <a:cxn ang="0">
                                    <a:pos x="110" y="114"/>
                                  </a:cxn>
                                  <a:cxn ang="0">
                                    <a:pos x="125" y="118"/>
                                  </a:cxn>
                                  <a:cxn ang="0">
                                    <a:pos x="159" y="119"/>
                                  </a:cxn>
                                  <a:cxn ang="0">
                                    <a:pos x="169" y="109"/>
                                  </a:cxn>
                                  <a:cxn ang="0">
                                    <a:pos x="180" y="106"/>
                                  </a:cxn>
                                  <a:cxn ang="0">
                                    <a:pos x="186" y="102"/>
                                  </a:cxn>
                                  <a:cxn ang="0">
                                    <a:pos x="184" y="97"/>
                                  </a:cxn>
                                  <a:cxn ang="0">
                                    <a:pos x="192" y="95"/>
                                  </a:cxn>
                                  <a:cxn ang="0">
                                    <a:pos x="195" y="91"/>
                                  </a:cxn>
                                  <a:cxn ang="0">
                                    <a:pos x="197" y="84"/>
                                  </a:cxn>
                                  <a:cxn ang="0">
                                    <a:pos x="201" y="76"/>
                                  </a:cxn>
                                  <a:cxn ang="0">
                                    <a:pos x="213" y="65"/>
                                  </a:cxn>
                                  <a:cxn ang="0">
                                    <a:pos x="219" y="59"/>
                                  </a:cxn>
                                  <a:cxn ang="0">
                                    <a:pos x="233" y="48"/>
                                  </a:cxn>
                                  <a:cxn ang="0">
                                    <a:pos x="238" y="43"/>
                                  </a:cxn>
                                  <a:cxn ang="0">
                                    <a:pos x="240" y="39"/>
                                  </a:cxn>
                                  <a:cxn ang="0">
                                    <a:pos x="245" y="32"/>
                                  </a:cxn>
                                  <a:cxn ang="0">
                                    <a:pos x="249" y="27"/>
                                  </a:cxn>
                                  <a:cxn ang="0">
                                    <a:pos x="270" y="10"/>
                                  </a:cxn>
                                  <a:cxn ang="0">
                                    <a:pos x="275" y="4"/>
                                  </a:cxn>
                                  <a:cxn ang="0">
                                    <a:pos x="276" y="12"/>
                                  </a:cxn>
                                  <a:cxn ang="0">
                                    <a:pos x="275" y="21"/>
                                  </a:cxn>
                                  <a:cxn ang="0">
                                    <a:pos x="285" y="25"/>
                                  </a:cxn>
                                  <a:cxn ang="0">
                                    <a:pos x="287" y="64"/>
                                  </a:cxn>
                                  <a:cxn ang="0">
                                    <a:pos x="255" y="73"/>
                                  </a:cxn>
                                  <a:cxn ang="0">
                                    <a:pos x="239" y="132"/>
                                  </a:cxn>
                                </a:cxnLst>
                                <a:rect l="0" t="0" r="r" b="b"/>
                                <a:pathLst>
                                  <a:path w="288" h="215">
                                    <a:moveTo>
                                      <a:pt x="228" y="203"/>
                                    </a:moveTo>
                                    <a:lnTo>
                                      <a:pt x="217" y="215"/>
                                    </a:lnTo>
                                    <a:lnTo>
                                      <a:pt x="52" y="184"/>
                                    </a:lnTo>
                                    <a:lnTo>
                                      <a:pt x="36" y="136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19" y="84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92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30" y="109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6" y="118"/>
                                    </a:lnTo>
                                    <a:lnTo>
                                      <a:pt x="41" y="122"/>
                                    </a:lnTo>
                                    <a:lnTo>
                                      <a:pt x="55" y="124"/>
                                    </a:lnTo>
                                    <a:lnTo>
                                      <a:pt x="70" y="124"/>
                                    </a:lnTo>
                                    <a:lnTo>
                                      <a:pt x="73" y="123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88" y="112"/>
                                    </a:lnTo>
                                    <a:lnTo>
                                      <a:pt x="110" y="114"/>
                                    </a:lnTo>
                                    <a:lnTo>
                                      <a:pt x="119" y="118"/>
                                    </a:lnTo>
                                    <a:lnTo>
                                      <a:pt x="125" y="118"/>
                                    </a:lnTo>
                                    <a:lnTo>
                                      <a:pt x="135" y="121"/>
                                    </a:lnTo>
                                    <a:lnTo>
                                      <a:pt x="159" y="119"/>
                                    </a:lnTo>
                                    <a:lnTo>
                                      <a:pt x="164" y="116"/>
                                    </a:lnTo>
                                    <a:lnTo>
                                      <a:pt x="169" y="109"/>
                                    </a:lnTo>
                                    <a:lnTo>
                                      <a:pt x="178" y="107"/>
                                    </a:lnTo>
                                    <a:lnTo>
                                      <a:pt x="180" y="106"/>
                                    </a:lnTo>
                                    <a:lnTo>
                                      <a:pt x="185" y="103"/>
                                    </a:lnTo>
                                    <a:lnTo>
                                      <a:pt x="186" y="102"/>
                                    </a:lnTo>
                                    <a:lnTo>
                                      <a:pt x="184" y="98"/>
                                    </a:lnTo>
                                    <a:lnTo>
                                      <a:pt x="184" y="97"/>
                                    </a:lnTo>
                                    <a:lnTo>
                                      <a:pt x="184" y="96"/>
                                    </a:lnTo>
                                    <a:lnTo>
                                      <a:pt x="192" y="95"/>
                                    </a:lnTo>
                                    <a:lnTo>
                                      <a:pt x="191" y="92"/>
                                    </a:lnTo>
                                    <a:lnTo>
                                      <a:pt x="195" y="91"/>
                                    </a:lnTo>
                                    <a:lnTo>
                                      <a:pt x="194" y="87"/>
                                    </a:lnTo>
                                    <a:lnTo>
                                      <a:pt x="197" y="84"/>
                                    </a:lnTo>
                                    <a:lnTo>
                                      <a:pt x="197" y="80"/>
                                    </a:lnTo>
                                    <a:lnTo>
                                      <a:pt x="201" y="76"/>
                                    </a:lnTo>
                                    <a:lnTo>
                                      <a:pt x="211" y="73"/>
                                    </a:lnTo>
                                    <a:lnTo>
                                      <a:pt x="213" y="65"/>
                                    </a:lnTo>
                                    <a:lnTo>
                                      <a:pt x="217" y="63"/>
                                    </a:lnTo>
                                    <a:lnTo>
                                      <a:pt x="219" y="59"/>
                                    </a:lnTo>
                                    <a:lnTo>
                                      <a:pt x="228" y="53"/>
                                    </a:lnTo>
                                    <a:lnTo>
                                      <a:pt x="233" y="48"/>
                                    </a:lnTo>
                                    <a:lnTo>
                                      <a:pt x="237" y="46"/>
                                    </a:lnTo>
                                    <a:lnTo>
                                      <a:pt x="238" y="43"/>
                                    </a:lnTo>
                                    <a:lnTo>
                                      <a:pt x="239" y="42"/>
                                    </a:lnTo>
                                    <a:lnTo>
                                      <a:pt x="240" y="39"/>
                                    </a:lnTo>
                                    <a:lnTo>
                                      <a:pt x="245" y="35"/>
                                    </a:lnTo>
                                    <a:lnTo>
                                      <a:pt x="245" y="32"/>
                                    </a:lnTo>
                                    <a:lnTo>
                                      <a:pt x="248" y="31"/>
                                    </a:lnTo>
                                    <a:lnTo>
                                      <a:pt x="249" y="27"/>
                                    </a:lnTo>
                                    <a:lnTo>
                                      <a:pt x="259" y="21"/>
                                    </a:lnTo>
                                    <a:lnTo>
                                      <a:pt x="270" y="10"/>
                                    </a:lnTo>
                                    <a:lnTo>
                                      <a:pt x="274" y="0"/>
                                    </a:lnTo>
                                    <a:lnTo>
                                      <a:pt x="275" y="4"/>
                                    </a:lnTo>
                                    <a:lnTo>
                                      <a:pt x="277" y="10"/>
                                    </a:lnTo>
                                    <a:lnTo>
                                      <a:pt x="276" y="12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75" y="21"/>
                                    </a:lnTo>
                                    <a:lnTo>
                                      <a:pt x="277" y="22"/>
                                    </a:lnTo>
                                    <a:lnTo>
                                      <a:pt x="285" y="25"/>
                                    </a:lnTo>
                                    <a:lnTo>
                                      <a:pt x="288" y="31"/>
                                    </a:lnTo>
                                    <a:lnTo>
                                      <a:pt x="287" y="64"/>
                                    </a:lnTo>
                                    <a:lnTo>
                                      <a:pt x="288" y="73"/>
                                    </a:lnTo>
                                    <a:lnTo>
                                      <a:pt x="255" y="73"/>
                                    </a:lnTo>
                                    <a:lnTo>
                                      <a:pt x="272" y="119"/>
                                    </a:lnTo>
                                    <a:lnTo>
                                      <a:pt x="239" y="132"/>
                                    </a:lnTo>
                                    <a:lnTo>
                                      <a:pt x="228" y="20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760" name="Group 15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02" y="1979"/>
                                <a:ext cx="205" cy="88"/>
                                <a:chOff x="2802" y="1979"/>
                                <a:chExt cx="205" cy="88"/>
                              </a:xfrm>
                              <a:grpFill/>
                            </wpg:grpSpPr>
                            <wps:wsp>
                              <wps:cNvPr id="761" name="Freeform 16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03" y="1979"/>
                                  <a:ext cx="204" cy="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52" y="379"/>
                                    </a:cxn>
                                    <a:cxn ang="0">
                                      <a:pos x="503" y="390"/>
                                    </a:cxn>
                                    <a:cxn ang="0">
                                      <a:pos x="460" y="379"/>
                                    </a:cxn>
                                    <a:cxn ang="0">
                                      <a:pos x="408" y="418"/>
                                    </a:cxn>
                                    <a:cxn ang="0">
                                      <a:pos x="341" y="409"/>
                                    </a:cxn>
                                    <a:cxn ang="0">
                                      <a:pos x="283" y="370"/>
                                    </a:cxn>
                                    <a:cxn ang="0">
                                      <a:pos x="245" y="391"/>
                                    </a:cxn>
                                    <a:cxn ang="0">
                                      <a:pos x="196" y="417"/>
                                    </a:cxn>
                                    <a:cxn ang="0">
                                      <a:pos x="164" y="381"/>
                                    </a:cxn>
                                    <a:cxn ang="0">
                                      <a:pos x="143" y="380"/>
                                    </a:cxn>
                                    <a:cxn ang="0">
                                      <a:pos x="107" y="386"/>
                                    </a:cxn>
                                    <a:cxn ang="0">
                                      <a:pos x="79" y="378"/>
                                    </a:cxn>
                                    <a:cxn ang="0">
                                      <a:pos x="118" y="362"/>
                                    </a:cxn>
                                    <a:cxn ang="0">
                                      <a:pos x="67" y="355"/>
                                    </a:cxn>
                                    <a:cxn ang="0">
                                      <a:pos x="64" y="325"/>
                                    </a:cxn>
                                    <a:cxn ang="0">
                                      <a:pos x="52" y="312"/>
                                    </a:cxn>
                                    <a:cxn ang="0">
                                      <a:pos x="37" y="283"/>
                                    </a:cxn>
                                    <a:cxn ang="0">
                                      <a:pos x="10" y="268"/>
                                    </a:cxn>
                                    <a:cxn ang="0">
                                      <a:pos x="22" y="246"/>
                                    </a:cxn>
                                    <a:cxn ang="0">
                                      <a:pos x="52" y="260"/>
                                    </a:cxn>
                                    <a:cxn ang="0">
                                      <a:pos x="44" y="226"/>
                                    </a:cxn>
                                    <a:cxn ang="0">
                                      <a:pos x="43" y="186"/>
                                    </a:cxn>
                                    <a:cxn ang="0">
                                      <a:pos x="3" y="160"/>
                                    </a:cxn>
                                    <a:cxn ang="0">
                                      <a:pos x="35" y="122"/>
                                    </a:cxn>
                                    <a:cxn ang="0">
                                      <a:pos x="91" y="126"/>
                                    </a:cxn>
                                    <a:cxn ang="0">
                                      <a:pos x="108" y="123"/>
                                    </a:cxn>
                                    <a:cxn ang="0">
                                      <a:pos x="151" y="111"/>
                                    </a:cxn>
                                    <a:cxn ang="0">
                                      <a:pos x="196" y="94"/>
                                    </a:cxn>
                                    <a:cxn ang="0">
                                      <a:pos x="167" y="83"/>
                                    </a:cxn>
                                    <a:cxn ang="0">
                                      <a:pos x="180" y="66"/>
                                    </a:cxn>
                                    <a:cxn ang="0">
                                      <a:pos x="253" y="74"/>
                                    </a:cxn>
                                    <a:cxn ang="0">
                                      <a:pos x="318" y="41"/>
                                    </a:cxn>
                                    <a:cxn ang="0">
                                      <a:pos x="398" y="7"/>
                                    </a:cxn>
                                    <a:cxn ang="0">
                                      <a:pos x="493" y="0"/>
                                    </a:cxn>
                                    <a:cxn ang="0">
                                      <a:pos x="533" y="35"/>
                                    </a:cxn>
                                    <a:cxn ang="0">
                                      <a:pos x="623" y="80"/>
                                    </a:cxn>
                                    <a:cxn ang="0">
                                      <a:pos x="693" y="77"/>
                                    </a:cxn>
                                    <a:cxn ang="0">
                                      <a:pos x="838" y="40"/>
                                    </a:cxn>
                                    <a:cxn ang="0">
                                      <a:pos x="887" y="43"/>
                                    </a:cxn>
                                    <a:cxn ang="0">
                                      <a:pos x="919" y="42"/>
                                    </a:cxn>
                                    <a:cxn ang="0">
                                      <a:pos x="958" y="89"/>
                                    </a:cxn>
                                    <a:cxn ang="0">
                                      <a:pos x="990" y="143"/>
                                    </a:cxn>
                                    <a:cxn ang="0">
                                      <a:pos x="1001" y="186"/>
                                    </a:cxn>
                                    <a:cxn ang="0">
                                      <a:pos x="997" y="263"/>
                                    </a:cxn>
                                    <a:cxn ang="0">
                                      <a:pos x="1022" y="341"/>
                                    </a:cxn>
                                    <a:cxn ang="0">
                                      <a:pos x="942" y="336"/>
                                    </a:cxn>
                                    <a:cxn ang="0">
                                      <a:pos x="887" y="342"/>
                                    </a:cxn>
                                    <a:cxn ang="0">
                                      <a:pos x="820" y="354"/>
                                    </a:cxn>
                                    <a:cxn ang="0">
                                      <a:pos x="767" y="368"/>
                                    </a:cxn>
                                    <a:cxn ang="0">
                                      <a:pos x="678" y="366"/>
                                    </a:cxn>
                                    <a:cxn ang="0">
                                      <a:pos x="626" y="380"/>
                                    </a:cxn>
                                    <a:cxn ang="0">
                                      <a:pos x="597" y="379"/>
                                    </a:cxn>
                                    <a:cxn ang="0">
                                      <a:pos x="578" y="370"/>
                                    </a:cxn>
                                    <a:cxn ang="0">
                                      <a:pos x="579" y="408"/>
                                    </a:cxn>
                                    <a:cxn ang="0">
                                      <a:pos x="560" y="418"/>
                                    </a:cxn>
                                    <a:cxn ang="0">
                                      <a:pos x="542" y="435"/>
                                    </a:cxn>
                                  </a:cxnLst>
                                  <a:rect l="0" t="0" r="r" b="b"/>
                                  <a:pathLst>
                                    <a:path w="1022" h="439">
                                      <a:moveTo>
                                        <a:pt x="538" y="424"/>
                                      </a:moveTo>
                                      <a:lnTo>
                                        <a:pt x="535" y="411"/>
                                      </a:lnTo>
                                      <a:lnTo>
                                        <a:pt x="538" y="395"/>
                                      </a:lnTo>
                                      <a:lnTo>
                                        <a:pt x="548" y="389"/>
                                      </a:lnTo>
                                      <a:lnTo>
                                        <a:pt x="552" y="379"/>
                                      </a:lnTo>
                                      <a:lnTo>
                                        <a:pt x="543" y="370"/>
                                      </a:lnTo>
                                      <a:lnTo>
                                        <a:pt x="526" y="378"/>
                                      </a:lnTo>
                                      <a:lnTo>
                                        <a:pt x="524" y="389"/>
                                      </a:lnTo>
                                      <a:lnTo>
                                        <a:pt x="516" y="391"/>
                                      </a:lnTo>
                                      <a:lnTo>
                                        <a:pt x="503" y="390"/>
                                      </a:lnTo>
                                      <a:lnTo>
                                        <a:pt x="493" y="381"/>
                                      </a:lnTo>
                                      <a:lnTo>
                                        <a:pt x="484" y="376"/>
                                      </a:lnTo>
                                      <a:lnTo>
                                        <a:pt x="477" y="374"/>
                                      </a:lnTo>
                                      <a:lnTo>
                                        <a:pt x="471" y="374"/>
                                      </a:lnTo>
                                      <a:lnTo>
                                        <a:pt x="460" y="379"/>
                                      </a:lnTo>
                                      <a:lnTo>
                                        <a:pt x="441" y="397"/>
                                      </a:lnTo>
                                      <a:lnTo>
                                        <a:pt x="436" y="406"/>
                                      </a:lnTo>
                                      <a:lnTo>
                                        <a:pt x="427" y="407"/>
                                      </a:lnTo>
                                      <a:lnTo>
                                        <a:pt x="419" y="414"/>
                                      </a:lnTo>
                                      <a:lnTo>
                                        <a:pt x="408" y="418"/>
                                      </a:lnTo>
                                      <a:lnTo>
                                        <a:pt x="397" y="417"/>
                                      </a:lnTo>
                                      <a:lnTo>
                                        <a:pt x="379" y="422"/>
                                      </a:lnTo>
                                      <a:lnTo>
                                        <a:pt x="369" y="427"/>
                                      </a:lnTo>
                                      <a:lnTo>
                                        <a:pt x="350" y="421"/>
                                      </a:lnTo>
                                      <a:lnTo>
                                        <a:pt x="341" y="409"/>
                                      </a:lnTo>
                                      <a:lnTo>
                                        <a:pt x="337" y="402"/>
                                      </a:lnTo>
                                      <a:lnTo>
                                        <a:pt x="331" y="397"/>
                                      </a:lnTo>
                                      <a:lnTo>
                                        <a:pt x="321" y="391"/>
                                      </a:lnTo>
                                      <a:lnTo>
                                        <a:pt x="295" y="379"/>
                                      </a:lnTo>
                                      <a:lnTo>
                                        <a:pt x="283" y="370"/>
                                      </a:lnTo>
                                      <a:lnTo>
                                        <a:pt x="267" y="368"/>
                                      </a:lnTo>
                                      <a:lnTo>
                                        <a:pt x="257" y="370"/>
                                      </a:lnTo>
                                      <a:lnTo>
                                        <a:pt x="248" y="370"/>
                                      </a:lnTo>
                                      <a:lnTo>
                                        <a:pt x="245" y="379"/>
                                      </a:lnTo>
                                      <a:lnTo>
                                        <a:pt x="245" y="391"/>
                                      </a:lnTo>
                                      <a:lnTo>
                                        <a:pt x="242" y="396"/>
                                      </a:lnTo>
                                      <a:lnTo>
                                        <a:pt x="240" y="407"/>
                                      </a:lnTo>
                                      <a:lnTo>
                                        <a:pt x="220" y="412"/>
                                      </a:lnTo>
                                      <a:lnTo>
                                        <a:pt x="207" y="417"/>
                                      </a:lnTo>
                                      <a:lnTo>
                                        <a:pt x="196" y="417"/>
                                      </a:lnTo>
                                      <a:lnTo>
                                        <a:pt x="186" y="414"/>
                                      </a:lnTo>
                                      <a:lnTo>
                                        <a:pt x="176" y="409"/>
                                      </a:lnTo>
                                      <a:lnTo>
                                        <a:pt x="167" y="401"/>
                                      </a:lnTo>
                                      <a:lnTo>
                                        <a:pt x="164" y="386"/>
                                      </a:lnTo>
                                      <a:lnTo>
                                        <a:pt x="164" y="381"/>
                                      </a:lnTo>
                                      <a:lnTo>
                                        <a:pt x="156" y="378"/>
                                      </a:lnTo>
                                      <a:lnTo>
                                        <a:pt x="154" y="382"/>
                                      </a:lnTo>
                                      <a:lnTo>
                                        <a:pt x="155" y="386"/>
                                      </a:lnTo>
                                      <a:lnTo>
                                        <a:pt x="151" y="386"/>
                                      </a:lnTo>
                                      <a:lnTo>
                                        <a:pt x="143" y="380"/>
                                      </a:lnTo>
                                      <a:lnTo>
                                        <a:pt x="137" y="374"/>
                                      </a:lnTo>
                                      <a:lnTo>
                                        <a:pt x="134" y="373"/>
                                      </a:lnTo>
                                      <a:lnTo>
                                        <a:pt x="119" y="374"/>
                                      </a:lnTo>
                                      <a:lnTo>
                                        <a:pt x="117" y="380"/>
                                      </a:lnTo>
                                      <a:lnTo>
                                        <a:pt x="107" y="386"/>
                                      </a:lnTo>
                                      <a:lnTo>
                                        <a:pt x="105" y="386"/>
                                      </a:lnTo>
                                      <a:lnTo>
                                        <a:pt x="108" y="379"/>
                                      </a:lnTo>
                                      <a:lnTo>
                                        <a:pt x="107" y="375"/>
                                      </a:lnTo>
                                      <a:lnTo>
                                        <a:pt x="73" y="385"/>
                                      </a:lnTo>
                                      <a:lnTo>
                                        <a:pt x="79" y="378"/>
                                      </a:lnTo>
                                      <a:lnTo>
                                        <a:pt x="87" y="371"/>
                                      </a:lnTo>
                                      <a:lnTo>
                                        <a:pt x="101" y="371"/>
                                      </a:lnTo>
                                      <a:lnTo>
                                        <a:pt x="108" y="368"/>
                                      </a:lnTo>
                                      <a:lnTo>
                                        <a:pt x="110" y="366"/>
                                      </a:lnTo>
                                      <a:lnTo>
                                        <a:pt x="118" y="362"/>
                                      </a:lnTo>
                                      <a:lnTo>
                                        <a:pt x="122" y="357"/>
                                      </a:lnTo>
                                      <a:lnTo>
                                        <a:pt x="113" y="355"/>
                                      </a:lnTo>
                                      <a:lnTo>
                                        <a:pt x="92" y="360"/>
                                      </a:lnTo>
                                      <a:lnTo>
                                        <a:pt x="69" y="360"/>
                                      </a:lnTo>
                                      <a:lnTo>
                                        <a:pt x="67" y="355"/>
                                      </a:lnTo>
                                      <a:lnTo>
                                        <a:pt x="79" y="344"/>
                                      </a:lnTo>
                                      <a:lnTo>
                                        <a:pt x="71" y="336"/>
                                      </a:lnTo>
                                      <a:lnTo>
                                        <a:pt x="68" y="333"/>
                                      </a:lnTo>
                                      <a:lnTo>
                                        <a:pt x="63" y="333"/>
                                      </a:lnTo>
                                      <a:lnTo>
                                        <a:pt x="64" y="325"/>
                                      </a:lnTo>
                                      <a:lnTo>
                                        <a:pt x="69" y="321"/>
                                      </a:lnTo>
                                      <a:lnTo>
                                        <a:pt x="71" y="316"/>
                                      </a:lnTo>
                                      <a:lnTo>
                                        <a:pt x="64" y="317"/>
                                      </a:lnTo>
                                      <a:lnTo>
                                        <a:pt x="57" y="320"/>
                                      </a:lnTo>
                                      <a:lnTo>
                                        <a:pt x="52" y="312"/>
                                      </a:lnTo>
                                      <a:lnTo>
                                        <a:pt x="59" y="309"/>
                                      </a:lnTo>
                                      <a:lnTo>
                                        <a:pt x="60" y="300"/>
                                      </a:lnTo>
                                      <a:lnTo>
                                        <a:pt x="56" y="290"/>
                                      </a:lnTo>
                                      <a:lnTo>
                                        <a:pt x="51" y="287"/>
                                      </a:lnTo>
                                      <a:lnTo>
                                        <a:pt x="37" y="283"/>
                                      </a:lnTo>
                                      <a:lnTo>
                                        <a:pt x="30" y="277"/>
                                      </a:lnTo>
                                      <a:lnTo>
                                        <a:pt x="20" y="279"/>
                                      </a:lnTo>
                                      <a:lnTo>
                                        <a:pt x="16" y="277"/>
                                      </a:lnTo>
                                      <a:lnTo>
                                        <a:pt x="10" y="271"/>
                                      </a:lnTo>
                                      <a:lnTo>
                                        <a:pt x="10" y="268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7" y="256"/>
                                      </a:lnTo>
                                      <a:lnTo>
                                        <a:pt x="16" y="251"/>
                                      </a:lnTo>
                                      <a:lnTo>
                                        <a:pt x="19" y="245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28" y="262"/>
                                      </a:lnTo>
                                      <a:lnTo>
                                        <a:pt x="35" y="263"/>
                                      </a:lnTo>
                                      <a:lnTo>
                                        <a:pt x="43" y="262"/>
                                      </a:lnTo>
                                      <a:lnTo>
                                        <a:pt x="54" y="262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42" y="255"/>
                                      </a:lnTo>
                                      <a:lnTo>
                                        <a:pt x="37" y="246"/>
                                      </a:lnTo>
                                      <a:lnTo>
                                        <a:pt x="38" y="239"/>
                                      </a:lnTo>
                                      <a:lnTo>
                                        <a:pt x="47" y="231"/>
                                      </a:lnTo>
                                      <a:lnTo>
                                        <a:pt x="44" y="226"/>
                                      </a:lnTo>
                                      <a:lnTo>
                                        <a:pt x="38" y="220"/>
                                      </a:lnTo>
                                      <a:lnTo>
                                        <a:pt x="38" y="214"/>
                                      </a:lnTo>
                                      <a:lnTo>
                                        <a:pt x="32" y="206"/>
                                      </a:lnTo>
                                      <a:lnTo>
                                        <a:pt x="33" y="195"/>
                                      </a:lnTo>
                                      <a:lnTo>
                                        <a:pt x="43" y="186"/>
                                      </a:lnTo>
                                      <a:lnTo>
                                        <a:pt x="41" y="182"/>
                                      </a:lnTo>
                                      <a:lnTo>
                                        <a:pt x="25" y="186"/>
                                      </a:lnTo>
                                      <a:lnTo>
                                        <a:pt x="0" y="186"/>
                                      </a:lnTo>
                                      <a:lnTo>
                                        <a:pt x="0" y="181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8" y="150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20" y="138"/>
                                      </a:lnTo>
                                      <a:lnTo>
                                        <a:pt x="27" y="132"/>
                                      </a:lnTo>
                                      <a:lnTo>
                                        <a:pt x="35" y="122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63" y="118"/>
                                      </a:lnTo>
                                      <a:lnTo>
                                        <a:pt x="68" y="123"/>
                                      </a:lnTo>
                                      <a:lnTo>
                                        <a:pt x="80" y="127"/>
                                      </a:lnTo>
                                      <a:lnTo>
                                        <a:pt x="91" y="126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102" y="117"/>
                                      </a:lnTo>
                                      <a:lnTo>
                                        <a:pt x="101" y="122"/>
                                      </a:lnTo>
                                      <a:lnTo>
                                        <a:pt x="108" y="123"/>
                                      </a:lnTo>
                                      <a:lnTo>
                                        <a:pt x="122" y="121"/>
                                      </a:lnTo>
                                      <a:lnTo>
                                        <a:pt x="149" y="121"/>
                                      </a:lnTo>
                                      <a:lnTo>
                                        <a:pt x="161" y="120"/>
                                      </a:lnTo>
                                      <a:lnTo>
                                        <a:pt x="160" y="113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50" y="107"/>
                                      </a:lnTo>
                                      <a:lnTo>
                                        <a:pt x="160" y="104"/>
                                      </a:lnTo>
                                      <a:lnTo>
                                        <a:pt x="204" y="100"/>
                                      </a:lnTo>
                                      <a:lnTo>
                                        <a:pt x="204" y="96"/>
                                      </a:lnTo>
                                      <a:lnTo>
                                        <a:pt x="196" y="94"/>
                                      </a:lnTo>
                                      <a:lnTo>
                                        <a:pt x="189" y="96"/>
                                      </a:lnTo>
                                      <a:lnTo>
                                        <a:pt x="176" y="94"/>
                                      </a:lnTo>
                                      <a:lnTo>
                                        <a:pt x="173" y="90"/>
                                      </a:lnTo>
                                      <a:lnTo>
                                        <a:pt x="170" y="89"/>
                                      </a:lnTo>
                                      <a:lnTo>
                                        <a:pt x="167" y="83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64" y="73"/>
                                      </a:lnTo>
                                      <a:lnTo>
                                        <a:pt x="170" y="62"/>
                                      </a:lnTo>
                                      <a:lnTo>
                                        <a:pt x="171" y="66"/>
                                      </a:lnTo>
                                      <a:lnTo>
                                        <a:pt x="180" y="66"/>
                                      </a:lnTo>
                                      <a:lnTo>
                                        <a:pt x="193" y="69"/>
                                      </a:lnTo>
                                      <a:lnTo>
                                        <a:pt x="231" y="68"/>
                                      </a:lnTo>
                                      <a:lnTo>
                                        <a:pt x="242" y="72"/>
                                      </a:lnTo>
                                      <a:lnTo>
                                        <a:pt x="248" y="75"/>
                                      </a:lnTo>
                                      <a:lnTo>
                                        <a:pt x="253" y="74"/>
                                      </a:lnTo>
                                      <a:lnTo>
                                        <a:pt x="274" y="77"/>
                                      </a:lnTo>
                                      <a:lnTo>
                                        <a:pt x="288" y="70"/>
                                      </a:lnTo>
                                      <a:lnTo>
                                        <a:pt x="295" y="57"/>
                                      </a:lnTo>
                                      <a:lnTo>
                                        <a:pt x="307" y="51"/>
                                      </a:lnTo>
                                      <a:lnTo>
                                        <a:pt x="318" y="41"/>
                                      </a:lnTo>
                                      <a:lnTo>
                                        <a:pt x="332" y="36"/>
                                      </a:lnTo>
                                      <a:lnTo>
                                        <a:pt x="343" y="26"/>
                                      </a:lnTo>
                                      <a:lnTo>
                                        <a:pt x="355" y="19"/>
                                      </a:lnTo>
                                      <a:lnTo>
                                        <a:pt x="381" y="9"/>
                                      </a:lnTo>
                                      <a:lnTo>
                                        <a:pt x="398" y="7"/>
                                      </a:lnTo>
                                      <a:lnTo>
                                        <a:pt x="414" y="5"/>
                                      </a:lnTo>
                                      <a:lnTo>
                                        <a:pt x="436" y="8"/>
                                      </a:lnTo>
                                      <a:lnTo>
                                        <a:pt x="473" y="8"/>
                                      </a:lnTo>
                                      <a:lnTo>
                                        <a:pt x="485" y="2"/>
                                      </a:lnTo>
                                      <a:lnTo>
                                        <a:pt x="493" y="0"/>
                                      </a:lnTo>
                                      <a:lnTo>
                                        <a:pt x="499" y="3"/>
                                      </a:lnTo>
                                      <a:lnTo>
                                        <a:pt x="499" y="10"/>
                                      </a:lnTo>
                                      <a:lnTo>
                                        <a:pt x="506" y="21"/>
                                      </a:lnTo>
                                      <a:lnTo>
                                        <a:pt x="520" y="29"/>
                                      </a:lnTo>
                                      <a:lnTo>
                                        <a:pt x="533" y="35"/>
                                      </a:lnTo>
                                      <a:lnTo>
                                        <a:pt x="546" y="26"/>
                                      </a:lnTo>
                                      <a:lnTo>
                                        <a:pt x="553" y="37"/>
                                      </a:lnTo>
                                      <a:lnTo>
                                        <a:pt x="560" y="58"/>
                                      </a:lnTo>
                                      <a:lnTo>
                                        <a:pt x="587" y="61"/>
                                      </a:lnTo>
                                      <a:lnTo>
                                        <a:pt x="623" y="80"/>
                                      </a:lnTo>
                                      <a:lnTo>
                                        <a:pt x="629" y="77"/>
                                      </a:lnTo>
                                      <a:lnTo>
                                        <a:pt x="635" y="74"/>
                                      </a:lnTo>
                                      <a:lnTo>
                                        <a:pt x="656" y="84"/>
                                      </a:lnTo>
                                      <a:lnTo>
                                        <a:pt x="677" y="83"/>
                                      </a:lnTo>
                                      <a:lnTo>
                                        <a:pt x="693" y="77"/>
                                      </a:lnTo>
                                      <a:lnTo>
                                        <a:pt x="724" y="72"/>
                                      </a:lnTo>
                                      <a:lnTo>
                                        <a:pt x="758" y="80"/>
                                      </a:lnTo>
                                      <a:lnTo>
                                        <a:pt x="779" y="79"/>
                                      </a:lnTo>
                                      <a:lnTo>
                                        <a:pt x="820" y="51"/>
                                      </a:lnTo>
                                      <a:lnTo>
                                        <a:pt x="838" y="40"/>
                                      </a:lnTo>
                                      <a:lnTo>
                                        <a:pt x="840" y="35"/>
                                      </a:lnTo>
                                      <a:lnTo>
                                        <a:pt x="847" y="41"/>
                                      </a:lnTo>
                                      <a:lnTo>
                                        <a:pt x="855" y="41"/>
                                      </a:lnTo>
                                      <a:lnTo>
                                        <a:pt x="868" y="37"/>
                                      </a:lnTo>
                                      <a:lnTo>
                                        <a:pt x="887" y="43"/>
                                      </a:lnTo>
                                      <a:lnTo>
                                        <a:pt x="893" y="43"/>
                                      </a:lnTo>
                                      <a:lnTo>
                                        <a:pt x="898" y="36"/>
                                      </a:lnTo>
                                      <a:lnTo>
                                        <a:pt x="903" y="32"/>
                                      </a:lnTo>
                                      <a:lnTo>
                                        <a:pt x="911" y="35"/>
                                      </a:lnTo>
                                      <a:lnTo>
                                        <a:pt x="919" y="42"/>
                                      </a:lnTo>
                                      <a:lnTo>
                                        <a:pt x="930" y="58"/>
                                      </a:lnTo>
                                      <a:lnTo>
                                        <a:pt x="935" y="59"/>
                                      </a:lnTo>
                                      <a:lnTo>
                                        <a:pt x="944" y="69"/>
                                      </a:lnTo>
                                      <a:lnTo>
                                        <a:pt x="951" y="75"/>
                                      </a:lnTo>
                                      <a:lnTo>
                                        <a:pt x="958" y="89"/>
                                      </a:lnTo>
                                      <a:lnTo>
                                        <a:pt x="960" y="109"/>
                                      </a:lnTo>
                                      <a:lnTo>
                                        <a:pt x="963" y="123"/>
                                      </a:lnTo>
                                      <a:lnTo>
                                        <a:pt x="971" y="133"/>
                                      </a:lnTo>
                                      <a:lnTo>
                                        <a:pt x="982" y="137"/>
                                      </a:lnTo>
                                      <a:lnTo>
                                        <a:pt x="990" y="143"/>
                                      </a:lnTo>
                                      <a:lnTo>
                                        <a:pt x="1000" y="153"/>
                                      </a:lnTo>
                                      <a:lnTo>
                                        <a:pt x="1008" y="156"/>
                                      </a:lnTo>
                                      <a:lnTo>
                                        <a:pt x="1012" y="161"/>
                                      </a:lnTo>
                                      <a:lnTo>
                                        <a:pt x="1003" y="179"/>
                                      </a:lnTo>
                                      <a:lnTo>
                                        <a:pt x="1001" y="186"/>
                                      </a:lnTo>
                                      <a:lnTo>
                                        <a:pt x="987" y="195"/>
                                      </a:lnTo>
                                      <a:lnTo>
                                        <a:pt x="988" y="202"/>
                                      </a:lnTo>
                                      <a:lnTo>
                                        <a:pt x="995" y="219"/>
                                      </a:lnTo>
                                      <a:lnTo>
                                        <a:pt x="997" y="246"/>
                                      </a:lnTo>
                                      <a:lnTo>
                                        <a:pt x="997" y="263"/>
                                      </a:lnTo>
                                      <a:lnTo>
                                        <a:pt x="999" y="279"/>
                                      </a:lnTo>
                                      <a:lnTo>
                                        <a:pt x="995" y="300"/>
                                      </a:lnTo>
                                      <a:lnTo>
                                        <a:pt x="1009" y="308"/>
                                      </a:lnTo>
                                      <a:lnTo>
                                        <a:pt x="1021" y="325"/>
                                      </a:lnTo>
                                      <a:lnTo>
                                        <a:pt x="1022" y="341"/>
                                      </a:lnTo>
                                      <a:lnTo>
                                        <a:pt x="1015" y="348"/>
                                      </a:lnTo>
                                      <a:lnTo>
                                        <a:pt x="1000" y="347"/>
                                      </a:lnTo>
                                      <a:lnTo>
                                        <a:pt x="990" y="336"/>
                                      </a:lnTo>
                                      <a:lnTo>
                                        <a:pt x="973" y="337"/>
                                      </a:lnTo>
                                      <a:lnTo>
                                        <a:pt x="942" y="336"/>
                                      </a:lnTo>
                                      <a:lnTo>
                                        <a:pt x="922" y="327"/>
                                      </a:lnTo>
                                      <a:lnTo>
                                        <a:pt x="897" y="348"/>
                                      </a:lnTo>
                                      <a:lnTo>
                                        <a:pt x="888" y="349"/>
                                      </a:lnTo>
                                      <a:lnTo>
                                        <a:pt x="887" y="347"/>
                                      </a:lnTo>
                                      <a:lnTo>
                                        <a:pt x="887" y="342"/>
                                      </a:lnTo>
                                      <a:lnTo>
                                        <a:pt x="883" y="339"/>
                                      </a:lnTo>
                                      <a:lnTo>
                                        <a:pt x="881" y="337"/>
                                      </a:lnTo>
                                      <a:lnTo>
                                        <a:pt x="872" y="344"/>
                                      </a:lnTo>
                                      <a:lnTo>
                                        <a:pt x="855" y="352"/>
                                      </a:lnTo>
                                      <a:lnTo>
                                        <a:pt x="820" y="354"/>
                                      </a:lnTo>
                                      <a:lnTo>
                                        <a:pt x="810" y="351"/>
                                      </a:lnTo>
                                      <a:lnTo>
                                        <a:pt x="801" y="351"/>
                                      </a:lnTo>
                                      <a:lnTo>
                                        <a:pt x="785" y="355"/>
                                      </a:lnTo>
                                      <a:lnTo>
                                        <a:pt x="775" y="364"/>
                                      </a:lnTo>
                                      <a:lnTo>
                                        <a:pt x="767" y="368"/>
                                      </a:lnTo>
                                      <a:lnTo>
                                        <a:pt x="754" y="371"/>
                                      </a:lnTo>
                                      <a:lnTo>
                                        <a:pt x="750" y="375"/>
                                      </a:lnTo>
                                      <a:lnTo>
                                        <a:pt x="716" y="381"/>
                                      </a:lnTo>
                                      <a:lnTo>
                                        <a:pt x="689" y="378"/>
                                      </a:lnTo>
                                      <a:lnTo>
                                        <a:pt x="678" y="366"/>
                                      </a:lnTo>
                                      <a:lnTo>
                                        <a:pt x="671" y="365"/>
                                      </a:lnTo>
                                      <a:lnTo>
                                        <a:pt x="657" y="366"/>
                                      </a:lnTo>
                                      <a:lnTo>
                                        <a:pt x="648" y="373"/>
                                      </a:lnTo>
                                      <a:lnTo>
                                        <a:pt x="634" y="378"/>
                                      </a:lnTo>
                                      <a:lnTo>
                                        <a:pt x="626" y="380"/>
                                      </a:lnTo>
                                      <a:lnTo>
                                        <a:pt x="622" y="384"/>
                                      </a:lnTo>
                                      <a:lnTo>
                                        <a:pt x="607" y="381"/>
                                      </a:lnTo>
                                      <a:lnTo>
                                        <a:pt x="598" y="384"/>
                                      </a:lnTo>
                                      <a:lnTo>
                                        <a:pt x="597" y="381"/>
                                      </a:lnTo>
                                      <a:lnTo>
                                        <a:pt x="597" y="379"/>
                                      </a:lnTo>
                                      <a:lnTo>
                                        <a:pt x="597" y="378"/>
                                      </a:lnTo>
                                      <a:lnTo>
                                        <a:pt x="597" y="378"/>
                                      </a:lnTo>
                                      <a:lnTo>
                                        <a:pt x="592" y="374"/>
                                      </a:lnTo>
                                      <a:lnTo>
                                        <a:pt x="583" y="373"/>
                                      </a:lnTo>
                                      <a:lnTo>
                                        <a:pt x="578" y="370"/>
                                      </a:lnTo>
                                      <a:lnTo>
                                        <a:pt x="573" y="381"/>
                                      </a:lnTo>
                                      <a:lnTo>
                                        <a:pt x="571" y="382"/>
                                      </a:lnTo>
                                      <a:lnTo>
                                        <a:pt x="571" y="387"/>
                                      </a:lnTo>
                                      <a:lnTo>
                                        <a:pt x="569" y="396"/>
                                      </a:lnTo>
                                      <a:lnTo>
                                        <a:pt x="579" y="408"/>
                                      </a:lnTo>
                                      <a:lnTo>
                                        <a:pt x="579" y="411"/>
                                      </a:lnTo>
                                      <a:lnTo>
                                        <a:pt x="576" y="412"/>
                                      </a:lnTo>
                                      <a:lnTo>
                                        <a:pt x="569" y="412"/>
                                      </a:lnTo>
                                      <a:lnTo>
                                        <a:pt x="560" y="414"/>
                                      </a:lnTo>
                                      <a:lnTo>
                                        <a:pt x="560" y="418"/>
                                      </a:lnTo>
                                      <a:lnTo>
                                        <a:pt x="560" y="427"/>
                                      </a:lnTo>
                                      <a:lnTo>
                                        <a:pt x="554" y="432"/>
                                      </a:lnTo>
                                      <a:lnTo>
                                        <a:pt x="551" y="433"/>
                                      </a:lnTo>
                                      <a:lnTo>
                                        <a:pt x="548" y="439"/>
                                      </a:lnTo>
                                      <a:lnTo>
                                        <a:pt x="542" y="435"/>
                                      </a:lnTo>
                                      <a:lnTo>
                                        <a:pt x="540" y="432"/>
                                      </a:lnTo>
                                      <a:lnTo>
                                        <a:pt x="536" y="432"/>
                                      </a:lnTo>
                                      <a:lnTo>
                                        <a:pt x="538" y="42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" name="Freeform 16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802" y="1980"/>
                                  <a:ext cx="33" cy="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8" y="8"/>
                                    </a:cxn>
                                    <a:cxn ang="0">
                                      <a:pos x="100" y="6"/>
                                    </a:cxn>
                                    <a:cxn ang="0">
                                      <a:pos x="77" y="10"/>
                                    </a:cxn>
                                    <a:cxn ang="0">
                                      <a:pos x="59" y="0"/>
                                    </a:cxn>
                                    <a:cxn ang="0">
                                      <a:pos x="39" y="8"/>
                                    </a:cxn>
                                    <a:cxn ang="0">
                                      <a:pos x="25" y="10"/>
                                    </a:cxn>
                                    <a:cxn ang="0">
                                      <a:pos x="16" y="18"/>
                                    </a:cxn>
                                    <a:cxn ang="0">
                                      <a:pos x="19" y="24"/>
                                    </a:cxn>
                                    <a:cxn ang="0">
                                      <a:pos x="28" y="31"/>
                                    </a:cxn>
                                    <a:cxn ang="0">
                                      <a:pos x="27" y="42"/>
                                    </a:cxn>
                                    <a:cxn ang="0">
                                      <a:pos x="16" y="51"/>
                                    </a:cxn>
                                    <a:cxn ang="0">
                                      <a:pos x="14" y="67"/>
                                    </a:cxn>
                                    <a:cxn ang="0">
                                      <a:pos x="10" y="81"/>
                                    </a:cxn>
                                    <a:cxn ang="0">
                                      <a:pos x="0" y="96"/>
                                    </a:cxn>
                                    <a:cxn ang="0">
                                      <a:pos x="3" y="100"/>
                                    </a:cxn>
                                    <a:cxn ang="0">
                                      <a:pos x="10" y="104"/>
                                    </a:cxn>
                                    <a:cxn ang="0">
                                      <a:pos x="43" y="100"/>
                                    </a:cxn>
                                    <a:cxn ang="0">
                                      <a:pos x="36" y="107"/>
                                    </a:cxn>
                                    <a:cxn ang="0">
                                      <a:pos x="21" y="113"/>
                                    </a:cxn>
                                    <a:cxn ang="0">
                                      <a:pos x="10" y="120"/>
                                    </a:cxn>
                                    <a:cxn ang="0">
                                      <a:pos x="9" y="127"/>
                                    </a:cxn>
                                    <a:cxn ang="0">
                                      <a:pos x="9" y="140"/>
                                    </a:cxn>
                                    <a:cxn ang="0">
                                      <a:pos x="17" y="137"/>
                                    </a:cxn>
                                    <a:cxn ang="0">
                                      <a:pos x="23" y="127"/>
                                    </a:cxn>
                                    <a:cxn ang="0">
                                      <a:pos x="33" y="118"/>
                                    </a:cxn>
                                    <a:cxn ang="0">
                                      <a:pos x="58" y="101"/>
                                    </a:cxn>
                                    <a:cxn ang="0">
                                      <a:pos x="76" y="86"/>
                                    </a:cxn>
                                    <a:cxn ang="0">
                                      <a:pos x="85" y="75"/>
                                    </a:cxn>
                                    <a:cxn ang="0">
                                      <a:pos x="97" y="75"/>
                                    </a:cxn>
                                    <a:cxn ang="0">
                                      <a:pos x="108" y="73"/>
                                    </a:cxn>
                                    <a:cxn ang="0">
                                      <a:pos x="124" y="73"/>
                                    </a:cxn>
                                    <a:cxn ang="0">
                                      <a:pos x="138" y="74"/>
                                    </a:cxn>
                                    <a:cxn ang="0">
                                      <a:pos x="145" y="78"/>
                                    </a:cxn>
                                    <a:cxn ang="0">
                                      <a:pos x="160" y="73"/>
                                    </a:cxn>
                                    <a:cxn ang="0">
                                      <a:pos x="166" y="64"/>
                                    </a:cxn>
                                    <a:cxn ang="0">
                                      <a:pos x="166" y="56"/>
                                    </a:cxn>
                                    <a:cxn ang="0">
                                      <a:pos x="156" y="54"/>
                                    </a:cxn>
                                    <a:cxn ang="0">
                                      <a:pos x="139" y="48"/>
                                    </a:cxn>
                                    <a:cxn ang="0">
                                      <a:pos x="125" y="42"/>
                                    </a:cxn>
                                    <a:cxn ang="0">
                                      <a:pos x="117" y="36"/>
                                    </a:cxn>
                                    <a:cxn ang="0">
                                      <a:pos x="109" y="27"/>
                                    </a:cxn>
                                    <a:cxn ang="0">
                                      <a:pos x="107" y="16"/>
                                    </a:cxn>
                                    <a:cxn ang="0">
                                      <a:pos x="108" y="8"/>
                                    </a:cxn>
                                  </a:cxnLst>
                                  <a:rect l="0" t="0" r="r" b="b"/>
                                  <a:pathLst>
                                    <a:path w="166" h="140">
                                      <a:moveTo>
                                        <a:pt x="108" y="8"/>
                                      </a:moveTo>
                                      <a:lnTo>
                                        <a:pt x="100" y="6"/>
                                      </a:lnTo>
                                      <a:lnTo>
                                        <a:pt x="77" y="1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39" y="8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16" y="51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10" y="104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36" y="107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9" y="140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23" y="127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76" y="86"/>
                                      </a:lnTo>
                                      <a:lnTo>
                                        <a:pt x="85" y="75"/>
                                      </a:lnTo>
                                      <a:lnTo>
                                        <a:pt x="97" y="75"/>
                                      </a:lnTo>
                                      <a:lnTo>
                                        <a:pt x="108" y="73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45" y="78"/>
                                      </a:lnTo>
                                      <a:lnTo>
                                        <a:pt x="160" y="73"/>
                                      </a:lnTo>
                                      <a:lnTo>
                                        <a:pt x="166" y="64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56" y="54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17" y="36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7" y="16"/>
                                      </a:lnTo>
                                      <a:lnTo>
                                        <a:pt x="108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63" name="Freeform 16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898" y="2100"/>
                                <a:ext cx="47" cy="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5" y="94"/>
                                  </a:cxn>
                                  <a:cxn ang="0">
                                    <a:pos x="231" y="75"/>
                                  </a:cxn>
                                  <a:cxn ang="0">
                                    <a:pos x="215" y="0"/>
                                  </a:cxn>
                                  <a:cxn ang="0">
                                    <a:pos x="165" y="26"/>
                                  </a:cxn>
                                  <a:cxn ang="0">
                                    <a:pos x="141" y="39"/>
                                  </a:cxn>
                                  <a:cxn ang="0">
                                    <a:pos x="96" y="67"/>
                                  </a:cxn>
                                  <a:cxn ang="0">
                                    <a:pos x="87" y="69"/>
                                  </a:cxn>
                                  <a:cxn ang="0">
                                    <a:pos x="75" y="67"/>
                                  </a:cxn>
                                  <a:cxn ang="0">
                                    <a:pos x="70" y="65"/>
                                  </a:cxn>
                                  <a:cxn ang="0">
                                    <a:pos x="62" y="55"/>
                                  </a:cxn>
                                  <a:cxn ang="0">
                                    <a:pos x="54" y="51"/>
                                  </a:cxn>
                                  <a:cxn ang="0">
                                    <a:pos x="48" y="43"/>
                                  </a:cxn>
                                  <a:cxn ang="0">
                                    <a:pos x="44" y="42"/>
                                  </a:cxn>
                                  <a:cxn ang="0">
                                    <a:pos x="32" y="44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2" y="66"/>
                                  </a:cxn>
                                  <a:cxn ang="0">
                                    <a:pos x="31" y="75"/>
                                  </a:cxn>
                                  <a:cxn ang="0">
                                    <a:pos x="30" y="82"/>
                                  </a:cxn>
                                  <a:cxn ang="0">
                                    <a:pos x="28" y="94"/>
                                  </a:cxn>
                                  <a:cxn ang="0">
                                    <a:pos x="31" y="103"/>
                                  </a:cxn>
                                  <a:cxn ang="0">
                                    <a:pos x="28" y="109"/>
                                  </a:cxn>
                                  <a:cxn ang="0">
                                    <a:pos x="27" y="118"/>
                                  </a:cxn>
                                  <a:cxn ang="0">
                                    <a:pos x="25" y="120"/>
                                  </a:cxn>
                                  <a:cxn ang="0">
                                    <a:pos x="27" y="124"/>
                                  </a:cxn>
                                  <a:cxn ang="0">
                                    <a:pos x="23" y="137"/>
                                  </a:cxn>
                                  <a:cxn ang="0">
                                    <a:pos x="26" y="145"/>
                                  </a:cxn>
                                  <a:cxn ang="0">
                                    <a:pos x="17" y="163"/>
                                  </a:cxn>
                                  <a:cxn ang="0">
                                    <a:pos x="11" y="183"/>
                                  </a:cxn>
                                  <a:cxn ang="0">
                                    <a:pos x="5" y="236"/>
                                  </a:cxn>
                                  <a:cxn ang="0">
                                    <a:pos x="1" y="247"/>
                                  </a:cxn>
                                  <a:cxn ang="0">
                                    <a:pos x="0" y="253"/>
                                  </a:cxn>
                                  <a:cxn ang="0">
                                    <a:pos x="0" y="253"/>
                                  </a:cxn>
                                  <a:cxn ang="0">
                                    <a:pos x="3" y="261"/>
                                  </a:cxn>
                                  <a:cxn ang="0">
                                    <a:pos x="64" y="269"/>
                                  </a:cxn>
                                  <a:cxn ang="0">
                                    <a:pos x="81" y="252"/>
                                  </a:cxn>
                                  <a:cxn ang="0">
                                    <a:pos x="82" y="248"/>
                                  </a:cxn>
                                  <a:cxn ang="0">
                                    <a:pos x="97" y="223"/>
                                  </a:cxn>
                                  <a:cxn ang="0">
                                    <a:pos x="139" y="217"/>
                                  </a:cxn>
                                  <a:cxn ang="0">
                                    <a:pos x="140" y="207"/>
                                  </a:cxn>
                                  <a:cxn ang="0">
                                    <a:pos x="146" y="191"/>
                                  </a:cxn>
                                  <a:cxn ang="0">
                                    <a:pos x="168" y="179"/>
                                  </a:cxn>
                                  <a:cxn ang="0">
                                    <a:pos x="170" y="178"/>
                                  </a:cxn>
                                  <a:cxn ang="0">
                                    <a:pos x="117" y="124"/>
                                  </a:cxn>
                                  <a:cxn ang="0">
                                    <a:pos x="108" y="118"/>
                                  </a:cxn>
                                  <a:cxn ang="0">
                                    <a:pos x="149" y="108"/>
                                  </a:cxn>
                                  <a:cxn ang="0">
                                    <a:pos x="215" y="94"/>
                                  </a:cxn>
                                </a:cxnLst>
                                <a:rect l="0" t="0" r="r" b="b"/>
                                <a:pathLst>
                                  <a:path w="231" h="269">
                                    <a:moveTo>
                                      <a:pt x="215" y="94"/>
                                    </a:moveTo>
                                    <a:lnTo>
                                      <a:pt x="231" y="75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165" y="26"/>
                                    </a:lnTo>
                                    <a:lnTo>
                                      <a:pt x="141" y="39"/>
                                    </a:lnTo>
                                    <a:lnTo>
                                      <a:pt x="96" y="67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75" y="67"/>
                                    </a:lnTo>
                                    <a:lnTo>
                                      <a:pt x="70" y="65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54" y="51"/>
                                    </a:lnTo>
                                    <a:lnTo>
                                      <a:pt x="48" y="43"/>
                                    </a:lnTo>
                                    <a:lnTo>
                                      <a:pt x="44" y="42"/>
                                    </a:lnTo>
                                    <a:lnTo>
                                      <a:pt x="32" y="44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2" y="66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0" y="82"/>
                                    </a:lnTo>
                                    <a:lnTo>
                                      <a:pt x="28" y="94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7" y="118"/>
                                    </a:lnTo>
                                    <a:lnTo>
                                      <a:pt x="25" y="120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23" y="137"/>
                                    </a:lnTo>
                                    <a:lnTo>
                                      <a:pt x="26" y="145"/>
                                    </a:lnTo>
                                    <a:lnTo>
                                      <a:pt x="17" y="163"/>
                                    </a:lnTo>
                                    <a:lnTo>
                                      <a:pt x="11" y="183"/>
                                    </a:lnTo>
                                    <a:lnTo>
                                      <a:pt x="5" y="236"/>
                                    </a:lnTo>
                                    <a:lnTo>
                                      <a:pt x="1" y="247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0" y="253"/>
                                    </a:lnTo>
                                    <a:lnTo>
                                      <a:pt x="3" y="261"/>
                                    </a:lnTo>
                                    <a:lnTo>
                                      <a:pt x="64" y="269"/>
                                    </a:lnTo>
                                    <a:lnTo>
                                      <a:pt x="81" y="252"/>
                                    </a:lnTo>
                                    <a:lnTo>
                                      <a:pt x="82" y="248"/>
                                    </a:lnTo>
                                    <a:lnTo>
                                      <a:pt x="97" y="223"/>
                                    </a:lnTo>
                                    <a:lnTo>
                                      <a:pt x="139" y="217"/>
                                    </a:lnTo>
                                    <a:lnTo>
                                      <a:pt x="140" y="207"/>
                                    </a:lnTo>
                                    <a:lnTo>
                                      <a:pt x="146" y="191"/>
                                    </a:lnTo>
                                    <a:lnTo>
                                      <a:pt x="168" y="179"/>
                                    </a:lnTo>
                                    <a:lnTo>
                                      <a:pt x="170" y="178"/>
                                    </a:lnTo>
                                    <a:lnTo>
                                      <a:pt x="117" y="124"/>
                                    </a:lnTo>
                                    <a:lnTo>
                                      <a:pt x="108" y="118"/>
                                    </a:lnTo>
                                    <a:lnTo>
                                      <a:pt x="149" y="108"/>
                                    </a:lnTo>
                                    <a:lnTo>
                                      <a:pt x="215" y="9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4" name="Freeform 16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905" y="2047"/>
                                <a:ext cx="77" cy="6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1" y="227"/>
                                  </a:cxn>
                                  <a:cxn ang="0">
                                    <a:pos x="290" y="203"/>
                                  </a:cxn>
                                  <a:cxn ang="0">
                                    <a:pos x="316" y="170"/>
                                  </a:cxn>
                                  <a:cxn ang="0">
                                    <a:pos x="354" y="50"/>
                                  </a:cxn>
                                  <a:cxn ang="0">
                                    <a:pos x="378" y="12"/>
                                  </a:cxn>
                                  <a:cxn ang="0">
                                    <a:pos x="373" y="2"/>
                                  </a:cxn>
                                  <a:cxn ang="0">
                                    <a:pos x="345" y="15"/>
                                  </a:cxn>
                                  <a:cxn ang="0">
                                    <a:pos x="291" y="14"/>
                                  </a:cxn>
                                  <a:cxn ang="0">
                                    <a:pos x="257" y="31"/>
                                  </a:cxn>
                                  <a:cxn ang="0">
                                    <a:pos x="206" y="45"/>
                                  </a:cxn>
                                  <a:cxn ang="0">
                                    <a:pos x="161" y="28"/>
                                  </a:cxn>
                                  <a:cxn ang="0">
                                    <a:pos x="124" y="41"/>
                                  </a:cxn>
                                  <a:cxn ang="0">
                                    <a:pos x="97" y="44"/>
                                  </a:cxn>
                                  <a:cxn ang="0">
                                    <a:pos x="87" y="42"/>
                                  </a:cxn>
                                  <a:cxn ang="0">
                                    <a:pos x="73" y="36"/>
                                  </a:cxn>
                                  <a:cxn ang="0">
                                    <a:pos x="61" y="45"/>
                                  </a:cxn>
                                  <a:cxn ang="0">
                                    <a:pos x="68" y="71"/>
                                  </a:cxn>
                                  <a:cxn ang="0">
                                    <a:pos x="59" y="75"/>
                                  </a:cxn>
                                  <a:cxn ang="0">
                                    <a:pos x="50" y="90"/>
                                  </a:cxn>
                                  <a:cxn ang="0">
                                    <a:pos x="38" y="102"/>
                                  </a:cxn>
                                  <a:cxn ang="0">
                                    <a:pos x="26" y="95"/>
                                  </a:cxn>
                                  <a:cxn ang="0">
                                    <a:pos x="23" y="123"/>
                                  </a:cxn>
                                  <a:cxn ang="0">
                                    <a:pos x="26" y="167"/>
                                  </a:cxn>
                                  <a:cxn ang="0">
                                    <a:pos x="48" y="174"/>
                                  </a:cxn>
                                  <a:cxn ang="0">
                                    <a:pos x="57" y="179"/>
                                  </a:cxn>
                                  <a:cxn ang="0">
                                    <a:pos x="53" y="183"/>
                                  </a:cxn>
                                  <a:cxn ang="0">
                                    <a:pos x="50" y="189"/>
                                  </a:cxn>
                                  <a:cxn ang="0">
                                    <a:pos x="63" y="195"/>
                                  </a:cxn>
                                  <a:cxn ang="0">
                                    <a:pos x="64" y="208"/>
                                  </a:cxn>
                                  <a:cxn ang="0">
                                    <a:pos x="63" y="216"/>
                                  </a:cxn>
                                  <a:cxn ang="0">
                                    <a:pos x="50" y="222"/>
                                  </a:cxn>
                                  <a:cxn ang="0">
                                    <a:pos x="45" y="230"/>
                                  </a:cxn>
                                  <a:cxn ang="0">
                                    <a:pos x="52" y="236"/>
                                  </a:cxn>
                                  <a:cxn ang="0">
                                    <a:pos x="32" y="237"/>
                                  </a:cxn>
                                  <a:cxn ang="0">
                                    <a:pos x="26" y="249"/>
                                  </a:cxn>
                                  <a:cxn ang="0">
                                    <a:pos x="31" y="257"/>
                                  </a:cxn>
                                  <a:cxn ang="0">
                                    <a:pos x="18" y="267"/>
                                  </a:cxn>
                                  <a:cxn ang="0">
                                    <a:pos x="5" y="276"/>
                                  </a:cxn>
                                  <a:cxn ang="0">
                                    <a:pos x="4" y="295"/>
                                  </a:cxn>
                                  <a:cxn ang="0">
                                    <a:pos x="0" y="312"/>
                                  </a:cxn>
                                  <a:cxn ang="0">
                                    <a:pos x="22" y="319"/>
                                  </a:cxn>
                                  <a:cxn ang="0">
                                    <a:pos x="43" y="335"/>
                                  </a:cxn>
                                  <a:cxn ang="0">
                                    <a:pos x="109" y="307"/>
                                  </a:cxn>
                                </a:cxnLst>
                                <a:rect l="0" t="0" r="r" b="b"/>
                                <a:pathLst>
                                  <a:path w="387" h="337">
                                    <a:moveTo>
                                      <a:pt x="183" y="268"/>
                                    </a:moveTo>
                                    <a:lnTo>
                                      <a:pt x="226" y="238"/>
                                    </a:lnTo>
                                    <a:lnTo>
                                      <a:pt x="241" y="227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78" y="210"/>
                                    </a:lnTo>
                                    <a:lnTo>
                                      <a:pt x="290" y="203"/>
                                    </a:lnTo>
                                    <a:lnTo>
                                      <a:pt x="294" y="199"/>
                                    </a:lnTo>
                                    <a:lnTo>
                                      <a:pt x="306" y="194"/>
                                    </a:lnTo>
                                    <a:lnTo>
                                      <a:pt x="316" y="170"/>
                                    </a:lnTo>
                                    <a:lnTo>
                                      <a:pt x="319" y="133"/>
                                    </a:lnTo>
                                    <a:lnTo>
                                      <a:pt x="323" y="63"/>
                                    </a:lnTo>
                                    <a:lnTo>
                                      <a:pt x="354" y="50"/>
                                    </a:lnTo>
                                    <a:lnTo>
                                      <a:pt x="372" y="21"/>
                                    </a:lnTo>
                                    <a:lnTo>
                                      <a:pt x="387" y="12"/>
                                    </a:lnTo>
                                    <a:lnTo>
                                      <a:pt x="378" y="12"/>
                                    </a:lnTo>
                                    <a:lnTo>
                                      <a:pt x="377" y="10"/>
                                    </a:lnTo>
                                    <a:lnTo>
                                      <a:pt x="377" y="5"/>
                                    </a:lnTo>
                                    <a:lnTo>
                                      <a:pt x="373" y="2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62" y="7"/>
                                    </a:lnTo>
                                    <a:lnTo>
                                      <a:pt x="345" y="15"/>
                                    </a:lnTo>
                                    <a:lnTo>
                                      <a:pt x="310" y="17"/>
                                    </a:lnTo>
                                    <a:lnTo>
                                      <a:pt x="300" y="14"/>
                                    </a:lnTo>
                                    <a:lnTo>
                                      <a:pt x="291" y="14"/>
                                    </a:lnTo>
                                    <a:lnTo>
                                      <a:pt x="275" y="18"/>
                                    </a:lnTo>
                                    <a:lnTo>
                                      <a:pt x="265" y="27"/>
                                    </a:lnTo>
                                    <a:lnTo>
                                      <a:pt x="257" y="31"/>
                                    </a:lnTo>
                                    <a:lnTo>
                                      <a:pt x="244" y="34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06" y="45"/>
                                    </a:lnTo>
                                    <a:lnTo>
                                      <a:pt x="179" y="41"/>
                                    </a:lnTo>
                                    <a:lnTo>
                                      <a:pt x="168" y="31"/>
                                    </a:lnTo>
                                    <a:lnTo>
                                      <a:pt x="161" y="28"/>
                                    </a:lnTo>
                                    <a:lnTo>
                                      <a:pt x="147" y="29"/>
                                    </a:lnTo>
                                    <a:lnTo>
                                      <a:pt x="138" y="36"/>
                                    </a:lnTo>
                                    <a:lnTo>
                                      <a:pt x="124" y="41"/>
                                    </a:lnTo>
                                    <a:lnTo>
                                      <a:pt x="116" y="43"/>
                                    </a:lnTo>
                                    <a:lnTo>
                                      <a:pt x="112" y="47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88" y="47"/>
                                    </a:lnTo>
                                    <a:lnTo>
                                      <a:pt x="87" y="44"/>
                                    </a:lnTo>
                                    <a:lnTo>
                                      <a:pt x="87" y="42"/>
                                    </a:lnTo>
                                    <a:lnTo>
                                      <a:pt x="87" y="41"/>
                                    </a:lnTo>
                                    <a:lnTo>
                                      <a:pt x="82" y="37"/>
                                    </a:lnTo>
                                    <a:lnTo>
                                      <a:pt x="73" y="36"/>
                                    </a:lnTo>
                                    <a:lnTo>
                                      <a:pt x="68" y="33"/>
                                    </a:lnTo>
                                    <a:lnTo>
                                      <a:pt x="63" y="44"/>
                                    </a:lnTo>
                                    <a:lnTo>
                                      <a:pt x="61" y="45"/>
                                    </a:lnTo>
                                    <a:lnTo>
                                      <a:pt x="61" y="50"/>
                                    </a:lnTo>
                                    <a:lnTo>
                                      <a:pt x="59" y="59"/>
                                    </a:lnTo>
                                    <a:lnTo>
                                      <a:pt x="68" y="71"/>
                                    </a:lnTo>
                                    <a:lnTo>
                                      <a:pt x="69" y="74"/>
                                    </a:lnTo>
                                    <a:lnTo>
                                      <a:pt x="66" y="75"/>
                                    </a:lnTo>
                                    <a:lnTo>
                                      <a:pt x="59" y="75"/>
                                    </a:lnTo>
                                    <a:lnTo>
                                      <a:pt x="50" y="77"/>
                                    </a:lnTo>
                                    <a:lnTo>
                                      <a:pt x="50" y="81"/>
                                    </a:lnTo>
                                    <a:lnTo>
                                      <a:pt x="50" y="90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38" y="102"/>
                                    </a:lnTo>
                                    <a:lnTo>
                                      <a:pt x="32" y="98"/>
                                    </a:lnTo>
                                    <a:lnTo>
                                      <a:pt x="30" y="95"/>
                                    </a:lnTo>
                                    <a:lnTo>
                                      <a:pt x="26" y="95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23" y="123"/>
                                    </a:lnTo>
                                    <a:lnTo>
                                      <a:pt x="28" y="136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6" y="167"/>
                                    </a:lnTo>
                                    <a:lnTo>
                                      <a:pt x="28" y="178"/>
                                    </a:lnTo>
                                    <a:lnTo>
                                      <a:pt x="45" y="178"/>
                                    </a:lnTo>
                                    <a:lnTo>
                                      <a:pt x="48" y="174"/>
                                    </a:lnTo>
                                    <a:lnTo>
                                      <a:pt x="50" y="174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7" y="179"/>
                                    </a:lnTo>
                                    <a:lnTo>
                                      <a:pt x="58" y="181"/>
                                    </a:lnTo>
                                    <a:lnTo>
                                      <a:pt x="58" y="183"/>
                                    </a:lnTo>
                                    <a:lnTo>
                                      <a:pt x="53" y="183"/>
                                    </a:lnTo>
                                    <a:lnTo>
                                      <a:pt x="53" y="185"/>
                                    </a:lnTo>
                                    <a:lnTo>
                                      <a:pt x="50" y="187"/>
                                    </a:lnTo>
                                    <a:lnTo>
                                      <a:pt x="50" y="189"/>
                                    </a:lnTo>
                                    <a:lnTo>
                                      <a:pt x="57" y="189"/>
                                    </a:lnTo>
                                    <a:lnTo>
                                      <a:pt x="58" y="193"/>
                                    </a:lnTo>
                                    <a:lnTo>
                                      <a:pt x="63" y="195"/>
                                    </a:lnTo>
                                    <a:lnTo>
                                      <a:pt x="61" y="199"/>
                                    </a:lnTo>
                                    <a:lnTo>
                                      <a:pt x="65" y="204"/>
                                    </a:lnTo>
                                    <a:lnTo>
                                      <a:pt x="64" y="208"/>
                                    </a:lnTo>
                                    <a:lnTo>
                                      <a:pt x="66" y="210"/>
                                    </a:lnTo>
                                    <a:lnTo>
                                      <a:pt x="64" y="212"/>
                                    </a:lnTo>
                                    <a:lnTo>
                                      <a:pt x="63" y="216"/>
                                    </a:lnTo>
                                    <a:lnTo>
                                      <a:pt x="60" y="216"/>
                                    </a:lnTo>
                                    <a:lnTo>
                                      <a:pt x="55" y="221"/>
                                    </a:lnTo>
                                    <a:lnTo>
                                      <a:pt x="50" y="222"/>
                                    </a:lnTo>
                                    <a:lnTo>
                                      <a:pt x="50" y="226"/>
                                    </a:lnTo>
                                    <a:lnTo>
                                      <a:pt x="47" y="227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50" y="233"/>
                                    </a:lnTo>
                                    <a:lnTo>
                                      <a:pt x="52" y="236"/>
                                    </a:lnTo>
                                    <a:lnTo>
                                      <a:pt x="52" y="236"/>
                                    </a:lnTo>
                                    <a:lnTo>
                                      <a:pt x="50" y="237"/>
                                    </a:lnTo>
                                    <a:lnTo>
                                      <a:pt x="45" y="236"/>
                                    </a:lnTo>
                                    <a:lnTo>
                                      <a:pt x="32" y="237"/>
                                    </a:lnTo>
                                    <a:lnTo>
                                      <a:pt x="31" y="242"/>
                                    </a:lnTo>
                                    <a:lnTo>
                                      <a:pt x="28" y="243"/>
                                    </a:lnTo>
                                    <a:lnTo>
                                      <a:pt x="26" y="249"/>
                                    </a:lnTo>
                                    <a:lnTo>
                                      <a:pt x="26" y="249"/>
                                    </a:lnTo>
                                    <a:lnTo>
                                      <a:pt x="31" y="252"/>
                                    </a:lnTo>
                                    <a:lnTo>
                                      <a:pt x="31" y="257"/>
                                    </a:lnTo>
                                    <a:lnTo>
                                      <a:pt x="28" y="257"/>
                                    </a:lnTo>
                                    <a:lnTo>
                                      <a:pt x="25" y="263"/>
                                    </a:lnTo>
                                    <a:lnTo>
                                      <a:pt x="18" y="267"/>
                                    </a:lnTo>
                                    <a:lnTo>
                                      <a:pt x="17" y="270"/>
                                    </a:lnTo>
                                    <a:lnTo>
                                      <a:pt x="12" y="270"/>
                                    </a:lnTo>
                                    <a:lnTo>
                                      <a:pt x="5" y="276"/>
                                    </a:lnTo>
                                    <a:lnTo>
                                      <a:pt x="5" y="286"/>
                                    </a:lnTo>
                                    <a:lnTo>
                                      <a:pt x="2" y="290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2" y="300"/>
                                    </a:lnTo>
                                    <a:lnTo>
                                      <a:pt x="5" y="306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12" y="310"/>
                                    </a:lnTo>
                                    <a:lnTo>
                                      <a:pt x="16" y="311"/>
                                    </a:lnTo>
                                    <a:lnTo>
                                      <a:pt x="22" y="319"/>
                                    </a:lnTo>
                                    <a:lnTo>
                                      <a:pt x="30" y="324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43" y="335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63" y="335"/>
                                    </a:lnTo>
                                    <a:lnTo>
                                      <a:pt x="109" y="307"/>
                                    </a:lnTo>
                                    <a:lnTo>
                                      <a:pt x="133" y="294"/>
                                    </a:lnTo>
                                    <a:lnTo>
                                      <a:pt x="183" y="26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5" name="Freeform 16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2871" y="2069"/>
                                <a:ext cx="25" cy="1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2" y="16"/>
                                  </a:cxn>
                                  <a:cxn ang="0">
                                    <a:pos x="106" y="11"/>
                                  </a:cxn>
                                  <a:cxn ang="0">
                                    <a:pos x="112" y="5"/>
                                  </a:cxn>
                                  <a:cxn ang="0">
                                    <a:pos x="122" y="0"/>
                                  </a:cxn>
                                  <a:cxn ang="0">
                                    <a:pos x="126" y="0"/>
                                  </a:cxn>
                                  <a:cxn ang="0">
                                    <a:pos x="123" y="9"/>
                                  </a:cxn>
                                  <a:cxn ang="0">
                                    <a:pos x="115" y="17"/>
                                  </a:cxn>
                                  <a:cxn ang="0">
                                    <a:pos x="107" y="21"/>
                                  </a:cxn>
                                  <a:cxn ang="0">
                                    <a:pos x="96" y="37"/>
                                  </a:cxn>
                                  <a:cxn ang="0">
                                    <a:pos x="99" y="43"/>
                                  </a:cxn>
                                  <a:cxn ang="0">
                                    <a:pos x="92" y="52"/>
                                  </a:cxn>
                                  <a:cxn ang="0">
                                    <a:pos x="80" y="54"/>
                                  </a:cxn>
                                  <a:cxn ang="0">
                                    <a:pos x="69" y="64"/>
                                  </a:cxn>
                                  <a:cxn ang="0">
                                    <a:pos x="53" y="68"/>
                                  </a:cxn>
                                  <a:cxn ang="0">
                                    <a:pos x="43" y="75"/>
                                  </a:cxn>
                                  <a:cxn ang="0">
                                    <a:pos x="25" y="72"/>
                                  </a:cxn>
                                  <a:cxn ang="0">
                                    <a:pos x="13" y="66"/>
                                  </a:cxn>
                                  <a:cxn ang="0">
                                    <a:pos x="5" y="57"/>
                                  </a:cxn>
                                  <a:cxn ang="0">
                                    <a:pos x="0" y="45"/>
                                  </a:cxn>
                                  <a:cxn ang="0">
                                    <a:pos x="13" y="42"/>
                                  </a:cxn>
                                  <a:cxn ang="0">
                                    <a:pos x="21" y="37"/>
                                  </a:cxn>
                                  <a:cxn ang="0">
                                    <a:pos x="31" y="36"/>
                                  </a:cxn>
                                  <a:cxn ang="0">
                                    <a:pos x="38" y="33"/>
                                  </a:cxn>
                                  <a:cxn ang="0">
                                    <a:pos x="40" y="25"/>
                                  </a:cxn>
                                  <a:cxn ang="0">
                                    <a:pos x="43" y="26"/>
                                  </a:cxn>
                                  <a:cxn ang="0">
                                    <a:pos x="63" y="25"/>
                                  </a:cxn>
                                  <a:cxn ang="0">
                                    <a:pos x="92" y="16"/>
                                  </a:cxn>
                                </a:cxnLst>
                                <a:rect l="0" t="0" r="r" b="b"/>
                                <a:pathLst>
                                  <a:path w="126" h="75">
                                    <a:moveTo>
                                      <a:pt x="92" y="16"/>
                                    </a:moveTo>
                                    <a:lnTo>
                                      <a:pt x="106" y="11"/>
                                    </a:lnTo>
                                    <a:lnTo>
                                      <a:pt x="112" y="5"/>
                                    </a:lnTo>
                                    <a:lnTo>
                                      <a:pt x="122" y="0"/>
                                    </a:lnTo>
                                    <a:lnTo>
                                      <a:pt x="126" y="0"/>
                                    </a:lnTo>
                                    <a:lnTo>
                                      <a:pt x="123" y="9"/>
                                    </a:lnTo>
                                    <a:lnTo>
                                      <a:pt x="115" y="17"/>
                                    </a:lnTo>
                                    <a:lnTo>
                                      <a:pt x="107" y="21"/>
                                    </a:lnTo>
                                    <a:lnTo>
                                      <a:pt x="96" y="37"/>
                                    </a:lnTo>
                                    <a:lnTo>
                                      <a:pt x="99" y="43"/>
                                    </a:lnTo>
                                    <a:lnTo>
                                      <a:pt x="92" y="52"/>
                                    </a:lnTo>
                                    <a:lnTo>
                                      <a:pt x="80" y="54"/>
                                    </a:lnTo>
                                    <a:lnTo>
                                      <a:pt x="69" y="64"/>
                                    </a:lnTo>
                                    <a:lnTo>
                                      <a:pt x="53" y="68"/>
                                    </a:lnTo>
                                    <a:lnTo>
                                      <a:pt x="43" y="75"/>
                                    </a:lnTo>
                                    <a:lnTo>
                                      <a:pt x="25" y="72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5" y="57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13" y="42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31" y="36"/>
                                    </a:lnTo>
                                    <a:lnTo>
                                      <a:pt x="38" y="33"/>
                                    </a:lnTo>
                                    <a:lnTo>
                                      <a:pt x="40" y="25"/>
                                    </a:lnTo>
                                    <a:lnTo>
                                      <a:pt x="43" y="26"/>
                                    </a:lnTo>
                                    <a:lnTo>
                                      <a:pt x="63" y="25"/>
                                    </a:lnTo>
                                    <a:lnTo>
                                      <a:pt x="92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69" name="Freeform 165"/>
                          <wps:cNvSpPr>
                            <a:spLocks noChangeAspect="1"/>
                          </wps:cNvSpPr>
                          <wps:spPr bwMode="gray">
                            <a:xfrm>
                              <a:off x="5515767" y="2903884"/>
                              <a:ext cx="53975" cy="555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7" y="118"/>
                                </a:cxn>
                                <a:cxn ang="0">
                                  <a:pos x="68" y="107"/>
                                </a:cxn>
                                <a:cxn ang="0">
                                  <a:pos x="64" y="102"/>
                                </a:cxn>
                                <a:cxn ang="0">
                                  <a:pos x="56" y="99"/>
                                </a:cxn>
                                <a:cxn ang="0">
                                  <a:pos x="46" y="89"/>
                                </a:cxn>
                                <a:cxn ang="0">
                                  <a:pos x="38" y="83"/>
                                </a:cxn>
                                <a:cxn ang="0">
                                  <a:pos x="27" y="79"/>
                                </a:cxn>
                                <a:cxn ang="0">
                                  <a:pos x="19" y="69"/>
                                </a:cxn>
                                <a:cxn ang="0">
                                  <a:pos x="16" y="55"/>
                                </a:cxn>
                                <a:cxn ang="0">
                                  <a:pos x="14" y="35"/>
                                </a:cxn>
                                <a:cxn ang="0">
                                  <a:pos x="7" y="21"/>
                                </a:cxn>
                                <a:cxn ang="0">
                                  <a:pos x="0" y="15"/>
                                </a:cxn>
                                <a:cxn ang="0">
                                  <a:pos x="21" y="14"/>
                                </a:cxn>
                                <a:cxn ang="0">
                                  <a:pos x="28" y="9"/>
                                </a:cxn>
                                <a:cxn ang="0">
                                  <a:pos x="44" y="8"/>
                                </a:cxn>
                                <a:cxn ang="0">
                                  <a:pos x="51" y="4"/>
                                </a:cxn>
                                <a:cxn ang="0">
                                  <a:pos x="67" y="7"/>
                                </a:cxn>
                                <a:cxn ang="0">
                                  <a:pos x="76" y="5"/>
                                </a:cxn>
                                <a:cxn ang="0">
                                  <a:pos x="86" y="0"/>
                                </a:cxn>
                                <a:cxn ang="0">
                                  <a:pos x="87" y="0"/>
                                </a:cxn>
                                <a:cxn ang="0">
                                  <a:pos x="89" y="8"/>
                                </a:cxn>
                                <a:cxn ang="0">
                                  <a:pos x="99" y="20"/>
                                </a:cxn>
                                <a:cxn ang="0">
                                  <a:pos x="107" y="21"/>
                                </a:cxn>
                                <a:cxn ang="0">
                                  <a:pos x="114" y="26"/>
                                </a:cxn>
                                <a:cxn ang="0">
                                  <a:pos x="115" y="34"/>
                                </a:cxn>
                                <a:cxn ang="0">
                                  <a:pos x="110" y="40"/>
                                </a:cxn>
                                <a:cxn ang="0">
                                  <a:pos x="110" y="48"/>
                                </a:cxn>
                                <a:cxn ang="0">
                                  <a:pos x="113" y="56"/>
                                </a:cxn>
                                <a:cxn ang="0">
                                  <a:pos x="118" y="63"/>
                                </a:cxn>
                                <a:cxn ang="0">
                                  <a:pos x="123" y="68"/>
                                </a:cxn>
                                <a:cxn ang="0">
                                  <a:pos x="137" y="77"/>
                                </a:cxn>
                                <a:cxn ang="0">
                                  <a:pos x="138" y="84"/>
                                </a:cxn>
                                <a:cxn ang="0">
                                  <a:pos x="135" y="93"/>
                                </a:cxn>
                                <a:cxn ang="0">
                                  <a:pos x="126" y="94"/>
                                </a:cxn>
                                <a:cxn ang="0">
                                  <a:pos x="129" y="101"/>
                                </a:cxn>
                                <a:cxn ang="0">
                                  <a:pos x="138" y="113"/>
                                </a:cxn>
                                <a:cxn ang="0">
                                  <a:pos x="153" y="122"/>
                                </a:cxn>
                                <a:cxn ang="0">
                                  <a:pos x="161" y="122"/>
                                </a:cxn>
                                <a:cxn ang="0">
                                  <a:pos x="168" y="123"/>
                                </a:cxn>
                                <a:cxn ang="0">
                                  <a:pos x="164" y="131"/>
                                </a:cxn>
                                <a:cxn ang="0">
                                  <a:pos x="163" y="139"/>
                                </a:cxn>
                                <a:cxn ang="0">
                                  <a:pos x="169" y="144"/>
                                </a:cxn>
                                <a:cxn ang="0">
                                  <a:pos x="168" y="152"/>
                                </a:cxn>
                                <a:cxn ang="0">
                                  <a:pos x="161" y="154"/>
                                </a:cxn>
                                <a:cxn ang="0">
                                  <a:pos x="166" y="160"/>
                                </a:cxn>
                                <a:cxn ang="0">
                                  <a:pos x="169" y="168"/>
                                </a:cxn>
                                <a:cxn ang="0">
                                  <a:pos x="170" y="175"/>
                                </a:cxn>
                                <a:cxn ang="0">
                                  <a:pos x="164" y="175"/>
                                </a:cxn>
                                <a:cxn ang="0">
                                  <a:pos x="147" y="175"/>
                                </a:cxn>
                                <a:cxn ang="0">
                                  <a:pos x="142" y="175"/>
                                </a:cxn>
                                <a:cxn ang="0">
                                  <a:pos x="141" y="150"/>
                                </a:cxn>
                                <a:cxn ang="0">
                                  <a:pos x="137" y="143"/>
                                </a:cxn>
                                <a:cxn ang="0">
                                  <a:pos x="132" y="136"/>
                                </a:cxn>
                                <a:cxn ang="0">
                                  <a:pos x="129" y="128"/>
                                </a:cxn>
                                <a:cxn ang="0">
                                  <a:pos x="121" y="126"/>
                                </a:cxn>
                                <a:cxn ang="0">
                                  <a:pos x="114" y="128"/>
                                </a:cxn>
                                <a:cxn ang="0">
                                  <a:pos x="107" y="128"/>
                                </a:cxn>
                                <a:cxn ang="0">
                                  <a:pos x="99" y="125"/>
                                </a:cxn>
                                <a:cxn ang="0">
                                  <a:pos x="94" y="117"/>
                                </a:cxn>
                                <a:cxn ang="0">
                                  <a:pos x="87" y="116"/>
                                </a:cxn>
                                <a:cxn ang="0">
                                  <a:pos x="77" y="118"/>
                                </a:cxn>
                              </a:cxnLst>
                              <a:rect l="0" t="0" r="r" b="b"/>
                              <a:pathLst>
                                <a:path w="170" h="175">
                                  <a:moveTo>
                                    <a:pt x="77" y="118"/>
                                  </a:moveTo>
                                  <a:lnTo>
                                    <a:pt x="68" y="107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110" y="48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8" y="63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37" y="77"/>
                                  </a:lnTo>
                                  <a:lnTo>
                                    <a:pt x="138" y="84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26" y="94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38" y="113"/>
                                  </a:lnTo>
                                  <a:lnTo>
                                    <a:pt x="153" y="122"/>
                                  </a:lnTo>
                                  <a:lnTo>
                                    <a:pt x="161" y="122"/>
                                  </a:lnTo>
                                  <a:lnTo>
                                    <a:pt x="168" y="123"/>
                                  </a:lnTo>
                                  <a:lnTo>
                                    <a:pt x="164" y="131"/>
                                  </a:lnTo>
                                  <a:lnTo>
                                    <a:pt x="163" y="139"/>
                                  </a:lnTo>
                                  <a:lnTo>
                                    <a:pt x="169" y="144"/>
                                  </a:lnTo>
                                  <a:lnTo>
                                    <a:pt x="168" y="152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166" y="160"/>
                                  </a:lnTo>
                                  <a:lnTo>
                                    <a:pt x="169" y="168"/>
                                  </a:lnTo>
                                  <a:lnTo>
                                    <a:pt x="170" y="175"/>
                                  </a:lnTo>
                                  <a:lnTo>
                                    <a:pt x="164" y="175"/>
                                  </a:lnTo>
                                  <a:lnTo>
                                    <a:pt x="147" y="175"/>
                                  </a:lnTo>
                                  <a:lnTo>
                                    <a:pt x="142" y="175"/>
                                  </a:lnTo>
                                  <a:lnTo>
                                    <a:pt x="141" y="150"/>
                                  </a:lnTo>
                                  <a:lnTo>
                                    <a:pt x="137" y="143"/>
                                  </a:lnTo>
                                  <a:lnTo>
                                    <a:pt x="132" y="136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7" y="128"/>
                                  </a:lnTo>
                                  <a:lnTo>
                                    <a:pt x="99" y="125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77" y="11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73" name="Freeform 166"/>
                          <wps:cNvSpPr>
                            <a:spLocks noChangeAspect="1"/>
                          </wps:cNvSpPr>
                          <wps:spPr bwMode="gray">
                            <a:xfrm>
                              <a:off x="5569742" y="2532409"/>
                              <a:ext cx="708025" cy="3778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4" y="1136"/>
                                </a:cxn>
                                <a:cxn ang="0">
                                  <a:pos x="355" y="1109"/>
                                </a:cxn>
                                <a:cxn ang="0">
                                  <a:pos x="262" y="1035"/>
                                </a:cxn>
                                <a:cxn ang="0">
                                  <a:pos x="250" y="932"/>
                                </a:cxn>
                                <a:cxn ang="0">
                                  <a:pos x="298" y="882"/>
                                </a:cxn>
                                <a:cxn ang="0">
                                  <a:pos x="413" y="881"/>
                                </a:cxn>
                                <a:cxn ang="0">
                                  <a:pos x="420" y="823"/>
                                </a:cxn>
                                <a:cxn ang="0">
                                  <a:pos x="336" y="731"/>
                                </a:cxn>
                                <a:cxn ang="0">
                                  <a:pos x="242" y="718"/>
                                </a:cxn>
                                <a:cxn ang="0">
                                  <a:pos x="102" y="781"/>
                                </a:cxn>
                                <a:cxn ang="0">
                                  <a:pos x="103" y="699"/>
                                </a:cxn>
                                <a:cxn ang="0">
                                  <a:pos x="33" y="660"/>
                                </a:cxn>
                                <a:cxn ang="0">
                                  <a:pos x="16" y="544"/>
                                </a:cxn>
                                <a:cxn ang="0">
                                  <a:pos x="64" y="458"/>
                                </a:cxn>
                                <a:cxn ang="0">
                                  <a:pos x="126" y="435"/>
                                </a:cxn>
                                <a:cxn ang="0">
                                  <a:pos x="193" y="379"/>
                                </a:cxn>
                                <a:cxn ang="0">
                                  <a:pos x="263" y="359"/>
                                </a:cxn>
                                <a:cxn ang="0">
                                  <a:pos x="329" y="359"/>
                                </a:cxn>
                                <a:cxn ang="0">
                                  <a:pos x="421" y="398"/>
                                </a:cxn>
                                <a:cxn ang="0">
                                  <a:pos x="442" y="408"/>
                                </a:cxn>
                                <a:cxn ang="0">
                                  <a:pos x="531" y="424"/>
                                </a:cxn>
                                <a:cxn ang="0">
                                  <a:pos x="590" y="402"/>
                                </a:cxn>
                                <a:cxn ang="0">
                                  <a:pos x="674" y="434"/>
                                </a:cxn>
                                <a:cxn ang="0">
                                  <a:pos x="760" y="434"/>
                                </a:cxn>
                                <a:cxn ang="0">
                                  <a:pos x="793" y="363"/>
                                </a:cxn>
                                <a:cxn ang="0">
                                  <a:pos x="760" y="306"/>
                                </a:cxn>
                                <a:cxn ang="0">
                                  <a:pos x="807" y="226"/>
                                </a:cxn>
                                <a:cxn ang="0">
                                  <a:pos x="803" y="192"/>
                                </a:cxn>
                                <a:cxn ang="0">
                                  <a:pos x="802" y="150"/>
                                </a:cxn>
                                <a:cxn ang="0">
                                  <a:pos x="878" y="142"/>
                                </a:cxn>
                                <a:cxn ang="0">
                                  <a:pos x="963" y="110"/>
                                </a:cxn>
                                <a:cxn ang="0">
                                  <a:pos x="1034" y="74"/>
                                </a:cxn>
                                <a:cxn ang="0">
                                  <a:pos x="1187" y="42"/>
                                </a:cxn>
                                <a:cxn ang="0">
                                  <a:pos x="1239" y="0"/>
                                </a:cxn>
                                <a:cxn ang="0">
                                  <a:pos x="1324" y="12"/>
                                </a:cxn>
                                <a:cxn ang="0">
                                  <a:pos x="1349" y="102"/>
                                </a:cxn>
                                <a:cxn ang="0">
                                  <a:pos x="1402" y="107"/>
                                </a:cxn>
                                <a:cxn ang="0">
                                  <a:pos x="1425" y="125"/>
                                </a:cxn>
                                <a:cxn ang="0">
                                  <a:pos x="1490" y="145"/>
                                </a:cxn>
                                <a:cxn ang="0">
                                  <a:pos x="1508" y="173"/>
                                </a:cxn>
                                <a:cxn ang="0">
                                  <a:pos x="1586" y="123"/>
                                </a:cxn>
                                <a:cxn ang="0">
                                  <a:pos x="1657" y="118"/>
                                </a:cxn>
                                <a:cxn ang="0">
                                  <a:pos x="1857" y="397"/>
                                </a:cxn>
                                <a:cxn ang="0">
                                  <a:pos x="1938" y="425"/>
                                </a:cxn>
                                <a:cxn ang="0">
                                  <a:pos x="2028" y="408"/>
                                </a:cxn>
                                <a:cxn ang="0">
                                  <a:pos x="2078" y="470"/>
                                </a:cxn>
                                <a:cxn ang="0">
                                  <a:pos x="2159" y="533"/>
                                </a:cxn>
                                <a:cxn ang="0">
                                  <a:pos x="2226" y="554"/>
                                </a:cxn>
                                <a:cxn ang="0">
                                  <a:pos x="2139" y="733"/>
                                </a:cxn>
                                <a:cxn ang="0">
                                  <a:pos x="1978" y="773"/>
                                </a:cxn>
                                <a:cxn ang="0">
                                  <a:pos x="1841" y="901"/>
                                </a:cxn>
                                <a:cxn ang="0">
                                  <a:pos x="1860" y="1061"/>
                                </a:cxn>
                                <a:cxn ang="0">
                                  <a:pos x="1768" y="1061"/>
                                </a:cxn>
                                <a:cxn ang="0">
                                  <a:pos x="1620" y="1050"/>
                                </a:cxn>
                                <a:cxn ang="0">
                                  <a:pos x="1506" y="1034"/>
                                </a:cxn>
                                <a:cxn ang="0">
                                  <a:pos x="1421" y="1070"/>
                                </a:cxn>
                                <a:cxn ang="0">
                                  <a:pos x="1343" y="1081"/>
                                </a:cxn>
                                <a:cxn ang="0">
                                  <a:pos x="1257" y="1153"/>
                                </a:cxn>
                                <a:cxn ang="0">
                                  <a:pos x="1185" y="1180"/>
                                </a:cxn>
                                <a:cxn ang="0">
                                  <a:pos x="1048" y="1021"/>
                                </a:cxn>
                                <a:cxn ang="0">
                                  <a:pos x="742" y="899"/>
                                </a:cxn>
                              </a:cxnLst>
                              <a:rect l="0" t="0" r="r" b="b"/>
                              <a:pathLst>
                                <a:path w="2230" h="1190">
                                  <a:moveTo>
                                    <a:pt x="518" y="898"/>
                                  </a:moveTo>
                                  <a:lnTo>
                                    <a:pt x="518" y="968"/>
                                  </a:lnTo>
                                  <a:lnTo>
                                    <a:pt x="518" y="1042"/>
                                  </a:lnTo>
                                  <a:lnTo>
                                    <a:pt x="518" y="1107"/>
                                  </a:lnTo>
                                  <a:lnTo>
                                    <a:pt x="518" y="1168"/>
                                  </a:lnTo>
                                  <a:lnTo>
                                    <a:pt x="506" y="1174"/>
                                  </a:lnTo>
                                  <a:lnTo>
                                    <a:pt x="486" y="1173"/>
                                  </a:lnTo>
                                  <a:lnTo>
                                    <a:pt x="477" y="1166"/>
                                  </a:lnTo>
                                  <a:lnTo>
                                    <a:pt x="468" y="1143"/>
                                  </a:lnTo>
                                  <a:lnTo>
                                    <a:pt x="464" y="1136"/>
                                  </a:lnTo>
                                  <a:lnTo>
                                    <a:pt x="458" y="1130"/>
                                  </a:lnTo>
                                  <a:lnTo>
                                    <a:pt x="452" y="1115"/>
                                  </a:lnTo>
                                  <a:lnTo>
                                    <a:pt x="447" y="1108"/>
                                  </a:lnTo>
                                  <a:lnTo>
                                    <a:pt x="432" y="1102"/>
                                  </a:lnTo>
                                  <a:lnTo>
                                    <a:pt x="425" y="1097"/>
                                  </a:lnTo>
                                  <a:lnTo>
                                    <a:pt x="418" y="1092"/>
                                  </a:lnTo>
                                  <a:lnTo>
                                    <a:pt x="410" y="1092"/>
                                  </a:lnTo>
                                  <a:lnTo>
                                    <a:pt x="402" y="1093"/>
                                  </a:lnTo>
                                  <a:lnTo>
                                    <a:pt x="378" y="1100"/>
                                  </a:lnTo>
                                  <a:lnTo>
                                    <a:pt x="355" y="1109"/>
                                  </a:lnTo>
                                  <a:lnTo>
                                    <a:pt x="325" y="1135"/>
                                  </a:lnTo>
                                  <a:lnTo>
                                    <a:pt x="324" y="1096"/>
                                  </a:lnTo>
                                  <a:lnTo>
                                    <a:pt x="333" y="1085"/>
                                  </a:lnTo>
                                  <a:lnTo>
                                    <a:pt x="335" y="1065"/>
                                  </a:lnTo>
                                  <a:lnTo>
                                    <a:pt x="323" y="1060"/>
                                  </a:lnTo>
                                  <a:lnTo>
                                    <a:pt x="311" y="1059"/>
                                  </a:lnTo>
                                  <a:lnTo>
                                    <a:pt x="291" y="1050"/>
                                  </a:lnTo>
                                  <a:lnTo>
                                    <a:pt x="281" y="1037"/>
                                  </a:lnTo>
                                  <a:lnTo>
                                    <a:pt x="274" y="1037"/>
                                  </a:lnTo>
                                  <a:lnTo>
                                    <a:pt x="262" y="1035"/>
                                  </a:lnTo>
                                  <a:lnTo>
                                    <a:pt x="259" y="996"/>
                                  </a:lnTo>
                                  <a:lnTo>
                                    <a:pt x="247" y="976"/>
                                  </a:lnTo>
                                  <a:lnTo>
                                    <a:pt x="239" y="970"/>
                                  </a:lnTo>
                                  <a:lnTo>
                                    <a:pt x="232" y="956"/>
                                  </a:lnTo>
                                  <a:lnTo>
                                    <a:pt x="209" y="947"/>
                                  </a:lnTo>
                                  <a:lnTo>
                                    <a:pt x="198" y="930"/>
                                  </a:lnTo>
                                  <a:lnTo>
                                    <a:pt x="205" y="924"/>
                                  </a:lnTo>
                                  <a:lnTo>
                                    <a:pt x="223" y="924"/>
                                  </a:lnTo>
                                  <a:lnTo>
                                    <a:pt x="241" y="927"/>
                                  </a:lnTo>
                                  <a:lnTo>
                                    <a:pt x="250" y="932"/>
                                  </a:lnTo>
                                  <a:lnTo>
                                    <a:pt x="258" y="930"/>
                                  </a:lnTo>
                                  <a:lnTo>
                                    <a:pt x="271" y="931"/>
                                  </a:lnTo>
                                  <a:lnTo>
                                    <a:pt x="268" y="924"/>
                                  </a:lnTo>
                                  <a:lnTo>
                                    <a:pt x="264" y="913"/>
                                  </a:lnTo>
                                  <a:lnTo>
                                    <a:pt x="262" y="894"/>
                                  </a:lnTo>
                                  <a:lnTo>
                                    <a:pt x="266" y="883"/>
                                  </a:lnTo>
                                  <a:lnTo>
                                    <a:pt x="276" y="878"/>
                                  </a:lnTo>
                                  <a:lnTo>
                                    <a:pt x="276" y="886"/>
                                  </a:lnTo>
                                  <a:lnTo>
                                    <a:pt x="287" y="887"/>
                                  </a:lnTo>
                                  <a:lnTo>
                                    <a:pt x="298" y="882"/>
                                  </a:lnTo>
                                  <a:lnTo>
                                    <a:pt x="301" y="873"/>
                                  </a:lnTo>
                                  <a:lnTo>
                                    <a:pt x="311" y="865"/>
                                  </a:lnTo>
                                  <a:lnTo>
                                    <a:pt x="328" y="863"/>
                                  </a:lnTo>
                                  <a:lnTo>
                                    <a:pt x="344" y="873"/>
                                  </a:lnTo>
                                  <a:lnTo>
                                    <a:pt x="360" y="879"/>
                                  </a:lnTo>
                                  <a:lnTo>
                                    <a:pt x="376" y="876"/>
                                  </a:lnTo>
                                  <a:lnTo>
                                    <a:pt x="386" y="868"/>
                                  </a:lnTo>
                                  <a:lnTo>
                                    <a:pt x="389" y="870"/>
                                  </a:lnTo>
                                  <a:lnTo>
                                    <a:pt x="394" y="874"/>
                                  </a:lnTo>
                                  <a:lnTo>
                                    <a:pt x="413" y="881"/>
                                  </a:lnTo>
                                  <a:lnTo>
                                    <a:pt x="424" y="887"/>
                                  </a:lnTo>
                                  <a:lnTo>
                                    <a:pt x="435" y="884"/>
                                  </a:lnTo>
                                  <a:lnTo>
                                    <a:pt x="447" y="887"/>
                                  </a:lnTo>
                                  <a:lnTo>
                                    <a:pt x="451" y="879"/>
                                  </a:lnTo>
                                  <a:lnTo>
                                    <a:pt x="443" y="867"/>
                                  </a:lnTo>
                                  <a:lnTo>
                                    <a:pt x="453" y="867"/>
                                  </a:lnTo>
                                  <a:lnTo>
                                    <a:pt x="446" y="855"/>
                                  </a:lnTo>
                                  <a:lnTo>
                                    <a:pt x="435" y="841"/>
                                  </a:lnTo>
                                  <a:lnTo>
                                    <a:pt x="425" y="834"/>
                                  </a:lnTo>
                                  <a:lnTo>
                                    <a:pt x="420" y="823"/>
                                  </a:lnTo>
                                  <a:lnTo>
                                    <a:pt x="409" y="823"/>
                                  </a:lnTo>
                                  <a:lnTo>
                                    <a:pt x="398" y="806"/>
                                  </a:lnTo>
                                  <a:lnTo>
                                    <a:pt x="392" y="782"/>
                                  </a:lnTo>
                                  <a:lnTo>
                                    <a:pt x="384" y="771"/>
                                  </a:lnTo>
                                  <a:lnTo>
                                    <a:pt x="382" y="777"/>
                                  </a:lnTo>
                                  <a:lnTo>
                                    <a:pt x="375" y="760"/>
                                  </a:lnTo>
                                  <a:lnTo>
                                    <a:pt x="370" y="760"/>
                                  </a:lnTo>
                                  <a:lnTo>
                                    <a:pt x="367" y="749"/>
                                  </a:lnTo>
                                  <a:lnTo>
                                    <a:pt x="348" y="732"/>
                                  </a:lnTo>
                                  <a:lnTo>
                                    <a:pt x="336" y="731"/>
                                  </a:lnTo>
                                  <a:lnTo>
                                    <a:pt x="336" y="725"/>
                                  </a:lnTo>
                                  <a:lnTo>
                                    <a:pt x="323" y="723"/>
                                  </a:lnTo>
                                  <a:lnTo>
                                    <a:pt x="312" y="728"/>
                                  </a:lnTo>
                                  <a:lnTo>
                                    <a:pt x="303" y="730"/>
                                  </a:lnTo>
                                  <a:lnTo>
                                    <a:pt x="292" y="736"/>
                                  </a:lnTo>
                                  <a:lnTo>
                                    <a:pt x="289" y="725"/>
                                  </a:lnTo>
                                  <a:lnTo>
                                    <a:pt x="274" y="725"/>
                                  </a:lnTo>
                                  <a:lnTo>
                                    <a:pt x="270" y="722"/>
                                  </a:lnTo>
                                  <a:lnTo>
                                    <a:pt x="257" y="720"/>
                                  </a:lnTo>
                                  <a:lnTo>
                                    <a:pt x="242" y="718"/>
                                  </a:lnTo>
                                  <a:lnTo>
                                    <a:pt x="207" y="752"/>
                                  </a:lnTo>
                                  <a:lnTo>
                                    <a:pt x="188" y="753"/>
                                  </a:lnTo>
                                  <a:lnTo>
                                    <a:pt x="162" y="761"/>
                                  </a:lnTo>
                                  <a:lnTo>
                                    <a:pt x="136" y="765"/>
                                  </a:lnTo>
                                  <a:lnTo>
                                    <a:pt x="114" y="771"/>
                                  </a:lnTo>
                                  <a:lnTo>
                                    <a:pt x="136" y="786"/>
                                  </a:lnTo>
                                  <a:lnTo>
                                    <a:pt x="119" y="793"/>
                                  </a:lnTo>
                                  <a:lnTo>
                                    <a:pt x="112" y="791"/>
                                  </a:lnTo>
                                  <a:lnTo>
                                    <a:pt x="108" y="785"/>
                                  </a:lnTo>
                                  <a:lnTo>
                                    <a:pt x="102" y="781"/>
                                  </a:lnTo>
                                  <a:lnTo>
                                    <a:pt x="93" y="781"/>
                                  </a:lnTo>
                                  <a:lnTo>
                                    <a:pt x="86" y="779"/>
                                  </a:lnTo>
                                  <a:lnTo>
                                    <a:pt x="83" y="773"/>
                                  </a:lnTo>
                                  <a:lnTo>
                                    <a:pt x="90" y="766"/>
                                  </a:lnTo>
                                  <a:lnTo>
                                    <a:pt x="91" y="758"/>
                                  </a:lnTo>
                                  <a:lnTo>
                                    <a:pt x="98" y="755"/>
                                  </a:lnTo>
                                  <a:lnTo>
                                    <a:pt x="107" y="761"/>
                                  </a:lnTo>
                                  <a:lnTo>
                                    <a:pt x="119" y="758"/>
                                  </a:lnTo>
                                  <a:lnTo>
                                    <a:pt x="110" y="701"/>
                                  </a:lnTo>
                                  <a:lnTo>
                                    <a:pt x="103" y="699"/>
                                  </a:lnTo>
                                  <a:lnTo>
                                    <a:pt x="98" y="693"/>
                                  </a:lnTo>
                                  <a:lnTo>
                                    <a:pt x="96" y="684"/>
                                  </a:lnTo>
                                  <a:lnTo>
                                    <a:pt x="92" y="678"/>
                                  </a:lnTo>
                                  <a:lnTo>
                                    <a:pt x="86" y="672"/>
                                  </a:lnTo>
                                  <a:lnTo>
                                    <a:pt x="79" y="672"/>
                                  </a:lnTo>
                                  <a:lnTo>
                                    <a:pt x="61" y="674"/>
                                  </a:lnTo>
                                  <a:lnTo>
                                    <a:pt x="48" y="671"/>
                                  </a:lnTo>
                                  <a:lnTo>
                                    <a:pt x="47" y="679"/>
                                  </a:lnTo>
                                  <a:lnTo>
                                    <a:pt x="34" y="667"/>
                                  </a:lnTo>
                                  <a:lnTo>
                                    <a:pt x="33" y="660"/>
                                  </a:lnTo>
                                  <a:lnTo>
                                    <a:pt x="29" y="652"/>
                                  </a:lnTo>
                                  <a:lnTo>
                                    <a:pt x="34" y="646"/>
                                  </a:lnTo>
                                  <a:lnTo>
                                    <a:pt x="29" y="639"/>
                                  </a:lnTo>
                                  <a:lnTo>
                                    <a:pt x="28" y="631"/>
                                  </a:lnTo>
                                  <a:lnTo>
                                    <a:pt x="0" y="621"/>
                                  </a:lnTo>
                                  <a:lnTo>
                                    <a:pt x="11" y="577"/>
                                  </a:lnTo>
                                  <a:lnTo>
                                    <a:pt x="24" y="570"/>
                                  </a:lnTo>
                                  <a:lnTo>
                                    <a:pt x="29" y="562"/>
                                  </a:lnTo>
                                  <a:lnTo>
                                    <a:pt x="27" y="555"/>
                                  </a:lnTo>
                                  <a:lnTo>
                                    <a:pt x="16" y="544"/>
                                  </a:lnTo>
                                  <a:lnTo>
                                    <a:pt x="26" y="499"/>
                                  </a:lnTo>
                                  <a:lnTo>
                                    <a:pt x="39" y="490"/>
                                  </a:lnTo>
                                  <a:lnTo>
                                    <a:pt x="44" y="484"/>
                                  </a:lnTo>
                                  <a:lnTo>
                                    <a:pt x="42" y="475"/>
                                  </a:lnTo>
                                  <a:lnTo>
                                    <a:pt x="45" y="468"/>
                                  </a:lnTo>
                                  <a:lnTo>
                                    <a:pt x="45" y="461"/>
                                  </a:lnTo>
                                  <a:lnTo>
                                    <a:pt x="49" y="452"/>
                                  </a:lnTo>
                                  <a:lnTo>
                                    <a:pt x="54" y="446"/>
                                  </a:lnTo>
                                  <a:lnTo>
                                    <a:pt x="60" y="451"/>
                                  </a:lnTo>
                                  <a:lnTo>
                                    <a:pt x="64" y="458"/>
                                  </a:lnTo>
                                  <a:lnTo>
                                    <a:pt x="76" y="468"/>
                                  </a:lnTo>
                                  <a:lnTo>
                                    <a:pt x="93" y="505"/>
                                  </a:lnTo>
                                  <a:lnTo>
                                    <a:pt x="102" y="507"/>
                                  </a:lnTo>
                                  <a:lnTo>
                                    <a:pt x="128" y="490"/>
                                  </a:lnTo>
                                  <a:lnTo>
                                    <a:pt x="125" y="481"/>
                                  </a:lnTo>
                                  <a:lnTo>
                                    <a:pt x="122" y="474"/>
                                  </a:lnTo>
                                  <a:lnTo>
                                    <a:pt x="118" y="449"/>
                                  </a:lnTo>
                                  <a:lnTo>
                                    <a:pt x="110" y="436"/>
                                  </a:lnTo>
                                  <a:lnTo>
                                    <a:pt x="119" y="437"/>
                                  </a:lnTo>
                                  <a:lnTo>
                                    <a:pt x="126" y="435"/>
                                  </a:lnTo>
                                  <a:lnTo>
                                    <a:pt x="146" y="420"/>
                                  </a:lnTo>
                                  <a:lnTo>
                                    <a:pt x="153" y="416"/>
                                  </a:lnTo>
                                  <a:lnTo>
                                    <a:pt x="158" y="410"/>
                                  </a:lnTo>
                                  <a:lnTo>
                                    <a:pt x="158" y="402"/>
                                  </a:lnTo>
                                  <a:lnTo>
                                    <a:pt x="158" y="393"/>
                                  </a:lnTo>
                                  <a:lnTo>
                                    <a:pt x="166" y="392"/>
                                  </a:lnTo>
                                  <a:lnTo>
                                    <a:pt x="174" y="393"/>
                                  </a:lnTo>
                                  <a:lnTo>
                                    <a:pt x="182" y="391"/>
                                  </a:lnTo>
                                  <a:lnTo>
                                    <a:pt x="187" y="383"/>
                                  </a:lnTo>
                                  <a:lnTo>
                                    <a:pt x="193" y="379"/>
                                  </a:lnTo>
                                  <a:lnTo>
                                    <a:pt x="201" y="377"/>
                                  </a:lnTo>
                                  <a:lnTo>
                                    <a:pt x="206" y="371"/>
                                  </a:lnTo>
                                  <a:lnTo>
                                    <a:pt x="214" y="366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20" y="352"/>
                                  </a:lnTo>
                                  <a:lnTo>
                                    <a:pt x="227" y="348"/>
                                  </a:lnTo>
                                  <a:lnTo>
                                    <a:pt x="242" y="343"/>
                                  </a:lnTo>
                                  <a:lnTo>
                                    <a:pt x="258" y="343"/>
                                  </a:lnTo>
                                  <a:lnTo>
                                    <a:pt x="259" y="351"/>
                                  </a:lnTo>
                                  <a:lnTo>
                                    <a:pt x="263" y="359"/>
                                  </a:lnTo>
                                  <a:lnTo>
                                    <a:pt x="279" y="355"/>
                                  </a:lnTo>
                                  <a:lnTo>
                                    <a:pt x="284" y="361"/>
                                  </a:lnTo>
                                  <a:lnTo>
                                    <a:pt x="289" y="354"/>
                                  </a:lnTo>
                                  <a:lnTo>
                                    <a:pt x="291" y="345"/>
                                  </a:lnTo>
                                  <a:lnTo>
                                    <a:pt x="296" y="339"/>
                                  </a:lnTo>
                                  <a:lnTo>
                                    <a:pt x="303" y="340"/>
                                  </a:lnTo>
                                  <a:lnTo>
                                    <a:pt x="311" y="336"/>
                                  </a:lnTo>
                                  <a:lnTo>
                                    <a:pt x="318" y="336"/>
                                  </a:lnTo>
                                  <a:lnTo>
                                    <a:pt x="324" y="352"/>
                                  </a:lnTo>
                                  <a:lnTo>
                                    <a:pt x="329" y="359"/>
                                  </a:lnTo>
                                  <a:lnTo>
                                    <a:pt x="338" y="355"/>
                                  </a:lnTo>
                                  <a:lnTo>
                                    <a:pt x="345" y="355"/>
                                  </a:lnTo>
                                  <a:lnTo>
                                    <a:pt x="352" y="357"/>
                                  </a:lnTo>
                                  <a:lnTo>
                                    <a:pt x="368" y="354"/>
                                  </a:lnTo>
                                  <a:lnTo>
                                    <a:pt x="376" y="355"/>
                                  </a:lnTo>
                                  <a:lnTo>
                                    <a:pt x="383" y="360"/>
                                  </a:lnTo>
                                  <a:lnTo>
                                    <a:pt x="389" y="365"/>
                                  </a:lnTo>
                                  <a:lnTo>
                                    <a:pt x="395" y="379"/>
                                  </a:lnTo>
                                  <a:lnTo>
                                    <a:pt x="416" y="392"/>
                                  </a:lnTo>
                                  <a:lnTo>
                                    <a:pt x="421" y="398"/>
                                  </a:lnTo>
                                  <a:lnTo>
                                    <a:pt x="424" y="406"/>
                                  </a:lnTo>
                                  <a:lnTo>
                                    <a:pt x="435" y="419"/>
                                  </a:lnTo>
                                  <a:lnTo>
                                    <a:pt x="434" y="426"/>
                                  </a:lnTo>
                                  <a:lnTo>
                                    <a:pt x="435" y="435"/>
                                  </a:lnTo>
                                  <a:lnTo>
                                    <a:pt x="440" y="441"/>
                                  </a:lnTo>
                                  <a:lnTo>
                                    <a:pt x="447" y="438"/>
                                  </a:lnTo>
                                  <a:lnTo>
                                    <a:pt x="447" y="431"/>
                                  </a:lnTo>
                                  <a:lnTo>
                                    <a:pt x="446" y="422"/>
                                  </a:lnTo>
                                  <a:lnTo>
                                    <a:pt x="447" y="415"/>
                                  </a:lnTo>
                                  <a:lnTo>
                                    <a:pt x="442" y="408"/>
                                  </a:lnTo>
                                  <a:lnTo>
                                    <a:pt x="447" y="402"/>
                                  </a:lnTo>
                                  <a:lnTo>
                                    <a:pt x="456" y="400"/>
                                  </a:lnTo>
                                  <a:lnTo>
                                    <a:pt x="458" y="408"/>
                                  </a:lnTo>
                                  <a:lnTo>
                                    <a:pt x="464" y="414"/>
                                  </a:lnTo>
                                  <a:lnTo>
                                    <a:pt x="467" y="421"/>
                                  </a:lnTo>
                                  <a:lnTo>
                                    <a:pt x="473" y="426"/>
                                  </a:lnTo>
                                  <a:lnTo>
                                    <a:pt x="488" y="432"/>
                                  </a:lnTo>
                                  <a:lnTo>
                                    <a:pt x="502" y="440"/>
                                  </a:lnTo>
                                  <a:lnTo>
                                    <a:pt x="511" y="437"/>
                                  </a:lnTo>
                                  <a:lnTo>
                                    <a:pt x="531" y="424"/>
                                  </a:lnTo>
                                  <a:lnTo>
                                    <a:pt x="531" y="415"/>
                                  </a:lnTo>
                                  <a:lnTo>
                                    <a:pt x="537" y="411"/>
                                  </a:lnTo>
                                  <a:lnTo>
                                    <a:pt x="543" y="406"/>
                                  </a:lnTo>
                                  <a:lnTo>
                                    <a:pt x="551" y="405"/>
                                  </a:lnTo>
                                  <a:lnTo>
                                    <a:pt x="559" y="408"/>
                                  </a:lnTo>
                                  <a:lnTo>
                                    <a:pt x="559" y="400"/>
                                  </a:lnTo>
                                  <a:lnTo>
                                    <a:pt x="567" y="399"/>
                                  </a:lnTo>
                                  <a:lnTo>
                                    <a:pt x="575" y="402"/>
                                  </a:lnTo>
                                  <a:lnTo>
                                    <a:pt x="582" y="397"/>
                                  </a:lnTo>
                                  <a:lnTo>
                                    <a:pt x="590" y="402"/>
                                  </a:lnTo>
                                  <a:lnTo>
                                    <a:pt x="601" y="413"/>
                                  </a:lnTo>
                                  <a:lnTo>
                                    <a:pt x="615" y="404"/>
                                  </a:lnTo>
                                  <a:lnTo>
                                    <a:pt x="619" y="397"/>
                                  </a:lnTo>
                                  <a:lnTo>
                                    <a:pt x="634" y="397"/>
                                  </a:lnTo>
                                  <a:lnTo>
                                    <a:pt x="641" y="393"/>
                                  </a:lnTo>
                                  <a:lnTo>
                                    <a:pt x="657" y="399"/>
                                  </a:lnTo>
                                  <a:lnTo>
                                    <a:pt x="662" y="405"/>
                                  </a:lnTo>
                                  <a:lnTo>
                                    <a:pt x="663" y="421"/>
                                  </a:lnTo>
                                  <a:lnTo>
                                    <a:pt x="669" y="427"/>
                                  </a:lnTo>
                                  <a:lnTo>
                                    <a:pt x="674" y="434"/>
                                  </a:lnTo>
                                  <a:lnTo>
                                    <a:pt x="690" y="432"/>
                                  </a:lnTo>
                                  <a:lnTo>
                                    <a:pt x="705" y="435"/>
                                  </a:lnTo>
                                  <a:lnTo>
                                    <a:pt x="705" y="435"/>
                                  </a:lnTo>
                                  <a:lnTo>
                                    <a:pt x="707" y="446"/>
                                  </a:lnTo>
                                  <a:lnTo>
                                    <a:pt x="725" y="445"/>
                                  </a:lnTo>
                                  <a:lnTo>
                                    <a:pt x="731" y="440"/>
                                  </a:lnTo>
                                  <a:lnTo>
                                    <a:pt x="738" y="425"/>
                                  </a:lnTo>
                                  <a:lnTo>
                                    <a:pt x="743" y="419"/>
                                  </a:lnTo>
                                  <a:lnTo>
                                    <a:pt x="749" y="421"/>
                                  </a:lnTo>
                                  <a:lnTo>
                                    <a:pt x="760" y="434"/>
                                  </a:lnTo>
                                  <a:lnTo>
                                    <a:pt x="776" y="435"/>
                                  </a:lnTo>
                                  <a:lnTo>
                                    <a:pt x="792" y="432"/>
                                  </a:lnTo>
                                  <a:lnTo>
                                    <a:pt x="800" y="426"/>
                                  </a:lnTo>
                                  <a:lnTo>
                                    <a:pt x="814" y="421"/>
                                  </a:lnTo>
                                  <a:lnTo>
                                    <a:pt x="827" y="383"/>
                                  </a:lnTo>
                                  <a:lnTo>
                                    <a:pt x="830" y="376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3" y="366"/>
                                  </a:lnTo>
                                  <a:lnTo>
                                    <a:pt x="809" y="365"/>
                                  </a:lnTo>
                                  <a:lnTo>
                                    <a:pt x="793" y="363"/>
                                  </a:lnTo>
                                  <a:lnTo>
                                    <a:pt x="787" y="356"/>
                                  </a:lnTo>
                                  <a:lnTo>
                                    <a:pt x="784" y="351"/>
                                  </a:lnTo>
                                  <a:lnTo>
                                    <a:pt x="766" y="348"/>
                                  </a:lnTo>
                                  <a:lnTo>
                                    <a:pt x="759" y="345"/>
                                  </a:lnTo>
                                  <a:lnTo>
                                    <a:pt x="760" y="336"/>
                                  </a:lnTo>
                                  <a:lnTo>
                                    <a:pt x="755" y="329"/>
                                  </a:lnTo>
                                  <a:lnTo>
                                    <a:pt x="739" y="327"/>
                                  </a:lnTo>
                                  <a:lnTo>
                                    <a:pt x="741" y="318"/>
                                  </a:lnTo>
                                  <a:lnTo>
                                    <a:pt x="748" y="316"/>
                                  </a:lnTo>
                                  <a:lnTo>
                                    <a:pt x="760" y="306"/>
                                  </a:lnTo>
                                  <a:lnTo>
                                    <a:pt x="776" y="301"/>
                                  </a:lnTo>
                                  <a:lnTo>
                                    <a:pt x="790" y="291"/>
                                  </a:lnTo>
                                  <a:lnTo>
                                    <a:pt x="793" y="285"/>
                                  </a:lnTo>
                                  <a:lnTo>
                                    <a:pt x="795" y="276"/>
                                  </a:lnTo>
                                  <a:lnTo>
                                    <a:pt x="776" y="249"/>
                                  </a:lnTo>
                                  <a:lnTo>
                                    <a:pt x="784" y="246"/>
                                  </a:lnTo>
                                  <a:lnTo>
                                    <a:pt x="790" y="241"/>
                                  </a:lnTo>
                                  <a:lnTo>
                                    <a:pt x="792" y="232"/>
                                  </a:lnTo>
                                  <a:lnTo>
                                    <a:pt x="798" y="227"/>
                                  </a:lnTo>
                                  <a:lnTo>
                                    <a:pt x="807" y="226"/>
                                  </a:lnTo>
                                  <a:lnTo>
                                    <a:pt x="814" y="227"/>
                                  </a:lnTo>
                                  <a:lnTo>
                                    <a:pt x="823" y="226"/>
                                  </a:lnTo>
                                  <a:lnTo>
                                    <a:pt x="830" y="228"/>
                                  </a:lnTo>
                                  <a:lnTo>
                                    <a:pt x="846" y="228"/>
                                  </a:lnTo>
                                  <a:lnTo>
                                    <a:pt x="855" y="226"/>
                                  </a:lnTo>
                                  <a:lnTo>
                                    <a:pt x="857" y="217"/>
                                  </a:lnTo>
                                  <a:lnTo>
                                    <a:pt x="854" y="211"/>
                                  </a:lnTo>
                                  <a:lnTo>
                                    <a:pt x="839" y="203"/>
                                  </a:lnTo>
                                  <a:lnTo>
                                    <a:pt x="807" y="199"/>
                                  </a:lnTo>
                                  <a:lnTo>
                                    <a:pt x="803" y="192"/>
                                  </a:lnTo>
                                  <a:lnTo>
                                    <a:pt x="805" y="183"/>
                                  </a:lnTo>
                                  <a:lnTo>
                                    <a:pt x="812" y="183"/>
                                  </a:lnTo>
                                  <a:lnTo>
                                    <a:pt x="819" y="180"/>
                                  </a:lnTo>
                                  <a:lnTo>
                                    <a:pt x="823" y="173"/>
                                  </a:lnTo>
                                  <a:lnTo>
                                    <a:pt x="818" y="168"/>
                                  </a:lnTo>
                                  <a:lnTo>
                                    <a:pt x="811" y="172"/>
                                  </a:lnTo>
                                  <a:lnTo>
                                    <a:pt x="795" y="172"/>
                                  </a:lnTo>
                                  <a:lnTo>
                                    <a:pt x="795" y="163"/>
                                  </a:lnTo>
                                  <a:lnTo>
                                    <a:pt x="797" y="156"/>
                                  </a:lnTo>
                                  <a:lnTo>
                                    <a:pt x="802" y="150"/>
                                  </a:lnTo>
                                  <a:lnTo>
                                    <a:pt x="791" y="139"/>
                                  </a:lnTo>
                                  <a:lnTo>
                                    <a:pt x="807" y="137"/>
                                  </a:lnTo>
                                  <a:lnTo>
                                    <a:pt x="811" y="131"/>
                                  </a:lnTo>
                                  <a:lnTo>
                                    <a:pt x="820" y="131"/>
                                  </a:lnTo>
                                  <a:lnTo>
                                    <a:pt x="825" y="137"/>
                                  </a:lnTo>
                                  <a:lnTo>
                                    <a:pt x="833" y="136"/>
                                  </a:lnTo>
                                  <a:lnTo>
                                    <a:pt x="841" y="137"/>
                                  </a:lnTo>
                                  <a:lnTo>
                                    <a:pt x="849" y="135"/>
                                  </a:lnTo>
                                  <a:lnTo>
                                    <a:pt x="873" y="136"/>
                                  </a:lnTo>
                                  <a:lnTo>
                                    <a:pt x="878" y="142"/>
                                  </a:lnTo>
                                  <a:lnTo>
                                    <a:pt x="888" y="130"/>
                                  </a:lnTo>
                                  <a:lnTo>
                                    <a:pt x="895" y="128"/>
                                  </a:lnTo>
                                  <a:lnTo>
                                    <a:pt x="911" y="128"/>
                                  </a:lnTo>
                                  <a:lnTo>
                                    <a:pt x="918" y="123"/>
                                  </a:lnTo>
                                  <a:lnTo>
                                    <a:pt x="926" y="120"/>
                                  </a:lnTo>
                                  <a:lnTo>
                                    <a:pt x="938" y="110"/>
                                  </a:lnTo>
                                  <a:lnTo>
                                    <a:pt x="947" y="113"/>
                                  </a:lnTo>
                                  <a:lnTo>
                                    <a:pt x="952" y="118"/>
                                  </a:lnTo>
                                  <a:lnTo>
                                    <a:pt x="961" y="118"/>
                                  </a:lnTo>
                                  <a:lnTo>
                                    <a:pt x="963" y="110"/>
                                  </a:lnTo>
                                  <a:lnTo>
                                    <a:pt x="980" y="107"/>
                                  </a:lnTo>
                                  <a:lnTo>
                                    <a:pt x="986" y="102"/>
                                  </a:lnTo>
                                  <a:lnTo>
                                    <a:pt x="995" y="102"/>
                                  </a:lnTo>
                                  <a:lnTo>
                                    <a:pt x="1002" y="98"/>
                                  </a:lnTo>
                                  <a:lnTo>
                                    <a:pt x="1010" y="98"/>
                                  </a:lnTo>
                                  <a:lnTo>
                                    <a:pt x="1017" y="101"/>
                                  </a:lnTo>
                                  <a:lnTo>
                                    <a:pt x="1022" y="93"/>
                                  </a:lnTo>
                                  <a:lnTo>
                                    <a:pt x="1023" y="86"/>
                                  </a:lnTo>
                                  <a:lnTo>
                                    <a:pt x="1027" y="79"/>
                                  </a:lnTo>
                                  <a:lnTo>
                                    <a:pt x="1034" y="74"/>
                                  </a:lnTo>
                                  <a:lnTo>
                                    <a:pt x="1042" y="72"/>
                                  </a:lnTo>
                                  <a:lnTo>
                                    <a:pt x="1049" y="76"/>
                                  </a:lnTo>
                                  <a:lnTo>
                                    <a:pt x="1067" y="70"/>
                                  </a:lnTo>
                                  <a:lnTo>
                                    <a:pt x="1067" y="71"/>
                                  </a:lnTo>
                                  <a:lnTo>
                                    <a:pt x="1104" y="61"/>
                                  </a:lnTo>
                                  <a:lnTo>
                                    <a:pt x="1136" y="58"/>
                                  </a:lnTo>
                                  <a:lnTo>
                                    <a:pt x="1164" y="49"/>
                                  </a:lnTo>
                                  <a:lnTo>
                                    <a:pt x="1171" y="44"/>
                                  </a:lnTo>
                                  <a:lnTo>
                                    <a:pt x="1179" y="44"/>
                                  </a:lnTo>
                                  <a:lnTo>
                                    <a:pt x="1187" y="42"/>
                                  </a:lnTo>
                                  <a:lnTo>
                                    <a:pt x="1191" y="36"/>
                                  </a:lnTo>
                                  <a:lnTo>
                                    <a:pt x="1191" y="28"/>
                                  </a:lnTo>
                                  <a:lnTo>
                                    <a:pt x="1191" y="20"/>
                                  </a:lnTo>
                                  <a:lnTo>
                                    <a:pt x="1200" y="21"/>
                                  </a:lnTo>
                                  <a:lnTo>
                                    <a:pt x="1207" y="20"/>
                                  </a:lnTo>
                                  <a:lnTo>
                                    <a:pt x="1212" y="12"/>
                                  </a:lnTo>
                                  <a:lnTo>
                                    <a:pt x="1218" y="7"/>
                                  </a:lnTo>
                                  <a:lnTo>
                                    <a:pt x="1227" y="7"/>
                                  </a:lnTo>
                                  <a:lnTo>
                                    <a:pt x="1232" y="1"/>
                                  </a:lnTo>
                                  <a:lnTo>
                                    <a:pt x="1239" y="0"/>
                                  </a:lnTo>
                                  <a:lnTo>
                                    <a:pt x="1244" y="6"/>
                                  </a:lnTo>
                                  <a:lnTo>
                                    <a:pt x="1253" y="4"/>
                                  </a:lnTo>
                                  <a:lnTo>
                                    <a:pt x="1260" y="7"/>
                                  </a:lnTo>
                                  <a:lnTo>
                                    <a:pt x="1269" y="5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81" y="15"/>
                                  </a:lnTo>
                                  <a:lnTo>
                                    <a:pt x="1295" y="23"/>
                                  </a:lnTo>
                                  <a:lnTo>
                                    <a:pt x="1302" y="20"/>
                                  </a:lnTo>
                                  <a:lnTo>
                                    <a:pt x="1308" y="15"/>
                                  </a:lnTo>
                                  <a:lnTo>
                                    <a:pt x="1324" y="12"/>
                                  </a:lnTo>
                                  <a:lnTo>
                                    <a:pt x="1332" y="15"/>
                                  </a:lnTo>
                                  <a:lnTo>
                                    <a:pt x="1338" y="21"/>
                                  </a:lnTo>
                                  <a:lnTo>
                                    <a:pt x="1341" y="28"/>
                                  </a:lnTo>
                                  <a:lnTo>
                                    <a:pt x="1343" y="44"/>
                                  </a:lnTo>
                                  <a:lnTo>
                                    <a:pt x="1341" y="53"/>
                                  </a:lnTo>
                                  <a:lnTo>
                                    <a:pt x="1344" y="60"/>
                                  </a:lnTo>
                                  <a:lnTo>
                                    <a:pt x="1356" y="71"/>
                                  </a:lnTo>
                                  <a:lnTo>
                                    <a:pt x="1352" y="79"/>
                                  </a:lnTo>
                                  <a:lnTo>
                                    <a:pt x="1354" y="94"/>
                                  </a:lnTo>
                                  <a:lnTo>
                                    <a:pt x="1349" y="102"/>
                                  </a:lnTo>
                                  <a:lnTo>
                                    <a:pt x="1344" y="107"/>
                                  </a:lnTo>
                                  <a:lnTo>
                                    <a:pt x="1347" y="114"/>
                                  </a:lnTo>
                                  <a:lnTo>
                                    <a:pt x="1350" y="123"/>
                                  </a:lnTo>
                                  <a:lnTo>
                                    <a:pt x="1366" y="118"/>
                                  </a:lnTo>
                                  <a:lnTo>
                                    <a:pt x="1373" y="123"/>
                                  </a:lnTo>
                                  <a:lnTo>
                                    <a:pt x="1381" y="122"/>
                                  </a:lnTo>
                                  <a:lnTo>
                                    <a:pt x="1384" y="113"/>
                                  </a:lnTo>
                                  <a:lnTo>
                                    <a:pt x="1392" y="113"/>
                                  </a:lnTo>
                                  <a:lnTo>
                                    <a:pt x="1399" y="115"/>
                                  </a:lnTo>
                                  <a:lnTo>
                                    <a:pt x="1402" y="107"/>
                                  </a:lnTo>
                                  <a:lnTo>
                                    <a:pt x="1402" y="99"/>
                                  </a:lnTo>
                                  <a:lnTo>
                                    <a:pt x="1409" y="101"/>
                                  </a:lnTo>
                                  <a:lnTo>
                                    <a:pt x="1413" y="108"/>
                                  </a:lnTo>
                                  <a:lnTo>
                                    <a:pt x="1415" y="117"/>
                                  </a:lnTo>
                                  <a:lnTo>
                                    <a:pt x="1420" y="122"/>
                                  </a:lnTo>
                                  <a:lnTo>
                                    <a:pt x="1418" y="129"/>
                                  </a:lnTo>
                                  <a:lnTo>
                                    <a:pt x="1416" y="137"/>
                                  </a:lnTo>
                                  <a:lnTo>
                                    <a:pt x="1432" y="139"/>
                                  </a:lnTo>
                                  <a:lnTo>
                                    <a:pt x="1430" y="131"/>
                                  </a:lnTo>
                                  <a:lnTo>
                                    <a:pt x="1425" y="125"/>
                                  </a:lnTo>
                                  <a:lnTo>
                                    <a:pt x="1432" y="123"/>
                                  </a:lnTo>
                                  <a:lnTo>
                                    <a:pt x="1448" y="125"/>
                                  </a:lnTo>
                                  <a:lnTo>
                                    <a:pt x="1456" y="130"/>
                                  </a:lnTo>
                                  <a:lnTo>
                                    <a:pt x="1461" y="136"/>
                                  </a:lnTo>
                                  <a:lnTo>
                                    <a:pt x="1469" y="140"/>
                                  </a:lnTo>
                                  <a:lnTo>
                                    <a:pt x="1476" y="140"/>
                                  </a:lnTo>
                                  <a:lnTo>
                                    <a:pt x="1480" y="133"/>
                                  </a:lnTo>
                                  <a:lnTo>
                                    <a:pt x="1488" y="129"/>
                                  </a:lnTo>
                                  <a:lnTo>
                                    <a:pt x="1490" y="137"/>
                                  </a:lnTo>
                                  <a:lnTo>
                                    <a:pt x="1490" y="145"/>
                                  </a:lnTo>
                                  <a:lnTo>
                                    <a:pt x="1481" y="147"/>
                                  </a:lnTo>
                                  <a:lnTo>
                                    <a:pt x="1475" y="152"/>
                                  </a:lnTo>
                                  <a:lnTo>
                                    <a:pt x="1470" y="160"/>
                                  </a:lnTo>
                                  <a:lnTo>
                                    <a:pt x="1468" y="167"/>
                                  </a:lnTo>
                                  <a:lnTo>
                                    <a:pt x="1469" y="176"/>
                                  </a:lnTo>
                                  <a:lnTo>
                                    <a:pt x="1474" y="183"/>
                                  </a:lnTo>
                                  <a:lnTo>
                                    <a:pt x="1481" y="182"/>
                                  </a:lnTo>
                                  <a:lnTo>
                                    <a:pt x="1486" y="176"/>
                                  </a:lnTo>
                                  <a:lnTo>
                                    <a:pt x="1501" y="169"/>
                                  </a:lnTo>
                                  <a:lnTo>
                                    <a:pt x="1508" y="173"/>
                                  </a:lnTo>
                                  <a:lnTo>
                                    <a:pt x="1517" y="172"/>
                                  </a:lnTo>
                                  <a:lnTo>
                                    <a:pt x="1522" y="177"/>
                                  </a:lnTo>
                                  <a:lnTo>
                                    <a:pt x="1531" y="177"/>
                                  </a:lnTo>
                                  <a:lnTo>
                                    <a:pt x="1528" y="169"/>
                                  </a:lnTo>
                                  <a:lnTo>
                                    <a:pt x="1533" y="163"/>
                                  </a:lnTo>
                                  <a:lnTo>
                                    <a:pt x="1542" y="163"/>
                                  </a:lnTo>
                                  <a:lnTo>
                                    <a:pt x="1551" y="151"/>
                                  </a:lnTo>
                                  <a:lnTo>
                                    <a:pt x="1567" y="149"/>
                                  </a:lnTo>
                                  <a:lnTo>
                                    <a:pt x="1580" y="137"/>
                                  </a:lnTo>
                                  <a:lnTo>
                                    <a:pt x="1586" y="123"/>
                                  </a:lnTo>
                                  <a:lnTo>
                                    <a:pt x="1592" y="118"/>
                                  </a:lnTo>
                                  <a:lnTo>
                                    <a:pt x="1601" y="119"/>
                                  </a:lnTo>
                                  <a:lnTo>
                                    <a:pt x="1617" y="115"/>
                                  </a:lnTo>
                                  <a:lnTo>
                                    <a:pt x="1624" y="113"/>
                                  </a:lnTo>
                                  <a:lnTo>
                                    <a:pt x="1628" y="106"/>
                                  </a:lnTo>
                                  <a:lnTo>
                                    <a:pt x="1644" y="104"/>
                                  </a:lnTo>
                                  <a:lnTo>
                                    <a:pt x="1657" y="96"/>
                                  </a:lnTo>
                                  <a:lnTo>
                                    <a:pt x="1661" y="103"/>
                                  </a:lnTo>
                                  <a:lnTo>
                                    <a:pt x="1662" y="110"/>
                                  </a:lnTo>
                                  <a:lnTo>
                                    <a:pt x="1657" y="118"/>
                                  </a:lnTo>
                                  <a:lnTo>
                                    <a:pt x="1650" y="122"/>
                                  </a:lnTo>
                                  <a:lnTo>
                                    <a:pt x="1642" y="120"/>
                                  </a:lnTo>
                                  <a:lnTo>
                                    <a:pt x="1641" y="128"/>
                                  </a:lnTo>
                                  <a:lnTo>
                                    <a:pt x="1644" y="135"/>
                                  </a:lnTo>
                                  <a:lnTo>
                                    <a:pt x="1648" y="137"/>
                                  </a:lnTo>
                                  <a:lnTo>
                                    <a:pt x="1720" y="204"/>
                                  </a:lnTo>
                                  <a:lnTo>
                                    <a:pt x="1840" y="422"/>
                                  </a:lnTo>
                                  <a:lnTo>
                                    <a:pt x="1854" y="411"/>
                                  </a:lnTo>
                                  <a:lnTo>
                                    <a:pt x="1857" y="404"/>
                                  </a:lnTo>
                                  <a:lnTo>
                                    <a:pt x="1857" y="397"/>
                                  </a:lnTo>
                                  <a:lnTo>
                                    <a:pt x="1868" y="383"/>
                                  </a:lnTo>
                                  <a:lnTo>
                                    <a:pt x="1876" y="382"/>
                                  </a:lnTo>
                                  <a:lnTo>
                                    <a:pt x="1881" y="388"/>
                                  </a:lnTo>
                                  <a:lnTo>
                                    <a:pt x="1889" y="391"/>
                                  </a:lnTo>
                                  <a:lnTo>
                                    <a:pt x="1903" y="399"/>
                                  </a:lnTo>
                                  <a:lnTo>
                                    <a:pt x="1899" y="406"/>
                                  </a:lnTo>
                                  <a:lnTo>
                                    <a:pt x="1903" y="413"/>
                                  </a:lnTo>
                                  <a:lnTo>
                                    <a:pt x="1909" y="414"/>
                                  </a:lnTo>
                                  <a:lnTo>
                                    <a:pt x="1914" y="427"/>
                                  </a:lnTo>
                                  <a:lnTo>
                                    <a:pt x="1938" y="425"/>
                                  </a:lnTo>
                                  <a:lnTo>
                                    <a:pt x="1956" y="430"/>
                                  </a:lnTo>
                                  <a:lnTo>
                                    <a:pt x="1963" y="427"/>
                                  </a:lnTo>
                                  <a:lnTo>
                                    <a:pt x="1979" y="427"/>
                                  </a:lnTo>
                                  <a:lnTo>
                                    <a:pt x="1981" y="420"/>
                                  </a:lnTo>
                                  <a:lnTo>
                                    <a:pt x="1986" y="414"/>
                                  </a:lnTo>
                                  <a:lnTo>
                                    <a:pt x="1995" y="415"/>
                                  </a:lnTo>
                                  <a:lnTo>
                                    <a:pt x="2002" y="415"/>
                                  </a:lnTo>
                                  <a:lnTo>
                                    <a:pt x="2006" y="408"/>
                                  </a:lnTo>
                                  <a:lnTo>
                                    <a:pt x="2012" y="403"/>
                                  </a:lnTo>
                                  <a:lnTo>
                                    <a:pt x="2028" y="408"/>
                                  </a:lnTo>
                                  <a:lnTo>
                                    <a:pt x="2035" y="411"/>
                                  </a:lnTo>
                                  <a:lnTo>
                                    <a:pt x="2039" y="419"/>
                                  </a:lnTo>
                                  <a:lnTo>
                                    <a:pt x="2046" y="422"/>
                                  </a:lnTo>
                                  <a:lnTo>
                                    <a:pt x="2056" y="435"/>
                                  </a:lnTo>
                                  <a:lnTo>
                                    <a:pt x="2064" y="438"/>
                                  </a:lnTo>
                                  <a:lnTo>
                                    <a:pt x="2067" y="446"/>
                                  </a:lnTo>
                                  <a:lnTo>
                                    <a:pt x="2065" y="454"/>
                                  </a:lnTo>
                                  <a:lnTo>
                                    <a:pt x="2066" y="462"/>
                                  </a:lnTo>
                                  <a:lnTo>
                                    <a:pt x="2070" y="469"/>
                                  </a:lnTo>
                                  <a:lnTo>
                                    <a:pt x="2078" y="470"/>
                                  </a:lnTo>
                                  <a:lnTo>
                                    <a:pt x="2099" y="481"/>
                                  </a:lnTo>
                                  <a:lnTo>
                                    <a:pt x="2103" y="489"/>
                                  </a:lnTo>
                                  <a:lnTo>
                                    <a:pt x="2103" y="496"/>
                                  </a:lnTo>
                                  <a:lnTo>
                                    <a:pt x="2110" y="500"/>
                                  </a:lnTo>
                                  <a:lnTo>
                                    <a:pt x="2115" y="505"/>
                                  </a:lnTo>
                                  <a:lnTo>
                                    <a:pt x="2123" y="519"/>
                                  </a:lnTo>
                                  <a:lnTo>
                                    <a:pt x="2129" y="524"/>
                                  </a:lnTo>
                                  <a:lnTo>
                                    <a:pt x="2145" y="526"/>
                                  </a:lnTo>
                                  <a:lnTo>
                                    <a:pt x="2152" y="531"/>
                                  </a:lnTo>
                                  <a:lnTo>
                                    <a:pt x="2159" y="533"/>
                                  </a:lnTo>
                                  <a:lnTo>
                                    <a:pt x="2168" y="534"/>
                                  </a:lnTo>
                                  <a:lnTo>
                                    <a:pt x="2177" y="534"/>
                                  </a:lnTo>
                                  <a:lnTo>
                                    <a:pt x="2179" y="527"/>
                                  </a:lnTo>
                                  <a:lnTo>
                                    <a:pt x="2184" y="521"/>
                                  </a:lnTo>
                                  <a:lnTo>
                                    <a:pt x="2199" y="515"/>
                                  </a:lnTo>
                                  <a:lnTo>
                                    <a:pt x="2201" y="523"/>
                                  </a:lnTo>
                                  <a:lnTo>
                                    <a:pt x="2205" y="531"/>
                                  </a:lnTo>
                                  <a:lnTo>
                                    <a:pt x="2212" y="535"/>
                                  </a:lnTo>
                                  <a:lnTo>
                                    <a:pt x="2218" y="549"/>
                                  </a:lnTo>
                                  <a:lnTo>
                                    <a:pt x="2226" y="554"/>
                                  </a:lnTo>
                                  <a:lnTo>
                                    <a:pt x="2230" y="561"/>
                                  </a:lnTo>
                                  <a:lnTo>
                                    <a:pt x="2217" y="587"/>
                                  </a:lnTo>
                                  <a:lnTo>
                                    <a:pt x="2207" y="607"/>
                                  </a:lnTo>
                                  <a:lnTo>
                                    <a:pt x="2191" y="623"/>
                                  </a:lnTo>
                                  <a:lnTo>
                                    <a:pt x="2171" y="629"/>
                                  </a:lnTo>
                                  <a:lnTo>
                                    <a:pt x="2156" y="628"/>
                                  </a:lnTo>
                                  <a:lnTo>
                                    <a:pt x="2145" y="648"/>
                                  </a:lnTo>
                                  <a:lnTo>
                                    <a:pt x="2140" y="673"/>
                                  </a:lnTo>
                                  <a:lnTo>
                                    <a:pt x="2142" y="696"/>
                                  </a:lnTo>
                                  <a:lnTo>
                                    <a:pt x="2139" y="733"/>
                                  </a:lnTo>
                                  <a:lnTo>
                                    <a:pt x="2116" y="741"/>
                                  </a:lnTo>
                                  <a:lnTo>
                                    <a:pt x="2102" y="753"/>
                                  </a:lnTo>
                                  <a:lnTo>
                                    <a:pt x="2092" y="745"/>
                                  </a:lnTo>
                                  <a:lnTo>
                                    <a:pt x="2082" y="736"/>
                                  </a:lnTo>
                                  <a:lnTo>
                                    <a:pt x="2048" y="739"/>
                                  </a:lnTo>
                                  <a:lnTo>
                                    <a:pt x="2030" y="733"/>
                                  </a:lnTo>
                                  <a:lnTo>
                                    <a:pt x="2021" y="726"/>
                                  </a:lnTo>
                                  <a:lnTo>
                                    <a:pt x="1996" y="726"/>
                                  </a:lnTo>
                                  <a:lnTo>
                                    <a:pt x="1986" y="747"/>
                                  </a:lnTo>
                                  <a:lnTo>
                                    <a:pt x="1978" y="773"/>
                                  </a:lnTo>
                                  <a:lnTo>
                                    <a:pt x="1965" y="800"/>
                                  </a:lnTo>
                                  <a:lnTo>
                                    <a:pt x="1959" y="824"/>
                                  </a:lnTo>
                                  <a:lnTo>
                                    <a:pt x="1956" y="844"/>
                                  </a:lnTo>
                                  <a:lnTo>
                                    <a:pt x="1958" y="859"/>
                                  </a:lnTo>
                                  <a:lnTo>
                                    <a:pt x="1964" y="877"/>
                                  </a:lnTo>
                                  <a:lnTo>
                                    <a:pt x="1957" y="882"/>
                                  </a:lnTo>
                                  <a:lnTo>
                                    <a:pt x="1902" y="884"/>
                                  </a:lnTo>
                                  <a:lnTo>
                                    <a:pt x="1879" y="892"/>
                                  </a:lnTo>
                                  <a:lnTo>
                                    <a:pt x="1861" y="894"/>
                                  </a:lnTo>
                                  <a:lnTo>
                                    <a:pt x="1841" y="901"/>
                                  </a:lnTo>
                                  <a:lnTo>
                                    <a:pt x="1831" y="909"/>
                                  </a:lnTo>
                                  <a:lnTo>
                                    <a:pt x="1840" y="916"/>
                                  </a:lnTo>
                                  <a:lnTo>
                                    <a:pt x="1847" y="931"/>
                                  </a:lnTo>
                                  <a:lnTo>
                                    <a:pt x="1852" y="969"/>
                                  </a:lnTo>
                                  <a:lnTo>
                                    <a:pt x="1856" y="984"/>
                                  </a:lnTo>
                                  <a:lnTo>
                                    <a:pt x="1863" y="996"/>
                                  </a:lnTo>
                                  <a:lnTo>
                                    <a:pt x="1872" y="1023"/>
                                  </a:lnTo>
                                  <a:lnTo>
                                    <a:pt x="1872" y="1038"/>
                                  </a:lnTo>
                                  <a:lnTo>
                                    <a:pt x="1859" y="1048"/>
                                  </a:lnTo>
                                  <a:lnTo>
                                    <a:pt x="1860" y="1061"/>
                                  </a:lnTo>
                                  <a:lnTo>
                                    <a:pt x="1852" y="1070"/>
                                  </a:lnTo>
                                  <a:lnTo>
                                    <a:pt x="1850" y="1081"/>
                                  </a:lnTo>
                                  <a:lnTo>
                                    <a:pt x="1850" y="1099"/>
                                  </a:lnTo>
                                  <a:lnTo>
                                    <a:pt x="1850" y="1099"/>
                                  </a:lnTo>
                                  <a:lnTo>
                                    <a:pt x="1843" y="1099"/>
                                  </a:lnTo>
                                  <a:lnTo>
                                    <a:pt x="1823" y="1086"/>
                                  </a:lnTo>
                                  <a:lnTo>
                                    <a:pt x="1807" y="1083"/>
                                  </a:lnTo>
                                  <a:lnTo>
                                    <a:pt x="1792" y="1065"/>
                                  </a:lnTo>
                                  <a:lnTo>
                                    <a:pt x="1776" y="1064"/>
                                  </a:lnTo>
                                  <a:lnTo>
                                    <a:pt x="1768" y="1061"/>
                                  </a:lnTo>
                                  <a:lnTo>
                                    <a:pt x="1760" y="1061"/>
                                  </a:lnTo>
                                  <a:lnTo>
                                    <a:pt x="1753" y="1057"/>
                                  </a:lnTo>
                                  <a:lnTo>
                                    <a:pt x="1745" y="1056"/>
                                  </a:lnTo>
                                  <a:lnTo>
                                    <a:pt x="1721" y="1057"/>
                                  </a:lnTo>
                                  <a:lnTo>
                                    <a:pt x="1698" y="1054"/>
                                  </a:lnTo>
                                  <a:lnTo>
                                    <a:pt x="1689" y="1055"/>
                                  </a:lnTo>
                                  <a:lnTo>
                                    <a:pt x="1674" y="1048"/>
                                  </a:lnTo>
                                  <a:lnTo>
                                    <a:pt x="1667" y="1048"/>
                                  </a:lnTo>
                                  <a:lnTo>
                                    <a:pt x="1652" y="1054"/>
                                  </a:lnTo>
                                  <a:lnTo>
                                    <a:pt x="1620" y="1050"/>
                                  </a:lnTo>
                                  <a:lnTo>
                                    <a:pt x="1612" y="1050"/>
                                  </a:lnTo>
                                  <a:lnTo>
                                    <a:pt x="1596" y="1054"/>
                                  </a:lnTo>
                                  <a:lnTo>
                                    <a:pt x="1580" y="1054"/>
                                  </a:lnTo>
                                  <a:lnTo>
                                    <a:pt x="1571" y="1053"/>
                                  </a:lnTo>
                                  <a:lnTo>
                                    <a:pt x="1565" y="1048"/>
                                  </a:lnTo>
                                  <a:lnTo>
                                    <a:pt x="1556" y="1046"/>
                                  </a:lnTo>
                                  <a:lnTo>
                                    <a:pt x="1540" y="1048"/>
                                  </a:lnTo>
                                  <a:lnTo>
                                    <a:pt x="1534" y="1043"/>
                                  </a:lnTo>
                                  <a:lnTo>
                                    <a:pt x="1513" y="1030"/>
                                  </a:lnTo>
                                  <a:lnTo>
                                    <a:pt x="1506" y="1034"/>
                                  </a:lnTo>
                                  <a:lnTo>
                                    <a:pt x="1499" y="1035"/>
                                  </a:lnTo>
                                  <a:lnTo>
                                    <a:pt x="1491" y="1038"/>
                                  </a:lnTo>
                                  <a:lnTo>
                                    <a:pt x="1479" y="1048"/>
                                  </a:lnTo>
                                  <a:lnTo>
                                    <a:pt x="1478" y="1056"/>
                                  </a:lnTo>
                                  <a:lnTo>
                                    <a:pt x="1473" y="1064"/>
                                  </a:lnTo>
                                  <a:lnTo>
                                    <a:pt x="1470" y="1080"/>
                                  </a:lnTo>
                                  <a:lnTo>
                                    <a:pt x="1467" y="1086"/>
                                  </a:lnTo>
                                  <a:lnTo>
                                    <a:pt x="1451" y="1082"/>
                                  </a:lnTo>
                                  <a:lnTo>
                                    <a:pt x="1437" y="1075"/>
                                  </a:lnTo>
                                  <a:lnTo>
                                    <a:pt x="1421" y="1070"/>
                                  </a:lnTo>
                                  <a:lnTo>
                                    <a:pt x="1414" y="1066"/>
                                  </a:lnTo>
                                  <a:lnTo>
                                    <a:pt x="1406" y="1064"/>
                                  </a:lnTo>
                                  <a:lnTo>
                                    <a:pt x="1398" y="1064"/>
                                  </a:lnTo>
                                  <a:lnTo>
                                    <a:pt x="1383" y="1061"/>
                                  </a:lnTo>
                                  <a:lnTo>
                                    <a:pt x="1375" y="1062"/>
                                  </a:lnTo>
                                  <a:lnTo>
                                    <a:pt x="1367" y="1060"/>
                                  </a:lnTo>
                                  <a:lnTo>
                                    <a:pt x="1351" y="1062"/>
                                  </a:lnTo>
                                  <a:lnTo>
                                    <a:pt x="1344" y="1066"/>
                                  </a:lnTo>
                                  <a:lnTo>
                                    <a:pt x="1341" y="1073"/>
                                  </a:lnTo>
                                  <a:lnTo>
                                    <a:pt x="1343" y="1081"/>
                                  </a:lnTo>
                                  <a:lnTo>
                                    <a:pt x="1338" y="1088"/>
                                  </a:lnTo>
                                  <a:lnTo>
                                    <a:pt x="1334" y="1096"/>
                                  </a:lnTo>
                                  <a:lnTo>
                                    <a:pt x="1332" y="1103"/>
                                  </a:lnTo>
                                  <a:lnTo>
                                    <a:pt x="1320" y="1115"/>
                                  </a:lnTo>
                                  <a:lnTo>
                                    <a:pt x="1313" y="1118"/>
                                  </a:lnTo>
                                  <a:lnTo>
                                    <a:pt x="1306" y="1115"/>
                                  </a:lnTo>
                                  <a:lnTo>
                                    <a:pt x="1300" y="1130"/>
                                  </a:lnTo>
                                  <a:lnTo>
                                    <a:pt x="1293" y="1135"/>
                                  </a:lnTo>
                                  <a:lnTo>
                                    <a:pt x="1271" y="1145"/>
                                  </a:lnTo>
                                  <a:lnTo>
                                    <a:pt x="1257" y="1153"/>
                                  </a:lnTo>
                                  <a:lnTo>
                                    <a:pt x="1252" y="1159"/>
                                  </a:lnTo>
                                  <a:lnTo>
                                    <a:pt x="1244" y="1162"/>
                                  </a:lnTo>
                                  <a:lnTo>
                                    <a:pt x="1237" y="1167"/>
                                  </a:lnTo>
                                  <a:lnTo>
                                    <a:pt x="1233" y="1174"/>
                                  </a:lnTo>
                                  <a:lnTo>
                                    <a:pt x="1231" y="1182"/>
                                  </a:lnTo>
                                  <a:lnTo>
                                    <a:pt x="1225" y="1186"/>
                                  </a:lnTo>
                                  <a:lnTo>
                                    <a:pt x="1217" y="1190"/>
                                  </a:lnTo>
                                  <a:lnTo>
                                    <a:pt x="1209" y="1189"/>
                                  </a:lnTo>
                                  <a:lnTo>
                                    <a:pt x="1194" y="1183"/>
                                  </a:lnTo>
                                  <a:lnTo>
                                    <a:pt x="1185" y="1180"/>
                                  </a:lnTo>
                                  <a:lnTo>
                                    <a:pt x="1172" y="1172"/>
                                  </a:lnTo>
                                  <a:lnTo>
                                    <a:pt x="1115" y="1178"/>
                                  </a:lnTo>
                                  <a:lnTo>
                                    <a:pt x="1105" y="1132"/>
                                  </a:lnTo>
                                  <a:lnTo>
                                    <a:pt x="1072" y="1126"/>
                                  </a:lnTo>
                                  <a:lnTo>
                                    <a:pt x="1071" y="1113"/>
                                  </a:lnTo>
                                  <a:lnTo>
                                    <a:pt x="1071" y="1097"/>
                                  </a:lnTo>
                                  <a:lnTo>
                                    <a:pt x="1080" y="1096"/>
                                  </a:lnTo>
                                  <a:lnTo>
                                    <a:pt x="1078" y="1053"/>
                                  </a:lnTo>
                                  <a:lnTo>
                                    <a:pt x="1065" y="1054"/>
                                  </a:lnTo>
                                  <a:lnTo>
                                    <a:pt x="1048" y="1021"/>
                                  </a:lnTo>
                                  <a:lnTo>
                                    <a:pt x="1035" y="1011"/>
                                  </a:lnTo>
                                  <a:lnTo>
                                    <a:pt x="1028" y="1007"/>
                                  </a:lnTo>
                                  <a:lnTo>
                                    <a:pt x="1016" y="997"/>
                                  </a:lnTo>
                                  <a:lnTo>
                                    <a:pt x="1010" y="991"/>
                                  </a:lnTo>
                                  <a:lnTo>
                                    <a:pt x="996" y="997"/>
                                  </a:lnTo>
                                  <a:lnTo>
                                    <a:pt x="920" y="996"/>
                                  </a:lnTo>
                                  <a:lnTo>
                                    <a:pt x="849" y="1008"/>
                                  </a:lnTo>
                                  <a:lnTo>
                                    <a:pt x="820" y="980"/>
                                  </a:lnTo>
                                  <a:lnTo>
                                    <a:pt x="777" y="932"/>
                                  </a:lnTo>
                                  <a:lnTo>
                                    <a:pt x="742" y="899"/>
                                  </a:lnTo>
                                  <a:lnTo>
                                    <a:pt x="728" y="889"/>
                                  </a:lnTo>
                                  <a:lnTo>
                                    <a:pt x="709" y="874"/>
                                  </a:lnTo>
                                  <a:lnTo>
                                    <a:pt x="689" y="860"/>
                                  </a:lnTo>
                                  <a:lnTo>
                                    <a:pt x="658" y="847"/>
                                  </a:lnTo>
                                  <a:lnTo>
                                    <a:pt x="518" y="8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77" name="Freeform 167"/>
                          <wps:cNvSpPr>
                            <a:spLocks noChangeAspect="1"/>
                          </wps:cNvSpPr>
                          <wps:spPr bwMode="gray">
                            <a:xfrm>
                              <a:off x="5453855" y="2851497"/>
                              <a:ext cx="117475" cy="571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4" y="154"/>
                                </a:cxn>
                                <a:cxn ang="0">
                                  <a:pos x="115" y="150"/>
                                </a:cxn>
                                <a:cxn ang="0">
                                  <a:pos x="140" y="156"/>
                                </a:cxn>
                                <a:cxn ang="0">
                                  <a:pos x="150" y="145"/>
                                </a:cxn>
                                <a:cxn ang="0">
                                  <a:pos x="166" y="155"/>
                                </a:cxn>
                                <a:cxn ang="0">
                                  <a:pos x="182" y="172"/>
                                </a:cxn>
                                <a:cxn ang="0">
                                  <a:pos x="212" y="181"/>
                                </a:cxn>
                                <a:cxn ang="0">
                                  <a:pos x="235" y="175"/>
                                </a:cxn>
                                <a:cxn ang="0">
                                  <a:pos x="258" y="174"/>
                                </a:cxn>
                                <a:cxn ang="0">
                                  <a:pos x="277" y="167"/>
                                </a:cxn>
                                <a:cxn ang="0">
                                  <a:pos x="296" y="156"/>
                                </a:cxn>
                                <a:cxn ang="0">
                                  <a:pos x="311" y="160"/>
                                </a:cxn>
                                <a:cxn ang="0">
                                  <a:pos x="332" y="174"/>
                                </a:cxn>
                                <a:cxn ang="0">
                                  <a:pos x="355" y="179"/>
                                </a:cxn>
                                <a:cxn ang="0">
                                  <a:pos x="368" y="174"/>
                                </a:cxn>
                                <a:cxn ang="0">
                                  <a:pos x="352" y="156"/>
                                </a:cxn>
                                <a:cxn ang="0">
                                  <a:pos x="343" y="143"/>
                                </a:cxn>
                                <a:cxn ang="0">
                                  <a:pos x="355" y="124"/>
                                </a:cxn>
                                <a:cxn ang="0">
                                  <a:pos x="352" y="121"/>
                                </a:cxn>
                                <a:cxn ang="0">
                                  <a:pos x="329" y="111"/>
                                </a:cxn>
                                <a:cxn ang="0">
                                  <a:pos x="321" y="86"/>
                                </a:cxn>
                                <a:cxn ang="0">
                                  <a:pos x="310" y="75"/>
                                </a:cxn>
                                <a:cxn ang="0">
                                  <a:pos x="295" y="72"/>
                                </a:cxn>
                                <a:cxn ang="0">
                                  <a:pos x="274" y="63"/>
                                </a:cxn>
                                <a:cxn ang="0">
                                  <a:pos x="261" y="59"/>
                                </a:cxn>
                                <a:cxn ang="0">
                                  <a:pos x="237" y="66"/>
                                </a:cxn>
                                <a:cxn ang="0">
                                  <a:pos x="223" y="73"/>
                                </a:cxn>
                                <a:cxn ang="0">
                                  <a:pos x="213" y="61"/>
                                </a:cxn>
                                <a:cxn ang="0">
                                  <a:pos x="171" y="34"/>
                                </a:cxn>
                                <a:cxn ang="0">
                                  <a:pos x="148" y="29"/>
                                </a:cxn>
                                <a:cxn ang="0">
                                  <a:pos x="108" y="26"/>
                                </a:cxn>
                                <a:cxn ang="0">
                                  <a:pos x="76" y="15"/>
                                </a:cxn>
                                <a:cxn ang="0">
                                  <a:pos x="54" y="7"/>
                                </a:cxn>
                                <a:cxn ang="0">
                                  <a:pos x="31" y="3"/>
                                </a:cxn>
                                <a:cxn ang="0">
                                  <a:pos x="15" y="2"/>
                                </a:cxn>
                                <a:cxn ang="0">
                                  <a:pos x="5" y="11"/>
                                </a:cxn>
                                <a:cxn ang="0">
                                  <a:pos x="21" y="27"/>
                                </a:cxn>
                                <a:cxn ang="0">
                                  <a:pos x="56" y="39"/>
                                </a:cxn>
                                <a:cxn ang="0">
                                  <a:pos x="78" y="57"/>
                                </a:cxn>
                                <a:cxn ang="0">
                                  <a:pos x="87" y="82"/>
                                </a:cxn>
                                <a:cxn ang="0">
                                  <a:pos x="100" y="113"/>
                                </a:cxn>
                                <a:cxn ang="0">
                                  <a:pos x="99" y="138"/>
                                </a:cxn>
                                <a:cxn ang="0">
                                  <a:pos x="87" y="148"/>
                                </a:cxn>
                              </a:cxnLst>
                              <a:rect l="0" t="0" r="r" b="b"/>
                              <a:pathLst>
                                <a:path w="368" h="182">
                                  <a:moveTo>
                                    <a:pt x="87" y="148"/>
                                  </a:moveTo>
                                  <a:lnTo>
                                    <a:pt x="94" y="154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34" y="156"/>
                                  </a:lnTo>
                                  <a:lnTo>
                                    <a:pt x="140" y="156"/>
                                  </a:lnTo>
                                  <a:lnTo>
                                    <a:pt x="145" y="149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8" y="148"/>
                                  </a:lnTo>
                                  <a:lnTo>
                                    <a:pt x="166" y="155"/>
                                  </a:lnTo>
                                  <a:lnTo>
                                    <a:pt x="177" y="171"/>
                                  </a:lnTo>
                                  <a:lnTo>
                                    <a:pt x="182" y="172"/>
                                  </a:lnTo>
                                  <a:lnTo>
                                    <a:pt x="191" y="182"/>
                                  </a:lnTo>
                                  <a:lnTo>
                                    <a:pt x="212" y="181"/>
                                  </a:lnTo>
                                  <a:lnTo>
                                    <a:pt x="219" y="176"/>
                                  </a:lnTo>
                                  <a:lnTo>
                                    <a:pt x="235" y="175"/>
                                  </a:lnTo>
                                  <a:lnTo>
                                    <a:pt x="242" y="171"/>
                                  </a:lnTo>
                                  <a:lnTo>
                                    <a:pt x="258" y="174"/>
                                  </a:lnTo>
                                  <a:lnTo>
                                    <a:pt x="267" y="172"/>
                                  </a:lnTo>
                                  <a:lnTo>
                                    <a:pt x="277" y="167"/>
                                  </a:lnTo>
                                  <a:lnTo>
                                    <a:pt x="282" y="166"/>
                                  </a:lnTo>
                                  <a:lnTo>
                                    <a:pt x="296" y="156"/>
                                  </a:lnTo>
                                  <a:lnTo>
                                    <a:pt x="304" y="158"/>
                                  </a:lnTo>
                                  <a:lnTo>
                                    <a:pt x="311" y="160"/>
                                  </a:lnTo>
                                  <a:lnTo>
                                    <a:pt x="317" y="166"/>
                                  </a:lnTo>
                                  <a:lnTo>
                                    <a:pt x="332" y="174"/>
                                  </a:lnTo>
                                  <a:lnTo>
                                    <a:pt x="341" y="172"/>
                                  </a:lnTo>
                                  <a:lnTo>
                                    <a:pt x="355" y="179"/>
                                  </a:lnTo>
                                  <a:lnTo>
                                    <a:pt x="364" y="180"/>
                                  </a:lnTo>
                                  <a:lnTo>
                                    <a:pt x="368" y="174"/>
                                  </a:lnTo>
                                  <a:lnTo>
                                    <a:pt x="365" y="166"/>
                                  </a:lnTo>
                                  <a:lnTo>
                                    <a:pt x="352" y="156"/>
                                  </a:lnTo>
                                  <a:lnTo>
                                    <a:pt x="349" y="149"/>
                                  </a:lnTo>
                                  <a:lnTo>
                                    <a:pt x="343" y="143"/>
                                  </a:lnTo>
                                  <a:lnTo>
                                    <a:pt x="344" y="134"/>
                                  </a:lnTo>
                                  <a:lnTo>
                                    <a:pt x="355" y="124"/>
                                  </a:lnTo>
                                  <a:lnTo>
                                    <a:pt x="357" y="124"/>
                                  </a:lnTo>
                                  <a:lnTo>
                                    <a:pt x="352" y="121"/>
                                  </a:lnTo>
                                  <a:lnTo>
                                    <a:pt x="345" y="116"/>
                                  </a:lnTo>
                                  <a:lnTo>
                                    <a:pt x="329" y="111"/>
                                  </a:lnTo>
                                  <a:lnTo>
                                    <a:pt x="317" y="101"/>
                                  </a:lnTo>
                                  <a:lnTo>
                                    <a:pt x="321" y="86"/>
                                  </a:lnTo>
                                  <a:lnTo>
                                    <a:pt x="317" y="79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02" y="75"/>
                                  </a:lnTo>
                                  <a:lnTo>
                                    <a:pt x="295" y="72"/>
                                  </a:lnTo>
                                  <a:lnTo>
                                    <a:pt x="290" y="66"/>
                                  </a:lnTo>
                                  <a:lnTo>
                                    <a:pt x="274" y="63"/>
                                  </a:lnTo>
                                  <a:lnTo>
                                    <a:pt x="267" y="64"/>
                                  </a:lnTo>
                                  <a:lnTo>
                                    <a:pt x="261" y="59"/>
                                  </a:lnTo>
                                  <a:lnTo>
                                    <a:pt x="252" y="59"/>
                                  </a:lnTo>
                                  <a:lnTo>
                                    <a:pt x="237" y="66"/>
                                  </a:lnTo>
                                  <a:lnTo>
                                    <a:pt x="231" y="70"/>
                                  </a:lnTo>
                                  <a:lnTo>
                                    <a:pt x="223" y="73"/>
                                  </a:lnTo>
                                  <a:lnTo>
                                    <a:pt x="215" y="69"/>
                                  </a:lnTo>
                                  <a:lnTo>
                                    <a:pt x="213" y="61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171" y="34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48" y="29"/>
                                  </a:lnTo>
                                  <a:lnTo>
                                    <a:pt x="132" y="24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1" y="104"/>
                                  </a:lnTo>
                                  <a:lnTo>
                                    <a:pt x="100" y="113"/>
                                  </a:lnTo>
                                  <a:lnTo>
                                    <a:pt x="100" y="124"/>
                                  </a:lnTo>
                                  <a:lnTo>
                                    <a:pt x="99" y="138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87" y="1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81" name="Freeform 168"/>
                          <wps:cNvSpPr>
                            <a:spLocks noChangeAspect="1"/>
                          </wps:cNvSpPr>
                          <wps:spPr bwMode="gray">
                            <a:xfrm>
                              <a:off x="5734842" y="2802284"/>
                              <a:ext cx="298450" cy="1936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60"/>
                                </a:cxn>
                                <a:cxn ang="0">
                                  <a:pos x="56" y="310"/>
                                </a:cxn>
                                <a:cxn ang="0">
                                  <a:pos x="63" y="274"/>
                                </a:cxn>
                                <a:cxn ang="0">
                                  <a:pos x="96" y="260"/>
                                </a:cxn>
                                <a:cxn ang="0">
                                  <a:pos x="115" y="238"/>
                                </a:cxn>
                                <a:cxn ang="0">
                                  <a:pos x="127" y="234"/>
                                </a:cxn>
                                <a:cxn ang="0">
                                  <a:pos x="143" y="220"/>
                                </a:cxn>
                                <a:cxn ang="0">
                                  <a:pos x="183" y="250"/>
                                </a:cxn>
                                <a:cxn ang="0">
                                  <a:pos x="220" y="262"/>
                                </a:cxn>
                                <a:cxn ang="0">
                                  <a:pos x="231" y="287"/>
                                </a:cxn>
                                <a:cxn ang="0">
                                  <a:pos x="223" y="314"/>
                                </a:cxn>
                                <a:cxn ang="0">
                                  <a:pos x="267" y="330"/>
                                </a:cxn>
                                <a:cxn ang="0">
                                  <a:pos x="306" y="321"/>
                                </a:cxn>
                                <a:cxn ang="0">
                                  <a:pos x="333" y="351"/>
                                </a:cxn>
                                <a:cxn ang="0">
                                  <a:pos x="350" y="384"/>
                                </a:cxn>
                                <a:cxn ang="0">
                                  <a:pos x="365" y="429"/>
                                </a:cxn>
                                <a:cxn ang="0">
                                  <a:pos x="460" y="489"/>
                                </a:cxn>
                                <a:cxn ang="0">
                                  <a:pos x="521" y="542"/>
                                </a:cxn>
                                <a:cxn ang="0">
                                  <a:pos x="567" y="547"/>
                                </a:cxn>
                                <a:cxn ang="0">
                                  <a:pos x="581" y="569"/>
                                </a:cxn>
                                <a:cxn ang="0">
                                  <a:pos x="578" y="606"/>
                                </a:cxn>
                                <a:cxn ang="0">
                                  <a:pos x="630" y="610"/>
                                </a:cxn>
                                <a:cxn ang="0">
                                  <a:pos x="646" y="595"/>
                                </a:cxn>
                                <a:cxn ang="0">
                                  <a:pos x="671" y="559"/>
                                </a:cxn>
                                <a:cxn ang="0">
                                  <a:pos x="670" y="536"/>
                                </a:cxn>
                                <a:cxn ang="0">
                                  <a:pos x="666" y="498"/>
                                </a:cxn>
                                <a:cxn ang="0">
                                  <a:pos x="640" y="486"/>
                                </a:cxn>
                                <a:cxn ang="0">
                                  <a:pos x="632" y="462"/>
                                </a:cxn>
                                <a:cxn ang="0">
                                  <a:pos x="650" y="443"/>
                                </a:cxn>
                                <a:cxn ang="0">
                                  <a:pos x="687" y="446"/>
                                </a:cxn>
                                <a:cxn ang="0">
                                  <a:pos x="723" y="409"/>
                                </a:cxn>
                                <a:cxn ang="0">
                                  <a:pos x="726" y="382"/>
                                </a:cxn>
                                <a:cxn ang="0">
                                  <a:pos x="747" y="370"/>
                                </a:cxn>
                                <a:cxn ang="0">
                                  <a:pos x="788" y="347"/>
                                </a:cxn>
                                <a:cxn ang="0">
                                  <a:pos x="807" y="357"/>
                                </a:cxn>
                                <a:cxn ang="0">
                                  <a:pos x="791" y="380"/>
                                </a:cxn>
                                <a:cxn ang="0">
                                  <a:pos x="816" y="398"/>
                                </a:cxn>
                                <a:cxn ang="0">
                                  <a:pos x="855" y="403"/>
                                </a:cxn>
                                <a:cxn ang="0">
                                  <a:pos x="888" y="385"/>
                                </a:cxn>
                                <a:cxn ang="0">
                                  <a:pos x="915" y="378"/>
                                </a:cxn>
                                <a:cxn ang="0">
                                  <a:pos x="933" y="354"/>
                                </a:cxn>
                                <a:cxn ang="0">
                                  <a:pos x="890" y="342"/>
                                </a:cxn>
                                <a:cxn ang="0">
                                  <a:pos x="865" y="314"/>
                                </a:cxn>
                                <a:cxn ang="0">
                                  <a:pos x="843" y="337"/>
                                </a:cxn>
                                <a:cxn ang="0">
                                  <a:pos x="796" y="317"/>
                                </a:cxn>
                                <a:cxn ang="0">
                                  <a:pos x="798" y="292"/>
                                </a:cxn>
                                <a:cxn ang="0">
                                  <a:pos x="833" y="253"/>
                                </a:cxn>
                                <a:cxn ang="0">
                                  <a:pos x="795" y="271"/>
                                </a:cxn>
                                <a:cxn ang="0">
                                  <a:pos x="753" y="298"/>
                                </a:cxn>
                                <a:cxn ang="0">
                                  <a:pos x="719" y="320"/>
                                </a:cxn>
                                <a:cxn ang="0">
                                  <a:pos x="699" y="343"/>
                                </a:cxn>
                                <a:cxn ang="0">
                                  <a:pos x="654" y="325"/>
                                </a:cxn>
                                <a:cxn ang="0">
                                  <a:pos x="553" y="266"/>
                                </a:cxn>
                                <a:cxn ang="0">
                                  <a:pos x="547" y="207"/>
                                </a:cxn>
                                <a:cxn ang="0">
                                  <a:pos x="498" y="150"/>
                                </a:cxn>
                                <a:cxn ang="0">
                                  <a:pos x="331" y="161"/>
                                </a:cxn>
                                <a:cxn ang="0">
                                  <a:pos x="210" y="42"/>
                                </a:cxn>
                                <a:cxn ang="0">
                                  <a:pos x="0" y="51"/>
                                </a:cxn>
                              </a:cxnLst>
                              <a:rect l="0" t="0" r="r" b="b"/>
                              <a:pathLst>
                                <a:path w="940" h="612">
                                  <a:moveTo>
                                    <a:pt x="0" y="51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54" y="330"/>
                                  </a:lnTo>
                                  <a:lnTo>
                                    <a:pt x="62" y="325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57" y="303"/>
                                  </a:lnTo>
                                  <a:lnTo>
                                    <a:pt x="52" y="287"/>
                                  </a:lnTo>
                                  <a:lnTo>
                                    <a:pt x="56" y="279"/>
                                  </a:lnTo>
                                  <a:lnTo>
                                    <a:pt x="63" y="274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2" y="261"/>
                                  </a:lnTo>
                                  <a:lnTo>
                                    <a:pt x="80" y="260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105" y="256"/>
                                  </a:lnTo>
                                  <a:lnTo>
                                    <a:pt x="107" y="249"/>
                                  </a:lnTo>
                                  <a:lnTo>
                                    <a:pt x="107" y="241"/>
                                  </a:lnTo>
                                  <a:lnTo>
                                    <a:pt x="115" y="238"/>
                                  </a:lnTo>
                                  <a:lnTo>
                                    <a:pt x="127" y="246"/>
                                  </a:lnTo>
                                  <a:lnTo>
                                    <a:pt x="135" y="249"/>
                                  </a:lnTo>
                                  <a:lnTo>
                                    <a:pt x="132" y="241"/>
                                  </a:lnTo>
                                  <a:lnTo>
                                    <a:pt x="127" y="234"/>
                                  </a:lnTo>
                                  <a:lnTo>
                                    <a:pt x="121" y="229"/>
                                  </a:lnTo>
                                  <a:lnTo>
                                    <a:pt x="128" y="225"/>
                                  </a:lnTo>
                                  <a:lnTo>
                                    <a:pt x="135" y="225"/>
                                  </a:lnTo>
                                  <a:lnTo>
                                    <a:pt x="143" y="220"/>
                                  </a:lnTo>
                                  <a:lnTo>
                                    <a:pt x="144" y="214"/>
                                  </a:lnTo>
                                  <a:lnTo>
                                    <a:pt x="165" y="235"/>
                                  </a:lnTo>
                                  <a:lnTo>
                                    <a:pt x="178" y="244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92" y="253"/>
                                  </a:lnTo>
                                  <a:lnTo>
                                    <a:pt x="201" y="251"/>
                                  </a:lnTo>
                                  <a:lnTo>
                                    <a:pt x="216" y="255"/>
                                  </a:lnTo>
                                  <a:lnTo>
                                    <a:pt x="220" y="262"/>
                                  </a:lnTo>
                                  <a:lnTo>
                                    <a:pt x="218" y="269"/>
                                  </a:lnTo>
                                  <a:lnTo>
                                    <a:pt x="219" y="278"/>
                                  </a:lnTo>
                                  <a:lnTo>
                                    <a:pt x="225" y="283"/>
                                  </a:lnTo>
                                  <a:lnTo>
                                    <a:pt x="231" y="287"/>
                                  </a:lnTo>
                                  <a:lnTo>
                                    <a:pt x="224" y="290"/>
                                  </a:lnTo>
                                  <a:lnTo>
                                    <a:pt x="224" y="298"/>
                                  </a:lnTo>
                                  <a:lnTo>
                                    <a:pt x="225" y="306"/>
                                  </a:lnTo>
                                  <a:lnTo>
                                    <a:pt x="223" y="314"/>
                                  </a:lnTo>
                                  <a:lnTo>
                                    <a:pt x="228" y="320"/>
                                  </a:lnTo>
                                  <a:lnTo>
                                    <a:pt x="242" y="328"/>
                                  </a:lnTo>
                                  <a:lnTo>
                                    <a:pt x="259" y="331"/>
                                  </a:lnTo>
                                  <a:lnTo>
                                    <a:pt x="267" y="330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9" y="332"/>
                                  </a:lnTo>
                                  <a:lnTo>
                                    <a:pt x="300" y="325"/>
                                  </a:lnTo>
                                  <a:lnTo>
                                    <a:pt x="306" y="321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26" y="337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34" y="366"/>
                                  </a:lnTo>
                                  <a:lnTo>
                                    <a:pt x="338" y="374"/>
                                  </a:lnTo>
                                  <a:lnTo>
                                    <a:pt x="345" y="378"/>
                                  </a:lnTo>
                                  <a:lnTo>
                                    <a:pt x="350" y="384"/>
                                  </a:lnTo>
                                  <a:lnTo>
                                    <a:pt x="355" y="400"/>
                                  </a:lnTo>
                                  <a:lnTo>
                                    <a:pt x="354" y="408"/>
                                  </a:lnTo>
                                  <a:lnTo>
                                    <a:pt x="360" y="423"/>
                                  </a:lnTo>
                                  <a:lnTo>
                                    <a:pt x="365" y="429"/>
                                  </a:lnTo>
                                  <a:lnTo>
                                    <a:pt x="416" y="459"/>
                                  </a:lnTo>
                                  <a:lnTo>
                                    <a:pt x="436" y="483"/>
                                  </a:lnTo>
                                  <a:lnTo>
                                    <a:pt x="443" y="488"/>
                                  </a:lnTo>
                                  <a:lnTo>
                                    <a:pt x="460" y="489"/>
                                  </a:lnTo>
                                  <a:lnTo>
                                    <a:pt x="473" y="498"/>
                                  </a:lnTo>
                                  <a:lnTo>
                                    <a:pt x="493" y="513"/>
                                  </a:lnTo>
                                  <a:lnTo>
                                    <a:pt x="515" y="536"/>
                                  </a:lnTo>
                                  <a:lnTo>
                                    <a:pt x="521" y="542"/>
                                  </a:lnTo>
                                  <a:lnTo>
                                    <a:pt x="530" y="543"/>
                                  </a:lnTo>
                                  <a:lnTo>
                                    <a:pt x="536" y="538"/>
                                  </a:lnTo>
                                  <a:lnTo>
                                    <a:pt x="544" y="537"/>
                                  </a:lnTo>
                                  <a:lnTo>
                                    <a:pt x="567" y="547"/>
                                  </a:lnTo>
                                  <a:lnTo>
                                    <a:pt x="572" y="553"/>
                                  </a:lnTo>
                                  <a:lnTo>
                                    <a:pt x="579" y="557"/>
                                  </a:lnTo>
                                  <a:lnTo>
                                    <a:pt x="585" y="562"/>
                                  </a:lnTo>
                                  <a:lnTo>
                                    <a:pt x="581" y="569"/>
                                  </a:lnTo>
                                  <a:lnTo>
                                    <a:pt x="578" y="577"/>
                                  </a:lnTo>
                                  <a:lnTo>
                                    <a:pt x="578" y="592"/>
                                  </a:lnTo>
                                  <a:lnTo>
                                    <a:pt x="579" y="601"/>
                                  </a:lnTo>
                                  <a:lnTo>
                                    <a:pt x="578" y="606"/>
                                  </a:lnTo>
                                  <a:lnTo>
                                    <a:pt x="607" y="605"/>
                                  </a:lnTo>
                                  <a:lnTo>
                                    <a:pt x="615" y="607"/>
                                  </a:lnTo>
                                  <a:lnTo>
                                    <a:pt x="621" y="612"/>
                                  </a:lnTo>
                                  <a:lnTo>
                                    <a:pt x="630" y="610"/>
                                  </a:lnTo>
                                  <a:lnTo>
                                    <a:pt x="643" y="611"/>
                                  </a:lnTo>
                                  <a:lnTo>
                                    <a:pt x="648" y="608"/>
                                  </a:lnTo>
                                  <a:lnTo>
                                    <a:pt x="648" y="601"/>
                                  </a:lnTo>
                                  <a:lnTo>
                                    <a:pt x="646" y="595"/>
                                  </a:lnTo>
                                  <a:lnTo>
                                    <a:pt x="653" y="581"/>
                                  </a:lnTo>
                                  <a:lnTo>
                                    <a:pt x="661" y="570"/>
                                  </a:lnTo>
                                  <a:lnTo>
                                    <a:pt x="664" y="564"/>
                                  </a:lnTo>
                                  <a:lnTo>
                                    <a:pt x="671" y="559"/>
                                  </a:lnTo>
                                  <a:lnTo>
                                    <a:pt x="676" y="554"/>
                                  </a:lnTo>
                                  <a:lnTo>
                                    <a:pt x="678" y="547"/>
                                  </a:lnTo>
                                  <a:lnTo>
                                    <a:pt x="677" y="541"/>
                                  </a:lnTo>
                                  <a:lnTo>
                                    <a:pt x="670" y="536"/>
                                  </a:lnTo>
                                  <a:lnTo>
                                    <a:pt x="665" y="529"/>
                                  </a:lnTo>
                                  <a:lnTo>
                                    <a:pt x="661" y="513"/>
                                  </a:lnTo>
                                  <a:lnTo>
                                    <a:pt x="665" y="507"/>
                                  </a:lnTo>
                                  <a:lnTo>
                                    <a:pt x="666" y="498"/>
                                  </a:lnTo>
                                  <a:lnTo>
                                    <a:pt x="664" y="491"/>
                                  </a:lnTo>
                                  <a:lnTo>
                                    <a:pt x="658" y="486"/>
                                  </a:lnTo>
                                  <a:lnTo>
                                    <a:pt x="649" y="487"/>
                                  </a:lnTo>
                                  <a:lnTo>
                                    <a:pt x="640" y="486"/>
                                  </a:lnTo>
                                  <a:lnTo>
                                    <a:pt x="638" y="478"/>
                                  </a:lnTo>
                                  <a:lnTo>
                                    <a:pt x="630" y="473"/>
                                  </a:lnTo>
                                  <a:lnTo>
                                    <a:pt x="624" y="467"/>
                                  </a:lnTo>
                                  <a:lnTo>
                                    <a:pt x="632" y="462"/>
                                  </a:lnTo>
                                  <a:lnTo>
                                    <a:pt x="630" y="454"/>
                                  </a:lnTo>
                                  <a:lnTo>
                                    <a:pt x="634" y="448"/>
                                  </a:lnTo>
                                  <a:lnTo>
                                    <a:pt x="642" y="444"/>
                                  </a:lnTo>
                                  <a:lnTo>
                                    <a:pt x="650" y="443"/>
                                  </a:lnTo>
                                  <a:lnTo>
                                    <a:pt x="656" y="449"/>
                                  </a:lnTo>
                                  <a:lnTo>
                                    <a:pt x="664" y="450"/>
                                  </a:lnTo>
                                  <a:lnTo>
                                    <a:pt x="680" y="449"/>
                                  </a:lnTo>
                                  <a:lnTo>
                                    <a:pt x="687" y="446"/>
                                  </a:lnTo>
                                  <a:lnTo>
                                    <a:pt x="699" y="424"/>
                                  </a:lnTo>
                                  <a:lnTo>
                                    <a:pt x="699" y="417"/>
                                  </a:lnTo>
                                  <a:lnTo>
                                    <a:pt x="707" y="412"/>
                                  </a:lnTo>
                                  <a:lnTo>
                                    <a:pt x="723" y="409"/>
                                  </a:lnTo>
                                  <a:lnTo>
                                    <a:pt x="729" y="405"/>
                                  </a:lnTo>
                                  <a:lnTo>
                                    <a:pt x="731" y="397"/>
                                  </a:lnTo>
                                  <a:lnTo>
                                    <a:pt x="731" y="389"/>
                                  </a:lnTo>
                                  <a:lnTo>
                                    <a:pt x="726" y="382"/>
                                  </a:lnTo>
                                  <a:lnTo>
                                    <a:pt x="732" y="378"/>
                                  </a:lnTo>
                                  <a:lnTo>
                                    <a:pt x="734" y="369"/>
                                  </a:lnTo>
                                  <a:lnTo>
                                    <a:pt x="741" y="365"/>
                                  </a:lnTo>
                                  <a:lnTo>
                                    <a:pt x="747" y="370"/>
                                  </a:lnTo>
                                  <a:lnTo>
                                    <a:pt x="756" y="369"/>
                                  </a:lnTo>
                                  <a:lnTo>
                                    <a:pt x="769" y="362"/>
                                  </a:lnTo>
                                  <a:lnTo>
                                    <a:pt x="784" y="354"/>
                                  </a:lnTo>
                                  <a:lnTo>
                                    <a:pt x="788" y="347"/>
                                  </a:lnTo>
                                  <a:lnTo>
                                    <a:pt x="794" y="342"/>
                                  </a:lnTo>
                                  <a:lnTo>
                                    <a:pt x="801" y="342"/>
                                  </a:lnTo>
                                  <a:lnTo>
                                    <a:pt x="802" y="351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9" y="364"/>
                                  </a:lnTo>
                                  <a:lnTo>
                                    <a:pt x="805" y="371"/>
                                  </a:lnTo>
                                  <a:lnTo>
                                    <a:pt x="798" y="375"/>
                                  </a:lnTo>
                                  <a:lnTo>
                                    <a:pt x="791" y="380"/>
                                  </a:lnTo>
                                  <a:lnTo>
                                    <a:pt x="796" y="396"/>
                                  </a:lnTo>
                                  <a:lnTo>
                                    <a:pt x="800" y="403"/>
                                  </a:lnTo>
                                  <a:lnTo>
                                    <a:pt x="809" y="402"/>
                                  </a:lnTo>
                                  <a:lnTo>
                                    <a:pt x="816" y="398"/>
                                  </a:lnTo>
                                  <a:lnTo>
                                    <a:pt x="820" y="398"/>
                                  </a:lnTo>
                                  <a:lnTo>
                                    <a:pt x="832" y="397"/>
                                  </a:lnTo>
                                  <a:lnTo>
                                    <a:pt x="839" y="398"/>
                                  </a:lnTo>
                                  <a:lnTo>
                                    <a:pt x="855" y="403"/>
                                  </a:lnTo>
                                  <a:lnTo>
                                    <a:pt x="871" y="401"/>
                                  </a:lnTo>
                                  <a:lnTo>
                                    <a:pt x="877" y="396"/>
                                  </a:lnTo>
                                  <a:lnTo>
                                    <a:pt x="881" y="389"/>
                                  </a:lnTo>
                                  <a:lnTo>
                                    <a:pt x="888" y="385"/>
                                  </a:lnTo>
                                  <a:lnTo>
                                    <a:pt x="896" y="385"/>
                                  </a:lnTo>
                                  <a:lnTo>
                                    <a:pt x="901" y="379"/>
                                  </a:lnTo>
                                  <a:lnTo>
                                    <a:pt x="909" y="381"/>
                                  </a:lnTo>
                                  <a:lnTo>
                                    <a:pt x="915" y="378"/>
                                  </a:lnTo>
                                  <a:lnTo>
                                    <a:pt x="919" y="369"/>
                                  </a:lnTo>
                                  <a:lnTo>
                                    <a:pt x="935" y="365"/>
                                  </a:lnTo>
                                  <a:lnTo>
                                    <a:pt x="940" y="358"/>
                                  </a:lnTo>
                                  <a:lnTo>
                                    <a:pt x="933" y="354"/>
                                  </a:lnTo>
                                  <a:lnTo>
                                    <a:pt x="925" y="357"/>
                                  </a:lnTo>
                                  <a:lnTo>
                                    <a:pt x="909" y="352"/>
                                  </a:lnTo>
                                  <a:lnTo>
                                    <a:pt x="898" y="342"/>
                                  </a:lnTo>
                                  <a:lnTo>
                                    <a:pt x="890" y="342"/>
                                  </a:lnTo>
                                  <a:lnTo>
                                    <a:pt x="884" y="337"/>
                                  </a:lnTo>
                                  <a:lnTo>
                                    <a:pt x="870" y="328"/>
                                  </a:lnTo>
                                  <a:lnTo>
                                    <a:pt x="870" y="320"/>
                                  </a:lnTo>
                                  <a:lnTo>
                                    <a:pt x="865" y="314"/>
                                  </a:lnTo>
                                  <a:lnTo>
                                    <a:pt x="858" y="310"/>
                                  </a:lnTo>
                                  <a:lnTo>
                                    <a:pt x="853" y="325"/>
                                  </a:lnTo>
                                  <a:lnTo>
                                    <a:pt x="845" y="330"/>
                                  </a:lnTo>
                                  <a:lnTo>
                                    <a:pt x="843" y="337"/>
                                  </a:lnTo>
                                  <a:lnTo>
                                    <a:pt x="836" y="337"/>
                                  </a:lnTo>
                                  <a:lnTo>
                                    <a:pt x="812" y="327"/>
                                  </a:lnTo>
                                  <a:lnTo>
                                    <a:pt x="804" y="314"/>
                                  </a:lnTo>
                                  <a:lnTo>
                                    <a:pt x="796" y="317"/>
                                  </a:lnTo>
                                  <a:lnTo>
                                    <a:pt x="790" y="312"/>
                                  </a:lnTo>
                                  <a:lnTo>
                                    <a:pt x="782" y="310"/>
                                  </a:lnTo>
                                  <a:lnTo>
                                    <a:pt x="783" y="301"/>
                                  </a:lnTo>
                                  <a:lnTo>
                                    <a:pt x="798" y="292"/>
                                  </a:lnTo>
                                  <a:lnTo>
                                    <a:pt x="810" y="280"/>
                                  </a:lnTo>
                                  <a:lnTo>
                                    <a:pt x="820" y="268"/>
                                  </a:lnTo>
                                  <a:lnTo>
                                    <a:pt x="834" y="262"/>
                                  </a:lnTo>
                                  <a:lnTo>
                                    <a:pt x="833" y="253"/>
                                  </a:lnTo>
                                  <a:lnTo>
                                    <a:pt x="816" y="249"/>
                                  </a:lnTo>
                                  <a:lnTo>
                                    <a:pt x="814" y="256"/>
                                  </a:lnTo>
                                  <a:lnTo>
                                    <a:pt x="802" y="268"/>
                                  </a:lnTo>
                                  <a:lnTo>
                                    <a:pt x="795" y="271"/>
                                  </a:lnTo>
                                  <a:lnTo>
                                    <a:pt x="788" y="268"/>
                                  </a:lnTo>
                                  <a:lnTo>
                                    <a:pt x="782" y="283"/>
                                  </a:lnTo>
                                  <a:lnTo>
                                    <a:pt x="775" y="288"/>
                                  </a:lnTo>
                                  <a:lnTo>
                                    <a:pt x="753" y="298"/>
                                  </a:lnTo>
                                  <a:lnTo>
                                    <a:pt x="739" y="306"/>
                                  </a:lnTo>
                                  <a:lnTo>
                                    <a:pt x="734" y="312"/>
                                  </a:lnTo>
                                  <a:lnTo>
                                    <a:pt x="726" y="315"/>
                                  </a:lnTo>
                                  <a:lnTo>
                                    <a:pt x="719" y="320"/>
                                  </a:lnTo>
                                  <a:lnTo>
                                    <a:pt x="715" y="327"/>
                                  </a:lnTo>
                                  <a:lnTo>
                                    <a:pt x="713" y="335"/>
                                  </a:lnTo>
                                  <a:lnTo>
                                    <a:pt x="707" y="339"/>
                                  </a:lnTo>
                                  <a:lnTo>
                                    <a:pt x="699" y="343"/>
                                  </a:lnTo>
                                  <a:lnTo>
                                    <a:pt x="691" y="342"/>
                                  </a:lnTo>
                                  <a:lnTo>
                                    <a:pt x="676" y="335"/>
                                  </a:lnTo>
                                  <a:lnTo>
                                    <a:pt x="667" y="333"/>
                                  </a:lnTo>
                                  <a:lnTo>
                                    <a:pt x="654" y="325"/>
                                  </a:lnTo>
                                  <a:lnTo>
                                    <a:pt x="597" y="331"/>
                                  </a:lnTo>
                                  <a:lnTo>
                                    <a:pt x="587" y="285"/>
                                  </a:lnTo>
                                  <a:lnTo>
                                    <a:pt x="554" y="279"/>
                                  </a:lnTo>
                                  <a:lnTo>
                                    <a:pt x="553" y="266"/>
                                  </a:lnTo>
                                  <a:lnTo>
                                    <a:pt x="554" y="250"/>
                                  </a:lnTo>
                                  <a:lnTo>
                                    <a:pt x="562" y="249"/>
                                  </a:lnTo>
                                  <a:lnTo>
                                    <a:pt x="560" y="206"/>
                                  </a:lnTo>
                                  <a:lnTo>
                                    <a:pt x="547" y="207"/>
                                  </a:lnTo>
                                  <a:lnTo>
                                    <a:pt x="530" y="174"/>
                                  </a:lnTo>
                                  <a:lnTo>
                                    <a:pt x="517" y="164"/>
                                  </a:lnTo>
                                  <a:lnTo>
                                    <a:pt x="510" y="160"/>
                                  </a:lnTo>
                                  <a:lnTo>
                                    <a:pt x="498" y="150"/>
                                  </a:lnTo>
                                  <a:lnTo>
                                    <a:pt x="492" y="144"/>
                                  </a:lnTo>
                                  <a:lnTo>
                                    <a:pt x="478" y="150"/>
                                  </a:lnTo>
                                  <a:lnTo>
                                    <a:pt x="402" y="149"/>
                                  </a:lnTo>
                                  <a:lnTo>
                                    <a:pt x="331" y="161"/>
                                  </a:lnTo>
                                  <a:lnTo>
                                    <a:pt x="304" y="133"/>
                                  </a:lnTo>
                                  <a:lnTo>
                                    <a:pt x="259" y="85"/>
                                  </a:lnTo>
                                  <a:lnTo>
                                    <a:pt x="224" y="52"/>
                                  </a:lnTo>
                                  <a:lnTo>
                                    <a:pt x="210" y="42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822" name="Freeform 169"/>
                          <wps:cNvSpPr>
                            <a:spLocks noChangeAspect="1"/>
                          </wps:cNvSpPr>
                          <wps:spPr bwMode="gray">
                            <a:xfrm>
                              <a:off x="5672930" y="2868959"/>
                              <a:ext cx="247650" cy="171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9" y="96"/>
                                </a:cxn>
                                <a:cxn ang="0">
                                  <a:pos x="256" y="60"/>
                                </a:cxn>
                                <a:cxn ang="0">
                                  <a:pos x="289" y="46"/>
                                </a:cxn>
                                <a:cxn ang="0">
                                  <a:pos x="308" y="24"/>
                                </a:cxn>
                                <a:cxn ang="0">
                                  <a:pos x="320" y="20"/>
                                </a:cxn>
                                <a:cxn ang="0">
                                  <a:pos x="336" y="6"/>
                                </a:cxn>
                                <a:cxn ang="0">
                                  <a:pos x="376" y="36"/>
                                </a:cxn>
                                <a:cxn ang="0">
                                  <a:pos x="413" y="48"/>
                                </a:cxn>
                                <a:cxn ang="0">
                                  <a:pos x="424" y="73"/>
                                </a:cxn>
                                <a:cxn ang="0">
                                  <a:pos x="416" y="100"/>
                                </a:cxn>
                                <a:cxn ang="0">
                                  <a:pos x="460" y="116"/>
                                </a:cxn>
                                <a:cxn ang="0">
                                  <a:pos x="499" y="107"/>
                                </a:cxn>
                                <a:cxn ang="0">
                                  <a:pos x="526" y="137"/>
                                </a:cxn>
                                <a:cxn ang="0">
                                  <a:pos x="543" y="170"/>
                                </a:cxn>
                                <a:cxn ang="0">
                                  <a:pos x="558" y="215"/>
                                </a:cxn>
                                <a:cxn ang="0">
                                  <a:pos x="653" y="275"/>
                                </a:cxn>
                                <a:cxn ang="0">
                                  <a:pos x="714" y="328"/>
                                </a:cxn>
                                <a:cxn ang="0">
                                  <a:pos x="760" y="333"/>
                                </a:cxn>
                                <a:cxn ang="0">
                                  <a:pos x="774" y="355"/>
                                </a:cxn>
                                <a:cxn ang="0">
                                  <a:pos x="771" y="392"/>
                                </a:cxn>
                                <a:cxn ang="0">
                                  <a:pos x="728" y="380"/>
                                </a:cxn>
                                <a:cxn ang="0">
                                  <a:pos x="717" y="397"/>
                                </a:cxn>
                                <a:cxn ang="0">
                                  <a:pos x="685" y="398"/>
                                </a:cxn>
                                <a:cxn ang="0">
                                  <a:pos x="675" y="417"/>
                                </a:cxn>
                                <a:cxn ang="0">
                                  <a:pos x="664" y="457"/>
                                </a:cxn>
                                <a:cxn ang="0">
                                  <a:pos x="634" y="479"/>
                                </a:cxn>
                                <a:cxn ang="0">
                                  <a:pos x="594" y="494"/>
                                </a:cxn>
                                <a:cxn ang="0">
                                  <a:pos x="589" y="509"/>
                                </a:cxn>
                                <a:cxn ang="0">
                                  <a:pos x="570" y="528"/>
                                </a:cxn>
                                <a:cxn ang="0">
                                  <a:pos x="538" y="536"/>
                                </a:cxn>
                                <a:cxn ang="0">
                                  <a:pos x="508" y="523"/>
                                </a:cxn>
                                <a:cxn ang="0">
                                  <a:pos x="482" y="507"/>
                                </a:cxn>
                                <a:cxn ang="0">
                                  <a:pos x="476" y="441"/>
                                </a:cxn>
                                <a:cxn ang="0">
                                  <a:pos x="396" y="403"/>
                                </a:cxn>
                                <a:cxn ang="0">
                                  <a:pos x="364" y="369"/>
                                </a:cxn>
                                <a:cxn ang="0">
                                  <a:pos x="314" y="359"/>
                                </a:cxn>
                                <a:cxn ang="0">
                                  <a:pos x="231" y="321"/>
                                </a:cxn>
                                <a:cxn ang="0">
                                  <a:pos x="198" y="337"/>
                                </a:cxn>
                                <a:cxn ang="0">
                                  <a:pos x="145" y="351"/>
                                </a:cxn>
                                <a:cxn ang="0">
                                  <a:pos x="80" y="378"/>
                                </a:cxn>
                                <a:cxn ang="0">
                                  <a:pos x="86" y="275"/>
                                </a:cxn>
                                <a:cxn ang="0">
                                  <a:pos x="50" y="250"/>
                                </a:cxn>
                                <a:cxn ang="0">
                                  <a:pos x="66" y="230"/>
                                </a:cxn>
                                <a:cxn ang="0">
                                  <a:pos x="68" y="214"/>
                                </a:cxn>
                                <a:cxn ang="0">
                                  <a:pos x="34" y="203"/>
                                </a:cxn>
                                <a:cxn ang="0">
                                  <a:pos x="16" y="166"/>
                                </a:cxn>
                                <a:cxn ang="0">
                                  <a:pos x="27" y="143"/>
                                </a:cxn>
                                <a:cxn ang="0">
                                  <a:pos x="84" y="156"/>
                                </a:cxn>
                                <a:cxn ang="0">
                                  <a:pos x="97" y="148"/>
                                </a:cxn>
                                <a:cxn ang="0">
                                  <a:pos x="86" y="91"/>
                                </a:cxn>
                                <a:cxn ang="0">
                                  <a:pos x="57" y="57"/>
                                </a:cxn>
                                <a:cxn ang="0">
                                  <a:pos x="14" y="91"/>
                                </a:cxn>
                                <a:cxn ang="0">
                                  <a:pos x="4" y="92"/>
                                </a:cxn>
                                <a:cxn ang="0">
                                  <a:pos x="77" y="32"/>
                                </a:cxn>
                                <a:cxn ang="0">
                                  <a:pos x="107" y="41"/>
                                </a:cxn>
                                <a:cxn ang="0">
                                  <a:pos x="139" y="75"/>
                                </a:cxn>
                                <a:cxn ang="0">
                                  <a:pos x="181" y="113"/>
                                </a:cxn>
                              </a:cxnLst>
                              <a:rect l="0" t="0" r="r" b="b"/>
                              <a:pathLst>
                                <a:path w="778" h="536">
                                  <a:moveTo>
                                    <a:pt x="193" y="107"/>
                                  </a:moveTo>
                                  <a:lnTo>
                                    <a:pt x="247" y="116"/>
                                  </a:lnTo>
                                  <a:lnTo>
                                    <a:pt x="255" y="111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50" y="89"/>
                                  </a:lnTo>
                                  <a:lnTo>
                                    <a:pt x="245" y="73"/>
                                  </a:lnTo>
                                  <a:lnTo>
                                    <a:pt x="249" y="65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260" y="54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73" y="46"/>
                                  </a:lnTo>
                                  <a:lnTo>
                                    <a:pt x="289" y="46"/>
                                  </a:lnTo>
                                  <a:lnTo>
                                    <a:pt x="298" y="42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27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320" y="32"/>
                                  </a:lnTo>
                                  <a:lnTo>
                                    <a:pt x="328" y="35"/>
                                  </a:lnTo>
                                  <a:lnTo>
                                    <a:pt x="325" y="27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21" y="11"/>
                                  </a:lnTo>
                                  <a:lnTo>
                                    <a:pt x="328" y="11"/>
                                  </a:lnTo>
                                  <a:lnTo>
                                    <a:pt x="336" y="6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8" y="21"/>
                                  </a:lnTo>
                                  <a:lnTo>
                                    <a:pt x="371" y="30"/>
                                  </a:lnTo>
                                  <a:lnTo>
                                    <a:pt x="376" y="36"/>
                                  </a:lnTo>
                                  <a:lnTo>
                                    <a:pt x="385" y="39"/>
                                  </a:lnTo>
                                  <a:lnTo>
                                    <a:pt x="394" y="37"/>
                                  </a:lnTo>
                                  <a:lnTo>
                                    <a:pt x="409" y="41"/>
                                  </a:lnTo>
                                  <a:lnTo>
                                    <a:pt x="413" y="48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2" y="64"/>
                                  </a:lnTo>
                                  <a:lnTo>
                                    <a:pt x="418" y="69"/>
                                  </a:lnTo>
                                  <a:lnTo>
                                    <a:pt x="424" y="73"/>
                                  </a:lnTo>
                                  <a:lnTo>
                                    <a:pt x="417" y="76"/>
                                  </a:lnTo>
                                  <a:lnTo>
                                    <a:pt x="417" y="84"/>
                                  </a:lnTo>
                                  <a:lnTo>
                                    <a:pt x="418" y="92"/>
                                  </a:lnTo>
                                  <a:lnTo>
                                    <a:pt x="416" y="100"/>
                                  </a:lnTo>
                                  <a:lnTo>
                                    <a:pt x="421" y="106"/>
                                  </a:lnTo>
                                  <a:lnTo>
                                    <a:pt x="435" y="114"/>
                                  </a:lnTo>
                                  <a:lnTo>
                                    <a:pt x="452" y="117"/>
                                  </a:lnTo>
                                  <a:lnTo>
                                    <a:pt x="460" y="116"/>
                                  </a:lnTo>
                                  <a:lnTo>
                                    <a:pt x="484" y="121"/>
                                  </a:lnTo>
                                  <a:lnTo>
                                    <a:pt x="492" y="118"/>
                                  </a:lnTo>
                                  <a:lnTo>
                                    <a:pt x="493" y="111"/>
                                  </a:lnTo>
                                  <a:lnTo>
                                    <a:pt x="499" y="107"/>
                                  </a:lnTo>
                                  <a:lnTo>
                                    <a:pt x="507" y="112"/>
                                  </a:lnTo>
                                  <a:lnTo>
                                    <a:pt x="519" y="123"/>
                                  </a:lnTo>
                                  <a:lnTo>
                                    <a:pt x="524" y="129"/>
                                  </a:lnTo>
                                  <a:lnTo>
                                    <a:pt x="526" y="137"/>
                                  </a:lnTo>
                                  <a:lnTo>
                                    <a:pt x="527" y="152"/>
                                  </a:lnTo>
                                  <a:lnTo>
                                    <a:pt x="531" y="160"/>
                                  </a:lnTo>
                                  <a:lnTo>
                                    <a:pt x="538" y="164"/>
                                  </a:lnTo>
                                  <a:lnTo>
                                    <a:pt x="543" y="170"/>
                                  </a:lnTo>
                                  <a:lnTo>
                                    <a:pt x="548" y="186"/>
                                  </a:lnTo>
                                  <a:lnTo>
                                    <a:pt x="547" y="194"/>
                                  </a:lnTo>
                                  <a:lnTo>
                                    <a:pt x="553" y="209"/>
                                  </a:lnTo>
                                  <a:lnTo>
                                    <a:pt x="558" y="215"/>
                                  </a:lnTo>
                                  <a:lnTo>
                                    <a:pt x="609" y="245"/>
                                  </a:lnTo>
                                  <a:lnTo>
                                    <a:pt x="629" y="269"/>
                                  </a:lnTo>
                                  <a:lnTo>
                                    <a:pt x="636" y="274"/>
                                  </a:lnTo>
                                  <a:lnTo>
                                    <a:pt x="653" y="275"/>
                                  </a:lnTo>
                                  <a:lnTo>
                                    <a:pt x="666" y="284"/>
                                  </a:lnTo>
                                  <a:lnTo>
                                    <a:pt x="686" y="299"/>
                                  </a:lnTo>
                                  <a:lnTo>
                                    <a:pt x="708" y="322"/>
                                  </a:lnTo>
                                  <a:lnTo>
                                    <a:pt x="714" y="328"/>
                                  </a:lnTo>
                                  <a:lnTo>
                                    <a:pt x="723" y="329"/>
                                  </a:lnTo>
                                  <a:lnTo>
                                    <a:pt x="729" y="324"/>
                                  </a:lnTo>
                                  <a:lnTo>
                                    <a:pt x="737" y="323"/>
                                  </a:lnTo>
                                  <a:lnTo>
                                    <a:pt x="760" y="333"/>
                                  </a:lnTo>
                                  <a:lnTo>
                                    <a:pt x="765" y="339"/>
                                  </a:lnTo>
                                  <a:lnTo>
                                    <a:pt x="772" y="343"/>
                                  </a:lnTo>
                                  <a:lnTo>
                                    <a:pt x="778" y="348"/>
                                  </a:lnTo>
                                  <a:lnTo>
                                    <a:pt x="774" y="355"/>
                                  </a:lnTo>
                                  <a:lnTo>
                                    <a:pt x="771" y="363"/>
                                  </a:lnTo>
                                  <a:lnTo>
                                    <a:pt x="771" y="378"/>
                                  </a:lnTo>
                                  <a:lnTo>
                                    <a:pt x="772" y="387"/>
                                  </a:lnTo>
                                  <a:lnTo>
                                    <a:pt x="771" y="392"/>
                                  </a:lnTo>
                                  <a:lnTo>
                                    <a:pt x="756" y="392"/>
                                  </a:lnTo>
                                  <a:lnTo>
                                    <a:pt x="746" y="388"/>
                                  </a:lnTo>
                                  <a:lnTo>
                                    <a:pt x="733" y="380"/>
                                  </a:lnTo>
                                  <a:lnTo>
                                    <a:pt x="728" y="380"/>
                                  </a:lnTo>
                                  <a:lnTo>
                                    <a:pt x="723" y="380"/>
                                  </a:lnTo>
                                  <a:lnTo>
                                    <a:pt x="720" y="383"/>
                                  </a:lnTo>
                                  <a:lnTo>
                                    <a:pt x="719" y="391"/>
                                  </a:lnTo>
                                  <a:lnTo>
                                    <a:pt x="717" y="397"/>
                                  </a:lnTo>
                                  <a:lnTo>
                                    <a:pt x="714" y="398"/>
                                  </a:lnTo>
                                  <a:lnTo>
                                    <a:pt x="699" y="398"/>
                                  </a:lnTo>
                                  <a:lnTo>
                                    <a:pt x="693" y="397"/>
                                  </a:lnTo>
                                  <a:lnTo>
                                    <a:pt x="685" y="398"/>
                                  </a:lnTo>
                                  <a:lnTo>
                                    <a:pt x="680" y="404"/>
                                  </a:lnTo>
                                  <a:lnTo>
                                    <a:pt x="676" y="408"/>
                                  </a:lnTo>
                                  <a:lnTo>
                                    <a:pt x="675" y="410"/>
                                  </a:lnTo>
                                  <a:lnTo>
                                    <a:pt x="675" y="417"/>
                                  </a:lnTo>
                                  <a:lnTo>
                                    <a:pt x="669" y="434"/>
                                  </a:lnTo>
                                  <a:lnTo>
                                    <a:pt x="666" y="437"/>
                                  </a:lnTo>
                                  <a:lnTo>
                                    <a:pt x="664" y="450"/>
                                  </a:lnTo>
                                  <a:lnTo>
                                    <a:pt x="664" y="457"/>
                                  </a:lnTo>
                                  <a:lnTo>
                                    <a:pt x="663" y="462"/>
                                  </a:lnTo>
                                  <a:lnTo>
                                    <a:pt x="648" y="472"/>
                                  </a:lnTo>
                                  <a:lnTo>
                                    <a:pt x="640" y="473"/>
                                  </a:lnTo>
                                  <a:lnTo>
                                    <a:pt x="634" y="479"/>
                                  </a:lnTo>
                                  <a:lnTo>
                                    <a:pt x="626" y="483"/>
                                  </a:lnTo>
                                  <a:lnTo>
                                    <a:pt x="618" y="488"/>
                                  </a:lnTo>
                                  <a:lnTo>
                                    <a:pt x="601" y="491"/>
                                  </a:lnTo>
                                  <a:lnTo>
                                    <a:pt x="594" y="494"/>
                                  </a:lnTo>
                                  <a:lnTo>
                                    <a:pt x="586" y="493"/>
                                  </a:lnTo>
                                  <a:lnTo>
                                    <a:pt x="586" y="499"/>
                                  </a:lnTo>
                                  <a:lnTo>
                                    <a:pt x="593" y="504"/>
                                  </a:lnTo>
                                  <a:lnTo>
                                    <a:pt x="589" y="509"/>
                                  </a:lnTo>
                                  <a:lnTo>
                                    <a:pt x="585" y="510"/>
                                  </a:lnTo>
                                  <a:lnTo>
                                    <a:pt x="583" y="522"/>
                                  </a:lnTo>
                                  <a:lnTo>
                                    <a:pt x="579" y="525"/>
                                  </a:lnTo>
                                  <a:lnTo>
                                    <a:pt x="570" y="528"/>
                                  </a:lnTo>
                                  <a:lnTo>
                                    <a:pt x="564" y="534"/>
                                  </a:lnTo>
                                  <a:lnTo>
                                    <a:pt x="551" y="534"/>
                                  </a:lnTo>
                                  <a:lnTo>
                                    <a:pt x="543" y="536"/>
                                  </a:lnTo>
                                  <a:lnTo>
                                    <a:pt x="538" y="536"/>
                                  </a:lnTo>
                                  <a:lnTo>
                                    <a:pt x="534" y="530"/>
                                  </a:lnTo>
                                  <a:lnTo>
                                    <a:pt x="526" y="526"/>
                                  </a:lnTo>
                                  <a:lnTo>
                                    <a:pt x="520" y="521"/>
                                  </a:lnTo>
                                  <a:lnTo>
                                    <a:pt x="508" y="523"/>
                                  </a:lnTo>
                                  <a:lnTo>
                                    <a:pt x="497" y="520"/>
                                  </a:lnTo>
                                  <a:lnTo>
                                    <a:pt x="494" y="517"/>
                                  </a:lnTo>
                                  <a:lnTo>
                                    <a:pt x="488" y="511"/>
                                  </a:lnTo>
                                  <a:lnTo>
                                    <a:pt x="482" y="507"/>
                                  </a:lnTo>
                                  <a:lnTo>
                                    <a:pt x="484" y="494"/>
                                  </a:lnTo>
                                  <a:lnTo>
                                    <a:pt x="481" y="483"/>
                                  </a:lnTo>
                                  <a:lnTo>
                                    <a:pt x="481" y="446"/>
                                  </a:lnTo>
                                  <a:lnTo>
                                    <a:pt x="476" y="441"/>
                                  </a:lnTo>
                                  <a:lnTo>
                                    <a:pt x="450" y="441"/>
                                  </a:lnTo>
                                  <a:lnTo>
                                    <a:pt x="434" y="431"/>
                                  </a:lnTo>
                                  <a:lnTo>
                                    <a:pt x="412" y="413"/>
                                  </a:lnTo>
                                  <a:lnTo>
                                    <a:pt x="396" y="403"/>
                                  </a:lnTo>
                                  <a:lnTo>
                                    <a:pt x="386" y="399"/>
                                  </a:lnTo>
                                  <a:lnTo>
                                    <a:pt x="382" y="387"/>
                                  </a:lnTo>
                                  <a:lnTo>
                                    <a:pt x="373" y="374"/>
                                  </a:lnTo>
                                  <a:lnTo>
                                    <a:pt x="364" y="369"/>
                                  </a:lnTo>
                                  <a:lnTo>
                                    <a:pt x="349" y="366"/>
                                  </a:lnTo>
                                  <a:lnTo>
                                    <a:pt x="338" y="369"/>
                                  </a:lnTo>
                                  <a:lnTo>
                                    <a:pt x="327" y="366"/>
                                  </a:lnTo>
                                  <a:lnTo>
                                    <a:pt x="314" y="359"/>
                                  </a:lnTo>
                                  <a:lnTo>
                                    <a:pt x="276" y="347"/>
                                  </a:lnTo>
                                  <a:lnTo>
                                    <a:pt x="267" y="335"/>
                                  </a:lnTo>
                                  <a:lnTo>
                                    <a:pt x="252" y="323"/>
                                  </a:lnTo>
                                  <a:lnTo>
                                    <a:pt x="231" y="321"/>
                                  </a:lnTo>
                                  <a:lnTo>
                                    <a:pt x="217" y="323"/>
                                  </a:lnTo>
                                  <a:lnTo>
                                    <a:pt x="214" y="332"/>
                                  </a:lnTo>
                                  <a:lnTo>
                                    <a:pt x="209" y="337"/>
                                  </a:lnTo>
                                  <a:lnTo>
                                    <a:pt x="198" y="337"/>
                                  </a:lnTo>
                                  <a:lnTo>
                                    <a:pt x="187" y="333"/>
                                  </a:lnTo>
                                  <a:lnTo>
                                    <a:pt x="176" y="333"/>
                                  </a:lnTo>
                                  <a:lnTo>
                                    <a:pt x="160" y="337"/>
                                  </a:lnTo>
                                  <a:lnTo>
                                    <a:pt x="145" y="351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93" y="382"/>
                                  </a:lnTo>
                                  <a:lnTo>
                                    <a:pt x="79" y="382"/>
                                  </a:lnTo>
                                  <a:lnTo>
                                    <a:pt x="80" y="378"/>
                                  </a:lnTo>
                                  <a:lnTo>
                                    <a:pt x="74" y="338"/>
                                  </a:lnTo>
                                  <a:lnTo>
                                    <a:pt x="73" y="312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86" y="275"/>
                                  </a:lnTo>
                                  <a:lnTo>
                                    <a:pt x="75" y="272"/>
                                  </a:lnTo>
                                  <a:lnTo>
                                    <a:pt x="64" y="262"/>
                                  </a:lnTo>
                                  <a:lnTo>
                                    <a:pt x="57" y="252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50" y="247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77" y="234"/>
                                  </a:lnTo>
                                  <a:lnTo>
                                    <a:pt x="66" y="230"/>
                                  </a:lnTo>
                                  <a:lnTo>
                                    <a:pt x="58" y="225"/>
                                  </a:lnTo>
                                  <a:lnTo>
                                    <a:pt x="51" y="219"/>
                                  </a:lnTo>
                                  <a:lnTo>
                                    <a:pt x="61" y="209"/>
                                  </a:lnTo>
                                  <a:lnTo>
                                    <a:pt x="68" y="214"/>
                                  </a:lnTo>
                                  <a:lnTo>
                                    <a:pt x="78" y="218"/>
                                  </a:lnTo>
                                  <a:lnTo>
                                    <a:pt x="72" y="207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34" y="203"/>
                                  </a:lnTo>
                                  <a:lnTo>
                                    <a:pt x="26" y="211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24" y="151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27" y="143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73" y="157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99" y="160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7" y="148"/>
                                  </a:lnTo>
                                  <a:lnTo>
                                    <a:pt x="112" y="144"/>
                                  </a:lnTo>
                                  <a:lnTo>
                                    <a:pt x="126" y="127"/>
                                  </a:lnTo>
                                  <a:lnTo>
                                    <a:pt x="102" y="10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27" y="54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43" y="82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81" y="113"/>
                                  </a:lnTo>
                                  <a:lnTo>
                                    <a:pt x="193" y="1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823" name="Group 170"/>
                          <wpg:cNvGrpSpPr>
                            <a:grpSpLocks noChangeAspect="1"/>
                          </wpg:cNvGrpSpPr>
                          <wpg:grpSpPr>
                            <a:xfrm>
                              <a:off x="5539580" y="2891184"/>
                              <a:ext cx="96838" cy="77788"/>
                              <a:chOff x="3007" y="1982"/>
                              <a:chExt cx="61" cy="49"/>
                            </a:xfrm>
                            <a:grpFill/>
                          </wpg:grpSpPr>
                          <wps:wsp>
                            <wps:cNvPr id="824" name="Freeform 17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07" y="2013"/>
                                <a:ext cx="13" cy="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5" y="59"/>
                                  </a:cxn>
                                  <a:cxn ang="0">
                                    <a:pos x="52" y="56"/>
                                  </a:cxn>
                                  <a:cxn ang="0">
                                    <a:pos x="36" y="53"/>
                                  </a:cxn>
                                  <a:cxn ang="0">
                                    <a:pos x="4" y="7"/>
                                  </a:cxn>
                                  <a:cxn ang="0">
                                    <a:pos x="0" y="2"/>
                                  </a:cxn>
                                  <a:cxn ang="0">
                                    <a:pos x="10" y="0"/>
                                  </a:cxn>
                                  <a:cxn ang="0">
                                    <a:pos x="17" y="1"/>
                                  </a:cxn>
                                  <a:cxn ang="0">
                                    <a:pos x="22" y="9"/>
                                  </a:cxn>
                                  <a:cxn ang="0">
                                    <a:pos x="30" y="12"/>
                                  </a:cxn>
                                  <a:cxn ang="0">
                                    <a:pos x="37" y="13"/>
                                  </a:cxn>
                                  <a:cxn ang="0">
                                    <a:pos x="44" y="10"/>
                                  </a:cxn>
                                  <a:cxn ang="0">
                                    <a:pos x="52" y="12"/>
                                  </a:cxn>
                                  <a:cxn ang="0">
                                    <a:pos x="55" y="20"/>
                                  </a:cxn>
                                  <a:cxn ang="0">
                                    <a:pos x="60" y="27"/>
                                  </a:cxn>
                                  <a:cxn ang="0">
                                    <a:pos x="64" y="34"/>
                                  </a:cxn>
                                  <a:cxn ang="0">
                                    <a:pos x="65" y="59"/>
                                  </a:cxn>
                                </a:cxnLst>
                                <a:rect l="0" t="0" r="r" b="b"/>
                                <a:pathLst>
                                  <a:path w="65" h="59">
                                    <a:moveTo>
                                      <a:pt x="65" y="59"/>
                                    </a:moveTo>
                                    <a:lnTo>
                                      <a:pt x="52" y="56"/>
                                    </a:lnTo>
                                    <a:lnTo>
                                      <a:pt x="36" y="5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2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7" y="1"/>
                                    </a:lnTo>
                                    <a:lnTo>
                                      <a:pt x="22" y="9"/>
                                    </a:lnTo>
                                    <a:lnTo>
                                      <a:pt x="30" y="12"/>
                                    </a:lnTo>
                                    <a:lnTo>
                                      <a:pt x="37" y="13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52" y="12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60" y="27"/>
                                    </a:lnTo>
                                    <a:lnTo>
                                      <a:pt x="64" y="34"/>
                                    </a:lnTo>
                                    <a:lnTo>
                                      <a:pt x="65" y="5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25" name="Freeform 17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009" y="1982"/>
                                <a:ext cx="59" cy="4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5"/>
                                  </a:cxn>
                                  <a:cxn ang="0">
                                    <a:pos x="107" y="16"/>
                                  </a:cxn>
                                  <a:cxn ang="0">
                                    <a:pos x="119" y="24"/>
                                  </a:cxn>
                                  <a:cxn ang="0">
                                    <a:pos x="126" y="47"/>
                                  </a:cxn>
                                  <a:cxn ang="0">
                                    <a:pos x="151" y="51"/>
                                  </a:cxn>
                                  <a:cxn ang="0">
                                    <a:pos x="164" y="43"/>
                                  </a:cxn>
                                  <a:cxn ang="0">
                                    <a:pos x="178" y="24"/>
                                  </a:cxn>
                                  <a:cxn ang="0">
                                    <a:pos x="188" y="13"/>
                                  </a:cxn>
                                  <a:cxn ang="0">
                                    <a:pos x="220" y="34"/>
                                  </a:cxn>
                                  <a:cxn ang="0">
                                    <a:pos x="245" y="83"/>
                                  </a:cxn>
                                  <a:cxn ang="0">
                                    <a:pos x="261" y="98"/>
                                  </a:cxn>
                                  <a:cxn ang="0">
                                    <a:pos x="281" y="98"/>
                                  </a:cxn>
                                  <a:cxn ang="0">
                                    <a:pos x="292" y="109"/>
                                  </a:cxn>
                                  <a:cxn ang="0">
                                    <a:pos x="283" y="109"/>
                                  </a:cxn>
                                  <a:cxn ang="0">
                                    <a:pos x="259" y="117"/>
                                  </a:cxn>
                                  <a:cxn ang="0">
                                    <a:pos x="248" y="147"/>
                                  </a:cxn>
                                  <a:cxn ang="0">
                                    <a:pos x="240" y="180"/>
                                  </a:cxn>
                                  <a:cxn ang="0">
                                    <a:pos x="223" y="192"/>
                                  </a:cxn>
                                  <a:cxn ang="0">
                                    <a:pos x="213" y="206"/>
                                  </a:cxn>
                                  <a:cxn ang="0">
                                    <a:pos x="215" y="244"/>
                                  </a:cxn>
                                  <a:cxn ang="0">
                                    <a:pos x="204" y="245"/>
                                  </a:cxn>
                                  <a:cxn ang="0">
                                    <a:pos x="189" y="235"/>
                                  </a:cxn>
                                  <a:cxn ang="0">
                                    <a:pos x="177" y="227"/>
                                  </a:cxn>
                                  <a:cxn ang="0">
                                    <a:pos x="169" y="215"/>
                                  </a:cxn>
                                  <a:cxn ang="0">
                                    <a:pos x="177" y="186"/>
                                  </a:cxn>
                                  <a:cxn ang="0">
                                    <a:pos x="161" y="163"/>
                                  </a:cxn>
                                  <a:cxn ang="0">
                                    <a:pos x="123" y="177"/>
                                  </a:cxn>
                                  <a:cxn ang="0">
                                    <a:pos x="107" y="203"/>
                                  </a:cxn>
                                  <a:cxn ang="0">
                                    <a:pos x="84" y="218"/>
                                  </a:cxn>
                                  <a:cxn ang="0">
                                    <a:pos x="80" y="203"/>
                                  </a:cxn>
                                  <a:cxn ang="0">
                                    <a:pos x="82" y="196"/>
                                  </a:cxn>
                                  <a:cxn ang="0">
                                    <a:pos x="77" y="182"/>
                                  </a:cxn>
                                  <a:cxn ang="0">
                                    <a:pos x="82" y="166"/>
                                  </a:cxn>
                                  <a:cxn ang="0">
                                    <a:pos x="67" y="165"/>
                                  </a:cxn>
                                  <a:cxn ang="0">
                                    <a:pos x="43" y="144"/>
                                  </a:cxn>
                                  <a:cxn ang="0">
                                    <a:pos x="49" y="136"/>
                                  </a:cxn>
                                  <a:cxn ang="0">
                                    <a:pos x="51" y="120"/>
                                  </a:cxn>
                                  <a:cxn ang="0">
                                    <a:pos x="32" y="106"/>
                                  </a:cxn>
                                  <a:cxn ang="0">
                                    <a:pos x="24" y="91"/>
                                  </a:cxn>
                                  <a:cxn ang="0">
                                    <a:pos x="29" y="77"/>
                                  </a:cxn>
                                  <a:cxn ang="0">
                                    <a:pos x="21" y="64"/>
                                  </a:cxn>
                                  <a:cxn ang="0">
                                    <a:pos x="3" y="51"/>
                                  </a:cxn>
                                  <a:cxn ang="0">
                                    <a:pos x="0" y="43"/>
                                  </a:cxn>
                                  <a:cxn ang="0">
                                    <a:pos x="19" y="32"/>
                                  </a:cxn>
                                  <a:cxn ang="0">
                                    <a:pos x="34" y="36"/>
                                  </a:cxn>
                                  <a:cxn ang="0">
                                    <a:pos x="55" y="50"/>
                                  </a:cxn>
                                  <a:cxn ang="0">
                                    <a:pos x="78" y="55"/>
                                  </a:cxn>
                                  <a:cxn ang="0">
                                    <a:pos x="91" y="50"/>
                                  </a:cxn>
                                  <a:cxn ang="0">
                                    <a:pos x="75" y="32"/>
                                  </a:cxn>
                                  <a:cxn ang="0">
                                    <a:pos x="66" y="19"/>
                                  </a:cxn>
                                  <a:cxn ang="0">
                                    <a:pos x="78" y="0"/>
                                  </a:cxn>
                                </a:cxnLst>
                                <a:rect l="0" t="0" r="r" b="b"/>
                                <a:pathLst>
                                  <a:path w="294" h="245">
                                    <a:moveTo>
                                      <a:pt x="80" y="0"/>
                                    </a:moveTo>
                                    <a:lnTo>
                                      <a:pt x="88" y="5"/>
                                    </a:lnTo>
                                    <a:lnTo>
                                      <a:pt x="95" y="5"/>
                                    </a:lnTo>
                                    <a:lnTo>
                                      <a:pt x="107" y="16"/>
                                    </a:lnTo>
                                    <a:lnTo>
                                      <a:pt x="111" y="24"/>
                                    </a:lnTo>
                                    <a:lnTo>
                                      <a:pt x="119" y="24"/>
                                    </a:lnTo>
                                    <a:lnTo>
                                      <a:pt x="124" y="40"/>
                                    </a:lnTo>
                                    <a:lnTo>
                                      <a:pt x="126" y="47"/>
                                    </a:lnTo>
                                    <a:lnTo>
                                      <a:pt x="135" y="47"/>
                                    </a:lnTo>
                                    <a:lnTo>
                                      <a:pt x="151" y="51"/>
                                    </a:lnTo>
                                    <a:lnTo>
                                      <a:pt x="159" y="48"/>
                                    </a:lnTo>
                                    <a:lnTo>
                                      <a:pt x="164" y="43"/>
                                    </a:lnTo>
                                    <a:lnTo>
                                      <a:pt x="170" y="28"/>
                                    </a:lnTo>
                                    <a:lnTo>
                                      <a:pt x="178" y="24"/>
                                    </a:lnTo>
                                    <a:lnTo>
                                      <a:pt x="185" y="20"/>
                                    </a:lnTo>
                                    <a:lnTo>
                                      <a:pt x="188" y="13"/>
                                    </a:lnTo>
                                    <a:lnTo>
                                      <a:pt x="194" y="3"/>
                                    </a:lnTo>
                                    <a:lnTo>
                                      <a:pt x="220" y="34"/>
                                    </a:lnTo>
                                    <a:lnTo>
                                      <a:pt x="236" y="68"/>
                                    </a:lnTo>
                                    <a:lnTo>
                                      <a:pt x="245" y="83"/>
                                    </a:lnTo>
                                    <a:lnTo>
                                      <a:pt x="253" y="93"/>
                                    </a:lnTo>
                                    <a:lnTo>
                                      <a:pt x="261" y="98"/>
                                    </a:lnTo>
                                    <a:lnTo>
                                      <a:pt x="274" y="93"/>
                                    </a:lnTo>
                                    <a:lnTo>
                                      <a:pt x="281" y="98"/>
                                    </a:lnTo>
                                    <a:lnTo>
                                      <a:pt x="287" y="100"/>
                                    </a:lnTo>
                                    <a:lnTo>
                                      <a:pt x="292" y="109"/>
                                    </a:lnTo>
                                    <a:lnTo>
                                      <a:pt x="294" y="118"/>
                                    </a:lnTo>
                                    <a:lnTo>
                                      <a:pt x="283" y="109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59" y="117"/>
                                    </a:lnTo>
                                    <a:lnTo>
                                      <a:pt x="251" y="127"/>
                                    </a:lnTo>
                                    <a:lnTo>
                                      <a:pt x="248" y="147"/>
                                    </a:lnTo>
                                    <a:lnTo>
                                      <a:pt x="247" y="164"/>
                                    </a:lnTo>
                                    <a:lnTo>
                                      <a:pt x="240" y="180"/>
                                    </a:lnTo>
                                    <a:lnTo>
                                      <a:pt x="236" y="206"/>
                                    </a:lnTo>
                                    <a:lnTo>
                                      <a:pt x="223" y="192"/>
                                    </a:lnTo>
                                    <a:lnTo>
                                      <a:pt x="216" y="197"/>
                                    </a:lnTo>
                                    <a:lnTo>
                                      <a:pt x="213" y="206"/>
                                    </a:lnTo>
                                    <a:lnTo>
                                      <a:pt x="213" y="227"/>
                                    </a:lnTo>
                                    <a:lnTo>
                                      <a:pt x="215" y="244"/>
                                    </a:lnTo>
                                    <a:lnTo>
                                      <a:pt x="211" y="245"/>
                                    </a:lnTo>
                                    <a:lnTo>
                                      <a:pt x="204" y="245"/>
                                    </a:lnTo>
                                    <a:lnTo>
                                      <a:pt x="197" y="242"/>
                                    </a:lnTo>
                                    <a:lnTo>
                                      <a:pt x="189" y="235"/>
                                    </a:lnTo>
                                    <a:lnTo>
                                      <a:pt x="181" y="231"/>
                                    </a:lnTo>
                                    <a:lnTo>
                                      <a:pt x="177" y="227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69" y="215"/>
                                    </a:lnTo>
                                    <a:lnTo>
                                      <a:pt x="184" y="207"/>
                                    </a:lnTo>
                                    <a:lnTo>
                                      <a:pt x="177" y="186"/>
                                    </a:lnTo>
                                    <a:lnTo>
                                      <a:pt x="178" y="172"/>
                                    </a:lnTo>
                                    <a:lnTo>
                                      <a:pt x="161" y="163"/>
                                    </a:lnTo>
                                    <a:lnTo>
                                      <a:pt x="135" y="169"/>
                                    </a:lnTo>
                                    <a:lnTo>
                                      <a:pt x="123" y="177"/>
                                    </a:lnTo>
                                    <a:lnTo>
                                      <a:pt x="113" y="187"/>
                                    </a:lnTo>
                                    <a:lnTo>
                                      <a:pt x="107" y="203"/>
                                    </a:lnTo>
                                    <a:lnTo>
                                      <a:pt x="95" y="217"/>
                                    </a:lnTo>
                                    <a:lnTo>
                                      <a:pt x="84" y="218"/>
                                    </a:lnTo>
                                    <a:lnTo>
                                      <a:pt x="83" y="211"/>
                                    </a:lnTo>
                                    <a:lnTo>
                                      <a:pt x="80" y="203"/>
                                    </a:lnTo>
                                    <a:lnTo>
                                      <a:pt x="75" y="197"/>
                                    </a:lnTo>
                                    <a:lnTo>
                                      <a:pt x="82" y="196"/>
                                    </a:lnTo>
                                    <a:lnTo>
                                      <a:pt x="83" y="187"/>
                                    </a:lnTo>
                                    <a:lnTo>
                                      <a:pt x="77" y="182"/>
                                    </a:lnTo>
                                    <a:lnTo>
                                      <a:pt x="78" y="175"/>
                                    </a:lnTo>
                                    <a:lnTo>
                                      <a:pt x="82" y="166"/>
                                    </a:lnTo>
                                    <a:lnTo>
                                      <a:pt x="75" y="165"/>
                                    </a:lnTo>
                                    <a:lnTo>
                                      <a:pt x="67" y="165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40" y="137"/>
                                    </a:lnTo>
                                    <a:lnTo>
                                      <a:pt x="49" y="136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1" y="120"/>
                                    </a:lnTo>
                                    <a:lnTo>
                                      <a:pt x="37" y="111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27" y="99"/>
                                    </a:lnTo>
                                    <a:lnTo>
                                      <a:pt x="24" y="91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9" y="77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1" y="64"/>
                                    </a:lnTo>
                                    <a:lnTo>
                                      <a:pt x="13" y="64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1" y="43"/>
                                    </a:lnTo>
                                    <a:lnTo>
                                      <a:pt x="0" y="43"/>
                                    </a:lnTo>
                                    <a:lnTo>
                                      <a:pt x="5" y="42"/>
                                    </a:lnTo>
                                    <a:lnTo>
                                      <a:pt x="19" y="32"/>
                                    </a:lnTo>
                                    <a:lnTo>
                                      <a:pt x="27" y="34"/>
                                    </a:lnTo>
                                    <a:lnTo>
                                      <a:pt x="34" y="36"/>
                                    </a:lnTo>
                                    <a:lnTo>
                                      <a:pt x="40" y="42"/>
                                    </a:lnTo>
                                    <a:lnTo>
                                      <a:pt x="55" y="50"/>
                                    </a:lnTo>
                                    <a:lnTo>
                                      <a:pt x="64" y="48"/>
                                    </a:lnTo>
                                    <a:lnTo>
                                      <a:pt x="78" y="55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91" y="50"/>
                                    </a:lnTo>
                                    <a:lnTo>
                                      <a:pt x="88" y="42"/>
                                    </a:lnTo>
                                    <a:lnTo>
                                      <a:pt x="75" y="32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66" y="19"/>
                                    </a:lnTo>
                                    <a:lnTo>
                                      <a:pt x="67" y="1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8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826" name="Freeform 173"/>
                          <wps:cNvSpPr>
                            <a:spLocks noChangeAspect="1"/>
                          </wps:cNvSpPr>
                          <wps:spPr bwMode="gray">
                            <a:xfrm>
                              <a:off x="4333081" y="2130772"/>
                              <a:ext cx="190500" cy="130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1" y="370"/>
                                </a:cxn>
                                <a:cxn ang="0">
                                  <a:pos x="145" y="352"/>
                                </a:cxn>
                                <a:cxn ang="0">
                                  <a:pos x="103" y="337"/>
                                </a:cxn>
                                <a:cxn ang="0">
                                  <a:pos x="150" y="308"/>
                                </a:cxn>
                                <a:cxn ang="0">
                                  <a:pos x="141" y="270"/>
                                </a:cxn>
                                <a:cxn ang="0">
                                  <a:pos x="127" y="259"/>
                                </a:cxn>
                                <a:cxn ang="0">
                                  <a:pos x="108" y="227"/>
                                </a:cxn>
                                <a:cxn ang="0">
                                  <a:pos x="59" y="228"/>
                                </a:cxn>
                                <a:cxn ang="0">
                                  <a:pos x="48" y="218"/>
                                </a:cxn>
                                <a:cxn ang="0">
                                  <a:pos x="102" y="205"/>
                                </a:cxn>
                                <a:cxn ang="0">
                                  <a:pos x="146" y="180"/>
                                </a:cxn>
                                <a:cxn ang="0">
                                  <a:pos x="118" y="167"/>
                                </a:cxn>
                                <a:cxn ang="0">
                                  <a:pos x="138" y="137"/>
                                </a:cxn>
                                <a:cxn ang="0">
                                  <a:pos x="119" y="136"/>
                                </a:cxn>
                                <a:cxn ang="0">
                                  <a:pos x="71" y="138"/>
                                </a:cxn>
                                <a:cxn ang="0">
                                  <a:pos x="0" y="144"/>
                                </a:cxn>
                                <a:cxn ang="0">
                                  <a:pos x="43" y="130"/>
                                </a:cxn>
                                <a:cxn ang="0">
                                  <a:pos x="21" y="97"/>
                                </a:cxn>
                                <a:cxn ang="0">
                                  <a:pos x="68" y="108"/>
                                </a:cxn>
                                <a:cxn ang="0">
                                  <a:pos x="53" y="86"/>
                                </a:cxn>
                                <a:cxn ang="0">
                                  <a:pos x="54" y="71"/>
                                </a:cxn>
                                <a:cxn ang="0">
                                  <a:pos x="77" y="57"/>
                                </a:cxn>
                                <a:cxn ang="0">
                                  <a:pos x="102" y="79"/>
                                </a:cxn>
                                <a:cxn ang="0">
                                  <a:pos x="112" y="66"/>
                                </a:cxn>
                                <a:cxn ang="0">
                                  <a:pos x="103" y="40"/>
                                </a:cxn>
                                <a:cxn ang="0">
                                  <a:pos x="95" y="24"/>
                                </a:cxn>
                                <a:cxn ang="0">
                                  <a:pos x="77" y="9"/>
                                </a:cxn>
                                <a:cxn ang="0">
                                  <a:pos x="109" y="17"/>
                                </a:cxn>
                                <a:cxn ang="0">
                                  <a:pos x="155" y="60"/>
                                </a:cxn>
                                <a:cxn ang="0">
                                  <a:pos x="176" y="100"/>
                                </a:cxn>
                                <a:cxn ang="0">
                                  <a:pos x="156" y="117"/>
                                </a:cxn>
                                <a:cxn ang="0">
                                  <a:pos x="172" y="146"/>
                                </a:cxn>
                                <a:cxn ang="0">
                                  <a:pos x="189" y="152"/>
                                </a:cxn>
                                <a:cxn ang="0">
                                  <a:pos x="217" y="127"/>
                                </a:cxn>
                                <a:cxn ang="0">
                                  <a:pos x="229" y="72"/>
                                </a:cxn>
                                <a:cxn ang="0">
                                  <a:pos x="265" y="95"/>
                                </a:cxn>
                                <a:cxn ang="0">
                                  <a:pos x="283" y="76"/>
                                </a:cxn>
                                <a:cxn ang="0">
                                  <a:pos x="318" y="45"/>
                                </a:cxn>
                                <a:cxn ang="0">
                                  <a:pos x="333" y="77"/>
                                </a:cxn>
                                <a:cxn ang="0">
                                  <a:pos x="355" y="103"/>
                                </a:cxn>
                                <a:cxn ang="0">
                                  <a:pos x="349" y="47"/>
                                </a:cxn>
                                <a:cxn ang="0">
                                  <a:pos x="392" y="65"/>
                                </a:cxn>
                                <a:cxn ang="0">
                                  <a:pos x="424" y="57"/>
                                </a:cxn>
                                <a:cxn ang="0">
                                  <a:pos x="437" y="7"/>
                                </a:cxn>
                                <a:cxn ang="0">
                                  <a:pos x="480" y="19"/>
                                </a:cxn>
                                <a:cxn ang="0">
                                  <a:pos x="504" y="44"/>
                                </a:cxn>
                                <a:cxn ang="0">
                                  <a:pos x="543" y="19"/>
                                </a:cxn>
                                <a:cxn ang="0">
                                  <a:pos x="523" y="72"/>
                                </a:cxn>
                                <a:cxn ang="0">
                                  <a:pos x="560" y="106"/>
                                </a:cxn>
                                <a:cxn ang="0">
                                  <a:pos x="582" y="120"/>
                                </a:cxn>
                                <a:cxn ang="0">
                                  <a:pos x="600" y="179"/>
                                </a:cxn>
                                <a:cxn ang="0">
                                  <a:pos x="591" y="217"/>
                                </a:cxn>
                                <a:cxn ang="0">
                                  <a:pos x="550" y="243"/>
                                </a:cxn>
                                <a:cxn ang="0">
                                  <a:pos x="555" y="270"/>
                                </a:cxn>
                                <a:cxn ang="0">
                                  <a:pos x="516" y="285"/>
                                </a:cxn>
                                <a:cxn ang="0">
                                  <a:pos x="483" y="309"/>
                                </a:cxn>
                                <a:cxn ang="0">
                                  <a:pos x="413" y="347"/>
                                </a:cxn>
                                <a:cxn ang="0">
                                  <a:pos x="385" y="364"/>
                                </a:cxn>
                                <a:cxn ang="0">
                                  <a:pos x="302" y="407"/>
                                </a:cxn>
                              </a:cxnLst>
                              <a:rect l="0" t="0" r="r" b="b"/>
                              <a:pathLst>
                                <a:path w="603" h="409">
                                  <a:moveTo>
                                    <a:pt x="251" y="389"/>
                                  </a:moveTo>
                                  <a:lnTo>
                                    <a:pt x="248" y="390"/>
                                  </a:lnTo>
                                  <a:lnTo>
                                    <a:pt x="240" y="384"/>
                                  </a:lnTo>
                                  <a:lnTo>
                                    <a:pt x="231" y="382"/>
                                  </a:lnTo>
                                  <a:lnTo>
                                    <a:pt x="221" y="370"/>
                                  </a:lnTo>
                                  <a:lnTo>
                                    <a:pt x="202" y="356"/>
                                  </a:lnTo>
                                  <a:lnTo>
                                    <a:pt x="182" y="348"/>
                                  </a:lnTo>
                                  <a:lnTo>
                                    <a:pt x="170" y="353"/>
                                  </a:lnTo>
                                  <a:lnTo>
                                    <a:pt x="151" y="348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35" y="352"/>
                                  </a:lnTo>
                                  <a:lnTo>
                                    <a:pt x="118" y="351"/>
                                  </a:lnTo>
                                  <a:lnTo>
                                    <a:pt x="111" y="357"/>
                                  </a:lnTo>
                                  <a:lnTo>
                                    <a:pt x="102" y="355"/>
                                  </a:lnTo>
                                  <a:lnTo>
                                    <a:pt x="103" y="337"/>
                                  </a:lnTo>
                                  <a:lnTo>
                                    <a:pt x="100" y="324"/>
                                  </a:lnTo>
                                  <a:lnTo>
                                    <a:pt x="113" y="334"/>
                                  </a:lnTo>
                                  <a:lnTo>
                                    <a:pt x="119" y="325"/>
                                  </a:lnTo>
                                  <a:lnTo>
                                    <a:pt x="135" y="319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50" y="288"/>
                                  </a:lnTo>
                                  <a:lnTo>
                                    <a:pt x="131" y="293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143" y="278"/>
                                  </a:lnTo>
                                  <a:lnTo>
                                    <a:pt x="141" y="270"/>
                                  </a:lnTo>
                                  <a:lnTo>
                                    <a:pt x="150" y="259"/>
                                  </a:lnTo>
                                  <a:lnTo>
                                    <a:pt x="140" y="260"/>
                                  </a:lnTo>
                                  <a:lnTo>
                                    <a:pt x="134" y="271"/>
                                  </a:lnTo>
                                  <a:lnTo>
                                    <a:pt x="128" y="266"/>
                                  </a:lnTo>
                                  <a:lnTo>
                                    <a:pt x="127" y="259"/>
                                  </a:lnTo>
                                  <a:lnTo>
                                    <a:pt x="122" y="260"/>
                                  </a:lnTo>
                                  <a:lnTo>
                                    <a:pt x="120" y="255"/>
                                  </a:lnTo>
                                  <a:lnTo>
                                    <a:pt x="119" y="245"/>
                                  </a:lnTo>
                                  <a:lnTo>
                                    <a:pt x="116" y="228"/>
                                  </a:lnTo>
                                  <a:lnTo>
                                    <a:pt x="108" y="227"/>
                                  </a:lnTo>
                                  <a:lnTo>
                                    <a:pt x="95" y="232"/>
                                  </a:lnTo>
                                  <a:lnTo>
                                    <a:pt x="90" y="227"/>
                                  </a:lnTo>
                                  <a:lnTo>
                                    <a:pt x="81" y="226"/>
                                  </a:lnTo>
                                  <a:lnTo>
                                    <a:pt x="69" y="226"/>
                                  </a:lnTo>
                                  <a:lnTo>
                                    <a:pt x="59" y="228"/>
                                  </a:lnTo>
                                  <a:lnTo>
                                    <a:pt x="49" y="235"/>
                                  </a:lnTo>
                                  <a:lnTo>
                                    <a:pt x="37" y="238"/>
                                  </a:lnTo>
                                  <a:lnTo>
                                    <a:pt x="32" y="232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66" y="213"/>
                                  </a:lnTo>
                                  <a:lnTo>
                                    <a:pt x="73" y="207"/>
                                  </a:lnTo>
                                  <a:lnTo>
                                    <a:pt x="85" y="207"/>
                                  </a:lnTo>
                                  <a:lnTo>
                                    <a:pt x="96" y="197"/>
                                  </a:lnTo>
                                  <a:lnTo>
                                    <a:pt x="102" y="20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22" y="200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52" y="178"/>
                                  </a:lnTo>
                                  <a:lnTo>
                                    <a:pt x="146" y="180"/>
                                  </a:lnTo>
                                  <a:lnTo>
                                    <a:pt x="140" y="191"/>
                                  </a:lnTo>
                                  <a:lnTo>
                                    <a:pt x="133" y="187"/>
                                  </a:lnTo>
                                  <a:lnTo>
                                    <a:pt x="111" y="184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118" y="167"/>
                                  </a:lnTo>
                                  <a:lnTo>
                                    <a:pt x="125" y="165"/>
                                  </a:lnTo>
                                  <a:lnTo>
                                    <a:pt x="130" y="159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1" y="143"/>
                                  </a:lnTo>
                                  <a:lnTo>
                                    <a:pt x="124" y="143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33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6" y="127"/>
                                  </a:lnTo>
                                  <a:lnTo>
                                    <a:pt x="112" y="126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71" y="138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2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34" y="136"/>
                                  </a:lnTo>
                                  <a:lnTo>
                                    <a:pt x="43" y="130"/>
                                  </a:lnTo>
                                  <a:lnTo>
                                    <a:pt x="31" y="125"/>
                                  </a:lnTo>
                                  <a:lnTo>
                                    <a:pt x="34" y="124"/>
                                  </a:lnTo>
                                  <a:lnTo>
                                    <a:pt x="36" y="116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113" y="93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97" y="51"/>
                                  </a:lnTo>
                                  <a:lnTo>
                                    <a:pt x="89" y="44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03" y="40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12" y="38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7" y="16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24" y="33"/>
                                  </a:lnTo>
                                  <a:lnTo>
                                    <a:pt x="139" y="36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55" y="60"/>
                                  </a:lnTo>
                                  <a:lnTo>
                                    <a:pt x="166" y="63"/>
                                  </a:lnTo>
                                  <a:lnTo>
                                    <a:pt x="173" y="71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6" y="100"/>
                                  </a:lnTo>
                                  <a:lnTo>
                                    <a:pt x="171" y="104"/>
                                  </a:lnTo>
                                  <a:lnTo>
                                    <a:pt x="170" y="109"/>
                                  </a:lnTo>
                                  <a:lnTo>
                                    <a:pt x="166" y="114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70" y="124"/>
                                  </a:lnTo>
                                  <a:lnTo>
                                    <a:pt x="168" y="133"/>
                                  </a:lnTo>
                                  <a:lnTo>
                                    <a:pt x="174" y="126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72" y="146"/>
                                  </a:lnTo>
                                  <a:lnTo>
                                    <a:pt x="181" y="149"/>
                                  </a:lnTo>
                                  <a:lnTo>
                                    <a:pt x="182" y="157"/>
                                  </a:lnTo>
                                  <a:lnTo>
                                    <a:pt x="182" y="175"/>
                                  </a:lnTo>
                                  <a:lnTo>
                                    <a:pt x="189" y="162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202" y="151"/>
                                  </a:lnTo>
                                  <a:lnTo>
                                    <a:pt x="202" y="127"/>
                                  </a:lnTo>
                                  <a:lnTo>
                                    <a:pt x="206" y="116"/>
                                  </a:lnTo>
                                  <a:lnTo>
                                    <a:pt x="215" y="117"/>
                                  </a:lnTo>
                                  <a:lnTo>
                                    <a:pt x="217" y="127"/>
                                  </a:lnTo>
                                  <a:lnTo>
                                    <a:pt x="222" y="137"/>
                                  </a:lnTo>
                                  <a:lnTo>
                                    <a:pt x="229" y="127"/>
                                  </a:lnTo>
                                  <a:lnTo>
                                    <a:pt x="232" y="113"/>
                                  </a:lnTo>
                                  <a:lnTo>
                                    <a:pt x="233" y="97"/>
                                  </a:lnTo>
                                  <a:lnTo>
                                    <a:pt x="229" y="72"/>
                                  </a:lnTo>
                                  <a:lnTo>
                                    <a:pt x="227" y="59"/>
                                  </a:lnTo>
                                  <a:lnTo>
                                    <a:pt x="233" y="56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56" y="76"/>
                                  </a:lnTo>
                                  <a:lnTo>
                                    <a:pt x="265" y="9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75" y="106"/>
                                  </a:lnTo>
                                  <a:lnTo>
                                    <a:pt x="281" y="104"/>
                                  </a:lnTo>
                                  <a:lnTo>
                                    <a:pt x="284" y="88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92" y="61"/>
                                  </a:lnTo>
                                  <a:lnTo>
                                    <a:pt x="299" y="65"/>
                                  </a:lnTo>
                                  <a:lnTo>
                                    <a:pt x="305" y="54"/>
                                  </a:lnTo>
                                  <a:lnTo>
                                    <a:pt x="318" y="45"/>
                                  </a:lnTo>
                                  <a:lnTo>
                                    <a:pt x="318" y="55"/>
                                  </a:lnTo>
                                  <a:lnTo>
                                    <a:pt x="321" y="55"/>
                                  </a:lnTo>
                                  <a:lnTo>
                                    <a:pt x="323" y="61"/>
                                  </a:lnTo>
                                  <a:lnTo>
                                    <a:pt x="331" y="63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40" y="84"/>
                                  </a:lnTo>
                                  <a:lnTo>
                                    <a:pt x="346" y="95"/>
                                  </a:lnTo>
                                  <a:lnTo>
                                    <a:pt x="349" y="111"/>
                                  </a:lnTo>
                                  <a:lnTo>
                                    <a:pt x="353" y="117"/>
                                  </a:lnTo>
                                  <a:lnTo>
                                    <a:pt x="355" y="103"/>
                                  </a:lnTo>
                                  <a:lnTo>
                                    <a:pt x="355" y="89"/>
                                  </a:lnTo>
                                  <a:lnTo>
                                    <a:pt x="353" y="81"/>
                                  </a:lnTo>
                                  <a:lnTo>
                                    <a:pt x="344" y="60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49" y="47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370" y="59"/>
                                  </a:lnTo>
                                  <a:lnTo>
                                    <a:pt x="377" y="72"/>
                                  </a:lnTo>
                                  <a:lnTo>
                                    <a:pt x="387" y="70"/>
                                  </a:lnTo>
                                  <a:lnTo>
                                    <a:pt x="392" y="65"/>
                                  </a:lnTo>
                                  <a:lnTo>
                                    <a:pt x="397" y="55"/>
                                  </a:lnTo>
                                  <a:lnTo>
                                    <a:pt x="397" y="49"/>
                                  </a:lnTo>
                                  <a:lnTo>
                                    <a:pt x="410" y="46"/>
                                  </a:lnTo>
                                  <a:lnTo>
                                    <a:pt x="412" y="56"/>
                                  </a:lnTo>
                                  <a:lnTo>
                                    <a:pt x="424" y="57"/>
                                  </a:lnTo>
                                  <a:lnTo>
                                    <a:pt x="432" y="51"/>
                                  </a:lnTo>
                                  <a:lnTo>
                                    <a:pt x="444" y="50"/>
                                  </a:lnTo>
                                  <a:lnTo>
                                    <a:pt x="444" y="28"/>
                                  </a:lnTo>
                                  <a:lnTo>
                                    <a:pt x="441" y="16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448" y="8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64" y="1"/>
                                  </a:lnTo>
                                  <a:lnTo>
                                    <a:pt x="468" y="13"/>
                                  </a:lnTo>
                                  <a:lnTo>
                                    <a:pt x="480" y="19"/>
                                  </a:lnTo>
                                  <a:lnTo>
                                    <a:pt x="482" y="31"/>
                                  </a:lnTo>
                                  <a:lnTo>
                                    <a:pt x="479" y="36"/>
                                  </a:lnTo>
                                  <a:lnTo>
                                    <a:pt x="495" y="49"/>
                                  </a:lnTo>
                                  <a:lnTo>
                                    <a:pt x="501" y="49"/>
                                  </a:lnTo>
                                  <a:lnTo>
                                    <a:pt x="504" y="44"/>
                                  </a:lnTo>
                                  <a:lnTo>
                                    <a:pt x="502" y="36"/>
                                  </a:lnTo>
                                  <a:lnTo>
                                    <a:pt x="518" y="36"/>
                                  </a:lnTo>
                                  <a:lnTo>
                                    <a:pt x="523" y="23"/>
                                  </a:lnTo>
                                  <a:lnTo>
                                    <a:pt x="530" y="20"/>
                                  </a:lnTo>
                                  <a:lnTo>
                                    <a:pt x="543" y="19"/>
                                  </a:lnTo>
                                  <a:lnTo>
                                    <a:pt x="547" y="23"/>
                                  </a:lnTo>
                                  <a:lnTo>
                                    <a:pt x="532" y="30"/>
                                  </a:lnTo>
                                  <a:lnTo>
                                    <a:pt x="515" y="59"/>
                                  </a:lnTo>
                                  <a:lnTo>
                                    <a:pt x="518" y="67"/>
                                  </a:lnTo>
                                  <a:lnTo>
                                    <a:pt x="523" y="72"/>
                                  </a:lnTo>
                                  <a:lnTo>
                                    <a:pt x="538" y="63"/>
                                  </a:lnTo>
                                  <a:lnTo>
                                    <a:pt x="542" y="82"/>
                                  </a:lnTo>
                                  <a:lnTo>
                                    <a:pt x="536" y="99"/>
                                  </a:lnTo>
                                  <a:lnTo>
                                    <a:pt x="536" y="109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9" y="115"/>
                                  </a:lnTo>
                                  <a:lnTo>
                                    <a:pt x="560" y="124"/>
                                  </a:lnTo>
                                  <a:lnTo>
                                    <a:pt x="576" y="129"/>
                                  </a:lnTo>
                                  <a:lnTo>
                                    <a:pt x="577" y="115"/>
                                  </a:lnTo>
                                  <a:lnTo>
                                    <a:pt x="582" y="120"/>
                                  </a:lnTo>
                                  <a:lnTo>
                                    <a:pt x="593" y="147"/>
                                  </a:lnTo>
                                  <a:lnTo>
                                    <a:pt x="592" y="159"/>
                                  </a:lnTo>
                                  <a:lnTo>
                                    <a:pt x="586" y="165"/>
                                  </a:lnTo>
                                  <a:lnTo>
                                    <a:pt x="592" y="180"/>
                                  </a:lnTo>
                                  <a:lnTo>
                                    <a:pt x="600" y="179"/>
                                  </a:lnTo>
                                  <a:lnTo>
                                    <a:pt x="603" y="174"/>
                                  </a:lnTo>
                                  <a:lnTo>
                                    <a:pt x="603" y="189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591" y="206"/>
                                  </a:lnTo>
                                  <a:lnTo>
                                    <a:pt x="591" y="217"/>
                                  </a:lnTo>
                                  <a:lnTo>
                                    <a:pt x="587" y="219"/>
                                  </a:lnTo>
                                  <a:lnTo>
                                    <a:pt x="580" y="229"/>
                                  </a:lnTo>
                                  <a:lnTo>
                                    <a:pt x="560" y="234"/>
                                  </a:lnTo>
                                  <a:lnTo>
                                    <a:pt x="560" y="244"/>
                                  </a:lnTo>
                                  <a:lnTo>
                                    <a:pt x="550" y="243"/>
                                  </a:lnTo>
                                  <a:lnTo>
                                    <a:pt x="553" y="246"/>
                                  </a:lnTo>
                                  <a:lnTo>
                                    <a:pt x="548" y="253"/>
                                  </a:lnTo>
                                  <a:lnTo>
                                    <a:pt x="555" y="254"/>
                                  </a:lnTo>
                                  <a:lnTo>
                                    <a:pt x="565" y="246"/>
                                  </a:lnTo>
                                  <a:lnTo>
                                    <a:pt x="555" y="270"/>
                                  </a:lnTo>
                                  <a:lnTo>
                                    <a:pt x="545" y="282"/>
                                  </a:lnTo>
                                  <a:lnTo>
                                    <a:pt x="532" y="287"/>
                                  </a:lnTo>
                                  <a:lnTo>
                                    <a:pt x="528" y="299"/>
                                  </a:lnTo>
                                  <a:lnTo>
                                    <a:pt x="516" y="292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10" y="278"/>
                                  </a:lnTo>
                                  <a:lnTo>
                                    <a:pt x="504" y="277"/>
                                  </a:lnTo>
                                  <a:lnTo>
                                    <a:pt x="501" y="291"/>
                                  </a:lnTo>
                                  <a:lnTo>
                                    <a:pt x="488" y="300"/>
                                  </a:lnTo>
                                  <a:lnTo>
                                    <a:pt x="483" y="309"/>
                                  </a:lnTo>
                                  <a:lnTo>
                                    <a:pt x="467" y="325"/>
                                  </a:lnTo>
                                  <a:lnTo>
                                    <a:pt x="450" y="337"/>
                                  </a:lnTo>
                                  <a:lnTo>
                                    <a:pt x="437" y="345"/>
                                  </a:lnTo>
                                  <a:lnTo>
                                    <a:pt x="423" y="343"/>
                                  </a:lnTo>
                                  <a:lnTo>
                                    <a:pt x="413" y="347"/>
                                  </a:lnTo>
                                  <a:lnTo>
                                    <a:pt x="410" y="341"/>
                                  </a:lnTo>
                                  <a:lnTo>
                                    <a:pt x="404" y="346"/>
                                  </a:lnTo>
                                  <a:lnTo>
                                    <a:pt x="401" y="351"/>
                                  </a:lnTo>
                                  <a:lnTo>
                                    <a:pt x="401" y="359"/>
                                  </a:lnTo>
                                  <a:lnTo>
                                    <a:pt x="385" y="364"/>
                                  </a:lnTo>
                                  <a:lnTo>
                                    <a:pt x="356" y="394"/>
                                  </a:lnTo>
                                  <a:lnTo>
                                    <a:pt x="332" y="402"/>
                                  </a:lnTo>
                                  <a:lnTo>
                                    <a:pt x="324" y="409"/>
                                  </a:lnTo>
                                  <a:lnTo>
                                    <a:pt x="310" y="404"/>
                                  </a:lnTo>
                                  <a:lnTo>
                                    <a:pt x="302" y="407"/>
                                  </a:lnTo>
                                  <a:lnTo>
                                    <a:pt x="291" y="399"/>
                                  </a:lnTo>
                                  <a:lnTo>
                                    <a:pt x="279" y="396"/>
                                  </a:lnTo>
                                  <a:lnTo>
                                    <a:pt x="260" y="388"/>
                                  </a:lnTo>
                                  <a:lnTo>
                                    <a:pt x="251" y="38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827" name="Group 222"/>
                          <wpg:cNvGrpSpPr>
                            <a:grpSpLocks noChangeAspect="1"/>
                          </wpg:cNvGrpSpPr>
                          <wpg:grpSpPr>
                            <a:xfrm>
                              <a:off x="4945856" y="1268759"/>
                              <a:ext cx="287338" cy="296863"/>
                              <a:chOff x="3202" y="1036"/>
                              <a:chExt cx="181" cy="187"/>
                            </a:xfrm>
                            <a:grpFill/>
                          </wpg:grpSpPr>
                          <wps:wsp>
                            <wps:cNvPr id="828" name="Freeform 22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202" y="1036"/>
                                <a:ext cx="118" cy="18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4" y="96"/>
                                  </a:cxn>
                                  <a:cxn ang="0">
                                    <a:pos x="291" y="233"/>
                                  </a:cxn>
                                  <a:cxn ang="0">
                                    <a:pos x="264" y="255"/>
                                  </a:cxn>
                                  <a:cxn ang="0">
                                    <a:pos x="253" y="151"/>
                                  </a:cxn>
                                  <a:cxn ang="0">
                                    <a:pos x="197" y="102"/>
                                  </a:cxn>
                                  <a:cxn ang="0">
                                    <a:pos x="189" y="232"/>
                                  </a:cxn>
                                  <a:cxn ang="0">
                                    <a:pos x="145" y="192"/>
                                  </a:cxn>
                                  <a:cxn ang="0">
                                    <a:pos x="94" y="145"/>
                                  </a:cxn>
                                  <a:cxn ang="0">
                                    <a:pos x="170" y="96"/>
                                  </a:cxn>
                                  <a:cxn ang="0">
                                    <a:pos x="98" y="77"/>
                                  </a:cxn>
                                  <a:cxn ang="0">
                                    <a:pos x="74" y="104"/>
                                  </a:cxn>
                                  <a:cxn ang="0">
                                    <a:pos x="35" y="115"/>
                                  </a:cxn>
                                  <a:cxn ang="0">
                                    <a:pos x="15" y="152"/>
                                  </a:cxn>
                                  <a:cxn ang="0">
                                    <a:pos x="15" y="206"/>
                                  </a:cxn>
                                  <a:cxn ang="0">
                                    <a:pos x="33" y="276"/>
                                  </a:cxn>
                                  <a:cxn ang="0">
                                    <a:pos x="74" y="224"/>
                                  </a:cxn>
                                  <a:cxn ang="0">
                                    <a:pos x="70" y="301"/>
                                  </a:cxn>
                                  <a:cxn ang="0">
                                    <a:pos x="37" y="316"/>
                                  </a:cxn>
                                  <a:cxn ang="0">
                                    <a:pos x="66" y="400"/>
                                  </a:cxn>
                                  <a:cxn ang="0">
                                    <a:pos x="100" y="450"/>
                                  </a:cxn>
                                  <a:cxn ang="0">
                                    <a:pos x="129" y="522"/>
                                  </a:cxn>
                                  <a:cxn ang="0">
                                    <a:pos x="191" y="516"/>
                                  </a:cxn>
                                  <a:cxn ang="0">
                                    <a:pos x="213" y="458"/>
                                  </a:cxn>
                                  <a:cxn ang="0">
                                    <a:pos x="231" y="394"/>
                                  </a:cxn>
                                  <a:cxn ang="0">
                                    <a:pos x="266" y="366"/>
                                  </a:cxn>
                                  <a:cxn ang="0">
                                    <a:pos x="307" y="435"/>
                                  </a:cxn>
                                  <a:cxn ang="0">
                                    <a:pos x="336" y="400"/>
                                  </a:cxn>
                                  <a:cxn ang="0">
                                    <a:pos x="326" y="453"/>
                                  </a:cxn>
                                  <a:cxn ang="0">
                                    <a:pos x="336" y="485"/>
                                  </a:cxn>
                                  <a:cxn ang="0">
                                    <a:pos x="264" y="516"/>
                                  </a:cxn>
                                  <a:cxn ang="0">
                                    <a:pos x="224" y="555"/>
                                  </a:cxn>
                                  <a:cxn ang="0">
                                    <a:pos x="167" y="569"/>
                                  </a:cxn>
                                  <a:cxn ang="0">
                                    <a:pos x="195" y="640"/>
                                  </a:cxn>
                                  <a:cxn ang="0">
                                    <a:pos x="231" y="636"/>
                                  </a:cxn>
                                  <a:cxn ang="0">
                                    <a:pos x="315" y="624"/>
                                  </a:cxn>
                                  <a:cxn ang="0">
                                    <a:pos x="338" y="637"/>
                                  </a:cxn>
                                  <a:cxn ang="0">
                                    <a:pos x="281" y="649"/>
                                  </a:cxn>
                                  <a:cxn ang="0">
                                    <a:pos x="291" y="714"/>
                                  </a:cxn>
                                  <a:cxn ang="0">
                                    <a:pos x="215" y="716"/>
                                  </a:cxn>
                                  <a:cxn ang="0">
                                    <a:pos x="199" y="774"/>
                                  </a:cxn>
                                  <a:cxn ang="0">
                                    <a:pos x="278" y="830"/>
                                  </a:cxn>
                                  <a:cxn ang="0">
                                    <a:pos x="302" y="848"/>
                                  </a:cxn>
                                  <a:cxn ang="0">
                                    <a:pos x="323" y="922"/>
                                  </a:cxn>
                                  <a:cxn ang="0">
                                    <a:pos x="348" y="888"/>
                                  </a:cxn>
                                  <a:cxn ang="0">
                                    <a:pos x="364" y="822"/>
                                  </a:cxn>
                                  <a:cxn ang="0">
                                    <a:pos x="380" y="731"/>
                                  </a:cxn>
                                  <a:cxn ang="0">
                                    <a:pos x="423" y="680"/>
                                  </a:cxn>
                                  <a:cxn ang="0">
                                    <a:pos x="426" y="588"/>
                                  </a:cxn>
                                  <a:cxn ang="0">
                                    <a:pos x="455" y="529"/>
                                  </a:cxn>
                                  <a:cxn ang="0">
                                    <a:pos x="473" y="462"/>
                                  </a:cxn>
                                  <a:cxn ang="0">
                                    <a:pos x="536" y="404"/>
                                  </a:cxn>
                                  <a:cxn ang="0">
                                    <a:pos x="586" y="341"/>
                                  </a:cxn>
                                  <a:cxn ang="0">
                                    <a:pos x="477" y="254"/>
                                  </a:cxn>
                                  <a:cxn ang="0">
                                    <a:pos x="435" y="150"/>
                                  </a:cxn>
                                  <a:cxn ang="0">
                                    <a:pos x="391" y="181"/>
                                  </a:cxn>
                                  <a:cxn ang="0">
                                    <a:pos x="379" y="144"/>
                                  </a:cxn>
                                  <a:cxn ang="0">
                                    <a:pos x="339" y="39"/>
                                  </a:cxn>
                                  <a:cxn ang="0">
                                    <a:pos x="290" y="22"/>
                                  </a:cxn>
                                </a:cxnLst>
                                <a:rect l="0" t="0" r="r" b="b"/>
                                <a:pathLst>
                                  <a:path w="591" h="937">
                                    <a:moveTo>
                                      <a:pt x="290" y="22"/>
                                    </a:moveTo>
                                    <a:lnTo>
                                      <a:pt x="289" y="29"/>
                                    </a:lnTo>
                                    <a:lnTo>
                                      <a:pt x="294" y="43"/>
                                    </a:lnTo>
                                    <a:lnTo>
                                      <a:pt x="279" y="45"/>
                                    </a:lnTo>
                                    <a:lnTo>
                                      <a:pt x="278" y="57"/>
                                    </a:lnTo>
                                    <a:lnTo>
                                      <a:pt x="278" y="68"/>
                                    </a:lnTo>
                                    <a:lnTo>
                                      <a:pt x="274" y="79"/>
                                    </a:lnTo>
                                    <a:lnTo>
                                      <a:pt x="274" y="96"/>
                                    </a:lnTo>
                                    <a:lnTo>
                                      <a:pt x="279" y="96"/>
                                    </a:lnTo>
                                    <a:lnTo>
                                      <a:pt x="279" y="109"/>
                                    </a:lnTo>
                                    <a:lnTo>
                                      <a:pt x="280" y="133"/>
                                    </a:lnTo>
                                    <a:lnTo>
                                      <a:pt x="283" y="140"/>
                                    </a:lnTo>
                                    <a:lnTo>
                                      <a:pt x="283" y="182"/>
                                    </a:lnTo>
                                    <a:lnTo>
                                      <a:pt x="285" y="195"/>
                                    </a:lnTo>
                                    <a:lnTo>
                                      <a:pt x="288" y="226"/>
                                    </a:lnTo>
                                    <a:lnTo>
                                      <a:pt x="291" y="233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318" y="325"/>
                                    </a:lnTo>
                                    <a:lnTo>
                                      <a:pt x="317" y="329"/>
                                    </a:lnTo>
                                    <a:lnTo>
                                      <a:pt x="308" y="327"/>
                                    </a:lnTo>
                                    <a:lnTo>
                                      <a:pt x="296" y="312"/>
                                    </a:lnTo>
                                    <a:lnTo>
                                      <a:pt x="283" y="274"/>
                                    </a:lnTo>
                                    <a:lnTo>
                                      <a:pt x="272" y="254"/>
                                    </a:lnTo>
                                    <a:lnTo>
                                      <a:pt x="264" y="255"/>
                                    </a:lnTo>
                                    <a:lnTo>
                                      <a:pt x="263" y="262"/>
                                    </a:lnTo>
                                    <a:lnTo>
                                      <a:pt x="261" y="263"/>
                                    </a:lnTo>
                                    <a:lnTo>
                                      <a:pt x="259" y="258"/>
                                    </a:lnTo>
                                    <a:lnTo>
                                      <a:pt x="264" y="244"/>
                                    </a:lnTo>
                                    <a:lnTo>
                                      <a:pt x="264" y="217"/>
                                    </a:lnTo>
                                    <a:lnTo>
                                      <a:pt x="259" y="197"/>
                                    </a:lnTo>
                                    <a:lnTo>
                                      <a:pt x="258" y="178"/>
                                    </a:lnTo>
                                    <a:lnTo>
                                      <a:pt x="253" y="151"/>
                                    </a:lnTo>
                                    <a:lnTo>
                                      <a:pt x="252" y="125"/>
                                    </a:lnTo>
                                    <a:lnTo>
                                      <a:pt x="246" y="104"/>
                                    </a:lnTo>
                                    <a:lnTo>
                                      <a:pt x="240" y="96"/>
                                    </a:lnTo>
                                    <a:lnTo>
                                      <a:pt x="238" y="87"/>
                                    </a:lnTo>
                                    <a:lnTo>
                                      <a:pt x="224" y="81"/>
                                    </a:lnTo>
                                    <a:lnTo>
                                      <a:pt x="208" y="69"/>
                                    </a:lnTo>
                                    <a:lnTo>
                                      <a:pt x="199" y="86"/>
                                    </a:lnTo>
                                    <a:lnTo>
                                      <a:pt x="197" y="102"/>
                                    </a:lnTo>
                                    <a:lnTo>
                                      <a:pt x="188" y="114"/>
                                    </a:lnTo>
                                    <a:lnTo>
                                      <a:pt x="187" y="120"/>
                                    </a:lnTo>
                                    <a:lnTo>
                                      <a:pt x="177" y="133"/>
                                    </a:lnTo>
                                    <a:lnTo>
                                      <a:pt x="173" y="146"/>
                                    </a:lnTo>
                                    <a:lnTo>
                                      <a:pt x="176" y="157"/>
                                    </a:lnTo>
                                    <a:lnTo>
                                      <a:pt x="176" y="171"/>
                                    </a:lnTo>
                                    <a:lnTo>
                                      <a:pt x="184" y="215"/>
                                    </a:lnTo>
                                    <a:lnTo>
                                      <a:pt x="189" y="232"/>
                                    </a:lnTo>
                                    <a:lnTo>
                                      <a:pt x="195" y="242"/>
                                    </a:lnTo>
                                    <a:lnTo>
                                      <a:pt x="188" y="241"/>
                                    </a:lnTo>
                                    <a:lnTo>
                                      <a:pt x="176" y="222"/>
                                    </a:lnTo>
                                    <a:lnTo>
                                      <a:pt x="168" y="205"/>
                                    </a:lnTo>
                                    <a:lnTo>
                                      <a:pt x="164" y="183"/>
                                    </a:lnTo>
                                    <a:lnTo>
                                      <a:pt x="152" y="167"/>
                                    </a:lnTo>
                                    <a:lnTo>
                                      <a:pt x="151" y="179"/>
                                    </a:lnTo>
                                    <a:lnTo>
                                      <a:pt x="145" y="192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43" y="171"/>
                                    </a:lnTo>
                                    <a:lnTo>
                                      <a:pt x="139" y="158"/>
                                    </a:lnTo>
                                    <a:lnTo>
                                      <a:pt x="148" y="152"/>
                                    </a:lnTo>
                                    <a:lnTo>
                                      <a:pt x="152" y="138"/>
                                    </a:lnTo>
                                    <a:lnTo>
                                      <a:pt x="134" y="136"/>
                                    </a:lnTo>
                                    <a:lnTo>
                                      <a:pt x="106" y="150"/>
                                    </a:lnTo>
                                    <a:lnTo>
                                      <a:pt x="94" y="145"/>
                                    </a:lnTo>
                                    <a:lnTo>
                                      <a:pt x="97" y="135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25" y="112"/>
                                    </a:lnTo>
                                    <a:lnTo>
                                      <a:pt x="129" y="102"/>
                                    </a:lnTo>
                                    <a:lnTo>
                                      <a:pt x="143" y="102"/>
                                    </a:lnTo>
                                    <a:lnTo>
                                      <a:pt x="146" y="96"/>
                                    </a:lnTo>
                                    <a:lnTo>
                                      <a:pt x="152" y="104"/>
                                    </a:lnTo>
                                    <a:lnTo>
                                      <a:pt x="170" y="96"/>
                                    </a:lnTo>
                                    <a:lnTo>
                                      <a:pt x="175" y="86"/>
                                    </a:lnTo>
                                    <a:lnTo>
                                      <a:pt x="175" y="76"/>
                                    </a:lnTo>
                                    <a:lnTo>
                                      <a:pt x="170" y="54"/>
                                    </a:lnTo>
                                    <a:lnTo>
                                      <a:pt x="160" y="53"/>
                                    </a:lnTo>
                                    <a:lnTo>
                                      <a:pt x="141" y="58"/>
                                    </a:lnTo>
                                    <a:lnTo>
                                      <a:pt x="122" y="75"/>
                                    </a:lnTo>
                                    <a:lnTo>
                                      <a:pt x="100" y="82"/>
                                    </a:lnTo>
                                    <a:lnTo>
                                      <a:pt x="98" y="77"/>
                                    </a:lnTo>
                                    <a:lnTo>
                                      <a:pt x="91" y="74"/>
                                    </a:lnTo>
                                    <a:lnTo>
                                      <a:pt x="91" y="63"/>
                                    </a:lnTo>
                                    <a:lnTo>
                                      <a:pt x="89" y="54"/>
                                    </a:lnTo>
                                    <a:lnTo>
                                      <a:pt x="80" y="58"/>
                                    </a:lnTo>
                                    <a:lnTo>
                                      <a:pt x="85" y="103"/>
                                    </a:lnTo>
                                    <a:lnTo>
                                      <a:pt x="81" y="104"/>
                                    </a:lnTo>
                                    <a:lnTo>
                                      <a:pt x="78" y="97"/>
                                    </a:lnTo>
                                    <a:lnTo>
                                      <a:pt x="74" y="104"/>
                                    </a:lnTo>
                                    <a:lnTo>
                                      <a:pt x="53" y="58"/>
                                    </a:lnTo>
                                    <a:lnTo>
                                      <a:pt x="43" y="66"/>
                                    </a:lnTo>
                                    <a:lnTo>
                                      <a:pt x="46" y="77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0" y="77"/>
                                    </a:lnTo>
                                    <a:lnTo>
                                      <a:pt x="26" y="81"/>
                                    </a:lnTo>
                                    <a:lnTo>
                                      <a:pt x="25" y="91"/>
                                    </a:lnTo>
                                    <a:lnTo>
                                      <a:pt x="35" y="115"/>
                                    </a:lnTo>
                                    <a:lnTo>
                                      <a:pt x="33" y="122"/>
                                    </a:lnTo>
                                    <a:lnTo>
                                      <a:pt x="21" y="119"/>
                                    </a:lnTo>
                                    <a:lnTo>
                                      <a:pt x="12" y="99"/>
                                    </a:lnTo>
                                    <a:lnTo>
                                      <a:pt x="6" y="98"/>
                                    </a:lnTo>
                                    <a:lnTo>
                                      <a:pt x="6" y="107"/>
                                    </a:lnTo>
                                    <a:lnTo>
                                      <a:pt x="8" y="118"/>
                                    </a:lnTo>
                                    <a:lnTo>
                                      <a:pt x="19" y="140"/>
                                    </a:lnTo>
                                    <a:lnTo>
                                      <a:pt x="15" y="152"/>
                                    </a:lnTo>
                                    <a:lnTo>
                                      <a:pt x="8" y="146"/>
                                    </a:lnTo>
                                    <a:lnTo>
                                      <a:pt x="0" y="150"/>
                                    </a:lnTo>
                                    <a:lnTo>
                                      <a:pt x="1" y="158"/>
                                    </a:lnTo>
                                    <a:lnTo>
                                      <a:pt x="6" y="163"/>
                                    </a:lnTo>
                                    <a:lnTo>
                                      <a:pt x="8" y="176"/>
                                    </a:lnTo>
                                    <a:lnTo>
                                      <a:pt x="8" y="201"/>
                                    </a:lnTo>
                                    <a:lnTo>
                                      <a:pt x="9" y="215"/>
                                    </a:lnTo>
                                    <a:lnTo>
                                      <a:pt x="15" y="206"/>
                                    </a:lnTo>
                                    <a:lnTo>
                                      <a:pt x="16" y="217"/>
                                    </a:lnTo>
                                    <a:lnTo>
                                      <a:pt x="17" y="23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24" y="236"/>
                                    </a:lnTo>
                                    <a:lnTo>
                                      <a:pt x="25" y="248"/>
                                    </a:lnTo>
                                    <a:lnTo>
                                      <a:pt x="27" y="254"/>
                                    </a:lnTo>
                                    <a:lnTo>
                                      <a:pt x="27" y="271"/>
                                    </a:lnTo>
                                    <a:lnTo>
                                      <a:pt x="33" y="276"/>
                                    </a:lnTo>
                                    <a:lnTo>
                                      <a:pt x="43" y="270"/>
                                    </a:lnTo>
                                    <a:lnTo>
                                      <a:pt x="53" y="244"/>
                                    </a:lnTo>
                                    <a:lnTo>
                                      <a:pt x="38" y="225"/>
                                    </a:lnTo>
                                    <a:lnTo>
                                      <a:pt x="55" y="228"/>
                                    </a:lnTo>
                                    <a:lnTo>
                                      <a:pt x="60" y="238"/>
                                    </a:lnTo>
                                    <a:lnTo>
                                      <a:pt x="62" y="233"/>
                                    </a:lnTo>
                                    <a:lnTo>
                                      <a:pt x="66" y="226"/>
                                    </a:lnTo>
                                    <a:lnTo>
                                      <a:pt x="74" y="224"/>
                                    </a:lnTo>
                                    <a:lnTo>
                                      <a:pt x="71" y="238"/>
                                    </a:lnTo>
                                    <a:lnTo>
                                      <a:pt x="73" y="246"/>
                                    </a:lnTo>
                                    <a:lnTo>
                                      <a:pt x="65" y="253"/>
                                    </a:lnTo>
                                    <a:lnTo>
                                      <a:pt x="63" y="264"/>
                                    </a:lnTo>
                                    <a:lnTo>
                                      <a:pt x="65" y="274"/>
                                    </a:lnTo>
                                    <a:lnTo>
                                      <a:pt x="57" y="279"/>
                                    </a:lnTo>
                                    <a:lnTo>
                                      <a:pt x="54" y="291"/>
                                    </a:lnTo>
                                    <a:lnTo>
                                      <a:pt x="70" y="301"/>
                                    </a:lnTo>
                                    <a:lnTo>
                                      <a:pt x="71" y="313"/>
                                    </a:lnTo>
                                    <a:lnTo>
                                      <a:pt x="80" y="318"/>
                                    </a:lnTo>
                                    <a:lnTo>
                                      <a:pt x="91" y="312"/>
                                    </a:lnTo>
                                    <a:lnTo>
                                      <a:pt x="96" y="325"/>
                                    </a:lnTo>
                                    <a:lnTo>
                                      <a:pt x="94" y="335"/>
                                    </a:lnTo>
                                    <a:lnTo>
                                      <a:pt x="55" y="325"/>
                                    </a:lnTo>
                                    <a:lnTo>
                                      <a:pt x="49" y="314"/>
                                    </a:lnTo>
                                    <a:lnTo>
                                      <a:pt x="37" y="316"/>
                                    </a:lnTo>
                                    <a:lnTo>
                                      <a:pt x="43" y="327"/>
                                    </a:lnTo>
                                    <a:lnTo>
                                      <a:pt x="62" y="348"/>
                                    </a:lnTo>
                                    <a:lnTo>
                                      <a:pt x="71" y="351"/>
                                    </a:lnTo>
                                    <a:lnTo>
                                      <a:pt x="68" y="359"/>
                                    </a:lnTo>
                                    <a:lnTo>
                                      <a:pt x="59" y="360"/>
                                    </a:lnTo>
                                    <a:lnTo>
                                      <a:pt x="54" y="381"/>
                                    </a:lnTo>
                                    <a:lnTo>
                                      <a:pt x="68" y="392"/>
                                    </a:lnTo>
                                    <a:lnTo>
                                      <a:pt x="66" y="400"/>
                                    </a:lnTo>
                                    <a:lnTo>
                                      <a:pt x="73" y="407"/>
                                    </a:lnTo>
                                    <a:lnTo>
                                      <a:pt x="75" y="414"/>
                                    </a:lnTo>
                                    <a:lnTo>
                                      <a:pt x="111" y="435"/>
                                    </a:lnTo>
                                    <a:lnTo>
                                      <a:pt x="128" y="435"/>
                                    </a:lnTo>
                                    <a:lnTo>
                                      <a:pt x="138" y="427"/>
                                    </a:lnTo>
                                    <a:lnTo>
                                      <a:pt x="137" y="441"/>
                                    </a:lnTo>
                                    <a:lnTo>
                                      <a:pt x="127" y="447"/>
                                    </a:lnTo>
                                    <a:lnTo>
                                      <a:pt x="100" y="450"/>
                                    </a:lnTo>
                                    <a:lnTo>
                                      <a:pt x="97" y="457"/>
                                    </a:lnTo>
                                    <a:lnTo>
                                      <a:pt x="106" y="469"/>
                                    </a:lnTo>
                                    <a:lnTo>
                                      <a:pt x="108" y="481"/>
                                    </a:lnTo>
                                    <a:lnTo>
                                      <a:pt x="121" y="486"/>
                                    </a:lnTo>
                                    <a:lnTo>
                                      <a:pt x="128" y="483"/>
                                    </a:lnTo>
                                    <a:lnTo>
                                      <a:pt x="130" y="501"/>
                                    </a:lnTo>
                                    <a:lnTo>
                                      <a:pt x="124" y="509"/>
                                    </a:lnTo>
                                    <a:lnTo>
                                      <a:pt x="129" y="522"/>
                                    </a:lnTo>
                                    <a:lnTo>
                                      <a:pt x="132" y="517"/>
                                    </a:lnTo>
                                    <a:lnTo>
                                      <a:pt x="148" y="526"/>
                                    </a:lnTo>
                                    <a:lnTo>
                                      <a:pt x="152" y="518"/>
                                    </a:lnTo>
                                    <a:lnTo>
                                      <a:pt x="156" y="527"/>
                                    </a:lnTo>
                                    <a:lnTo>
                                      <a:pt x="160" y="522"/>
                                    </a:lnTo>
                                    <a:lnTo>
                                      <a:pt x="173" y="527"/>
                                    </a:lnTo>
                                    <a:lnTo>
                                      <a:pt x="177" y="516"/>
                                    </a:lnTo>
                                    <a:lnTo>
                                      <a:pt x="191" y="516"/>
                                    </a:lnTo>
                                    <a:lnTo>
                                      <a:pt x="193" y="501"/>
                                    </a:lnTo>
                                    <a:lnTo>
                                      <a:pt x="192" y="495"/>
                                    </a:lnTo>
                                    <a:lnTo>
                                      <a:pt x="198" y="479"/>
                                    </a:lnTo>
                                    <a:lnTo>
                                      <a:pt x="208" y="477"/>
                                    </a:lnTo>
                                    <a:lnTo>
                                      <a:pt x="215" y="483"/>
                                    </a:lnTo>
                                    <a:lnTo>
                                      <a:pt x="221" y="478"/>
                                    </a:lnTo>
                                    <a:lnTo>
                                      <a:pt x="218" y="466"/>
                                    </a:lnTo>
                                    <a:lnTo>
                                      <a:pt x="213" y="458"/>
                                    </a:lnTo>
                                    <a:lnTo>
                                      <a:pt x="205" y="457"/>
                                    </a:lnTo>
                                    <a:lnTo>
                                      <a:pt x="210" y="443"/>
                                    </a:lnTo>
                                    <a:lnTo>
                                      <a:pt x="211" y="414"/>
                                    </a:lnTo>
                                    <a:lnTo>
                                      <a:pt x="214" y="396"/>
                                    </a:lnTo>
                                    <a:lnTo>
                                      <a:pt x="218" y="386"/>
                                    </a:lnTo>
                                    <a:lnTo>
                                      <a:pt x="224" y="381"/>
                                    </a:lnTo>
                                    <a:lnTo>
                                      <a:pt x="230" y="382"/>
                                    </a:lnTo>
                                    <a:lnTo>
                                      <a:pt x="231" y="394"/>
                                    </a:lnTo>
                                    <a:lnTo>
                                      <a:pt x="230" y="404"/>
                                    </a:lnTo>
                                    <a:lnTo>
                                      <a:pt x="235" y="416"/>
                                    </a:lnTo>
                                    <a:lnTo>
                                      <a:pt x="241" y="416"/>
                                    </a:lnTo>
                                    <a:lnTo>
                                      <a:pt x="250" y="399"/>
                                    </a:lnTo>
                                    <a:lnTo>
                                      <a:pt x="250" y="388"/>
                                    </a:lnTo>
                                    <a:lnTo>
                                      <a:pt x="252" y="368"/>
                                    </a:lnTo>
                                    <a:lnTo>
                                      <a:pt x="261" y="353"/>
                                    </a:lnTo>
                                    <a:lnTo>
                                      <a:pt x="266" y="366"/>
                                    </a:lnTo>
                                    <a:lnTo>
                                      <a:pt x="267" y="382"/>
                                    </a:lnTo>
                                    <a:lnTo>
                                      <a:pt x="253" y="421"/>
                                    </a:lnTo>
                                    <a:lnTo>
                                      <a:pt x="257" y="446"/>
                                    </a:lnTo>
                                    <a:lnTo>
                                      <a:pt x="264" y="452"/>
                                    </a:lnTo>
                                    <a:lnTo>
                                      <a:pt x="270" y="462"/>
                                    </a:lnTo>
                                    <a:lnTo>
                                      <a:pt x="296" y="450"/>
                                    </a:lnTo>
                                    <a:lnTo>
                                      <a:pt x="299" y="439"/>
                                    </a:lnTo>
                                    <a:lnTo>
                                      <a:pt x="307" y="435"/>
                                    </a:lnTo>
                                    <a:lnTo>
                                      <a:pt x="313" y="424"/>
                                    </a:lnTo>
                                    <a:lnTo>
                                      <a:pt x="315" y="409"/>
                                    </a:lnTo>
                                    <a:lnTo>
                                      <a:pt x="313" y="396"/>
                                    </a:lnTo>
                                    <a:lnTo>
                                      <a:pt x="322" y="389"/>
                                    </a:lnTo>
                                    <a:lnTo>
                                      <a:pt x="326" y="381"/>
                                    </a:lnTo>
                                    <a:lnTo>
                                      <a:pt x="329" y="383"/>
                                    </a:lnTo>
                                    <a:lnTo>
                                      <a:pt x="331" y="398"/>
                                    </a:lnTo>
                                    <a:lnTo>
                                      <a:pt x="336" y="400"/>
                                    </a:lnTo>
                                    <a:lnTo>
                                      <a:pt x="327" y="419"/>
                                    </a:lnTo>
                                    <a:lnTo>
                                      <a:pt x="320" y="425"/>
                                    </a:lnTo>
                                    <a:lnTo>
                                      <a:pt x="318" y="437"/>
                                    </a:lnTo>
                                    <a:lnTo>
                                      <a:pt x="315" y="443"/>
                                    </a:lnTo>
                                    <a:lnTo>
                                      <a:pt x="313" y="453"/>
                                    </a:lnTo>
                                    <a:lnTo>
                                      <a:pt x="316" y="462"/>
                                    </a:lnTo>
                                    <a:lnTo>
                                      <a:pt x="322" y="464"/>
                                    </a:lnTo>
                                    <a:lnTo>
                                      <a:pt x="326" y="453"/>
                                    </a:lnTo>
                                    <a:lnTo>
                                      <a:pt x="334" y="470"/>
                                    </a:lnTo>
                                    <a:lnTo>
                                      <a:pt x="342" y="474"/>
                                    </a:lnTo>
                                    <a:lnTo>
                                      <a:pt x="364" y="461"/>
                                    </a:lnTo>
                                    <a:lnTo>
                                      <a:pt x="367" y="467"/>
                                    </a:lnTo>
                                    <a:lnTo>
                                      <a:pt x="363" y="473"/>
                                    </a:lnTo>
                                    <a:lnTo>
                                      <a:pt x="350" y="474"/>
                                    </a:lnTo>
                                    <a:lnTo>
                                      <a:pt x="347" y="481"/>
                                    </a:lnTo>
                                    <a:lnTo>
                                      <a:pt x="336" y="485"/>
                                    </a:lnTo>
                                    <a:lnTo>
                                      <a:pt x="334" y="491"/>
                                    </a:lnTo>
                                    <a:lnTo>
                                      <a:pt x="316" y="491"/>
                                    </a:lnTo>
                                    <a:lnTo>
                                      <a:pt x="306" y="483"/>
                                    </a:lnTo>
                                    <a:lnTo>
                                      <a:pt x="284" y="485"/>
                                    </a:lnTo>
                                    <a:lnTo>
                                      <a:pt x="268" y="500"/>
                                    </a:lnTo>
                                    <a:lnTo>
                                      <a:pt x="275" y="516"/>
                                    </a:lnTo>
                                    <a:lnTo>
                                      <a:pt x="272" y="524"/>
                                    </a:lnTo>
                                    <a:lnTo>
                                      <a:pt x="264" y="516"/>
                                    </a:lnTo>
                                    <a:lnTo>
                                      <a:pt x="257" y="516"/>
                                    </a:lnTo>
                                    <a:lnTo>
                                      <a:pt x="253" y="526"/>
                                    </a:lnTo>
                                    <a:lnTo>
                                      <a:pt x="247" y="528"/>
                                    </a:lnTo>
                                    <a:lnTo>
                                      <a:pt x="243" y="538"/>
                                    </a:lnTo>
                                    <a:lnTo>
                                      <a:pt x="240" y="540"/>
                                    </a:lnTo>
                                    <a:lnTo>
                                      <a:pt x="240" y="556"/>
                                    </a:lnTo>
                                    <a:lnTo>
                                      <a:pt x="230" y="559"/>
                                    </a:lnTo>
                                    <a:lnTo>
                                      <a:pt x="224" y="555"/>
                                    </a:lnTo>
                                    <a:lnTo>
                                      <a:pt x="193" y="563"/>
                                    </a:lnTo>
                                    <a:lnTo>
                                      <a:pt x="192" y="570"/>
                                    </a:lnTo>
                                    <a:lnTo>
                                      <a:pt x="198" y="581"/>
                                    </a:lnTo>
                                    <a:lnTo>
                                      <a:pt x="194" y="590"/>
                                    </a:lnTo>
                                    <a:lnTo>
                                      <a:pt x="187" y="586"/>
                                    </a:lnTo>
                                    <a:lnTo>
                                      <a:pt x="183" y="572"/>
                                    </a:lnTo>
                                    <a:lnTo>
                                      <a:pt x="178" y="565"/>
                                    </a:lnTo>
                                    <a:lnTo>
                                      <a:pt x="167" y="569"/>
                                    </a:lnTo>
                                    <a:lnTo>
                                      <a:pt x="164" y="575"/>
                                    </a:lnTo>
                                    <a:lnTo>
                                      <a:pt x="165" y="609"/>
                                    </a:lnTo>
                                    <a:lnTo>
                                      <a:pt x="172" y="635"/>
                                    </a:lnTo>
                                    <a:lnTo>
                                      <a:pt x="170" y="642"/>
                                    </a:lnTo>
                                    <a:lnTo>
                                      <a:pt x="170" y="649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186" y="652"/>
                                    </a:lnTo>
                                    <a:lnTo>
                                      <a:pt x="195" y="640"/>
                                    </a:lnTo>
                                    <a:lnTo>
                                      <a:pt x="200" y="646"/>
                                    </a:lnTo>
                                    <a:lnTo>
                                      <a:pt x="208" y="646"/>
                                    </a:lnTo>
                                    <a:lnTo>
                                      <a:pt x="216" y="645"/>
                                    </a:lnTo>
                                    <a:lnTo>
                                      <a:pt x="216" y="639"/>
                                    </a:lnTo>
                                    <a:lnTo>
                                      <a:pt x="221" y="637"/>
                                    </a:lnTo>
                                    <a:lnTo>
                                      <a:pt x="223" y="646"/>
                                    </a:lnTo>
                                    <a:lnTo>
                                      <a:pt x="229" y="645"/>
                                    </a:lnTo>
                                    <a:lnTo>
                                      <a:pt x="231" y="636"/>
                                    </a:lnTo>
                                    <a:lnTo>
                                      <a:pt x="235" y="641"/>
                                    </a:lnTo>
                                    <a:lnTo>
                                      <a:pt x="251" y="636"/>
                                    </a:lnTo>
                                    <a:lnTo>
                                      <a:pt x="261" y="624"/>
                                    </a:lnTo>
                                    <a:lnTo>
                                      <a:pt x="267" y="622"/>
                                    </a:lnTo>
                                    <a:lnTo>
                                      <a:pt x="277" y="623"/>
                                    </a:lnTo>
                                    <a:lnTo>
                                      <a:pt x="281" y="629"/>
                                    </a:lnTo>
                                    <a:lnTo>
                                      <a:pt x="306" y="622"/>
                                    </a:lnTo>
                                    <a:lnTo>
                                      <a:pt x="315" y="624"/>
                                    </a:lnTo>
                                    <a:lnTo>
                                      <a:pt x="327" y="617"/>
                                    </a:lnTo>
                                    <a:lnTo>
                                      <a:pt x="329" y="606"/>
                                    </a:lnTo>
                                    <a:lnTo>
                                      <a:pt x="339" y="603"/>
                                    </a:lnTo>
                                    <a:lnTo>
                                      <a:pt x="340" y="613"/>
                                    </a:lnTo>
                                    <a:lnTo>
                                      <a:pt x="336" y="612"/>
                                    </a:lnTo>
                                    <a:lnTo>
                                      <a:pt x="340" y="619"/>
                                    </a:lnTo>
                                    <a:lnTo>
                                      <a:pt x="343" y="634"/>
                                    </a:lnTo>
                                    <a:lnTo>
                                      <a:pt x="338" y="637"/>
                                    </a:lnTo>
                                    <a:lnTo>
                                      <a:pt x="323" y="633"/>
                                    </a:lnTo>
                                    <a:lnTo>
                                      <a:pt x="316" y="639"/>
                                    </a:lnTo>
                                    <a:lnTo>
                                      <a:pt x="311" y="629"/>
                                    </a:lnTo>
                                    <a:lnTo>
                                      <a:pt x="308" y="641"/>
                                    </a:lnTo>
                                    <a:lnTo>
                                      <a:pt x="296" y="641"/>
                                    </a:lnTo>
                                    <a:lnTo>
                                      <a:pt x="296" y="647"/>
                                    </a:lnTo>
                                    <a:lnTo>
                                      <a:pt x="286" y="652"/>
                                    </a:lnTo>
                                    <a:lnTo>
                                      <a:pt x="281" y="649"/>
                                    </a:lnTo>
                                    <a:lnTo>
                                      <a:pt x="270" y="651"/>
                                    </a:lnTo>
                                    <a:lnTo>
                                      <a:pt x="237" y="668"/>
                                    </a:lnTo>
                                    <a:lnTo>
                                      <a:pt x="229" y="668"/>
                                    </a:lnTo>
                                    <a:lnTo>
                                      <a:pt x="231" y="676"/>
                                    </a:lnTo>
                                    <a:lnTo>
                                      <a:pt x="240" y="684"/>
                                    </a:lnTo>
                                    <a:lnTo>
                                      <a:pt x="286" y="694"/>
                                    </a:lnTo>
                                    <a:lnTo>
                                      <a:pt x="293" y="706"/>
                                    </a:lnTo>
                                    <a:lnTo>
                                      <a:pt x="291" y="714"/>
                                    </a:lnTo>
                                    <a:lnTo>
                                      <a:pt x="261" y="705"/>
                                    </a:lnTo>
                                    <a:lnTo>
                                      <a:pt x="258" y="701"/>
                                    </a:lnTo>
                                    <a:lnTo>
                                      <a:pt x="246" y="705"/>
                                    </a:lnTo>
                                    <a:lnTo>
                                      <a:pt x="236" y="699"/>
                                    </a:lnTo>
                                    <a:lnTo>
                                      <a:pt x="225" y="700"/>
                                    </a:lnTo>
                                    <a:lnTo>
                                      <a:pt x="225" y="708"/>
                                    </a:lnTo>
                                    <a:lnTo>
                                      <a:pt x="223" y="715"/>
                                    </a:lnTo>
                                    <a:lnTo>
                                      <a:pt x="215" y="716"/>
                                    </a:lnTo>
                                    <a:lnTo>
                                      <a:pt x="211" y="694"/>
                                    </a:lnTo>
                                    <a:lnTo>
                                      <a:pt x="198" y="690"/>
                                    </a:lnTo>
                                    <a:lnTo>
                                      <a:pt x="183" y="706"/>
                                    </a:lnTo>
                                    <a:lnTo>
                                      <a:pt x="188" y="722"/>
                                    </a:lnTo>
                                    <a:lnTo>
                                      <a:pt x="183" y="738"/>
                                    </a:lnTo>
                                    <a:lnTo>
                                      <a:pt x="191" y="753"/>
                                    </a:lnTo>
                                    <a:lnTo>
                                      <a:pt x="195" y="771"/>
                                    </a:lnTo>
                                    <a:lnTo>
                                      <a:pt x="199" y="774"/>
                                    </a:lnTo>
                                    <a:lnTo>
                                      <a:pt x="205" y="792"/>
                                    </a:lnTo>
                                    <a:lnTo>
                                      <a:pt x="236" y="807"/>
                                    </a:lnTo>
                                    <a:lnTo>
                                      <a:pt x="241" y="806"/>
                                    </a:lnTo>
                                    <a:lnTo>
                                      <a:pt x="248" y="817"/>
                                    </a:lnTo>
                                    <a:lnTo>
                                      <a:pt x="248" y="829"/>
                                    </a:lnTo>
                                    <a:lnTo>
                                      <a:pt x="254" y="833"/>
                                    </a:lnTo>
                                    <a:lnTo>
                                      <a:pt x="270" y="834"/>
                                    </a:lnTo>
                                    <a:lnTo>
                                      <a:pt x="278" y="830"/>
                                    </a:lnTo>
                                    <a:lnTo>
                                      <a:pt x="283" y="833"/>
                                    </a:lnTo>
                                    <a:lnTo>
                                      <a:pt x="288" y="829"/>
                                    </a:lnTo>
                                    <a:lnTo>
                                      <a:pt x="300" y="828"/>
                                    </a:lnTo>
                                    <a:lnTo>
                                      <a:pt x="306" y="835"/>
                                    </a:lnTo>
                                    <a:lnTo>
                                      <a:pt x="312" y="834"/>
                                    </a:lnTo>
                                    <a:lnTo>
                                      <a:pt x="312" y="841"/>
                                    </a:lnTo>
                                    <a:lnTo>
                                      <a:pt x="304" y="856"/>
                                    </a:lnTo>
                                    <a:lnTo>
                                      <a:pt x="302" y="848"/>
                                    </a:lnTo>
                                    <a:lnTo>
                                      <a:pt x="288" y="849"/>
                                    </a:lnTo>
                                    <a:lnTo>
                                      <a:pt x="270" y="859"/>
                                    </a:lnTo>
                                    <a:lnTo>
                                      <a:pt x="270" y="868"/>
                                    </a:lnTo>
                                    <a:lnTo>
                                      <a:pt x="308" y="904"/>
                                    </a:lnTo>
                                    <a:lnTo>
                                      <a:pt x="311" y="911"/>
                                    </a:lnTo>
                                    <a:lnTo>
                                      <a:pt x="311" y="936"/>
                                    </a:lnTo>
                                    <a:lnTo>
                                      <a:pt x="316" y="935"/>
                                    </a:lnTo>
                                    <a:lnTo>
                                      <a:pt x="323" y="922"/>
                                    </a:lnTo>
                                    <a:lnTo>
                                      <a:pt x="323" y="930"/>
                                    </a:lnTo>
                                    <a:lnTo>
                                      <a:pt x="329" y="937"/>
                                    </a:lnTo>
                                    <a:lnTo>
                                      <a:pt x="338" y="936"/>
                                    </a:lnTo>
                                    <a:lnTo>
                                      <a:pt x="349" y="925"/>
                                    </a:lnTo>
                                    <a:lnTo>
                                      <a:pt x="350" y="910"/>
                                    </a:lnTo>
                                    <a:lnTo>
                                      <a:pt x="354" y="908"/>
                                    </a:lnTo>
                                    <a:lnTo>
                                      <a:pt x="353" y="900"/>
                                    </a:lnTo>
                                    <a:lnTo>
                                      <a:pt x="348" y="888"/>
                                    </a:lnTo>
                                    <a:lnTo>
                                      <a:pt x="351" y="878"/>
                                    </a:lnTo>
                                    <a:lnTo>
                                      <a:pt x="349" y="873"/>
                                    </a:lnTo>
                                    <a:lnTo>
                                      <a:pt x="351" y="866"/>
                                    </a:lnTo>
                                    <a:lnTo>
                                      <a:pt x="363" y="855"/>
                                    </a:lnTo>
                                    <a:lnTo>
                                      <a:pt x="367" y="840"/>
                                    </a:lnTo>
                                    <a:lnTo>
                                      <a:pt x="365" y="839"/>
                                    </a:lnTo>
                                    <a:lnTo>
                                      <a:pt x="369" y="832"/>
                                    </a:lnTo>
                                    <a:lnTo>
                                      <a:pt x="364" y="822"/>
                                    </a:lnTo>
                                    <a:lnTo>
                                      <a:pt x="370" y="802"/>
                                    </a:lnTo>
                                    <a:lnTo>
                                      <a:pt x="367" y="792"/>
                                    </a:lnTo>
                                    <a:lnTo>
                                      <a:pt x="367" y="771"/>
                                    </a:lnTo>
                                    <a:lnTo>
                                      <a:pt x="370" y="762"/>
                                    </a:lnTo>
                                    <a:lnTo>
                                      <a:pt x="381" y="742"/>
                                    </a:lnTo>
                                    <a:lnTo>
                                      <a:pt x="392" y="741"/>
                                    </a:lnTo>
                                    <a:lnTo>
                                      <a:pt x="387" y="728"/>
                                    </a:lnTo>
                                    <a:lnTo>
                                      <a:pt x="380" y="731"/>
                                    </a:lnTo>
                                    <a:lnTo>
                                      <a:pt x="379" y="722"/>
                                    </a:lnTo>
                                    <a:lnTo>
                                      <a:pt x="406" y="710"/>
                                    </a:lnTo>
                                    <a:lnTo>
                                      <a:pt x="413" y="715"/>
                                    </a:lnTo>
                                    <a:lnTo>
                                      <a:pt x="417" y="714"/>
                                    </a:lnTo>
                                    <a:lnTo>
                                      <a:pt x="417" y="704"/>
                                    </a:lnTo>
                                    <a:lnTo>
                                      <a:pt x="420" y="698"/>
                                    </a:lnTo>
                                    <a:lnTo>
                                      <a:pt x="420" y="688"/>
                                    </a:lnTo>
                                    <a:lnTo>
                                      <a:pt x="423" y="680"/>
                                    </a:lnTo>
                                    <a:lnTo>
                                      <a:pt x="425" y="669"/>
                                    </a:lnTo>
                                    <a:lnTo>
                                      <a:pt x="425" y="661"/>
                                    </a:lnTo>
                                    <a:lnTo>
                                      <a:pt x="423" y="662"/>
                                    </a:lnTo>
                                    <a:lnTo>
                                      <a:pt x="424" y="646"/>
                                    </a:lnTo>
                                    <a:lnTo>
                                      <a:pt x="429" y="626"/>
                                    </a:lnTo>
                                    <a:lnTo>
                                      <a:pt x="426" y="620"/>
                                    </a:lnTo>
                                    <a:lnTo>
                                      <a:pt x="425" y="607"/>
                                    </a:lnTo>
                                    <a:lnTo>
                                      <a:pt x="426" y="588"/>
                                    </a:lnTo>
                                    <a:lnTo>
                                      <a:pt x="425" y="583"/>
                                    </a:lnTo>
                                    <a:lnTo>
                                      <a:pt x="425" y="576"/>
                                    </a:lnTo>
                                    <a:lnTo>
                                      <a:pt x="440" y="570"/>
                                    </a:lnTo>
                                    <a:lnTo>
                                      <a:pt x="451" y="577"/>
                                    </a:lnTo>
                                    <a:lnTo>
                                      <a:pt x="455" y="575"/>
                                    </a:lnTo>
                                    <a:lnTo>
                                      <a:pt x="456" y="563"/>
                                    </a:lnTo>
                                    <a:lnTo>
                                      <a:pt x="455" y="552"/>
                                    </a:lnTo>
                                    <a:lnTo>
                                      <a:pt x="455" y="529"/>
                                    </a:lnTo>
                                    <a:lnTo>
                                      <a:pt x="460" y="522"/>
                                    </a:lnTo>
                                    <a:lnTo>
                                      <a:pt x="457" y="511"/>
                                    </a:lnTo>
                                    <a:lnTo>
                                      <a:pt x="461" y="510"/>
                                    </a:lnTo>
                                    <a:lnTo>
                                      <a:pt x="458" y="502"/>
                                    </a:lnTo>
                                    <a:lnTo>
                                      <a:pt x="460" y="491"/>
                                    </a:lnTo>
                                    <a:lnTo>
                                      <a:pt x="460" y="477"/>
                                    </a:lnTo>
                                    <a:lnTo>
                                      <a:pt x="457" y="464"/>
                                    </a:lnTo>
                                    <a:lnTo>
                                      <a:pt x="473" y="462"/>
                                    </a:lnTo>
                                    <a:lnTo>
                                      <a:pt x="477" y="453"/>
                                    </a:lnTo>
                                    <a:lnTo>
                                      <a:pt x="485" y="453"/>
                                    </a:lnTo>
                                    <a:lnTo>
                                      <a:pt x="489" y="432"/>
                                    </a:lnTo>
                                    <a:lnTo>
                                      <a:pt x="485" y="424"/>
                                    </a:lnTo>
                                    <a:lnTo>
                                      <a:pt x="498" y="420"/>
                                    </a:lnTo>
                                    <a:lnTo>
                                      <a:pt x="508" y="423"/>
                                    </a:lnTo>
                                    <a:lnTo>
                                      <a:pt x="521" y="404"/>
                                    </a:lnTo>
                                    <a:lnTo>
                                      <a:pt x="536" y="404"/>
                                    </a:lnTo>
                                    <a:lnTo>
                                      <a:pt x="552" y="392"/>
                                    </a:lnTo>
                                    <a:lnTo>
                                      <a:pt x="570" y="399"/>
                                    </a:lnTo>
                                    <a:lnTo>
                                      <a:pt x="581" y="398"/>
                                    </a:lnTo>
                                    <a:lnTo>
                                      <a:pt x="585" y="392"/>
                                    </a:lnTo>
                                    <a:lnTo>
                                      <a:pt x="591" y="371"/>
                                    </a:lnTo>
                                    <a:lnTo>
                                      <a:pt x="589" y="354"/>
                                    </a:lnTo>
                                    <a:lnTo>
                                      <a:pt x="590" y="345"/>
                                    </a:lnTo>
                                    <a:lnTo>
                                      <a:pt x="586" y="341"/>
                                    </a:lnTo>
                                    <a:lnTo>
                                      <a:pt x="570" y="341"/>
                                    </a:lnTo>
                                    <a:lnTo>
                                      <a:pt x="531" y="327"/>
                                    </a:lnTo>
                                    <a:lnTo>
                                      <a:pt x="525" y="314"/>
                                    </a:lnTo>
                                    <a:lnTo>
                                      <a:pt x="503" y="305"/>
                                    </a:lnTo>
                                    <a:lnTo>
                                      <a:pt x="495" y="283"/>
                                    </a:lnTo>
                                    <a:lnTo>
                                      <a:pt x="492" y="267"/>
                                    </a:lnTo>
                                    <a:lnTo>
                                      <a:pt x="484" y="264"/>
                                    </a:lnTo>
                                    <a:lnTo>
                                      <a:pt x="477" y="254"/>
                                    </a:lnTo>
                                    <a:lnTo>
                                      <a:pt x="444" y="252"/>
                                    </a:lnTo>
                                    <a:lnTo>
                                      <a:pt x="441" y="231"/>
                                    </a:lnTo>
                                    <a:lnTo>
                                      <a:pt x="445" y="217"/>
                                    </a:lnTo>
                                    <a:lnTo>
                                      <a:pt x="445" y="210"/>
                                    </a:lnTo>
                                    <a:lnTo>
                                      <a:pt x="447" y="204"/>
                                    </a:lnTo>
                                    <a:lnTo>
                                      <a:pt x="449" y="192"/>
                                    </a:lnTo>
                                    <a:lnTo>
                                      <a:pt x="440" y="172"/>
                                    </a:lnTo>
                                    <a:lnTo>
                                      <a:pt x="435" y="150"/>
                                    </a:lnTo>
                                    <a:lnTo>
                                      <a:pt x="426" y="133"/>
                                    </a:lnTo>
                                    <a:lnTo>
                                      <a:pt x="417" y="133"/>
                                    </a:lnTo>
                                    <a:lnTo>
                                      <a:pt x="413" y="123"/>
                                    </a:lnTo>
                                    <a:lnTo>
                                      <a:pt x="408" y="128"/>
                                    </a:lnTo>
                                    <a:lnTo>
                                      <a:pt x="401" y="145"/>
                                    </a:lnTo>
                                    <a:lnTo>
                                      <a:pt x="401" y="157"/>
                                    </a:lnTo>
                                    <a:lnTo>
                                      <a:pt x="404" y="167"/>
                                    </a:lnTo>
                                    <a:lnTo>
                                      <a:pt x="391" y="181"/>
                                    </a:lnTo>
                                    <a:lnTo>
                                      <a:pt x="379" y="204"/>
                                    </a:lnTo>
                                    <a:lnTo>
                                      <a:pt x="377" y="195"/>
                                    </a:lnTo>
                                    <a:lnTo>
                                      <a:pt x="382" y="188"/>
                                    </a:lnTo>
                                    <a:lnTo>
                                      <a:pt x="386" y="171"/>
                                    </a:lnTo>
                                    <a:lnTo>
                                      <a:pt x="382" y="155"/>
                                    </a:lnTo>
                                    <a:lnTo>
                                      <a:pt x="379" y="150"/>
                                    </a:lnTo>
                                    <a:lnTo>
                                      <a:pt x="376" y="152"/>
                                    </a:lnTo>
                                    <a:lnTo>
                                      <a:pt x="379" y="144"/>
                                    </a:lnTo>
                                    <a:lnTo>
                                      <a:pt x="385" y="136"/>
                                    </a:lnTo>
                                    <a:lnTo>
                                      <a:pt x="390" y="106"/>
                                    </a:lnTo>
                                    <a:lnTo>
                                      <a:pt x="394" y="101"/>
                                    </a:lnTo>
                                    <a:lnTo>
                                      <a:pt x="397" y="81"/>
                                    </a:lnTo>
                                    <a:lnTo>
                                      <a:pt x="385" y="60"/>
                                    </a:lnTo>
                                    <a:lnTo>
                                      <a:pt x="350" y="22"/>
                                    </a:lnTo>
                                    <a:lnTo>
                                      <a:pt x="337" y="29"/>
                                    </a:lnTo>
                                    <a:lnTo>
                                      <a:pt x="339" y="39"/>
                                    </a:lnTo>
                                    <a:lnTo>
                                      <a:pt x="339" y="47"/>
                                    </a:lnTo>
                                    <a:lnTo>
                                      <a:pt x="329" y="41"/>
                                    </a:lnTo>
                                    <a:lnTo>
                                      <a:pt x="324" y="43"/>
                                    </a:lnTo>
                                    <a:lnTo>
                                      <a:pt x="324" y="14"/>
                                    </a:lnTo>
                                    <a:lnTo>
                                      <a:pt x="323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0" y="2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6" name="Freeform 22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06" y="1118"/>
                                <a:ext cx="25" cy="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2" y="117"/>
                                  </a:cxn>
                                  <a:cxn ang="0">
                                    <a:pos x="54" y="111"/>
                                  </a:cxn>
                                  <a:cxn ang="0">
                                    <a:pos x="65" y="112"/>
                                  </a:cxn>
                                  <a:cxn ang="0">
                                    <a:pos x="81" y="99"/>
                                  </a:cxn>
                                  <a:cxn ang="0">
                                    <a:pos x="105" y="97"/>
                                  </a:cxn>
                                  <a:cxn ang="0">
                                    <a:pos x="107" y="86"/>
                                  </a:cxn>
                                  <a:cxn ang="0">
                                    <a:pos x="106" y="81"/>
                                  </a:cxn>
                                  <a:cxn ang="0">
                                    <a:pos x="111" y="52"/>
                                  </a:cxn>
                                  <a:cxn ang="0">
                                    <a:pos x="126" y="37"/>
                                  </a:cxn>
                                  <a:cxn ang="0">
                                    <a:pos x="111" y="22"/>
                                  </a:cxn>
                                  <a:cxn ang="0">
                                    <a:pos x="107" y="14"/>
                                  </a:cxn>
                                  <a:cxn ang="0">
                                    <a:pos x="106" y="8"/>
                                  </a:cxn>
                                  <a:cxn ang="0">
                                    <a:pos x="67" y="13"/>
                                  </a:cxn>
                                  <a:cxn ang="0">
                                    <a:pos x="62" y="13"/>
                                  </a:cxn>
                                  <a:cxn ang="0">
                                    <a:pos x="67" y="10"/>
                                  </a:cxn>
                                  <a:cxn ang="0">
                                    <a:pos x="69" y="0"/>
                                  </a:cxn>
                                  <a:cxn ang="0">
                                    <a:pos x="65" y="3"/>
                                  </a:cxn>
                                  <a:cxn ang="0">
                                    <a:pos x="51" y="4"/>
                                  </a:cxn>
                                  <a:cxn ang="0">
                                    <a:pos x="44" y="20"/>
                                  </a:cxn>
                                  <a:cxn ang="0">
                                    <a:pos x="38" y="26"/>
                                  </a:cxn>
                                  <a:cxn ang="0">
                                    <a:pos x="32" y="22"/>
                                  </a:cxn>
                                  <a:cxn ang="0">
                                    <a:pos x="27" y="30"/>
                                  </a:cxn>
                                  <a:cxn ang="0">
                                    <a:pos x="0" y="40"/>
                                  </a:cxn>
                                  <a:cxn ang="0">
                                    <a:pos x="11" y="52"/>
                                  </a:cxn>
                                  <a:cxn ang="0">
                                    <a:pos x="25" y="54"/>
                                  </a:cxn>
                                  <a:cxn ang="0">
                                    <a:pos x="25" y="65"/>
                                  </a:cxn>
                                  <a:cxn ang="0">
                                    <a:pos x="24" y="73"/>
                                  </a:cxn>
                                  <a:cxn ang="0">
                                    <a:pos x="26" y="87"/>
                                  </a:cxn>
                                  <a:cxn ang="0">
                                    <a:pos x="31" y="99"/>
                                  </a:cxn>
                                  <a:cxn ang="0">
                                    <a:pos x="33" y="106"/>
                                  </a:cxn>
                                  <a:cxn ang="0">
                                    <a:pos x="38" y="114"/>
                                  </a:cxn>
                                  <a:cxn ang="0">
                                    <a:pos x="52" y="117"/>
                                  </a:cxn>
                                </a:cxnLst>
                                <a:rect l="0" t="0" r="r" b="b"/>
                                <a:pathLst>
                                  <a:path w="126" h="117">
                                    <a:moveTo>
                                      <a:pt x="52" y="117"/>
                                    </a:moveTo>
                                    <a:lnTo>
                                      <a:pt x="54" y="111"/>
                                    </a:lnTo>
                                    <a:lnTo>
                                      <a:pt x="65" y="112"/>
                                    </a:lnTo>
                                    <a:lnTo>
                                      <a:pt x="81" y="99"/>
                                    </a:lnTo>
                                    <a:lnTo>
                                      <a:pt x="105" y="97"/>
                                    </a:lnTo>
                                    <a:lnTo>
                                      <a:pt x="107" y="86"/>
                                    </a:lnTo>
                                    <a:lnTo>
                                      <a:pt x="106" y="81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26" y="37"/>
                                    </a:lnTo>
                                    <a:lnTo>
                                      <a:pt x="111" y="22"/>
                                    </a:lnTo>
                                    <a:lnTo>
                                      <a:pt x="107" y="14"/>
                                    </a:lnTo>
                                    <a:lnTo>
                                      <a:pt x="106" y="8"/>
                                    </a:lnTo>
                                    <a:lnTo>
                                      <a:pt x="67" y="13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7" y="1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4" y="20"/>
                                    </a:lnTo>
                                    <a:lnTo>
                                      <a:pt x="38" y="26"/>
                                    </a:lnTo>
                                    <a:lnTo>
                                      <a:pt x="32" y="22"/>
                                    </a:lnTo>
                                    <a:lnTo>
                                      <a:pt x="27" y="30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11" y="52"/>
                                    </a:lnTo>
                                    <a:lnTo>
                                      <a:pt x="25" y="54"/>
                                    </a:lnTo>
                                    <a:lnTo>
                                      <a:pt x="25" y="65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6" y="87"/>
                                    </a:lnTo>
                                    <a:lnTo>
                                      <a:pt x="31" y="99"/>
                                    </a:lnTo>
                                    <a:lnTo>
                                      <a:pt x="33" y="106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52" y="1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43" name="Freeform 22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40" y="1146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2"/>
                                  </a:cxn>
                                  <a:cxn ang="0">
                                    <a:pos x="1" y="2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1" h="2">
                                    <a:moveTo>
                                      <a:pt x="0" y="0"/>
                                    </a:moveTo>
                                    <a:lnTo>
                                      <a:pt x="0" y="2"/>
                                    </a:lnTo>
                                    <a:lnTo>
                                      <a:pt x="1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98" name="Freeform 22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40" y="1147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1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h="1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33" name="Freeform 22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313" y="1136"/>
                                <a:ext cx="45" cy="5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6" y="133"/>
                                  </a:cxn>
                                  <a:cxn ang="0">
                                    <a:pos x="201" y="128"/>
                                  </a:cxn>
                                  <a:cxn ang="0">
                                    <a:pos x="190" y="116"/>
                                  </a:cxn>
                                  <a:cxn ang="0">
                                    <a:pos x="180" y="107"/>
                                  </a:cxn>
                                  <a:cxn ang="0">
                                    <a:pos x="162" y="124"/>
                                  </a:cxn>
                                  <a:cxn ang="0">
                                    <a:pos x="145" y="108"/>
                                  </a:cxn>
                                  <a:cxn ang="0">
                                    <a:pos x="131" y="90"/>
                                  </a:cxn>
                                  <a:cxn ang="0">
                                    <a:pos x="120" y="75"/>
                                  </a:cxn>
                                  <a:cxn ang="0">
                                    <a:pos x="125" y="51"/>
                                  </a:cxn>
                                  <a:cxn ang="0">
                                    <a:pos x="134" y="43"/>
                                  </a:cxn>
                                  <a:cxn ang="0">
                                    <a:pos x="128" y="19"/>
                                  </a:cxn>
                                  <a:cxn ang="0">
                                    <a:pos x="114" y="15"/>
                                  </a:cxn>
                                  <a:cxn ang="0">
                                    <a:pos x="112" y="0"/>
                                  </a:cxn>
                                  <a:cxn ang="0">
                                    <a:pos x="106" y="15"/>
                                  </a:cxn>
                                  <a:cxn ang="0">
                                    <a:pos x="87" y="26"/>
                                  </a:cxn>
                                  <a:cxn ang="0">
                                    <a:pos x="50" y="23"/>
                                  </a:cxn>
                                  <a:cxn ang="0">
                                    <a:pos x="2" y="51"/>
                                  </a:cxn>
                                  <a:cxn ang="0">
                                    <a:pos x="0" y="62"/>
                                  </a:cxn>
                                  <a:cxn ang="0">
                                    <a:pos x="11" y="75"/>
                                  </a:cxn>
                                  <a:cxn ang="0">
                                    <a:pos x="16" y="86"/>
                                  </a:cxn>
                                  <a:cxn ang="0">
                                    <a:pos x="35" y="108"/>
                                  </a:cxn>
                                  <a:cxn ang="0">
                                    <a:pos x="27" y="134"/>
                                  </a:cxn>
                                  <a:cxn ang="0">
                                    <a:pos x="21" y="150"/>
                                  </a:cxn>
                                  <a:cxn ang="0">
                                    <a:pos x="21" y="165"/>
                                  </a:cxn>
                                  <a:cxn ang="0">
                                    <a:pos x="21" y="172"/>
                                  </a:cxn>
                                  <a:cxn ang="0">
                                    <a:pos x="5" y="187"/>
                                  </a:cxn>
                                  <a:cxn ang="0">
                                    <a:pos x="4" y="195"/>
                                  </a:cxn>
                                  <a:cxn ang="0">
                                    <a:pos x="1" y="205"/>
                                  </a:cxn>
                                  <a:cxn ang="0">
                                    <a:pos x="8" y="222"/>
                                  </a:cxn>
                                  <a:cxn ang="0">
                                    <a:pos x="26" y="222"/>
                                  </a:cxn>
                                  <a:cxn ang="0">
                                    <a:pos x="66" y="214"/>
                                  </a:cxn>
                                  <a:cxn ang="0">
                                    <a:pos x="77" y="208"/>
                                  </a:cxn>
                                  <a:cxn ang="0">
                                    <a:pos x="87" y="189"/>
                                  </a:cxn>
                                  <a:cxn ang="0">
                                    <a:pos x="98" y="193"/>
                                  </a:cxn>
                                  <a:cxn ang="0">
                                    <a:pos x="96" y="205"/>
                                  </a:cxn>
                                  <a:cxn ang="0">
                                    <a:pos x="103" y="195"/>
                                  </a:cxn>
                                  <a:cxn ang="0">
                                    <a:pos x="107" y="205"/>
                                  </a:cxn>
                                  <a:cxn ang="0">
                                    <a:pos x="99" y="214"/>
                                  </a:cxn>
                                  <a:cxn ang="0">
                                    <a:pos x="97" y="235"/>
                                  </a:cxn>
                                  <a:cxn ang="0">
                                    <a:pos x="85" y="253"/>
                                  </a:cxn>
                                  <a:cxn ang="0">
                                    <a:pos x="99" y="259"/>
                                  </a:cxn>
                                  <a:cxn ang="0">
                                    <a:pos x="110" y="259"/>
                                  </a:cxn>
                                  <a:cxn ang="0">
                                    <a:pos x="112" y="248"/>
                                  </a:cxn>
                                  <a:cxn ang="0">
                                    <a:pos x="125" y="232"/>
                                  </a:cxn>
                                  <a:cxn ang="0">
                                    <a:pos x="129" y="237"/>
                                  </a:cxn>
                                  <a:cxn ang="0">
                                    <a:pos x="142" y="235"/>
                                  </a:cxn>
                                  <a:cxn ang="0">
                                    <a:pos x="146" y="225"/>
                                  </a:cxn>
                                  <a:cxn ang="0">
                                    <a:pos x="151" y="216"/>
                                  </a:cxn>
                                  <a:cxn ang="0">
                                    <a:pos x="166" y="202"/>
                                  </a:cxn>
                                  <a:cxn ang="0">
                                    <a:pos x="169" y="184"/>
                                  </a:cxn>
                                  <a:cxn ang="0">
                                    <a:pos x="180" y="165"/>
                                  </a:cxn>
                                  <a:cxn ang="0">
                                    <a:pos x="222" y="152"/>
                                  </a:cxn>
                                  <a:cxn ang="0">
                                    <a:pos x="221" y="145"/>
                                  </a:cxn>
                                </a:cxnLst>
                                <a:rect l="0" t="0" r="r" b="b"/>
                                <a:pathLst>
                                  <a:path w="222" h="268">
                                    <a:moveTo>
                                      <a:pt x="207" y="140"/>
                                    </a:moveTo>
                                    <a:lnTo>
                                      <a:pt x="206" y="133"/>
                                    </a:lnTo>
                                    <a:lnTo>
                                      <a:pt x="201" y="133"/>
                                    </a:lnTo>
                                    <a:lnTo>
                                      <a:pt x="201" y="128"/>
                                    </a:lnTo>
                                    <a:lnTo>
                                      <a:pt x="196" y="117"/>
                                    </a:lnTo>
                                    <a:lnTo>
                                      <a:pt x="190" y="116"/>
                                    </a:lnTo>
                                    <a:lnTo>
                                      <a:pt x="184" y="106"/>
                                    </a:lnTo>
                                    <a:lnTo>
                                      <a:pt x="180" y="107"/>
                                    </a:lnTo>
                                    <a:lnTo>
                                      <a:pt x="178" y="114"/>
                                    </a:lnTo>
                                    <a:lnTo>
                                      <a:pt x="162" y="124"/>
                                    </a:lnTo>
                                    <a:lnTo>
                                      <a:pt x="150" y="116"/>
                                    </a:lnTo>
                                    <a:lnTo>
                                      <a:pt x="145" y="108"/>
                                    </a:lnTo>
                                    <a:lnTo>
                                      <a:pt x="139" y="106"/>
                                    </a:lnTo>
                                    <a:lnTo>
                                      <a:pt x="131" y="90"/>
                                    </a:lnTo>
                                    <a:lnTo>
                                      <a:pt x="124" y="86"/>
                                    </a:lnTo>
                                    <a:lnTo>
                                      <a:pt x="120" y="75"/>
                                    </a:lnTo>
                                    <a:lnTo>
                                      <a:pt x="120" y="64"/>
                                    </a:lnTo>
                                    <a:lnTo>
                                      <a:pt x="125" y="51"/>
                                    </a:lnTo>
                                    <a:lnTo>
                                      <a:pt x="134" y="53"/>
                                    </a:lnTo>
                                    <a:lnTo>
                                      <a:pt x="134" y="43"/>
                                    </a:lnTo>
                                    <a:lnTo>
                                      <a:pt x="137" y="37"/>
                                    </a:lnTo>
                                    <a:lnTo>
                                      <a:pt x="128" y="19"/>
                                    </a:lnTo>
                                    <a:lnTo>
                                      <a:pt x="119" y="25"/>
                                    </a:lnTo>
                                    <a:lnTo>
                                      <a:pt x="114" y="15"/>
                                    </a:lnTo>
                                    <a:lnTo>
                                      <a:pt x="114" y="6"/>
                                    </a:lnTo>
                                    <a:lnTo>
                                      <a:pt x="112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7" y="26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0" y="23"/>
                                    </a:lnTo>
                                    <a:lnTo>
                                      <a:pt x="28" y="32"/>
                                    </a:lnTo>
                                    <a:lnTo>
                                      <a:pt x="2" y="51"/>
                                    </a:lnTo>
                                    <a:lnTo>
                                      <a:pt x="2" y="59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6" y="66"/>
                                    </a:lnTo>
                                    <a:lnTo>
                                      <a:pt x="11" y="75"/>
                                    </a:lnTo>
                                    <a:lnTo>
                                      <a:pt x="16" y="75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39" y="101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4" y="119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40"/>
                                    </a:lnTo>
                                    <a:lnTo>
                                      <a:pt x="21" y="150"/>
                                    </a:lnTo>
                                    <a:lnTo>
                                      <a:pt x="22" y="156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20" y="166"/>
                                    </a:lnTo>
                                    <a:lnTo>
                                      <a:pt x="21" y="172"/>
                                    </a:lnTo>
                                    <a:lnTo>
                                      <a:pt x="20" y="177"/>
                                    </a:lnTo>
                                    <a:lnTo>
                                      <a:pt x="5" y="187"/>
                                    </a:lnTo>
                                    <a:lnTo>
                                      <a:pt x="5" y="192"/>
                                    </a:lnTo>
                                    <a:lnTo>
                                      <a:pt x="4" y="195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1" y="205"/>
                                    </a:lnTo>
                                    <a:lnTo>
                                      <a:pt x="0" y="214"/>
                                    </a:lnTo>
                                    <a:lnTo>
                                      <a:pt x="8" y="222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26" y="222"/>
                                    </a:lnTo>
                                    <a:lnTo>
                                      <a:pt x="32" y="215"/>
                                    </a:lnTo>
                                    <a:lnTo>
                                      <a:pt x="66" y="214"/>
                                    </a:lnTo>
                                    <a:lnTo>
                                      <a:pt x="67" y="210"/>
                                    </a:lnTo>
                                    <a:lnTo>
                                      <a:pt x="77" y="208"/>
                                    </a:lnTo>
                                    <a:lnTo>
                                      <a:pt x="80" y="198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97" y="191"/>
                                    </a:lnTo>
                                    <a:lnTo>
                                      <a:pt x="98" y="19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6" y="205"/>
                                    </a:lnTo>
                                    <a:lnTo>
                                      <a:pt x="98" y="209"/>
                                    </a:lnTo>
                                    <a:lnTo>
                                      <a:pt x="103" y="195"/>
                                    </a:lnTo>
                                    <a:lnTo>
                                      <a:pt x="110" y="195"/>
                                    </a:lnTo>
                                    <a:lnTo>
                                      <a:pt x="107" y="205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99" y="214"/>
                                    </a:lnTo>
                                    <a:lnTo>
                                      <a:pt x="94" y="222"/>
                                    </a:lnTo>
                                    <a:lnTo>
                                      <a:pt x="97" y="235"/>
                                    </a:lnTo>
                                    <a:lnTo>
                                      <a:pt x="96" y="240"/>
                                    </a:lnTo>
                                    <a:lnTo>
                                      <a:pt x="85" y="253"/>
                                    </a:lnTo>
                                    <a:lnTo>
                                      <a:pt x="91" y="265"/>
                                    </a:lnTo>
                                    <a:lnTo>
                                      <a:pt x="99" y="259"/>
                                    </a:lnTo>
                                    <a:lnTo>
                                      <a:pt x="101" y="268"/>
                                    </a:lnTo>
                                    <a:lnTo>
                                      <a:pt x="110" y="259"/>
                                    </a:lnTo>
                                    <a:lnTo>
                                      <a:pt x="109" y="252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25" y="238"/>
                                    </a:lnTo>
                                    <a:lnTo>
                                      <a:pt x="125" y="232"/>
                                    </a:lnTo>
                                    <a:lnTo>
                                      <a:pt x="126" y="232"/>
                                    </a:lnTo>
                                    <a:lnTo>
                                      <a:pt x="129" y="237"/>
                                    </a:lnTo>
                                    <a:lnTo>
                                      <a:pt x="133" y="240"/>
                                    </a:lnTo>
                                    <a:lnTo>
                                      <a:pt x="142" y="235"/>
                                    </a:lnTo>
                                    <a:lnTo>
                                      <a:pt x="144" y="229"/>
                                    </a:lnTo>
                                    <a:lnTo>
                                      <a:pt x="146" y="225"/>
                                    </a:lnTo>
                                    <a:lnTo>
                                      <a:pt x="151" y="226"/>
                                    </a:lnTo>
                                    <a:lnTo>
                                      <a:pt x="151" y="216"/>
                                    </a:lnTo>
                                    <a:lnTo>
                                      <a:pt x="160" y="213"/>
                                    </a:lnTo>
                                    <a:lnTo>
                                      <a:pt x="166" y="202"/>
                                    </a:lnTo>
                                    <a:lnTo>
                                      <a:pt x="166" y="193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80" y="165"/>
                                    </a:lnTo>
                                    <a:lnTo>
                                      <a:pt x="204" y="152"/>
                                    </a:lnTo>
                                    <a:lnTo>
                                      <a:pt x="222" y="152"/>
                                    </a:lnTo>
                                    <a:lnTo>
                                      <a:pt x="222" y="148"/>
                                    </a:lnTo>
                                    <a:lnTo>
                                      <a:pt x="221" y="145"/>
                                    </a:lnTo>
                                    <a:lnTo>
                                      <a:pt x="207" y="1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49" name="Freeform 22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3284" y="1036"/>
                                <a:ext cx="99" cy="5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1"/>
                                  </a:cxn>
                                  <a:cxn ang="0">
                                    <a:pos x="23" y="22"/>
                                  </a:cxn>
                                  <a:cxn ang="0">
                                    <a:pos x="2" y="41"/>
                                  </a:cxn>
                                  <a:cxn ang="0">
                                    <a:pos x="15" y="61"/>
                                  </a:cxn>
                                  <a:cxn ang="0">
                                    <a:pos x="23" y="72"/>
                                  </a:cxn>
                                  <a:cxn ang="0">
                                    <a:pos x="29" y="76"/>
                                  </a:cxn>
                                  <a:cxn ang="0">
                                    <a:pos x="36" y="91"/>
                                  </a:cxn>
                                  <a:cxn ang="0">
                                    <a:pos x="70" y="97"/>
                                  </a:cxn>
                                  <a:cxn ang="0">
                                    <a:pos x="85" y="86"/>
                                  </a:cxn>
                                  <a:cxn ang="0">
                                    <a:pos x="121" y="79"/>
                                  </a:cxn>
                                  <a:cxn ang="0">
                                    <a:pos x="144" y="69"/>
                                  </a:cxn>
                                  <a:cxn ang="0">
                                    <a:pos x="202" y="66"/>
                                  </a:cxn>
                                  <a:cxn ang="0">
                                    <a:pos x="199" y="76"/>
                                  </a:cxn>
                                  <a:cxn ang="0">
                                    <a:pos x="209" y="88"/>
                                  </a:cxn>
                                  <a:cxn ang="0">
                                    <a:pos x="202" y="96"/>
                                  </a:cxn>
                                  <a:cxn ang="0">
                                    <a:pos x="153" y="106"/>
                                  </a:cxn>
                                  <a:cxn ang="0">
                                    <a:pos x="133" y="106"/>
                                  </a:cxn>
                                  <a:cxn ang="0">
                                    <a:pos x="145" y="123"/>
                                  </a:cxn>
                                  <a:cxn ang="0">
                                    <a:pos x="158" y="130"/>
                                  </a:cxn>
                                  <a:cxn ang="0">
                                    <a:pos x="153" y="144"/>
                                  </a:cxn>
                                  <a:cxn ang="0">
                                    <a:pos x="117" y="131"/>
                                  </a:cxn>
                                  <a:cxn ang="0">
                                    <a:pos x="98" y="119"/>
                                  </a:cxn>
                                  <a:cxn ang="0">
                                    <a:pos x="86" y="138"/>
                                  </a:cxn>
                                  <a:cxn ang="0">
                                    <a:pos x="106" y="158"/>
                                  </a:cxn>
                                  <a:cxn ang="0">
                                    <a:pos x="142" y="183"/>
                                  </a:cxn>
                                  <a:cxn ang="0">
                                    <a:pos x="160" y="199"/>
                                  </a:cxn>
                                  <a:cxn ang="0">
                                    <a:pos x="175" y="188"/>
                                  </a:cxn>
                                  <a:cxn ang="0">
                                    <a:pos x="186" y="183"/>
                                  </a:cxn>
                                  <a:cxn ang="0">
                                    <a:pos x="218" y="187"/>
                                  </a:cxn>
                                  <a:cxn ang="0">
                                    <a:pos x="249" y="187"/>
                                  </a:cxn>
                                  <a:cxn ang="0">
                                    <a:pos x="244" y="206"/>
                                  </a:cxn>
                                  <a:cxn ang="0">
                                    <a:pos x="257" y="228"/>
                                  </a:cxn>
                                  <a:cxn ang="0">
                                    <a:pos x="261" y="246"/>
                                  </a:cxn>
                                  <a:cxn ang="0">
                                    <a:pos x="279" y="259"/>
                                  </a:cxn>
                                  <a:cxn ang="0">
                                    <a:pos x="287" y="259"/>
                                  </a:cxn>
                                  <a:cxn ang="0">
                                    <a:pos x="332" y="236"/>
                                  </a:cxn>
                                  <a:cxn ang="0">
                                    <a:pos x="354" y="211"/>
                                  </a:cxn>
                                  <a:cxn ang="0">
                                    <a:pos x="376" y="209"/>
                                  </a:cxn>
                                  <a:cxn ang="0">
                                    <a:pos x="391" y="208"/>
                                  </a:cxn>
                                  <a:cxn ang="0">
                                    <a:pos x="413" y="182"/>
                                  </a:cxn>
                                  <a:cxn ang="0">
                                    <a:pos x="424" y="163"/>
                                  </a:cxn>
                                  <a:cxn ang="0">
                                    <a:pos x="428" y="150"/>
                                  </a:cxn>
                                  <a:cxn ang="0">
                                    <a:pos x="421" y="124"/>
                                  </a:cxn>
                                  <a:cxn ang="0">
                                    <a:pos x="443" y="112"/>
                                  </a:cxn>
                                  <a:cxn ang="0">
                                    <a:pos x="459" y="87"/>
                                  </a:cxn>
                                  <a:cxn ang="0">
                                    <a:pos x="462" y="79"/>
                                  </a:cxn>
                                  <a:cxn ang="0">
                                    <a:pos x="491" y="57"/>
                                  </a:cxn>
                                  <a:cxn ang="0">
                                    <a:pos x="487" y="28"/>
                                  </a:cxn>
                                  <a:cxn ang="0">
                                    <a:pos x="492" y="11"/>
                                  </a:cxn>
                                  <a:cxn ang="0">
                                    <a:pos x="235" y="0"/>
                                  </a:cxn>
                                  <a:cxn ang="0">
                                    <a:pos x="228" y="11"/>
                                  </a:cxn>
                                  <a:cxn ang="0">
                                    <a:pos x="67" y="0"/>
                                  </a:cxn>
                                  <a:cxn ang="0">
                                    <a:pos x="35" y="0"/>
                                  </a:cxn>
                                </a:cxnLst>
                                <a:rect l="0" t="0" r="r" b="b"/>
                                <a:pathLst>
                                  <a:path w="496" h="260">
                                    <a:moveTo>
                                      <a:pt x="32" y="12"/>
                                    </a:moveTo>
                                    <a:lnTo>
                                      <a:pt x="30" y="17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18" y="12"/>
                                    </a:lnTo>
                                    <a:lnTo>
                                      <a:pt x="23" y="18"/>
                                    </a:lnTo>
                                    <a:lnTo>
                                      <a:pt x="23" y="22"/>
                                    </a:lnTo>
                                    <a:lnTo>
                                      <a:pt x="13" y="22"/>
                                    </a:lnTo>
                                    <a:lnTo>
                                      <a:pt x="0" y="36"/>
                                    </a:lnTo>
                                    <a:lnTo>
                                      <a:pt x="2" y="41"/>
                                    </a:lnTo>
                                    <a:lnTo>
                                      <a:pt x="9" y="43"/>
                                    </a:lnTo>
                                    <a:lnTo>
                                      <a:pt x="8" y="54"/>
                                    </a:lnTo>
                                    <a:lnTo>
                                      <a:pt x="15" y="61"/>
                                    </a:lnTo>
                                    <a:lnTo>
                                      <a:pt x="15" y="68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3" y="72"/>
                                    </a:lnTo>
                                    <a:lnTo>
                                      <a:pt x="29" y="68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29" y="76"/>
                                    </a:lnTo>
                                    <a:lnTo>
                                      <a:pt x="32" y="77"/>
                                    </a:lnTo>
                                    <a:lnTo>
                                      <a:pt x="29" y="85"/>
                                    </a:lnTo>
                                    <a:lnTo>
                                      <a:pt x="36" y="91"/>
                                    </a:lnTo>
                                    <a:lnTo>
                                      <a:pt x="67" y="88"/>
                                    </a:lnTo>
                                    <a:lnTo>
                                      <a:pt x="70" y="91"/>
                                    </a:lnTo>
                                    <a:lnTo>
                                      <a:pt x="70" y="97"/>
                                    </a:lnTo>
                                    <a:lnTo>
                                      <a:pt x="75" y="98"/>
                                    </a:lnTo>
                                    <a:lnTo>
                                      <a:pt x="85" y="90"/>
                                    </a:lnTo>
                                    <a:lnTo>
                                      <a:pt x="85" y="86"/>
                                    </a:lnTo>
                                    <a:lnTo>
                                      <a:pt x="102" y="86"/>
                                    </a:lnTo>
                                    <a:lnTo>
                                      <a:pt x="107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2" y="74"/>
                                    </a:lnTo>
                                    <a:lnTo>
                                      <a:pt x="142" y="76"/>
                                    </a:lnTo>
                                    <a:lnTo>
                                      <a:pt x="144" y="69"/>
                                    </a:lnTo>
                                    <a:lnTo>
                                      <a:pt x="187" y="70"/>
                                    </a:lnTo>
                                    <a:lnTo>
                                      <a:pt x="192" y="63"/>
                                    </a:lnTo>
                                    <a:lnTo>
                                      <a:pt x="202" y="66"/>
                                    </a:lnTo>
                                    <a:lnTo>
                                      <a:pt x="207" y="60"/>
                                    </a:lnTo>
                                    <a:lnTo>
                                      <a:pt x="207" y="71"/>
                                    </a:lnTo>
                                    <a:lnTo>
                                      <a:pt x="199" y="76"/>
                                    </a:lnTo>
                                    <a:lnTo>
                                      <a:pt x="211" y="77"/>
                                    </a:lnTo>
                                    <a:lnTo>
                                      <a:pt x="209" y="81"/>
                                    </a:lnTo>
                                    <a:lnTo>
                                      <a:pt x="209" y="88"/>
                                    </a:lnTo>
                                    <a:lnTo>
                                      <a:pt x="201" y="91"/>
                                    </a:lnTo>
                                    <a:lnTo>
                                      <a:pt x="201" y="95"/>
                                    </a:lnTo>
                                    <a:lnTo>
                                      <a:pt x="202" y="96"/>
                                    </a:lnTo>
                                    <a:lnTo>
                                      <a:pt x="201" y="99"/>
                                    </a:lnTo>
                                    <a:lnTo>
                                      <a:pt x="156" y="98"/>
                                    </a:lnTo>
                                    <a:lnTo>
                                      <a:pt x="153" y="106"/>
                                    </a:lnTo>
                                    <a:lnTo>
                                      <a:pt x="149" y="104"/>
                                    </a:lnTo>
                                    <a:lnTo>
                                      <a:pt x="149" y="98"/>
                                    </a:lnTo>
                                    <a:lnTo>
                                      <a:pt x="133" y="106"/>
                                    </a:lnTo>
                                    <a:lnTo>
                                      <a:pt x="136" y="112"/>
                                    </a:lnTo>
                                    <a:lnTo>
                                      <a:pt x="132" y="118"/>
                                    </a:lnTo>
                                    <a:lnTo>
                                      <a:pt x="145" y="123"/>
                                    </a:lnTo>
                                    <a:lnTo>
                                      <a:pt x="147" y="128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8" y="130"/>
                                    </a:lnTo>
                                    <a:lnTo>
                                      <a:pt x="158" y="135"/>
                                    </a:lnTo>
                                    <a:lnTo>
                                      <a:pt x="161" y="140"/>
                                    </a:lnTo>
                                    <a:lnTo>
                                      <a:pt x="153" y="144"/>
                                    </a:lnTo>
                                    <a:lnTo>
                                      <a:pt x="144" y="135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17" y="131"/>
                                    </a:lnTo>
                                    <a:lnTo>
                                      <a:pt x="112" y="130"/>
                                    </a:lnTo>
                                    <a:lnTo>
                                      <a:pt x="112" y="124"/>
                                    </a:lnTo>
                                    <a:lnTo>
                                      <a:pt x="98" y="119"/>
                                    </a:lnTo>
                                    <a:lnTo>
                                      <a:pt x="85" y="128"/>
                                    </a:lnTo>
                                    <a:lnTo>
                                      <a:pt x="84" y="131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94" y="145"/>
                                    </a:lnTo>
                                    <a:lnTo>
                                      <a:pt x="96" y="154"/>
                                    </a:lnTo>
                                    <a:lnTo>
                                      <a:pt x="106" y="158"/>
                                    </a:lnTo>
                                    <a:lnTo>
                                      <a:pt x="115" y="172"/>
                                    </a:lnTo>
                                    <a:lnTo>
                                      <a:pt x="139" y="174"/>
                                    </a:lnTo>
                                    <a:lnTo>
                                      <a:pt x="142" y="183"/>
                                    </a:lnTo>
                                    <a:lnTo>
                                      <a:pt x="142" y="194"/>
                                    </a:lnTo>
                                    <a:lnTo>
                                      <a:pt x="150" y="203"/>
                                    </a:lnTo>
                                    <a:lnTo>
                                      <a:pt x="160" y="199"/>
                                    </a:lnTo>
                                    <a:lnTo>
                                      <a:pt x="161" y="199"/>
                                    </a:lnTo>
                                    <a:lnTo>
                                      <a:pt x="161" y="194"/>
                                    </a:lnTo>
                                    <a:lnTo>
                                      <a:pt x="175" y="188"/>
                                    </a:lnTo>
                                    <a:lnTo>
                                      <a:pt x="181" y="195"/>
                                    </a:lnTo>
                                    <a:lnTo>
                                      <a:pt x="182" y="183"/>
                                    </a:lnTo>
                                    <a:lnTo>
                                      <a:pt x="186" y="183"/>
                                    </a:lnTo>
                                    <a:lnTo>
                                      <a:pt x="187" y="190"/>
                                    </a:lnTo>
                                    <a:lnTo>
                                      <a:pt x="203" y="199"/>
                                    </a:lnTo>
                                    <a:lnTo>
                                      <a:pt x="218" y="187"/>
                                    </a:lnTo>
                                    <a:lnTo>
                                      <a:pt x="241" y="195"/>
                                    </a:lnTo>
                                    <a:lnTo>
                                      <a:pt x="246" y="192"/>
                                    </a:lnTo>
                                    <a:lnTo>
                                      <a:pt x="249" y="187"/>
                                    </a:lnTo>
                                    <a:lnTo>
                                      <a:pt x="250" y="188"/>
                                    </a:lnTo>
                                    <a:lnTo>
                                      <a:pt x="249" y="198"/>
                                    </a:lnTo>
                                    <a:lnTo>
                                      <a:pt x="244" y="206"/>
                                    </a:lnTo>
                                    <a:lnTo>
                                      <a:pt x="246" y="224"/>
                                    </a:lnTo>
                                    <a:lnTo>
                                      <a:pt x="254" y="232"/>
                                    </a:lnTo>
                                    <a:lnTo>
                                      <a:pt x="257" y="228"/>
                                    </a:lnTo>
                                    <a:lnTo>
                                      <a:pt x="255" y="236"/>
                                    </a:lnTo>
                                    <a:lnTo>
                                      <a:pt x="263" y="243"/>
                                    </a:lnTo>
                                    <a:lnTo>
                                      <a:pt x="261" y="246"/>
                                    </a:lnTo>
                                    <a:lnTo>
                                      <a:pt x="262" y="249"/>
                                    </a:lnTo>
                                    <a:lnTo>
                                      <a:pt x="278" y="253"/>
                                    </a:lnTo>
                                    <a:lnTo>
                                      <a:pt x="279" y="259"/>
                                    </a:lnTo>
                                    <a:lnTo>
                                      <a:pt x="283" y="260"/>
                                    </a:lnTo>
                                    <a:lnTo>
                                      <a:pt x="287" y="254"/>
                                    </a:lnTo>
                                    <a:lnTo>
                                      <a:pt x="287" y="259"/>
                                    </a:lnTo>
                                    <a:lnTo>
                                      <a:pt x="315" y="255"/>
                                    </a:lnTo>
                                    <a:lnTo>
                                      <a:pt x="328" y="247"/>
                                    </a:lnTo>
                                    <a:lnTo>
                                      <a:pt x="332" y="236"/>
                                    </a:lnTo>
                                    <a:lnTo>
                                      <a:pt x="333" y="221"/>
                                    </a:lnTo>
                                    <a:lnTo>
                                      <a:pt x="337" y="217"/>
                                    </a:lnTo>
                                    <a:lnTo>
                                      <a:pt x="354" y="211"/>
                                    </a:lnTo>
                                    <a:lnTo>
                                      <a:pt x="367" y="199"/>
                                    </a:lnTo>
                                    <a:lnTo>
                                      <a:pt x="376" y="204"/>
                                    </a:lnTo>
                                    <a:lnTo>
                                      <a:pt x="376" y="209"/>
                                    </a:lnTo>
                                    <a:lnTo>
                                      <a:pt x="379" y="211"/>
                                    </a:lnTo>
                                    <a:lnTo>
                                      <a:pt x="385" y="204"/>
                                    </a:lnTo>
                                    <a:lnTo>
                                      <a:pt x="391" y="208"/>
                                    </a:lnTo>
                                    <a:lnTo>
                                      <a:pt x="405" y="194"/>
                                    </a:lnTo>
                                    <a:lnTo>
                                      <a:pt x="414" y="188"/>
                                    </a:lnTo>
                                    <a:lnTo>
                                      <a:pt x="413" y="182"/>
                                    </a:lnTo>
                                    <a:lnTo>
                                      <a:pt x="418" y="174"/>
                                    </a:lnTo>
                                    <a:lnTo>
                                      <a:pt x="417" y="166"/>
                                    </a:lnTo>
                                    <a:lnTo>
                                      <a:pt x="424" y="163"/>
                                    </a:lnTo>
                                    <a:lnTo>
                                      <a:pt x="425" y="156"/>
                                    </a:lnTo>
                                    <a:lnTo>
                                      <a:pt x="425" y="150"/>
                                    </a:lnTo>
                                    <a:lnTo>
                                      <a:pt x="428" y="150"/>
                                    </a:lnTo>
                                    <a:lnTo>
                                      <a:pt x="427" y="142"/>
                                    </a:lnTo>
                                    <a:lnTo>
                                      <a:pt x="422" y="140"/>
                                    </a:lnTo>
                                    <a:lnTo>
                                      <a:pt x="421" y="124"/>
                                    </a:lnTo>
                                    <a:lnTo>
                                      <a:pt x="433" y="114"/>
                                    </a:lnTo>
                                    <a:lnTo>
                                      <a:pt x="434" y="109"/>
                                    </a:lnTo>
                                    <a:lnTo>
                                      <a:pt x="443" y="112"/>
                                    </a:lnTo>
                                    <a:lnTo>
                                      <a:pt x="448" y="98"/>
                                    </a:lnTo>
                                    <a:lnTo>
                                      <a:pt x="455" y="99"/>
                                    </a:lnTo>
                                    <a:lnTo>
                                      <a:pt x="459" y="87"/>
                                    </a:lnTo>
                                    <a:lnTo>
                                      <a:pt x="465" y="86"/>
                                    </a:lnTo>
                                    <a:lnTo>
                                      <a:pt x="462" y="84"/>
                                    </a:lnTo>
                                    <a:lnTo>
                                      <a:pt x="462" y="79"/>
                                    </a:lnTo>
                                    <a:lnTo>
                                      <a:pt x="472" y="66"/>
                                    </a:lnTo>
                                    <a:lnTo>
                                      <a:pt x="473" y="60"/>
                                    </a:lnTo>
                                    <a:lnTo>
                                      <a:pt x="491" y="57"/>
                                    </a:lnTo>
                                    <a:lnTo>
                                      <a:pt x="494" y="44"/>
                                    </a:lnTo>
                                    <a:lnTo>
                                      <a:pt x="496" y="37"/>
                                    </a:lnTo>
                                    <a:lnTo>
                                      <a:pt x="487" y="28"/>
                                    </a:lnTo>
                                    <a:lnTo>
                                      <a:pt x="488" y="26"/>
                                    </a:lnTo>
                                    <a:lnTo>
                                      <a:pt x="487" y="21"/>
                                    </a:lnTo>
                                    <a:lnTo>
                                      <a:pt x="492" y="11"/>
                                    </a:lnTo>
                                    <a:lnTo>
                                      <a:pt x="491" y="4"/>
                                    </a:lnTo>
                                    <a:lnTo>
                                      <a:pt x="492" y="0"/>
                                    </a:lnTo>
                                    <a:lnTo>
                                      <a:pt x="235" y="0"/>
                                    </a:lnTo>
                                    <a:lnTo>
                                      <a:pt x="235" y="4"/>
                                    </a:lnTo>
                                    <a:lnTo>
                                      <a:pt x="230" y="2"/>
                                    </a:lnTo>
                                    <a:lnTo>
                                      <a:pt x="228" y="11"/>
                                    </a:lnTo>
                                    <a:lnTo>
                                      <a:pt x="222" y="5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7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2" y="1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950" name="Freeform 229"/>
                          <wps:cNvSpPr>
                            <a:spLocks noChangeAspect="1"/>
                          </wps:cNvSpPr>
                          <wps:spPr bwMode="gray">
                            <a:xfrm>
                              <a:off x="3993356" y="2386359"/>
                              <a:ext cx="6350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" y="0"/>
                                </a:cxn>
                                <a:cxn ang="0">
                                  <a:pos x="3" y="22"/>
                                </a:cxn>
                                <a:cxn ang="0">
                                  <a:pos x="2" y="0"/>
                                </a:cxn>
                                <a:cxn ang="0">
                                  <a:pos x="0" y="10"/>
                                </a:cxn>
                                <a:cxn ang="0">
                                  <a:pos x="0" y="13"/>
                                </a:cxn>
                                <a:cxn ang="0">
                                  <a:pos x="1" y="15"/>
                                </a:cxn>
                                <a:cxn ang="0">
                                  <a:pos x="13" y="13"/>
                                </a:cxn>
                                <a:cxn ang="0">
                                  <a:pos x="19" y="10"/>
                                </a:cxn>
                                <a:cxn ang="0">
                                  <a:pos x="19" y="6"/>
                                </a:cxn>
                                <a:cxn ang="0">
                                  <a:pos x="8" y="0"/>
                                </a:cxn>
                                <a:cxn ang="0">
                                  <a:pos x="3" y="0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3" y="0"/>
                                  </a:moveTo>
                                  <a:lnTo>
                                    <a:pt x="3" y="2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1" name="Freeform 230"/>
                          <wps:cNvSpPr>
                            <a:spLocks noChangeAspect="1"/>
                          </wps:cNvSpPr>
                          <wps:spPr bwMode="gray">
                            <a:xfrm>
                              <a:off x="4331493" y="1810097"/>
                              <a:ext cx="46038" cy="444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2" y="27"/>
                                </a:cxn>
                                <a:cxn ang="0">
                                  <a:pos x="96" y="46"/>
                                </a:cxn>
                                <a:cxn ang="0">
                                  <a:pos x="118" y="55"/>
                                </a:cxn>
                                <a:cxn ang="0">
                                  <a:pos x="128" y="70"/>
                                </a:cxn>
                                <a:cxn ang="0">
                                  <a:pos x="137" y="68"/>
                                </a:cxn>
                                <a:cxn ang="0">
                                  <a:pos x="141" y="90"/>
                                </a:cxn>
                                <a:cxn ang="0">
                                  <a:pos x="130" y="87"/>
                                </a:cxn>
                                <a:cxn ang="0">
                                  <a:pos x="123" y="82"/>
                                </a:cxn>
                                <a:cxn ang="0">
                                  <a:pos x="107" y="81"/>
                                </a:cxn>
                                <a:cxn ang="0">
                                  <a:pos x="97" y="92"/>
                                </a:cxn>
                                <a:cxn ang="0">
                                  <a:pos x="110" y="101"/>
                                </a:cxn>
                                <a:cxn ang="0">
                                  <a:pos x="118" y="112"/>
                                </a:cxn>
                                <a:cxn ang="0">
                                  <a:pos x="129" y="113"/>
                                </a:cxn>
                                <a:cxn ang="0">
                                  <a:pos x="128" y="138"/>
                                </a:cxn>
                                <a:cxn ang="0">
                                  <a:pos x="121" y="140"/>
                                </a:cxn>
                                <a:cxn ang="0">
                                  <a:pos x="110" y="133"/>
                                </a:cxn>
                                <a:cxn ang="0">
                                  <a:pos x="110" y="122"/>
                                </a:cxn>
                                <a:cxn ang="0">
                                  <a:pos x="97" y="128"/>
                                </a:cxn>
                                <a:cxn ang="0">
                                  <a:pos x="75" y="98"/>
                                </a:cxn>
                                <a:cxn ang="0">
                                  <a:pos x="31" y="76"/>
                                </a:cxn>
                                <a:cxn ang="0">
                                  <a:pos x="24" y="62"/>
                                </a:cxn>
                                <a:cxn ang="0">
                                  <a:pos x="10" y="50"/>
                                </a:cxn>
                                <a:cxn ang="0">
                                  <a:pos x="8" y="39"/>
                                </a:cxn>
                                <a:cxn ang="0">
                                  <a:pos x="4" y="33"/>
                                </a:cxn>
                                <a:cxn ang="0">
                                  <a:pos x="4" y="26"/>
                                </a:cxn>
                                <a:cxn ang="0">
                                  <a:pos x="1" y="11"/>
                                </a:cxn>
                                <a:cxn ang="0">
                                  <a:pos x="0" y="7"/>
                                </a:cxn>
                                <a:cxn ang="0">
                                  <a:pos x="15" y="0"/>
                                </a:cxn>
                                <a:cxn ang="0">
                                  <a:pos x="49" y="9"/>
                                </a:cxn>
                                <a:cxn ang="0">
                                  <a:pos x="58" y="5"/>
                                </a:cxn>
                                <a:cxn ang="0">
                                  <a:pos x="75" y="15"/>
                                </a:cxn>
                                <a:cxn ang="0">
                                  <a:pos x="82" y="27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82" y="27"/>
                                  </a:moveTo>
                                  <a:lnTo>
                                    <a:pt x="96" y="46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7" y="68"/>
                                  </a:lnTo>
                                  <a:lnTo>
                                    <a:pt x="141" y="90"/>
                                  </a:lnTo>
                                  <a:lnTo>
                                    <a:pt x="130" y="87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97" y="92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29" y="113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10" y="133"/>
                                  </a:lnTo>
                                  <a:lnTo>
                                    <a:pt x="110" y="122"/>
                                  </a:lnTo>
                                  <a:lnTo>
                                    <a:pt x="97" y="128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2" y="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2" name="Freeform 231"/>
                          <wps:cNvSpPr>
                            <a:spLocks noChangeAspect="1"/>
                          </wps:cNvSpPr>
                          <wps:spPr bwMode="gray">
                            <a:xfrm>
                              <a:off x="4271168" y="1913284"/>
                              <a:ext cx="46038" cy="317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4" y="31"/>
                                </a:cxn>
                                <a:cxn ang="0">
                                  <a:pos x="144" y="51"/>
                                </a:cxn>
                                <a:cxn ang="0">
                                  <a:pos x="146" y="69"/>
                                </a:cxn>
                                <a:cxn ang="0">
                                  <a:pos x="134" y="78"/>
                                </a:cxn>
                                <a:cxn ang="0">
                                  <a:pos x="123" y="79"/>
                                </a:cxn>
                                <a:cxn ang="0">
                                  <a:pos x="116" y="76"/>
                                </a:cxn>
                                <a:cxn ang="0">
                                  <a:pos x="112" y="86"/>
                                </a:cxn>
                                <a:cxn ang="0">
                                  <a:pos x="94" y="80"/>
                                </a:cxn>
                                <a:cxn ang="0">
                                  <a:pos x="76" y="87"/>
                                </a:cxn>
                                <a:cxn ang="0">
                                  <a:pos x="32" y="98"/>
                                </a:cxn>
                                <a:cxn ang="0">
                                  <a:pos x="10" y="102"/>
                                </a:cxn>
                                <a:cxn ang="0">
                                  <a:pos x="0" y="100"/>
                                </a:cxn>
                                <a:cxn ang="0">
                                  <a:pos x="1" y="82"/>
                                </a:cxn>
                                <a:cxn ang="0">
                                  <a:pos x="4" y="70"/>
                                </a:cxn>
                                <a:cxn ang="0">
                                  <a:pos x="25" y="58"/>
                                </a:cxn>
                                <a:cxn ang="0">
                                  <a:pos x="46" y="39"/>
                                </a:cxn>
                                <a:cxn ang="0">
                                  <a:pos x="51" y="33"/>
                                </a:cxn>
                                <a:cxn ang="0">
                                  <a:pos x="91" y="22"/>
                                </a:cxn>
                                <a:cxn ang="0">
                                  <a:pos x="105" y="9"/>
                                </a:cxn>
                                <a:cxn ang="0">
                                  <a:pos x="118" y="0"/>
                                </a:cxn>
                                <a:cxn ang="0">
                                  <a:pos x="123" y="8"/>
                                </a:cxn>
                                <a:cxn ang="0">
                                  <a:pos x="140" y="22"/>
                                </a:cxn>
                                <a:cxn ang="0">
                                  <a:pos x="144" y="31"/>
                                </a:cxn>
                              </a:cxnLst>
                              <a:rect l="0" t="0" r="r" b="b"/>
                              <a:pathLst>
                                <a:path w="146" h="102">
                                  <a:moveTo>
                                    <a:pt x="144" y="31"/>
                                  </a:moveTo>
                                  <a:lnTo>
                                    <a:pt x="144" y="51"/>
                                  </a:lnTo>
                                  <a:lnTo>
                                    <a:pt x="146" y="69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23" y="79"/>
                                  </a:lnTo>
                                  <a:lnTo>
                                    <a:pt x="116" y="76"/>
                                  </a:lnTo>
                                  <a:lnTo>
                                    <a:pt x="112" y="86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76" y="87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40" y="22"/>
                                  </a:lnTo>
                                  <a:lnTo>
                                    <a:pt x="144" y="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3" name="Freeform 232"/>
                          <wps:cNvSpPr>
                            <a:spLocks noChangeAspect="1"/>
                          </wps:cNvSpPr>
                          <wps:spPr bwMode="gray">
                            <a:xfrm>
                              <a:off x="3994943" y="2381597"/>
                              <a:ext cx="14288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" y="4"/>
                                </a:cxn>
                                <a:cxn ang="0">
                                  <a:pos x="41" y="6"/>
                                </a:cxn>
                                <a:cxn ang="0">
                                  <a:pos x="14" y="0"/>
                                </a:cxn>
                                <a:cxn ang="0">
                                  <a:pos x="5" y="0"/>
                                </a:cxn>
                                <a:cxn ang="0">
                                  <a:pos x="0" y="3"/>
                                </a:cxn>
                                <a:cxn ang="0">
                                  <a:pos x="1" y="9"/>
                                </a:cxn>
                                <a:cxn ang="0">
                                  <a:pos x="6" y="15"/>
                                </a:cxn>
                                <a:cxn ang="0">
                                  <a:pos x="15" y="15"/>
                                </a:cxn>
                                <a:cxn ang="0">
                                  <a:pos x="25" y="15"/>
                                </a:cxn>
                                <a:cxn ang="0">
                                  <a:pos x="25" y="10"/>
                                </a:cxn>
                                <a:cxn ang="0">
                                  <a:pos x="27" y="6"/>
                                </a:cxn>
                                <a:cxn ang="0">
                                  <a:pos x="41" y="7"/>
                                </a:cxn>
                                <a:cxn ang="0">
                                  <a:pos x="44" y="4"/>
                                </a:cxn>
                              </a:cxnLst>
                              <a:rect l="0" t="0" r="r" b="b"/>
                              <a:pathLst>
                                <a:path w="44" h="15">
                                  <a:moveTo>
                                    <a:pt x="44" y="4"/>
                                  </a:moveTo>
                                  <a:lnTo>
                                    <a:pt x="41" y="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4" y="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4" name="Freeform 233"/>
                          <wps:cNvSpPr>
                            <a:spLocks noChangeAspect="1"/>
                          </wps:cNvSpPr>
                          <wps:spPr bwMode="gray">
                            <a:xfrm>
                              <a:off x="3476356" y="1268851"/>
                              <a:ext cx="963266" cy="11140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4" y="269"/>
                                </a:cxn>
                                <a:cxn ang="0">
                                  <a:pos x="56" y="423"/>
                                </a:cxn>
                                <a:cxn ang="0">
                                  <a:pos x="87" y="620"/>
                                </a:cxn>
                                <a:cxn ang="0">
                                  <a:pos x="345" y="649"/>
                                </a:cxn>
                                <a:cxn ang="0">
                                  <a:pos x="370" y="802"/>
                                </a:cxn>
                                <a:cxn ang="0">
                                  <a:pos x="203" y="910"/>
                                </a:cxn>
                                <a:cxn ang="0">
                                  <a:pos x="382" y="1005"/>
                                </a:cxn>
                                <a:cxn ang="0">
                                  <a:pos x="663" y="1060"/>
                                </a:cxn>
                                <a:cxn ang="0">
                                  <a:pos x="789" y="1212"/>
                                </a:cxn>
                                <a:cxn ang="0">
                                  <a:pos x="914" y="1457"/>
                                </a:cxn>
                                <a:cxn ang="0">
                                  <a:pos x="957" y="1666"/>
                                </a:cxn>
                                <a:cxn ang="0">
                                  <a:pos x="946" y="1937"/>
                                </a:cxn>
                                <a:cxn ang="0">
                                  <a:pos x="1155" y="1924"/>
                                </a:cxn>
                                <a:cxn ang="0">
                                  <a:pos x="1212" y="2100"/>
                                </a:cxn>
                                <a:cxn ang="0">
                                  <a:pos x="1198" y="2196"/>
                                </a:cxn>
                                <a:cxn ang="0">
                                  <a:pos x="1193" y="2371"/>
                                </a:cxn>
                                <a:cxn ang="0">
                                  <a:pos x="1189" y="2458"/>
                                </a:cxn>
                                <a:cxn ang="0">
                                  <a:pos x="1066" y="2539"/>
                                </a:cxn>
                                <a:cxn ang="0">
                                  <a:pos x="1064" y="2750"/>
                                </a:cxn>
                                <a:cxn ang="0">
                                  <a:pos x="1125" y="2895"/>
                                </a:cxn>
                                <a:cxn ang="0">
                                  <a:pos x="1211" y="2960"/>
                                </a:cxn>
                                <a:cxn ang="0">
                                  <a:pos x="1195" y="3116"/>
                                </a:cxn>
                                <a:cxn ang="0">
                                  <a:pos x="1279" y="3272"/>
                                </a:cxn>
                                <a:cxn ang="0">
                                  <a:pos x="1338" y="3337"/>
                                </a:cxn>
                                <a:cxn ang="0">
                                  <a:pos x="1363" y="3416"/>
                                </a:cxn>
                                <a:cxn ang="0">
                                  <a:pos x="1470" y="3433"/>
                                </a:cxn>
                                <a:cxn ang="0">
                                  <a:pos x="1537" y="3452"/>
                                </a:cxn>
                                <a:cxn ang="0">
                                  <a:pos x="1629" y="3467"/>
                                </a:cxn>
                                <a:cxn ang="0">
                                  <a:pos x="1687" y="3305"/>
                                </a:cxn>
                                <a:cxn ang="0">
                                  <a:pos x="1689" y="3152"/>
                                </a:cxn>
                                <a:cxn ang="0">
                                  <a:pos x="1764" y="3101"/>
                                </a:cxn>
                                <a:cxn ang="0">
                                  <a:pos x="1753" y="2943"/>
                                </a:cxn>
                                <a:cxn ang="0">
                                  <a:pos x="1812" y="2852"/>
                                </a:cxn>
                                <a:cxn ang="0">
                                  <a:pos x="1901" y="2792"/>
                                </a:cxn>
                                <a:cxn ang="0">
                                  <a:pos x="1930" y="2799"/>
                                </a:cxn>
                                <a:cxn ang="0">
                                  <a:pos x="2028" y="2774"/>
                                </a:cxn>
                                <a:cxn ang="0">
                                  <a:pos x="2118" y="2690"/>
                                </a:cxn>
                                <a:cxn ang="0">
                                  <a:pos x="2174" y="2551"/>
                                </a:cxn>
                                <a:cxn ang="0">
                                  <a:pos x="2221" y="2438"/>
                                </a:cxn>
                                <a:cxn ang="0">
                                  <a:pos x="2324" y="2497"/>
                                </a:cxn>
                                <a:cxn ang="0">
                                  <a:pos x="2398" y="2454"/>
                                </a:cxn>
                                <a:cxn ang="0">
                                  <a:pos x="2533" y="2404"/>
                                </a:cxn>
                                <a:cxn ang="0">
                                  <a:pos x="2608" y="2324"/>
                                </a:cxn>
                                <a:cxn ang="0">
                                  <a:pos x="2693" y="2260"/>
                                </a:cxn>
                                <a:cxn ang="0">
                                  <a:pos x="2744" y="2191"/>
                                </a:cxn>
                                <a:cxn ang="0">
                                  <a:pos x="2518" y="2132"/>
                                </a:cxn>
                                <a:cxn ang="0">
                                  <a:pos x="2535" y="1960"/>
                                </a:cxn>
                                <a:cxn ang="0">
                                  <a:pos x="2675" y="2082"/>
                                </a:cxn>
                                <a:cxn ang="0">
                                  <a:pos x="2798" y="2021"/>
                                </a:cxn>
                                <a:cxn ang="0">
                                  <a:pos x="2734" y="1919"/>
                                </a:cxn>
                                <a:cxn ang="0">
                                  <a:pos x="2637" y="1764"/>
                                </a:cxn>
                                <a:cxn ang="0">
                                  <a:pos x="2526" y="1666"/>
                                </a:cxn>
                                <a:cxn ang="0">
                                  <a:pos x="2780" y="1635"/>
                                </a:cxn>
                                <a:cxn ang="0">
                                  <a:pos x="2761" y="1433"/>
                                </a:cxn>
                                <a:cxn ang="0">
                                  <a:pos x="2855" y="1350"/>
                                </a:cxn>
                                <a:cxn ang="0">
                                  <a:pos x="2914" y="1260"/>
                                </a:cxn>
                                <a:cxn ang="0">
                                  <a:pos x="2866" y="1034"/>
                                </a:cxn>
                                <a:cxn ang="0">
                                  <a:pos x="2763" y="931"/>
                                </a:cxn>
                                <a:cxn ang="0">
                                  <a:pos x="3000" y="845"/>
                                </a:cxn>
                                <a:cxn ang="0">
                                  <a:pos x="2868" y="650"/>
                                </a:cxn>
                                <a:cxn ang="0">
                                  <a:pos x="2831" y="472"/>
                                </a:cxn>
                                <a:cxn ang="0">
                                  <a:pos x="2931" y="232"/>
                                </a:cxn>
                                <a:cxn ang="0">
                                  <a:pos x="3035" y="0"/>
                                </a:cxn>
                              </a:cxnLst>
                              <a:rect l="0" t="0" r="r" b="b"/>
                              <a:pathLst>
                                <a:path w="3035" h="3510">
                                  <a:moveTo>
                                    <a:pt x="430" y="18"/>
                                  </a:moveTo>
                                  <a:lnTo>
                                    <a:pt x="443" y="28"/>
                                  </a:lnTo>
                                  <a:lnTo>
                                    <a:pt x="454" y="26"/>
                                  </a:lnTo>
                                  <a:lnTo>
                                    <a:pt x="467" y="50"/>
                                  </a:lnTo>
                                  <a:lnTo>
                                    <a:pt x="458" y="63"/>
                                  </a:lnTo>
                                  <a:lnTo>
                                    <a:pt x="442" y="66"/>
                                  </a:lnTo>
                                  <a:lnTo>
                                    <a:pt x="427" y="63"/>
                                  </a:lnTo>
                                  <a:lnTo>
                                    <a:pt x="420" y="93"/>
                                  </a:lnTo>
                                  <a:lnTo>
                                    <a:pt x="430" y="101"/>
                                  </a:lnTo>
                                  <a:lnTo>
                                    <a:pt x="438" y="117"/>
                                  </a:lnTo>
                                  <a:lnTo>
                                    <a:pt x="442" y="131"/>
                                  </a:lnTo>
                                  <a:lnTo>
                                    <a:pt x="442" y="147"/>
                                  </a:lnTo>
                                  <a:lnTo>
                                    <a:pt x="443" y="157"/>
                                  </a:lnTo>
                                  <a:lnTo>
                                    <a:pt x="424" y="183"/>
                                  </a:lnTo>
                                  <a:lnTo>
                                    <a:pt x="416" y="204"/>
                                  </a:lnTo>
                                  <a:lnTo>
                                    <a:pt x="406" y="212"/>
                                  </a:lnTo>
                                  <a:lnTo>
                                    <a:pt x="382" y="255"/>
                                  </a:lnTo>
                                  <a:lnTo>
                                    <a:pt x="377" y="276"/>
                                  </a:lnTo>
                                  <a:lnTo>
                                    <a:pt x="368" y="283"/>
                                  </a:lnTo>
                                  <a:lnTo>
                                    <a:pt x="363" y="278"/>
                                  </a:lnTo>
                                  <a:lnTo>
                                    <a:pt x="351" y="278"/>
                                  </a:lnTo>
                                  <a:lnTo>
                                    <a:pt x="334" y="269"/>
                                  </a:lnTo>
                                  <a:lnTo>
                                    <a:pt x="322" y="278"/>
                                  </a:lnTo>
                                  <a:lnTo>
                                    <a:pt x="311" y="258"/>
                                  </a:lnTo>
                                  <a:lnTo>
                                    <a:pt x="275" y="274"/>
                                  </a:lnTo>
                                  <a:lnTo>
                                    <a:pt x="274" y="284"/>
                                  </a:lnTo>
                                  <a:lnTo>
                                    <a:pt x="263" y="278"/>
                                  </a:lnTo>
                                  <a:lnTo>
                                    <a:pt x="231" y="285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195" y="314"/>
                                  </a:lnTo>
                                  <a:lnTo>
                                    <a:pt x="201" y="325"/>
                                  </a:lnTo>
                                  <a:lnTo>
                                    <a:pt x="217" y="330"/>
                                  </a:lnTo>
                                  <a:lnTo>
                                    <a:pt x="216" y="343"/>
                                  </a:lnTo>
                                  <a:lnTo>
                                    <a:pt x="199" y="337"/>
                                  </a:lnTo>
                                  <a:lnTo>
                                    <a:pt x="191" y="341"/>
                                  </a:lnTo>
                                  <a:lnTo>
                                    <a:pt x="189" y="350"/>
                                  </a:lnTo>
                                  <a:lnTo>
                                    <a:pt x="183" y="355"/>
                                  </a:lnTo>
                                  <a:lnTo>
                                    <a:pt x="153" y="357"/>
                                  </a:lnTo>
                                  <a:lnTo>
                                    <a:pt x="140" y="370"/>
                                  </a:lnTo>
                                  <a:lnTo>
                                    <a:pt x="114" y="378"/>
                                  </a:lnTo>
                                  <a:lnTo>
                                    <a:pt x="106" y="411"/>
                                  </a:lnTo>
                                  <a:lnTo>
                                    <a:pt x="87" y="402"/>
                                  </a:lnTo>
                                  <a:lnTo>
                                    <a:pt x="65" y="409"/>
                                  </a:lnTo>
                                  <a:lnTo>
                                    <a:pt x="56" y="423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18" y="443"/>
                                  </a:lnTo>
                                  <a:lnTo>
                                    <a:pt x="15" y="458"/>
                                  </a:lnTo>
                                  <a:lnTo>
                                    <a:pt x="16" y="464"/>
                                  </a:lnTo>
                                  <a:lnTo>
                                    <a:pt x="5" y="485"/>
                                  </a:lnTo>
                                  <a:lnTo>
                                    <a:pt x="6" y="494"/>
                                  </a:lnTo>
                                  <a:lnTo>
                                    <a:pt x="26" y="499"/>
                                  </a:lnTo>
                                  <a:lnTo>
                                    <a:pt x="13" y="504"/>
                                  </a:lnTo>
                                  <a:lnTo>
                                    <a:pt x="13" y="510"/>
                                  </a:lnTo>
                                  <a:lnTo>
                                    <a:pt x="10" y="526"/>
                                  </a:lnTo>
                                  <a:lnTo>
                                    <a:pt x="0" y="529"/>
                                  </a:lnTo>
                                  <a:lnTo>
                                    <a:pt x="4" y="540"/>
                                  </a:lnTo>
                                  <a:lnTo>
                                    <a:pt x="18" y="555"/>
                                  </a:lnTo>
                                  <a:lnTo>
                                    <a:pt x="33" y="563"/>
                                  </a:lnTo>
                                  <a:lnTo>
                                    <a:pt x="37" y="572"/>
                                  </a:lnTo>
                                  <a:lnTo>
                                    <a:pt x="37" y="586"/>
                                  </a:lnTo>
                                  <a:lnTo>
                                    <a:pt x="39" y="591"/>
                                  </a:lnTo>
                                  <a:lnTo>
                                    <a:pt x="58" y="601"/>
                                  </a:lnTo>
                                  <a:lnTo>
                                    <a:pt x="65" y="598"/>
                                  </a:lnTo>
                                  <a:lnTo>
                                    <a:pt x="76" y="607"/>
                                  </a:lnTo>
                                  <a:lnTo>
                                    <a:pt x="91" y="608"/>
                                  </a:lnTo>
                                  <a:lnTo>
                                    <a:pt x="87" y="620"/>
                                  </a:lnTo>
                                  <a:lnTo>
                                    <a:pt x="92" y="634"/>
                                  </a:lnTo>
                                  <a:lnTo>
                                    <a:pt x="114" y="630"/>
                                  </a:lnTo>
                                  <a:lnTo>
                                    <a:pt x="155" y="614"/>
                                  </a:lnTo>
                                  <a:lnTo>
                                    <a:pt x="134" y="641"/>
                                  </a:lnTo>
                                  <a:lnTo>
                                    <a:pt x="128" y="660"/>
                                  </a:lnTo>
                                  <a:lnTo>
                                    <a:pt x="160" y="660"/>
                                  </a:lnTo>
                                  <a:lnTo>
                                    <a:pt x="180" y="649"/>
                                  </a:lnTo>
                                  <a:lnTo>
                                    <a:pt x="180" y="657"/>
                                  </a:lnTo>
                                  <a:lnTo>
                                    <a:pt x="153" y="678"/>
                                  </a:lnTo>
                                  <a:lnTo>
                                    <a:pt x="158" y="693"/>
                                  </a:lnTo>
                                  <a:lnTo>
                                    <a:pt x="196" y="709"/>
                                  </a:lnTo>
                                  <a:lnTo>
                                    <a:pt x="214" y="711"/>
                                  </a:lnTo>
                                  <a:lnTo>
                                    <a:pt x="236" y="700"/>
                                  </a:lnTo>
                                  <a:lnTo>
                                    <a:pt x="237" y="685"/>
                                  </a:lnTo>
                                  <a:lnTo>
                                    <a:pt x="230" y="663"/>
                                  </a:lnTo>
                                  <a:lnTo>
                                    <a:pt x="239" y="660"/>
                                  </a:lnTo>
                                  <a:lnTo>
                                    <a:pt x="253" y="678"/>
                                  </a:lnTo>
                                  <a:lnTo>
                                    <a:pt x="258" y="694"/>
                                  </a:lnTo>
                                  <a:lnTo>
                                    <a:pt x="289" y="694"/>
                                  </a:lnTo>
                                  <a:lnTo>
                                    <a:pt x="314" y="688"/>
                                  </a:lnTo>
                                  <a:lnTo>
                                    <a:pt x="329" y="663"/>
                                  </a:lnTo>
                                  <a:lnTo>
                                    <a:pt x="345" y="649"/>
                                  </a:lnTo>
                                  <a:lnTo>
                                    <a:pt x="356" y="646"/>
                                  </a:lnTo>
                                  <a:lnTo>
                                    <a:pt x="354" y="658"/>
                                  </a:lnTo>
                                  <a:lnTo>
                                    <a:pt x="340" y="666"/>
                                  </a:lnTo>
                                  <a:lnTo>
                                    <a:pt x="345" y="673"/>
                                  </a:lnTo>
                                  <a:lnTo>
                                    <a:pt x="352" y="671"/>
                                  </a:lnTo>
                                  <a:lnTo>
                                    <a:pt x="360" y="658"/>
                                  </a:lnTo>
                                  <a:lnTo>
                                    <a:pt x="375" y="655"/>
                                  </a:lnTo>
                                  <a:lnTo>
                                    <a:pt x="379" y="665"/>
                                  </a:lnTo>
                                  <a:lnTo>
                                    <a:pt x="381" y="678"/>
                                  </a:lnTo>
                                  <a:lnTo>
                                    <a:pt x="393" y="688"/>
                                  </a:lnTo>
                                  <a:lnTo>
                                    <a:pt x="389" y="706"/>
                                  </a:lnTo>
                                  <a:lnTo>
                                    <a:pt x="381" y="716"/>
                                  </a:lnTo>
                                  <a:lnTo>
                                    <a:pt x="365" y="714"/>
                                  </a:lnTo>
                                  <a:lnTo>
                                    <a:pt x="356" y="725"/>
                                  </a:lnTo>
                                  <a:lnTo>
                                    <a:pt x="359" y="736"/>
                                  </a:lnTo>
                                  <a:lnTo>
                                    <a:pt x="365" y="747"/>
                                  </a:lnTo>
                                  <a:lnTo>
                                    <a:pt x="395" y="763"/>
                                  </a:lnTo>
                                  <a:lnTo>
                                    <a:pt x="398" y="769"/>
                                  </a:lnTo>
                                  <a:lnTo>
                                    <a:pt x="397" y="776"/>
                                  </a:lnTo>
                                  <a:lnTo>
                                    <a:pt x="391" y="785"/>
                                  </a:lnTo>
                                  <a:lnTo>
                                    <a:pt x="373" y="791"/>
                                  </a:lnTo>
                                  <a:lnTo>
                                    <a:pt x="370" y="802"/>
                                  </a:lnTo>
                                  <a:lnTo>
                                    <a:pt x="360" y="803"/>
                                  </a:lnTo>
                                  <a:lnTo>
                                    <a:pt x="346" y="796"/>
                                  </a:lnTo>
                                  <a:lnTo>
                                    <a:pt x="289" y="781"/>
                                  </a:lnTo>
                                  <a:lnTo>
                                    <a:pt x="258" y="789"/>
                                  </a:lnTo>
                                  <a:lnTo>
                                    <a:pt x="203" y="776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117" y="787"/>
                                  </a:lnTo>
                                  <a:lnTo>
                                    <a:pt x="119" y="797"/>
                                  </a:lnTo>
                                  <a:lnTo>
                                    <a:pt x="106" y="800"/>
                                  </a:lnTo>
                                  <a:lnTo>
                                    <a:pt x="88" y="829"/>
                                  </a:lnTo>
                                  <a:lnTo>
                                    <a:pt x="81" y="840"/>
                                  </a:lnTo>
                                  <a:lnTo>
                                    <a:pt x="87" y="838"/>
                                  </a:lnTo>
                                  <a:lnTo>
                                    <a:pt x="110" y="851"/>
                                  </a:lnTo>
                                  <a:lnTo>
                                    <a:pt x="114" y="860"/>
                                  </a:lnTo>
                                  <a:lnTo>
                                    <a:pt x="113" y="872"/>
                                  </a:lnTo>
                                  <a:lnTo>
                                    <a:pt x="129" y="884"/>
                                  </a:lnTo>
                                  <a:lnTo>
                                    <a:pt x="149" y="881"/>
                                  </a:lnTo>
                                  <a:lnTo>
                                    <a:pt x="173" y="828"/>
                                  </a:lnTo>
                                  <a:lnTo>
                                    <a:pt x="179" y="833"/>
                                  </a:lnTo>
                                  <a:lnTo>
                                    <a:pt x="160" y="870"/>
                                  </a:lnTo>
                                  <a:lnTo>
                                    <a:pt x="166" y="894"/>
                                  </a:lnTo>
                                  <a:lnTo>
                                    <a:pt x="203" y="910"/>
                                  </a:lnTo>
                                  <a:lnTo>
                                    <a:pt x="233" y="915"/>
                                  </a:lnTo>
                                  <a:lnTo>
                                    <a:pt x="262" y="909"/>
                                  </a:lnTo>
                                  <a:lnTo>
                                    <a:pt x="260" y="924"/>
                                  </a:lnTo>
                                  <a:lnTo>
                                    <a:pt x="243" y="937"/>
                                  </a:lnTo>
                                  <a:lnTo>
                                    <a:pt x="222" y="937"/>
                                  </a:lnTo>
                                  <a:lnTo>
                                    <a:pt x="185" y="976"/>
                                  </a:lnTo>
                                  <a:lnTo>
                                    <a:pt x="198" y="996"/>
                                  </a:lnTo>
                                  <a:lnTo>
                                    <a:pt x="214" y="1012"/>
                                  </a:lnTo>
                                  <a:lnTo>
                                    <a:pt x="225" y="1031"/>
                                  </a:lnTo>
                                  <a:lnTo>
                                    <a:pt x="262" y="1061"/>
                                  </a:lnTo>
                                  <a:lnTo>
                                    <a:pt x="292" y="1070"/>
                                  </a:lnTo>
                                  <a:lnTo>
                                    <a:pt x="309" y="1081"/>
                                  </a:lnTo>
                                  <a:lnTo>
                                    <a:pt x="336" y="1087"/>
                                  </a:lnTo>
                                  <a:lnTo>
                                    <a:pt x="362" y="1099"/>
                                  </a:lnTo>
                                  <a:lnTo>
                                    <a:pt x="329" y="1048"/>
                                  </a:lnTo>
                                  <a:lnTo>
                                    <a:pt x="313" y="1037"/>
                                  </a:lnTo>
                                  <a:lnTo>
                                    <a:pt x="328" y="1016"/>
                                  </a:lnTo>
                                  <a:lnTo>
                                    <a:pt x="340" y="1016"/>
                                  </a:lnTo>
                                  <a:lnTo>
                                    <a:pt x="357" y="1043"/>
                                  </a:lnTo>
                                  <a:lnTo>
                                    <a:pt x="368" y="1044"/>
                                  </a:lnTo>
                                  <a:lnTo>
                                    <a:pt x="372" y="1024"/>
                                  </a:lnTo>
                                  <a:lnTo>
                                    <a:pt x="382" y="1005"/>
                                  </a:lnTo>
                                  <a:lnTo>
                                    <a:pt x="410" y="1015"/>
                                  </a:lnTo>
                                  <a:lnTo>
                                    <a:pt x="404" y="1028"/>
                                  </a:lnTo>
                                  <a:lnTo>
                                    <a:pt x="402" y="1054"/>
                                  </a:lnTo>
                                  <a:lnTo>
                                    <a:pt x="419" y="1071"/>
                                  </a:lnTo>
                                  <a:lnTo>
                                    <a:pt x="430" y="1062"/>
                                  </a:lnTo>
                                  <a:lnTo>
                                    <a:pt x="440" y="1042"/>
                                  </a:lnTo>
                                  <a:lnTo>
                                    <a:pt x="453" y="1034"/>
                                  </a:lnTo>
                                  <a:lnTo>
                                    <a:pt x="462" y="1038"/>
                                  </a:lnTo>
                                  <a:lnTo>
                                    <a:pt x="465" y="1023"/>
                                  </a:lnTo>
                                  <a:lnTo>
                                    <a:pt x="476" y="1010"/>
                                  </a:lnTo>
                                  <a:lnTo>
                                    <a:pt x="491" y="1001"/>
                                  </a:lnTo>
                                  <a:lnTo>
                                    <a:pt x="491" y="1021"/>
                                  </a:lnTo>
                                  <a:lnTo>
                                    <a:pt x="502" y="1039"/>
                                  </a:lnTo>
                                  <a:lnTo>
                                    <a:pt x="521" y="1022"/>
                                  </a:lnTo>
                                  <a:lnTo>
                                    <a:pt x="534" y="992"/>
                                  </a:lnTo>
                                  <a:lnTo>
                                    <a:pt x="554" y="997"/>
                                  </a:lnTo>
                                  <a:lnTo>
                                    <a:pt x="562" y="1018"/>
                                  </a:lnTo>
                                  <a:lnTo>
                                    <a:pt x="575" y="1024"/>
                                  </a:lnTo>
                                  <a:lnTo>
                                    <a:pt x="581" y="1019"/>
                                  </a:lnTo>
                                  <a:lnTo>
                                    <a:pt x="593" y="1021"/>
                                  </a:lnTo>
                                  <a:lnTo>
                                    <a:pt x="657" y="1040"/>
                                  </a:lnTo>
                                  <a:lnTo>
                                    <a:pt x="663" y="1060"/>
                                  </a:lnTo>
                                  <a:lnTo>
                                    <a:pt x="671" y="1066"/>
                                  </a:lnTo>
                                  <a:lnTo>
                                    <a:pt x="672" y="1075"/>
                                  </a:lnTo>
                                  <a:lnTo>
                                    <a:pt x="672" y="1054"/>
                                  </a:lnTo>
                                  <a:lnTo>
                                    <a:pt x="673" y="1054"/>
                                  </a:lnTo>
                                  <a:lnTo>
                                    <a:pt x="698" y="1075"/>
                                  </a:lnTo>
                                  <a:lnTo>
                                    <a:pt x="715" y="1085"/>
                                  </a:lnTo>
                                  <a:lnTo>
                                    <a:pt x="723" y="1082"/>
                                  </a:lnTo>
                                  <a:lnTo>
                                    <a:pt x="727" y="1092"/>
                                  </a:lnTo>
                                  <a:lnTo>
                                    <a:pt x="725" y="1118"/>
                                  </a:lnTo>
                                  <a:lnTo>
                                    <a:pt x="737" y="1115"/>
                                  </a:lnTo>
                                  <a:lnTo>
                                    <a:pt x="750" y="1099"/>
                                  </a:lnTo>
                                  <a:lnTo>
                                    <a:pt x="758" y="1121"/>
                                  </a:lnTo>
                                  <a:lnTo>
                                    <a:pt x="763" y="1123"/>
                                  </a:lnTo>
                                  <a:lnTo>
                                    <a:pt x="771" y="1132"/>
                                  </a:lnTo>
                                  <a:lnTo>
                                    <a:pt x="787" y="1128"/>
                                  </a:lnTo>
                                  <a:lnTo>
                                    <a:pt x="791" y="1140"/>
                                  </a:lnTo>
                                  <a:lnTo>
                                    <a:pt x="798" y="1153"/>
                                  </a:lnTo>
                                  <a:lnTo>
                                    <a:pt x="800" y="1166"/>
                                  </a:lnTo>
                                  <a:lnTo>
                                    <a:pt x="803" y="1169"/>
                                  </a:lnTo>
                                  <a:lnTo>
                                    <a:pt x="802" y="1180"/>
                                  </a:lnTo>
                                  <a:lnTo>
                                    <a:pt x="792" y="1199"/>
                                  </a:lnTo>
                                  <a:lnTo>
                                    <a:pt x="789" y="1212"/>
                                  </a:lnTo>
                                  <a:lnTo>
                                    <a:pt x="800" y="1200"/>
                                  </a:lnTo>
                                  <a:lnTo>
                                    <a:pt x="802" y="1215"/>
                                  </a:lnTo>
                                  <a:lnTo>
                                    <a:pt x="801" y="1221"/>
                                  </a:lnTo>
                                  <a:lnTo>
                                    <a:pt x="812" y="1241"/>
                                  </a:lnTo>
                                  <a:lnTo>
                                    <a:pt x="814" y="1261"/>
                                  </a:lnTo>
                                  <a:lnTo>
                                    <a:pt x="823" y="1275"/>
                                  </a:lnTo>
                                  <a:lnTo>
                                    <a:pt x="877" y="1314"/>
                                  </a:lnTo>
                                  <a:lnTo>
                                    <a:pt x="878" y="1322"/>
                                  </a:lnTo>
                                  <a:lnTo>
                                    <a:pt x="871" y="1329"/>
                                  </a:lnTo>
                                  <a:lnTo>
                                    <a:pt x="867" y="1336"/>
                                  </a:lnTo>
                                  <a:lnTo>
                                    <a:pt x="872" y="1349"/>
                                  </a:lnTo>
                                  <a:lnTo>
                                    <a:pt x="886" y="1352"/>
                                  </a:lnTo>
                                  <a:lnTo>
                                    <a:pt x="914" y="1392"/>
                                  </a:lnTo>
                                  <a:lnTo>
                                    <a:pt x="906" y="1397"/>
                                  </a:lnTo>
                                  <a:lnTo>
                                    <a:pt x="882" y="1404"/>
                                  </a:lnTo>
                                  <a:lnTo>
                                    <a:pt x="900" y="1409"/>
                                  </a:lnTo>
                                  <a:lnTo>
                                    <a:pt x="913" y="1406"/>
                                  </a:lnTo>
                                  <a:lnTo>
                                    <a:pt x="915" y="1422"/>
                                  </a:lnTo>
                                  <a:lnTo>
                                    <a:pt x="892" y="1422"/>
                                  </a:lnTo>
                                  <a:lnTo>
                                    <a:pt x="915" y="1433"/>
                                  </a:lnTo>
                                  <a:lnTo>
                                    <a:pt x="918" y="1440"/>
                                  </a:lnTo>
                                  <a:lnTo>
                                    <a:pt x="914" y="1457"/>
                                  </a:lnTo>
                                  <a:lnTo>
                                    <a:pt x="911" y="1483"/>
                                  </a:lnTo>
                                  <a:lnTo>
                                    <a:pt x="922" y="1480"/>
                                  </a:lnTo>
                                  <a:lnTo>
                                    <a:pt x="930" y="1489"/>
                                  </a:lnTo>
                                  <a:lnTo>
                                    <a:pt x="921" y="1501"/>
                                  </a:lnTo>
                                  <a:lnTo>
                                    <a:pt x="941" y="1521"/>
                                  </a:lnTo>
                                  <a:lnTo>
                                    <a:pt x="937" y="1542"/>
                                  </a:lnTo>
                                  <a:lnTo>
                                    <a:pt x="938" y="1549"/>
                                  </a:lnTo>
                                  <a:lnTo>
                                    <a:pt x="929" y="1544"/>
                                  </a:lnTo>
                                  <a:lnTo>
                                    <a:pt x="927" y="1555"/>
                                  </a:lnTo>
                                  <a:lnTo>
                                    <a:pt x="929" y="1564"/>
                                  </a:lnTo>
                                  <a:lnTo>
                                    <a:pt x="952" y="1581"/>
                                  </a:lnTo>
                                  <a:lnTo>
                                    <a:pt x="954" y="1587"/>
                                  </a:lnTo>
                                  <a:lnTo>
                                    <a:pt x="956" y="1597"/>
                                  </a:lnTo>
                                  <a:lnTo>
                                    <a:pt x="949" y="1618"/>
                                  </a:lnTo>
                                  <a:lnTo>
                                    <a:pt x="958" y="1616"/>
                                  </a:lnTo>
                                  <a:lnTo>
                                    <a:pt x="975" y="1607"/>
                                  </a:lnTo>
                                  <a:lnTo>
                                    <a:pt x="967" y="1615"/>
                                  </a:lnTo>
                                  <a:lnTo>
                                    <a:pt x="963" y="1624"/>
                                  </a:lnTo>
                                  <a:lnTo>
                                    <a:pt x="960" y="1636"/>
                                  </a:lnTo>
                                  <a:lnTo>
                                    <a:pt x="972" y="1646"/>
                                  </a:lnTo>
                                  <a:lnTo>
                                    <a:pt x="962" y="1652"/>
                                  </a:lnTo>
                                  <a:lnTo>
                                    <a:pt x="957" y="1666"/>
                                  </a:lnTo>
                                  <a:lnTo>
                                    <a:pt x="947" y="1673"/>
                                  </a:lnTo>
                                  <a:lnTo>
                                    <a:pt x="980" y="1683"/>
                                  </a:lnTo>
                                  <a:lnTo>
                                    <a:pt x="999" y="1693"/>
                                  </a:lnTo>
                                  <a:lnTo>
                                    <a:pt x="1006" y="1710"/>
                                  </a:lnTo>
                                  <a:lnTo>
                                    <a:pt x="1005" y="1728"/>
                                  </a:lnTo>
                                  <a:lnTo>
                                    <a:pt x="1000" y="1733"/>
                                  </a:lnTo>
                                  <a:lnTo>
                                    <a:pt x="999" y="1748"/>
                                  </a:lnTo>
                                  <a:lnTo>
                                    <a:pt x="1000" y="1765"/>
                                  </a:lnTo>
                                  <a:lnTo>
                                    <a:pt x="1001" y="1781"/>
                                  </a:lnTo>
                                  <a:lnTo>
                                    <a:pt x="992" y="1785"/>
                                  </a:lnTo>
                                  <a:lnTo>
                                    <a:pt x="996" y="1801"/>
                                  </a:lnTo>
                                  <a:lnTo>
                                    <a:pt x="990" y="1808"/>
                                  </a:lnTo>
                                  <a:lnTo>
                                    <a:pt x="986" y="1825"/>
                                  </a:lnTo>
                                  <a:lnTo>
                                    <a:pt x="981" y="1834"/>
                                  </a:lnTo>
                                  <a:lnTo>
                                    <a:pt x="967" y="1854"/>
                                  </a:lnTo>
                                  <a:lnTo>
                                    <a:pt x="953" y="1860"/>
                                  </a:lnTo>
                                  <a:lnTo>
                                    <a:pt x="969" y="1878"/>
                                  </a:lnTo>
                                  <a:lnTo>
                                    <a:pt x="992" y="1869"/>
                                  </a:lnTo>
                                  <a:lnTo>
                                    <a:pt x="968" y="1898"/>
                                  </a:lnTo>
                                  <a:lnTo>
                                    <a:pt x="951" y="1906"/>
                                  </a:lnTo>
                                  <a:lnTo>
                                    <a:pt x="941" y="1921"/>
                                  </a:lnTo>
                                  <a:lnTo>
                                    <a:pt x="946" y="1937"/>
                                  </a:lnTo>
                                  <a:lnTo>
                                    <a:pt x="963" y="1968"/>
                                  </a:lnTo>
                                  <a:lnTo>
                                    <a:pt x="973" y="1954"/>
                                  </a:lnTo>
                                  <a:lnTo>
                                    <a:pt x="988" y="1970"/>
                                  </a:lnTo>
                                  <a:lnTo>
                                    <a:pt x="1007" y="1976"/>
                                  </a:lnTo>
                                  <a:lnTo>
                                    <a:pt x="1037" y="1960"/>
                                  </a:lnTo>
                                  <a:lnTo>
                                    <a:pt x="1038" y="1943"/>
                                  </a:lnTo>
                                  <a:lnTo>
                                    <a:pt x="1028" y="1931"/>
                                  </a:lnTo>
                                  <a:lnTo>
                                    <a:pt x="1032" y="1919"/>
                                  </a:lnTo>
                                  <a:lnTo>
                                    <a:pt x="1039" y="1926"/>
                                  </a:lnTo>
                                  <a:lnTo>
                                    <a:pt x="1046" y="1917"/>
                                  </a:lnTo>
                                  <a:lnTo>
                                    <a:pt x="1044" y="1908"/>
                                  </a:lnTo>
                                  <a:lnTo>
                                    <a:pt x="1061" y="1895"/>
                                  </a:lnTo>
                                  <a:lnTo>
                                    <a:pt x="1062" y="1865"/>
                                  </a:lnTo>
                                  <a:lnTo>
                                    <a:pt x="1069" y="1882"/>
                                  </a:lnTo>
                                  <a:lnTo>
                                    <a:pt x="1078" y="1899"/>
                                  </a:lnTo>
                                  <a:lnTo>
                                    <a:pt x="1096" y="1883"/>
                                  </a:lnTo>
                                  <a:lnTo>
                                    <a:pt x="1087" y="1904"/>
                                  </a:lnTo>
                                  <a:lnTo>
                                    <a:pt x="1086" y="1919"/>
                                  </a:lnTo>
                                  <a:lnTo>
                                    <a:pt x="1105" y="1926"/>
                                  </a:lnTo>
                                  <a:lnTo>
                                    <a:pt x="1104" y="1930"/>
                                  </a:lnTo>
                                  <a:lnTo>
                                    <a:pt x="1114" y="1930"/>
                                  </a:lnTo>
                                  <a:lnTo>
                                    <a:pt x="1155" y="1924"/>
                                  </a:lnTo>
                                  <a:lnTo>
                                    <a:pt x="1141" y="1941"/>
                                  </a:lnTo>
                                  <a:lnTo>
                                    <a:pt x="1104" y="1953"/>
                                  </a:lnTo>
                                  <a:lnTo>
                                    <a:pt x="1092" y="1969"/>
                                  </a:lnTo>
                                  <a:lnTo>
                                    <a:pt x="1120" y="1973"/>
                                  </a:lnTo>
                                  <a:lnTo>
                                    <a:pt x="1152" y="1962"/>
                                  </a:lnTo>
                                  <a:lnTo>
                                    <a:pt x="1132" y="1975"/>
                                  </a:lnTo>
                                  <a:lnTo>
                                    <a:pt x="1128" y="1994"/>
                                  </a:lnTo>
                                  <a:lnTo>
                                    <a:pt x="1118" y="2011"/>
                                  </a:lnTo>
                                  <a:lnTo>
                                    <a:pt x="1164" y="1981"/>
                                  </a:lnTo>
                                  <a:lnTo>
                                    <a:pt x="1136" y="2017"/>
                                  </a:lnTo>
                                  <a:lnTo>
                                    <a:pt x="1180" y="2012"/>
                                  </a:lnTo>
                                  <a:lnTo>
                                    <a:pt x="1175" y="2025"/>
                                  </a:lnTo>
                                  <a:lnTo>
                                    <a:pt x="1183" y="2033"/>
                                  </a:lnTo>
                                  <a:lnTo>
                                    <a:pt x="1180" y="2041"/>
                                  </a:lnTo>
                                  <a:lnTo>
                                    <a:pt x="1152" y="2029"/>
                                  </a:lnTo>
                                  <a:lnTo>
                                    <a:pt x="1167" y="2045"/>
                                  </a:lnTo>
                                  <a:lnTo>
                                    <a:pt x="1199" y="2059"/>
                                  </a:lnTo>
                                  <a:lnTo>
                                    <a:pt x="1212" y="2075"/>
                                  </a:lnTo>
                                  <a:lnTo>
                                    <a:pt x="1218" y="2091"/>
                                  </a:lnTo>
                                  <a:lnTo>
                                    <a:pt x="1196" y="2082"/>
                                  </a:lnTo>
                                  <a:lnTo>
                                    <a:pt x="1212" y="2092"/>
                                  </a:lnTo>
                                  <a:lnTo>
                                    <a:pt x="1212" y="2100"/>
                                  </a:lnTo>
                                  <a:lnTo>
                                    <a:pt x="1200" y="2103"/>
                                  </a:lnTo>
                                  <a:lnTo>
                                    <a:pt x="1204" y="2111"/>
                                  </a:lnTo>
                                  <a:lnTo>
                                    <a:pt x="1188" y="2105"/>
                                  </a:lnTo>
                                  <a:lnTo>
                                    <a:pt x="1190" y="2121"/>
                                  </a:lnTo>
                                  <a:lnTo>
                                    <a:pt x="1199" y="2132"/>
                                  </a:lnTo>
                                  <a:lnTo>
                                    <a:pt x="1218" y="2124"/>
                                  </a:lnTo>
                                  <a:lnTo>
                                    <a:pt x="1223" y="2136"/>
                                  </a:lnTo>
                                  <a:lnTo>
                                    <a:pt x="1221" y="2148"/>
                                  </a:lnTo>
                                  <a:lnTo>
                                    <a:pt x="1191" y="2142"/>
                                  </a:lnTo>
                                  <a:lnTo>
                                    <a:pt x="1164" y="2131"/>
                                  </a:lnTo>
                                  <a:lnTo>
                                    <a:pt x="1124" y="2094"/>
                                  </a:lnTo>
                                  <a:lnTo>
                                    <a:pt x="1102" y="2080"/>
                                  </a:lnTo>
                                  <a:lnTo>
                                    <a:pt x="1039" y="2071"/>
                                  </a:lnTo>
                                  <a:lnTo>
                                    <a:pt x="1023" y="2073"/>
                                  </a:lnTo>
                                  <a:lnTo>
                                    <a:pt x="1010" y="2091"/>
                                  </a:lnTo>
                                  <a:lnTo>
                                    <a:pt x="1042" y="2138"/>
                                  </a:lnTo>
                                  <a:lnTo>
                                    <a:pt x="1070" y="2147"/>
                                  </a:lnTo>
                                  <a:lnTo>
                                    <a:pt x="1102" y="2162"/>
                                  </a:lnTo>
                                  <a:lnTo>
                                    <a:pt x="1125" y="2190"/>
                                  </a:lnTo>
                                  <a:lnTo>
                                    <a:pt x="1174" y="2201"/>
                                  </a:lnTo>
                                  <a:lnTo>
                                    <a:pt x="1183" y="2194"/>
                                  </a:lnTo>
                                  <a:lnTo>
                                    <a:pt x="1198" y="2196"/>
                                  </a:lnTo>
                                  <a:lnTo>
                                    <a:pt x="1204" y="2202"/>
                                  </a:lnTo>
                                  <a:lnTo>
                                    <a:pt x="1234" y="2200"/>
                                  </a:lnTo>
                                  <a:lnTo>
                                    <a:pt x="1232" y="2216"/>
                                  </a:lnTo>
                                  <a:lnTo>
                                    <a:pt x="1238" y="2232"/>
                                  </a:lnTo>
                                  <a:lnTo>
                                    <a:pt x="1221" y="2238"/>
                                  </a:lnTo>
                                  <a:lnTo>
                                    <a:pt x="1225" y="2255"/>
                                  </a:lnTo>
                                  <a:lnTo>
                                    <a:pt x="1211" y="2261"/>
                                  </a:lnTo>
                                  <a:lnTo>
                                    <a:pt x="1215" y="2276"/>
                                  </a:lnTo>
                                  <a:lnTo>
                                    <a:pt x="1217" y="2281"/>
                                  </a:lnTo>
                                  <a:lnTo>
                                    <a:pt x="1204" y="2288"/>
                                  </a:lnTo>
                                  <a:lnTo>
                                    <a:pt x="1202" y="2313"/>
                                  </a:lnTo>
                                  <a:lnTo>
                                    <a:pt x="1217" y="2324"/>
                                  </a:lnTo>
                                  <a:lnTo>
                                    <a:pt x="1234" y="2312"/>
                                  </a:lnTo>
                                  <a:lnTo>
                                    <a:pt x="1242" y="2326"/>
                                  </a:lnTo>
                                  <a:lnTo>
                                    <a:pt x="1226" y="2337"/>
                                  </a:lnTo>
                                  <a:lnTo>
                                    <a:pt x="1234" y="2349"/>
                                  </a:lnTo>
                                  <a:lnTo>
                                    <a:pt x="1221" y="2350"/>
                                  </a:lnTo>
                                  <a:lnTo>
                                    <a:pt x="1215" y="2337"/>
                                  </a:lnTo>
                                  <a:lnTo>
                                    <a:pt x="1201" y="2334"/>
                                  </a:lnTo>
                                  <a:lnTo>
                                    <a:pt x="1194" y="2341"/>
                                  </a:lnTo>
                                  <a:lnTo>
                                    <a:pt x="1193" y="2356"/>
                                  </a:lnTo>
                                  <a:lnTo>
                                    <a:pt x="1193" y="2371"/>
                                  </a:lnTo>
                                  <a:lnTo>
                                    <a:pt x="1199" y="2378"/>
                                  </a:lnTo>
                                  <a:lnTo>
                                    <a:pt x="1188" y="2392"/>
                                  </a:lnTo>
                                  <a:lnTo>
                                    <a:pt x="1191" y="2398"/>
                                  </a:lnTo>
                                  <a:lnTo>
                                    <a:pt x="1204" y="2395"/>
                                  </a:lnTo>
                                  <a:lnTo>
                                    <a:pt x="1199" y="2404"/>
                                  </a:lnTo>
                                  <a:lnTo>
                                    <a:pt x="1193" y="2421"/>
                                  </a:lnTo>
                                  <a:lnTo>
                                    <a:pt x="1171" y="2428"/>
                                  </a:lnTo>
                                  <a:lnTo>
                                    <a:pt x="1155" y="2421"/>
                                  </a:lnTo>
                                  <a:lnTo>
                                    <a:pt x="1140" y="2420"/>
                                  </a:lnTo>
                                  <a:lnTo>
                                    <a:pt x="1118" y="2426"/>
                                  </a:lnTo>
                                  <a:lnTo>
                                    <a:pt x="1114" y="2436"/>
                                  </a:lnTo>
                                  <a:lnTo>
                                    <a:pt x="1098" y="2452"/>
                                  </a:lnTo>
                                  <a:lnTo>
                                    <a:pt x="1102" y="2462"/>
                                  </a:lnTo>
                                  <a:lnTo>
                                    <a:pt x="1099" y="2463"/>
                                  </a:lnTo>
                                  <a:lnTo>
                                    <a:pt x="1103" y="2474"/>
                                  </a:lnTo>
                                  <a:lnTo>
                                    <a:pt x="1115" y="2468"/>
                                  </a:lnTo>
                                  <a:lnTo>
                                    <a:pt x="1128" y="2476"/>
                                  </a:lnTo>
                                  <a:lnTo>
                                    <a:pt x="1182" y="2459"/>
                                  </a:lnTo>
                                  <a:lnTo>
                                    <a:pt x="1172" y="2442"/>
                                  </a:lnTo>
                                  <a:lnTo>
                                    <a:pt x="1191" y="2443"/>
                                  </a:lnTo>
                                  <a:lnTo>
                                    <a:pt x="1194" y="2447"/>
                                  </a:lnTo>
                                  <a:lnTo>
                                    <a:pt x="1189" y="2458"/>
                                  </a:lnTo>
                                  <a:lnTo>
                                    <a:pt x="1174" y="2466"/>
                                  </a:lnTo>
                                  <a:lnTo>
                                    <a:pt x="1198" y="2479"/>
                                  </a:lnTo>
                                  <a:lnTo>
                                    <a:pt x="1184" y="2476"/>
                                  </a:lnTo>
                                  <a:lnTo>
                                    <a:pt x="1188" y="2485"/>
                                  </a:lnTo>
                                  <a:lnTo>
                                    <a:pt x="1205" y="2493"/>
                                  </a:lnTo>
                                  <a:lnTo>
                                    <a:pt x="1199" y="2498"/>
                                  </a:lnTo>
                                  <a:lnTo>
                                    <a:pt x="1188" y="2493"/>
                                  </a:lnTo>
                                  <a:lnTo>
                                    <a:pt x="1171" y="2500"/>
                                  </a:lnTo>
                                  <a:lnTo>
                                    <a:pt x="1155" y="2502"/>
                                  </a:lnTo>
                                  <a:lnTo>
                                    <a:pt x="1114" y="2481"/>
                                  </a:lnTo>
                                  <a:lnTo>
                                    <a:pt x="1101" y="2487"/>
                                  </a:lnTo>
                                  <a:lnTo>
                                    <a:pt x="1101" y="2492"/>
                                  </a:lnTo>
                                  <a:lnTo>
                                    <a:pt x="1078" y="2485"/>
                                  </a:lnTo>
                                  <a:lnTo>
                                    <a:pt x="1071" y="2491"/>
                                  </a:lnTo>
                                  <a:lnTo>
                                    <a:pt x="1088" y="2491"/>
                                  </a:lnTo>
                                  <a:lnTo>
                                    <a:pt x="1104" y="2508"/>
                                  </a:lnTo>
                                  <a:lnTo>
                                    <a:pt x="1098" y="2513"/>
                                  </a:lnTo>
                                  <a:lnTo>
                                    <a:pt x="1081" y="2503"/>
                                  </a:lnTo>
                                  <a:lnTo>
                                    <a:pt x="1091" y="2516"/>
                                  </a:lnTo>
                                  <a:lnTo>
                                    <a:pt x="1078" y="2516"/>
                                  </a:lnTo>
                                  <a:lnTo>
                                    <a:pt x="1064" y="2525"/>
                                  </a:lnTo>
                                  <a:lnTo>
                                    <a:pt x="1066" y="2539"/>
                                  </a:lnTo>
                                  <a:lnTo>
                                    <a:pt x="1065" y="2555"/>
                                  </a:lnTo>
                                  <a:lnTo>
                                    <a:pt x="1067" y="2556"/>
                                  </a:lnTo>
                                  <a:lnTo>
                                    <a:pt x="1056" y="2570"/>
                                  </a:lnTo>
                                  <a:lnTo>
                                    <a:pt x="1067" y="2578"/>
                                  </a:lnTo>
                                  <a:lnTo>
                                    <a:pt x="1072" y="2575"/>
                                  </a:lnTo>
                                  <a:lnTo>
                                    <a:pt x="1051" y="2590"/>
                                  </a:lnTo>
                                  <a:lnTo>
                                    <a:pt x="1055" y="2600"/>
                                  </a:lnTo>
                                  <a:lnTo>
                                    <a:pt x="1049" y="2605"/>
                                  </a:lnTo>
                                  <a:lnTo>
                                    <a:pt x="1044" y="2615"/>
                                  </a:lnTo>
                                  <a:lnTo>
                                    <a:pt x="1043" y="2640"/>
                                  </a:lnTo>
                                  <a:lnTo>
                                    <a:pt x="1061" y="2653"/>
                                  </a:lnTo>
                                  <a:lnTo>
                                    <a:pt x="1059" y="2667"/>
                                  </a:lnTo>
                                  <a:lnTo>
                                    <a:pt x="1074" y="2664"/>
                                  </a:lnTo>
                                  <a:lnTo>
                                    <a:pt x="1091" y="2665"/>
                                  </a:lnTo>
                                  <a:lnTo>
                                    <a:pt x="1089" y="2685"/>
                                  </a:lnTo>
                                  <a:lnTo>
                                    <a:pt x="1082" y="2690"/>
                                  </a:lnTo>
                                  <a:lnTo>
                                    <a:pt x="1071" y="2705"/>
                                  </a:lnTo>
                                  <a:lnTo>
                                    <a:pt x="1085" y="2719"/>
                                  </a:lnTo>
                                  <a:lnTo>
                                    <a:pt x="1065" y="2716"/>
                                  </a:lnTo>
                                  <a:lnTo>
                                    <a:pt x="1060" y="2728"/>
                                  </a:lnTo>
                                  <a:lnTo>
                                    <a:pt x="1061" y="2742"/>
                                  </a:lnTo>
                                  <a:lnTo>
                                    <a:pt x="1064" y="2750"/>
                                  </a:lnTo>
                                  <a:lnTo>
                                    <a:pt x="1076" y="2750"/>
                                  </a:lnTo>
                                  <a:lnTo>
                                    <a:pt x="1065" y="2764"/>
                                  </a:lnTo>
                                  <a:lnTo>
                                    <a:pt x="1072" y="2767"/>
                                  </a:lnTo>
                                  <a:lnTo>
                                    <a:pt x="1086" y="2767"/>
                                  </a:lnTo>
                                  <a:lnTo>
                                    <a:pt x="1097" y="2764"/>
                                  </a:lnTo>
                                  <a:lnTo>
                                    <a:pt x="1071" y="2787"/>
                                  </a:lnTo>
                                  <a:lnTo>
                                    <a:pt x="1071" y="2797"/>
                                  </a:lnTo>
                                  <a:lnTo>
                                    <a:pt x="1085" y="2802"/>
                                  </a:lnTo>
                                  <a:lnTo>
                                    <a:pt x="1086" y="2810"/>
                                  </a:lnTo>
                                  <a:lnTo>
                                    <a:pt x="1102" y="2802"/>
                                  </a:lnTo>
                                  <a:lnTo>
                                    <a:pt x="1096" y="2805"/>
                                  </a:lnTo>
                                  <a:lnTo>
                                    <a:pt x="1089" y="2815"/>
                                  </a:lnTo>
                                  <a:lnTo>
                                    <a:pt x="1092" y="2823"/>
                                  </a:lnTo>
                                  <a:lnTo>
                                    <a:pt x="1086" y="2834"/>
                                  </a:lnTo>
                                  <a:lnTo>
                                    <a:pt x="1099" y="2830"/>
                                  </a:lnTo>
                                  <a:lnTo>
                                    <a:pt x="1108" y="2825"/>
                                  </a:lnTo>
                                  <a:lnTo>
                                    <a:pt x="1110" y="2856"/>
                                  </a:lnTo>
                                  <a:lnTo>
                                    <a:pt x="1125" y="2855"/>
                                  </a:lnTo>
                                  <a:lnTo>
                                    <a:pt x="1125" y="2864"/>
                                  </a:lnTo>
                                  <a:lnTo>
                                    <a:pt x="1137" y="2864"/>
                                  </a:lnTo>
                                  <a:lnTo>
                                    <a:pt x="1120" y="2882"/>
                                  </a:lnTo>
                                  <a:lnTo>
                                    <a:pt x="1125" y="2895"/>
                                  </a:lnTo>
                                  <a:lnTo>
                                    <a:pt x="1135" y="2880"/>
                                  </a:lnTo>
                                  <a:lnTo>
                                    <a:pt x="1137" y="2896"/>
                                  </a:lnTo>
                                  <a:lnTo>
                                    <a:pt x="1134" y="2900"/>
                                  </a:lnTo>
                                  <a:lnTo>
                                    <a:pt x="1131" y="2916"/>
                                  </a:lnTo>
                                  <a:lnTo>
                                    <a:pt x="1140" y="2920"/>
                                  </a:lnTo>
                                  <a:lnTo>
                                    <a:pt x="1141" y="2932"/>
                                  </a:lnTo>
                                  <a:lnTo>
                                    <a:pt x="1144" y="2945"/>
                                  </a:lnTo>
                                  <a:lnTo>
                                    <a:pt x="1151" y="2937"/>
                                  </a:lnTo>
                                  <a:lnTo>
                                    <a:pt x="1151" y="2941"/>
                                  </a:lnTo>
                                  <a:lnTo>
                                    <a:pt x="1157" y="2943"/>
                                  </a:lnTo>
                                  <a:lnTo>
                                    <a:pt x="1145" y="2957"/>
                                  </a:lnTo>
                                  <a:lnTo>
                                    <a:pt x="1142" y="2965"/>
                                  </a:lnTo>
                                  <a:lnTo>
                                    <a:pt x="1142" y="2979"/>
                                  </a:lnTo>
                                  <a:lnTo>
                                    <a:pt x="1141" y="2990"/>
                                  </a:lnTo>
                                  <a:lnTo>
                                    <a:pt x="1141" y="3002"/>
                                  </a:lnTo>
                                  <a:lnTo>
                                    <a:pt x="1145" y="3017"/>
                                  </a:lnTo>
                                  <a:lnTo>
                                    <a:pt x="1151" y="3013"/>
                                  </a:lnTo>
                                  <a:lnTo>
                                    <a:pt x="1164" y="3013"/>
                                  </a:lnTo>
                                  <a:lnTo>
                                    <a:pt x="1175" y="2990"/>
                                  </a:lnTo>
                                  <a:lnTo>
                                    <a:pt x="1190" y="2961"/>
                                  </a:lnTo>
                                  <a:lnTo>
                                    <a:pt x="1198" y="2965"/>
                                  </a:lnTo>
                                  <a:lnTo>
                                    <a:pt x="1211" y="2960"/>
                                  </a:lnTo>
                                  <a:lnTo>
                                    <a:pt x="1218" y="2944"/>
                                  </a:lnTo>
                                  <a:lnTo>
                                    <a:pt x="1237" y="2954"/>
                                  </a:lnTo>
                                  <a:lnTo>
                                    <a:pt x="1248" y="2952"/>
                                  </a:lnTo>
                                  <a:lnTo>
                                    <a:pt x="1255" y="2968"/>
                                  </a:lnTo>
                                  <a:lnTo>
                                    <a:pt x="1226" y="2960"/>
                                  </a:lnTo>
                                  <a:lnTo>
                                    <a:pt x="1216" y="2970"/>
                                  </a:lnTo>
                                  <a:lnTo>
                                    <a:pt x="1215" y="2977"/>
                                  </a:lnTo>
                                  <a:lnTo>
                                    <a:pt x="1228" y="2988"/>
                                  </a:lnTo>
                                  <a:lnTo>
                                    <a:pt x="1247" y="2988"/>
                                  </a:lnTo>
                                  <a:lnTo>
                                    <a:pt x="1218" y="3000"/>
                                  </a:lnTo>
                                  <a:lnTo>
                                    <a:pt x="1206" y="3002"/>
                                  </a:lnTo>
                                  <a:lnTo>
                                    <a:pt x="1202" y="3018"/>
                                  </a:lnTo>
                                  <a:lnTo>
                                    <a:pt x="1191" y="3025"/>
                                  </a:lnTo>
                                  <a:lnTo>
                                    <a:pt x="1175" y="3027"/>
                                  </a:lnTo>
                                  <a:lnTo>
                                    <a:pt x="1173" y="3036"/>
                                  </a:lnTo>
                                  <a:lnTo>
                                    <a:pt x="1179" y="3057"/>
                                  </a:lnTo>
                                  <a:lnTo>
                                    <a:pt x="1177" y="3082"/>
                                  </a:lnTo>
                                  <a:lnTo>
                                    <a:pt x="1187" y="3078"/>
                                  </a:lnTo>
                                  <a:lnTo>
                                    <a:pt x="1177" y="3093"/>
                                  </a:lnTo>
                                  <a:lnTo>
                                    <a:pt x="1187" y="3110"/>
                                  </a:lnTo>
                                  <a:lnTo>
                                    <a:pt x="1190" y="3119"/>
                                  </a:lnTo>
                                  <a:lnTo>
                                    <a:pt x="1195" y="3116"/>
                                  </a:lnTo>
                                  <a:lnTo>
                                    <a:pt x="1198" y="3136"/>
                                  </a:lnTo>
                                  <a:lnTo>
                                    <a:pt x="1212" y="3160"/>
                                  </a:lnTo>
                                  <a:lnTo>
                                    <a:pt x="1217" y="3162"/>
                                  </a:lnTo>
                                  <a:lnTo>
                                    <a:pt x="1217" y="3165"/>
                                  </a:lnTo>
                                  <a:lnTo>
                                    <a:pt x="1218" y="3170"/>
                                  </a:lnTo>
                                  <a:lnTo>
                                    <a:pt x="1234" y="3173"/>
                                  </a:lnTo>
                                  <a:lnTo>
                                    <a:pt x="1236" y="3186"/>
                                  </a:lnTo>
                                  <a:lnTo>
                                    <a:pt x="1241" y="3195"/>
                                  </a:lnTo>
                                  <a:lnTo>
                                    <a:pt x="1242" y="3203"/>
                                  </a:lnTo>
                                  <a:lnTo>
                                    <a:pt x="1249" y="3196"/>
                                  </a:lnTo>
                                  <a:lnTo>
                                    <a:pt x="1254" y="3195"/>
                                  </a:lnTo>
                                  <a:lnTo>
                                    <a:pt x="1247" y="3212"/>
                                  </a:lnTo>
                                  <a:lnTo>
                                    <a:pt x="1247" y="3226"/>
                                  </a:lnTo>
                                  <a:lnTo>
                                    <a:pt x="1250" y="3232"/>
                                  </a:lnTo>
                                  <a:lnTo>
                                    <a:pt x="1260" y="3233"/>
                                  </a:lnTo>
                                  <a:lnTo>
                                    <a:pt x="1269" y="3238"/>
                                  </a:lnTo>
                                  <a:lnTo>
                                    <a:pt x="1265" y="3246"/>
                                  </a:lnTo>
                                  <a:lnTo>
                                    <a:pt x="1265" y="3255"/>
                                  </a:lnTo>
                                  <a:lnTo>
                                    <a:pt x="1276" y="3260"/>
                                  </a:lnTo>
                                  <a:lnTo>
                                    <a:pt x="1285" y="3260"/>
                                  </a:lnTo>
                                  <a:lnTo>
                                    <a:pt x="1275" y="3265"/>
                                  </a:lnTo>
                                  <a:lnTo>
                                    <a:pt x="1279" y="3272"/>
                                  </a:lnTo>
                                  <a:lnTo>
                                    <a:pt x="1288" y="3270"/>
                                  </a:lnTo>
                                  <a:lnTo>
                                    <a:pt x="1281" y="3275"/>
                                  </a:lnTo>
                                  <a:lnTo>
                                    <a:pt x="1273" y="3277"/>
                                  </a:lnTo>
                                  <a:lnTo>
                                    <a:pt x="1276" y="3282"/>
                                  </a:lnTo>
                                  <a:lnTo>
                                    <a:pt x="1277" y="3288"/>
                                  </a:lnTo>
                                  <a:lnTo>
                                    <a:pt x="1291" y="3286"/>
                                  </a:lnTo>
                                  <a:lnTo>
                                    <a:pt x="1308" y="3272"/>
                                  </a:lnTo>
                                  <a:lnTo>
                                    <a:pt x="1313" y="3276"/>
                                  </a:lnTo>
                                  <a:lnTo>
                                    <a:pt x="1314" y="3283"/>
                                  </a:lnTo>
                                  <a:lnTo>
                                    <a:pt x="1300" y="3292"/>
                                  </a:lnTo>
                                  <a:lnTo>
                                    <a:pt x="1291" y="3298"/>
                                  </a:lnTo>
                                  <a:lnTo>
                                    <a:pt x="1293" y="3304"/>
                                  </a:lnTo>
                                  <a:lnTo>
                                    <a:pt x="1300" y="3313"/>
                                  </a:lnTo>
                                  <a:lnTo>
                                    <a:pt x="1308" y="3319"/>
                                  </a:lnTo>
                                  <a:lnTo>
                                    <a:pt x="1308" y="3324"/>
                                  </a:lnTo>
                                  <a:lnTo>
                                    <a:pt x="1316" y="3325"/>
                                  </a:lnTo>
                                  <a:lnTo>
                                    <a:pt x="1311" y="3332"/>
                                  </a:lnTo>
                                  <a:lnTo>
                                    <a:pt x="1297" y="3339"/>
                                  </a:lnTo>
                                  <a:lnTo>
                                    <a:pt x="1300" y="3343"/>
                                  </a:lnTo>
                                  <a:lnTo>
                                    <a:pt x="1312" y="3350"/>
                                  </a:lnTo>
                                  <a:lnTo>
                                    <a:pt x="1320" y="3347"/>
                                  </a:lnTo>
                                  <a:lnTo>
                                    <a:pt x="1338" y="3337"/>
                                  </a:lnTo>
                                  <a:lnTo>
                                    <a:pt x="1344" y="3337"/>
                                  </a:lnTo>
                                  <a:lnTo>
                                    <a:pt x="1355" y="3342"/>
                                  </a:lnTo>
                                  <a:lnTo>
                                    <a:pt x="1311" y="3358"/>
                                  </a:lnTo>
                                  <a:lnTo>
                                    <a:pt x="1314" y="3361"/>
                                  </a:lnTo>
                                  <a:lnTo>
                                    <a:pt x="1322" y="3358"/>
                                  </a:lnTo>
                                  <a:lnTo>
                                    <a:pt x="1334" y="3358"/>
                                  </a:lnTo>
                                  <a:lnTo>
                                    <a:pt x="1336" y="3361"/>
                                  </a:lnTo>
                                  <a:lnTo>
                                    <a:pt x="1335" y="3364"/>
                                  </a:lnTo>
                                  <a:lnTo>
                                    <a:pt x="1334" y="3373"/>
                                  </a:lnTo>
                                  <a:lnTo>
                                    <a:pt x="1340" y="3378"/>
                                  </a:lnTo>
                                  <a:lnTo>
                                    <a:pt x="1344" y="3379"/>
                                  </a:lnTo>
                                  <a:lnTo>
                                    <a:pt x="1356" y="3374"/>
                                  </a:lnTo>
                                  <a:lnTo>
                                    <a:pt x="1360" y="3379"/>
                                  </a:lnTo>
                                  <a:lnTo>
                                    <a:pt x="1362" y="3386"/>
                                  </a:lnTo>
                                  <a:lnTo>
                                    <a:pt x="1363" y="3388"/>
                                  </a:lnTo>
                                  <a:lnTo>
                                    <a:pt x="1373" y="3390"/>
                                  </a:lnTo>
                                  <a:lnTo>
                                    <a:pt x="1382" y="3395"/>
                                  </a:lnTo>
                                  <a:lnTo>
                                    <a:pt x="1386" y="3394"/>
                                  </a:lnTo>
                                  <a:lnTo>
                                    <a:pt x="1389" y="3397"/>
                                  </a:lnTo>
                                  <a:lnTo>
                                    <a:pt x="1388" y="3400"/>
                                  </a:lnTo>
                                  <a:lnTo>
                                    <a:pt x="1373" y="3411"/>
                                  </a:lnTo>
                                  <a:lnTo>
                                    <a:pt x="1363" y="3416"/>
                                  </a:lnTo>
                                  <a:lnTo>
                                    <a:pt x="1359" y="3422"/>
                                  </a:lnTo>
                                  <a:lnTo>
                                    <a:pt x="1370" y="3420"/>
                                  </a:lnTo>
                                  <a:lnTo>
                                    <a:pt x="1377" y="3421"/>
                                  </a:lnTo>
                                  <a:lnTo>
                                    <a:pt x="1400" y="3420"/>
                                  </a:lnTo>
                                  <a:lnTo>
                                    <a:pt x="1397" y="3410"/>
                                  </a:lnTo>
                                  <a:lnTo>
                                    <a:pt x="1397" y="3407"/>
                                  </a:lnTo>
                                  <a:lnTo>
                                    <a:pt x="1399" y="3406"/>
                                  </a:lnTo>
                                  <a:lnTo>
                                    <a:pt x="1410" y="3410"/>
                                  </a:lnTo>
                                  <a:lnTo>
                                    <a:pt x="1419" y="3407"/>
                                  </a:lnTo>
                                  <a:lnTo>
                                    <a:pt x="1442" y="3410"/>
                                  </a:lnTo>
                                  <a:lnTo>
                                    <a:pt x="1462" y="3397"/>
                                  </a:lnTo>
                                  <a:lnTo>
                                    <a:pt x="1464" y="3401"/>
                                  </a:lnTo>
                                  <a:lnTo>
                                    <a:pt x="1480" y="3394"/>
                                  </a:lnTo>
                                  <a:lnTo>
                                    <a:pt x="1478" y="3401"/>
                                  </a:lnTo>
                                  <a:lnTo>
                                    <a:pt x="1476" y="3407"/>
                                  </a:lnTo>
                                  <a:lnTo>
                                    <a:pt x="1483" y="3410"/>
                                  </a:lnTo>
                                  <a:lnTo>
                                    <a:pt x="1499" y="3404"/>
                                  </a:lnTo>
                                  <a:lnTo>
                                    <a:pt x="1495" y="3409"/>
                                  </a:lnTo>
                                  <a:lnTo>
                                    <a:pt x="1470" y="3422"/>
                                  </a:lnTo>
                                  <a:lnTo>
                                    <a:pt x="1478" y="3422"/>
                                  </a:lnTo>
                                  <a:lnTo>
                                    <a:pt x="1465" y="3431"/>
                                  </a:lnTo>
                                  <a:lnTo>
                                    <a:pt x="1470" y="3433"/>
                                  </a:lnTo>
                                  <a:lnTo>
                                    <a:pt x="1474" y="3432"/>
                                  </a:lnTo>
                                  <a:lnTo>
                                    <a:pt x="1483" y="3426"/>
                                  </a:lnTo>
                                  <a:lnTo>
                                    <a:pt x="1491" y="3427"/>
                                  </a:lnTo>
                                  <a:lnTo>
                                    <a:pt x="1501" y="3418"/>
                                  </a:lnTo>
                                  <a:lnTo>
                                    <a:pt x="1508" y="3407"/>
                                  </a:lnTo>
                                  <a:lnTo>
                                    <a:pt x="1512" y="3410"/>
                                  </a:lnTo>
                                  <a:lnTo>
                                    <a:pt x="1508" y="3421"/>
                                  </a:lnTo>
                                  <a:lnTo>
                                    <a:pt x="1496" y="3429"/>
                                  </a:lnTo>
                                  <a:lnTo>
                                    <a:pt x="1491" y="3437"/>
                                  </a:lnTo>
                                  <a:lnTo>
                                    <a:pt x="1495" y="3442"/>
                                  </a:lnTo>
                                  <a:lnTo>
                                    <a:pt x="1497" y="3450"/>
                                  </a:lnTo>
                                  <a:lnTo>
                                    <a:pt x="1500" y="3455"/>
                                  </a:lnTo>
                                  <a:lnTo>
                                    <a:pt x="1502" y="3461"/>
                                  </a:lnTo>
                                  <a:lnTo>
                                    <a:pt x="1506" y="3455"/>
                                  </a:lnTo>
                                  <a:lnTo>
                                    <a:pt x="1511" y="3444"/>
                                  </a:lnTo>
                                  <a:lnTo>
                                    <a:pt x="1516" y="3440"/>
                                  </a:lnTo>
                                  <a:lnTo>
                                    <a:pt x="1521" y="3440"/>
                                  </a:lnTo>
                                  <a:lnTo>
                                    <a:pt x="1519" y="3448"/>
                                  </a:lnTo>
                                  <a:lnTo>
                                    <a:pt x="1516" y="3461"/>
                                  </a:lnTo>
                                  <a:lnTo>
                                    <a:pt x="1518" y="3465"/>
                                  </a:lnTo>
                                  <a:lnTo>
                                    <a:pt x="1528" y="3461"/>
                                  </a:lnTo>
                                  <a:lnTo>
                                    <a:pt x="1537" y="3452"/>
                                  </a:lnTo>
                                  <a:lnTo>
                                    <a:pt x="1537" y="3458"/>
                                  </a:lnTo>
                                  <a:lnTo>
                                    <a:pt x="1534" y="3474"/>
                                  </a:lnTo>
                                  <a:lnTo>
                                    <a:pt x="1529" y="3477"/>
                                  </a:lnTo>
                                  <a:lnTo>
                                    <a:pt x="1522" y="3487"/>
                                  </a:lnTo>
                                  <a:lnTo>
                                    <a:pt x="1522" y="3493"/>
                                  </a:lnTo>
                                  <a:lnTo>
                                    <a:pt x="1524" y="3493"/>
                                  </a:lnTo>
                                  <a:lnTo>
                                    <a:pt x="1527" y="3501"/>
                                  </a:lnTo>
                                  <a:lnTo>
                                    <a:pt x="1530" y="3502"/>
                                  </a:lnTo>
                                  <a:lnTo>
                                    <a:pt x="1542" y="3501"/>
                                  </a:lnTo>
                                  <a:lnTo>
                                    <a:pt x="1550" y="3510"/>
                                  </a:lnTo>
                                  <a:lnTo>
                                    <a:pt x="1564" y="3507"/>
                                  </a:lnTo>
                                  <a:lnTo>
                                    <a:pt x="1577" y="3492"/>
                                  </a:lnTo>
                                  <a:lnTo>
                                    <a:pt x="1583" y="3482"/>
                                  </a:lnTo>
                                  <a:lnTo>
                                    <a:pt x="1583" y="3487"/>
                                  </a:lnTo>
                                  <a:lnTo>
                                    <a:pt x="1586" y="3497"/>
                                  </a:lnTo>
                                  <a:lnTo>
                                    <a:pt x="1618" y="3499"/>
                                  </a:lnTo>
                                  <a:lnTo>
                                    <a:pt x="1636" y="3498"/>
                                  </a:lnTo>
                                  <a:lnTo>
                                    <a:pt x="1636" y="3497"/>
                                  </a:lnTo>
                                  <a:lnTo>
                                    <a:pt x="1634" y="3490"/>
                                  </a:lnTo>
                                  <a:lnTo>
                                    <a:pt x="1635" y="3485"/>
                                  </a:lnTo>
                                  <a:lnTo>
                                    <a:pt x="1632" y="3476"/>
                                  </a:lnTo>
                                  <a:lnTo>
                                    <a:pt x="1629" y="3467"/>
                                  </a:lnTo>
                                  <a:lnTo>
                                    <a:pt x="1624" y="3466"/>
                                  </a:lnTo>
                                  <a:lnTo>
                                    <a:pt x="1605" y="3454"/>
                                  </a:lnTo>
                                  <a:lnTo>
                                    <a:pt x="1624" y="3458"/>
                                  </a:lnTo>
                                  <a:lnTo>
                                    <a:pt x="1632" y="3458"/>
                                  </a:lnTo>
                                  <a:lnTo>
                                    <a:pt x="1636" y="3453"/>
                                  </a:lnTo>
                                  <a:lnTo>
                                    <a:pt x="1645" y="3454"/>
                                  </a:lnTo>
                                  <a:lnTo>
                                    <a:pt x="1650" y="3449"/>
                                  </a:lnTo>
                                  <a:lnTo>
                                    <a:pt x="1648" y="3432"/>
                                  </a:lnTo>
                                  <a:lnTo>
                                    <a:pt x="1650" y="3420"/>
                                  </a:lnTo>
                                  <a:lnTo>
                                    <a:pt x="1651" y="3412"/>
                                  </a:lnTo>
                                  <a:lnTo>
                                    <a:pt x="1656" y="3405"/>
                                  </a:lnTo>
                                  <a:lnTo>
                                    <a:pt x="1661" y="3379"/>
                                  </a:lnTo>
                                  <a:lnTo>
                                    <a:pt x="1661" y="3373"/>
                                  </a:lnTo>
                                  <a:lnTo>
                                    <a:pt x="1658" y="3372"/>
                                  </a:lnTo>
                                  <a:lnTo>
                                    <a:pt x="1661" y="3367"/>
                                  </a:lnTo>
                                  <a:lnTo>
                                    <a:pt x="1669" y="3358"/>
                                  </a:lnTo>
                                  <a:lnTo>
                                    <a:pt x="1674" y="3348"/>
                                  </a:lnTo>
                                  <a:lnTo>
                                    <a:pt x="1669" y="3348"/>
                                  </a:lnTo>
                                  <a:lnTo>
                                    <a:pt x="1672" y="3340"/>
                                  </a:lnTo>
                                  <a:lnTo>
                                    <a:pt x="1684" y="3318"/>
                                  </a:lnTo>
                                  <a:lnTo>
                                    <a:pt x="1690" y="3311"/>
                                  </a:lnTo>
                                  <a:lnTo>
                                    <a:pt x="1687" y="3305"/>
                                  </a:lnTo>
                                  <a:lnTo>
                                    <a:pt x="1690" y="3296"/>
                                  </a:lnTo>
                                  <a:lnTo>
                                    <a:pt x="1689" y="3287"/>
                                  </a:lnTo>
                                  <a:lnTo>
                                    <a:pt x="1682" y="3282"/>
                                  </a:lnTo>
                                  <a:lnTo>
                                    <a:pt x="1679" y="3239"/>
                                  </a:lnTo>
                                  <a:lnTo>
                                    <a:pt x="1673" y="3235"/>
                                  </a:lnTo>
                                  <a:lnTo>
                                    <a:pt x="1674" y="3230"/>
                                  </a:lnTo>
                                  <a:lnTo>
                                    <a:pt x="1669" y="3216"/>
                                  </a:lnTo>
                                  <a:lnTo>
                                    <a:pt x="1651" y="3210"/>
                                  </a:lnTo>
                                  <a:lnTo>
                                    <a:pt x="1667" y="3205"/>
                                  </a:lnTo>
                                  <a:lnTo>
                                    <a:pt x="1669" y="3201"/>
                                  </a:lnTo>
                                  <a:lnTo>
                                    <a:pt x="1669" y="3195"/>
                                  </a:lnTo>
                                  <a:lnTo>
                                    <a:pt x="1673" y="3191"/>
                                  </a:lnTo>
                                  <a:lnTo>
                                    <a:pt x="1680" y="3190"/>
                                  </a:lnTo>
                                  <a:lnTo>
                                    <a:pt x="1684" y="3192"/>
                                  </a:lnTo>
                                  <a:lnTo>
                                    <a:pt x="1691" y="3192"/>
                                  </a:lnTo>
                                  <a:lnTo>
                                    <a:pt x="1711" y="3189"/>
                                  </a:lnTo>
                                  <a:lnTo>
                                    <a:pt x="1715" y="3180"/>
                                  </a:lnTo>
                                  <a:lnTo>
                                    <a:pt x="1723" y="3179"/>
                                  </a:lnTo>
                                  <a:lnTo>
                                    <a:pt x="1723" y="3169"/>
                                  </a:lnTo>
                                  <a:lnTo>
                                    <a:pt x="1714" y="3170"/>
                                  </a:lnTo>
                                  <a:lnTo>
                                    <a:pt x="1700" y="3160"/>
                                  </a:lnTo>
                                  <a:lnTo>
                                    <a:pt x="1689" y="3152"/>
                                  </a:lnTo>
                                  <a:lnTo>
                                    <a:pt x="1696" y="3152"/>
                                  </a:lnTo>
                                  <a:lnTo>
                                    <a:pt x="1702" y="3158"/>
                                  </a:lnTo>
                                  <a:lnTo>
                                    <a:pt x="1709" y="3160"/>
                                  </a:lnTo>
                                  <a:lnTo>
                                    <a:pt x="1729" y="3162"/>
                                  </a:lnTo>
                                  <a:lnTo>
                                    <a:pt x="1729" y="3156"/>
                                  </a:lnTo>
                                  <a:lnTo>
                                    <a:pt x="1716" y="3154"/>
                                  </a:lnTo>
                                  <a:lnTo>
                                    <a:pt x="1714" y="3146"/>
                                  </a:lnTo>
                                  <a:lnTo>
                                    <a:pt x="1720" y="3144"/>
                                  </a:lnTo>
                                  <a:lnTo>
                                    <a:pt x="1722" y="3140"/>
                                  </a:lnTo>
                                  <a:lnTo>
                                    <a:pt x="1716" y="3133"/>
                                  </a:lnTo>
                                  <a:lnTo>
                                    <a:pt x="1717" y="3130"/>
                                  </a:lnTo>
                                  <a:lnTo>
                                    <a:pt x="1728" y="3138"/>
                                  </a:lnTo>
                                  <a:lnTo>
                                    <a:pt x="1739" y="3141"/>
                                  </a:lnTo>
                                  <a:lnTo>
                                    <a:pt x="1737" y="3131"/>
                                  </a:lnTo>
                                  <a:lnTo>
                                    <a:pt x="1745" y="3130"/>
                                  </a:lnTo>
                                  <a:lnTo>
                                    <a:pt x="1742" y="3124"/>
                                  </a:lnTo>
                                  <a:lnTo>
                                    <a:pt x="1741" y="3117"/>
                                  </a:lnTo>
                                  <a:lnTo>
                                    <a:pt x="1748" y="3121"/>
                                  </a:lnTo>
                                  <a:lnTo>
                                    <a:pt x="1755" y="3119"/>
                                  </a:lnTo>
                                  <a:lnTo>
                                    <a:pt x="1757" y="3115"/>
                                  </a:lnTo>
                                  <a:lnTo>
                                    <a:pt x="1758" y="3103"/>
                                  </a:lnTo>
                                  <a:lnTo>
                                    <a:pt x="1764" y="3101"/>
                                  </a:lnTo>
                                  <a:lnTo>
                                    <a:pt x="1764" y="3090"/>
                                  </a:lnTo>
                                  <a:lnTo>
                                    <a:pt x="1760" y="3085"/>
                                  </a:lnTo>
                                  <a:lnTo>
                                    <a:pt x="1727" y="3077"/>
                                  </a:lnTo>
                                  <a:lnTo>
                                    <a:pt x="1728" y="3071"/>
                                  </a:lnTo>
                                  <a:lnTo>
                                    <a:pt x="1759" y="3079"/>
                                  </a:lnTo>
                                  <a:lnTo>
                                    <a:pt x="1774" y="3077"/>
                                  </a:lnTo>
                                  <a:lnTo>
                                    <a:pt x="1763" y="3045"/>
                                  </a:lnTo>
                                  <a:lnTo>
                                    <a:pt x="1768" y="3041"/>
                                  </a:lnTo>
                                  <a:lnTo>
                                    <a:pt x="1770" y="3036"/>
                                  </a:lnTo>
                                  <a:lnTo>
                                    <a:pt x="1764" y="3027"/>
                                  </a:lnTo>
                                  <a:lnTo>
                                    <a:pt x="1726" y="3022"/>
                                  </a:lnTo>
                                  <a:lnTo>
                                    <a:pt x="1722" y="3008"/>
                                  </a:lnTo>
                                  <a:lnTo>
                                    <a:pt x="1732" y="3011"/>
                                  </a:lnTo>
                                  <a:lnTo>
                                    <a:pt x="1755" y="2997"/>
                                  </a:lnTo>
                                  <a:lnTo>
                                    <a:pt x="1772" y="2997"/>
                                  </a:lnTo>
                                  <a:lnTo>
                                    <a:pt x="1784" y="3002"/>
                                  </a:lnTo>
                                  <a:lnTo>
                                    <a:pt x="1786" y="2998"/>
                                  </a:lnTo>
                                  <a:lnTo>
                                    <a:pt x="1777" y="2995"/>
                                  </a:lnTo>
                                  <a:lnTo>
                                    <a:pt x="1770" y="2987"/>
                                  </a:lnTo>
                                  <a:lnTo>
                                    <a:pt x="1766" y="2966"/>
                                  </a:lnTo>
                                  <a:lnTo>
                                    <a:pt x="1758" y="2958"/>
                                  </a:lnTo>
                                  <a:lnTo>
                                    <a:pt x="1753" y="2943"/>
                                  </a:lnTo>
                                  <a:lnTo>
                                    <a:pt x="1747" y="2938"/>
                                  </a:lnTo>
                                  <a:lnTo>
                                    <a:pt x="1744" y="2928"/>
                                  </a:lnTo>
                                  <a:lnTo>
                                    <a:pt x="1733" y="2931"/>
                                  </a:lnTo>
                                  <a:lnTo>
                                    <a:pt x="1743" y="2906"/>
                                  </a:lnTo>
                                  <a:lnTo>
                                    <a:pt x="1749" y="2912"/>
                                  </a:lnTo>
                                  <a:lnTo>
                                    <a:pt x="1760" y="2911"/>
                                  </a:lnTo>
                                  <a:lnTo>
                                    <a:pt x="1768" y="2916"/>
                                  </a:lnTo>
                                  <a:lnTo>
                                    <a:pt x="1768" y="2905"/>
                                  </a:lnTo>
                                  <a:lnTo>
                                    <a:pt x="1776" y="2907"/>
                                  </a:lnTo>
                                  <a:lnTo>
                                    <a:pt x="1782" y="2915"/>
                                  </a:lnTo>
                                  <a:lnTo>
                                    <a:pt x="1786" y="2909"/>
                                  </a:lnTo>
                                  <a:lnTo>
                                    <a:pt x="1793" y="2917"/>
                                  </a:lnTo>
                                  <a:lnTo>
                                    <a:pt x="1801" y="2909"/>
                                  </a:lnTo>
                                  <a:lnTo>
                                    <a:pt x="1801" y="2901"/>
                                  </a:lnTo>
                                  <a:lnTo>
                                    <a:pt x="1813" y="2885"/>
                                  </a:lnTo>
                                  <a:lnTo>
                                    <a:pt x="1808" y="2877"/>
                                  </a:lnTo>
                                  <a:lnTo>
                                    <a:pt x="1809" y="2871"/>
                                  </a:lnTo>
                                  <a:lnTo>
                                    <a:pt x="1807" y="2863"/>
                                  </a:lnTo>
                                  <a:lnTo>
                                    <a:pt x="1793" y="2855"/>
                                  </a:lnTo>
                                  <a:lnTo>
                                    <a:pt x="1801" y="2852"/>
                                  </a:lnTo>
                                  <a:lnTo>
                                    <a:pt x="1804" y="2848"/>
                                  </a:lnTo>
                                  <a:lnTo>
                                    <a:pt x="1812" y="2852"/>
                                  </a:lnTo>
                                  <a:lnTo>
                                    <a:pt x="1819" y="2832"/>
                                  </a:lnTo>
                                  <a:lnTo>
                                    <a:pt x="1827" y="2836"/>
                                  </a:lnTo>
                                  <a:lnTo>
                                    <a:pt x="1829" y="2845"/>
                                  </a:lnTo>
                                  <a:lnTo>
                                    <a:pt x="1836" y="2846"/>
                                  </a:lnTo>
                                  <a:lnTo>
                                    <a:pt x="1841" y="2830"/>
                                  </a:lnTo>
                                  <a:lnTo>
                                    <a:pt x="1851" y="2839"/>
                                  </a:lnTo>
                                  <a:lnTo>
                                    <a:pt x="1854" y="2845"/>
                                  </a:lnTo>
                                  <a:lnTo>
                                    <a:pt x="1862" y="2842"/>
                                  </a:lnTo>
                                  <a:lnTo>
                                    <a:pt x="1878" y="2841"/>
                                  </a:lnTo>
                                  <a:lnTo>
                                    <a:pt x="1871" y="2831"/>
                                  </a:lnTo>
                                  <a:lnTo>
                                    <a:pt x="1886" y="2831"/>
                                  </a:lnTo>
                                  <a:lnTo>
                                    <a:pt x="1898" y="2837"/>
                                  </a:lnTo>
                                  <a:lnTo>
                                    <a:pt x="1899" y="2828"/>
                                  </a:lnTo>
                                  <a:lnTo>
                                    <a:pt x="1904" y="2828"/>
                                  </a:lnTo>
                                  <a:lnTo>
                                    <a:pt x="1901" y="2818"/>
                                  </a:lnTo>
                                  <a:lnTo>
                                    <a:pt x="1904" y="2815"/>
                                  </a:lnTo>
                                  <a:lnTo>
                                    <a:pt x="1900" y="2812"/>
                                  </a:lnTo>
                                  <a:lnTo>
                                    <a:pt x="1895" y="2812"/>
                                  </a:lnTo>
                                  <a:lnTo>
                                    <a:pt x="1888" y="2803"/>
                                  </a:lnTo>
                                  <a:lnTo>
                                    <a:pt x="1890" y="2788"/>
                                  </a:lnTo>
                                  <a:lnTo>
                                    <a:pt x="1900" y="2801"/>
                                  </a:lnTo>
                                  <a:lnTo>
                                    <a:pt x="1901" y="2792"/>
                                  </a:lnTo>
                                  <a:lnTo>
                                    <a:pt x="1906" y="2796"/>
                                  </a:lnTo>
                                  <a:lnTo>
                                    <a:pt x="1911" y="2796"/>
                                  </a:lnTo>
                                  <a:lnTo>
                                    <a:pt x="1914" y="2782"/>
                                  </a:lnTo>
                                  <a:lnTo>
                                    <a:pt x="1904" y="2774"/>
                                  </a:lnTo>
                                  <a:lnTo>
                                    <a:pt x="1916" y="2767"/>
                                  </a:lnTo>
                                  <a:lnTo>
                                    <a:pt x="1914" y="2761"/>
                                  </a:lnTo>
                                  <a:lnTo>
                                    <a:pt x="1919" y="2755"/>
                                  </a:lnTo>
                                  <a:lnTo>
                                    <a:pt x="1925" y="2756"/>
                                  </a:lnTo>
                                  <a:lnTo>
                                    <a:pt x="1911" y="2745"/>
                                  </a:lnTo>
                                  <a:lnTo>
                                    <a:pt x="1910" y="2739"/>
                                  </a:lnTo>
                                  <a:lnTo>
                                    <a:pt x="1919" y="2744"/>
                                  </a:lnTo>
                                  <a:lnTo>
                                    <a:pt x="1922" y="2731"/>
                                  </a:lnTo>
                                  <a:lnTo>
                                    <a:pt x="1933" y="2746"/>
                                  </a:lnTo>
                                  <a:lnTo>
                                    <a:pt x="1941" y="2744"/>
                                  </a:lnTo>
                                  <a:lnTo>
                                    <a:pt x="1947" y="2746"/>
                                  </a:lnTo>
                                  <a:lnTo>
                                    <a:pt x="1960" y="2745"/>
                                  </a:lnTo>
                                  <a:lnTo>
                                    <a:pt x="1936" y="2765"/>
                                  </a:lnTo>
                                  <a:lnTo>
                                    <a:pt x="1935" y="2777"/>
                                  </a:lnTo>
                                  <a:lnTo>
                                    <a:pt x="1925" y="2787"/>
                                  </a:lnTo>
                                  <a:lnTo>
                                    <a:pt x="1927" y="2793"/>
                                  </a:lnTo>
                                  <a:lnTo>
                                    <a:pt x="1927" y="2797"/>
                                  </a:lnTo>
                                  <a:lnTo>
                                    <a:pt x="1930" y="2799"/>
                                  </a:lnTo>
                                  <a:lnTo>
                                    <a:pt x="1936" y="2799"/>
                                  </a:lnTo>
                                  <a:lnTo>
                                    <a:pt x="1943" y="2803"/>
                                  </a:lnTo>
                                  <a:lnTo>
                                    <a:pt x="1954" y="2812"/>
                                  </a:lnTo>
                                  <a:lnTo>
                                    <a:pt x="1956" y="2804"/>
                                  </a:lnTo>
                                  <a:lnTo>
                                    <a:pt x="1947" y="2796"/>
                                  </a:lnTo>
                                  <a:lnTo>
                                    <a:pt x="1957" y="2801"/>
                                  </a:lnTo>
                                  <a:lnTo>
                                    <a:pt x="1956" y="2788"/>
                                  </a:lnTo>
                                  <a:lnTo>
                                    <a:pt x="1957" y="2775"/>
                                  </a:lnTo>
                                  <a:lnTo>
                                    <a:pt x="1967" y="2785"/>
                                  </a:lnTo>
                                  <a:lnTo>
                                    <a:pt x="1973" y="2802"/>
                                  </a:lnTo>
                                  <a:lnTo>
                                    <a:pt x="1983" y="2801"/>
                                  </a:lnTo>
                                  <a:lnTo>
                                    <a:pt x="1987" y="2810"/>
                                  </a:lnTo>
                                  <a:lnTo>
                                    <a:pt x="1992" y="2794"/>
                                  </a:lnTo>
                                  <a:lnTo>
                                    <a:pt x="1997" y="2782"/>
                                  </a:lnTo>
                                  <a:lnTo>
                                    <a:pt x="2005" y="2781"/>
                                  </a:lnTo>
                                  <a:lnTo>
                                    <a:pt x="2002" y="2797"/>
                                  </a:lnTo>
                                  <a:lnTo>
                                    <a:pt x="2007" y="2793"/>
                                  </a:lnTo>
                                  <a:lnTo>
                                    <a:pt x="2012" y="2797"/>
                                  </a:lnTo>
                                  <a:lnTo>
                                    <a:pt x="2014" y="2793"/>
                                  </a:lnTo>
                                  <a:lnTo>
                                    <a:pt x="2022" y="2801"/>
                                  </a:lnTo>
                                  <a:lnTo>
                                    <a:pt x="2023" y="2788"/>
                                  </a:lnTo>
                                  <a:lnTo>
                                    <a:pt x="2028" y="2774"/>
                                  </a:lnTo>
                                  <a:lnTo>
                                    <a:pt x="2038" y="2778"/>
                                  </a:lnTo>
                                  <a:lnTo>
                                    <a:pt x="2038" y="2767"/>
                                  </a:lnTo>
                                  <a:lnTo>
                                    <a:pt x="2042" y="2758"/>
                                  </a:lnTo>
                                  <a:lnTo>
                                    <a:pt x="2034" y="2746"/>
                                  </a:lnTo>
                                  <a:lnTo>
                                    <a:pt x="2030" y="2740"/>
                                  </a:lnTo>
                                  <a:lnTo>
                                    <a:pt x="2033" y="2731"/>
                                  </a:lnTo>
                                  <a:lnTo>
                                    <a:pt x="2044" y="2744"/>
                                  </a:lnTo>
                                  <a:lnTo>
                                    <a:pt x="2065" y="2753"/>
                                  </a:lnTo>
                                  <a:lnTo>
                                    <a:pt x="2072" y="2753"/>
                                  </a:lnTo>
                                  <a:lnTo>
                                    <a:pt x="2065" y="2740"/>
                                  </a:lnTo>
                                  <a:lnTo>
                                    <a:pt x="2073" y="2728"/>
                                  </a:lnTo>
                                  <a:lnTo>
                                    <a:pt x="2076" y="2740"/>
                                  </a:lnTo>
                                  <a:lnTo>
                                    <a:pt x="2081" y="2744"/>
                                  </a:lnTo>
                                  <a:lnTo>
                                    <a:pt x="2086" y="2739"/>
                                  </a:lnTo>
                                  <a:lnTo>
                                    <a:pt x="2093" y="2739"/>
                                  </a:lnTo>
                                  <a:lnTo>
                                    <a:pt x="2097" y="2734"/>
                                  </a:lnTo>
                                  <a:lnTo>
                                    <a:pt x="2098" y="2724"/>
                                  </a:lnTo>
                                  <a:lnTo>
                                    <a:pt x="2102" y="2717"/>
                                  </a:lnTo>
                                  <a:lnTo>
                                    <a:pt x="2105" y="2700"/>
                                  </a:lnTo>
                                  <a:lnTo>
                                    <a:pt x="2110" y="2685"/>
                                  </a:lnTo>
                                  <a:lnTo>
                                    <a:pt x="2114" y="2700"/>
                                  </a:lnTo>
                                  <a:lnTo>
                                    <a:pt x="2118" y="2690"/>
                                  </a:lnTo>
                                  <a:lnTo>
                                    <a:pt x="2120" y="2702"/>
                                  </a:lnTo>
                                  <a:lnTo>
                                    <a:pt x="2123" y="2691"/>
                                  </a:lnTo>
                                  <a:lnTo>
                                    <a:pt x="2126" y="2683"/>
                                  </a:lnTo>
                                  <a:lnTo>
                                    <a:pt x="2126" y="2679"/>
                                  </a:lnTo>
                                  <a:lnTo>
                                    <a:pt x="2131" y="2680"/>
                                  </a:lnTo>
                                  <a:lnTo>
                                    <a:pt x="2130" y="2672"/>
                                  </a:lnTo>
                                  <a:lnTo>
                                    <a:pt x="2137" y="2678"/>
                                  </a:lnTo>
                                  <a:lnTo>
                                    <a:pt x="2132" y="2664"/>
                                  </a:lnTo>
                                  <a:lnTo>
                                    <a:pt x="2134" y="2660"/>
                                  </a:lnTo>
                                  <a:lnTo>
                                    <a:pt x="2140" y="2656"/>
                                  </a:lnTo>
                                  <a:lnTo>
                                    <a:pt x="2142" y="2649"/>
                                  </a:lnTo>
                                  <a:lnTo>
                                    <a:pt x="2156" y="2642"/>
                                  </a:lnTo>
                                  <a:lnTo>
                                    <a:pt x="2158" y="2619"/>
                                  </a:lnTo>
                                  <a:lnTo>
                                    <a:pt x="2161" y="2615"/>
                                  </a:lnTo>
                                  <a:lnTo>
                                    <a:pt x="2159" y="2604"/>
                                  </a:lnTo>
                                  <a:lnTo>
                                    <a:pt x="2156" y="2599"/>
                                  </a:lnTo>
                                  <a:lnTo>
                                    <a:pt x="2164" y="2599"/>
                                  </a:lnTo>
                                  <a:lnTo>
                                    <a:pt x="2163" y="2590"/>
                                  </a:lnTo>
                                  <a:lnTo>
                                    <a:pt x="2168" y="2573"/>
                                  </a:lnTo>
                                  <a:lnTo>
                                    <a:pt x="2175" y="2571"/>
                                  </a:lnTo>
                                  <a:lnTo>
                                    <a:pt x="2177" y="2560"/>
                                  </a:lnTo>
                                  <a:lnTo>
                                    <a:pt x="2174" y="2551"/>
                                  </a:lnTo>
                                  <a:lnTo>
                                    <a:pt x="2184" y="2555"/>
                                  </a:lnTo>
                                  <a:lnTo>
                                    <a:pt x="2196" y="2547"/>
                                  </a:lnTo>
                                  <a:lnTo>
                                    <a:pt x="2209" y="2534"/>
                                  </a:lnTo>
                                  <a:lnTo>
                                    <a:pt x="2207" y="2528"/>
                                  </a:lnTo>
                                  <a:lnTo>
                                    <a:pt x="2215" y="2519"/>
                                  </a:lnTo>
                                  <a:lnTo>
                                    <a:pt x="2220" y="2528"/>
                                  </a:lnTo>
                                  <a:lnTo>
                                    <a:pt x="2226" y="2522"/>
                                  </a:lnTo>
                                  <a:lnTo>
                                    <a:pt x="2229" y="2525"/>
                                  </a:lnTo>
                                  <a:lnTo>
                                    <a:pt x="2231" y="2518"/>
                                  </a:lnTo>
                                  <a:lnTo>
                                    <a:pt x="2234" y="2514"/>
                                  </a:lnTo>
                                  <a:lnTo>
                                    <a:pt x="2233" y="2501"/>
                                  </a:lnTo>
                                  <a:lnTo>
                                    <a:pt x="2242" y="2498"/>
                                  </a:lnTo>
                                  <a:lnTo>
                                    <a:pt x="2237" y="2489"/>
                                  </a:lnTo>
                                  <a:lnTo>
                                    <a:pt x="2217" y="2477"/>
                                  </a:lnTo>
                                  <a:lnTo>
                                    <a:pt x="2225" y="2475"/>
                                  </a:lnTo>
                                  <a:lnTo>
                                    <a:pt x="2216" y="2454"/>
                                  </a:lnTo>
                                  <a:lnTo>
                                    <a:pt x="2202" y="2436"/>
                                  </a:lnTo>
                                  <a:lnTo>
                                    <a:pt x="2201" y="2428"/>
                                  </a:lnTo>
                                  <a:lnTo>
                                    <a:pt x="2214" y="2427"/>
                                  </a:lnTo>
                                  <a:lnTo>
                                    <a:pt x="2211" y="2415"/>
                                  </a:lnTo>
                                  <a:lnTo>
                                    <a:pt x="2221" y="2425"/>
                                  </a:lnTo>
                                  <a:lnTo>
                                    <a:pt x="2221" y="2438"/>
                                  </a:lnTo>
                                  <a:lnTo>
                                    <a:pt x="2223" y="2448"/>
                                  </a:lnTo>
                                  <a:lnTo>
                                    <a:pt x="2229" y="2436"/>
                                  </a:lnTo>
                                  <a:lnTo>
                                    <a:pt x="2232" y="2439"/>
                                  </a:lnTo>
                                  <a:lnTo>
                                    <a:pt x="2233" y="2449"/>
                                  </a:lnTo>
                                  <a:lnTo>
                                    <a:pt x="2239" y="2458"/>
                                  </a:lnTo>
                                  <a:lnTo>
                                    <a:pt x="2241" y="2465"/>
                                  </a:lnTo>
                                  <a:lnTo>
                                    <a:pt x="2260" y="2471"/>
                                  </a:lnTo>
                                  <a:lnTo>
                                    <a:pt x="2256" y="2480"/>
                                  </a:lnTo>
                                  <a:lnTo>
                                    <a:pt x="2248" y="2476"/>
                                  </a:lnTo>
                                  <a:lnTo>
                                    <a:pt x="2250" y="2489"/>
                                  </a:lnTo>
                                  <a:lnTo>
                                    <a:pt x="2261" y="2495"/>
                                  </a:lnTo>
                                  <a:lnTo>
                                    <a:pt x="2260" y="2501"/>
                                  </a:lnTo>
                                  <a:lnTo>
                                    <a:pt x="2270" y="2493"/>
                                  </a:lnTo>
                                  <a:lnTo>
                                    <a:pt x="2280" y="2493"/>
                                  </a:lnTo>
                                  <a:lnTo>
                                    <a:pt x="2297" y="2501"/>
                                  </a:lnTo>
                                  <a:lnTo>
                                    <a:pt x="2288" y="2490"/>
                                  </a:lnTo>
                                  <a:lnTo>
                                    <a:pt x="2291" y="2486"/>
                                  </a:lnTo>
                                  <a:lnTo>
                                    <a:pt x="2290" y="2481"/>
                                  </a:lnTo>
                                  <a:lnTo>
                                    <a:pt x="2295" y="2481"/>
                                  </a:lnTo>
                                  <a:lnTo>
                                    <a:pt x="2296" y="2485"/>
                                  </a:lnTo>
                                  <a:lnTo>
                                    <a:pt x="2314" y="2497"/>
                                  </a:lnTo>
                                  <a:lnTo>
                                    <a:pt x="2324" y="2497"/>
                                  </a:lnTo>
                                  <a:lnTo>
                                    <a:pt x="2322" y="2486"/>
                                  </a:lnTo>
                                  <a:lnTo>
                                    <a:pt x="2311" y="2481"/>
                                  </a:lnTo>
                                  <a:lnTo>
                                    <a:pt x="2311" y="2468"/>
                                  </a:lnTo>
                                  <a:lnTo>
                                    <a:pt x="2317" y="2473"/>
                                  </a:lnTo>
                                  <a:lnTo>
                                    <a:pt x="2330" y="2474"/>
                                  </a:lnTo>
                                  <a:lnTo>
                                    <a:pt x="2330" y="2484"/>
                                  </a:lnTo>
                                  <a:lnTo>
                                    <a:pt x="2339" y="2493"/>
                                  </a:lnTo>
                                  <a:lnTo>
                                    <a:pt x="2346" y="2484"/>
                                  </a:lnTo>
                                  <a:lnTo>
                                    <a:pt x="2338" y="2475"/>
                                  </a:lnTo>
                                  <a:lnTo>
                                    <a:pt x="2341" y="2469"/>
                                  </a:lnTo>
                                  <a:lnTo>
                                    <a:pt x="2351" y="2474"/>
                                  </a:lnTo>
                                  <a:lnTo>
                                    <a:pt x="2349" y="2460"/>
                                  </a:lnTo>
                                  <a:lnTo>
                                    <a:pt x="2350" y="2452"/>
                                  </a:lnTo>
                                  <a:lnTo>
                                    <a:pt x="2357" y="2448"/>
                                  </a:lnTo>
                                  <a:lnTo>
                                    <a:pt x="2360" y="2448"/>
                                  </a:lnTo>
                                  <a:lnTo>
                                    <a:pt x="2366" y="2460"/>
                                  </a:lnTo>
                                  <a:lnTo>
                                    <a:pt x="2378" y="2473"/>
                                  </a:lnTo>
                                  <a:lnTo>
                                    <a:pt x="2381" y="2471"/>
                                  </a:lnTo>
                                  <a:lnTo>
                                    <a:pt x="2384" y="2466"/>
                                  </a:lnTo>
                                  <a:lnTo>
                                    <a:pt x="2387" y="2459"/>
                                  </a:lnTo>
                                  <a:lnTo>
                                    <a:pt x="2395" y="2465"/>
                                  </a:lnTo>
                                  <a:lnTo>
                                    <a:pt x="2398" y="2454"/>
                                  </a:lnTo>
                                  <a:lnTo>
                                    <a:pt x="2424" y="2450"/>
                                  </a:lnTo>
                                  <a:lnTo>
                                    <a:pt x="2435" y="2441"/>
                                  </a:lnTo>
                                  <a:lnTo>
                                    <a:pt x="2443" y="2446"/>
                                  </a:lnTo>
                                  <a:lnTo>
                                    <a:pt x="2443" y="2436"/>
                                  </a:lnTo>
                                  <a:lnTo>
                                    <a:pt x="2452" y="2441"/>
                                  </a:lnTo>
                                  <a:lnTo>
                                    <a:pt x="2458" y="2438"/>
                                  </a:lnTo>
                                  <a:lnTo>
                                    <a:pt x="2460" y="2426"/>
                                  </a:lnTo>
                                  <a:lnTo>
                                    <a:pt x="2468" y="2430"/>
                                  </a:lnTo>
                                  <a:lnTo>
                                    <a:pt x="2473" y="2439"/>
                                  </a:lnTo>
                                  <a:lnTo>
                                    <a:pt x="2478" y="2438"/>
                                  </a:lnTo>
                                  <a:lnTo>
                                    <a:pt x="2476" y="2428"/>
                                  </a:lnTo>
                                  <a:lnTo>
                                    <a:pt x="2483" y="2426"/>
                                  </a:lnTo>
                                  <a:lnTo>
                                    <a:pt x="2489" y="2425"/>
                                  </a:lnTo>
                                  <a:lnTo>
                                    <a:pt x="2494" y="2431"/>
                                  </a:lnTo>
                                  <a:lnTo>
                                    <a:pt x="2499" y="2428"/>
                                  </a:lnTo>
                                  <a:lnTo>
                                    <a:pt x="2499" y="2422"/>
                                  </a:lnTo>
                                  <a:lnTo>
                                    <a:pt x="2501" y="2420"/>
                                  </a:lnTo>
                                  <a:lnTo>
                                    <a:pt x="2510" y="2419"/>
                                  </a:lnTo>
                                  <a:lnTo>
                                    <a:pt x="2514" y="2423"/>
                                  </a:lnTo>
                                  <a:lnTo>
                                    <a:pt x="2517" y="2411"/>
                                  </a:lnTo>
                                  <a:lnTo>
                                    <a:pt x="2521" y="2407"/>
                                  </a:lnTo>
                                  <a:lnTo>
                                    <a:pt x="2533" y="2404"/>
                                  </a:lnTo>
                                  <a:lnTo>
                                    <a:pt x="2537" y="2411"/>
                                  </a:lnTo>
                                  <a:lnTo>
                                    <a:pt x="2539" y="2406"/>
                                  </a:lnTo>
                                  <a:lnTo>
                                    <a:pt x="2554" y="2406"/>
                                  </a:lnTo>
                                  <a:lnTo>
                                    <a:pt x="2551" y="2400"/>
                                  </a:lnTo>
                                  <a:lnTo>
                                    <a:pt x="2555" y="2393"/>
                                  </a:lnTo>
                                  <a:lnTo>
                                    <a:pt x="2573" y="2389"/>
                                  </a:lnTo>
                                  <a:lnTo>
                                    <a:pt x="2577" y="2383"/>
                                  </a:lnTo>
                                  <a:lnTo>
                                    <a:pt x="2577" y="2378"/>
                                  </a:lnTo>
                                  <a:lnTo>
                                    <a:pt x="2586" y="2378"/>
                                  </a:lnTo>
                                  <a:lnTo>
                                    <a:pt x="2591" y="2363"/>
                                  </a:lnTo>
                                  <a:lnTo>
                                    <a:pt x="2600" y="2363"/>
                                  </a:lnTo>
                                  <a:lnTo>
                                    <a:pt x="2593" y="2360"/>
                                  </a:lnTo>
                                  <a:lnTo>
                                    <a:pt x="2591" y="2353"/>
                                  </a:lnTo>
                                  <a:lnTo>
                                    <a:pt x="2591" y="2345"/>
                                  </a:lnTo>
                                  <a:lnTo>
                                    <a:pt x="2608" y="2353"/>
                                  </a:lnTo>
                                  <a:lnTo>
                                    <a:pt x="2607" y="2342"/>
                                  </a:lnTo>
                                  <a:lnTo>
                                    <a:pt x="2613" y="2340"/>
                                  </a:lnTo>
                                  <a:lnTo>
                                    <a:pt x="2623" y="2345"/>
                                  </a:lnTo>
                                  <a:lnTo>
                                    <a:pt x="2620" y="2337"/>
                                  </a:lnTo>
                                  <a:lnTo>
                                    <a:pt x="2621" y="2334"/>
                                  </a:lnTo>
                                  <a:lnTo>
                                    <a:pt x="2621" y="2329"/>
                                  </a:lnTo>
                                  <a:lnTo>
                                    <a:pt x="2608" y="2324"/>
                                  </a:lnTo>
                                  <a:lnTo>
                                    <a:pt x="2619" y="2314"/>
                                  </a:lnTo>
                                  <a:lnTo>
                                    <a:pt x="2627" y="2318"/>
                                  </a:lnTo>
                                  <a:lnTo>
                                    <a:pt x="2635" y="2324"/>
                                  </a:lnTo>
                                  <a:lnTo>
                                    <a:pt x="2639" y="2320"/>
                                  </a:lnTo>
                                  <a:lnTo>
                                    <a:pt x="2634" y="2319"/>
                                  </a:lnTo>
                                  <a:lnTo>
                                    <a:pt x="2635" y="2314"/>
                                  </a:lnTo>
                                  <a:lnTo>
                                    <a:pt x="2646" y="2310"/>
                                  </a:lnTo>
                                  <a:lnTo>
                                    <a:pt x="2646" y="2301"/>
                                  </a:lnTo>
                                  <a:lnTo>
                                    <a:pt x="2661" y="2296"/>
                                  </a:lnTo>
                                  <a:lnTo>
                                    <a:pt x="2658" y="2288"/>
                                  </a:lnTo>
                                  <a:lnTo>
                                    <a:pt x="2673" y="2294"/>
                                  </a:lnTo>
                                  <a:lnTo>
                                    <a:pt x="2666" y="2283"/>
                                  </a:lnTo>
                                  <a:lnTo>
                                    <a:pt x="2674" y="2286"/>
                                  </a:lnTo>
                                  <a:lnTo>
                                    <a:pt x="2669" y="2276"/>
                                  </a:lnTo>
                                  <a:lnTo>
                                    <a:pt x="2661" y="2272"/>
                                  </a:lnTo>
                                  <a:lnTo>
                                    <a:pt x="2666" y="2267"/>
                                  </a:lnTo>
                                  <a:lnTo>
                                    <a:pt x="2675" y="2269"/>
                                  </a:lnTo>
                                  <a:lnTo>
                                    <a:pt x="2679" y="2264"/>
                                  </a:lnTo>
                                  <a:lnTo>
                                    <a:pt x="2684" y="2271"/>
                                  </a:lnTo>
                                  <a:lnTo>
                                    <a:pt x="2693" y="2276"/>
                                  </a:lnTo>
                                  <a:lnTo>
                                    <a:pt x="2698" y="2265"/>
                                  </a:lnTo>
                                  <a:lnTo>
                                    <a:pt x="2693" y="2260"/>
                                  </a:lnTo>
                                  <a:lnTo>
                                    <a:pt x="2698" y="2259"/>
                                  </a:lnTo>
                                  <a:lnTo>
                                    <a:pt x="2686" y="2245"/>
                                  </a:lnTo>
                                  <a:lnTo>
                                    <a:pt x="2699" y="2239"/>
                                  </a:lnTo>
                                  <a:lnTo>
                                    <a:pt x="2717" y="2236"/>
                                  </a:lnTo>
                                  <a:lnTo>
                                    <a:pt x="2720" y="2226"/>
                                  </a:lnTo>
                                  <a:lnTo>
                                    <a:pt x="2736" y="2236"/>
                                  </a:lnTo>
                                  <a:lnTo>
                                    <a:pt x="2732" y="2229"/>
                                  </a:lnTo>
                                  <a:lnTo>
                                    <a:pt x="2726" y="2228"/>
                                  </a:lnTo>
                                  <a:lnTo>
                                    <a:pt x="2722" y="2223"/>
                                  </a:lnTo>
                                  <a:lnTo>
                                    <a:pt x="2728" y="2222"/>
                                  </a:lnTo>
                                  <a:lnTo>
                                    <a:pt x="2729" y="2212"/>
                                  </a:lnTo>
                                  <a:lnTo>
                                    <a:pt x="2738" y="2216"/>
                                  </a:lnTo>
                                  <a:lnTo>
                                    <a:pt x="2744" y="2208"/>
                                  </a:lnTo>
                                  <a:lnTo>
                                    <a:pt x="2750" y="2212"/>
                                  </a:lnTo>
                                  <a:lnTo>
                                    <a:pt x="2758" y="2212"/>
                                  </a:lnTo>
                                  <a:lnTo>
                                    <a:pt x="2763" y="2205"/>
                                  </a:lnTo>
                                  <a:lnTo>
                                    <a:pt x="2769" y="2212"/>
                                  </a:lnTo>
                                  <a:lnTo>
                                    <a:pt x="2781" y="2193"/>
                                  </a:lnTo>
                                  <a:lnTo>
                                    <a:pt x="2786" y="2178"/>
                                  </a:lnTo>
                                  <a:lnTo>
                                    <a:pt x="2783" y="2178"/>
                                  </a:lnTo>
                                  <a:lnTo>
                                    <a:pt x="2760" y="2190"/>
                                  </a:lnTo>
                                  <a:lnTo>
                                    <a:pt x="2744" y="2191"/>
                                  </a:lnTo>
                                  <a:lnTo>
                                    <a:pt x="2693" y="2184"/>
                                  </a:lnTo>
                                  <a:lnTo>
                                    <a:pt x="2634" y="2154"/>
                                  </a:lnTo>
                                  <a:lnTo>
                                    <a:pt x="2627" y="2157"/>
                                  </a:lnTo>
                                  <a:lnTo>
                                    <a:pt x="2627" y="2145"/>
                                  </a:lnTo>
                                  <a:lnTo>
                                    <a:pt x="2618" y="2148"/>
                                  </a:lnTo>
                                  <a:lnTo>
                                    <a:pt x="2607" y="2154"/>
                                  </a:lnTo>
                                  <a:lnTo>
                                    <a:pt x="2602" y="2142"/>
                                  </a:lnTo>
                                  <a:lnTo>
                                    <a:pt x="2564" y="2161"/>
                                  </a:lnTo>
                                  <a:lnTo>
                                    <a:pt x="2549" y="2173"/>
                                  </a:lnTo>
                                  <a:lnTo>
                                    <a:pt x="2529" y="2164"/>
                                  </a:lnTo>
                                  <a:lnTo>
                                    <a:pt x="2507" y="2174"/>
                                  </a:lnTo>
                                  <a:lnTo>
                                    <a:pt x="2497" y="2201"/>
                                  </a:lnTo>
                                  <a:lnTo>
                                    <a:pt x="2463" y="2200"/>
                                  </a:lnTo>
                                  <a:lnTo>
                                    <a:pt x="2427" y="2195"/>
                                  </a:lnTo>
                                  <a:lnTo>
                                    <a:pt x="2446" y="2179"/>
                                  </a:lnTo>
                                  <a:lnTo>
                                    <a:pt x="2463" y="2186"/>
                                  </a:lnTo>
                                  <a:lnTo>
                                    <a:pt x="2479" y="2180"/>
                                  </a:lnTo>
                                  <a:lnTo>
                                    <a:pt x="2508" y="2156"/>
                                  </a:lnTo>
                                  <a:lnTo>
                                    <a:pt x="2528" y="2154"/>
                                  </a:lnTo>
                                  <a:lnTo>
                                    <a:pt x="2541" y="2147"/>
                                  </a:lnTo>
                                  <a:lnTo>
                                    <a:pt x="2534" y="2135"/>
                                  </a:lnTo>
                                  <a:lnTo>
                                    <a:pt x="2518" y="2132"/>
                                  </a:lnTo>
                                  <a:lnTo>
                                    <a:pt x="2465" y="2141"/>
                                  </a:lnTo>
                                  <a:lnTo>
                                    <a:pt x="2437" y="2138"/>
                                  </a:lnTo>
                                  <a:lnTo>
                                    <a:pt x="2425" y="2127"/>
                                  </a:lnTo>
                                  <a:lnTo>
                                    <a:pt x="2409" y="2126"/>
                                  </a:lnTo>
                                  <a:lnTo>
                                    <a:pt x="2441" y="2111"/>
                                  </a:lnTo>
                                  <a:lnTo>
                                    <a:pt x="2449" y="2099"/>
                                  </a:lnTo>
                                  <a:lnTo>
                                    <a:pt x="2458" y="2073"/>
                                  </a:lnTo>
                                  <a:lnTo>
                                    <a:pt x="2444" y="2055"/>
                                  </a:lnTo>
                                  <a:lnTo>
                                    <a:pt x="2448" y="2046"/>
                                  </a:lnTo>
                                  <a:lnTo>
                                    <a:pt x="2465" y="2044"/>
                                  </a:lnTo>
                                  <a:lnTo>
                                    <a:pt x="2476" y="2050"/>
                                  </a:lnTo>
                                  <a:lnTo>
                                    <a:pt x="2478" y="2029"/>
                                  </a:lnTo>
                                  <a:lnTo>
                                    <a:pt x="2494" y="2045"/>
                                  </a:lnTo>
                                  <a:lnTo>
                                    <a:pt x="2535" y="2045"/>
                                  </a:lnTo>
                                  <a:lnTo>
                                    <a:pt x="2571" y="2024"/>
                                  </a:lnTo>
                                  <a:lnTo>
                                    <a:pt x="2584" y="2008"/>
                                  </a:lnTo>
                                  <a:lnTo>
                                    <a:pt x="2578" y="1991"/>
                                  </a:lnTo>
                                  <a:lnTo>
                                    <a:pt x="2594" y="2001"/>
                                  </a:lnTo>
                                  <a:lnTo>
                                    <a:pt x="2592" y="1975"/>
                                  </a:lnTo>
                                  <a:lnTo>
                                    <a:pt x="2577" y="1959"/>
                                  </a:lnTo>
                                  <a:lnTo>
                                    <a:pt x="2553" y="1955"/>
                                  </a:lnTo>
                                  <a:lnTo>
                                    <a:pt x="2535" y="1960"/>
                                  </a:lnTo>
                                  <a:lnTo>
                                    <a:pt x="2516" y="1949"/>
                                  </a:lnTo>
                                  <a:lnTo>
                                    <a:pt x="2499" y="1958"/>
                                  </a:lnTo>
                                  <a:lnTo>
                                    <a:pt x="2501" y="1944"/>
                                  </a:lnTo>
                                  <a:lnTo>
                                    <a:pt x="2490" y="1938"/>
                                  </a:lnTo>
                                  <a:lnTo>
                                    <a:pt x="2471" y="1931"/>
                                  </a:lnTo>
                                  <a:lnTo>
                                    <a:pt x="2487" y="1927"/>
                                  </a:lnTo>
                                  <a:lnTo>
                                    <a:pt x="2483" y="1912"/>
                                  </a:lnTo>
                                  <a:lnTo>
                                    <a:pt x="2480" y="1898"/>
                                  </a:lnTo>
                                  <a:lnTo>
                                    <a:pt x="2505" y="1915"/>
                                  </a:lnTo>
                                  <a:lnTo>
                                    <a:pt x="2521" y="1938"/>
                                  </a:lnTo>
                                  <a:lnTo>
                                    <a:pt x="2538" y="1942"/>
                                  </a:lnTo>
                                  <a:lnTo>
                                    <a:pt x="2550" y="1932"/>
                                  </a:lnTo>
                                  <a:lnTo>
                                    <a:pt x="2565" y="1941"/>
                                  </a:lnTo>
                                  <a:lnTo>
                                    <a:pt x="2583" y="1944"/>
                                  </a:lnTo>
                                  <a:lnTo>
                                    <a:pt x="2604" y="1964"/>
                                  </a:lnTo>
                                  <a:lnTo>
                                    <a:pt x="2620" y="1984"/>
                                  </a:lnTo>
                                  <a:lnTo>
                                    <a:pt x="2640" y="1982"/>
                                  </a:lnTo>
                                  <a:lnTo>
                                    <a:pt x="2646" y="1990"/>
                                  </a:lnTo>
                                  <a:lnTo>
                                    <a:pt x="2651" y="2008"/>
                                  </a:lnTo>
                                  <a:lnTo>
                                    <a:pt x="2667" y="2027"/>
                                  </a:lnTo>
                                  <a:lnTo>
                                    <a:pt x="2669" y="2049"/>
                                  </a:lnTo>
                                  <a:lnTo>
                                    <a:pt x="2675" y="2082"/>
                                  </a:lnTo>
                                  <a:lnTo>
                                    <a:pt x="2689" y="2107"/>
                                  </a:lnTo>
                                  <a:lnTo>
                                    <a:pt x="2710" y="2124"/>
                                  </a:lnTo>
                                  <a:lnTo>
                                    <a:pt x="2734" y="2134"/>
                                  </a:lnTo>
                                  <a:lnTo>
                                    <a:pt x="2755" y="2130"/>
                                  </a:lnTo>
                                  <a:lnTo>
                                    <a:pt x="2756" y="2087"/>
                                  </a:lnTo>
                                  <a:lnTo>
                                    <a:pt x="2759" y="2068"/>
                                  </a:lnTo>
                                  <a:lnTo>
                                    <a:pt x="2765" y="2070"/>
                                  </a:lnTo>
                                  <a:lnTo>
                                    <a:pt x="2768" y="2099"/>
                                  </a:lnTo>
                                  <a:lnTo>
                                    <a:pt x="2772" y="2123"/>
                                  </a:lnTo>
                                  <a:lnTo>
                                    <a:pt x="2788" y="2119"/>
                                  </a:lnTo>
                                  <a:lnTo>
                                    <a:pt x="2796" y="2132"/>
                                  </a:lnTo>
                                  <a:lnTo>
                                    <a:pt x="2811" y="2126"/>
                                  </a:lnTo>
                                  <a:lnTo>
                                    <a:pt x="2812" y="2108"/>
                                  </a:lnTo>
                                  <a:lnTo>
                                    <a:pt x="2803" y="2104"/>
                                  </a:lnTo>
                                  <a:lnTo>
                                    <a:pt x="2804" y="2087"/>
                                  </a:lnTo>
                                  <a:lnTo>
                                    <a:pt x="2797" y="2070"/>
                                  </a:lnTo>
                                  <a:lnTo>
                                    <a:pt x="2802" y="2064"/>
                                  </a:lnTo>
                                  <a:lnTo>
                                    <a:pt x="2799" y="2045"/>
                                  </a:lnTo>
                                  <a:lnTo>
                                    <a:pt x="2802" y="2038"/>
                                  </a:lnTo>
                                  <a:lnTo>
                                    <a:pt x="2797" y="2027"/>
                                  </a:lnTo>
                                  <a:lnTo>
                                    <a:pt x="2785" y="2029"/>
                                  </a:lnTo>
                                  <a:lnTo>
                                    <a:pt x="2798" y="2021"/>
                                  </a:lnTo>
                                  <a:lnTo>
                                    <a:pt x="2799" y="2003"/>
                                  </a:lnTo>
                                  <a:lnTo>
                                    <a:pt x="2797" y="1991"/>
                                  </a:lnTo>
                                  <a:lnTo>
                                    <a:pt x="2801" y="1984"/>
                                  </a:lnTo>
                                  <a:lnTo>
                                    <a:pt x="2802" y="1955"/>
                                  </a:lnTo>
                                  <a:lnTo>
                                    <a:pt x="2795" y="1952"/>
                                  </a:lnTo>
                                  <a:lnTo>
                                    <a:pt x="2781" y="1965"/>
                                  </a:lnTo>
                                  <a:lnTo>
                                    <a:pt x="2774" y="1963"/>
                                  </a:lnTo>
                                  <a:lnTo>
                                    <a:pt x="2766" y="1989"/>
                                  </a:lnTo>
                                  <a:lnTo>
                                    <a:pt x="2759" y="1991"/>
                                  </a:lnTo>
                                  <a:lnTo>
                                    <a:pt x="2759" y="1962"/>
                                  </a:lnTo>
                                  <a:lnTo>
                                    <a:pt x="2781" y="1930"/>
                                  </a:lnTo>
                                  <a:lnTo>
                                    <a:pt x="2786" y="1915"/>
                                  </a:lnTo>
                                  <a:lnTo>
                                    <a:pt x="2776" y="1915"/>
                                  </a:lnTo>
                                  <a:lnTo>
                                    <a:pt x="2769" y="1922"/>
                                  </a:lnTo>
                                  <a:lnTo>
                                    <a:pt x="2760" y="1936"/>
                                  </a:lnTo>
                                  <a:lnTo>
                                    <a:pt x="2754" y="1939"/>
                                  </a:lnTo>
                                  <a:lnTo>
                                    <a:pt x="2761" y="1920"/>
                                  </a:lnTo>
                                  <a:lnTo>
                                    <a:pt x="2763" y="1905"/>
                                  </a:lnTo>
                                  <a:lnTo>
                                    <a:pt x="2742" y="1920"/>
                                  </a:lnTo>
                                  <a:lnTo>
                                    <a:pt x="2732" y="1936"/>
                                  </a:lnTo>
                                  <a:lnTo>
                                    <a:pt x="2726" y="1939"/>
                                  </a:lnTo>
                                  <a:lnTo>
                                    <a:pt x="2734" y="1919"/>
                                  </a:lnTo>
                                  <a:lnTo>
                                    <a:pt x="2747" y="1904"/>
                                  </a:lnTo>
                                  <a:lnTo>
                                    <a:pt x="2749" y="1894"/>
                                  </a:lnTo>
                                  <a:lnTo>
                                    <a:pt x="2758" y="1882"/>
                                  </a:lnTo>
                                  <a:lnTo>
                                    <a:pt x="2723" y="1867"/>
                                  </a:lnTo>
                                  <a:lnTo>
                                    <a:pt x="2720" y="1855"/>
                                  </a:lnTo>
                                  <a:lnTo>
                                    <a:pt x="2691" y="1844"/>
                                  </a:lnTo>
                                  <a:lnTo>
                                    <a:pt x="2689" y="1834"/>
                                  </a:lnTo>
                                  <a:lnTo>
                                    <a:pt x="2680" y="1822"/>
                                  </a:lnTo>
                                  <a:lnTo>
                                    <a:pt x="2643" y="1792"/>
                                  </a:lnTo>
                                  <a:lnTo>
                                    <a:pt x="2632" y="1790"/>
                                  </a:lnTo>
                                  <a:lnTo>
                                    <a:pt x="2616" y="1799"/>
                                  </a:lnTo>
                                  <a:lnTo>
                                    <a:pt x="2609" y="1813"/>
                                  </a:lnTo>
                                  <a:lnTo>
                                    <a:pt x="2605" y="1834"/>
                                  </a:lnTo>
                                  <a:lnTo>
                                    <a:pt x="2597" y="1850"/>
                                  </a:lnTo>
                                  <a:lnTo>
                                    <a:pt x="2597" y="1835"/>
                                  </a:lnTo>
                                  <a:lnTo>
                                    <a:pt x="2602" y="1819"/>
                                  </a:lnTo>
                                  <a:lnTo>
                                    <a:pt x="2605" y="1801"/>
                                  </a:lnTo>
                                  <a:lnTo>
                                    <a:pt x="2593" y="1797"/>
                                  </a:lnTo>
                                  <a:lnTo>
                                    <a:pt x="2594" y="1790"/>
                                  </a:lnTo>
                                  <a:lnTo>
                                    <a:pt x="2621" y="1785"/>
                                  </a:lnTo>
                                  <a:lnTo>
                                    <a:pt x="2637" y="1779"/>
                                  </a:lnTo>
                                  <a:lnTo>
                                    <a:pt x="2637" y="1764"/>
                                  </a:lnTo>
                                  <a:lnTo>
                                    <a:pt x="2634" y="1743"/>
                                  </a:lnTo>
                                  <a:lnTo>
                                    <a:pt x="2599" y="1721"/>
                                  </a:lnTo>
                                  <a:lnTo>
                                    <a:pt x="2583" y="1725"/>
                                  </a:lnTo>
                                  <a:lnTo>
                                    <a:pt x="2564" y="1739"/>
                                  </a:lnTo>
                                  <a:lnTo>
                                    <a:pt x="2549" y="1755"/>
                                  </a:lnTo>
                                  <a:lnTo>
                                    <a:pt x="2546" y="1755"/>
                                  </a:lnTo>
                                  <a:lnTo>
                                    <a:pt x="2546" y="1736"/>
                                  </a:lnTo>
                                  <a:lnTo>
                                    <a:pt x="2526" y="1741"/>
                                  </a:lnTo>
                                  <a:lnTo>
                                    <a:pt x="2533" y="1732"/>
                                  </a:lnTo>
                                  <a:lnTo>
                                    <a:pt x="2540" y="1729"/>
                                  </a:lnTo>
                                  <a:lnTo>
                                    <a:pt x="2530" y="1720"/>
                                  </a:lnTo>
                                  <a:lnTo>
                                    <a:pt x="2561" y="1723"/>
                                  </a:lnTo>
                                  <a:lnTo>
                                    <a:pt x="2580" y="1717"/>
                                  </a:lnTo>
                                  <a:lnTo>
                                    <a:pt x="2593" y="1706"/>
                                  </a:lnTo>
                                  <a:lnTo>
                                    <a:pt x="2612" y="1701"/>
                                  </a:lnTo>
                                  <a:lnTo>
                                    <a:pt x="2624" y="1678"/>
                                  </a:lnTo>
                                  <a:lnTo>
                                    <a:pt x="2613" y="1672"/>
                                  </a:lnTo>
                                  <a:lnTo>
                                    <a:pt x="2592" y="1669"/>
                                  </a:lnTo>
                                  <a:lnTo>
                                    <a:pt x="2580" y="1657"/>
                                  </a:lnTo>
                                  <a:lnTo>
                                    <a:pt x="2564" y="1648"/>
                                  </a:lnTo>
                                  <a:lnTo>
                                    <a:pt x="2539" y="1655"/>
                                  </a:lnTo>
                                  <a:lnTo>
                                    <a:pt x="2526" y="1666"/>
                                  </a:lnTo>
                                  <a:lnTo>
                                    <a:pt x="2517" y="1656"/>
                                  </a:lnTo>
                                  <a:lnTo>
                                    <a:pt x="2534" y="1648"/>
                                  </a:lnTo>
                                  <a:lnTo>
                                    <a:pt x="2544" y="1639"/>
                                  </a:lnTo>
                                  <a:lnTo>
                                    <a:pt x="2521" y="1627"/>
                                  </a:lnTo>
                                  <a:lnTo>
                                    <a:pt x="2543" y="1623"/>
                                  </a:lnTo>
                                  <a:lnTo>
                                    <a:pt x="2557" y="1639"/>
                                  </a:lnTo>
                                  <a:lnTo>
                                    <a:pt x="2577" y="1640"/>
                                  </a:lnTo>
                                  <a:lnTo>
                                    <a:pt x="2598" y="1619"/>
                                  </a:lnTo>
                                  <a:lnTo>
                                    <a:pt x="2605" y="1607"/>
                                  </a:lnTo>
                                  <a:lnTo>
                                    <a:pt x="2634" y="1592"/>
                                  </a:lnTo>
                                  <a:lnTo>
                                    <a:pt x="2630" y="1582"/>
                                  </a:lnTo>
                                  <a:lnTo>
                                    <a:pt x="2625" y="1561"/>
                                  </a:lnTo>
                                  <a:lnTo>
                                    <a:pt x="2643" y="1575"/>
                                  </a:lnTo>
                                  <a:lnTo>
                                    <a:pt x="2655" y="1577"/>
                                  </a:lnTo>
                                  <a:lnTo>
                                    <a:pt x="2658" y="1540"/>
                                  </a:lnTo>
                                  <a:lnTo>
                                    <a:pt x="2668" y="1535"/>
                                  </a:lnTo>
                                  <a:lnTo>
                                    <a:pt x="2677" y="1537"/>
                                  </a:lnTo>
                                  <a:lnTo>
                                    <a:pt x="2680" y="1564"/>
                                  </a:lnTo>
                                  <a:lnTo>
                                    <a:pt x="2696" y="1587"/>
                                  </a:lnTo>
                                  <a:lnTo>
                                    <a:pt x="2732" y="1620"/>
                                  </a:lnTo>
                                  <a:lnTo>
                                    <a:pt x="2766" y="1636"/>
                                  </a:lnTo>
                                  <a:lnTo>
                                    <a:pt x="2780" y="1635"/>
                                  </a:lnTo>
                                  <a:lnTo>
                                    <a:pt x="2786" y="1619"/>
                                  </a:lnTo>
                                  <a:lnTo>
                                    <a:pt x="2802" y="1612"/>
                                  </a:lnTo>
                                  <a:lnTo>
                                    <a:pt x="2820" y="1591"/>
                                  </a:lnTo>
                                  <a:lnTo>
                                    <a:pt x="2840" y="1598"/>
                                  </a:lnTo>
                                  <a:lnTo>
                                    <a:pt x="2863" y="1597"/>
                                  </a:lnTo>
                                  <a:lnTo>
                                    <a:pt x="2872" y="1588"/>
                                  </a:lnTo>
                                  <a:lnTo>
                                    <a:pt x="2869" y="1577"/>
                                  </a:lnTo>
                                  <a:lnTo>
                                    <a:pt x="2871" y="1546"/>
                                  </a:lnTo>
                                  <a:lnTo>
                                    <a:pt x="2878" y="1530"/>
                                  </a:lnTo>
                                  <a:lnTo>
                                    <a:pt x="2879" y="1522"/>
                                  </a:lnTo>
                                  <a:lnTo>
                                    <a:pt x="2867" y="1514"/>
                                  </a:lnTo>
                                  <a:lnTo>
                                    <a:pt x="2835" y="1503"/>
                                  </a:lnTo>
                                  <a:lnTo>
                                    <a:pt x="2819" y="1496"/>
                                  </a:lnTo>
                                  <a:lnTo>
                                    <a:pt x="2808" y="1484"/>
                                  </a:lnTo>
                                  <a:lnTo>
                                    <a:pt x="2785" y="1490"/>
                                  </a:lnTo>
                                  <a:lnTo>
                                    <a:pt x="2766" y="1484"/>
                                  </a:lnTo>
                                  <a:lnTo>
                                    <a:pt x="2768" y="1475"/>
                                  </a:lnTo>
                                  <a:lnTo>
                                    <a:pt x="2774" y="1474"/>
                                  </a:lnTo>
                                  <a:lnTo>
                                    <a:pt x="2771" y="1460"/>
                                  </a:lnTo>
                                  <a:lnTo>
                                    <a:pt x="2782" y="1448"/>
                                  </a:lnTo>
                                  <a:lnTo>
                                    <a:pt x="2781" y="1436"/>
                                  </a:lnTo>
                                  <a:lnTo>
                                    <a:pt x="2761" y="1433"/>
                                  </a:lnTo>
                                  <a:lnTo>
                                    <a:pt x="2792" y="1420"/>
                                  </a:lnTo>
                                  <a:lnTo>
                                    <a:pt x="2791" y="1404"/>
                                  </a:lnTo>
                                  <a:lnTo>
                                    <a:pt x="2786" y="1383"/>
                                  </a:lnTo>
                                  <a:lnTo>
                                    <a:pt x="2797" y="1387"/>
                                  </a:lnTo>
                                  <a:lnTo>
                                    <a:pt x="2806" y="1398"/>
                                  </a:lnTo>
                                  <a:lnTo>
                                    <a:pt x="2833" y="1395"/>
                                  </a:lnTo>
                                  <a:lnTo>
                                    <a:pt x="2852" y="1400"/>
                                  </a:lnTo>
                                  <a:lnTo>
                                    <a:pt x="2868" y="1398"/>
                                  </a:lnTo>
                                  <a:lnTo>
                                    <a:pt x="2881" y="1404"/>
                                  </a:lnTo>
                                  <a:lnTo>
                                    <a:pt x="2887" y="1425"/>
                                  </a:lnTo>
                                  <a:lnTo>
                                    <a:pt x="2897" y="1440"/>
                                  </a:lnTo>
                                  <a:lnTo>
                                    <a:pt x="2922" y="1446"/>
                                  </a:lnTo>
                                  <a:lnTo>
                                    <a:pt x="2949" y="1408"/>
                                  </a:lnTo>
                                  <a:lnTo>
                                    <a:pt x="2946" y="1392"/>
                                  </a:lnTo>
                                  <a:lnTo>
                                    <a:pt x="2935" y="1379"/>
                                  </a:lnTo>
                                  <a:lnTo>
                                    <a:pt x="2927" y="1358"/>
                                  </a:lnTo>
                                  <a:lnTo>
                                    <a:pt x="2905" y="1371"/>
                                  </a:lnTo>
                                  <a:lnTo>
                                    <a:pt x="2890" y="1361"/>
                                  </a:lnTo>
                                  <a:lnTo>
                                    <a:pt x="2862" y="1356"/>
                                  </a:lnTo>
                                  <a:lnTo>
                                    <a:pt x="2844" y="1358"/>
                                  </a:lnTo>
                                  <a:lnTo>
                                    <a:pt x="2842" y="1355"/>
                                  </a:lnTo>
                                  <a:lnTo>
                                    <a:pt x="2855" y="1350"/>
                                  </a:lnTo>
                                  <a:lnTo>
                                    <a:pt x="2857" y="1334"/>
                                  </a:lnTo>
                                  <a:lnTo>
                                    <a:pt x="2856" y="1318"/>
                                  </a:lnTo>
                                  <a:lnTo>
                                    <a:pt x="2858" y="1298"/>
                                  </a:lnTo>
                                  <a:lnTo>
                                    <a:pt x="2860" y="1284"/>
                                  </a:lnTo>
                                  <a:lnTo>
                                    <a:pt x="2852" y="1276"/>
                                  </a:lnTo>
                                  <a:lnTo>
                                    <a:pt x="2840" y="1274"/>
                                  </a:lnTo>
                                  <a:lnTo>
                                    <a:pt x="2825" y="1285"/>
                                  </a:lnTo>
                                  <a:lnTo>
                                    <a:pt x="2812" y="1288"/>
                                  </a:lnTo>
                                  <a:lnTo>
                                    <a:pt x="2826" y="1269"/>
                                  </a:lnTo>
                                  <a:lnTo>
                                    <a:pt x="2852" y="1258"/>
                                  </a:lnTo>
                                  <a:lnTo>
                                    <a:pt x="2866" y="1260"/>
                                  </a:lnTo>
                                  <a:lnTo>
                                    <a:pt x="2863" y="1243"/>
                                  </a:lnTo>
                                  <a:lnTo>
                                    <a:pt x="2833" y="1215"/>
                                  </a:lnTo>
                                  <a:lnTo>
                                    <a:pt x="2818" y="1196"/>
                                  </a:lnTo>
                                  <a:lnTo>
                                    <a:pt x="2796" y="1195"/>
                                  </a:lnTo>
                                  <a:lnTo>
                                    <a:pt x="2782" y="1184"/>
                                  </a:lnTo>
                                  <a:lnTo>
                                    <a:pt x="2817" y="1187"/>
                                  </a:lnTo>
                                  <a:lnTo>
                                    <a:pt x="2797" y="1166"/>
                                  </a:lnTo>
                                  <a:lnTo>
                                    <a:pt x="2889" y="1216"/>
                                  </a:lnTo>
                                  <a:lnTo>
                                    <a:pt x="2898" y="1231"/>
                                  </a:lnTo>
                                  <a:lnTo>
                                    <a:pt x="2900" y="1252"/>
                                  </a:lnTo>
                                  <a:lnTo>
                                    <a:pt x="2914" y="1260"/>
                                  </a:lnTo>
                                  <a:lnTo>
                                    <a:pt x="2922" y="1257"/>
                                  </a:lnTo>
                                  <a:lnTo>
                                    <a:pt x="2930" y="1225"/>
                                  </a:lnTo>
                                  <a:lnTo>
                                    <a:pt x="2930" y="1194"/>
                                  </a:lnTo>
                                  <a:lnTo>
                                    <a:pt x="2925" y="1160"/>
                                  </a:lnTo>
                                  <a:lnTo>
                                    <a:pt x="2925" y="1130"/>
                                  </a:lnTo>
                                  <a:lnTo>
                                    <a:pt x="2910" y="1105"/>
                                  </a:lnTo>
                                  <a:lnTo>
                                    <a:pt x="2897" y="1090"/>
                                  </a:lnTo>
                                  <a:lnTo>
                                    <a:pt x="2883" y="1093"/>
                                  </a:lnTo>
                                  <a:lnTo>
                                    <a:pt x="2873" y="1090"/>
                                  </a:lnTo>
                                  <a:lnTo>
                                    <a:pt x="2862" y="1081"/>
                                  </a:lnTo>
                                  <a:lnTo>
                                    <a:pt x="2842" y="1078"/>
                                  </a:lnTo>
                                  <a:lnTo>
                                    <a:pt x="2842" y="1070"/>
                                  </a:lnTo>
                                  <a:lnTo>
                                    <a:pt x="2868" y="1070"/>
                                  </a:lnTo>
                                  <a:lnTo>
                                    <a:pt x="2885" y="1066"/>
                                  </a:lnTo>
                                  <a:lnTo>
                                    <a:pt x="2898" y="1059"/>
                                  </a:lnTo>
                                  <a:lnTo>
                                    <a:pt x="2911" y="1056"/>
                                  </a:lnTo>
                                  <a:lnTo>
                                    <a:pt x="2912" y="1045"/>
                                  </a:lnTo>
                                  <a:lnTo>
                                    <a:pt x="2904" y="1019"/>
                                  </a:lnTo>
                                  <a:lnTo>
                                    <a:pt x="2889" y="1016"/>
                                  </a:lnTo>
                                  <a:lnTo>
                                    <a:pt x="2869" y="1021"/>
                                  </a:lnTo>
                                  <a:lnTo>
                                    <a:pt x="2844" y="1001"/>
                                  </a:lnTo>
                                  <a:lnTo>
                                    <a:pt x="2866" y="1034"/>
                                  </a:lnTo>
                                  <a:lnTo>
                                    <a:pt x="2854" y="1033"/>
                                  </a:lnTo>
                                  <a:lnTo>
                                    <a:pt x="2841" y="1016"/>
                                  </a:lnTo>
                                  <a:lnTo>
                                    <a:pt x="2833" y="1010"/>
                                  </a:lnTo>
                                  <a:lnTo>
                                    <a:pt x="2839" y="1029"/>
                                  </a:lnTo>
                                  <a:lnTo>
                                    <a:pt x="2824" y="1024"/>
                                  </a:lnTo>
                                  <a:lnTo>
                                    <a:pt x="2820" y="1016"/>
                                  </a:lnTo>
                                  <a:lnTo>
                                    <a:pt x="2808" y="1015"/>
                                  </a:lnTo>
                                  <a:lnTo>
                                    <a:pt x="2809" y="1004"/>
                                  </a:lnTo>
                                  <a:lnTo>
                                    <a:pt x="2809" y="990"/>
                                  </a:lnTo>
                                  <a:lnTo>
                                    <a:pt x="2811" y="985"/>
                                  </a:lnTo>
                                  <a:lnTo>
                                    <a:pt x="2808" y="973"/>
                                  </a:lnTo>
                                  <a:lnTo>
                                    <a:pt x="2775" y="976"/>
                                  </a:lnTo>
                                  <a:lnTo>
                                    <a:pt x="2759" y="968"/>
                                  </a:lnTo>
                                  <a:lnTo>
                                    <a:pt x="2766" y="962"/>
                                  </a:lnTo>
                                  <a:lnTo>
                                    <a:pt x="2801" y="968"/>
                                  </a:lnTo>
                                  <a:lnTo>
                                    <a:pt x="2792" y="961"/>
                                  </a:lnTo>
                                  <a:lnTo>
                                    <a:pt x="2799" y="951"/>
                                  </a:lnTo>
                                  <a:lnTo>
                                    <a:pt x="2783" y="947"/>
                                  </a:lnTo>
                                  <a:lnTo>
                                    <a:pt x="2779" y="934"/>
                                  </a:lnTo>
                                  <a:lnTo>
                                    <a:pt x="2771" y="931"/>
                                  </a:lnTo>
                                  <a:lnTo>
                                    <a:pt x="2763" y="946"/>
                                  </a:lnTo>
                                  <a:lnTo>
                                    <a:pt x="2763" y="931"/>
                                  </a:lnTo>
                                  <a:lnTo>
                                    <a:pt x="2753" y="906"/>
                                  </a:lnTo>
                                  <a:lnTo>
                                    <a:pt x="2766" y="897"/>
                                  </a:lnTo>
                                  <a:lnTo>
                                    <a:pt x="2768" y="884"/>
                                  </a:lnTo>
                                  <a:lnTo>
                                    <a:pt x="2785" y="881"/>
                                  </a:lnTo>
                                  <a:lnTo>
                                    <a:pt x="2797" y="898"/>
                                  </a:lnTo>
                                  <a:lnTo>
                                    <a:pt x="2806" y="916"/>
                                  </a:lnTo>
                                  <a:lnTo>
                                    <a:pt x="2823" y="903"/>
                                  </a:lnTo>
                                  <a:lnTo>
                                    <a:pt x="2831" y="888"/>
                                  </a:lnTo>
                                  <a:lnTo>
                                    <a:pt x="2855" y="881"/>
                                  </a:lnTo>
                                  <a:lnTo>
                                    <a:pt x="2809" y="868"/>
                                  </a:lnTo>
                                  <a:lnTo>
                                    <a:pt x="2815" y="862"/>
                                  </a:lnTo>
                                  <a:lnTo>
                                    <a:pt x="2852" y="866"/>
                                  </a:lnTo>
                                  <a:lnTo>
                                    <a:pt x="2863" y="859"/>
                                  </a:lnTo>
                                  <a:lnTo>
                                    <a:pt x="2860" y="855"/>
                                  </a:lnTo>
                                  <a:lnTo>
                                    <a:pt x="2807" y="841"/>
                                  </a:lnTo>
                                  <a:lnTo>
                                    <a:pt x="2874" y="844"/>
                                  </a:lnTo>
                                  <a:lnTo>
                                    <a:pt x="2915" y="854"/>
                                  </a:lnTo>
                                  <a:lnTo>
                                    <a:pt x="2943" y="870"/>
                                  </a:lnTo>
                                  <a:lnTo>
                                    <a:pt x="2985" y="884"/>
                                  </a:lnTo>
                                  <a:lnTo>
                                    <a:pt x="2997" y="865"/>
                                  </a:lnTo>
                                  <a:lnTo>
                                    <a:pt x="2997" y="856"/>
                                  </a:lnTo>
                                  <a:lnTo>
                                    <a:pt x="3000" y="845"/>
                                  </a:lnTo>
                                  <a:lnTo>
                                    <a:pt x="3000" y="833"/>
                                  </a:lnTo>
                                  <a:lnTo>
                                    <a:pt x="3000" y="805"/>
                                  </a:lnTo>
                                  <a:lnTo>
                                    <a:pt x="2995" y="757"/>
                                  </a:lnTo>
                                  <a:lnTo>
                                    <a:pt x="2992" y="754"/>
                                  </a:lnTo>
                                  <a:lnTo>
                                    <a:pt x="2986" y="758"/>
                                  </a:lnTo>
                                  <a:lnTo>
                                    <a:pt x="2963" y="741"/>
                                  </a:lnTo>
                                  <a:lnTo>
                                    <a:pt x="2954" y="752"/>
                                  </a:lnTo>
                                  <a:lnTo>
                                    <a:pt x="2955" y="773"/>
                                  </a:lnTo>
                                  <a:lnTo>
                                    <a:pt x="2949" y="775"/>
                                  </a:lnTo>
                                  <a:lnTo>
                                    <a:pt x="2936" y="771"/>
                                  </a:lnTo>
                                  <a:lnTo>
                                    <a:pt x="2935" y="754"/>
                                  </a:lnTo>
                                  <a:lnTo>
                                    <a:pt x="2915" y="738"/>
                                  </a:lnTo>
                                  <a:lnTo>
                                    <a:pt x="2868" y="733"/>
                                  </a:lnTo>
                                  <a:lnTo>
                                    <a:pt x="2889" y="730"/>
                                  </a:lnTo>
                                  <a:lnTo>
                                    <a:pt x="2887" y="720"/>
                                  </a:lnTo>
                                  <a:lnTo>
                                    <a:pt x="2863" y="709"/>
                                  </a:lnTo>
                                  <a:lnTo>
                                    <a:pt x="2873" y="706"/>
                                  </a:lnTo>
                                  <a:lnTo>
                                    <a:pt x="2873" y="695"/>
                                  </a:lnTo>
                                  <a:lnTo>
                                    <a:pt x="2889" y="696"/>
                                  </a:lnTo>
                                  <a:lnTo>
                                    <a:pt x="2862" y="676"/>
                                  </a:lnTo>
                                  <a:lnTo>
                                    <a:pt x="2858" y="667"/>
                                  </a:lnTo>
                                  <a:lnTo>
                                    <a:pt x="2868" y="650"/>
                                  </a:lnTo>
                                  <a:lnTo>
                                    <a:pt x="2884" y="657"/>
                                  </a:lnTo>
                                  <a:lnTo>
                                    <a:pt x="2910" y="657"/>
                                  </a:lnTo>
                                  <a:lnTo>
                                    <a:pt x="2941" y="689"/>
                                  </a:lnTo>
                                  <a:lnTo>
                                    <a:pt x="2955" y="680"/>
                                  </a:lnTo>
                                  <a:lnTo>
                                    <a:pt x="2953" y="660"/>
                                  </a:lnTo>
                                  <a:lnTo>
                                    <a:pt x="2943" y="646"/>
                                  </a:lnTo>
                                  <a:lnTo>
                                    <a:pt x="2884" y="618"/>
                                  </a:lnTo>
                                  <a:lnTo>
                                    <a:pt x="2869" y="607"/>
                                  </a:lnTo>
                                  <a:lnTo>
                                    <a:pt x="2867" y="592"/>
                                  </a:lnTo>
                                  <a:lnTo>
                                    <a:pt x="2857" y="585"/>
                                  </a:lnTo>
                                  <a:lnTo>
                                    <a:pt x="2846" y="593"/>
                                  </a:lnTo>
                                  <a:lnTo>
                                    <a:pt x="2820" y="663"/>
                                  </a:lnTo>
                                  <a:lnTo>
                                    <a:pt x="2807" y="666"/>
                                  </a:lnTo>
                                  <a:lnTo>
                                    <a:pt x="2798" y="646"/>
                                  </a:lnTo>
                                  <a:lnTo>
                                    <a:pt x="2808" y="619"/>
                                  </a:lnTo>
                                  <a:lnTo>
                                    <a:pt x="2811" y="594"/>
                                  </a:lnTo>
                                  <a:lnTo>
                                    <a:pt x="2813" y="579"/>
                                  </a:lnTo>
                                  <a:lnTo>
                                    <a:pt x="2826" y="561"/>
                                  </a:lnTo>
                                  <a:lnTo>
                                    <a:pt x="2829" y="550"/>
                                  </a:lnTo>
                                  <a:lnTo>
                                    <a:pt x="2824" y="537"/>
                                  </a:lnTo>
                                  <a:lnTo>
                                    <a:pt x="2829" y="505"/>
                                  </a:lnTo>
                                  <a:lnTo>
                                    <a:pt x="2831" y="472"/>
                                  </a:lnTo>
                                  <a:lnTo>
                                    <a:pt x="2844" y="425"/>
                                  </a:lnTo>
                                  <a:lnTo>
                                    <a:pt x="2849" y="411"/>
                                  </a:lnTo>
                                  <a:lnTo>
                                    <a:pt x="2833" y="413"/>
                                  </a:lnTo>
                                  <a:lnTo>
                                    <a:pt x="2829" y="404"/>
                                  </a:lnTo>
                                  <a:lnTo>
                                    <a:pt x="2841" y="403"/>
                                  </a:lnTo>
                                  <a:lnTo>
                                    <a:pt x="2842" y="391"/>
                                  </a:lnTo>
                                  <a:lnTo>
                                    <a:pt x="2842" y="376"/>
                                  </a:lnTo>
                                  <a:lnTo>
                                    <a:pt x="2839" y="366"/>
                                  </a:lnTo>
                                  <a:lnTo>
                                    <a:pt x="2842" y="359"/>
                                  </a:lnTo>
                                  <a:lnTo>
                                    <a:pt x="2852" y="362"/>
                                  </a:lnTo>
                                  <a:lnTo>
                                    <a:pt x="2872" y="345"/>
                                  </a:lnTo>
                                  <a:lnTo>
                                    <a:pt x="2890" y="353"/>
                                  </a:lnTo>
                                  <a:lnTo>
                                    <a:pt x="2908" y="333"/>
                                  </a:lnTo>
                                  <a:lnTo>
                                    <a:pt x="2908" y="314"/>
                                  </a:lnTo>
                                  <a:lnTo>
                                    <a:pt x="2904" y="297"/>
                                  </a:lnTo>
                                  <a:lnTo>
                                    <a:pt x="2904" y="270"/>
                                  </a:lnTo>
                                  <a:lnTo>
                                    <a:pt x="2908" y="274"/>
                                  </a:lnTo>
                                  <a:lnTo>
                                    <a:pt x="2919" y="265"/>
                                  </a:lnTo>
                                  <a:lnTo>
                                    <a:pt x="2920" y="273"/>
                                  </a:lnTo>
                                  <a:lnTo>
                                    <a:pt x="2924" y="270"/>
                                  </a:lnTo>
                                  <a:lnTo>
                                    <a:pt x="2924" y="248"/>
                                  </a:lnTo>
                                  <a:lnTo>
                                    <a:pt x="2931" y="232"/>
                                  </a:lnTo>
                                  <a:lnTo>
                                    <a:pt x="2941" y="228"/>
                                  </a:lnTo>
                                  <a:lnTo>
                                    <a:pt x="2941" y="248"/>
                                  </a:lnTo>
                                  <a:lnTo>
                                    <a:pt x="2944" y="240"/>
                                  </a:lnTo>
                                  <a:lnTo>
                                    <a:pt x="2951" y="215"/>
                                  </a:lnTo>
                                  <a:lnTo>
                                    <a:pt x="2924" y="211"/>
                                  </a:lnTo>
                                  <a:lnTo>
                                    <a:pt x="2920" y="235"/>
                                  </a:lnTo>
                                  <a:lnTo>
                                    <a:pt x="2910" y="260"/>
                                  </a:lnTo>
                                  <a:lnTo>
                                    <a:pt x="2909" y="237"/>
                                  </a:lnTo>
                                  <a:lnTo>
                                    <a:pt x="2919" y="211"/>
                                  </a:lnTo>
                                  <a:lnTo>
                                    <a:pt x="2921" y="182"/>
                                  </a:lnTo>
                                  <a:lnTo>
                                    <a:pt x="2916" y="173"/>
                                  </a:lnTo>
                                  <a:lnTo>
                                    <a:pt x="2921" y="154"/>
                                  </a:lnTo>
                                  <a:lnTo>
                                    <a:pt x="2925" y="104"/>
                                  </a:lnTo>
                                  <a:lnTo>
                                    <a:pt x="2936" y="81"/>
                                  </a:lnTo>
                                  <a:lnTo>
                                    <a:pt x="2944" y="74"/>
                                  </a:lnTo>
                                  <a:lnTo>
                                    <a:pt x="2979" y="86"/>
                                  </a:lnTo>
                                  <a:lnTo>
                                    <a:pt x="3005" y="77"/>
                                  </a:lnTo>
                                  <a:lnTo>
                                    <a:pt x="3018" y="54"/>
                                  </a:lnTo>
                                  <a:lnTo>
                                    <a:pt x="3021" y="39"/>
                                  </a:lnTo>
                                  <a:lnTo>
                                    <a:pt x="3030" y="21"/>
                                  </a:lnTo>
                                  <a:lnTo>
                                    <a:pt x="3033" y="5"/>
                                  </a:lnTo>
                                  <a:lnTo>
                                    <a:pt x="3035" y="0"/>
                                  </a:lnTo>
                                  <a:lnTo>
                                    <a:pt x="2920" y="0"/>
                                  </a:lnTo>
                                  <a:lnTo>
                                    <a:pt x="2901" y="25"/>
                                  </a:lnTo>
                                  <a:lnTo>
                                    <a:pt x="2894" y="47"/>
                                  </a:lnTo>
                                  <a:lnTo>
                                    <a:pt x="2894" y="63"/>
                                  </a:lnTo>
                                  <a:lnTo>
                                    <a:pt x="2906" y="65"/>
                                  </a:lnTo>
                                  <a:lnTo>
                                    <a:pt x="2887" y="79"/>
                                  </a:lnTo>
                                  <a:lnTo>
                                    <a:pt x="2877" y="52"/>
                                  </a:lnTo>
                                  <a:lnTo>
                                    <a:pt x="2868" y="48"/>
                                  </a:lnTo>
                                  <a:lnTo>
                                    <a:pt x="2877" y="20"/>
                                  </a:lnTo>
                                  <a:lnTo>
                                    <a:pt x="2877" y="7"/>
                                  </a:lnTo>
                                  <a:lnTo>
                                    <a:pt x="2874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3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5" name="Freeform 234"/>
                          <wps:cNvSpPr>
                            <a:spLocks noChangeAspect="1"/>
                          </wps:cNvSpPr>
                          <wps:spPr bwMode="gray">
                            <a:xfrm>
                              <a:off x="3804443" y="1951384"/>
                              <a:ext cx="52388" cy="523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" y="0"/>
                                </a:cxn>
                                <a:cxn ang="0">
                                  <a:pos x="49" y="10"/>
                                </a:cxn>
                                <a:cxn ang="0">
                                  <a:pos x="67" y="13"/>
                                </a:cxn>
                                <a:cxn ang="0">
                                  <a:pos x="92" y="25"/>
                                </a:cxn>
                                <a:cxn ang="0">
                                  <a:pos x="128" y="80"/>
                                </a:cxn>
                                <a:cxn ang="0">
                                  <a:pos x="150" y="86"/>
                                </a:cxn>
                                <a:cxn ang="0">
                                  <a:pos x="163" y="99"/>
                                </a:cxn>
                                <a:cxn ang="0">
                                  <a:pos x="163" y="116"/>
                                </a:cxn>
                                <a:cxn ang="0">
                                  <a:pos x="161" y="126"/>
                                </a:cxn>
                                <a:cxn ang="0">
                                  <a:pos x="146" y="143"/>
                                </a:cxn>
                                <a:cxn ang="0">
                                  <a:pos x="87" y="162"/>
                                </a:cxn>
                                <a:cxn ang="0">
                                  <a:pos x="70" y="166"/>
                                </a:cxn>
                                <a:cxn ang="0">
                                  <a:pos x="60" y="165"/>
                                </a:cxn>
                                <a:cxn ang="0">
                                  <a:pos x="40" y="150"/>
                                </a:cxn>
                                <a:cxn ang="0">
                                  <a:pos x="40" y="142"/>
                                </a:cxn>
                                <a:cxn ang="0">
                                  <a:pos x="53" y="139"/>
                                </a:cxn>
                                <a:cxn ang="0">
                                  <a:pos x="66" y="143"/>
                                </a:cxn>
                                <a:cxn ang="0">
                                  <a:pos x="77" y="139"/>
                                </a:cxn>
                                <a:cxn ang="0">
                                  <a:pos x="77" y="130"/>
                                </a:cxn>
                                <a:cxn ang="0">
                                  <a:pos x="69" y="138"/>
                                </a:cxn>
                                <a:cxn ang="0">
                                  <a:pos x="67" y="130"/>
                                </a:cxn>
                                <a:cxn ang="0">
                                  <a:pos x="55" y="129"/>
                                </a:cxn>
                                <a:cxn ang="0">
                                  <a:pos x="55" y="117"/>
                                </a:cxn>
                                <a:cxn ang="0">
                                  <a:pos x="45" y="126"/>
                                </a:cxn>
                                <a:cxn ang="0">
                                  <a:pos x="22" y="126"/>
                                </a:cxn>
                                <a:cxn ang="0">
                                  <a:pos x="2" y="117"/>
                                </a:cxn>
                                <a:cxn ang="0">
                                  <a:pos x="1" y="103"/>
                                </a:cxn>
                                <a:cxn ang="0">
                                  <a:pos x="11" y="100"/>
                                </a:cxn>
                                <a:cxn ang="0">
                                  <a:pos x="28" y="106"/>
                                </a:cxn>
                                <a:cxn ang="0">
                                  <a:pos x="16" y="91"/>
                                </a:cxn>
                                <a:cxn ang="0">
                                  <a:pos x="0" y="79"/>
                                </a:cxn>
                                <a:cxn ang="0">
                                  <a:pos x="5" y="72"/>
                                </a:cxn>
                                <a:cxn ang="0">
                                  <a:pos x="34" y="69"/>
                                </a:cxn>
                                <a:cxn ang="0">
                                  <a:pos x="19" y="58"/>
                                </a:cxn>
                                <a:cxn ang="0">
                                  <a:pos x="7" y="35"/>
                                </a:cxn>
                                <a:cxn ang="0">
                                  <a:pos x="7" y="15"/>
                                </a:cxn>
                                <a:cxn ang="0">
                                  <a:pos x="29" y="0"/>
                                </a:cxn>
                              </a:cxnLst>
                              <a:rect l="0" t="0" r="r" b="b"/>
                              <a:pathLst>
                                <a:path w="163" h="166">
                                  <a:moveTo>
                                    <a:pt x="29" y="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50" y="86"/>
                                  </a:lnTo>
                                  <a:lnTo>
                                    <a:pt x="163" y="99"/>
                                  </a:lnTo>
                                  <a:lnTo>
                                    <a:pt x="163" y="116"/>
                                  </a:lnTo>
                                  <a:lnTo>
                                    <a:pt x="161" y="126"/>
                                  </a:lnTo>
                                  <a:lnTo>
                                    <a:pt x="146" y="143"/>
                                  </a:lnTo>
                                  <a:lnTo>
                                    <a:pt x="87" y="162"/>
                                  </a:lnTo>
                                  <a:lnTo>
                                    <a:pt x="70" y="166"/>
                                  </a:lnTo>
                                  <a:lnTo>
                                    <a:pt x="60" y="165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66" y="143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7" y="130"/>
                                  </a:lnTo>
                                  <a:lnTo>
                                    <a:pt x="55" y="129"/>
                                  </a:lnTo>
                                  <a:lnTo>
                                    <a:pt x="55" y="117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6" name="Freeform 235"/>
                          <wps:cNvSpPr>
                            <a:spLocks noChangeAspect="1"/>
                          </wps:cNvSpPr>
                          <wps:spPr bwMode="gray">
                            <a:xfrm>
                              <a:off x="3559968" y="1500534"/>
                              <a:ext cx="52388" cy="19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35"/>
                                </a:cxn>
                                <a:cxn ang="0">
                                  <a:pos x="0" y="30"/>
                                </a:cxn>
                                <a:cxn ang="0">
                                  <a:pos x="17" y="20"/>
                                </a:cxn>
                                <a:cxn ang="0">
                                  <a:pos x="31" y="5"/>
                                </a:cxn>
                                <a:cxn ang="0">
                                  <a:pos x="94" y="0"/>
                                </a:cxn>
                                <a:cxn ang="0">
                                  <a:pos x="119" y="6"/>
                                </a:cxn>
                                <a:cxn ang="0">
                                  <a:pos x="131" y="14"/>
                                </a:cxn>
                                <a:cxn ang="0">
                                  <a:pos x="137" y="25"/>
                                </a:cxn>
                                <a:cxn ang="0">
                                  <a:pos x="165" y="38"/>
                                </a:cxn>
                                <a:cxn ang="0">
                                  <a:pos x="167" y="44"/>
                                </a:cxn>
                                <a:cxn ang="0">
                                  <a:pos x="153" y="55"/>
                                </a:cxn>
                                <a:cxn ang="0">
                                  <a:pos x="124" y="61"/>
                                </a:cxn>
                                <a:cxn ang="0">
                                  <a:pos x="67" y="43"/>
                                </a:cxn>
                                <a:cxn ang="0">
                                  <a:pos x="47" y="48"/>
                                </a:cxn>
                                <a:cxn ang="0">
                                  <a:pos x="30" y="46"/>
                                </a:cxn>
                                <a:cxn ang="0">
                                  <a:pos x="0" y="35"/>
                                </a:cxn>
                              </a:cxnLst>
                              <a:rect l="0" t="0" r="r" b="b"/>
                              <a:pathLst>
                                <a:path w="167" h="61">
                                  <a:moveTo>
                                    <a:pt x="0" y="35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24" y="61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957" name="Group 236"/>
                          <wpg:cNvGrpSpPr>
                            <a:grpSpLocks noChangeAspect="1"/>
                          </wpg:cNvGrpSpPr>
                          <wpg:grpSpPr>
                            <a:xfrm>
                              <a:off x="3352006" y="3475384"/>
                              <a:ext cx="800100" cy="1365250"/>
                              <a:chOff x="1629" y="2350"/>
                              <a:chExt cx="504" cy="860"/>
                            </a:xfrm>
                            <a:grpFill/>
                          </wpg:grpSpPr>
                          <wps:wsp>
                            <wps:cNvPr id="958" name="Freeform 23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09" y="3154"/>
                                <a:ext cx="23" cy="2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17"/>
                                  </a:cxn>
                                  <a:cxn ang="0">
                                    <a:pos x="7" y="12"/>
                                  </a:cxn>
                                  <a:cxn ang="0">
                                    <a:pos x="17" y="17"/>
                                  </a:cxn>
                                  <a:cxn ang="0">
                                    <a:pos x="28" y="10"/>
                                  </a:cxn>
                                  <a:cxn ang="0">
                                    <a:pos x="33" y="23"/>
                                  </a:cxn>
                                  <a:cxn ang="0">
                                    <a:pos x="41" y="23"/>
                                  </a:cxn>
                                  <a:cxn ang="0">
                                    <a:pos x="41" y="7"/>
                                  </a:cxn>
                                  <a:cxn ang="0">
                                    <a:pos x="43" y="1"/>
                                  </a:cxn>
                                  <a:cxn ang="0">
                                    <a:pos x="53" y="15"/>
                                  </a:cxn>
                                  <a:cxn ang="0">
                                    <a:pos x="43" y="39"/>
                                  </a:cxn>
                                  <a:cxn ang="0">
                                    <a:pos x="45" y="60"/>
                                  </a:cxn>
                                  <a:cxn ang="0">
                                    <a:pos x="53" y="72"/>
                                  </a:cxn>
                                  <a:cxn ang="0">
                                    <a:pos x="80" y="61"/>
                                  </a:cxn>
                                  <a:cxn ang="0">
                                    <a:pos x="100" y="64"/>
                                  </a:cxn>
                                  <a:cxn ang="0">
                                    <a:pos x="115" y="70"/>
                                  </a:cxn>
                                  <a:cxn ang="0">
                                    <a:pos x="92" y="97"/>
                                  </a:cxn>
                                  <a:cxn ang="0">
                                    <a:pos x="77" y="99"/>
                                  </a:cxn>
                                  <a:cxn ang="0">
                                    <a:pos x="74" y="107"/>
                                  </a:cxn>
                                  <a:cxn ang="0">
                                    <a:pos x="66" y="107"/>
                                  </a:cxn>
                                  <a:cxn ang="0">
                                    <a:pos x="63" y="117"/>
                                  </a:cxn>
                                  <a:cxn ang="0">
                                    <a:pos x="59" y="128"/>
                                  </a:cxn>
                                  <a:cxn ang="0">
                                    <a:pos x="53" y="131"/>
                                  </a:cxn>
                                  <a:cxn ang="0">
                                    <a:pos x="26" y="106"/>
                                  </a:cxn>
                                  <a:cxn ang="0">
                                    <a:pos x="43" y="108"/>
                                  </a:cxn>
                                  <a:cxn ang="0">
                                    <a:pos x="49" y="99"/>
                                  </a:cxn>
                                  <a:cxn ang="0">
                                    <a:pos x="39" y="83"/>
                                  </a:cxn>
                                  <a:cxn ang="0">
                                    <a:pos x="33" y="93"/>
                                  </a:cxn>
                                  <a:cxn ang="0">
                                    <a:pos x="20" y="86"/>
                                  </a:cxn>
                                  <a:cxn ang="0">
                                    <a:pos x="10" y="77"/>
                                  </a:cxn>
                                  <a:cxn ang="0">
                                    <a:pos x="7" y="66"/>
                                  </a:cxn>
                                  <a:cxn ang="0">
                                    <a:pos x="0" y="66"/>
                                  </a:cxn>
                                  <a:cxn ang="0">
                                    <a:pos x="1" y="50"/>
                                  </a:cxn>
                                  <a:cxn ang="0">
                                    <a:pos x="1" y="31"/>
                                  </a:cxn>
                                </a:cxnLst>
                                <a:rect l="0" t="0" r="r" b="b"/>
                                <a:pathLst>
                                  <a:path w="115" h="134">
                                    <a:moveTo>
                                      <a:pt x="2" y="17"/>
                                    </a:moveTo>
                                    <a:lnTo>
                                      <a:pt x="4" y="17"/>
                                    </a:lnTo>
                                    <a:lnTo>
                                      <a:pt x="5" y="13"/>
                                    </a:lnTo>
                                    <a:lnTo>
                                      <a:pt x="7" y="12"/>
                                    </a:lnTo>
                                    <a:lnTo>
                                      <a:pt x="12" y="16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22" y="12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2" y="13"/>
                                    </a:lnTo>
                                    <a:lnTo>
                                      <a:pt x="33" y="23"/>
                                    </a:lnTo>
                                    <a:lnTo>
                                      <a:pt x="36" y="27"/>
                                    </a:lnTo>
                                    <a:lnTo>
                                      <a:pt x="41" y="23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41" y="7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50" y="6"/>
                                    </a:lnTo>
                                    <a:lnTo>
                                      <a:pt x="53" y="15"/>
                                    </a:lnTo>
                                    <a:lnTo>
                                      <a:pt x="54" y="27"/>
                                    </a:lnTo>
                                    <a:lnTo>
                                      <a:pt x="43" y="39"/>
                                    </a:lnTo>
                                    <a:lnTo>
                                      <a:pt x="37" y="55"/>
                                    </a:lnTo>
                                    <a:lnTo>
                                      <a:pt x="45" y="60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53" y="72"/>
                                    </a:lnTo>
                                    <a:lnTo>
                                      <a:pt x="63" y="80"/>
                                    </a:lnTo>
                                    <a:lnTo>
                                      <a:pt x="80" y="61"/>
                                    </a:lnTo>
                                    <a:lnTo>
                                      <a:pt x="87" y="61"/>
                                    </a:lnTo>
                                    <a:lnTo>
                                      <a:pt x="100" y="64"/>
                                    </a:lnTo>
                                    <a:lnTo>
                                      <a:pt x="112" y="63"/>
                                    </a:lnTo>
                                    <a:lnTo>
                                      <a:pt x="115" y="70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92" y="97"/>
                                    </a:lnTo>
                                    <a:lnTo>
                                      <a:pt x="85" y="102"/>
                                    </a:lnTo>
                                    <a:lnTo>
                                      <a:pt x="77" y="99"/>
                                    </a:lnTo>
                                    <a:lnTo>
                                      <a:pt x="74" y="101"/>
                                    </a:lnTo>
                                    <a:lnTo>
                                      <a:pt x="74" y="107"/>
                                    </a:lnTo>
                                    <a:lnTo>
                                      <a:pt x="71" y="109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0" y="110"/>
                                    </a:lnTo>
                                    <a:lnTo>
                                      <a:pt x="63" y="117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59" y="128"/>
                                    </a:lnTo>
                                    <a:lnTo>
                                      <a:pt x="61" y="134"/>
                                    </a:lnTo>
                                    <a:lnTo>
                                      <a:pt x="53" y="131"/>
                                    </a:lnTo>
                                    <a:lnTo>
                                      <a:pt x="28" y="108"/>
                                    </a:lnTo>
                                    <a:lnTo>
                                      <a:pt x="26" y="106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43" y="108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99"/>
                                    </a:lnTo>
                                    <a:lnTo>
                                      <a:pt x="44" y="95"/>
                                    </a:lnTo>
                                    <a:lnTo>
                                      <a:pt x="39" y="83"/>
                                    </a:lnTo>
                                    <a:lnTo>
                                      <a:pt x="37" y="88"/>
                                    </a:lnTo>
                                    <a:lnTo>
                                      <a:pt x="33" y="93"/>
                                    </a:lnTo>
                                    <a:lnTo>
                                      <a:pt x="17" y="92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81"/>
                                    </a:lnTo>
                                    <a:lnTo>
                                      <a:pt x="10" y="77"/>
                                    </a:lnTo>
                                    <a:lnTo>
                                      <a:pt x="7" y="74"/>
                                    </a:lnTo>
                                    <a:lnTo>
                                      <a:pt x="7" y="66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0" y="66"/>
                                    </a:lnTo>
                                    <a:lnTo>
                                      <a:pt x="1" y="60"/>
                                    </a:lnTo>
                                    <a:lnTo>
                                      <a:pt x="1" y="50"/>
                                    </a:lnTo>
                                    <a:lnTo>
                                      <a:pt x="2" y="40"/>
                                    </a:lnTo>
                                    <a:lnTo>
                                      <a:pt x="1" y="31"/>
                                    </a:lnTo>
                                    <a:lnTo>
                                      <a:pt x="2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59" name="Freeform 23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12" y="2353"/>
                                <a:ext cx="148" cy="12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4" y="47"/>
                                  </a:cxn>
                                  <a:cxn ang="0">
                                    <a:pos x="97" y="77"/>
                                  </a:cxn>
                                  <a:cxn ang="0">
                                    <a:pos x="73" y="133"/>
                                  </a:cxn>
                                  <a:cxn ang="0">
                                    <a:pos x="98" y="176"/>
                                  </a:cxn>
                                  <a:cxn ang="0">
                                    <a:pos x="126" y="148"/>
                                  </a:cxn>
                                  <a:cxn ang="0">
                                    <a:pos x="108" y="74"/>
                                  </a:cxn>
                                  <a:cxn ang="0">
                                    <a:pos x="196" y="42"/>
                                  </a:cxn>
                                  <a:cxn ang="0">
                                    <a:pos x="169" y="27"/>
                                  </a:cxn>
                                  <a:cxn ang="0">
                                    <a:pos x="191" y="2"/>
                                  </a:cxn>
                                  <a:cxn ang="0">
                                    <a:pos x="243" y="46"/>
                                  </a:cxn>
                                  <a:cxn ang="0">
                                    <a:pos x="285" y="88"/>
                                  </a:cxn>
                                  <a:cxn ang="0">
                                    <a:pos x="366" y="88"/>
                                  </a:cxn>
                                  <a:cxn ang="0">
                                    <a:pos x="411" y="106"/>
                                  </a:cxn>
                                  <a:cxn ang="0">
                                    <a:pos x="495" y="99"/>
                                  </a:cxn>
                                  <a:cxn ang="0">
                                    <a:pos x="499" y="88"/>
                                  </a:cxn>
                                  <a:cxn ang="0">
                                    <a:pos x="621" y="86"/>
                                  </a:cxn>
                                  <a:cxn ang="0">
                                    <a:pos x="573" y="95"/>
                                  </a:cxn>
                                  <a:cxn ang="0">
                                    <a:pos x="593" y="117"/>
                                  </a:cxn>
                                  <a:cxn ang="0">
                                    <a:pos x="663" y="150"/>
                                  </a:cxn>
                                  <a:cxn ang="0">
                                    <a:pos x="689" y="197"/>
                                  </a:cxn>
                                  <a:cxn ang="0">
                                    <a:pos x="695" y="211"/>
                                  </a:cxn>
                                  <a:cxn ang="0">
                                    <a:pos x="737" y="209"/>
                                  </a:cxn>
                                  <a:cxn ang="0">
                                    <a:pos x="728" y="231"/>
                                  </a:cxn>
                                  <a:cxn ang="0">
                                    <a:pos x="689" y="252"/>
                                  </a:cxn>
                                  <a:cxn ang="0">
                                    <a:pos x="702" y="279"/>
                                  </a:cxn>
                                  <a:cxn ang="0">
                                    <a:pos x="673" y="321"/>
                                  </a:cxn>
                                  <a:cxn ang="0">
                                    <a:pos x="674" y="359"/>
                                  </a:cxn>
                                  <a:cxn ang="0">
                                    <a:pos x="699" y="401"/>
                                  </a:cxn>
                                  <a:cxn ang="0">
                                    <a:pos x="646" y="432"/>
                                  </a:cxn>
                                  <a:cxn ang="0">
                                    <a:pos x="568" y="459"/>
                                  </a:cxn>
                                  <a:cxn ang="0">
                                    <a:pos x="474" y="437"/>
                                  </a:cxn>
                                  <a:cxn ang="0">
                                    <a:pos x="497" y="467"/>
                                  </a:cxn>
                                  <a:cxn ang="0">
                                    <a:pos x="501" y="524"/>
                                  </a:cxn>
                                  <a:cxn ang="0">
                                    <a:pos x="546" y="550"/>
                                  </a:cxn>
                                  <a:cxn ang="0">
                                    <a:pos x="518" y="565"/>
                                  </a:cxn>
                                  <a:cxn ang="0">
                                    <a:pos x="486" y="593"/>
                                  </a:cxn>
                                  <a:cxn ang="0">
                                    <a:pos x="452" y="607"/>
                                  </a:cxn>
                                  <a:cxn ang="0">
                                    <a:pos x="402" y="631"/>
                                  </a:cxn>
                                  <a:cxn ang="0">
                                    <a:pos x="361" y="612"/>
                                  </a:cxn>
                                  <a:cxn ang="0">
                                    <a:pos x="321" y="532"/>
                                  </a:cxn>
                                  <a:cxn ang="0">
                                    <a:pos x="328" y="492"/>
                                  </a:cxn>
                                  <a:cxn ang="0">
                                    <a:pos x="315" y="459"/>
                                  </a:cxn>
                                  <a:cxn ang="0">
                                    <a:pos x="299" y="419"/>
                                  </a:cxn>
                                  <a:cxn ang="0">
                                    <a:pos x="314" y="357"/>
                                  </a:cxn>
                                  <a:cxn ang="0">
                                    <a:pos x="314" y="330"/>
                                  </a:cxn>
                                  <a:cxn ang="0">
                                    <a:pos x="253" y="337"/>
                                  </a:cxn>
                                  <a:cxn ang="0">
                                    <a:pos x="217" y="338"/>
                                  </a:cxn>
                                  <a:cxn ang="0">
                                    <a:pos x="169" y="289"/>
                                  </a:cxn>
                                  <a:cxn ang="0">
                                    <a:pos x="90" y="287"/>
                                  </a:cxn>
                                  <a:cxn ang="0">
                                    <a:pos x="52" y="229"/>
                                  </a:cxn>
                                  <a:cxn ang="0">
                                    <a:pos x="31" y="196"/>
                                  </a:cxn>
                                  <a:cxn ang="0">
                                    <a:pos x="14" y="140"/>
                                  </a:cxn>
                                  <a:cxn ang="0">
                                    <a:pos x="79" y="29"/>
                                  </a:cxn>
                                </a:cxnLst>
                                <a:rect l="0" t="0" r="r" b="b"/>
                                <a:pathLst>
                                  <a:path w="743" h="631">
                                    <a:moveTo>
                                      <a:pt x="109" y="21"/>
                                    </a:moveTo>
                                    <a:lnTo>
                                      <a:pt x="99" y="29"/>
                                    </a:lnTo>
                                    <a:lnTo>
                                      <a:pt x="88" y="31"/>
                                    </a:lnTo>
                                    <a:lnTo>
                                      <a:pt x="82" y="35"/>
                                    </a:lnTo>
                                    <a:lnTo>
                                      <a:pt x="82" y="39"/>
                                    </a:lnTo>
                                    <a:lnTo>
                                      <a:pt x="84" y="47"/>
                                    </a:lnTo>
                                    <a:lnTo>
                                      <a:pt x="87" y="56"/>
                                    </a:lnTo>
                                    <a:lnTo>
                                      <a:pt x="94" y="66"/>
                                    </a:lnTo>
                                    <a:lnTo>
                                      <a:pt x="95" y="69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97" y="77"/>
                                    </a:lnTo>
                                    <a:lnTo>
                                      <a:pt x="97" y="83"/>
                                    </a:lnTo>
                                    <a:lnTo>
                                      <a:pt x="93" y="95"/>
                                    </a:lnTo>
                                    <a:lnTo>
                                      <a:pt x="78" y="109"/>
                                    </a:lnTo>
                                    <a:lnTo>
                                      <a:pt x="76" y="111"/>
                                    </a:lnTo>
                                    <a:lnTo>
                                      <a:pt x="73" y="118"/>
                                    </a:lnTo>
                                    <a:lnTo>
                                      <a:pt x="73" y="133"/>
                                    </a:lnTo>
                                    <a:lnTo>
                                      <a:pt x="74" y="140"/>
                                    </a:lnTo>
                                    <a:lnTo>
                                      <a:pt x="78" y="145"/>
                                    </a:lnTo>
                                    <a:lnTo>
                                      <a:pt x="87" y="152"/>
                                    </a:lnTo>
                                    <a:lnTo>
                                      <a:pt x="93" y="165"/>
                                    </a:lnTo>
                                    <a:lnTo>
                                      <a:pt x="95" y="174"/>
                                    </a:lnTo>
                                    <a:lnTo>
                                      <a:pt x="98" y="176"/>
                                    </a:lnTo>
                                    <a:lnTo>
                                      <a:pt x="105" y="176"/>
                                    </a:lnTo>
                                    <a:lnTo>
                                      <a:pt x="113" y="174"/>
                                    </a:lnTo>
                                    <a:lnTo>
                                      <a:pt x="119" y="169"/>
                                    </a:lnTo>
                                    <a:lnTo>
                                      <a:pt x="125" y="161"/>
                                    </a:lnTo>
                                    <a:lnTo>
                                      <a:pt x="126" y="159"/>
                                    </a:lnTo>
                                    <a:lnTo>
                                      <a:pt x="126" y="148"/>
                                    </a:lnTo>
                                    <a:lnTo>
                                      <a:pt x="125" y="134"/>
                                    </a:lnTo>
                                    <a:lnTo>
                                      <a:pt x="115" y="117"/>
                                    </a:lnTo>
                                    <a:lnTo>
                                      <a:pt x="109" y="110"/>
                                    </a:lnTo>
                                    <a:lnTo>
                                      <a:pt x="104" y="101"/>
                                    </a:lnTo>
                                    <a:lnTo>
                                      <a:pt x="104" y="77"/>
                                    </a:lnTo>
                                    <a:lnTo>
                                      <a:pt x="108" y="74"/>
                                    </a:lnTo>
                                    <a:lnTo>
                                      <a:pt x="110" y="70"/>
                                    </a:lnTo>
                                    <a:lnTo>
                                      <a:pt x="111" y="68"/>
                                    </a:lnTo>
                                    <a:lnTo>
                                      <a:pt x="120" y="66"/>
                                    </a:lnTo>
                                    <a:lnTo>
                                      <a:pt x="140" y="53"/>
                                    </a:lnTo>
                                    <a:lnTo>
                                      <a:pt x="173" y="43"/>
                                    </a:lnTo>
                                    <a:lnTo>
                                      <a:pt x="196" y="42"/>
                                    </a:lnTo>
                                    <a:lnTo>
                                      <a:pt x="196" y="36"/>
                                    </a:lnTo>
                                    <a:lnTo>
                                      <a:pt x="195" y="32"/>
                                    </a:lnTo>
                                    <a:lnTo>
                                      <a:pt x="190" y="30"/>
                                    </a:lnTo>
                                    <a:lnTo>
                                      <a:pt x="174" y="29"/>
                                    </a:lnTo>
                                    <a:lnTo>
                                      <a:pt x="172" y="27"/>
                                    </a:lnTo>
                                    <a:lnTo>
                                      <a:pt x="169" y="27"/>
                                    </a:lnTo>
                                    <a:lnTo>
                                      <a:pt x="168" y="25"/>
                                    </a:lnTo>
                                    <a:lnTo>
                                      <a:pt x="169" y="18"/>
                                    </a:lnTo>
                                    <a:lnTo>
                                      <a:pt x="175" y="5"/>
                                    </a:lnTo>
                                    <a:lnTo>
                                      <a:pt x="181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91" y="2"/>
                                    </a:lnTo>
                                    <a:lnTo>
                                      <a:pt x="192" y="4"/>
                                    </a:lnTo>
                                    <a:lnTo>
                                      <a:pt x="201" y="29"/>
                                    </a:lnTo>
                                    <a:lnTo>
                                      <a:pt x="201" y="29"/>
                                    </a:lnTo>
                                    <a:lnTo>
                                      <a:pt x="207" y="40"/>
                                    </a:lnTo>
                                    <a:lnTo>
                                      <a:pt x="223" y="42"/>
                                    </a:lnTo>
                                    <a:lnTo>
                                      <a:pt x="243" y="46"/>
                                    </a:lnTo>
                                    <a:lnTo>
                                      <a:pt x="246" y="46"/>
                                    </a:lnTo>
                                    <a:lnTo>
                                      <a:pt x="260" y="50"/>
                                    </a:lnTo>
                                    <a:lnTo>
                                      <a:pt x="271" y="56"/>
                                    </a:lnTo>
                                    <a:lnTo>
                                      <a:pt x="276" y="61"/>
                                    </a:lnTo>
                                    <a:lnTo>
                                      <a:pt x="280" y="77"/>
                                    </a:lnTo>
                                    <a:lnTo>
                                      <a:pt x="285" y="88"/>
                                    </a:lnTo>
                                    <a:lnTo>
                                      <a:pt x="286" y="90"/>
                                    </a:lnTo>
                                    <a:lnTo>
                                      <a:pt x="292" y="95"/>
                                    </a:lnTo>
                                    <a:lnTo>
                                      <a:pt x="303" y="95"/>
                                    </a:lnTo>
                                    <a:lnTo>
                                      <a:pt x="329" y="90"/>
                                    </a:lnTo>
                                    <a:lnTo>
                                      <a:pt x="340" y="91"/>
                                    </a:lnTo>
                                    <a:lnTo>
                                      <a:pt x="366" y="88"/>
                                    </a:lnTo>
                                    <a:lnTo>
                                      <a:pt x="395" y="88"/>
                                    </a:lnTo>
                                    <a:lnTo>
                                      <a:pt x="398" y="89"/>
                                    </a:lnTo>
                                    <a:lnTo>
                                      <a:pt x="401" y="91"/>
                                    </a:lnTo>
                                    <a:lnTo>
                                      <a:pt x="405" y="97"/>
                                    </a:lnTo>
                                    <a:lnTo>
                                      <a:pt x="405" y="101"/>
                                    </a:lnTo>
                                    <a:lnTo>
                                      <a:pt x="411" y="106"/>
                                    </a:lnTo>
                                    <a:lnTo>
                                      <a:pt x="422" y="112"/>
                                    </a:lnTo>
                                    <a:lnTo>
                                      <a:pt x="432" y="115"/>
                                    </a:lnTo>
                                    <a:lnTo>
                                      <a:pt x="450" y="115"/>
                                    </a:lnTo>
                                    <a:lnTo>
                                      <a:pt x="476" y="110"/>
                                    </a:lnTo>
                                    <a:lnTo>
                                      <a:pt x="484" y="106"/>
                                    </a:lnTo>
                                    <a:lnTo>
                                      <a:pt x="495" y="99"/>
                                    </a:lnTo>
                                    <a:lnTo>
                                      <a:pt x="512" y="99"/>
                                    </a:lnTo>
                                    <a:lnTo>
                                      <a:pt x="523" y="96"/>
                                    </a:lnTo>
                                    <a:lnTo>
                                      <a:pt x="527" y="94"/>
                                    </a:lnTo>
                                    <a:lnTo>
                                      <a:pt x="525" y="91"/>
                                    </a:lnTo>
                                    <a:lnTo>
                                      <a:pt x="506" y="90"/>
                                    </a:lnTo>
                                    <a:lnTo>
                                      <a:pt x="499" y="88"/>
                                    </a:lnTo>
                                    <a:lnTo>
                                      <a:pt x="499" y="88"/>
                                    </a:lnTo>
                                    <a:lnTo>
                                      <a:pt x="506" y="84"/>
                                    </a:lnTo>
                                    <a:lnTo>
                                      <a:pt x="520" y="83"/>
                                    </a:lnTo>
                                    <a:lnTo>
                                      <a:pt x="608" y="83"/>
                                    </a:lnTo>
                                    <a:lnTo>
                                      <a:pt x="620" y="86"/>
                                    </a:lnTo>
                                    <a:lnTo>
                                      <a:pt x="621" y="86"/>
                                    </a:lnTo>
                                    <a:lnTo>
                                      <a:pt x="619" y="88"/>
                                    </a:lnTo>
                                    <a:lnTo>
                                      <a:pt x="606" y="90"/>
                                    </a:lnTo>
                                    <a:lnTo>
                                      <a:pt x="605" y="93"/>
                                    </a:lnTo>
                                    <a:lnTo>
                                      <a:pt x="600" y="95"/>
                                    </a:lnTo>
                                    <a:lnTo>
                                      <a:pt x="587" y="93"/>
                                    </a:lnTo>
                                    <a:lnTo>
                                      <a:pt x="573" y="95"/>
                                    </a:lnTo>
                                    <a:lnTo>
                                      <a:pt x="570" y="99"/>
                                    </a:lnTo>
                                    <a:lnTo>
                                      <a:pt x="571" y="102"/>
                                    </a:lnTo>
                                    <a:lnTo>
                                      <a:pt x="579" y="106"/>
                                    </a:lnTo>
                                    <a:lnTo>
                                      <a:pt x="583" y="107"/>
                                    </a:lnTo>
                                    <a:lnTo>
                                      <a:pt x="590" y="111"/>
                                    </a:lnTo>
                                    <a:lnTo>
                                      <a:pt x="593" y="117"/>
                                    </a:lnTo>
                                    <a:lnTo>
                                      <a:pt x="599" y="122"/>
                                    </a:lnTo>
                                    <a:lnTo>
                                      <a:pt x="600" y="129"/>
                                    </a:lnTo>
                                    <a:lnTo>
                                      <a:pt x="604" y="134"/>
                                    </a:lnTo>
                                    <a:lnTo>
                                      <a:pt x="621" y="132"/>
                                    </a:lnTo>
                                    <a:lnTo>
                                      <a:pt x="638" y="136"/>
                                    </a:lnTo>
                                    <a:lnTo>
                                      <a:pt x="663" y="150"/>
                                    </a:lnTo>
                                    <a:lnTo>
                                      <a:pt x="670" y="152"/>
                                    </a:lnTo>
                                    <a:lnTo>
                                      <a:pt x="678" y="159"/>
                                    </a:lnTo>
                                    <a:lnTo>
                                      <a:pt x="686" y="172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689" y="193"/>
                                    </a:lnTo>
                                    <a:lnTo>
                                      <a:pt x="689" y="197"/>
                                    </a:lnTo>
                                    <a:lnTo>
                                      <a:pt x="686" y="199"/>
                                    </a:lnTo>
                                    <a:lnTo>
                                      <a:pt x="676" y="203"/>
                                    </a:lnTo>
                                    <a:lnTo>
                                      <a:pt x="676" y="206"/>
                                    </a:lnTo>
                                    <a:lnTo>
                                      <a:pt x="679" y="207"/>
                                    </a:lnTo>
                                    <a:lnTo>
                                      <a:pt x="689" y="208"/>
                                    </a:lnTo>
                                    <a:lnTo>
                                      <a:pt x="695" y="211"/>
                                    </a:lnTo>
                                    <a:lnTo>
                                      <a:pt x="701" y="211"/>
                                    </a:lnTo>
                                    <a:lnTo>
                                      <a:pt x="705" y="209"/>
                                    </a:lnTo>
                                    <a:lnTo>
                                      <a:pt x="712" y="202"/>
                                    </a:lnTo>
                                    <a:lnTo>
                                      <a:pt x="721" y="201"/>
                                    </a:lnTo>
                                    <a:lnTo>
                                      <a:pt x="727" y="203"/>
                                    </a:lnTo>
                                    <a:lnTo>
                                      <a:pt x="737" y="209"/>
                                    </a:lnTo>
                                    <a:lnTo>
                                      <a:pt x="741" y="214"/>
                                    </a:lnTo>
                                    <a:lnTo>
                                      <a:pt x="743" y="217"/>
                                    </a:lnTo>
                                    <a:lnTo>
                                      <a:pt x="743" y="225"/>
                                    </a:lnTo>
                                    <a:lnTo>
                                      <a:pt x="739" y="228"/>
                                    </a:lnTo>
                                    <a:lnTo>
                                      <a:pt x="734" y="228"/>
                                    </a:lnTo>
                                    <a:lnTo>
                                      <a:pt x="728" y="231"/>
                                    </a:lnTo>
                                    <a:lnTo>
                                      <a:pt x="724" y="234"/>
                                    </a:lnTo>
                                    <a:lnTo>
                                      <a:pt x="708" y="241"/>
                                    </a:lnTo>
                                    <a:lnTo>
                                      <a:pt x="705" y="245"/>
                                    </a:lnTo>
                                    <a:lnTo>
                                      <a:pt x="702" y="247"/>
                                    </a:lnTo>
                                    <a:lnTo>
                                      <a:pt x="691" y="250"/>
                                    </a:lnTo>
                                    <a:lnTo>
                                      <a:pt x="689" y="252"/>
                                    </a:lnTo>
                                    <a:lnTo>
                                      <a:pt x="686" y="258"/>
                                    </a:lnTo>
                                    <a:lnTo>
                                      <a:pt x="686" y="267"/>
                                    </a:lnTo>
                                    <a:lnTo>
                                      <a:pt x="689" y="279"/>
                                    </a:lnTo>
                                    <a:lnTo>
                                      <a:pt x="694" y="281"/>
                                    </a:lnTo>
                                    <a:lnTo>
                                      <a:pt x="700" y="279"/>
                                    </a:lnTo>
                                    <a:lnTo>
                                      <a:pt x="702" y="279"/>
                                    </a:lnTo>
                                    <a:lnTo>
                                      <a:pt x="707" y="284"/>
                                    </a:lnTo>
                                    <a:lnTo>
                                      <a:pt x="702" y="290"/>
                                    </a:lnTo>
                                    <a:lnTo>
                                      <a:pt x="691" y="298"/>
                                    </a:lnTo>
                                    <a:lnTo>
                                      <a:pt x="674" y="304"/>
                                    </a:lnTo>
                                    <a:lnTo>
                                      <a:pt x="673" y="306"/>
                                    </a:lnTo>
                                    <a:lnTo>
                                      <a:pt x="673" y="321"/>
                                    </a:lnTo>
                                    <a:lnTo>
                                      <a:pt x="669" y="327"/>
                                    </a:lnTo>
                                    <a:lnTo>
                                      <a:pt x="663" y="336"/>
                                    </a:lnTo>
                                    <a:lnTo>
                                      <a:pt x="662" y="337"/>
                                    </a:lnTo>
                                    <a:lnTo>
                                      <a:pt x="662" y="341"/>
                                    </a:lnTo>
                                    <a:lnTo>
                                      <a:pt x="662" y="343"/>
                                    </a:lnTo>
                                    <a:lnTo>
                                      <a:pt x="674" y="359"/>
                                    </a:lnTo>
                                    <a:lnTo>
                                      <a:pt x="685" y="370"/>
                                    </a:lnTo>
                                    <a:lnTo>
                                      <a:pt x="689" y="378"/>
                                    </a:lnTo>
                                    <a:lnTo>
                                      <a:pt x="695" y="384"/>
                                    </a:lnTo>
                                    <a:lnTo>
                                      <a:pt x="699" y="386"/>
                                    </a:lnTo>
                                    <a:lnTo>
                                      <a:pt x="699" y="389"/>
                                    </a:lnTo>
                                    <a:lnTo>
                                      <a:pt x="699" y="401"/>
                                    </a:lnTo>
                                    <a:lnTo>
                                      <a:pt x="687" y="414"/>
                                    </a:lnTo>
                                    <a:lnTo>
                                      <a:pt x="680" y="421"/>
                                    </a:lnTo>
                                    <a:lnTo>
                                      <a:pt x="676" y="423"/>
                                    </a:lnTo>
                                    <a:lnTo>
                                      <a:pt x="660" y="424"/>
                                    </a:lnTo>
                                    <a:lnTo>
                                      <a:pt x="654" y="428"/>
                                    </a:lnTo>
                                    <a:lnTo>
                                      <a:pt x="646" y="432"/>
                                    </a:lnTo>
                                    <a:lnTo>
                                      <a:pt x="640" y="440"/>
                                    </a:lnTo>
                                    <a:lnTo>
                                      <a:pt x="635" y="443"/>
                                    </a:lnTo>
                                    <a:lnTo>
                                      <a:pt x="606" y="445"/>
                                    </a:lnTo>
                                    <a:lnTo>
                                      <a:pt x="590" y="449"/>
                                    </a:lnTo>
                                    <a:lnTo>
                                      <a:pt x="572" y="455"/>
                                    </a:lnTo>
                                    <a:lnTo>
                                      <a:pt x="568" y="459"/>
                                    </a:lnTo>
                                    <a:lnTo>
                                      <a:pt x="567" y="460"/>
                                    </a:lnTo>
                                    <a:lnTo>
                                      <a:pt x="542" y="459"/>
                                    </a:lnTo>
                                    <a:lnTo>
                                      <a:pt x="524" y="454"/>
                                    </a:lnTo>
                                    <a:lnTo>
                                      <a:pt x="503" y="441"/>
                                    </a:lnTo>
                                    <a:lnTo>
                                      <a:pt x="481" y="439"/>
                                    </a:lnTo>
                                    <a:lnTo>
                                      <a:pt x="474" y="437"/>
                                    </a:lnTo>
                                    <a:lnTo>
                                      <a:pt x="470" y="437"/>
                                    </a:lnTo>
                                    <a:lnTo>
                                      <a:pt x="469" y="437"/>
                                    </a:lnTo>
                                    <a:lnTo>
                                      <a:pt x="470" y="446"/>
                                    </a:lnTo>
                                    <a:lnTo>
                                      <a:pt x="474" y="455"/>
                                    </a:lnTo>
                                    <a:lnTo>
                                      <a:pt x="485" y="460"/>
                                    </a:lnTo>
                                    <a:lnTo>
                                      <a:pt x="497" y="467"/>
                                    </a:lnTo>
                                    <a:lnTo>
                                      <a:pt x="499" y="470"/>
                                    </a:lnTo>
                                    <a:lnTo>
                                      <a:pt x="498" y="482"/>
                                    </a:lnTo>
                                    <a:lnTo>
                                      <a:pt x="495" y="495"/>
                                    </a:lnTo>
                                    <a:lnTo>
                                      <a:pt x="495" y="502"/>
                                    </a:lnTo>
                                    <a:lnTo>
                                      <a:pt x="496" y="507"/>
                                    </a:lnTo>
                                    <a:lnTo>
                                      <a:pt x="501" y="524"/>
                                    </a:lnTo>
                                    <a:lnTo>
                                      <a:pt x="502" y="532"/>
                                    </a:lnTo>
                                    <a:lnTo>
                                      <a:pt x="503" y="538"/>
                                    </a:lnTo>
                                    <a:lnTo>
                                      <a:pt x="518" y="541"/>
                                    </a:lnTo>
                                    <a:lnTo>
                                      <a:pt x="522" y="542"/>
                                    </a:lnTo>
                                    <a:lnTo>
                                      <a:pt x="546" y="541"/>
                                    </a:lnTo>
                                    <a:lnTo>
                                      <a:pt x="546" y="550"/>
                                    </a:lnTo>
                                    <a:lnTo>
                                      <a:pt x="546" y="551"/>
                                    </a:lnTo>
                                    <a:lnTo>
                                      <a:pt x="544" y="554"/>
                                    </a:lnTo>
                                    <a:lnTo>
                                      <a:pt x="533" y="556"/>
                                    </a:lnTo>
                                    <a:lnTo>
                                      <a:pt x="525" y="559"/>
                                    </a:lnTo>
                                    <a:lnTo>
                                      <a:pt x="524" y="562"/>
                                    </a:lnTo>
                                    <a:lnTo>
                                      <a:pt x="518" y="565"/>
                                    </a:lnTo>
                                    <a:lnTo>
                                      <a:pt x="511" y="565"/>
                                    </a:lnTo>
                                    <a:lnTo>
                                      <a:pt x="506" y="573"/>
                                    </a:lnTo>
                                    <a:lnTo>
                                      <a:pt x="499" y="588"/>
                                    </a:lnTo>
                                    <a:lnTo>
                                      <a:pt x="496" y="591"/>
                                    </a:lnTo>
                                    <a:lnTo>
                                      <a:pt x="491" y="593"/>
                                    </a:lnTo>
                                    <a:lnTo>
                                      <a:pt x="486" y="593"/>
                                    </a:lnTo>
                                    <a:lnTo>
                                      <a:pt x="480" y="596"/>
                                    </a:lnTo>
                                    <a:lnTo>
                                      <a:pt x="477" y="597"/>
                                    </a:lnTo>
                                    <a:lnTo>
                                      <a:pt x="475" y="602"/>
                                    </a:lnTo>
                                    <a:lnTo>
                                      <a:pt x="466" y="602"/>
                                    </a:lnTo>
                                    <a:lnTo>
                                      <a:pt x="454" y="607"/>
                                    </a:lnTo>
                                    <a:lnTo>
                                      <a:pt x="452" y="607"/>
                                    </a:lnTo>
                                    <a:lnTo>
                                      <a:pt x="444" y="611"/>
                                    </a:lnTo>
                                    <a:lnTo>
                                      <a:pt x="436" y="615"/>
                                    </a:lnTo>
                                    <a:lnTo>
                                      <a:pt x="431" y="618"/>
                                    </a:lnTo>
                                    <a:lnTo>
                                      <a:pt x="423" y="626"/>
                                    </a:lnTo>
                                    <a:lnTo>
                                      <a:pt x="421" y="627"/>
                                    </a:lnTo>
                                    <a:lnTo>
                                      <a:pt x="402" y="631"/>
                                    </a:lnTo>
                                    <a:lnTo>
                                      <a:pt x="385" y="631"/>
                                    </a:lnTo>
                                    <a:lnTo>
                                      <a:pt x="383" y="629"/>
                                    </a:lnTo>
                                    <a:lnTo>
                                      <a:pt x="380" y="629"/>
                                    </a:lnTo>
                                    <a:lnTo>
                                      <a:pt x="368" y="621"/>
                                    </a:lnTo>
                                    <a:lnTo>
                                      <a:pt x="364" y="617"/>
                                    </a:lnTo>
                                    <a:lnTo>
                                      <a:pt x="361" y="612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53" y="600"/>
                                    </a:lnTo>
                                    <a:lnTo>
                                      <a:pt x="348" y="591"/>
                                    </a:lnTo>
                                    <a:lnTo>
                                      <a:pt x="346" y="580"/>
                                    </a:lnTo>
                                    <a:lnTo>
                                      <a:pt x="330" y="543"/>
                                    </a:lnTo>
                                    <a:lnTo>
                                      <a:pt x="321" y="532"/>
                                    </a:lnTo>
                                    <a:lnTo>
                                      <a:pt x="304" y="519"/>
                                    </a:lnTo>
                                    <a:lnTo>
                                      <a:pt x="304" y="515"/>
                                    </a:lnTo>
                                    <a:lnTo>
                                      <a:pt x="316" y="504"/>
                                    </a:lnTo>
                                    <a:lnTo>
                                      <a:pt x="321" y="497"/>
                                    </a:lnTo>
                                    <a:lnTo>
                                      <a:pt x="324" y="495"/>
                                    </a:lnTo>
                                    <a:lnTo>
                                      <a:pt x="328" y="492"/>
                                    </a:lnTo>
                                    <a:lnTo>
                                      <a:pt x="330" y="491"/>
                                    </a:lnTo>
                                    <a:lnTo>
                                      <a:pt x="331" y="488"/>
                                    </a:lnTo>
                                    <a:lnTo>
                                      <a:pt x="330" y="481"/>
                                    </a:lnTo>
                                    <a:lnTo>
                                      <a:pt x="328" y="476"/>
                                    </a:lnTo>
                                    <a:lnTo>
                                      <a:pt x="323" y="467"/>
                                    </a:lnTo>
                                    <a:lnTo>
                                      <a:pt x="315" y="459"/>
                                    </a:lnTo>
                                    <a:lnTo>
                                      <a:pt x="308" y="454"/>
                                    </a:lnTo>
                                    <a:lnTo>
                                      <a:pt x="307" y="451"/>
                                    </a:lnTo>
                                    <a:lnTo>
                                      <a:pt x="305" y="441"/>
                                    </a:lnTo>
                                    <a:lnTo>
                                      <a:pt x="303" y="435"/>
                                    </a:lnTo>
                                    <a:lnTo>
                                      <a:pt x="303" y="427"/>
                                    </a:lnTo>
                                    <a:lnTo>
                                      <a:pt x="299" y="419"/>
                                    </a:lnTo>
                                    <a:lnTo>
                                      <a:pt x="299" y="407"/>
                                    </a:lnTo>
                                    <a:lnTo>
                                      <a:pt x="303" y="401"/>
                                    </a:lnTo>
                                    <a:lnTo>
                                      <a:pt x="305" y="391"/>
                                    </a:lnTo>
                                    <a:lnTo>
                                      <a:pt x="305" y="380"/>
                                    </a:lnTo>
                                    <a:lnTo>
                                      <a:pt x="314" y="370"/>
                                    </a:lnTo>
                                    <a:lnTo>
                                      <a:pt x="314" y="357"/>
                                    </a:lnTo>
                                    <a:lnTo>
                                      <a:pt x="316" y="352"/>
                                    </a:lnTo>
                                    <a:lnTo>
                                      <a:pt x="323" y="346"/>
                                    </a:lnTo>
                                    <a:lnTo>
                                      <a:pt x="323" y="341"/>
                                    </a:lnTo>
                                    <a:lnTo>
                                      <a:pt x="320" y="332"/>
                                    </a:lnTo>
                                    <a:lnTo>
                                      <a:pt x="318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04" y="330"/>
                                    </a:lnTo>
                                    <a:lnTo>
                                      <a:pt x="285" y="338"/>
                                    </a:lnTo>
                                    <a:lnTo>
                                      <a:pt x="273" y="341"/>
                                    </a:lnTo>
                                    <a:lnTo>
                                      <a:pt x="266" y="341"/>
                                    </a:lnTo>
                                    <a:lnTo>
                                      <a:pt x="257" y="338"/>
                                    </a:lnTo>
                                    <a:lnTo>
                                      <a:pt x="253" y="337"/>
                                    </a:lnTo>
                                    <a:lnTo>
                                      <a:pt x="248" y="335"/>
                                    </a:lnTo>
                                    <a:lnTo>
                                      <a:pt x="242" y="333"/>
                                    </a:lnTo>
                                    <a:lnTo>
                                      <a:pt x="234" y="336"/>
                                    </a:lnTo>
                                    <a:lnTo>
                                      <a:pt x="232" y="338"/>
                                    </a:lnTo>
                                    <a:lnTo>
                                      <a:pt x="226" y="338"/>
                                    </a:lnTo>
                                    <a:lnTo>
                                      <a:pt x="217" y="338"/>
                                    </a:lnTo>
                                    <a:lnTo>
                                      <a:pt x="213" y="336"/>
                                    </a:lnTo>
                                    <a:lnTo>
                                      <a:pt x="212" y="336"/>
                                    </a:lnTo>
                                    <a:lnTo>
                                      <a:pt x="184" y="295"/>
                                    </a:lnTo>
                                    <a:lnTo>
                                      <a:pt x="183" y="293"/>
                                    </a:lnTo>
                                    <a:lnTo>
                                      <a:pt x="180" y="290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3" y="285"/>
                                    </a:lnTo>
                                    <a:lnTo>
                                      <a:pt x="151" y="281"/>
                                    </a:lnTo>
                                    <a:lnTo>
                                      <a:pt x="133" y="282"/>
                                    </a:lnTo>
                                    <a:lnTo>
                                      <a:pt x="115" y="287"/>
                                    </a:lnTo>
                                    <a:lnTo>
                                      <a:pt x="105" y="288"/>
                                    </a:lnTo>
                                    <a:lnTo>
                                      <a:pt x="90" y="287"/>
                                    </a:lnTo>
                                    <a:lnTo>
                                      <a:pt x="73" y="279"/>
                                    </a:lnTo>
                                    <a:lnTo>
                                      <a:pt x="70" y="272"/>
                                    </a:lnTo>
                                    <a:lnTo>
                                      <a:pt x="66" y="271"/>
                                    </a:lnTo>
                                    <a:lnTo>
                                      <a:pt x="54" y="265"/>
                                    </a:lnTo>
                                    <a:lnTo>
                                      <a:pt x="52" y="262"/>
                                    </a:lnTo>
                                    <a:lnTo>
                                      <a:pt x="52" y="229"/>
                                    </a:lnTo>
                                    <a:lnTo>
                                      <a:pt x="50" y="220"/>
                                    </a:lnTo>
                                    <a:lnTo>
                                      <a:pt x="47" y="214"/>
                                    </a:lnTo>
                                    <a:lnTo>
                                      <a:pt x="43" y="211"/>
                                    </a:lnTo>
                                    <a:lnTo>
                                      <a:pt x="41" y="208"/>
                                    </a:lnTo>
                                    <a:lnTo>
                                      <a:pt x="34" y="199"/>
                                    </a:lnTo>
                                    <a:lnTo>
                                      <a:pt x="31" y="196"/>
                                    </a:lnTo>
                                    <a:lnTo>
                                      <a:pt x="28" y="176"/>
                                    </a:lnTo>
                                    <a:lnTo>
                                      <a:pt x="25" y="170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6" y="155"/>
                                    </a:lnTo>
                                    <a:lnTo>
                                      <a:pt x="14" y="140"/>
                                    </a:lnTo>
                                    <a:lnTo>
                                      <a:pt x="27" y="95"/>
                                    </a:lnTo>
                                    <a:lnTo>
                                      <a:pt x="40" y="73"/>
                                    </a:lnTo>
                                    <a:lnTo>
                                      <a:pt x="65" y="50"/>
                                    </a:lnTo>
                                    <a:lnTo>
                                      <a:pt x="68" y="45"/>
                                    </a:lnTo>
                                    <a:lnTo>
                                      <a:pt x="73" y="35"/>
                                    </a:lnTo>
                                    <a:lnTo>
                                      <a:pt x="79" y="29"/>
                                    </a:lnTo>
                                    <a:lnTo>
                                      <a:pt x="94" y="23"/>
                                    </a:lnTo>
                                    <a:lnTo>
                                      <a:pt x="109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0" name="Freeform 23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29" y="2473"/>
                                <a:ext cx="62" cy="6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2" y="2"/>
                                  </a:cxn>
                                  <a:cxn ang="0">
                                    <a:pos x="147" y="18"/>
                                  </a:cxn>
                                  <a:cxn ang="0">
                                    <a:pos x="189" y="41"/>
                                  </a:cxn>
                                  <a:cxn ang="0">
                                    <a:pos x="194" y="57"/>
                                  </a:cxn>
                                  <a:cxn ang="0">
                                    <a:pos x="209" y="62"/>
                                  </a:cxn>
                                  <a:cxn ang="0">
                                    <a:pos x="222" y="60"/>
                                  </a:cxn>
                                  <a:cxn ang="0">
                                    <a:pos x="253" y="62"/>
                                  </a:cxn>
                                  <a:cxn ang="0">
                                    <a:pos x="259" y="54"/>
                                  </a:cxn>
                                  <a:cxn ang="0">
                                    <a:pos x="271" y="56"/>
                                  </a:cxn>
                                  <a:cxn ang="0">
                                    <a:pos x="284" y="65"/>
                                  </a:cxn>
                                  <a:cxn ang="0">
                                    <a:pos x="304" y="76"/>
                                  </a:cxn>
                                  <a:cxn ang="0">
                                    <a:pos x="291" y="78"/>
                                  </a:cxn>
                                  <a:cxn ang="0">
                                    <a:pos x="295" y="89"/>
                                  </a:cxn>
                                  <a:cxn ang="0">
                                    <a:pos x="302" y="103"/>
                                  </a:cxn>
                                  <a:cxn ang="0">
                                    <a:pos x="311" y="125"/>
                                  </a:cxn>
                                  <a:cxn ang="0">
                                    <a:pos x="302" y="126"/>
                                  </a:cxn>
                                  <a:cxn ang="0">
                                    <a:pos x="280" y="165"/>
                                  </a:cxn>
                                  <a:cxn ang="0">
                                    <a:pos x="260" y="186"/>
                                  </a:cxn>
                                  <a:cxn ang="0">
                                    <a:pos x="241" y="207"/>
                                  </a:cxn>
                                  <a:cxn ang="0">
                                    <a:pos x="216" y="221"/>
                                  </a:cxn>
                                  <a:cxn ang="0">
                                    <a:pos x="162" y="239"/>
                                  </a:cxn>
                                  <a:cxn ang="0">
                                    <a:pos x="152" y="247"/>
                                  </a:cxn>
                                  <a:cxn ang="0">
                                    <a:pos x="146" y="266"/>
                                  </a:cxn>
                                  <a:cxn ang="0">
                                    <a:pos x="140" y="269"/>
                                  </a:cxn>
                                  <a:cxn ang="0">
                                    <a:pos x="134" y="265"/>
                                  </a:cxn>
                                  <a:cxn ang="0">
                                    <a:pos x="120" y="286"/>
                                  </a:cxn>
                                  <a:cxn ang="0">
                                    <a:pos x="118" y="320"/>
                                  </a:cxn>
                                  <a:cxn ang="0">
                                    <a:pos x="114" y="329"/>
                                  </a:cxn>
                                  <a:cxn ang="0">
                                    <a:pos x="97" y="340"/>
                                  </a:cxn>
                                  <a:cxn ang="0">
                                    <a:pos x="78" y="344"/>
                                  </a:cxn>
                                  <a:cxn ang="0">
                                    <a:pos x="71" y="330"/>
                                  </a:cxn>
                                  <a:cxn ang="0">
                                    <a:pos x="60" y="321"/>
                                  </a:cxn>
                                  <a:cxn ang="0">
                                    <a:pos x="46" y="318"/>
                                  </a:cxn>
                                  <a:cxn ang="0">
                                    <a:pos x="33" y="314"/>
                                  </a:cxn>
                                  <a:cxn ang="0">
                                    <a:pos x="21" y="320"/>
                                  </a:cxn>
                                  <a:cxn ang="0">
                                    <a:pos x="17" y="304"/>
                                  </a:cxn>
                                  <a:cxn ang="0">
                                    <a:pos x="15" y="297"/>
                                  </a:cxn>
                                  <a:cxn ang="0">
                                    <a:pos x="28" y="290"/>
                                  </a:cxn>
                                  <a:cxn ang="0">
                                    <a:pos x="32" y="276"/>
                                  </a:cxn>
                                  <a:cxn ang="0">
                                    <a:pos x="28" y="264"/>
                                  </a:cxn>
                                  <a:cxn ang="0">
                                    <a:pos x="27" y="261"/>
                                  </a:cxn>
                                  <a:cxn ang="0">
                                    <a:pos x="40" y="254"/>
                                  </a:cxn>
                                  <a:cxn ang="0">
                                    <a:pos x="53" y="243"/>
                                  </a:cxn>
                                  <a:cxn ang="0">
                                    <a:pos x="59" y="213"/>
                                  </a:cxn>
                                  <a:cxn ang="0">
                                    <a:pos x="53" y="205"/>
                                  </a:cxn>
                                  <a:cxn ang="0">
                                    <a:pos x="45" y="197"/>
                                  </a:cxn>
                                  <a:cxn ang="0">
                                    <a:pos x="30" y="217"/>
                                  </a:cxn>
                                  <a:cxn ang="0">
                                    <a:pos x="21" y="210"/>
                                  </a:cxn>
                                  <a:cxn ang="0">
                                    <a:pos x="2" y="199"/>
                                  </a:cxn>
                                  <a:cxn ang="0">
                                    <a:pos x="0" y="164"/>
                                  </a:cxn>
                                  <a:cxn ang="0">
                                    <a:pos x="1" y="130"/>
                                  </a:cxn>
                                  <a:cxn ang="0">
                                    <a:pos x="17" y="120"/>
                                  </a:cxn>
                                  <a:cxn ang="0">
                                    <a:pos x="26" y="97"/>
                                  </a:cxn>
                                  <a:cxn ang="0">
                                    <a:pos x="40" y="72"/>
                                  </a:cxn>
                                  <a:cxn ang="0">
                                    <a:pos x="44" y="60"/>
                                  </a:cxn>
                                  <a:cxn ang="0">
                                    <a:pos x="42" y="33"/>
                                  </a:cxn>
                                  <a:cxn ang="0">
                                    <a:pos x="66" y="27"/>
                                  </a:cxn>
                                  <a:cxn ang="0">
                                    <a:pos x="71" y="24"/>
                                  </a:cxn>
                                  <a:cxn ang="0">
                                    <a:pos x="88" y="9"/>
                                  </a:cxn>
                                  <a:cxn ang="0">
                                    <a:pos x="103" y="7"/>
                                  </a:cxn>
                                  <a:cxn ang="0">
                                    <a:pos x="109" y="0"/>
                                  </a:cxn>
                                </a:cxnLst>
                                <a:rect l="0" t="0" r="r" b="b"/>
                                <a:pathLst>
                                  <a:path w="311" h="345">
                                    <a:moveTo>
                                      <a:pt x="109" y="0"/>
                                    </a:moveTo>
                                    <a:lnTo>
                                      <a:pt x="112" y="2"/>
                                    </a:lnTo>
                                    <a:lnTo>
                                      <a:pt x="115" y="5"/>
                                    </a:lnTo>
                                    <a:lnTo>
                                      <a:pt x="147" y="18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91" y="46"/>
                                    </a:lnTo>
                                    <a:lnTo>
                                      <a:pt x="194" y="57"/>
                                    </a:lnTo>
                                    <a:lnTo>
                                      <a:pt x="196" y="61"/>
                                    </a:lnTo>
                                    <a:lnTo>
                                      <a:pt x="209" y="62"/>
                                    </a:lnTo>
                                    <a:lnTo>
                                      <a:pt x="217" y="60"/>
                                    </a:lnTo>
                                    <a:lnTo>
                                      <a:pt x="222" y="60"/>
                                    </a:lnTo>
                                    <a:lnTo>
                                      <a:pt x="243" y="62"/>
                                    </a:lnTo>
                                    <a:lnTo>
                                      <a:pt x="253" y="62"/>
                                    </a:lnTo>
                                    <a:lnTo>
                                      <a:pt x="254" y="60"/>
                                    </a:lnTo>
                                    <a:lnTo>
                                      <a:pt x="259" y="54"/>
                                    </a:lnTo>
                                    <a:lnTo>
                                      <a:pt x="264" y="54"/>
                                    </a:lnTo>
                                    <a:lnTo>
                                      <a:pt x="271" y="56"/>
                                    </a:lnTo>
                                    <a:lnTo>
                                      <a:pt x="277" y="62"/>
                                    </a:lnTo>
                                    <a:lnTo>
                                      <a:pt x="284" y="65"/>
                                    </a:lnTo>
                                    <a:lnTo>
                                      <a:pt x="298" y="76"/>
                                    </a:lnTo>
                                    <a:lnTo>
                                      <a:pt x="304" y="76"/>
                                    </a:lnTo>
                                    <a:lnTo>
                                      <a:pt x="302" y="78"/>
                                    </a:lnTo>
                                    <a:lnTo>
                                      <a:pt x="291" y="78"/>
                                    </a:lnTo>
                                    <a:lnTo>
                                      <a:pt x="290" y="87"/>
                                    </a:lnTo>
                                    <a:lnTo>
                                      <a:pt x="295" y="89"/>
                                    </a:lnTo>
                                    <a:lnTo>
                                      <a:pt x="297" y="92"/>
                                    </a:lnTo>
                                    <a:lnTo>
                                      <a:pt x="302" y="10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311" y="125"/>
                                    </a:lnTo>
                                    <a:lnTo>
                                      <a:pt x="311" y="126"/>
                                    </a:lnTo>
                                    <a:lnTo>
                                      <a:pt x="302" y="126"/>
                                    </a:lnTo>
                                    <a:lnTo>
                                      <a:pt x="295" y="141"/>
                                    </a:lnTo>
                                    <a:lnTo>
                                      <a:pt x="280" y="165"/>
                                    </a:lnTo>
                                    <a:lnTo>
                                      <a:pt x="268" y="180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50" y="195"/>
                                    </a:lnTo>
                                    <a:lnTo>
                                      <a:pt x="241" y="207"/>
                                    </a:lnTo>
                                    <a:lnTo>
                                      <a:pt x="232" y="213"/>
                                    </a:lnTo>
                                    <a:lnTo>
                                      <a:pt x="216" y="221"/>
                                    </a:lnTo>
                                    <a:lnTo>
                                      <a:pt x="180" y="232"/>
                                    </a:lnTo>
                                    <a:lnTo>
                                      <a:pt x="162" y="239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47" y="256"/>
                                    </a:lnTo>
                                    <a:lnTo>
                                      <a:pt x="146" y="266"/>
                                    </a:lnTo>
                                    <a:lnTo>
                                      <a:pt x="142" y="269"/>
                                    </a:lnTo>
                                    <a:lnTo>
                                      <a:pt x="140" y="269"/>
                                    </a:lnTo>
                                    <a:lnTo>
                                      <a:pt x="136" y="265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34" y="266"/>
                                    </a:lnTo>
                                    <a:lnTo>
                                      <a:pt x="120" y="286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18" y="320"/>
                                    </a:lnTo>
                                    <a:lnTo>
                                      <a:pt x="115" y="328"/>
                                    </a:lnTo>
                                    <a:lnTo>
                                      <a:pt x="114" y="329"/>
                                    </a:lnTo>
                                    <a:lnTo>
                                      <a:pt x="104" y="333"/>
                                    </a:lnTo>
                                    <a:lnTo>
                                      <a:pt x="97" y="340"/>
                                    </a:lnTo>
                                    <a:lnTo>
                                      <a:pt x="86" y="345"/>
                                    </a:lnTo>
                                    <a:lnTo>
                                      <a:pt x="78" y="344"/>
                                    </a:lnTo>
                                    <a:lnTo>
                                      <a:pt x="73" y="336"/>
                                    </a:lnTo>
                                    <a:lnTo>
                                      <a:pt x="71" y="330"/>
                                    </a:lnTo>
                                    <a:lnTo>
                                      <a:pt x="66" y="321"/>
                                    </a:lnTo>
                                    <a:lnTo>
                                      <a:pt x="60" y="321"/>
                                    </a:lnTo>
                                    <a:lnTo>
                                      <a:pt x="50" y="321"/>
                                    </a:lnTo>
                                    <a:lnTo>
                                      <a:pt x="46" y="318"/>
                                    </a:lnTo>
                                    <a:lnTo>
                                      <a:pt x="43" y="314"/>
                                    </a:lnTo>
                                    <a:lnTo>
                                      <a:pt x="33" y="314"/>
                                    </a:lnTo>
                                    <a:lnTo>
                                      <a:pt x="26" y="319"/>
                                    </a:lnTo>
                                    <a:lnTo>
                                      <a:pt x="21" y="320"/>
                                    </a:lnTo>
                                    <a:lnTo>
                                      <a:pt x="18" y="318"/>
                                    </a:lnTo>
                                    <a:lnTo>
                                      <a:pt x="17" y="304"/>
                                    </a:lnTo>
                                    <a:lnTo>
                                      <a:pt x="15" y="299"/>
                                    </a:lnTo>
                                    <a:lnTo>
                                      <a:pt x="15" y="297"/>
                                    </a:lnTo>
                                    <a:lnTo>
                                      <a:pt x="18" y="292"/>
                                    </a:lnTo>
                                    <a:lnTo>
                                      <a:pt x="28" y="290"/>
                                    </a:lnTo>
                                    <a:lnTo>
                                      <a:pt x="33" y="285"/>
                                    </a:lnTo>
                                    <a:lnTo>
                                      <a:pt x="32" y="276"/>
                                    </a:lnTo>
                                    <a:lnTo>
                                      <a:pt x="30" y="274"/>
                                    </a:lnTo>
                                    <a:lnTo>
                                      <a:pt x="28" y="264"/>
                                    </a:lnTo>
                                    <a:lnTo>
                                      <a:pt x="27" y="264"/>
                                    </a:lnTo>
                                    <a:lnTo>
                                      <a:pt x="27" y="261"/>
                                    </a:lnTo>
                                    <a:lnTo>
                                      <a:pt x="30" y="258"/>
                                    </a:lnTo>
                                    <a:lnTo>
                                      <a:pt x="40" y="254"/>
                                    </a:lnTo>
                                    <a:lnTo>
                                      <a:pt x="46" y="250"/>
                                    </a:lnTo>
                                    <a:lnTo>
                                      <a:pt x="53" y="243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13"/>
                                    </a:lnTo>
                                    <a:lnTo>
                                      <a:pt x="56" y="207"/>
                                    </a:lnTo>
                                    <a:lnTo>
                                      <a:pt x="53" y="205"/>
                                    </a:lnTo>
                                    <a:lnTo>
                                      <a:pt x="51" y="191"/>
                                    </a:lnTo>
                                    <a:lnTo>
                                      <a:pt x="45" y="197"/>
                                    </a:lnTo>
                                    <a:lnTo>
                                      <a:pt x="37" y="210"/>
                                    </a:lnTo>
                                    <a:lnTo>
                                      <a:pt x="30" y="217"/>
                                    </a:lnTo>
                                    <a:lnTo>
                                      <a:pt x="26" y="215"/>
                                    </a:lnTo>
                                    <a:lnTo>
                                      <a:pt x="21" y="210"/>
                                    </a:lnTo>
                                    <a:lnTo>
                                      <a:pt x="11" y="206"/>
                                    </a:lnTo>
                                    <a:lnTo>
                                      <a:pt x="2" y="199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0" y="164"/>
                                    </a:lnTo>
                                    <a:lnTo>
                                      <a:pt x="2" y="156"/>
                                    </a:lnTo>
                                    <a:lnTo>
                                      <a:pt x="1" y="130"/>
                                    </a:lnTo>
                                    <a:lnTo>
                                      <a:pt x="3" y="126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24" y="111"/>
                                    </a:lnTo>
                                    <a:lnTo>
                                      <a:pt x="26" y="97"/>
                                    </a:lnTo>
                                    <a:lnTo>
                                      <a:pt x="28" y="89"/>
                                    </a:lnTo>
                                    <a:lnTo>
                                      <a:pt x="40" y="72"/>
                                    </a:lnTo>
                                    <a:lnTo>
                                      <a:pt x="44" y="66"/>
                                    </a:lnTo>
                                    <a:lnTo>
                                      <a:pt x="44" y="60"/>
                                    </a:lnTo>
                                    <a:lnTo>
                                      <a:pt x="42" y="46"/>
                                    </a:lnTo>
                                    <a:lnTo>
                                      <a:pt x="42" y="33"/>
                                    </a:lnTo>
                                    <a:lnTo>
                                      <a:pt x="46" y="27"/>
                                    </a:lnTo>
                                    <a:lnTo>
                                      <a:pt x="66" y="27"/>
                                    </a:lnTo>
                                    <a:lnTo>
                                      <a:pt x="67" y="27"/>
                                    </a:lnTo>
                                    <a:lnTo>
                                      <a:pt x="71" y="24"/>
                                    </a:lnTo>
                                    <a:lnTo>
                                      <a:pt x="82" y="13"/>
                                    </a:lnTo>
                                    <a:lnTo>
                                      <a:pt x="88" y="9"/>
                                    </a:lnTo>
                                    <a:lnTo>
                                      <a:pt x="97" y="8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8" y="2"/>
                                    </a:lnTo>
                                    <a:lnTo>
                                      <a:pt x="10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1" name="Freeform 24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828" y="2701"/>
                                <a:ext cx="92" cy="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164"/>
                                  </a:cxn>
                                  <a:cxn ang="0">
                                    <a:pos x="19" y="117"/>
                                  </a:cxn>
                                  <a:cxn ang="0">
                                    <a:pos x="18" y="87"/>
                                  </a:cxn>
                                  <a:cxn ang="0">
                                    <a:pos x="29" y="66"/>
                                  </a:cxn>
                                  <a:cxn ang="0">
                                    <a:pos x="43" y="35"/>
                                  </a:cxn>
                                  <a:cxn ang="0">
                                    <a:pos x="64" y="25"/>
                                  </a:cxn>
                                  <a:cxn ang="0">
                                    <a:pos x="121" y="8"/>
                                  </a:cxn>
                                  <a:cxn ang="0">
                                    <a:pos x="156" y="0"/>
                                  </a:cxn>
                                  <a:cxn ang="0">
                                    <a:pos x="212" y="3"/>
                                  </a:cxn>
                                  <a:cxn ang="0">
                                    <a:pos x="232" y="19"/>
                                  </a:cxn>
                                  <a:cxn ang="0">
                                    <a:pos x="248" y="44"/>
                                  </a:cxn>
                                  <a:cxn ang="0">
                                    <a:pos x="252" y="55"/>
                                  </a:cxn>
                                  <a:cxn ang="0">
                                    <a:pos x="260" y="71"/>
                                  </a:cxn>
                                  <a:cxn ang="0">
                                    <a:pos x="261" y="121"/>
                                  </a:cxn>
                                  <a:cxn ang="0">
                                    <a:pos x="265" y="163"/>
                                  </a:cxn>
                                  <a:cxn ang="0">
                                    <a:pos x="286" y="169"/>
                                  </a:cxn>
                                  <a:cxn ang="0">
                                    <a:pos x="311" y="175"/>
                                  </a:cxn>
                                  <a:cxn ang="0">
                                    <a:pos x="335" y="174"/>
                                  </a:cxn>
                                  <a:cxn ang="0">
                                    <a:pos x="349" y="168"/>
                                  </a:cxn>
                                  <a:cxn ang="0">
                                    <a:pos x="378" y="180"/>
                                  </a:cxn>
                                  <a:cxn ang="0">
                                    <a:pos x="386" y="195"/>
                                  </a:cxn>
                                  <a:cxn ang="0">
                                    <a:pos x="392" y="230"/>
                                  </a:cxn>
                                  <a:cxn ang="0">
                                    <a:pos x="392" y="260"/>
                                  </a:cxn>
                                  <a:cxn ang="0">
                                    <a:pos x="404" y="272"/>
                                  </a:cxn>
                                  <a:cxn ang="0">
                                    <a:pos x="421" y="275"/>
                                  </a:cxn>
                                  <a:cxn ang="0">
                                    <a:pos x="440" y="272"/>
                                  </a:cxn>
                                  <a:cxn ang="0">
                                    <a:pos x="454" y="275"/>
                                  </a:cxn>
                                  <a:cxn ang="0">
                                    <a:pos x="459" y="308"/>
                                  </a:cxn>
                                  <a:cxn ang="0">
                                    <a:pos x="454" y="327"/>
                                  </a:cxn>
                                  <a:cxn ang="0">
                                    <a:pos x="449" y="374"/>
                                  </a:cxn>
                                  <a:cxn ang="0">
                                    <a:pos x="443" y="420"/>
                                  </a:cxn>
                                  <a:cxn ang="0">
                                    <a:pos x="433" y="438"/>
                                  </a:cxn>
                                  <a:cxn ang="0">
                                    <a:pos x="411" y="458"/>
                                  </a:cxn>
                                  <a:cxn ang="0">
                                    <a:pos x="404" y="463"/>
                                  </a:cxn>
                                  <a:cxn ang="0">
                                    <a:pos x="388" y="479"/>
                                  </a:cxn>
                                  <a:cxn ang="0">
                                    <a:pos x="378" y="482"/>
                                  </a:cxn>
                                  <a:cxn ang="0">
                                    <a:pos x="356" y="483"/>
                                  </a:cxn>
                                  <a:cxn ang="0">
                                    <a:pos x="345" y="491"/>
                                  </a:cxn>
                                  <a:cxn ang="0">
                                    <a:pos x="333" y="488"/>
                                  </a:cxn>
                                  <a:cxn ang="0">
                                    <a:pos x="313" y="487"/>
                                  </a:cxn>
                                  <a:cxn ang="0">
                                    <a:pos x="290" y="474"/>
                                  </a:cxn>
                                  <a:cxn ang="0">
                                    <a:pos x="236" y="469"/>
                                  </a:cxn>
                                  <a:cxn ang="0">
                                    <a:pos x="233" y="459"/>
                                  </a:cxn>
                                  <a:cxn ang="0">
                                    <a:pos x="238" y="442"/>
                                  </a:cxn>
                                  <a:cxn ang="0">
                                    <a:pos x="264" y="395"/>
                                  </a:cxn>
                                  <a:cxn ang="0">
                                    <a:pos x="273" y="372"/>
                                  </a:cxn>
                                  <a:cxn ang="0">
                                    <a:pos x="269" y="358"/>
                                  </a:cxn>
                                  <a:cxn ang="0">
                                    <a:pos x="260" y="348"/>
                                  </a:cxn>
                                  <a:cxn ang="0">
                                    <a:pos x="238" y="339"/>
                                  </a:cxn>
                                  <a:cxn ang="0">
                                    <a:pos x="214" y="319"/>
                                  </a:cxn>
                                  <a:cxn ang="0">
                                    <a:pos x="173" y="293"/>
                                  </a:cxn>
                                  <a:cxn ang="0">
                                    <a:pos x="155" y="287"/>
                                  </a:cxn>
                                  <a:cxn ang="0">
                                    <a:pos x="118" y="283"/>
                                  </a:cxn>
                                  <a:cxn ang="0">
                                    <a:pos x="102" y="276"/>
                                  </a:cxn>
                                  <a:cxn ang="0">
                                    <a:pos x="89" y="256"/>
                                  </a:cxn>
                                  <a:cxn ang="0">
                                    <a:pos x="74" y="246"/>
                                  </a:cxn>
                                  <a:cxn ang="0">
                                    <a:pos x="46" y="223"/>
                                  </a:cxn>
                                  <a:cxn ang="0">
                                    <a:pos x="22" y="189"/>
                                  </a:cxn>
                                  <a:cxn ang="0">
                                    <a:pos x="0" y="179"/>
                                  </a:cxn>
                                </a:cxnLst>
                                <a:rect l="0" t="0" r="r" b="b"/>
                                <a:pathLst>
                                  <a:path w="459" h="491">
                                    <a:moveTo>
                                      <a:pt x="0" y="179"/>
                                    </a:moveTo>
                                    <a:lnTo>
                                      <a:pt x="8" y="164"/>
                                    </a:lnTo>
                                    <a:lnTo>
                                      <a:pt x="19" y="124"/>
                                    </a:lnTo>
                                    <a:lnTo>
                                      <a:pt x="19" y="117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8" y="87"/>
                                    </a:lnTo>
                                    <a:lnTo>
                                      <a:pt x="18" y="84"/>
                                    </a:lnTo>
                                    <a:lnTo>
                                      <a:pt x="29" y="66"/>
                                    </a:lnTo>
                                    <a:lnTo>
                                      <a:pt x="40" y="50"/>
                                    </a:lnTo>
                                    <a:lnTo>
                                      <a:pt x="43" y="35"/>
                                    </a:lnTo>
                                    <a:lnTo>
                                      <a:pt x="45" y="29"/>
                                    </a:lnTo>
                                    <a:lnTo>
                                      <a:pt x="64" y="25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21" y="8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199" y="0"/>
                                    </a:lnTo>
                                    <a:lnTo>
                                      <a:pt x="212" y="3"/>
                                    </a:lnTo>
                                    <a:lnTo>
                                      <a:pt x="222" y="11"/>
                                    </a:lnTo>
                                    <a:lnTo>
                                      <a:pt x="232" y="19"/>
                                    </a:lnTo>
                                    <a:lnTo>
                                      <a:pt x="247" y="40"/>
                                    </a:lnTo>
                                    <a:lnTo>
                                      <a:pt x="248" y="44"/>
                                    </a:lnTo>
                                    <a:lnTo>
                                      <a:pt x="254" y="50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52" y="57"/>
                                    </a:lnTo>
                                    <a:lnTo>
                                      <a:pt x="260" y="71"/>
                                    </a:lnTo>
                                    <a:lnTo>
                                      <a:pt x="261" y="73"/>
                                    </a:lnTo>
                                    <a:lnTo>
                                      <a:pt x="261" y="121"/>
                                    </a:lnTo>
                                    <a:lnTo>
                                      <a:pt x="261" y="154"/>
                                    </a:lnTo>
                                    <a:lnTo>
                                      <a:pt x="265" y="163"/>
                                    </a:lnTo>
                                    <a:lnTo>
                                      <a:pt x="271" y="165"/>
                                    </a:lnTo>
                                    <a:lnTo>
                                      <a:pt x="286" y="169"/>
                                    </a:lnTo>
                                    <a:lnTo>
                                      <a:pt x="293" y="173"/>
                                    </a:lnTo>
                                    <a:lnTo>
                                      <a:pt x="311" y="175"/>
                                    </a:lnTo>
                                    <a:lnTo>
                                      <a:pt x="323" y="175"/>
                                    </a:lnTo>
                                    <a:lnTo>
                                      <a:pt x="335" y="174"/>
                                    </a:lnTo>
                                    <a:lnTo>
                                      <a:pt x="340" y="171"/>
                                    </a:lnTo>
                                    <a:lnTo>
                                      <a:pt x="349" y="168"/>
                                    </a:lnTo>
                                    <a:lnTo>
                                      <a:pt x="355" y="173"/>
                                    </a:lnTo>
                                    <a:lnTo>
                                      <a:pt x="378" y="180"/>
                                    </a:lnTo>
                                    <a:lnTo>
                                      <a:pt x="384" y="189"/>
                                    </a:lnTo>
                                    <a:lnTo>
                                      <a:pt x="386" y="195"/>
                                    </a:lnTo>
                                    <a:lnTo>
                                      <a:pt x="388" y="218"/>
                                    </a:lnTo>
                                    <a:lnTo>
                                      <a:pt x="392" y="230"/>
                                    </a:lnTo>
                                    <a:lnTo>
                                      <a:pt x="390" y="255"/>
                                    </a:lnTo>
                                    <a:lnTo>
                                      <a:pt x="392" y="260"/>
                                    </a:lnTo>
                                    <a:lnTo>
                                      <a:pt x="397" y="267"/>
                                    </a:lnTo>
                                    <a:lnTo>
                                      <a:pt x="404" y="272"/>
                                    </a:lnTo>
                                    <a:lnTo>
                                      <a:pt x="411" y="275"/>
                                    </a:lnTo>
                                    <a:lnTo>
                                      <a:pt x="421" y="275"/>
                                    </a:lnTo>
                                    <a:lnTo>
                                      <a:pt x="426" y="272"/>
                                    </a:lnTo>
                                    <a:lnTo>
                                      <a:pt x="440" y="272"/>
                                    </a:lnTo>
                                    <a:lnTo>
                                      <a:pt x="449" y="270"/>
                                    </a:lnTo>
                                    <a:lnTo>
                                      <a:pt x="454" y="275"/>
                                    </a:lnTo>
                                    <a:lnTo>
                                      <a:pt x="459" y="283"/>
                                    </a:lnTo>
                                    <a:lnTo>
                                      <a:pt x="459" y="308"/>
                                    </a:lnTo>
                                    <a:lnTo>
                                      <a:pt x="458" y="311"/>
                                    </a:lnTo>
                                    <a:lnTo>
                                      <a:pt x="454" y="327"/>
                                    </a:lnTo>
                                    <a:lnTo>
                                      <a:pt x="451" y="353"/>
                                    </a:lnTo>
                                    <a:lnTo>
                                      <a:pt x="449" y="374"/>
                                    </a:lnTo>
                                    <a:lnTo>
                                      <a:pt x="446" y="404"/>
                                    </a:lnTo>
                                    <a:lnTo>
                                      <a:pt x="443" y="420"/>
                                    </a:lnTo>
                                    <a:lnTo>
                                      <a:pt x="440" y="428"/>
                                    </a:lnTo>
                                    <a:lnTo>
                                      <a:pt x="433" y="438"/>
                                    </a:lnTo>
                                    <a:lnTo>
                                      <a:pt x="425" y="447"/>
                                    </a:lnTo>
                                    <a:lnTo>
                                      <a:pt x="411" y="458"/>
                                    </a:lnTo>
                                    <a:lnTo>
                                      <a:pt x="409" y="461"/>
                                    </a:lnTo>
                                    <a:lnTo>
                                      <a:pt x="404" y="463"/>
                                    </a:lnTo>
                                    <a:lnTo>
                                      <a:pt x="390" y="475"/>
                                    </a:lnTo>
                                    <a:lnTo>
                                      <a:pt x="388" y="479"/>
                                    </a:lnTo>
                                    <a:lnTo>
                                      <a:pt x="386" y="480"/>
                                    </a:lnTo>
                                    <a:lnTo>
                                      <a:pt x="378" y="482"/>
                                    </a:lnTo>
                                    <a:lnTo>
                                      <a:pt x="363" y="480"/>
                                    </a:lnTo>
                                    <a:lnTo>
                                      <a:pt x="356" y="483"/>
                                    </a:lnTo>
                                    <a:lnTo>
                                      <a:pt x="352" y="488"/>
                                    </a:lnTo>
                                    <a:lnTo>
                                      <a:pt x="345" y="491"/>
                                    </a:lnTo>
                                    <a:lnTo>
                                      <a:pt x="338" y="491"/>
                                    </a:lnTo>
                                    <a:lnTo>
                                      <a:pt x="333" y="488"/>
                                    </a:lnTo>
                                    <a:lnTo>
                                      <a:pt x="323" y="490"/>
                                    </a:lnTo>
                                    <a:lnTo>
                                      <a:pt x="313" y="487"/>
                                    </a:lnTo>
                                    <a:lnTo>
                                      <a:pt x="296" y="476"/>
                                    </a:lnTo>
                                    <a:lnTo>
                                      <a:pt x="290" y="474"/>
                                    </a:lnTo>
                                    <a:lnTo>
                                      <a:pt x="258" y="469"/>
                                    </a:lnTo>
                                    <a:lnTo>
                                      <a:pt x="236" y="469"/>
                                    </a:lnTo>
                                    <a:lnTo>
                                      <a:pt x="233" y="465"/>
                                    </a:lnTo>
                                    <a:lnTo>
                                      <a:pt x="233" y="459"/>
                                    </a:lnTo>
                                    <a:lnTo>
                                      <a:pt x="236" y="450"/>
                                    </a:lnTo>
                                    <a:lnTo>
                                      <a:pt x="238" y="442"/>
                                    </a:lnTo>
                                    <a:lnTo>
                                      <a:pt x="249" y="417"/>
                                    </a:lnTo>
                                    <a:lnTo>
                                      <a:pt x="264" y="395"/>
                                    </a:lnTo>
                                    <a:lnTo>
                                      <a:pt x="273" y="382"/>
                                    </a:lnTo>
                                    <a:lnTo>
                                      <a:pt x="273" y="372"/>
                                    </a:lnTo>
                                    <a:lnTo>
                                      <a:pt x="271" y="363"/>
                                    </a:lnTo>
                                    <a:lnTo>
                                      <a:pt x="269" y="358"/>
                                    </a:lnTo>
                                    <a:lnTo>
                                      <a:pt x="265" y="357"/>
                                    </a:lnTo>
                                    <a:lnTo>
                                      <a:pt x="260" y="348"/>
                                    </a:lnTo>
                                    <a:lnTo>
                                      <a:pt x="252" y="342"/>
                                    </a:lnTo>
                                    <a:lnTo>
                                      <a:pt x="238" y="339"/>
                                    </a:lnTo>
                                    <a:lnTo>
                                      <a:pt x="230" y="327"/>
                                    </a:lnTo>
                                    <a:lnTo>
                                      <a:pt x="214" y="319"/>
                                    </a:lnTo>
                                    <a:lnTo>
                                      <a:pt x="199" y="311"/>
                                    </a:lnTo>
                                    <a:lnTo>
                                      <a:pt x="173" y="293"/>
                                    </a:lnTo>
                                    <a:lnTo>
                                      <a:pt x="167" y="291"/>
                                    </a:lnTo>
                                    <a:lnTo>
                                      <a:pt x="155" y="287"/>
                                    </a:lnTo>
                                    <a:lnTo>
                                      <a:pt x="126" y="286"/>
                                    </a:lnTo>
                                    <a:lnTo>
                                      <a:pt x="118" y="283"/>
                                    </a:lnTo>
                                    <a:lnTo>
                                      <a:pt x="107" y="280"/>
                                    </a:lnTo>
                                    <a:lnTo>
                                      <a:pt x="102" y="276"/>
                                    </a:lnTo>
                                    <a:lnTo>
                                      <a:pt x="101" y="275"/>
                                    </a:lnTo>
                                    <a:lnTo>
                                      <a:pt x="89" y="256"/>
                                    </a:lnTo>
                                    <a:lnTo>
                                      <a:pt x="85" y="253"/>
                                    </a:lnTo>
                                    <a:lnTo>
                                      <a:pt x="74" y="246"/>
                                    </a:lnTo>
                                    <a:lnTo>
                                      <a:pt x="49" y="228"/>
                                    </a:lnTo>
                                    <a:lnTo>
                                      <a:pt x="46" y="223"/>
                                    </a:lnTo>
                                    <a:lnTo>
                                      <a:pt x="33" y="210"/>
                                    </a:lnTo>
                                    <a:lnTo>
                                      <a:pt x="22" y="189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0" y="1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2" name="Freeform 24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87" y="2681"/>
                                <a:ext cx="93" cy="50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75" y="93"/>
                                  </a:cxn>
                                  <a:cxn ang="0">
                                    <a:pos x="368" y="149"/>
                                  </a:cxn>
                                  <a:cxn ang="0">
                                    <a:pos x="398" y="209"/>
                                  </a:cxn>
                                  <a:cxn ang="0">
                                    <a:pos x="429" y="311"/>
                                  </a:cxn>
                                  <a:cxn ang="0">
                                    <a:pos x="436" y="385"/>
                                  </a:cxn>
                                  <a:cxn ang="0">
                                    <a:pos x="387" y="508"/>
                                  </a:cxn>
                                  <a:cxn ang="0">
                                    <a:pos x="329" y="628"/>
                                  </a:cxn>
                                  <a:cxn ang="0">
                                    <a:pos x="300" y="766"/>
                                  </a:cxn>
                                  <a:cxn ang="0">
                                    <a:pos x="284" y="863"/>
                                  </a:cxn>
                                  <a:cxn ang="0">
                                    <a:pos x="298" y="1032"/>
                                  </a:cxn>
                                  <a:cxn ang="0">
                                    <a:pos x="269" y="1148"/>
                                  </a:cxn>
                                  <a:cxn ang="0">
                                    <a:pos x="242" y="1290"/>
                                  </a:cxn>
                                  <a:cxn ang="0">
                                    <a:pos x="208" y="1440"/>
                                  </a:cxn>
                                  <a:cxn ang="0">
                                    <a:pos x="190" y="1597"/>
                                  </a:cxn>
                                  <a:cxn ang="0">
                                    <a:pos x="201" y="1739"/>
                                  </a:cxn>
                                  <a:cxn ang="0">
                                    <a:pos x="214" y="1785"/>
                                  </a:cxn>
                                  <a:cxn ang="0">
                                    <a:pos x="212" y="1915"/>
                                  </a:cxn>
                                  <a:cxn ang="0">
                                    <a:pos x="171" y="2027"/>
                                  </a:cxn>
                                  <a:cxn ang="0">
                                    <a:pos x="137" y="2139"/>
                                  </a:cxn>
                                  <a:cxn ang="0">
                                    <a:pos x="129" y="2264"/>
                                  </a:cxn>
                                  <a:cxn ang="0">
                                    <a:pos x="179" y="2283"/>
                                  </a:cxn>
                                  <a:cxn ang="0">
                                    <a:pos x="306" y="2367"/>
                                  </a:cxn>
                                  <a:cxn ang="0">
                                    <a:pos x="355" y="2386"/>
                                  </a:cxn>
                                  <a:cxn ang="0">
                                    <a:pos x="268" y="2429"/>
                                  </a:cxn>
                                  <a:cxn ang="0">
                                    <a:pos x="214" y="2525"/>
                                  </a:cxn>
                                  <a:cxn ang="0">
                                    <a:pos x="208" y="2477"/>
                                  </a:cxn>
                                  <a:cxn ang="0">
                                    <a:pos x="189" y="2413"/>
                                  </a:cxn>
                                  <a:cxn ang="0">
                                    <a:pos x="171" y="2376"/>
                                  </a:cxn>
                                  <a:cxn ang="0">
                                    <a:pos x="160" y="2345"/>
                                  </a:cxn>
                                  <a:cxn ang="0">
                                    <a:pos x="125" y="2343"/>
                                  </a:cxn>
                                  <a:cxn ang="0">
                                    <a:pos x="81" y="2285"/>
                                  </a:cxn>
                                  <a:cxn ang="0">
                                    <a:pos x="79" y="2240"/>
                                  </a:cxn>
                                  <a:cxn ang="0">
                                    <a:pos x="70" y="2173"/>
                                  </a:cxn>
                                  <a:cxn ang="0">
                                    <a:pos x="93" y="2117"/>
                                  </a:cxn>
                                  <a:cxn ang="0">
                                    <a:pos x="70" y="2076"/>
                                  </a:cxn>
                                  <a:cxn ang="0">
                                    <a:pos x="59" y="2042"/>
                                  </a:cxn>
                                  <a:cxn ang="0">
                                    <a:pos x="109" y="2032"/>
                                  </a:cxn>
                                  <a:cxn ang="0">
                                    <a:pos x="63" y="1979"/>
                                  </a:cxn>
                                  <a:cxn ang="0">
                                    <a:pos x="66" y="1920"/>
                                  </a:cxn>
                                  <a:cxn ang="0">
                                    <a:pos x="15" y="1930"/>
                                  </a:cxn>
                                  <a:cxn ang="0">
                                    <a:pos x="44" y="1871"/>
                                  </a:cxn>
                                  <a:cxn ang="0">
                                    <a:pos x="72" y="1856"/>
                                  </a:cxn>
                                  <a:cxn ang="0">
                                    <a:pos x="91" y="1888"/>
                                  </a:cxn>
                                  <a:cxn ang="0">
                                    <a:pos x="118" y="1879"/>
                                  </a:cxn>
                                  <a:cxn ang="0">
                                    <a:pos x="114" y="1849"/>
                                  </a:cxn>
                                  <a:cxn ang="0">
                                    <a:pos x="117" y="1818"/>
                                  </a:cxn>
                                  <a:cxn ang="0">
                                    <a:pos x="120" y="1806"/>
                                  </a:cxn>
                                  <a:cxn ang="0">
                                    <a:pos x="149" y="1740"/>
                                  </a:cxn>
                                  <a:cxn ang="0">
                                    <a:pos x="146" y="1691"/>
                                  </a:cxn>
                                  <a:cxn ang="0">
                                    <a:pos x="158" y="1601"/>
                                  </a:cxn>
                                  <a:cxn ang="0">
                                    <a:pos x="153" y="1558"/>
                                  </a:cxn>
                                  <a:cxn ang="0">
                                    <a:pos x="141" y="1525"/>
                                  </a:cxn>
                                  <a:cxn ang="0">
                                    <a:pos x="92" y="1504"/>
                                  </a:cxn>
                                  <a:cxn ang="0">
                                    <a:pos x="115" y="1329"/>
                                  </a:cxn>
                                  <a:cxn ang="0">
                                    <a:pos x="122" y="1219"/>
                                  </a:cxn>
                                  <a:cxn ang="0">
                                    <a:pos x="166" y="1105"/>
                                  </a:cxn>
                                  <a:cxn ang="0">
                                    <a:pos x="221" y="928"/>
                                  </a:cxn>
                                  <a:cxn ang="0">
                                    <a:pos x="226" y="719"/>
                                  </a:cxn>
                                  <a:cxn ang="0">
                                    <a:pos x="253" y="565"/>
                                  </a:cxn>
                                  <a:cxn ang="0">
                                    <a:pos x="275" y="461"/>
                                  </a:cxn>
                                  <a:cxn ang="0">
                                    <a:pos x="279" y="317"/>
                                  </a:cxn>
                                  <a:cxn ang="0">
                                    <a:pos x="292" y="142"/>
                                  </a:cxn>
                                  <a:cxn ang="0">
                                    <a:pos x="312" y="25"/>
                                  </a:cxn>
                                </a:cxnLst>
                                <a:rect l="0" t="0" r="r" b="b"/>
                                <a:pathLst>
                                  <a:path w="463" h="2531">
                                    <a:moveTo>
                                      <a:pt x="325" y="0"/>
                                    </a:moveTo>
                                    <a:lnTo>
                                      <a:pt x="328" y="0"/>
                                    </a:lnTo>
                                    <a:lnTo>
                                      <a:pt x="339" y="14"/>
                                    </a:lnTo>
                                    <a:lnTo>
                                      <a:pt x="343" y="18"/>
                                    </a:lnTo>
                                    <a:lnTo>
                                      <a:pt x="350" y="27"/>
                                    </a:lnTo>
                                    <a:lnTo>
                                      <a:pt x="350" y="37"/>
                                    </a:lnTo>
                                    <a:lnTo>
                                      <a:pt x="354" y="69"/>
                                    </a:lnTo>
                                    <a:lnTo>
                                      <a:pt x="357" y="78"/>
                                    </a:lnTo>
                                    <a:lnTo>
                                      <a:pt x="362" y="83"/>
                                    </a:lnTo>
                                    <a:lnTo>
                                      <a:pt x="375" y="93"/>
                                    </a:lnTo>
                                    <a:lnTo>
                                      <a:pt x="382" y="100"/>
                                    </a:lnTo>
                                    <a:lnTo>
                                      <a:pt x="383" y="110"/>
                                    </a:lnTo>
                                    <a:lnTo>
                                      <a:pt x="379" y="115"/>
                                    </a:lnTo>
                                    <a:lnTo>
                                      <a:pt x="378" y="121"/>
                                    </a:lnTo>
                                    <a:lnTo>
                                      <a:pt x="382" y="127"/>
                                    </a:lnTo>
                                    <a:lnTo>
                                      <a:pt x="382" y="131"/>
                                    </a:lnTo>
                                    <a:lnTo>
                                      <a:pt x="379" y="132"/>
                                    </a:lnTo>
                                    <a:lnTo>
                                      <a:pt x="372" y="136"/>
                                    </a:lnTo>
                                    <a:lnTo>
                                      <a:pt x="371" y="137"/>
                                    </a:lnTo>
                                    <a:lnTo>
                                      <a:pt x="368" y="149"/>
                                    </a:lnTo>
                                    <a:lnTo>
                                      <a:pt x="368" y="155"/>
                                    </a:lnTo>
                                    <a:lnTo>
                                      <a:pt x="376" y="159"/>
                                    </a:lnTo>
                                    <a:lnTo>
                                      <a:pt x="379" y="164"/>
                                    </a:lnTo>
                                    <a:lnTo>
                                      <a:pt x="379" y="172"/>
                                    </a:lnTo>
                                    <a:lnTo>
                                      <a:pt x="379" y="180"/>
                                    </a:lnTo>
                                    <a:lnTo>
                                      <a:pt x="382" y="183"/>
                                    </a:lnTo>
                                    <a:lnTo>
                                      <a:pt x="387" y="185"/>
                                    </a:lnTo>
                                    <a:lnTo>
                                      <a:pt x="394" y="192"/>
                                    </a:lnTo>
                                    <a:lnTo>
                                      <a:pt x="395" y="196"/>
                                    </a:lnTo>
                                    <a:lnTo>
                                      <a:pt x="398" y="209"/>
                                    </a:lnTo>
                                    <a:lnTo>
                                      <a:pt x="398" y="218"/>
                                    </a:lnTo>
                                    <a:lnTo>
                                      <a:pt x="404" y="228"/>
                                    </a:lnTo>
                                    <a:lnTo>
                                      <a:pt x="407" y="250"/>
                                    </a:lnTo>
                                    <a:lnTo>
                                      <a:pt x="407" y="268"/>
                                    </a:lnTo>
                                    <a:lnTo>
                                      <a:pt x="411" y="290"/>
                                    </a:lnTo>
                                    <a:lnTo>
                                      <a:pt x="411" y="294"/>
                                    </a:lnTo>
                                    <a:lnTo>
                                      <a:pt x="415" y="306"/>
                                    </a:lnTo>
                                    <a:lnTo>
                                      <a:pt x="415" y="308"/>
                                    </a:lnTo>
                                    <a:lnTo>
                                      <a:pt x="422" y="311"/>
                                    </a:lnTo>
                                    <a:lnTo>
                                      <a:pt x="429" y="311"/>
                                    </a:lnTo>
                                    <a:lnTo>
                                      <a:pt x="441" y="311"/>
                                    </a:lnTo>
                                    <a:lnTo>
                                      <a:pt x="447" y="309"/>
                                    </a:lnTo>
                                    <a:lnTo>
                                      <a:pt x="457" y="309"/>
                                    </a:lnTo>
                                    <a:lnTo>
                                      <a:pt x="457" y="311"/>
                                    </a:lnTo>
                                    <a:lnTo>
                                      <a:pt x="458" y="311"/>
                                    </a:lnTo>
                                    <a:lnTo>
                                      <a:pt x="458" y="314"/>
                                    </a:lnTo>
                                    <a:lnTo>
                                      <a:pt x="463" y="319"/>
                                    </a:lnTo>
                                    <a:lnTo>
                                      <a:pt x="463" y="331"/>
                                    </a:lnTo>
                                    <a:lnTo>
                                      <a:pt x="454" y="378"/>
                                    </a:lnTo>
                                    <a:lnTo>
                                      <a:pt x="436" y="385"/>
                                    </a:lnTo>
                                    <a:lnTo>
                                      <a:pt x="388" y="407"/>
                                    </a:lnTo>
                                    <a:lnTo>
                                      <a:pt x="387" y="414"/>
                                    </a:lnTo>
                                    <a:lnTo>
                                      <a:pt x="387" y="422"/>
                                    </a:lnTo>
                                    <a:lnTo>
                                      <a:pt x="389" y="432"/>
                                    </a:lnTo>
                                    <a:lnTo>
                                      <a:pt x="389" y="441"/>
                                    </a:lnTo>
                                    <a:lnTo>
                                      <a:pt x="383" y="449"/>
                                    </a:lnTo>
                                    <a:lnTo>
                                      <a:pt x="382" y="451"/>
                                    </a:lnTo>
                                    <a:lnTo>
                                      <a:pt x="382" y="467"/>
                                    </a:lnTo>
                                    <a:lnTo>
                                      <a:pt x="387" y="482"/>
                                    </a:lnTo>
                                    <a:lnTo>
                                      <a:pt x="387" y="508"/>
                                    </a:lnTo>
                                    <a:lnTo>
                                      <a:pt x="389" y="519"/>
                                    </a:lnTo>
                                    <a:lnTo>
                                      <a:pt x="393" y="534"/>
                                    </a:lnTo>
                                    <a:lnTo>
                                      <a:pt x="395" y="548"/>
                                    </a:lnTo>
                                    <a:lnTo>
                                      <a:pt x="394" y="551"/>
                                    </a:lnTo>
                                    <a:lnTo>
                                      <a:pt x="389" y="554"/>
                                    </a:lnTo>
                                    <a:lnTo>
                                      <a:pt x="379" y="558"/>
                                    </a:lnTo>
                                    <a:lnTo>
                                      <a:pt x="364" y="573"/>
                                    </a:lnTo>
                                    <a:lnTo>
                                      <a:pt x="361" y="575"/>
                                    </a:lnTo>
                                    <a:lnTo>
                                      <a:pt x="354" y="600"/>
                                    </a:lnTo>
                                    <a:lnTo>
                                      <a:pt x="329" y="628"/>
                                    </a:lnTo>
                                    <a:lnTo>
                                      <a:pt x="323" y="654"/>
                                    </a:lnTo>
                                    <a:lnTo>
                                      <a:pt x="318" y="675"/>
                                    </a:lnTo>
                                    <a:lnTo>
                                      <a:pt x="317" y="682"/>
                                    </a:lnTo>
                                    <a:lnTo>
                                      <a:pt x="311" y="696"/>
                                    </a:lnTo>
                                    <a:lnTo>
                                      <a:pt x="308" y="704"/>
                                    </a:lnTo>
                                    <a:lnTo>
                                      <a:pt x="307" y="729"/>
                                    </a:lnTo>
                                    <a:lnTo>
                                      <a:pt x="308" y="739"/>
                                    </a:lnTo>
                                    <a:lnTo>
                                      <a:pt x="308" y="749"/>
                                    </a:lnTo>
                                    <a:lnTo>
                                      <a:pt x="305" y="762"/>
                                    </a:lnTo>
                                    <a:lnTo>
                                      <a:pt x="300" y="766"/>
                                    </a:lnTo>
                                    <a:lnTo>
                                      <a:pt x="300" y="769"/>
                                    </a:lnTo>
                                    <a:lnTo>
                                      <a:pt x="298" y="776"/>
                                    </a:lnTo>
                                    <a:lnTo>
                                      <a:pt x="292" y="782"/>
                                    </a:lnTo>
                                    <a:lnTo>
                                      <a:pt x="289" y="796"/>
                                    </a:lnTo>
                                    <a:lnTo>
                                      <a:pt x="281" y="811"/>
                                    </a:lnTo>
                                    <a:lnTo>
                                      <a:pt x="280" y="814"/>
                                    </a:lnTo>
                                    <a:lnTo>
                                      <a:pt x="276" y="825"/>
                                    </a:lnTo>
                                    <a:lnTo>
                                      <a:pt x="274" y="841"/>
                                    </a:lnTo>
                                    <a:lnTo>
                                      <a:pt x="274" y="854"/>
                                    </a:lnTo>
                                    <a:lnTo>
                                      <a:pt x="284" y="863"/>
                                    </a:lnTo>
                                    <a:lnTo>
                                      <a:pt x="284" y="892"/>
                                    </a:lnTo>
                                    <a:lnTo>
                                      <a:pt x="296" y="925"/>
                                    </a:lnTo>
                                    <a:lnTo>
                                      <a:pt x="297" y="935"/>
                                    </a:lnTo>
                                    <a:lnTo>
                                      <a:pt x="296" y="947"/>
                                    </a:lnTo>
                                    <a:lnTo>
                                      <a:pt x="303" y="955"/>
                                    </a:lnTo>
                                    <a:lnTo>
                                      <a:pt x="306" y="960"/>
                                    </a:lnTo>
                                    <a:lnTo>
                                      <a:pt x="309" y="979"/>
                                    </a:lnTo>
                                    <a:lnTo>
                                      <a:pt x="311" y="997"/>
                                    </a:lnTo>
                                    <a:lnTo>
                                      <a:pt x="311" y="1013"/>
                                    </a:lnTo>
                                    <a:lnTo>
                                      <a:pt x="298" y="1032"/>
                                    </a:lnTo>
                                    <a:lnTo>
                                      <a:pt x="292" y="1045"/>
                                    </a:lnTo>
                                    <a:lnTo>
                                      <a:pt x="290" y="1052"/>
                                    </a:lnTo>
                                    <a:lnTo>
                                      <a:pt x="286" y="1075"/>
                                    </a:lnTo>
                                    <a:lnTo>
                                      <a:pt x="285" y="1078"/>
                                    </a:lnTo>
                                    <a:lnTo>
                                      <a:pt x="274" y="1088"/>
                                    </a:lnTo>
                                    <a:lnTo>
                                      <a:pt x="275" y="1117"/>
                                    </a:lnTo>
                                    <a:lnTo>
                                      <a:pt x="278" y="1134"/>
                                    </a:lnTo>
                                    <a:lnTo>
                                      <a:pt x="278" y="1142"/>
                                    </a:lnTo>
                                    <a:lnTo>
                                      <a:pt x="275" y="1144"/>
                                    </a:lnTo>
                                    <a:lnTo>
                                      <a:pt x="269" y="1148"/>
                                    </a:lnTo>
                                    <a:lnTo>
                                      <a:pt x="266" y="1151"/>
                                    </a:lnTo>
                                    <a:lnTo>
                                      <a:pt x="265" y="1159"/>
                                    </a:lnTo>
                                    <a:lnTo>
                                      <a:pt x="263" y="1161"/>
                                    </a:lnTo>
                                    <a:lnTo>
                                      <a:pt x="257" y="1161"/>
                                    </a:lnTo>
                                    <a:lnTo>
                                      <a:pt x="253" y="1164"/>
                                    </a:lnTo>
                                    <a:lnTo>
                                      <a:pt x="247" y="1172"/>
                                    </a:lnTo>
                                    <a:lnTo>
                                      <a:pt x="242" y="1186"/>
                                    </a:lnTo>
                                    <a:lnTo>
                                      <a:pt x="238" y="1225"/>
                                    </a:lnTo>
                                    <a:lnTo>
                                      <a:pt x="238" y="1262"/>
                                    </a:lnTo>
                                    <a:lnTo>
                                      <a:pt x="242" y="1290"/>
                                    </a:lnTo>
                                    <a:lnTo>
                                      <a:pt x="247" y="1301"/>
                                    </a:lnTo>
                                    <a:lnTo>
                                      <a:pt x="247" y="1314"/>
                                    </a:lnTo>
                                    <a:lnTo>
                                      <a:pt x="243" y="1323"/>
                                    </a:lnTo>
                                    <a:lnTo>
                                      <a:pt x="235" y="1332"/>
                                    </a:lnTo>
                                    <a:lnTo>
                                      <a:pt x="230" y="1337"/>
                                    </a:lnTo>
                                    <a:lnTo>
                                      <a:pt x="227" y="1343"/>
                                    </a:lnTo>
                                    <a:lnTo>
                                      <a:pt x="225" y="1358"/>
                                    </a:lnTo>
                                    <a:lnTo>
                                      <a:pt x="208" y="1419"/>
                                    </a:lnTo>
                                    <a:lnTo>
                                      <a:pt x="206" y="1424"/>
                                    </a:lnTo>
                                    <a:lnTo>
                                      <a:pt x="208" y="1440"/>
                                    </a:lnTo>
                                    <a:lnTo>
                                      <a:pt x="199" y="1481"/>
                                    </a:lnTo>
                                    <a:lnTo>
                                      <a:pt x="196" y="1510"/>
                                    </a:lnTo>
                                    <a:lnTo>
                                      <a:pt x="200" y="1525"/>
                                    </a:lnTo>
                                    <a:lnTo>
                                      <a:pt x="209" y="1533"/>
                                    </a:lnTo>
                                    <a:lnTo>
                                      <a:pt x="210" y="1537"/>
                                    </a:lnTo>
                                    <a:lnTo>
                                      <a:pt x="210" y="1549"/>
                                    </a:lnTo>
                                    <a:lnTo>
                                      <a:pt x="209" y="1554"/>
                                    </a:lnTo>
                                    <a:lnTo>
                                      <a:pt x="205" y="1563"/>
                                    </a:lnTo>
                                    <a:lnTo>
                                      <a:pt x="195" y="1576"/>
                                    </a:lnTo>
                                    <a:lnTo>
                                      <a:pt x="190" y="1597"/>
                                    </a:lnTo>
                                    <a:lnTo>
                                      <a:pt x="190" y="1633"/>
                                    </a:lnTo>
                                    <a:lnTo>
                                      <a:pt x="193" y="1639"/>
                                    </a:lnTo>
                                    <a:lnTo>
                                      <a:pt x="196" y="1641"/>
                                    </a:lnTo>
                                    <a:lnTo>
                                      <a:pt x="198" y="1646"/>
                                    </a:lnTo>
                                    <a:lnTo>
                                      <a:pt x="196" y="1673"/>
                                    </a:lnTo>
                                    <a:lnTo>
                                      <a:pt x="198" y="1678"/>
                                    </a:lnTo>
                                    <a:lnTo>
                                      <a:pt x="203" y="1688"/>
                                    </a:lnTo>
                                    <a:lnTo>
                                      <a:pt x="205" y="1703"/>
                                    </a:lnTo>
                                    <a:lnTo>
                                      <a:pt x="201" y="1732"/>
                                    </a:lnTo>
                                    <a:lnTo>
                                      <a:pt x="201" y="1739"/>
                                    </a:lnTo>
                                    <a:lnTo>
                                      <a:pt x="209" y="1739"/>
                                    </a:lnTo>
                                    <a:lnTo>
                                      <a:pt x="223" y="1742"/>
                                    </a:lnTo>
                                    <a:lnTo>
                                      <a:pt x="231" y="1751"/>
                                    </a:lnTo>
                                    <a:lnTo>
                                      <a:pt x="232" y="1759"/>
                                    </a:lnTo>
                                    <a:lnTo>
                                      <a:pt x="230" y="1768"/>
                                    </a:lnTo>
                                    <a:lnTo>
                                      <a:pt x="216" y="1769"/>
                                    </a:lnTo>
                                    <a:lnTo>
                                      <a:pt x="200" y="1767"/>
                                    </a:lnTo>
                                    <a:lnTo>
                                      <a:pt x="196" y="1769"/>
                                    </a:lnTo>
                                    <a:lnTo>
                                      <a:pt x="200" y="1779"/>
                                    </a:lnTo>
                                    <a:lnTo>
                                      <a:pt x="214" y="1785"/>
                                    </a:lnTo>
                                    <a:lnTo>
                                      <a:pt x="223" y="1797"/>
                                    </a:lnTo>
                                    <a:lnTo>
                                      <a:pt x="223" y="1807"/>
                                    </a:lnTo>
                                    <a:lnTo>
                                      <a:pt x="219" y="1812"/>
                                    </a:lnTo>
                                    <a:lnTo>
                                      <a:pt x="215" y="1817"/>
                                    </a:lnTo>
                                    <a:lnTo>
                                      <a:pt x="214" y="1827"/>
                                    </a:lnTo>
                                    <a:lnTo>
                                      <a:pt x="214" y="1853"/>
                                    </a:lnTo>
                                    <a:lnTo>
                                      <a:pt x="212" y="1858"/>
                                    </a:lnTo>
                                    <a:lnTo>
                                      <a:pt x="212" y="1871"/>
                                    </a:lnTo>
                                    <a:lnTo>
                                      <a:pt x="214" y="1879"/>
                                    </a:lnTo>
                                    <a:lnTo>
                                      <a:pt x="212" y="1915"/>
                                    </a:lnTo>
                                    <a:lnTo>
                                      <a:pt x="206" y="1930"/>
                                    </a:lnTo>
                                    <a:lnTo>
                                      <a:pt x="200" y="1945"/>
                                    </a:lnTo>
                                    <a:lnTo>
                                      <a:pt x="199" y="1955"/>
                                    </a:lnTo>
                                    <a:lnTo>
                                      <a:pt x="189" y="1973"/>
                                    </a:lnTo>
                                    <a:lnTo>
                                      <a:pt x="176" y="1992"/>
                                    </a:lnTo>
                                    <a:lnTo>
                                      <a:pt x="172" y="1998"/>
                                    </a:lnTo>
                                    <a:lnTo>
                                      <a:pt x="171" y="2004"/>
                                    </a:lnTo>
                                    <a:lnTo>
                                      <a:pt x="169" y="2019"/>
                                    </a:lnTo>
                                    <a:lnTo>
                                      <a:pt x="171" y="2019"/>
                                    </a:lnTo>
                                    <a:lnTo>
                                      <a:pt x="171" y="2027"/>
                                    </a:lnTo>
                                    <a:lnTo>
                                      <a:pt x="173" y="2033"/>
                                    </a:lnTo>
                                    <a:lnTo>
                                      <a:pt x="176" y="2044"/>
                                    </a:lnTo>
                                    <a:lnTo>
                                      <a:pt x="176" y="2053"/>
                                    </a:lnTo>
                                    <a:lnTo>
                                      <a:pt x="172" y="2055"/>
                                    </a:lnTo>
                                    <a:lnTo>
                                      <a:pt x="171" y="2059"/>
                                    </a:lnTo>
                                    <a:lnTo>
                                      <a:pt x="168" y="2080"/>
                                    </a:lnTo>
                                    <a:lnTo>
                                      <a:pt x="165" y="2093"/>
                                    </a:lnTo>
                                    <a:lnTo>
                                      <a:pt x="162" y="2098"/>
                                    </a:lnTo>
                                    <a:lnTo>
                                      <a:pt x="151" y="2112"/>
                                    </a:lnTo>
                                    <a:lnTo>
                                      <a:pt x="137" y="2139"/>
                                    </a:lnTo>
                                    <a:lnTo>
                                      <a:pt x="133" y="2143"/>
                                    </a:lnTo>
                                    <a:lnTo>
                                      <a:pt x="128" y="2154"/>
                                    </a:lnTo>
                                    <a:lnTo>
                                      <a:pt x="120" y="2186"/>
                                    </a:lnTo>
                                    <a:lnTo>
                                      <a:pt x="120" y="2198"/>
                                    </a:lnTo>
                                    <a:lnTo>
                                      <a:pt x="119" y="2208"/>
                                    </a:lnTo>
                                    <a:lnTo>
                                      <a:pt x="119" y="2238"/>
                                    </a:lnTo>
                                    <a:lnTo>
                                      <a:pt x="120" y="2241"/>
                                    </a:lnTo>
                                    <a:lnTo>
                                      <a:pt x="123" y="2256"/>
                                    </a:lnTo>
                                    <a:lnTo>
                                      <a:pt x="125" y="2263"/>
                                    </a:lnTo>
                                    <a:lnTo>
                                      <a:pt x="129" y="2264"/>
                                    </a:lnTo>
                                    <a:lnTo>
                                      <a:pt x="133" y="2261"/>
                                    </a:lnTo>
                                    <a:lnTo>
                                      <a:pt x="136" y="2253"/>
                                    </a:lnTo>
                                    <a:lnTo>
                                      <a:pt x="144" y="2248"/>
                                    </a:lnTo>
                                    <a:lnTo>
                                      <a:pt x="163" y="2252"/>
                                    </a:lnTo>
                                    <a:lnTo>
                                      <a:pt x="168" y="2246"/>
                                    </a:lnTo>
                                    <a:lnTo>
                                      <a:pt x="169" y="2246"/>
                                    </a:lnTo>
                                    <a:lnTo>
                                      <a:pt x="173" y="2247"/>
                                    </a:lnTo>
                                    <a:lnTo>
                                      <a:pt x="176" y="2249"/>
                                    </a:lnTo>
                                    <a:lnTo>
                                      <a:pt x="178" y="2268"/>
                                    </a:lnTo>
                                    <a:lnTo>
                                      <a:pt x="179" y="2283"/>
                                    </a:lnTo>
                                    <a:lnTo>
                                      <a:pt x="178" y="2340"/>
                                    </a:lnTo>
                                    <a:lnTo>
                                      <a:pt x="179" y="2345"/>
                                    </a:lnTo>
                                    <a:lnTo>
                                      <a:pt x="185" y="2359"/>
                                    </a:lnTo>
                                    <a:lnTo>
                                      <a:pt x="190" y="2364"/>
                                    </a:lnTo>
                                    <a:lnTo>
                                      <a:pt x="204" y="2370"/>
                                    </a:lnTo>
                                    <a:lnTo>
                                      <a:pt x="259" y="2370"/>
                                    </a:lnTo>
                                    <a:lnTo>
                                      <a:pt x="264" y="2371"/>
                                    </a:lnTo>
                                    <a:lnTo>
                                      <a:pt x="269" y="2371"/>
                                    </a:lnTo>
                                    <a:lnTo>
                                      <a:pt x="289" y="2371"/>
                                    </a:lnTo>
                                    <a:lnTo>
                                      <a:pt x="306" y="2367"/>
                                    </a:lnTo>
                                    <a:lnTo>
                                      <a:pt x="317" y="2369"/>
                                    </a:lnTo>
                                    <a:lnTo>
                                      <a:pt x="343" y="2377"/>
                                    </a:lnTo>
                                    <a:lnTo>
                                      <a:pt x="375" y="2383"/>
                                    </a:lnTo>
                                    <a:lnTo>
                                      <a:pt x="389" y="2391"/>
                                    </a:lnTo>
                                    <a:lnTo>
                                      <a:pt x="394" y="2392"/>
                                    </a:lnTo>
                                    <a:lnTo>
                                      <a:pt x="394" y="2396"/>
                                    </a:lnTo>
                                    <a:lnTo>
                                      <a:pt x="391" y="2397"/>
                                    </a:lnTo>
                                    <a:lnTo>
                                      <a:pt x="379" y="2393"/>
                                    </a:lnTo>
                                    <a:lnTo>
                                      <a:pt x="368" y="2393"/>
                                    </a:lnTo>
                                    <a:lnTo>
                                      <a:pt x="355" y="2386"/>
                                    </a:lnTo>
                                    <a:lnTo>
                                      <a:pt x="348" y="2385"/>
                                    </a:lnTo>
                                    <a:lnTo>
                                      <a:pt x="333" y="2392"/>
                                    </a:lnTo>
                                    <a:lnTo>
                                      <a:pt x="330" y="2399"/>
                                    </a:lnTo>
                                    <a:lnTo>
                                      <a:pt x="327" y="2405"/>
                                    </a:lnTo>
                                    <a:lnTo>
                                      <a:pt x="311" y="2409"/>
                                    </a:lnTo>
                                    <a:lnTo>
                                      <a:pt x="294" y="2419"/>
                                    </a:lnTo>
                                    <a:lnTo>
                                      <a:pt x="290" y="2424"/>
                                    </a:lnTo>
                                    <a:lnTo>
                                      <a:pt x="281" y="2426"/>
                                    </a:lnTo>
                                    <a:lnTo>
                                      <a:pt x="275" y="2425"/>
                                    </a:lnTo>
                                    <a:lnTo>
                                      <a:pt x="268" y="2429"/>
                                    </a:lnTo>
                                    <a:lnTo>
                                      <a:pt x="259" y="2431"/>
                                    </a:lnTo>
                                    <a:lnTo>
                                      <a:pt x="259" y="2455"/>
                                    </a:lnTo>
                                    <a:lnTo>
                                      <a:pt x="253" y="2479"/>
                                    </a:lnTo>
                                    <a:lnTo>
                                      <a:pt x="251" y="2512"/>
                                    </a:lnTo>
                                    <a:lnTo>
                                      <a:pt x="249" y="2521"/>
                                    </a:lnTo>
                                    <a:lnTo>
                                      <a:pt x="246" y="2527"/>
                                    </a:lnTo>
                                    <a:lnTo>
                                      <a:pt x="243" y="2531"/>
                                    </a:lnTo>
                                    <a:lnTo>
                                      <a:pt x="237" y="2531"/>
                                    </a:lnTo>
                                    <a:lnTo>
                                      <a:pt x="222" y="2526"/>
                                    </a:lnTo>
                                    <a:lnTo>
                                      <a:pt x="214" y="2525"/>
                                    </a:lnTo>
                                    <a:lnTo>
                                      <a:pt x="194" y="2515"/>
                                    </a:lnTo>
                                    <a:lnTo>
                                      <a:pt x="183" y="2505"/>
                                    </a:lnTo>
                                    <a:lnTo>
                                      <a:pt x="178" y="2495"/>
                                    </a:lnTo>
                                    <a:lnTo>
                                      <a:pt x="179" y="2485"/>
                                    </a:lnTo>
                                    <a:lnTo>
                                      <a:pt x="188" y="2480"/>
                                    </a:lnTo>
                                    <a:lnTo>
                                      <a:pt x="190" y="2488"/>
                                    </a:lnTo>
                                    <a:lnTo>
                                      <a:pt x="189" y="2494"/>
                                    </a:lnTo>
                                    <a:lnTo>
                                      <a:pt x="198" y="2490"/>
                                    </a:lnTo>
                                    <a:lnTo>
                                      <a:pt x="201" y="2483"/>
                                    </a:lnTo>
                                    <a:lnTo>
                                      <a:pt x="208" y="2477"/>
                                    </a:lnTo>
                                    <a:lnTo>
                                      <a:pt x="220" y="2475"/>
                                    </a:lnTo>
                                    <a:lnTo>
                                      <a:pt x="231" y="2468"/>
                                    </a:lnTo>
                                    <a:lnTo>
                                      <a:pt x="238" y="2461"/>
                                    </a:lnTo>
                                    <a:lnTo>
                                      <a:pt x="243" y="2450"/>
                                    </a:lnTo>
                                    <a:lnTo>
                                      <a:pt x="244" y="2442"/>
                                    </a:lnTo>
                                    <a:lnTo>
                                      <a:pt x="233" y="2436"/>
                                    </a:lnTo>
                                    <a:lnTo>
                                      <a:pt x="227" y="2428"/>
                                    </a:lnTo>
                                    <a:lnTo>
                                      <a:pt x="222" y="2417"/>
                                    </a:lnTo>
                                    <a:lnTo>
                                      <a:pt x="211" y="2414"/>
                                    </a:lnTo>
                                    <a:lnTo>
                                      <a:pt x="189" y="2413"/>
                                    </a:lnTo>
                                    <a:lnTo>
                                      <a:pt x="176" y="2418"/>
                                    </a:lnTo>
                                    <a:lnTo>
                                      <a:pt x="171" y="2424"/>
                                    </a:lnTo>
                                    <a:lnTo>
                                      <a:pt x="171" y="2417"/>
                                    </a:lnTo>
                                    <a:lnTo>
                                      <a:pt x="168" y="2412"/>
                                    </a:lnTo>
                                    <a:lnTo>
                                      <a:pt x="153" y="2414"/>
                                    </a:lnTo>
                                    <a:lnTo>
                                      <a:pt x="153" y="2409"/>
                                    </a:lnTo>
                                    <a:lnTo>
                                      <a:pt x="156" y="2404"/>
                                    </a:lnTo>
                                    <a:lnTo>
                                      <a:pt x="168" y="2398"/>
                                    </a:lnTo>
                                    <a:lnTo>
                                      <a:pt x="171" y="2388"/>
                                    </a:lnTo>
                                    <a:lnTo>
                                      <a:pt x="171" y="2376"/>
                                    </a:lnTo>
                                    <a:lnTo>
                                      <a:pt x="160" y="2364"/>
                                    </a:lnTo>
                                    <a:lnTo>
                                      <a:pt x="168" y="2360"/>
                                    </a:lnTo>
                                    <a:lnTo>
                                      <a:pt x="169" y="2354"/>
                                    </a:lnTo>
                                    <a:lnTo>
                                      <a:pt x="168" y="2345"/>
                                    </a:lnTo>
                                    <a:lnTo>
                                      <a:pt x="160" y="2335"/>
                                    </a:lnTo>
                                    <a:lnTo>
                                      <a:pt x="145" y="2322"/>
                                    </a:lnTo>
                                    <a:lnTo>
                                      <a:pt x="134" y="2316"/>
                                    </a:lnTo>
                                    <a:lnTo>
                                      <a:pt x="129" y="2316"/>
                                    </a:lnTo>
                                    <a:lnTo>
                                      <a:pt x="160" y="2338"/>
                                    </a:lnTo>
                                    <a:lnTo>
                                      <a:pt x="160" y="2345"/>
                                    </a:lnTo>
                                    <a:lnTo>
                                      <a:pt x="153" y="2348"/>
                                    </a:lnTo>
                                    <a:lnTo>
                                      <a:pt x="146" y="2344"/>
                                    </a:lnTo>
                                    <a:lnTo>
                                      <a:pt x="137" y="2335"/>
                                    </a:lnTo>
                                    <a:lnTo>
                                      <a:pt x="135" y="2338"/>
                                    </a:lnTo>
                                    <a:lnTo>
                                      <a:pt x="141" y="2351"/>
                                    </a:lnTo>
                                    <a:lnTo>
                                      <a:pt x="137" y="2361"/>
                                    </a:lnTo>
                                    <a:lnTo>
                                      <a:pt x="133" y="2365"/>
                                    </a:lnTo>
                                    <a:lnTo>
                                      <a:pt x="130" y="2360"/>
                                    </a:lnTo>
                                    <a:lnTo>
                                      <a:pt x="126" y="2353"/>
                                    </a:lnTo>
                                    <a:lnTo>
                                      <a:pt x="125" y="2343"/>
                                    </a:lnTo>
                                    <a:lnTo>
                                      <a:pt x="119" y="2329"/>
                                    </a:lnTo>
                                    <a:lnTo>
                                      <a:pt x="125" y="2344"/>
                                    </a:lnTo>
                                    <a:lnTo>
                                      <a:pt x="126" y="2359"/>
                                    </a:lnTo>
                                    <a:lnTo>
                                      <a:pt x="125" y="2371"/>
                                    </a:lnTo>
                                    <a:lnTo>
                                      <a:pt x="119" y="2370"/>
                                    </a:lnTo>
                                    <a:lnTo>
                                      <a:pt x="114" y="2367"/>
                                    </a:lnTo>
                                    <a:lnTo>
                                      <a:pt x="110" y="2355"/>
                                    </a:lnTo>
                                    <a:lnTo>
                                      <a:pt x="113" y="2332"/>
                                    </a:lnTo>
                                    <a:lnTo>
                                      <a:pt x="106" y="2312"/>
                                    </a:lnTo>
                                    <a:lnTo>
                                      <a:pt x="81" y="2285"/>
                                    </a:lnTo>
                                    <a:lnTo>
                                      <a:pt x="79" y="2274"/>
                                    </a:lnTo>
                                    <a:lnTo>
                                      <a:pt x="81" y="2267"/>
                                    </a:lnTo>
                                    <a:lnTo>
                                      <a:pt x="92" y="2267"/>
                                    </a:lnTo>
                                    <a:lnTo>
                                      <a:pt x="102" y="2263"/>
                                    </a:lnTo>
                                    <a:lnTo>
                                      <a:pt x="101" y="2252"/>
                                    </a:lnTo>
                                    <a:lnTo>
                                      <a:pt x="97" y="2249"/>
                                    </a:lnTo>
                                    <a:lnTo>
                                      <a:pt x="94" y="2256"/>
                                    </a:lnTo>
                                    <a:lnTo>
                                      <a:pt x="90" y="2256"/>
                                    </a:lnTo>
                                    <a:lnTo>
                                      <a:pt x="83" y="2251"/>
                                    </a:lnTo>
                                    <a:lnTo>
                                      <a:pt x="79" y="2240"/>
                                    </a:lnTo>
                                    <a:lnTo>
                                      <a:pt x="82" y="2234"/>
                                    </a:lnTo>
                                    <a:lnTo>
                                      <a:pt x="93" y="2237"/>
                                    </a:lnTo>
                                    <a:lnTo>
                                      <a:pt x="92" y="2234"/>
                                    </a:lnTo>
                                    <a:lnTo>
                                      <a:pt x="86" y="2227"/>
                                    </a:lnTo>
                                    <a:lnTo>
                                      <a:pt x="74" y="2225"/>
                                    </a:lnTo>
                                    <a:lnTo>
                                      <a:pt x="66" y="2221"/>
                                    </a:lnTo>
                                    <a:lnTo>
                                      <a:pt x="60" y="2214"/>
                                    </a:lnTo>
                                    <a:lnTo>
                                      <a:pt x="55" y="2204"/>
                                    </a:lnTo>
                                    <a:lnTo>
                                      <a:pt x="69" y="2189"/>
                                    </a:lnTo>
                                    <a:lnTo>
                                      <a:pt x="70" y="2173"/>
                                    </a:lnTo>
                                    <a:lnTo>
                                      <a:pt x="72" y="2170"/>
                                    </a:lnTo>
                                    <a:lnTo>
                                      <a:pt x="72" y="2164"/>
                                    </a:lnTo>
                                    <a:lnTo>
                                      <a:pt x="87" y="2154"/>
                                    </a:lnTo>
                                    <a:lnTo>
                                      <a:pt x="93" y="2156"/>
                                    </a:lnTo>
                                    <a:lnTo>
                                      <a:pt x="97" y="2156"/>
                                    </a:lnTo>
                                    <a:lnTo>
                                      <a:pt x="97" y="2154"/>
                                    </a:lnTo>
                                    <a:lnTo>
                                      <a:pt x="92" y="2150"/>
                                    </a:lnTo>
                                    <a:lnTo>
                                      <a:pt x="90" y="2144"/>
                                    </a:lnTo>
                                    <a:lnTo>
                                      <a:pt x="97" y="2116"/>
                                    </a:lnTo>
                                    <a:lnTo>
                                      <a:pt x="93" y="2117"/>
                                    </a:lnTo>
                                    <a:lnTo>
                                      <a:pt x="85" y="2125"/>
                                    </a:lnTo>
                                    <a:lnTo>
                                      <a:pt x="82" y="2134"/>
                                    </a:lnTo>
                                    <a:lnTo>
                                      <a:pt x="77" y="2144"/>
                                    </a:lnTo>
                                    <a:lnTo>
                                      <a:pt x="72" y="2141"/>
                                    </a:lnTo>
                                    <a:lnTo>
                                      <a:pt x="70" y="2134"/>
                                    </a:lnTo>
                                    <a:lnTo>
                                      <a:pt x="69" y="2119"/>
                                    </a:lnTo>
                                    <a:lnTo>
                                      <a:pt x="69" y="2089"/>
                                    </a:lnTo>
                                    <a:lnTo>
                                      <a:pt x="72" y="2082"/>
                                    </a:lnTo>
                                    <a:lnTo>
                                      <a:pt x="77" y="2084"/>
                                    </a:lnTo>
                                    <a:lnTo>
                                      <a:pt x="70" y="2076"/>
                                    </a:lnTo>
                                    <a:lnTo>
                                      <a:pt x="72" y="2065"/>
                                    </a:lnTo>
                                    <a:lnTo>
                                      <a:pt x="88" y="2064"/>
                                    </a:lnTo>
                                    <a:lnTo>
                                      <a:pt x="98" y="2073"/>
                                    </a:lnTo>
                                    <a:lnTo>
                                      <a:pt x="96" y="2064"/>
                                    </a:lnTo>
                                    <a:lnTo>
                                      <a:pt x="93" y="2052"/>
                                    </a:lnTo>
                                    <a:lnTo>
                                      <a:pt x="90" y="2057"/>
                                    </a:lnTo>
                                    <a:lnTo>
                                      <a:pt x="69" y="2062"/>
                                    </a:lnTo>
                                    <a:lnTo>
                                      <a:pt x="65" y="2058"/>
                                    </a:lnTo>
                                    <a:lnTo>
                                      <a:pt x="63" y="2048"/>
                                    </a:lnTo>
                                    <a:lnTo>
                                      <a:pt x="59" y="2042"/>
                                    </a:lnTo>
                                    <a:lnTo>
                                      <a:pt x="59" y="2021"/>
                                    </a:lnTo>
                                    <a:lnTo>
                                      <a:pt x="66" y="2022"/>
                                    </a:lnTo>
                                    <a:lnTo>
                                      <a:pt x="72" y="2032"/>
                                    </a:lnTo>
                                    <a:lnTo>
                                      <a:pt x="76" y="2042"/>
                                    </a:lnTo>
                                    <a:lnTo>
                                      <a:pt x="75" y="2027"/>
                                    </a:lnTo>
                                    <a:lnTo>
                                      <a:pt x="79" y="2025"/>
                                    </a:lnTo>
                                    <a:lnTo>
                                      <a:pt x="99" y="2028"/>
                                    </a:lnTo>
                                    <a:lnTo>
                                      <a:pt x="115" y="2041"/>
                                    </a:lnTo>
                                    <a:lnTo>
                                      <a:pt x="122" y="2041"/>
                                    </a:lnTo>
                                    <a:lnTo>
                                      <a:pt x="109" y="2032"/>
                                    </a:lnTo>
                                    <a:lnTo>
                                      <a:pt x="102" y="2019"/>
                                    </a:lnTo>
                                    <a:lnTo>
                                      <a:pt x="99" y="2005"/>
                                    </a:lnTo>
                                    <a:lnTo>
                                      <a:pt x="97" y="1999"/>
                                    </a:lnTo>
                                    <a:lnTo>
                                      <a:pt x="94" y="2006"/>
                                    </a:lnTo>
                                    <a:lnTo>
                                      <a:pt x="81" y="2005"/>
                                    </a:lnTo>
                                    <a:lnTo>
                                      <a:pt x="76" y="2000"/>
                                    </a:lnTo>
                                    <a:lnTo>
                                      <a:pt x="77" y="1995"/>
                                    </a:lnTo>
                                    <a:lnTo>
                                      <a:pt x="85" y="1989"/>
                                    </a:lnTo>
                                    <a:lnTo>
                                      <a:pt x="76" y="1987"/>
                                    </a:lnTo>
                                    <a:lnTo>
                                      <a:pt x="63" y="1979"/>
                                    </a:lnTo>
                                    <a:lnTo>
                                      <a:pt x="60" y="1976"/>
                                    </a:lnTo>
                                    <a:lnTo>
                                      <a:pt x="65" y="1966"/>
                                    </a:lnTo>
                                    <a:lnTo>
                                      <a:pt x="76" y="1961"/>
                                    </a:lnTo>
                                    <a:lnTo>
                                      <a:pt x="85" y="1958"/>
                                    </a:lnTo>
                                    <a:lnTo>
                                      <a:pt x="77" y="1951"/>
                                    </a:lnTo>
                                    <a:lnTo>
                                      <a:pt x="87" y="1941"/>
                                    </a:lnTo>
                                    <a:lnTo>
                                      <a:pt x="83" y="1939"/>
                                    </a:lnTo>
                                    <a:lnTo>
                                      <a:pt x="81" y="1931"/>
                                    </a:lnTo>
                                    <a:lnTo>
                                      <a:pt x="74" y="1925"/>
                                    </a:lnTo>
                                    <a:lnTo>
                                      <a:pt x="66" y="1920"/>
                                    </a:lnTo>
                                    <a:lnTo>
                                      <a:pt x="59" y="1920"/>
                                    </a:lnTo>
                                    <a:lnTo>
                                      <a:pt x="54" y="1926"/>
                                    </a:lnTo>
                                    <a:lnTo>
                                      <a:pt x="48" y="1929"/>
                                    </a:lnTo>
                                    <a:lnTo>
                                      <a:pt x="33" y="1922"/>
                                    </a:lnTo>
                                    <a:lnTo>
                                      <a:pt x="28" y="1914"/>
                                    </a:lnTo>
                                    <a:lnTo>
                                      <a:pt x="22" y="1909"/>
                                    </a:lnTo>
                                    <a:lnTo>
                                      <a:pt x="13" y="1914"/>
                                    </a:lnTo>
                                    <a:lnTo>
                                      <a:pt x="7" y="1919"/>
                                    </a:lnTo>
                                    <a:lnTo>
                                      <a:pt x="12" y="1923"/>
                                    </a:lnTo>
                                    <a:lnTo>
                                      <a:pt x="15" y="1930"/>
                                    </a:lnTo>
                                    <a:lnTo>
                                      <a:pt x="12" y="1939"/>
                                    </a:lnTo>
                                    <a:lnTo>
                                      <a:pt x="1" y="1937"/>
                                    </a:lnTo>
                                    <a:lnTo>
                                      <a:pt x="0" y="1929"/>
                                    </a:lnTo>
                                    <a:lnTo>
                                      <a:pt x="4" y="1908"/>
                                    </a:lnTo>
                                    <a:lnTo>
                                      <a:pt x="12" y="1903"/>
                                    </a:lnTo>
                                    <a:lnTo>
                                      <a:pt x="20" y="1896"/>
                                    </a:lnTo>
                                    <a:lnTo>
                                      <a:pt x="27" y="1885"/>
                                    </a:lnTo>
                                    <a:lnTo>
                                      <a:pt x="36" y="1883"/>
                                    </a:lnTo>
                                    <a:lnTo>
                                      <a:pt x="44" y="1879"/>
                                    </a:lnTo>
                                    <a:lnTo>
                                      <a:pt x="44" y="1871"/>
                                    </a:lnTo>
                                    <a:lnTo>
                                      <a:pt x="42" y="1870"/>
                                    </a:lnTo>
                                    <a:lnTo>
                                      <a:pt x="36" y="1871"/>
                                    </a:lnTo>
                                    <a:lnTo>
                                      <a:pt x="32" y="1869"/>
                                    </a:lnTo>
                                    <a:lnTo>
                                      <a:pt x="29" y="1865"/>
                                    </a:lnTo>
                                    <a:lnTo>
                                      <a:pt x="29" y="1856"/>
                                    </a:lnTo>
                                    <a:lnTo>
                                      <a:pt x="47" y="1853"/>
                                    </a:lnTo>
                                    <a:lnTo>
                                      <a:pt x="55" y="1855"/>
                                    </a:lnTo>
                                    <a:lnTo>
                                      <a:pt x="59" y="1859"/>
                                    </a:lnTo>
                                    <a:lnTo>
                                      <a:pt x="66" y="1853"/>
                                    </a:lnTo>
                                    <a:lnTo>
                                      <a:pt x="72" y="1856"/>
                                    </a:lnTo>
                                    <a:lnTo>
                                      <a:pt x="79" y="1860"/>
                                    </a:lnTo>
                                    <a:lnTo>
                                      <a:pt x="76" y="1867"/>
                                    </a:lnTo>
                                    <a:lnTo>
                                      <a:pt x="77" y="1874"/>
                                    </a:lnTo>
                                    <a:lnTo>
                                      <a:pt x="82" y="1869"/>
                                    </a:lnTo>
                                    <a:lnTo>
                                      <a:pt x="82" y="1876"/>
                                    </a:lnTo>
                                    <a:lnTo>
                                      <a:pt x="76" y="1883"/>
                                    </a:lnTo>
                                    <a:lnTo>
                                      <a:pt x="74" y="1890"/>
                                    </a:lnTo>
                                    <a:lnTo>
                                      <a:pt x="79" y="1897"/>
                                    </a:lnTo>
                                    <a:lnTo>
                                      <a:pt x="86" y="1898"/>
                                    </a:lnTo>
                                    <a:lnTo>
                                      <a:pt x="91" y="1888"/>
                                    </a:lnTo>
                                    <a:lnTo>
                                      <a:pt x="96" y="1882"/>
                                    </a:lnTo>
                                    <a:lnTo>
                                      <a:pt x="97" y="1888"/>
                                    </a:lnTo>
                                    <a:lnTo>
                                      <a:pt x="94" y="1899"/>
                                    </a:lnTo>
                                    <a:lnTo>
                                      <a:pt x="94" y="1906"/>
                                    </a:lnTo>
                                    <a:lnTo>
                                      <a:pt x="99" y="1903"/>
                                    </a:lnTo>
                                    <a:lnTo>
                                      <a:pt x="101" y="1896"/>
                                    </a:lnTo>
                                    <a:lnTo>
                                      <a:pt x="104" y="1892"/>
                                    </a:lnTo>
                                    <a:lnTo>
                                      <a:pt x="112" y="1886"/>
                                    </a:lnTo>
                                    <a:lnTo>
                                      <a:pt x="118" y="1882"/>
                                    </a:lnTo>
                                    <a:lnTo>
                                      <a:pt x="118" y="1879"/>
                                    </a:lnTo>
                                    <a:lnTo>
                                      <a:pt x="120" y="1870"/>
                                    </a:lnTo>
                                    <a:lnTo>
                                      <a:pt x="125" y="1859"/>
                                    </a:lnTo>
                                    <a:lnTo>
                                      <a:pt x="125" y="1852"/>
                                    </a:lnTo>
                                    <a:lnTo>
                                      <a:pt x="120" y="1855"/>
                                    </a:lnTo>
                                    <a:lnTo>
                                      <a:pt x="117" y="1860"/>
                                    </a:lnTo>
                                    <a:lnTo>
                                      <a:pt x="115" y="1866"/>
                                    </a:lnTo>
                                    <a:lnTo>
                                      <a:pt x="108" y="1880"/>
                                    </a:lnTo>
                                    <a:lnTo>
                                      <a:pt x="110" y="1855"/>
                                    </a:lnTo>
                                    <a:lnTo>
                                      <a:pt x="113" y="1850"/>
                                    </a:lnTo>
                                    <a:lnTo>
                                      <a:pt x="114" y="1849"/>
                                    </a:lnTo>
                                    <a:lnTo>
                                      <a:pt x="128" y="1847"/>
                                    </a:lnTo>
                                    <a:lnTo>
                                      <a:pt x="119" y="1844"/>
                                    </a:lnTo>
                                    <a:lnTo>
                                      <a:pt x="119" y="1839"/>
                                    </a:lnTo>
                                    <a:lnTo>
                                      <a:pt x="124" y="1834"/>
                                    </a:lnTo>
                                    <a:lnTo>
                                      <a:pt x="131" y="1831"/>
                                    </a:lnTo>
                                    <a:lnTo>
                                      <a:pt x="131" y="1827"/>
                                    </a:lnTo>
                                    <a:lnTo>
                                      <a:pt x="124" y="1828"/>
                                    </a:lnTo>
                                    <a:lnTo>
                                      <a:pt x="112" y="1833"/>
                                    </a:lnTo>
                                    <a:lnTo>
                                      <a:pt x="113" y="1823"/>
                                    </a:lnTo>
                                    <a:lnTo>
                                      <a:pt x="117" y="1818"/>
                                    </a:lnTo>
                                    <a:lnTo>
                                      <a:pt x="122" y="1813"/>
                                    </a:lnTo>
                                    <a:lnTo>
                                      <a:pt x="126" y="1812"/>
                                    </a:lnTo>
                                    <a:lnTo>
                                      <a:pt x="134" y="1818"/>
                                    </a:lnTo>
                                    <a:lnTo>
                                      <a:pt x="140" y="1821"/>
                                    </a:lnTo>
                                    <a:lnTo>
                                      <a:pt x="144" y="1824"/>
                                    </a:lnTo>
                                    <a:lnTo>
                                      <a:pt x="150" y="1823"/>
                                    </a:lnTo>
                                    <a:lnTo>
                                      <a:pt x="150" y="1816"/>
                                    </a:lnTo>
                                    <a:lnTo>
                                      <a:pt x="142" y="1816"/>
                                    </a:lnTo>
                                    <a:lnTo>
                                      <a:pt x="129" y="1807"/>
                                    </a:lnTo>
                                    <a:lnTo>
                                      <a:pt x="120" y="1806"/>
                                    </a:lnTo>
                                    <a:lnTo>
                                      <a:pt x="122" y="1795"/>
                                    </a:lnTo>
                                    <a:lnTo>
                                      <a:pt x="122" y="1789"/>
                                    </a:lnTo>
                                    <a:lnTo>
                                      <a:pt x="126" y="1786"/>
                                    </a:lnTo>
                                    <a:lnTo>
                                      <a:pt x="136" y="1786"/>
                                    </a:lnTo>
                                    <a:lnTo>
                                      <a:pt x="145" y="1784"/>
                                    </a:lnTo>
                                    <a:lnTo>
                                      <a:pt x="156" y="1773"/>
                                    </a:lnTo>
                                    <a:lnTo>
                                      <a:pt x="157" y="1767"/>
                                    </a:lnTo>
                                    <a:lnTo>
                                      <a:pt x="157" y="1750"/>
                                    </a:lnTo>
                                    <a:lnTo>
                                      <a:pt x="153" y="1742"/>
                                    </a:lnTo>
                                    <a:lnTo>
                                      <a:pt x="149" y="1740"/>
                                    </a:lnTo>
                                    <a:lnTo>
                                      <a:pt x="136" y="1729"/>
                                    </a:lnTo>
                                    <a:lnTo>
                                      <a:pt x="130" y="1726"/>
                                    </a:lnTo>
                                    <a:lnTo>
                                      <a:pt x="126" y="1723"/>
                                    </a:lnTo>
                                    <a:lnTo>
                                      <a:pt x="126" y="1720"/>
                                    </a:lnTo>
                                    <a:lnTo>
                                      <a:pt x="128" y="1720"/>
                                    </a:lnTo>
                                    <a:lnTo>
                                      <a:pt x="129" y="1718"/>
                                    </a:lnTo>
                                    <a:lnTo>
                                      <a:pt x="135" y="1711"/>
                                    </a:lnTo>
                                    <a:lnTo>
                                      <a:pt x="137" y="1704"/>
                                    </a:lnTo>
                                    <a:lnTo>
                                      <a:pt x="141" y="1697"/>
                                    </a:lnTo>
                                    <a:lnTo>
                                      <a:pt x="146" y="1691"/>
                                    </a:lnTo>
                                    <a:lnTo>
                                      <a:pt x="144" y="1686"/>
                                    </a:lnTo>
                                    <a:lnTo>
                                      <a:pt x="146" y="1680"/>
                                    </a:lnTo>
                                    <a:lnTo>
                                      <a:pt x="140" y="1675"/>
                                    </a:lnTo>
                                    <a:lnTo>
                                      <a:pt x="139" y="1667"/>
                                    </a:lnTo>
                                    <a:lnTo>
                                      <a:pt x="140" y="1661"/>
                                    </a:lnTo>
                                    <a:lnTo>
                                      <a:pt x="142" y="1656"/>
                                    </a:lnTo>
                                    <a:lnTo>
                                      <a:pt x="149" y="1651"/>
                                    </a:lnTo>
                                    <a:lnTo>
                                      <a:pt x="153" y="1633"/>
                                    </a:lnTo>
                                    <a:lnTo>
                                      <a:pt x="151" y="1612"/>
                                    </a:lnTo>
                                    <a:lnTo>
                                      <a:pt x="158" y="1601"/>
                                    </a:lnTo>
                                    <a:lnTo>
                                      <a:pt x="166" y="1603"/>
                                    </a:lnTo>
                                    <a:lnTo>
                                      <a:pt x="161" y="1597"/>
                                    </a:lnTo>
                                    <a:lnTo>
                                      <a:pt x="155" y="1587"/>
                                    </a:lnTo>
                                    <a:lnTo>
                                      <a:pt x="160" y="1578"/>
                                    </a:lnTo>
                                    <a:lnTo>
                                      <a:pt x="167" y="1580"/>
                                    </a:lnTo>
                                    <a:lnTo>
                                      <a:pt x="172" y="1594"/>
                                    </a:lnTo>
                                    <a:lnTo>
                                      <a:pt x="172" y="1583"/>
                                    </a:lnTo>
                                    <a:lnTo>
                                      <a:pt x="171" y="1562"/>
                                    </a:lnTo>
                                    <a:lnTo>
                                      <a:pt x="162" y="1562"/>
                                    </a:lnTo>
                                    <a:lnTo>
                                      <a:pt x="153" y="1558"/>
                                    </a:lnTo>
                                    <a:lnTo>
                                      <a:pt x="156" y="1548"/>
                                    </a:lnTo>
                                    <a:lnTo>
                                      <a:pt x="166" y="1541"/>
                                    </a:lnTo>
                                    <a:lnTo>
                                      <a:pt x="172" y="1540"/>
                                    </a:lnTo>
                                    <a:lnTo>
                                      <a:pt x="178" y="1533"/>
                                    </a:lnTo>
                                    <a:lnTo>
                                      <a:pt x="178" y="1532"/>
                                    </a:lnTo>
                                    <a:lnTo>
                                      <a:pt x="169" y="1536"/>
                                    </a:lnTo>
                                    <a:lnTo>
                                      <a:pt x="163" y="1536"/>
                                    </a:lnTo>
                                    <a:lnTo>
                                      <a:pt x="157" y="1533"/>
                                    </a:lnTo>
                                    <a:lnTo>
                                      <a:pt x="151" y="1525"/>
                                    </a:lnTo>
                                    <a:lnTo>
                                      <a:pt x="141" y="1525"/>
                                    </a:lnTo>
                                    <a:lnTo>
                                      <a:pt x="135" y="1528"/>
                                    </a:lnTo>
                                    <a:lnTo>
                                      <a:pt x="134" y="1535"/>
                                    </a:lnTo>
                                    <a:lnTo>
                                      <a:pt x="130" y="1540"/>
                                    </a:lnTo>
                                    <a:lnTo>
                                      <a:pt x="117" y="1543"/>
                                    </a:lnTo>
                                    <a:lnTo>
                                      <a:pt x="103" y="1537"/>
                                    </a:lnTo>
                                    <a:lnTo>
                                      <a:pt x="104" y="1531"/>
                                    </a:lnTo>
                                    <a:lnTo>
                                      <a:pt x="101" y="1525"/>
                                    </a:lnTo>
                                    <a:lnTo>
                                      <a:pt x="97" y="1524"/>
                                    </a:lnTo>
                                    <a:lnTo>
                                      <a:pt x="93" y="1516"/>
                                    </a:lnTo>
                                    <a:lnTo>
                                      <a:pt x="92" y="1504"/>
                                    </a:lnTo>
                                    <a:lnTo>
                                      <a:pt x="93" y="1489"/>
                                    </a:lnTo>
                                    <a:lnTo>
                                      <a:pt x="96" y="1466"/>
                                    </a:lnTo>
                                    <a:lnTo>
                                      <a:pt x="101" y="1454"/>
                                    </a:lnTo>
                                    <a:lnTo>
                                      <a:pt x="102" y="1407"/>
                                    </a:lnTo>
                                    <a:lnTo>
                                      <a:pt x="112" y="1402"/>
                                    </a:lnTo>
                                    <a:lnTo>
                                      <a:pt x="113" y="1396"/>
                                    </a:lnTo>
                                    <a:lnTo>
                                      <a:pt x="118" y="1390"/>
                                    </a:lnTo>
                                    <a:lnTo>
                                      <a:pt x="122" y="1379"/>
                                    </a:lnTo>
                                    <a:lnTo>
                                      <a:pt x="120" y="1349"/>
                                    </a:lnTo>
                                    <a:lnTo>
                                      <a:pt x="115" y="1329"/>
                                    </a:lnTo>
                                    <a:lnTo>
                                      <a:pt x="108" y="1314"/>
                                    </a:lnTo>
                                    <a:lnTo>
                                      <a:pt x="108" y="1311"/>
                                    </a:lnTo>
                                    <a:lnTo>
                                      <a:pt x="109" y="1311"/>
                                    </a:lnTo>
                                    <a:lnTo>
                                      <a:pt x="112" y="1285"/>
                                    </a:lnTo>
                                    <a:lnTo>
                                      <a:pt x="109" y="1274"/>
                                    </a:lnTo>
                                    <a:lnTo>
                                      <a:pt x="104" y="1261"/>
                                    </a:lnTo>
                                    <a:lnTo>
                                      <a:pt x="106" y="1244"/>
                                    </a:lnTo>
                                    <a:lnTo>
                                      <a:pt x="106" y="1225"/>
                                    </a:lnTo>
                                    <a:lnTo>
                                      <a:pt x="113" y="1215"/>
                                    </a:lnTo>
                                    <a:lnTo>
                                      <a:pt x="122" y="1219"/>
                                    </a:lnTo>
                                    <a:lnTo>
                                      <a:pt x="130" y="1215"/>
                                    </a:lnTo>
                                    <a:lnTo>
                                      <a:pt x="129" y="1182"/>
                                    </a:lnTo>
                                    <a:lnTo>
                                      <a:pt x="134" y="1178"/>
                                    </a:lnTo>
                                    <a:lnTo>
                                      <a:pt x="137" y="1182"/>
                                    </a:lnTo>
                                    <a:lnTo>
                                      <a:pt x="141" y="1180"/>
                                    </a:lnTo>
                                    <a:lnTo>
                                      <a:pt x="149" y="1161"/>
                                    </a:lnTo>
                                    <a:lnTo>
                                      <a:pt x="152" y="1139"/>
                                    </a:lnTo>
                                    <a:lnTo>
                                      <a:pt x="158" y="1132"/>
                                    </a:lnTo>
                                    <a:lnTo>
                                      <a:pt x="162" y="1116"/>
                                    </a:lnTo>
                                    <a:lnTo>
                                      <a:pt x="166" y="1105"/>
                                    </a:lnTo>
                                    <a:lnTo>
                                      <a:pt x="182" y="1076"/>
                                    </a:lnTo>
                                    <a:lnTo>
                                      <a:pt x="183" y="1068"/>
                                    </a:lnTo>
                                    <a:lnTo>
                                      <a:pt x="194" y="1037"/>
                                    </a:lnTo>
                                    <a:lnTo>
                                      <a:pt x="195" y="102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204" y="994"/>
                                    </a:lnTo>
                                    <a:lnTo>
                                      <a:pt x="210" y="987"/>
                                    </a:lnTo>
                                    <a:lnTo>
                                      <a:pt x="210" y="950"/>
                                    </a:lnTo>
                                    <a:lnTo>
                                      <a:pt x="217" y="939"/>
                                    </a:lnTo>
                                    <a:lnTo>
                                      <a:pt x="221" y="928"/>
                                    </a:lnTo>
                                    <a:lnTo>
                                      <a:pt x="221" y="903"/>
                                    </a:lnTo>
                                    <a:lnTo>
                                      <a:pt x="216" y="882"/>
                                    </a:lnTo>
                                    <a:lnTo>
                                      <a:pt x="215" y="855"/>
                                    </a:lnTo>
                                    <a:lnTo>
                                      <a:pt x="210" y="821"/>
                                    </a:lnTo>
                                    <a:lnTo>
                                      <a:pt x="209" y="789"/>
                                    </a:lnTo>
                                    <a:lnTo>
                                      <a:pt x="211" y="763"/>
                                    </a:lnTo>
                                    <a:lnTo>
                                      <a:pt x="223" y="756"/>
                                    </a:lnTo>
                                    <a:lnTo>
                                      <a:pt x="228" y="737"/>
                                    </a:lnTo>
                                    <a:lnTo>
                                      <a:pt x="226" y="731"/>
                                    </a:lnTo>
                                    <a:lnTo>
                                      <a:pt x="226" y="719"/>
                                    </a:lnTo>
                                    <a:lnTo>
                                      <a:pt x="219" y="698"/>
                                    </a:lnTo>
                                    <a:lnTo>
                                      <a:pt x="216" y="694"/>
                                    </a:lnTo>
                                    <a:lnTo>
                                      <a:pt x="217" y="685"/>
                                    </a:lnTo>
                                    <a:lnTo>
                                      <a:pt x="220" y="678"/>
                                    </a:lnTo>
                                    <a:lnTo>
                                      <a:pt x="231" y="664"/>
                                    </a:lnTo>
                                    <a:lnTo>
                                      <a:pt x="236" y="643"/>
                                    </a:lnTo>
                                    <a:lnTo>
                                      <a:pt x="242" y="606"/>
                                    </a:lnTo>
                                    <a:lnTo>
                                      <a:pt x="251" y="591"/>
                                    </a:lnTo>
                                    <a:lnTo>
                                      <a:pt x="251" y="572"/>
                                    </a:lnTo>
                                    <a:lnTo>
                                      <a:pt x="253" y="565"/>
                                    </a:lnTo>
                                    <a:lnTo>
                                      <a:pt x="257" y="562"/>
                                    </a:lnTo>
                                    <a:lnTo>
                                      <a:pt x="262" y="548"/>
                                    </a:lnTo>
                                    <a:lnTo>
                                      <a:pt x="263" y="530"/>
                                    </a:lnTo>
                                    <a:lnTo>
                                      <a:pt x="265" y="521"/>
                                    </a:lnTo>
                                    <a:lnTo>
                                      <a:pt x="265" y="511"/>
                                    </a:lnTo>
                                    <a:lnTo>
                                      <a:pt x="262" y="497"/>
                                    </a:lnTo>
                                    <a:lnTo>
                                      <a:pt x="262" y="483"/>
                                    </a:lnTo>
                                    <a:lnTo>
                                      <a:pt x="264" y="475"/>
                                    </a:lnTo>
                                    <a:lnTo>
                                      <a:pt x="268" y="467"/>
                                    </a:lnTo>
                                    <a:lnTo>
                                      <a:pt x="275" y="461"/>
                                    </a:lnTo>
                                    <a:lnTo>
                                      <a:pt x="275" y="452"/>
                                    </a:lnTo>
                                    <a:lnTo>
                                      <a:pt x="275" y="438"/>
                                    </a:lnTo>
                                    <a:lnTo>
                                      <a:pt x="274" y="423"/>
                                    </a:lnTo>
                                    <a:lnTo>
                                      <a:pt x="274" y="375"/>
                                    </a:lnTo>
                                    <a:lnTo>
                                      <a:pt x="276" y="363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0" y="343"/>
                                    </a:lnTo>
                                    <a:lnTo>
                                      <a:pt x="270" y="337"/>
                                    </a:lnTo>
                                    <a:lnTo>
                                      <a:pt x="274" y="324"/>
                                    </a:lnTo>
                                    <a:lnTo>
                                      <a:pt x="279" y="317"/>
                                    </a:lnTo>
                                    <a:lnTo>
                                      <a:pt x="284" y="317"/>
                                    </a:lnTo>
                                    <a:lnTo>
                                      <a:pt x="286" y="310"/>
                                    </a:lnTo>
                                    <a:lnTo>
                                      <a:pt x="289" y="268"/>
                                    </a:lnTo>
                                    <a:lnTo>
                                      <a:pt x="292" y="256"/>
                                    </a:lnTo>
                                    <a:lnTo>
                                      <a:pt x="292" y="244"/>
                                    </a:lnTo>
                                    <a:lnTo>
                                      <a:pt x="296" y="233"/>
                                    </a:lnTo>
                                    <a:lnTo>
                                      <a:pt x="297" y="224"/>
                                    </a:lnTo>
                                    <a:lnTo>
                                      <a:pt x="296" y="222"/>
                                    </a:lnTo>
                                    <a:lnTo>
                                      <a:pt x="290" y="195"/>
                                    </a:lnTo>
                                    <a:lnTo>
                                      <a:pt x="292" y="142"/>
                                    </a:lnTo>
                                    <a:lnTo>
                                      <a:pt x="290" y="132"/>
                                    </a:lnTo>
                                    <a:lnTo>
                                      <a:pt x="287" y="122"/>
                                    </a:lnTo>
                                    <a:lnTo>
                                      <a:pt x="285" y="95"/>
                                    </a:lnTo>
                                    <a:lnTo>
                                      <a:pt x="279" y="57"/>
                                    </a:lnTo>
                                    <a:lnTo>
                                      <a:pt x="274" y="39"/>
                                    </a:lnTo>
                                    <a:lnTo>
                                      <a:pt x="284" y="30"/>
                                    </a:lnTo>
                                    <a:lnTo>
                                      <a:pt x="286" y="30"/>
                                    </a:lnTo>
                                    <a:lnTo>
                                      <a:pt x="303" y="29"/>
                                    </a:lnTo>
                                    <a:lnTo>
                                      <a:pt x="311" y="26"/>
                                    </a:lnTo>
                                    <a:lnTo>
                                      <a:pt x="312" y="25"/>
                                    </a:lnTo>
                                    <a:lnTo>
                                      <a:pt x="313" y="16"/>
                                    </a:lnTo>
                                    <a:lnTo>
                                      <a:pt x="318" y="7"/>
                                    </a:lnTo>
                                    <a:lnTo>
                                      <a:pt x="323" y="2"/>
                                    </a:lnTo>
                                    <a:lnTo>
                                      <a:pt x="32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3" name="Freeform 24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33" y="3162"/>
                                <a:ext cx="31" cy="4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1" y="225"/>
                                  </a:cxn>
                                  <a:cxn ang="0">
                                    <a:pos x="135" y="231"/>
                                  </a:cxn>
                                  <a:cxn ang="0">
                                    <a:pos x="115" y="225"/>
                                  </a:cxn>
                                  <a:cxn ang="0">
                                    <a:pos x="77" y="221"/>
                                  </a:cxn>
                                  <a:cxn ang="0">
                                    <a:pos x="61" y="225"/>
                                  </a:cxn>
                                  <a:cxn ang="0">
                                    <a:pos x="35" y="220"/>
                                  </a:cxn>
                                  <a:cxn ang="0">
                                    <a:pos x="30" y="215"/>
                                  </a:cxn>
                                  <a:cxn ang="0">
                                    <a:pos x="23" y="213"/>
                                  </a:cxn>
                                  <a:cxn ang="0">
                                    <a:pos x="30" y="205"/>
                                  </a:cxn>
                                  <a:cxn ang="0">
                                    <a:pos x="12" y="205"/>
                                  </a:cxn>
                                  <a:cxn ang="0">
                                    <a:pos x="5" y="202"/>
                                  </a:cxn>
                                  <a:cxn ang="0">
                                    <a:pos x="0" y="189"/>
                                  </a:cxn>
                                  <a:cxn ang="0">
                                    <a:pos x="16" y="181"/>
                                  </a:cxn>
                                  <a:cxn ang="0">
                                    <a:pos x="29" y="176"/>
                                  </a:cxn>
                                  <a:cxn ang="0">
                                    <a:pos x="36" y="176"/>
                                  </a:cxn>
                                  <a:cxn ang="0">
                                    <a:pos x="23" y="160"/>
                                  </a:cxn>
                                  <a:cxn ang="0">
                                    <a:pos x="38" y="165"/>
                                  </a:cxn>
                                  <a:cxn ang="0">
                                    <a:pos x="64" y="184"/>
                                  </a:cxn>
                                  <a:cxn ang="0">
                                    <a:pos x="73" y="178"/>
                                  </a:cxn>
                                  <a:cxn ang="0">
                                    <a:pos x="62" y="171"/>
                                  </a:cxn>
                                  <a:cxn ang="0">
                                    <a:pos x="81" y="178"/>
                                  </a:cxn>
                                  <a:cxn ang="0">
                                    <a:pos x="92" y="170"/>
                                  </a:cxn>
                                  <a:cxn ang="0">
                                    <a:pos x="100" y="176"/>
                                  </a:cxn>
                                  <a:cxn ang="0">
                                    <a:pos x="106" y="167"/>
                                  </a:cxn>
                                  <a:cxn ang="0">
                                    <a:pos x="72" y="151"/>
                                  </a:cxn>
                                  <a:cxn ang="0">
                                    <a:pos x="70" y="113"/>
                                  </a:cxn>
                                  <a:cxn ang="0">
                                    <a:pos x="82" y="108"/>
                                  </a:cxn>
                                  <a:cxn ang="0">
                                    <a:pos x="111" y="89"/>
                                  </a:cxn>
                                  <a:cxn ang="0">
                                    <a:pos x="99" y="79"/>
                                  </a:cxn>
                                  <a:cxn ang="0">
                                    <a:pos x="66" y="90"/>
                                  </a:cxn>
                                  <a:cxn ang="0">
                                    <a:pos x="49" y="73"/>
                                  </a:cxn>
                                  <a:cxn ang="0">
                                    <a:pos x="50" y="51"/>
                                  </a:cxn>
                                  <a:cxn ang="0">
                                    <a:pos x="60" y="53"/>
                                  </a:cxn>
                                  <a:cxn ang="0">
                                    <a:pos x="68" y="43"/>
                                  </a:cxn>
                                  <a:cxn ang="0">
                                    <a:pos x="62" y="30"/>
                                  </a:cxn>
                                  <a:cxn ang="0">
                                    <a:pos x="67" y="25"/>
                                  </a:cxn>
                                  <a:cxn ang="0">
                                    <a:pos x="78" y="29"/>
                                  </a:cxn>
                                  <a:cxn ang="0">
                                    <a:pos x="94" y="5"/>
                                  </a:cxn>
                                  <a:cxn ang="0">
                                    <a:pos x="115" y="16"/>
                                  </a:cxn>
                                  <a:cxn ang="0">
                                    <a:pos x="135" y="15"/>
                                  </a:cxn>
                                  <a:cxn ang="0">
                                    <a:pos x="148" y="17"/>
                                  </a:cxn>
                                  <a:cxn ang="0">
                                    <a:pos x="152" y="213"/>
                                  </a:cxn>
                                </a:cxnLst>
                                <a:rect l="0" t="0" r="r" b="b"/>
                                <a:pathLst>
                                  <a:path w="152" h="235">
                                    <a:moveTo>
                                      <a:pt x="152" y="225"/>
                                    </a:moveTo>
                                    <a:lnTo>
                                      <a:pt x="141" y="225"/>
                                    </a:lnTo>
                                    <a:lnTo>
                                      <a:pt x="143" y="231"/>
                                    </a:lnTo>
                                    <a:lnTo>
                                      <a:pt x="135" y="231"/>
                                    </a:lnTo>
                                    <a:lnTo>
                                      <a:pt x="129" y="235"/>
                                    </a:lnTo>
                                    <a:lnTo>
                                      <a:pt x="115" y="225"/>
                                    </a:lnTo>
                                    <a:lnTo>
                                      <a:pt x="99" y="221"/>
                                    </a:lnTo>
                                    <a:lnTo>
                                      <a:pt x="77" y="221"/>
                                    </a:lnTo>
                                    <a:lnTo>
                                      <a:pt x="75" y="225"/>
                                    </a:lnTo>
                                    <a:lnTo>
                                      <a:pt x="61" y="225"/>
                                    </a:lnTo>
                                    <a:lnTo>
                                      <a:pt x="41" y="216"/>
                                    </a:lnTo>
                                    <a:lnTo>
                                      <a:pt x="35" y="220"/>
                                    </a:lnTo>
                                    <a:lnTo>
                                      <a:pt x="25" y="219"/>
                                    </a:lnTo>
                                    <a:lnTo>
                                      <a:pt x="30" y="215"/>
                                    </a:lnTo>
                                    <a:lnTo>
                                      <a:pt x="30" y="213"/>
                                    </a:lnTo>
                                    <a:lnTo>
                                      <a:pt x="23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30" y="205"/>
                                    </a:lnTo>
                                    <a:lnTo>
                                      <a:pt x="16" y="202"/>
                                    </a:lnTo>
                                    <a:lnTo>
                                      <a:pt x="12" y="205"/>
                                    </a:lnTo>
                                    <a:lnTo>
                                      <a:pt x="3" y="205"/>
                                    </a:lnTo>
                                    <a:lnTo>
                                      <a:pt x="5" y="202"/>
                                    </a:lnTo>
                                    <a:lnTo>
                                      <a:pt x="5" y="19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16" y="186"/>
                                    </a:lnTo>
                                    <a:lnTo>
                                      <a:pt x="16" y="181"/>
                                    </a:lnTo>
                                    <a:lnTo>
                                      <a:pt x="24" y="181"/>
                                    </a:lnTo>
                                    <a:lnTo>
                                      <a:pt x="29" y="176"/>
                                    </a:lnTo>
                                    <a:lnTo>
                                      <a:pt x="34" y="177"/>
                                    </a:lnTo>
                                    <a:lnTo>
                                      <a:pt x="36" y="176"/>
                                    </a:lnTo>
                                    <a:lnTo>
                                      <a:pt x="34" y="167"/>
                                    </a:lnTo>
                                    <a:lnTo>
                                      <a:pt x="23" y="160"/>
                                    </a:lnTo>
                                    <a:lnTo>
                                      <a:pt x="23" y="15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59" y="177"/>
                                    </a:lnTo>
                                    <a:lnTo>
                                      <a:pt x="64" y="184"/>
                                    </a:lnTo>
                                    <a:lnTo>
                                      <a:pt x="67" y="181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64" y="176"/>
                                    </a:lnTo>
                                    <a:lnTo>
                                      <a:pt x="62" y="171"/>
                                    </a:lnTo>
                                    <a:lnTo>
                                      <a:pt x="68" y="165"/>
                                    </a:lnTo>
                                    <a:lnTo>
                                      <a:pt x="81" y="178"/>
                                    </a:lnTo>
                                    <a:lnTo>
                                      <a:pt x="82" y="167"/>
                                    </a:lnTo>
                                    <a:lnTo>
                                      <a:pt x="92" y="170"/>
                                    </a:lnTo>
                                    <a:lnTo>
                                      <a:pt x="99" y="181"/>
                                    </a:lnTo>
                                    <a:lnTo>
                                      <a:pt x="100" y="176"/>
                                    </a:lnTo>
                                    <a:lnTo>
                                      <a:pt x="110" y="176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75" y="156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67" y="121"/>
                                    </a:lnTo>
                                    <a:lnTo>
                                      <a:pt x="70" y="113"/>
                                    </a:lnTo>
                                    <a:lnTo>
                                      <a:pt x="79" y="113"/>
                                    </a:lnTo>
                                    <a:lnTo>
                                      <a:pt x="82" y="108"/>
                                    </a:lnTo>
                                    <a:lnTo>
                                      <a:pt x="109" y="101"/>
                                    </a:lnTo>
                                    <a:lnTo>
                                      <a:pt x="111" y="89"/>
                                    </a:lnTo>
                                    <a:lnTo>
                                      <a:pt x="106" y="80"/>
                                    </a:lnTo>
                                    <a:lnTo>
                                      <a:pt x="99" y="79"/>
                                    </a:lnTo>
                                    <a:lnTo>
                                      <a:pt x="87" y="80"/>
                                    </a:lnTo>
                                    <a:lnTo>
                                      <a:pt x="66" y="90"/>
                                    </a:lnTo>
                                    <a:lnTo>
                                      <a:pt x="52" y="80"/>
                                    </a:lnTo>
                                    <a:lnTo>
                                      <a:pt x="49" y="73"/>
                                    </a:lnTo>
                                    <a:lnTo>
                                      <a:pt x="50" y="62"/>
                                    </a:lnTo>
                                    <a:lnTo>
                                      <a:pt x="50" y="51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60" y="53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8" y="43"/>
                                    </a:lnTo>
                                    <a:lnTo>
                                      <a:pt x="64" y="36"/>
                                    </a:lnTo>
                                    <a:lnTo>
                                      <a:pt x="62" y="30"/>
                                    </a:lnTo>
                                    <a:lnTo>
                                      <a:pt x="52" y="27"/>
                                    </a:lnTo>
                                    <a:lnTo>
                                      <a:pt x="67" y="25"/>
                                    </a:lnTo>
                                    <a:lnTo>
                                      <a:pt x="75" y="31"/>
                                    </a:lnTo>
                                    <a:lnTo>
                                      <a:pt x="78" y="29"/>
                                    </a:lnTo>
                                    <a:lnTo>
                                      <a:pt x="88" y="25"/>
                                    </a:lnTo>
                                    <a:lnTo>
                                      <a:pt x="94" y="5"/>
                                    </a:lnTo>
                                    <a:lnTo>
                                      <a:pt x="106" y="0"/>
                                    </a:lnTo>
                                    <a:lnTo>
                                      <a:pt x="115" y="16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35" y="15"/>
                                    </a:lnTo>
                                    <a:lnTo>
                                      <a:pt x="143" y="8"/>
                                    </a:lnTo>
                                    <a:lnTo>
                                      <a:pt x="148" y="17"/>
                                    </a:lnTo>
                                    <a:lnTo>
                                      <a:pt x="151" y="209"/>
                                    </a:lnTo>
                                    <a:lnTo>
                                      <a:pt x="152" y="213"/>
                                    </a:lnTo>
                                    <a:lnTo>
                                      <a:pt x="152" y="22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4" name="Freeform 24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64" y="2482"/>
                                <a:ext cx="6" cy="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0"/>
                                  </a:cxn>
                                  <a:cxn ang="0">
                                    <a:pos x="0" y="9"/>
                                  </a:cxn>
                                  <a:cxn ang="0">
                                    <a:pos x="0" y="15"/>
                                  </a:cxn>
                                  <a:cxn ang="0">
                                    <a:pos x="6" y="22"/>
                                  </a:cxn>
                                  <a:cxn ang="0">
                                    <a:pos x="16" y="23"/>
                                  </a:cxn>
                                  <a:cxn ang="0">
                                    <a:pos x="23" y="27"/>
                                  </a:cxn>
                                  <a:cxn ang="0">
                                    <a:pos x="31" y="26"/>
                                  </a:cxn>
                                  <a:cxn ang="0">
                                    <a:pos x="32" y="19"/>
                                  </a:cxn>
                                  <a:cxn ang="0">
                                    <a:pos x="26" y="14"/>
                                  </a:cxn>
                                  <a:cxn ang="0">
                                    <a:pos x="19" y="12"/>
                                  </a:cxn>
                                  <a:cxn ang="0">
                                    <a:pos x="11" y="7"/>
                                  </a:cxn>
                                  <a:cxn ang="0">
                                    <a:pos x="7" y="0"/>
                                  </a:cxn>
                                </a:cxnLst>
                                <a:rect l="0" t="0" r="r" b="b"/>
                                <a:pathLst>
                                  <a:path w="32" h="27">
                                    <a:moveTo>
                                      <a:pt x="7" y="0"/>
                                    </a:moveTo>
                                    <a:lnTo>
                                      <a:pt x="0" y="9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6" y="22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23" y="27"/>
                                    </a:lnTo>
                                    <a:lnTo>
                                      <a:pt x="31" y="26"/>
                                    </a:lnTo>
                                    <a:lnTo>
                                      <a:pt x="32" y="19"/>
                                    </a:lnTo>
                                    <a:lnTo>
                                      <a:pt x="26" y="14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5" name="Freeform 24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71" y="2487"/>
                                <a:ext cx="4" cy="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7" y="8"/>
                                  </a:cxn>
                                  <a:cxn ang="0">
                                    <a:pos x="11" y="12"/>
                                  </a:cxn>
                                  <a:cxn ang="0">
                                    <a:pos x="1" y="12"/>
                                  </a:cxn>
                                  <a:cxn ang="0">
                                    <a:pos x="0" y="11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1" y="6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8" y="1"/>
                                  </a:cxn>
                                  <a:cxn ang="0">
                                    <a:pos x="11" y="0"/>
                                  </a:cxn>
                                  <a:cxn ang="0">
                                    <a:pos x="14" y="0"/>
                                  </a:cxn>
                                  <a:cxn ang="0">
                                    <a:pos x="18" y="1"/>
                                  </a:cxn>
                                  <a:cxn ang="0">
                                    <a:pos x="18" y="6"/>
                                  </a:cxn>
                                  <a:cxn ang="0">
                                    <a:pos x="17" y="8"/>
                                  </a:cxn>
                                </a:cxnLst>
                                <a:rect l="0" t="0" r="r" b="b"/>
                                <a:pathLst>
                                  <a:path w="18" h="12">
                                    <a:moveTo>
                                      <a:pt x="17" y="8"/>
                                    </a:moveTo>
                                    <a:lnTo>
                                      <a:pt x="11" y="12"/>
                                    </a:lnTo>
                                    <a:lnTo>
                                      <a:pt x="1" y="12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" y="6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8" y="1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8" y="1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17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6" name="Freeform 24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62" y="2489"/>
                                <a:ext cx="23" cy="1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6" y="9"/>
                                  </a:cxn>
                                  <a:cxn ang="0">
                                    <a:pos x="116" y="33"/>
                                  </a:cxn>
                                  <a:cxn ang="0">
                                    <a:pos x="116" y="38"/>
                                  </a:cxn>
                                  <a:cxn ang="0">
                                    <a:pos x="96" y="64"/>
                                  </a:cxn>
                                  <a:cxn ang="0">
                                    <a:pos x="82" y="75"/>
                                  </a:cxn>
                                  <a:cxn ang="0">
                                    <a:pos x="70" y="80"/>
                                  </a:cxn>
                                  <a:cxn ang="0">
                                    <a:pos x="42" y="87"/>
                                  </a:cxn>
                                  <a:cxn ang="0">
                                    <a:pos x="37" y="86"/>
                                  </a:cxn>
                                  <a:cxn ang="0">
                                    <a:pos x="16" y="86"/>
                                  </a:cxn>
                                  <a:cxn ang="0">
                                    <a:pos x="7" y="82"/>
                                  </a:cxn>
                                  <a:cxn ang="0">
                                    <a:pos x="4" y="77"/>
                                  </a:cxn>
                                  <a:cxn ang="0">
                                    <a:pos x="4" y="64"/>
                                  </a:cxn>
                                  <a:cxn ang="0">
                                    <a:pos x="3" y="54"/>
                                  </a:cxn>
                                  <a:cxn ang="0">
                                    <a:pos x="3" y="48"/>
                                  </a:cxn>
                                  <a:cxn ang="0">
                                    <a:pos x="0" y="39"/>
                                  </a:cxn>
                                  <a:cxn ang="0">
                                    <a:pos x="0" y="16"/>
                                  </a:cxn>
                                  <a:cxn ang="0">
                                    <a:pos x="4" y="11"/>
                                  </a:cxn>
                                  <a:cxn ang="0">
                                    <a:pos x="14" y="7"/>
                                  </a:cxn>
                                  <a:cxn ang="0">
                                    <a:pos x="15" y="4"/>
                                  </a:cxn>
                                  <a:cxn ang="0">
                                    <a:pos x="25" y="1"/>
                                  </a:cxn>
                                  <a:cxn ang="0">
                                    <a:pos x="37" y="1"/>
                                  </a:cxn>
                                  <a:cxn ang="0">
                                    <a:pos x="43" y="1"/>
                                  </a:cxn>
                                  <a:cxn ang="0">
                                    <a:pos x="55" y="5"/>
                                  </a:cxn>
                                  <a:cxn ang="0">
                                    <a:pos x="63" y="5"/>
                                  </a:cxn>
                                  <a:cxn ang="0">
                                    <a:pos x="76" y="1"/>
                                  </a:cxn>
                                  <a:cxn ang="0">
                                    <a:pos x="95" y="0"/>
                                  </a:cxn>
                                  <a:cxn ang="0">
                                    <a:pos x="107" y="1"/>
                                  </a:cxn>
                                  <a:cxn ang="0">
                                    <a:pos x="111" y="4"/>
                                  </a:cxn>
                                  <a:cxn ang="0">
                                    <a:pos x="114" y="7"/>
                                  </a:cxn>
                                  <a:cxn ang="0">
                                    <a:pos x="114" y="9"/>
                                  </a:cxn>
                                  <a:cxn ang="0">
                                    <a:pos x="116" y="9"/>
                                  </a:cxn>
                                </a:cxnLst>
                                <a:rect l="0" t="0" r="r" b="b"/>
                                <a:pathLst>
                                  <a:path w="116" h="87">
                                    <a:moveTo>
                                      <a:pt x="116" y="9"/>
                                    </a:moveTo>
                                    <a:lnTo>
                                      <a:pt x="116" y="33"/>
                                    </a:lnTo>
                                    <a:lnTo>
                                      <a:pt x="116" y="38"/>
                                    </a:lnTo>
                                    <a:lnTo>
                                      <a:pt x="96" y="64"/>
                                    </a:lnTo>
                                    <a:lnTo>
                                      <a:pt x="82" y="75"/>
                                    </a:lnTo>
                                    <a:lnTo>
                                      <a:pt x="70" y="80"/>
                                    </a:lnTo>
                                    <a:lnTo>
                                      <a:pt x="42" y="87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7" y="82"/>
                                    </a:lnTo>
                                    <a:lnTo>
                                      <a:pt x="4" y="77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3" y="54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5" y="4"/>
                                    </a:lnTo>
                                    <a:lnTo>
                                      <a:pt x="25" y="1"/>
                                    </a:lnTo>
                                    <a:lnTo>
                                      <a:pt x="37" y="1"/>
                                    </a:lnTo>
                                    <a:lnTo>
                                      <a:pt x="43" y="1"/>
                                    </a:lnTo>
                                    <a:lnTo>
                                      <a:pt x="55" y="5"/>
                                    </a:lnTo>
                                    <a:lnTo>
                                      <a:pt x="63" y="5"/>
                                    </a:lnTo>
                                    <a:lnTo>
                                      <a:pt x="76" y="1"/>
                                    </a:lnTo>
                                    <a:lnTo>
                                      <a:pt x="95" y="0"/>
                                    </a:lnTo>
                                    <a:lnTo>
                                      <a:pt x="107" y="1"/>
                                    </a:lnTo>
                                    <a:lnTo>
                                      <a:pt x="111" y="4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4" y="9"/>
                                    </a:lnTo>
                                    <a:lnTo>
                                      <a:pt x="116" y="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7" name="Freeform 24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55" y="2487"/>
                                <a:ext cx="7" cy="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" y="16"/>
                                  </a:cxn>
                                  <a:cxn ang="0">
                                    <a:pos x="31" y="18"/>
                                  </a:cxn>
                                  <a:cxn ang="0">
                                    <a:pos x="24" y="25"/>
                                  </a:cxn>
                                  <a:cxn ang="0">
                                    <a:pos x="24" y="27"/>
                                  </a:cxn>
                                  <a:cxn ang="0">
                                    <a:pos x="13" y="38"/>
                                  </a:cxn>
                                  <a:cxn ang="0">
                                    <a:pos x="5" y="38"/>
                                  </a:cxn>
                                  <a:cxn ang="0">
                                    <a:pos x="5" y="34"/>
                                  </a:cxn>
                                  <a:cxn ang="0">
                                    <a:pos x="0" y="30"/>
                                  </a:cxn>
                                  <a:cxn ang="0">
                                    <a:pos x="0" y="27"/>
                                  </a:cxn>
                                  <a:cxn ang="0">
                                    <a:pos x="2" y="22"/>
                                  </a:cxn>
                                  <a:cxn ang="0">
                                    <a:pos x="9" y="15"/>
                                  </a:cxn>
                                  <a:cxn ang="0">
                                    <a:pos x="10" y="10"/>
                                  </a:cxn>
                                  <a:cxn ang="0">
                                    <a:pos x="11" y="6"/>
                                  </a:cxn>
                                  <a:cxn ang="0">
                                    <a:pos x="15" y="5"/>
                                  </a:cxn>
                                  <a:cxn ang="0">
                                    <a:pos x="24" y="3"/>
                                  </a:cxn>
                                  <a:cxn ang="0">
                                    <a:pos x="24" y="2"/>
                                  </a:cxn>
                                  <a:cxn ang="0">
                                    <a:pos x="31" y="0"/>
                                  </a:cxn>
                                  <a:cxn ang="0">
                                    <a:pos x="31" y="3"/>
                                  </a:cxn>
                                  <a:cxn ang="0">
                                    <a:pos x="24" y="6"/>
                                  </a:cxn>
                                  <a:cxn ang="0">
                                    <a:pos x="20" y="10"/>
                                  </a:cxn>
                                  <a:cxn ang="0">
                                    <a:pos x="20" y="13"/>
                                  </a:cxn>
                                  <a:cxn ang="0">
                                    <a:pos x="30" y="11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31" y="16"/>
                                  </a:cxn>
                                </a:cxnLst>
                                <a:rect l="0" t="0" r="r" b="b"/>
                                <a:pathLst>
                                  <a:path w="31" h="38">
                                    <a:moveTo>
                                      <a:pt x="31" y="16"/>
                                    </a:moveTo>
                                    <a:lnTo>
                                      <a:pt x="31" y="18"/>
                                    </a:lnTo>
                                    <a:lnTo>
                                      <a:pt x="24" y="25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13" y="38"/>
                                    </a:lnTo>
                                    <a:lnTo>
                                      <a:pt x="5" y="38"/>
                                    </a:lnTo>
                                    <a:lnTo>
                                      <a:pt x="5" y="34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2" y="22"/>
                                    </a:lnTo>
                                    <a:lnTo>
                                      <a:pt x="9" y="15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1" y="6"/>
                                    </a:lnTo>
                                    <a:lnTo>
                                      <a:pt x="15" y="5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2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0" y="13"/>
                                    </a:lnTo>
                                    <a:lnTo>
                                      <a:pt x="30" y="11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31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8" name="Freeform 24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67" y="2482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0"/>
                                  </a:cxn>
                                  <a:cxn ang="0">
                                    <a:pos x="6" y="5"/>
                                  </a:cxn>
                                  <a:cxn ang="0">
                                    <a:pos x="5" y="7"/>
                                  </a:cxn>
                                  <a:cxn ang="0">
                                    <a:pos x="3" y="7"/>
                                  </a:cxn>
                                  <a:cxn ang="0">
                                    <a:pos x="0" y="7"/>
                                  </a:cxn>
                                  <a:cxn ang="0">
                                    <a:pos x="0" y="3"/>
                                  </a:cxn>
                                  <a:cxn ang="0">
                                    <a:pos x="1" y="1"/>
                                  </a:cxn>
                                  <a:cxn ang="0">
                                    <a:pos x="5" y="0"/>
                                  </a:cxn>
                                </a:cxnLst>
                                <a:rect l="0" t="0" r="r" b="b"/>
                                <a:pathLst>
                                  <a:path w="6" h="7">
                                    <a:moveTo>
                                      <a:pt x="5" y="0"/>
                                    </a:moveTo>
                                    <a:lnTo>
                                      <a:pt x="6" y="5"/>
                                    </a:lnTo>
                                    <a:lnTo>
                                      <a:pt x="5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1" y="1"/>
                                    </a:lnTo>
                                    <a:lnTo>
                                      <a:pt x="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9" name="Freeform 24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63" y="2487"/>
                                <a:ext cx="2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" y="0"/>
                                  </a:cxn>
                                  <a:cxn ang="0">
                                    <a:pos x="8" y="2"/>
                                  </a:cxn>
                                  <a:cxn ang="0">
                                    <a:pos x="8" y="6"/>
                                  </a:cxn>
                                  <a:cxn ang="0">
                                    <a:pos x="3" y="6"/>
                                  </a:cxn>
                                  <a:cxn ang="0">
                                    <a:pos x="0" y="1"/>
                                  </a:cxn>
                                  <a:cxn ang="0">
                                    <a:pos x="7" y="0"/>
                                  </a:cxn>
                                </a:cxnLst>
                                <a:rect l="0" t="0" r="r" b="b"/>
                                <a:pathLst>
                                  <a:path w="8" h="6">
                                    <a:moveTo>
                                      <a:pt x="7" y="0"/>
                                    </a:moveTo>
                                    <a:lnTo>
                                      <a:pt x="8" y="2"/>
                                    </a:lnTo>
                                    <a:lnTo>
                                      <a:pt x="8" y="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1"/>
                                    </a:lnTo>
                                    <a:lnTo>
                                      <a:pt x="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0" name="Freeform 24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06" y="2430"/>
                                <a:ext cx="427" cy="4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98" y="69"/>
                                  </a:cxn>
                                  <a:cxn ang="0">
                                    <a:pos x="523" y="81"/>
                                  </a:cxn>
                                  <a:cxn ang="0">
                                    <a:pos x="572" y="165"/>
                                  </a:cxn>
                                  <a:cxn ang="0">
                                    <a:pos x="503" y="211"/>
                                  </a:cxn>
                                  <a:cxn ang="0">
                                    <a:pos x="408" y="243"/>
                                  </a:cxn>
                                  <a:cxn ang="0">
                                    <a:pos x="317" y="186"/>
                                  </a:cxn>
                                  <a:cxn ang="0">
                                    <a:pos x="225" y="231"/>
                                  </a:cxn>
                                  <a:cxn ang="0">
                                    <a:pos x="210" y="254"/>
                                  </a:cxn>
                                  <a:cxn ang="0">
                                    <a:pos x="220" y="460"/>
                                  </a:cxn>
                                  <a:cxn ang="0">
                                    <a:pos x="83" y="554"/>
                                  </a:cxn>
                                  <a:cxn ang="0">
                                    <a:pos x="0" y="698"/>
                                  </a:cxn>
                                  <a:cxn ang="0">
                                    <a:pos x="82" y="806"/>
                                  </a:cxn>
                                  <a:cxn ang="0">
                                    <a:pos x="180" y="853"/>
                                  </a:cxn>
                                  <a:cxn ang="0">
                                    <a:pos x="303" y="883"/>
                                  </a:cxn>
                                  <a:cxn ang="0">
                                    <a:pos x="468" y="840"/>
                                  </a:cxn>
                                  <a:cxn ang="0">
                                    <a:pos x="573" y="973"/>
                                  </a:cxn>
                                  <a:cxn ang="0">
                                    <a:pos x="720" y="1039"/>
                                  </a:cxn>
                                  <a:cxn ang="0">
                                    <a:pos x="749" y="1181"/>
                                  </a:cxn>
                                  <a:cxn ang="0">
                                    <a:pos x="863" y="1243"/>
                                  </a:cxn>
                                  <a:cxn ang="0">
                                    <a:pos x="872" y="1398"/>
                                  </a:cxn>
                                  <a:cxn ang="0">
                                    <a:pos x="901" y="1526"/>
                                  </a:cxn>
                                  <a:cxn ang="0">
                                    <a:pos x="1000" y="1613"/>
                                  </a:cxn>
                                  <a:cxn ang="0">
                                    <a:pos x="1059" y="1706"/>
                                  </a:cxn>
                                  <a:cxn ang="0">
                                    <a:pos x="1054" y="1841"/>
                                  </a:cxn>
                                  <a:cxn ang="0">
                                    <a:pos x="904" y="2000"/>
                                  </a:cxn>
                                  <a:cxn ang="0">
                                    <a:pos x="973" y="2055"/>
                                  </a:cxn>
                                  <a:cxn ang="0">
                                    <a:pos x="1052" y="2092"/>
                                  </a:cxn>
                                  <a:cxn ang="0">
                                    <a:pos x="1126" y="2180"/>
                                  </a:cxn>
                                  <a:cxn ang="0">
                                    <a:pos x="1156" y="2196"/>
                                  </a:cxn>
                                  <a:cxn ang="0">
                                    <a:pos x="1275" y="2045"/>
                                  </a:cxn>
                                  <a:cxn ang="0">
                                    <a:pos x="1377" y="1895"/>
                                  </a:cxn>
                                  <a:cxn ang="0">
                                    <a:pos x="1376" y="1762"/>
                                  </a:cxn>
                                  <a:cxn ang="0">
                                    <a:pos x="1474" y="1650"/>
                                  </a:cxn>
                                  <a:cxn ang="0">
                                    <a:pos x="1598" y="1588"/>
                                  </a:cxn>
                                  <a:cxn ang="0">
                                    <a:pos x="1657" y="1570"/>
                                  </a:cxn>
                                  <a:cxn ang="0">
                                    <a:pos x="1787" y="1512"/>
                                  </a:cxn>
                                  <a:cxn ang="0">
                                    <a:pos x="1868" y="1305"/>
                                  </a:cxn>
                                  <a:cxn ang="0">
                                    <a:pos x="1901" y="1102"/>
                                  </a:cxn>
                                  <a:cxn ang="0">
                                    <a:pos x="1975" y="947"/>
                                  </a:cxn>
                                  <a:cxn ang="0">
                                    <a:pos x="2115" y="776"/>
                                  </a:cxn>
                                  <a:cxn ang="0">
                                    <a:pos x="2040" y="565"/>
                                  </a:cxn>
                                  <a:cxn ang="0">
                                    <a:pos x="1896" y="463"/>
                                  </a:cxn>
                                  <a:cxn ang="0">
                                    <a:pos x="1659" y="413"/>
                                  </a:cxn>
                                  <a:cxn ang="0">
                                    <a:pos x="1605" y="404"/>
                                  </a:cxn>
                                  <a:cxn ang="0">
                                    <a:pos x="1561" y="364"/>
                                  </a:cxn>
                                  <a:cxn ang="0">
                                    <a:pos x="1403" y="342"/>
                                  </a:cxn>
                                  <a:cxn ang="0">
                                    <a:pos x="1344" y="419"/>
                                  </a:cxn>
                                  <a:cxn ang="0">
                                    <a:pos x="1277" y="387"/>
                                  </a:cxn>
                                  <a:cxn ang="0">
                                    <a:pos x="1238" y="381"/>
                                  </a:cxn>
                                  <a:cxn ang="0">
                                    <a:pos x="1261" y="339"/>
                                  </a:cxn>
                                  <a:cxn ang="0">
                                    <a:pos x="1231" y="308"/>
                                  </a:cxn>
                                  <a:cxn ang="0">
                                    <a:pos x="1312" y="195"/>
                                  </a:cxn>
                                  <a:cxn ang="0">
                                    <a:pos x="1247" y="69"/>
                                  </a:cxn>
                                  <a:cxn ang="0">
                                    <a:pos x="1141" y="170"/>
                                  </a:cxn>
                                  <a:cxn ang="0">
                                    <a:pos x="1034" y="149"/>
                                  </a:cxn>
                                  <a:cxn ang="0">
                                    <a:pos x="921" y="177"/>
                                  </a:cxn>
                                  <a:cxn ang="0">
                                    <a:pos x="812" y="213"/>
                                  </a:cxn>
                                  <a:cxn ang="0">
                                    <a:pos x="774" y="96"/>
                                  </a:cxn>
                                  <a:cxn ang="0">
                                    <a:pos x="755" y="0"/>
                                  </a:cxn>
                                </a:cxnLst>
                                <a:rect l="0" t="0" r="r" b="b"/>
                                <a:pathLst>
                                  <a:path w="2135" h="2241">
                                    <a:moveTo>
                                      <a:pt x="725" y="3"/>
                                    </a:moveTo>
                                    <a:lnTo>
                                      <a:pt x="725" y="15"/>
                                    </a:lnTo>
                                    <a:lnTo>
                                      <a:pt x="713" y="28"/>
                                    </a:lnTo>
                                    <a:lnTo>
                                      <a:pt x="706" y="35"/>
                                    </a:lnTo>
                                    <a:lnTo>
                                      <a:pt x="702" y="37"/>
                                    </a:lnTo>
                                    <a:lnTo>
                                      <a:pt x="686" y="38"/>
                                    </a:lnTo>
                                    <a:lnTo>
                                      <a:pt x="680" y="42"/>
                                    </a:lnTo>
                                    <a:lnTo>
                                      <a:pt x="672" y="46"/>
                                    </a:lnTo>
                                    <a:lnTo>
                                      <a:pt x="666" y="54"/>
                                    </a:lnTo>
                                    <a:lnTo>
                                      <a:pt x="661" y="57"/>
                                    </a:lnTo>
                                    <a:lnTo>
                                      <a:pt x="632" y="59"/>
                                    </a:lnTo>
                                    <a:lnTo>
                                      <a:pt x="616" y="63"/>
                                    </a:lnTo>
                                    <a:lnTo>
                                      <a:pt x="598" y="69"/>
                                    </a:lnTo>
                                    <a:lnTo>
                                      <a:pt x="594" y="73"/>
                                    </a:lnTo>
                                    <a:lnTo>
                                      <a:pt x="593" y="74"/>
                                    </a:lnTo>
                                    <a:lnTo>
                                      <a:pt x="568" y="73"/>
                                    </a:lnTo>
                                    <a:lnTo>
                                      <a:pt x="550" y="68"/>
                                    </a:lnTo>
                                    <a:lnTo>
                                      <a:pt x="529" y="55"/>
                                    </a:lnTo>
                                    <a:lnTo>
                                      <a:pt x="507" y="53"/>
                                    </a:lnTo>
                                    <a:lnTo>
                                      <a:pt x="500" y="51"/>
                                    </a:lnTo>
                                    <a:lnTo>
                                      <a:pt x="496" y="51"/>
                                    </a:lnTo>
                                    <a:lnTo>
                                      <a:pt x="495" y="51"/>
                                    </a:lnTo>
                                    <a:lnTo>
                                      <a:pt x="496" y="60"/>
                                    </a:lnTo>
                                    <a:lnTo>
                                      <a:pt x="500" y="69"/>
                                    </a:lnTo>
                                    <a:lnTo>
                                      <a:pt x="511" y="74"/>
                                    </a:lnTo>
                                    <a:lnTo>
                                      <a:pt x="523" y="81"/>
                                    </a:lnTo>
                                    <a:lnTo>
                                      <a:pt x="525" y="84"/>
                                    </a:lnTo>
                                    <a:lnTo>
                                      <a:pt x="524" y="96"/>
                                    </a:lnTo>
                                    <a:lnTo>
                                      <a:pt x="521" y="109"/>
                                    </a:lnTo>
                                    <a:lnTo>
                                      <a:pt x="521" y="116"/>
                                    </a:lnTo>
                                    <a:lnTo>
                                      <a:pt x="522" y="121"/>
                                    </a:lnTo>
                                    <a:lnTo>
                                      <a:pt x="527" y="138"/>
                                    </a:lnTo>
                                    <a:lnTo>
                                      <a:pt x="528" y="146"/>
                                    </a:lnTo>
                                    <a:lnTo>
                                      <a:pt x="530" y="152"/>
                                    </a:lnTo>
                                    <a:lnTo>
                                      <a:pt x="545" y="155"/>
                                    </a:lnTo>
                                    <a:lnTo>
                                      <a:pt x="548" y="156"/>
                                    </a:lnTo>
                                    <a:lnTo>
                                      <a:pt x="572" y="155"/>
                                    </a:lnTo>
                                    <a:lnTo>
                                      <a:pt x="572" y="164"/>
                                    </a:lnTo>
                                    <a:lnTo>
                                      <a:pt x="572" y="165"/>
                                    </a:lnTo>
                                    <a:lnTo>
                                      <a:pt x="570" y="168"/>
                                    </a:lnTo>
                                    <a:lnTo>
                                      <a:pt x="559" y="170"/>
                                    </a:lnTo>
                                    <a:lnTo>
                                      <a:pt x="551" y="173"/>
                                    </a:lnTo>
                                    <a:lnTo>
                                      <a:pt x="550" y="176"/>
                                    </a:lnTo>
                                    <a:lnTo>
                                      <a:pt x="545" y="179"/>
                                    </a:lnTo>
                                    <a:lnTo>
                                      <a:pt x="537" y="179"/>
                                    </a:lnTo>
                                    <a:lnTo>
                                      <a:pt x="532" y="187"/>
                                    </a:lnTo>
                                    <a:lnTo>
                                      <a:pt x="527" y="202"/>
                                    </a:lnTo>
                                    <a:lnTo>
                                      <a:pt x="522" y="205"/>
                                    </a:lnTo>
                                    <a:lnTo>
                                      <a:pt x="517" y="207"/>
                                    </a:lnTo>
                                    <a:lnTo>
                                      <a:pt x="512" y="207"/>
                                    </a:lnTo>
                                    <a:lnTo>
                                      <a:pt x="506" y="210"/>
                                    </a:lnTo>
                                    <a:lnTo>
                                      <a:pt x="503" y="211"/>
                                    </a:lnTo>
                                    <a:lnTo>
                                      <a:pt x="501" y="216"/>
                                    </a:lnTo>
                                    <a:lnTo>
                                      <a:pt x="492" y="216"/>
                                    </a:lnTo>
                                    <a:lnTo>
                                      <a:pt x="480" y="221"/>
                                    </a:lnTo>
                                    <a:lnTo>
                                      <a:pt x="478" y="221"/>
                                    </a:lnTo>
                                    <a:lnTo>
                                      <a:pt x="470" y="225"/>
                                    </a:lnTo>
                                    <a:lnTo>
                                      <a:pt x="462" y="229"/>
                                    </a:lnTo>
                                    <a:lnTo>
                                      <a:pt x="457" y="232"/>
                                    </a:lnTo>
                                    <a:lnTo>
                                      <a:pt x="449" y="240"/>
                                    </a:lnTo>
                                    <a:lnTo>
                                      <a:pt x="447" y="241"/>
                                    </a:lnTo>
                                    <a:lnTo>
                                      <a:pt x="428" y="245"/>
                                    </a:lnTo>
                                    <a:lnTo>
                                      <a:pt x="411" y="245"/>
                                    </a:lnTo>
                                    <a:lnTo>
                                      <a:pt x="409" y="243"/>
                                    </a:lnTo>
                                    <a:lnTo>
                                      <a:pt x="408" y="243"/>
                                    </a:lnTo>
                                    <a:lnTo>
                                      <a:pt x="394" y="235"/>
                                    </a:lnTo>
                                    <a:lnTo>
                                      <a:pt x="390" y="231"/>
                                    </a:lnTo>
                                    <a:lnTo>
                                      <a:pt x="387" y="226"/>
                                    </a:lnTo>
                                    <a:lnTo>
                                      <a:pt x="384" y="221"/>
                                    </a:lnTo>
                                    <a:lnTo>
                                      <a:pt x="379" y="214"/>
                                    </a:lnTo>
                                    <a:lnTo>
                                      <a:pt x="379" y="216"/>
                                    </a:lnTo>
                                    <a:lnTo>
                                      <a:pt x="368" y="221"/>
                                    </a:lnTo>
                                    <a:lnTo>
                                      <a:pt x="362" y="192"/>
                                    </a:lnTo>
                                    <a:lnTo>
                                      <a:pt x="354" y="181"/>
                                    </a:lnTo>
                                    <a:lnTo>
                                      <a:pt x="349" y="176"/>
                                    </a:lnTo>
                                    <a:lnTo>
                                      <a:pt x="338" y="176"/>
                                    </a:lnTo>
                                    <a:lnTo>
                                      <a:pt x="319" y="186"/>
                                    </a:lnTo>
                                    <a:lnTo>
                                      <a:pt x="317" y="186"/>
                                    </a:lnTo>
                                    <a:lnTo>
                                      <a:pt x="313" y="179"/>
                                    </a:lnTo>
                                    <a:lnTo>
                                      <a:pt x="309" y="177"/>
                                    </a:lnTo>
                                    <a:lnTo>
                                      <a:pt x="307" y="177"/>
                                    </a:lnTo>
                                    <a:lnTo>
                                      <a:pt x="303" y="182"/>
                                    </a:lnTo>
                                    <a:lnTo>
                                      <a:pt x="302" y="188"/>
                                    </a:lnTo>
                                    <a:lnTo>
                                      <a:pt x="298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7" y="191"/>
                                    </a:lnTo>
                                    <a:lnTo>
                                      <a:pt x="217" y="222"/>
                                    </a:lnTo>
                                    <a:lnTo>
                                      <a:pt x="217" y="222"/>
                                    </a:lnTo>
                                    <a:lnTo>
                                      <a:pt x="217" y="225"/>
                                    </a:lnTo>
                                    <a:lnTo>
                                      <a:pt x="221" y="226"/>
                                    </a:lnTo>
                                    <a:lnTo>
                                      <a:pt x="225" y="231"/>
                                    </a:lnTo>
                                    <a:lnTo>
                                      <a:pt x="232" y="231"/>
                                    </a:lnTo>
                                    <a:lnTo>
                                      <a:pt x="234" y="229"/>
                                    </a:lnTo>
                                    <a:lnTo>
                                      <a:pt x="244" y="227"/>
                                    </a:lnTo>
                                    <a:lnTo>
                                      <a:pt x="249" y="235"/>
                                    </a:lnTo>
                                    <a:lnTo>
                                      <a:pt x="250" y="242"/>
                                    </a:lnTo>
                                    <a:lnTo>
                                      <a:pt x="254" y="252"/>
                                    </a:lnTo>
                                    <a:lnTo>
                                      <a:pt x="254" y="253"/>
                                    </a:lnTo>
                                    <a:lnTo>
                                      <a:pt x="249" y="254"/>
                                    </a:lnTo>
                                    <a:lnTo>
                                      <a:pt x="248" y="252"/>
                                    </a:lnTo>
                                    <a:lnTo>
                                      <a:pt x="244" y="251"/>
                                    </a:lnTo>
                                    <a:lnTo>
                                      <a:pt x="234" y="249"/>
                                    </a:lnTo>
                                    <a:lnTo>
                                      <a:pt x="227" y="252"/>
                                    </a:lnTo>
                                    <a:lnTo>
                                      <a:pt x="210" y="254"/>
                                    </a:lnTo>
                                    <a:lnTo>
                                      <a:pt x="205" y="257"/>
                                    </a:lnTo>
                                    <a:lnTo>
                                      <a:pt x="205" y="295"/>
                                    </a:lnTo>
                                    <a:lnTo>
                                      <a:pt x="210" y="300"/>
                                    </a:lnTo>
                                    <a:lnTo>
                                      <a:pt x="222" y="310"/>
                                    </a:lnTo>
                                    <a:lnTo>
                                      <a:pt x="228" y="316"/>
                                    </a:lnTo>
                                    <a:lnTo>
                                      <a:pt x="233" y="326"/>
                                    </a:lnTo>
                                    <a:lnTo>
                                      <a:pt x="240" y="354"/>
                                    </a:lnTo>
                                    <a:lnTo>
                                      <a:pt x="239" y="360"/>
                                    </a:lnTo>
                                    <a:lnTo>
                                      <a:pt x="238" y="370"/>
                                    </a:lnTo>
                                    <a:lnTo>
                                      <a:pt x="228" y="433"/>
                                    </a:lnTo>
                                    <a:lnTo>
                                      <a:pt x="227" y="434"/>
                                    </a:lnTo>
                                    <a:lnTo>
                                      <a:pt x="223" y="452"/>
                                    </a:lnTo>
                                    <a:lnTo>
                                      <a:pt x="220" y="460"/>
                                    </a:lnTo>
                                    <a:lnTo>
                                      <a:pt x="218" y="472"/>
                                    </a:lnTo>
                                    <a:lnTo>
                                      <a:pt x="217" y="475"/>
                                    </a:lnTo>
                                    <a:lnTo>
                                      <a:pt x="216" y="483"/>
                                    </a:lnTo>
                                    <a:lnTo>
                                      <a:pt x="213" y="498"/>
                                    </a:lnTo>
                                    <a:lnTo>
                                      <a:pt x="211" y="504"/>
                                    </a:lnTo>
                                    <a:lnTo>
                                      <a:pt x="210" y="511"/>
                                    </a:lnTo>
                                    <a:lnTo>
                                      <a:pt x="209" y="514"/>
                                    </a:lnTo>
                                    <a:lnTo>
                                      <a:pt x="202" y="517"/>
                                    </a:lnTo>
                                    <a:lnTo>
                                      <a:pt x="182" y="516"/>
                                    </a:lnTo>
                                    <a:lnTo>
                                      <a:pt x="169" y="521"/>
                                    </a:lnTo>
                                    <a:lnTo>
                                      <a:pt x="118" y="536"/>
                                    </a:lnTo>
                                    <a:lnTo>
                                      <a:pt x="99" y="543"/>
                                    </a:lnTo>
                                    <a:lnTo>
                                      <a:pt x="83" y="554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91"/>
                                    </a:lnTo>
                                    <a:lnTo>
                                      <a:pt x="41" y="607"/>
                                    </a:lnTo>
                                    <a:lnTo>
                                      <a:pt x="39" y="613"/>
                                    </a:lnTo>
                                    <a:lnTo>
                                      <a:pt x="39" y="643"/>
                                    </a:lnTo>
                                    <a:lnTo>
                                      <a:pt x="30" y="644"/>
                                    </a:lnTo>
                                    <a:lnTo>
                                      <a:pt x="21" y="646"/>
                                    </a:lnTo>
                                    <a:lnTo>
                                      <a:pt x="17" y="651"/>
                                    </a:lnTo>
                                    <a:lnTo>
                                      <a:pt x="13" y="668"/>
                                    </a:lnTo>
                                    <a:lnTo>
                                      <a:pt x="1" y="690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1" y="721"/>
                                    </a:lnTo>
                                    <a:lnTo>
                                      <a:pt x="13" y="733"/>
                                    </a:lnTo>
                                    <a:lnTo>
                                      <a:pt x="14" y="737"/>
                                    </a:lnTo>
                                    <a:lnTo>
                                      <a:pt x="23" y="748"/>
                                    </a:lnTo>
                                    <a:lnTo>
                                      <a:pt x="27" y="756"/>
                                    </a:lnTo>
                                    <a:lnTo>
                                      <a:pt x="39" y="769"/>
                                    </a:lnTo>
                                    <a:lnTo>
                                      <a:pt x="49" y="775"/>
                                    </a:lnTo>
                                    <a:lnTo>
                                      <a:pt x="50" y="784"/>
                                    </a:lnTo>
                                    <a:lnTo>
                                      <a:pt x="44" y="794"/>
                                    </a:lnTo>
                                    <a:lnTo>
                                      <a:pt x="45" y="797"/>
                                    </a:lnTo>
                                    <a:lnTo>
                                      <a:pt x="57" y="801"/>
                                    </a:lnTo>
                                    <a:lnTo>
                                      <a:pt x="77" y="802"/>
                                    </a:lnTo>
                                    <a:lnTo>
                                      <a:pt x="82" y="806"/>
                                    </a:lnTo>
                                    <a:lnTo>
                                      <a:pt x="86" y="811"/>
                                    </a:lnTo>
                                    <a:lnTo>
                                      <a:pt x="88" y="822"/>
                                    </a:lnTo>
                                    <a:lnTo>
                                      <a:pt x="91" y="826"/>
                                    </a:lnTo>
                                    <a:lnTo>
                                      <a:pt x="104" y="829"/>
                                    </a:lnTo>
                                    <a:lnTo>
                                      <a:pt x="119" y="830"/>
                                    </a:lnTo>
                                    <a:lnTo>
                                      <a:pt x="127" y="829"/>
                                    </a:lnTo>
                                    <a:lnTo>
                                      <a:pt x="145" y="819"/>
                                    </a:lnTo>
                                    <a:lnTo>
                                      <a:pt x="167" y="803"/>
                                    </a:lnTo>
                                    <a:lnTo>
                                      <a:pt x="177" y="794"/>
                                    </a:lnTo>
                                    <a:lnTo>
                                      <a:pt x="180" y="792"/>
                                    </a:lnTo>
                                    <a:lnTo>
                                      <a:pt x="180" y="795"/>
                                    </a:lnTo>
                                    <a:lnTo>
                                      <a:pt x="180" y="849"/>
                                    </a:lnTo>
                                    <a:lnTo>
                                      <a:pt x="180" y="853"/>
                                    </a:lnTo>
                                    <a:lnTo>
                                      <a:pt x="180" y="882"/>
                                    </a:lnTo>
                                    <a:lnTo>
                                      <a:pt x="183" y="886"/>
                                    </a:lnTo>
                                    <a:lnTo>
                                      <a:pt x="189" y="889"/>
                                    </a:lnTo>
                                    <a:lnTo>
                                      <a:pt x="194" y="889"/>
                                    </a:lnTo>
                                    <a:lnTo>
                                      <a:pt x="201" y="887"/>
                                    </a:lnTo>
                                    <a:lnTo>
                                      <a:pt x="201" y="887"/>
                                    </a:lnTo>
                                    <a:lnTo>
                                      <a:pt x="209" y="883"/>
                                    </a:lnTo>
                                    <a:lnTo>
                                      <a:pt x="226" y="882"/>
                                    </a:lnTo>
                                    <a:lnTo>
                                      <a:pt x="228" y="880"/>
                                    </a:lnTo>
                                    <a:lnTo>
                                      <a:pt x="236" y="880"/>
                                    </a:lnTo>
                                    <a:lnTo>
                                      <a:pt x="254" y="886"/>
                                    </a:lnTo>
                                    <a:lnTo>
                                      <a:pt x="295" y="887"/>
                                    </a:lnTo>
                                    <a:lnTo>
                                      <a:pt x="303" y="883"/>
                                    </a:lnTo>
                                    <a:lnTo>
                                      <a:pt x="308" y="880"/>
                                    </a:lnTo>
                                    <a:lnTo>
                                      <a:pt x="334" y="871"/>
                                    </a:lnTo>
                                    <a:lnTo>
                                      <a:pt x="341" y="867"/>
                                    </a:lnTo>
                                    <a:lnTo>
                                      <a:pt x="366" y="845"/>
                                    </a:lnTo>
                                    <a:lnTo>
                                      <a:pt x="383" y="826"/>
                                    </a:lnTo>
                                    <a:lnTo>
                                      <a:pt x="389" y="819"/>
                                    </a:lnTo>
                                    <a:lnTo>
                                      <a:pt x="405" y="816"/>
                                    </a:lnTo>
                                    <a:lnTo>
                                      <a:pt x="411" y="816"/>
                                    </a:lnTo>
                                    <a:lnTo>
                                      <a:pt x="438" y="812"/>
                                    </a:lnTo>
                                    <a:lnTo>
                                      <a:pt x="457" y="813"/>
                                    </a:lnTo>
                                    <a:lnTo>
                                      <a:pt x="460" y="816"/>
                                    </a:lnTo>
                                    <a:lnTo>
                                      <a:pt x="465" y="823"/>
                                    </a:lnTo>
                                    <a:lnTo>
                                      <a:pt x="468" y="840"/>
                                    </a:lnTo>
                                    <a:lnTo>
                                      <a:pt x="468" y="872"/>
                                    </a:lnTo>
                                    <a:lnTo>
                                      <a:pt x="467" y="882"/>
                                    </a:lnTo>
                                    <a:lnTo>
                                      <a:pt x="462" y="889"/>
                                    </a:lnTo>
                                    <a:lnTo>
                                      <a:pt x="460" y="893"/>
                                    </a:lnTo>
                                    <a:lnTo>
                                      <a:pt x="459" y="900"/>
                                    </a:lnTo>
                                    <a:lnTo>
                                      <a:pt x="465" y="924"/>
                                    </a:lnTo>
                                    <a:lnTo>
                                      <a:pt x="474" y="937"/>
                                    </a:lnTo>
                                    <a:lnTo>
                                      <a:pt x="481" y="943"/>
                                    </a:lnTo>
                                    <a:lnTo>
                                      <a:pt x="508" y="963"/>
                                    </a:lnTo>
                                    <a:lnTo>
                                      <a:pt x="521" y="967"/>
                                    </a:lnTo>
                                    <a:lnTo>
                                      <a:pt x="538" y="969"/>
                                    </a:lnTo>
                                    <a:lnTo>
                                      <a:pt x="557" y="969"/>
                                    </a:lnTo>
                                    <a:lnTo>
                                      <a:pt x="573" y="973"/>
                                    </a:lnTo>
                                    <a:lnTo>
                                      <a:pt x="580" y="979"/>
                                    </a:lnTo>
                                    <a:lnTo>
                                      <a:pt x="582" y="983"/>
                                    </a:lnTo>
                                    <a:lnTo>
                                      <a:pt x="589" y="991"/>
                                    </a:lnTo>
                                    <a:lnTo>
                                      <a:pt x="597" y="995"/>
                                    </a:lnTo>
                                    <a:lnTo>
                                      <a:pt x="635" y="1005"/>
                                    </a:lnTo>
                                    <a:lnTo>
                                      <a:pt x="651" y="1020"/>
                                    </a:lnTo>
                                    <a:lnTo>
                                      <a:pt x="656" y="1023"/>
                                    </a:lnTo>
                                    <a:lnTo>
                                      <a:pt x="666" y="1023"/>
                                    </a:lnTo>
                                    <a:lnTo>
                                      <a:pt x="675" y="1021"/>
                                    </a:lnTo>
                                    <a:lnTo>
                                      <a:pt x="680" y="1021"/>
                                    </a:lnTo>
                                    <a:lnTo>
                                      <a:pt x="693" y="1023"/>
                                    </a:lnTo>
                                    <a:lnTo>
                                      <a:pt x="712" y="1034"/>
                                    </a:lnTo>
                                    <a:lnTo>
                                      <a:pt x="720" y="1039"/>
                                    </a:lnTo>
                                    <a:lnTo>
                                      <a:pt x="726" y="1050"/>
                                    </a:lnTo>
                                    <a:lnTo>
                                      <a:pt x="731" y="1065"/>
                                    </a:lnTo>
                                    <a:lnTo>
                                      <a:pt x="732" y="1080"/>
                                    </a:lnTo>
                                    <a:lnTo>
                                      <a:pt x="736" y="1088"/>
                                    </a:lnTo>
                                    <a:lnTo>
                                      <a:pt x="739" y="1093"/>
                                    </a:lnTo>
                                    <a:lnTo>
                                      <a:pt x="739" y="1102"/>
                                    </a:lnTo>
                                    <a:lnTo>
                                      <a:pt x="737" y="1119"/>
                                    </a:lnTo>
                                    <a:lnTo>
                                      <a:pt x="729" y="1120"/>
                                    </a:lnTo>
                                    <a:lnTo>
                                      <a:pt x="729" y="1124"/>
                                    </a:lnTo>
                                    <a:lnTo>
                                      <a:pt x="729" y="1129"/>
                                    </a:lnTo>
                                    <a:lnTo>
                                      <a:pt x="736" y="1145"/>
                                    </a:lnTo>
                                    <a:lnTo>
                                      <a:pt x="743" y="1168"/>
                                    </a:lnTo>
                                    <a:lnTo>
                                      <a:pt x="749" y="1181"/>
                                    </a:lnTo>
                                    <a:lnTo>
                                      <a:pt x="764" y="1181"/>
                                    </a:lnTo>
                                    <a:lnTo>
                                      <a:pt x="775" y="1182"/>
                                    </a:lnTo>
                                    <a:lnTo>
                                      <a:pt x="788" y="1182"/>
                                    </a:lnTo>
                                    <a:lnTo>
                                      <a:pt x="793" y="1184"/>
                                    </a:lnTo>
                                    <a:lnTo>
                                      <a:pt x="836" y="1184"/>
                                    </a:lnTo>
                                    <a:lnTo>
                                      <a:pt x="841" y="1185"/>
                                    </a:lnTo>
                                    <a:lnTo>
                                      <a:pt x="844" y="1188"/>
                                    </a:lnTo>
                                    <a:lnTo>
                                      <a:pt x="846" y="1193"/>
                                    </a:lnTo>
                                    <a:lnTo>
                                      <a:pt x="844" y="1203"/>
                                    </a:lnTo>
                                    <a:lnTo>
                                      <a:pt x="841" y="1211"/>
                                    </a:lnTo>
                                    <a:lnTo>
                                      <a:pt x="841" y="1217"/>
                                    </a:lnTo>
                                    <a:lnTo>
                                      <a:pt x="846" y="1237"/>
                                    </a:lnTo>
                                    <a:lnTo>
                                      <a:pt x="863" y="1243"/>
                                    </a:lnTo>
                                    <a:lnTo>
                                      <a:pt x="866" y="1246"/>
                                    </a:lnTo>
                                    <a:lnTo>
                                      <a:pt x="871" y="1260"/>
                                    </a:lnTo>
                                    <a:lnTo>
                                      <a:pt x="881" y="1279"/>
                                    </a:lnTo>
                                    <a:lnTo>
                                      <a:pt x="883" y="1289"/>
                                    </a:lnTo>
                                    <a:lnTo>
                                      <a:pt x="883" y="1312"/>
                                    </a:lnTo>
                                    <a:lnTo>
                                      <a:pt x="882" y="1341"/>
                                    </a:lnTo>
                                    <a:lnTo>
                                      <a:pt x="881" y="1345"/>
                                    </a:lnTo>
                                    <a:lnTo>
                                      <a:pt x="876" y="1356"/>
                                    </a:lnTo>
                                    <a:lnTo>
                                      <a:pt x="871" y="1367"/>
                                    </a:lnTo>
                                    <a:lnTo>
                                      <a:pt x="869" y="1373"/>
                                    </a:lnTo>
                                    <a:lnTo>
                                      <a:pt x="869" y="1381"/>
                                    </a:lnTo>
                                    <a:lnTo>
                                      <a:pt x="871" y="1386"/>
                                    </a:lnTo>
                                    <a:lnTo>
                                      <a:pt x="872" y="1398"/>
                                    </a:lnTo>
                                    <a:lnTo>
                                      <a:pt x="871" y="1399"/>
                                    </a:lnTo>
                                    <a:lnTo>
                                      <a:pt x="863" y="1402"/>
                                    </a:lnTo>
                                    <a:lnTo>
                                      <a:pt x="862" y="1403"/>
                                    </a:lnTo>
                                    <a:lnTo>
                                      <a:pt x="861" y="1408"/>
                                    </a:lnTo>
                                    <a:lnTo>
                                      <a:pt x="861" y="1410"/>
                                    </a:lnTo>
                                    <a:lnTo>
                                      <a:pt x="868" y="1424"/>
                                    </a:lnTo>
                                    <a:lnTo>
                                      <a:pt x="869" y="1426"/>
                                    </a:lnTo>
                                    <a:lnTo>
                                      <a:pt x="871" y="1474"/>
                                    </a:lnTo>
                                    <a:lnTo>
                                      <a:pt x="869" y="1507"/>
                                    </a:lnTo>
                                    <a:lnTo>
                                      <a:pt x="873" y="1516"/>
                                    </a:lnTo>
                                    <a:lnTo>
                                      <a:pt x="879" y="1518"/>
                                    </a:lnTo>
                                    <a:lnTo>
                                      <a:pt x="894" y="1522"/>
                                    </a:lnTo>
                                    <a:lnTo>
                                      <a:pt x="901" y="1526"/>
                                    </a:lnTo>
                                    <a:lnTo>
                                      <a:pt x="919" y="1528"/>
                                    </a:lnTo>
                                    <a:lnTo>
                                      <a:pt x="931" y="1528"/>
                                    </a:lnTo>
                                    <a:lnTo>
                                      <a:pt x="943" y="1527"/>
                                    </a:lnTo>
                                    <a:lnTo>
                                      <a:pt x="948" y="1524"/>
                                    </a:lnTo>
                                    <a:lnTo>
                                      <a:pt x="957" y="1521"/>
                                    </a:lnTo>
                                    <a:lnTo>
                                      <a:pt x="963" y="1526"/>
                                    </a:lnTo>
                                    <a:lnTo>
                                      <a:pt x="986" y="1533"/>
                                    </a:lnTo>
                                    <a:lnTo>
                                      <a:pt x="992" y="1542"/>
                                    </a:lnTo>
                                    <a:lnTo>
                                      <a:pt x="994" y="1548"/>
                                    </a:lnTo>
                                    <a:lnTo>
                                      <a:pt x="996" y="1571"/>
                                    </a:lnTo>
                                    <a:lnTo>
                                      <a:pt x="1000" y="1583"/>
                                    </a:lnTo>
                                    <a:lnTo>
                                      <a:pt x="998" y="1608"/>
                                    </a:lnTo>
                                    <a:lnTo>
                                      <a:pt x="1000" y="1613"/>
                                    </a:lnTo>
                                    <a:lnTo>
                                      <a:pt x="1006" y="1620"/>
                                    </a:lnTo>
                                    <a:lnTo>
                                      <a:pt x="1013" y="1625"/>
                                    </a:lnTo>
                                    <a:lnTo>
                                      <a:pt x="1019" y="1628"/>
                                    </a:lnTo>
                                    <a:lnTo>
                                      <a:pt x="1029" y="1628"/>
                                    </a:lnTo>
                                    <a:lnTo>
                                      <a:pt x="1035" y="1625"/>
                                    </a:lnTo>
                                    <a:lnTo>
                                      <a:pt x="1048" y="1625"/>
                                    </a:lnTo>
                                    <a:lnTo>
                                      <a:pt x="1057" y="1623"/>
                                    </a:lnTo>
                                    <a:lnTo>
                                      <a:pt x="1062" y="1628"/>
                                    </a:lnTo>
                                    <a:lnTo>
                                      <a:pt x="1067" y="1636"/>
                                    </a:lnTo>
                                    <a:lnTo>
                                      <a:pt x="1067" y="1661"/>
                                    </a:lnTo>
                                    <a:lnTo>
                                      <a:pt x="1066" y="1664"/>
                                    </a:lnTo>
                                    <a:lnTo>
                                      <a:pt x="1062" y="1680"/>
                                    </a:lnTo>
                                    <a:lnTo>
                                      <a:pt x="1059" y="1706"/>
                                    </a:lnTo>
                                    <a:lnTo>
                                      <a:pt x="1057" y="1726"/>
                                    </a:lnTo>
                                    <a:lnTo>
                                      <a:pt x="1066" y="1726"/>
                                    </a:lnTo>
                                    <a:lnTo>
                                      <a:pt x="1070" y="1725"/>
                                    </a:lnTo>
                                    <a:lnTo>
                                      <a:pt x="1084" y="1725"/>
                                    </a:lnTo>
                                    <a:lnTo>
                                      <a:pt x="1091" y="1732"/>
                                    </a:lnTo>
                                    <a:lnTo>
                                      <a:pt x="1103" y="1771"/>
                                    </a:lnTo>
                                    <a:lnTo>
                                      <a:pt x="1103" y="1803"/>
                                    </a:lnTo>
                                    <a:lnTo>
                                      <a:pt x="1102" y="1814"/>
                                    </a:lnTo>
                                    <a:lnTo>
                                      <a:pt x="1099" y="1818"/>
                                    </a:lnTo>
                                    <a:lnTo>
                                      <a:pt x="1097" y="1822"/>
                                    </a:lnTo>
                                    <a:lnTo>
                                      <a:pt x="1073" y="1838"/>
                                    </a:lnTo>
                                    <a:lnTo>
                                      <a:pt x="1066" y="1840"/>
                                    </a:lnTo>
                                    <a:lnTo>
                                      <a:pt x="1054" y="1841"/>
                                    </a:lnTo>
                                    <a:lnTo>
                                      <a:pt x="1046" y="1845"/>
                                    </a:lnTo>
                                    <a:lnTo>
                                      <a:pt x="1037" y="1857"/>
                                    </a:lnTo>
                                    <a:lnTo>
                                      <a:pt x="1028" y="1867"/>
                                    </a:lnTo>
                                    <a:lnTo>
                                      <a:pt x="984" y="1905"/>
                                    </a:lnTo>
                                    <a:lnTo>
                                      <a:pt x="982" y="1909"/>
                                    </a:lnTo>
                                    <a:lnTo>
                                      <a:pt x="978" y="1916"/>
                                    </a:lnTo>
                                    <a:lnTo>
                                      <a:pt x="958" y="1941"/>
                                    </a:lnTo>
                                    <a:lnTo>
                                      <a:pt x="955" y="1947"/>
                                    </a:lnTo>
                                    <a:lnTo>
                                      <a:pt x="937" y="1968"/>
                                    </a:lnTo>
                                    <a:lnTo>
                                      <a:pt x="922" y="1980"/>
                                    </a:lnTo>
                                    <a:lnTo>
                                      <a:pt x="915" y="1989"/>
                                    </a:lnTo>
                                    <a:lnTo>
                                      <a:pt x="906" y="1995"/>
                                    </a:lnTo>
                                    <a:lnTo>
                                      <a:pt x="904" y="2000"/>
                                    </a:lnTo>
                                    <a:lnTo>
                                      <a:pt x="895" y="2010"/>
                                    </a:lnTo>
                                    <a:lnTo>
                                      <a:pt x="885" y="2015"/>
                                    </a:lnTo>
                                    <a:lnTo>
                                      <a:pt x="904" y="2017"/>
                                    </a:lnTo>
                                    <a:lnTo>
                                      <a:pt x="911" y="2013"/>
                                    </a:lnTo>
                                    <a:lnTo>
                                      <a:pt x="915" y="2007"/>
                                    </a:lnTo>
                                    <a:lnTo>
                                      <a:pt x="920" y="2005"/>
                                    </a:lnTo>
                                    <a:lnTo>
                                      <a:pt x="925" y="2005"/>
                                    </a:lnTo>
                                    <a:lnTo>
                                      <a:pt x="931" y="2007"/>
                                    </a:lnTo>
                                    <a:lnTo>
                                      <a:pt x="943" y="2017"/>
                                    </a:lnTo>
                                    <a:lnTo>
                                      <a:pt x="948" y="2022"/>
                                    </a:lnTo>
                                    <a:lnTo>
                                      <a:pt x="959" y="2032"/>
                                    </a:lnTo>
                                    <a:lnTo>
                                      <a:pt x="968" y="2040"/>
                                    </a:lnTo>
                                    <a:lnTo>
                                      <a:pt x="973" y="2055"/>
                                    </a:lnTo>
                                    <a:lnTo>
                                      <a:pt x="974" y="2064"/>
                                    </a:lnTo>
                                    <a:lnTo>
                                      <a:pt x="982" y="2065"/>
                                    </a:lnTo>
                                    <a:lnTo>
                                      <a:pt x="986" y="2064"/>
                                    </a:lnTo>
                                    <a:lnTo>
                                      <a:pt x="1000" y="2053"/>
                                    </a:lnTo>
                                    <a:lnTo>
                                      <a:pt x="1005" y="2056"/>
                                    </a:lnTo>
                                    <a:lnTo>
                                      <a:pt x="1006" y="2060"/>
                                    </a:lnTo>
                                    <a:lnTo>
                                      <a:pt x="1011" y="2070"/>
                                    </a:lnTo>
                                    <a:lnTo>
                                      <a:pt x="1018" y="2078"/>
                                    </a:lnTo>
                                    <a:lnTo>
                                      <a:pt x="1021" y="2081"/>
                                    </a:lnTo>
                                    <a:lnTo>
                                      <a:pt x="1025" y="2082"/>
                                    </a:lnTo>
                                    <a:lnTo>
                                      <a:pt x="1033" y="2082"/>
                                    </a:lnTo>
                                    <a:lnTo>
                                      <a:pt x="1040" y="2091"/>
                                    </a:lnTo>
                                    <a:lnTo>
                                      <a:pt x="1052" y="2092"/>
                                    </a:lnTo>
                                    <a:lnTo>
                                      <a:pt x="1055" y="2096"/>
                                    </a:lnTo>
                                    <a:lnTo>
                                      <a:pt x="1062" y="2107"/>
                                    </a:lnTo>
                                    <a:lnTo>
                                      <a:pt x="1068" y="2112"/>
                                    </a:lnTo>
                                    <a:lnTo>
                                      <a:pt x="1077" y="2117"/>
                                    </a:lnTo>
                                    <a:lnTo>
                                      <a:pt x="1082" y="2118"/>
                                    </a:lnTo>
                                    <a:lnTo>
                                      <a:pt x="1097" y="2125"/>
                                    </a:lnTo>
                                    <a:lnTo>
                                      <a:pt x="1100" y="2131"/>
                                    </a:lnTo>
                                    <a:lnTo>
                                      <a:pt x="1104" y="2150"/>
                                    </a:lnTo>
                                    <a:lnTo>
                                      <a:pt x="1107" y="2153"/>
                                    </a:lnTo>
                                    <a:lnTo>
                                      <a:pt x="1127" y="2168"/>
                                    </a:lnTo>
                                    <a:lnTo>
                                      <a:pt x="1132" y="2177"/>
                                    </a:lnTo>
                                    <a:lnTo>
                                      <a:pt x="1131" y="2179"/>
                                    </a:lnTo>
                                    <a:lnTo>
                                      <a:pt x="1126" y="2180"/>
                                    </a:lnTo>
                                    <a:lnTo>
                                      <a:pt x="1124" y="2188"/>
                                    </a:lnTo>
                                    <a:lnTo>
                                      <a:pt x="1121" y="2189"/>
                                    </a:lnTo>
                                    <a:lnTo>
                                      <a:pt x="1116" y="2196"/>
                                    </a:lnTo>
                                    <a:lnTo>
                                      <a:pt x="1114" y="2204"/>
                                    </a:lnTo>
                                    <a:lnTo>
                                      <a:pt x="1114" y="2220"/>
                                    </a:lnTo>
                                    <a:lnTo>
                                      <a:pt x="1111" y="2234"/>
                                    </a:lnTo>
                                    <a:lnTo>
                                      <a:pt x="1113" y="2236"/>
                                    </a:lnTo>
                                    <a:lnTo>
                                      <a:pt x="1116" y="2241"/>
                                    </a:lnTo>
                                    <a:lnTo>
                                      <a:pt x="1116" y="2237"/>
                                    </a:lnTo>
                                    <a:lnTo>
                                      <a:pt x="1121" y="2232"/>
                                    </a:lnTo>
                                    <a:lnTo>
                                      <a:pt x="1130" y="2227"/>
                                    </a:lnTo>
                                    <a:lnTo>
                                      <a:pt x="1145" y="2215"/>
                                    </a:lnTo>
                                    <a:lnTo>
                                      <a:pt x="1156" y="2196"/>
                                    </a:lnTo>
                                    <a:lnTo>
                                      <a:pt x="1167" y="2184"/>
                                    </a:lnTo>
                                    <a:lnTo>
                                      <a:pt x="1173" y="2156"/>
                                    </a:lnTo>
                                    <a:lnTo>
                                      <a:pt x="1178" y="2148"/>
                                    </a:lnTo>
                                    <a:lnTo>
                                      <a:pt x="1193" y="2132"/>
                                    </a:lnTo>
                                    <a:lnTo>
                                      <a:pt x="1199" y="2129"/>
                                    </a:lnTo>
                                    <a:lnTo>
                                      <a:pt x="1221" y="2112"/>
                                    </a:lnTo>
                                    <a:lnTo>
                                      <a:pt x="1229" y="2108"/>
                                    </a:lnTo>
                                    <a:lnTo>
                                      <a:pt x="1238" y="2102"/>
                                    </a:lnTo>
                                    <a:lnTo>
                                      <a:pt x="1244" y="2096"/>
                                    </a:lnTo>
                                    <a:lnTo>
                                      <a:pt x="1247" y="2088"/>
                                    </a:lnTo>
                                    <a:lnTo>
                                      <a:pt x="1253" y="2078"/>
                                    </a:lnTo>
                                    <a:lnTo>
                                      <a:pt x="1267" y="2059"/>
                                    </a:lnTo>
                                    <a:lnTo>
                                      <a:pt x="1275" y="2045"/>
                                    </a:lnTo>
                                    <a:lnTo>
                                      <a:pt x="1286" y="2032"/>
                                    </a:lnTo>
                                    <a:lnTo>
                                      <a:pt x="1291" y="2010"/>
                                    </a:lnTo>
                                    <a:lnTo>
                                      <a:pt x="1303" y="1981"/>
                                    </a:lnTo>
                                    <a:lnTo>
                                      <a:pt x="1309" y="1973"/>
                                    </a:lnTo>
                                    <a:lnTo>
                                      <a:pt x="1314" y="1963"/>
                                    </a:lnTo>
                                    <a:lnTo>
                                      <a:pt x="1318" y="1956"/>
                                    </a:lnTo>
                                    <a:lnTo>
                                      <a:pt x="1324" y="1951"/>
                                    </a:lnTo>
                                    <a:lnTo>
                                      <a:pt x="1339" y="1930"/>
                                    </a:lnTo>
                                    <a:lnTo>
                                      <a:pt x="1346" y="1922"/>
                                    </a:lnTo>
                                    <a:lnTo>
                                      <a:pt x="1352" y="1919"/>
                                    </a:lnTo>
                                    <a:lnTo>
                                      <a:pt x="1363" y="1915"/>
                                    </a:lnTo>
                                    <a:lnTo>
                                      <a:pt x="1368" y="1902"/>
                                    </a:lnTo>
                                    <a:lnTo>
                                      <a:pt x="1377" y="1895"/>
                                    </a:lnTo>
                                    <a:lnTo>
                                      <a:pt x="1380" y="1873"/>
                                    </a:lnTo>
                                    <a:lnTo>
                                      <a:pt x="1382" y="1834"/>
                                    </a:lnTo>
                                    <a:lnTo>
                                      <a:pt x="1384" y="1829"/>
                                    </a:lnTo>
                                    <a:lnTo>
                                      <a:pt x="1390" y="1829"/>
                                    </a:lnTo>
                                    <a:lnTo>
                                      <a:pt x="1392" y="1825"/>
                                    </a:lnTo>
                                    <a:lnTo>
                                      <a:pt x="1389" y="1820"/>
                                    </a:lnTo>
                                    <a:lnTo>
                                      <a:pt x="1382" y="1813"/>
                                    </a:lnTo>
                                    <a:lnTo>
                                      <a:pt x="1380" y="1809"/>
                                    </a:lnTo>
                                    <a:lnTo>
                                      <a:pt x="1380" y="1795"/>
                                    </a:lnTo>
                                    <a:lnTo>
                                      <a:pt x="1378" y="1792"/>
                                    </a:lnTo>
                                    <a:lnTo>
                                      <a:pt x="1378" y="1777"/>
                                    </a:lnTo>
                                    <a:lnTo>
                                      <a:pt x="1376" y="1769"/>
                                    </a:lnTo>
                                    <a:lnTo>
                                      <a:pt x="1376" y="1762"/>
                                    </a:lnTo>
                                    <a:lnTo>
                                      <a:pt x="1378" y="1758"/>
                                    </a:lnTo>
                                    <a:lnTo>
                                      <a:pt x="1380" y="1752"/>
                                    </a:lnTo>
                                    <a:lnTo>
                                      <a:pt x="1380" y="1742"/>
                                    </a:lnTo>
                                    <a:lnTo>
                                      <a:pt x="1390" y="1726"/>
                                    </a:lnTo>
                                    <a:lnTo>
                                      <a:pt x="1395" y="1719"/>
                                    </a:lnTo>
                                    <a:lnTo>
                                      <a:pt x="1409" y="1706"/>
                                    </a:lnTo>
                                    <a:lnTo>
                                      <a:pt x="1428" y="1684"/>
                                    </a:lnTo>
                                    <a:lnTo>
                                      <a:pt x="1431" y="1684"/>
                                    </a:lnTo>
                                    <a:lnTo>
                                      <a:pt x="1436" y="1680"/>
                                    </a:lnTo>
                                    <a:lnTo>
                                      <a:pt x="1446" y="1672"/>
                                    </a:lnTo>
                                    <a:lnTo>
                                      <a:pt x="1459" y="1662"/>
                                    </a:lnTo>
                                    <a:lnTo>
                                      <a:pt x="1464" y="1656"/>
                                    </a:lnTo>
                                    <a:lnTo>
                                      <a:pt x="1474" y="1650"/>
                                    </a:lnTo>
                                    <a:lnTo>
                                      <a:pt x="1487" y="1636"/>
                                    </a:lnTo>
                                    <a:lnTo>
                                      <a:pt x="1501" y="1628"/>
                                    </a:lnTo>
                                    <a:lnTo>
                                      <a:pt x="1511" y="1628"/>
                                    </a:lnTo>
                                    <a:lnTo>
                                      <a:pt x="1516" y="1625"/>
                                    </a:lnTo>
                                    <a:lnTo>
                                      <a:pt x="1522" y="1618"/>
                                    </a:lnTo>
                                    <a:lnTo>
                                      <a:pt x="1533" y="1614"/>
                                    </a:lnTo>
                                    <a:lnTo>
                                      <a:pt x="1550" y="1614"/>
                                    </a:lnTo>
                                    <a:lnTo>
                                      <a:pt x="1561" y="1606"/>
                                    </a:lnTo>
                                    <a:lnTo>
                                      <a:pt x="1565" y="1604"/>
                                    </a:lnTo>
                                    <a:lnTo>
                                      <a:pt x="1573" y="1593"/>
                                    </a:lnTo>
                                    <a:lnTo>
                                      <a:pt x="1578" y="1591"/>
                                    </a:lnTo>
                                    <a:lnTo>
                                      <a:pt x="1591" y="1588"/>
                                    </a:lnTo>
                                    <a:lnTo>
                                      <a:pt x="1598" y="1588"/>
                                    </a:lnTo>
                                    <a:lnTo>
                                      <a:pt x="1600" y="1585"/>
                                    </a:lnTo>
                                    <a:lnTo>
                                      <a:pt x="1600" y="1581"/>
                                    </a:lnTo>
                                    <a:lnTo>
                                      <a:pt x="1597" y="1579"/>
                                    </a:lnTo>
                                    <a:lnTo>
                                      <a:pt x="1597" y="1576"/>
                                    </a:lnTo>
                                    <a:lnTo>
                                      <a:pt x="1605" y="1569"/>
                                    </a:lnTo>
                                    <a:lnTo>
                                      <a:pt x="1608" y="1569"/>
                                    </a:lnTo>
                                    <a:lnTo>
                                      <a:pt x="1608" y="1567"/>
                                    </a:lnTo>
                                    <a:lnTo>
                                      <a:pt x="1609" y="1571"/>
                                    </a:lnTo>
                                    <a:lnTo>
                                      <a:pt x="1615" y="1572"/>
                                    </a:lnTo>
                                    <a:lnTo>
                                      <a:pt x="1638" y="1566"/>
                                    </a:lnTo>
                                    <a:lnTo>
                                      <a:pt x="1643" y="1566"/>
                                    </a:lnTo>
                                    <a:lnTo>
                                      <a:pt x="1647" y="1569"/>
                                    </a:lnTo>
                                    <a:lnTo>
                                      <a:pt x="1657" y="1570"/>
                                    </a:lnTo>
                                    <a:lnTo>
                                      <a:pt x="1673" y="1564"/>
                                    </a:lnTo>
                                    <a:lnTo>
                                      <a:pt x="1680" y="1564"/>
                                    </a:lnTo>
                                    <a:lnTo>
                                      <a:pt x="1686" y="1566"/>
                                    </a:lnTo>
                                    <a:lnTo>
                                      <a:pt x="1697" y="1567"/>
                                    </a:lnTo>
                                    <a:lnTo>
                                      <a:pt x="1708" y="1567"/>
                                    </a:lnTo>
                                    <a:lnTo>
                                      <a:pt x="1732" y="1564"/>
                                    </a:lnTo>
                                    <a:lnTo>
                                      <a:pt x="1736" y="1563"/>
                                    </a:lnTo>
                                    <a:lnTo>
                                      <a:pt x="1740" y="1554"/>
                                    </a:lnTo>
                                    <a:lnTo>
                                      <a:pt x="1743" y="1542"/>
                                    </a:lnTo>
                                    <a:lnTo>
                                      <a:pt x="1751" y="1533"/>
                                    </a:lnTo>
                                    <a:lnTo>
                                      <a:pt x="1759" y="1529"/>
                                    </a:lnTo>
                                    <a:lnTo>
                                      <a:pt x="1778" y="1521"/>
                                    </a:lnTo>
                                    <a:lnTo>
                                      <a:pt x="1787" y="1512"/>
                                    </a:lnTo>
                                    <a:lnTo>
                                      <a:pt x="1791" y="1505"/>
                                    </a:lnTo>
                                    <a:lnTo>
                                      <a:pt x="1792" y="1497"/>
                                    </a:lnTo>
                                    <a:lnTo>
                                      <a:pt x="1793" y="1483"/>
                                    </a:lnTo>
                                    <a:lnTo>
                                      <a:pt x="1796" y="1469"/>
                                    </a:lnTo>
                                    <a:lnTo>
                                      <a:pt x="1808" y="1452"/>
                                    </a:lnTo>
                                    <a:lnTo>
                                      <a:pt x="1825" y="1431"/>
                                    </a:lnTo>
                                    <a:lnTo>
                                      <a:pt x="1834" y="1416"/>
                                    </a:lnTo>
                                    <a:lnTo>
                                      <a:pt x="1845" y="1388"/>
                                    </a:lnTo>
                                    <a:lnTo>
                                      <a:pt x="1858" y="1373"/>
                                    </a:lnTo>
                                    <a:lnTo>
                                      <a:pt x="1864" y="1365"/>
                                    </a:lnTo>
                                    <a:lnTo>
                                      <a:pt x="1867" y="1335"/>
                                    </a:lnTo>
                                    <a:lnTo>
                                      <a:pt x="1867" y="1318"/>
                                    </a:lnTo>
                                    <a:lnTo>
                                      <a:pt x="1868" y="1305"/>
                                    </a:lnTo>
                                    <a:lnTo>
                                      <a:pt x="1872" y="1291"/>
                                    </a:lnTo>
                                    <a:lnTo>
                                      <a:pt x="1878" y="1282"/>
                                    </a:lnTo>
                                    <a:lnTo>
                                      <a:pt x="1890" y="1268"/>
                                    </a:lnTo>
                                    <a:lnTo>
                                      <a:pt x="1894" y="1260"/>
                                    </a:lnTo>
                                    <a:lnTo>
                                      <a:pt x="1894" y="1244"/>
                                    </a:lnTo>
                                    <a:lnTo>
                                      <a:pt x="1898" y="1206"/>
                                    </a:lnTo>
                                    <a:lnTo>
                                      <a:pt x="1900" y="1199"/>
                                    </a:lnTo>
                                    <a:lnTo>
                                      <a:pt x="1904" y="1173"/>
                                    </a:lnTo>
                                    <a:lnTo>
                                      <a:pt x="1907" y="1156"/>
                                    </a:lnTo>
                                    <a:lnTo>
                                      <a:pt x="1906" y="1144"/>
                                    </a:lnTo>
                                    <a:lnTo>
                                      <a:pt x="1904" y="1134"/>
                                    </a:lnTo>
                                    <a:lnTo>
                                      <a:pt x="1904" y="1111"/>
                                    </a:lnTo>
                                    <a:lnTo>
                                      <a:pt x="1901" y="1102"/>
                                    </a:lnTo>
                                    <a:lnTo>
                                      <a:pt x="1901" y="1080"/>
                                    </a:lnTo>
                                    <a:lnTo>
                                      <a:pt x="1904" y="1052"/>
                                    </a:lnTo>
                                    <a:lnTo>
                                      <a:pt x="1907" y="1034"/>
                                    </a:lnTo>
                                    <a:lnTo>
                                      <a:pt x="1907" y="1022"/>
                                    </a:lnTo>
                                    <a:lnTo>
                                      <a:pt x="1910" y="1009"/>
                                    </a:lnTo>
                                    <a:lnTo>
                                      <a:pt x="1911" y="1006"/>
                                    </a:lnTo>
                                    <a:lnTo>
                                      <a:pt x="1922" y="995"/>
                                    </a:lnTo>
                                    <a:lnTo>
                                      <a:pt x="1926" y="995"/>
                                    </a:lnTo>
                                    <a:lnTo>
                                      <a:pt x="1935" y="998"/>
                                    </a:lnTo>
                                    <a:lnTo>
                                      <a:pt x="1937" y="998"/>
                                    </a:lnTo>
                                    <a:lnTo>
                                      <a:pt x="1952" y="984"/>
                                    </a:lnTo>
                                    <a:lnTo>
                                      <a:pt x="1963" y="969"/>
                                    </a:lnTo>
                                    <a:lnTo>
                                      <a:pt x="1975" y="947"/>
                                    </a:lnTo>
                                    <a:lnTo>
                                      <a:pt x="1981" y="929"/>
                                    </a:lnTo>
                                    <a:lnTo>
                                      <a:pt x="1989" y="914"/>
                                    </a:lnTo>
                                    <a:lnTo>
                                      <a:pt x="1997" y="902"/>
                                    </a:lnTo>
                                    <a:lnTo>
                                      <a:pt x="2013" y="889"/>
                                    </a:lnTo>
                                    <a:lnTo>
                                      <a:pt x="2018" y="881"/>
                                    </a:lnTo>
                                    <a:lnTo>
                                      <a:pt x="2028" y="871"/>
                                    </a:lnTo>
                                    <a:lnTo>
                                      <a:pt x="2049" y="860"/>
                                    </a:lnTo>
                                    <a:lnTo>
                                      <a:pt x="2055" y="853"/>
                                    </a:lnTo>
                                    <a:lnTo>
                                      <a:pt x="2063" y="840"/>
                                    </a:lnTo>
                                    <a:lnTo>
                                      <a:pt x="2076" y="824"/>
                                    </a:lnTo>
                                    <a:lnTo>
                                      <a:pt x="2094" y="805"/>
                                    </a:lnTo>
                                    <a:lnTo>
                                      <a:pt x="2111" y="779"/>
                                    </a:lnTo>
                                    <a:lnTo>
                                      <a:pt x="2115" y="776"/>
                                    </a:lnTo>
                                    <a:lnTo>
                                      <a:pt x="2120" y="767"/>
                                    </a:lnTo>
                                    <a:lnTo>
                                      <a:pt x="2120" y="767"/>
                                    </a:lnTo>
                                    <a:lnTo>
                                      <a:pt x="2130" y="724"/>
                                    </a:lnTo>
                                    <a:lnTo>
                                      <a:pt x="2132" y="709"/>
                                    </a:lnTo>
                                    <a:lnTo>
                                      <a:pt x="2135" y="673"/>
                                    </a:lnTo>
                                    <a:lnTo>
                                      <a:pt x="2135" y="650"/>
                                    </a:lnTo>
                                    <a:lnTo>
                                      <a:pt x="2126" y="629"/>
                                    </a:lnTo>
                                    <a:lnTo>
                                      <a:pt x="2120" y="597"/>
                                    </a:lnTo>
                                    <a:lnTo>
                                      <a:pt x="2111" y="582"/>
                                    </a:lnTo>
                                    <a:lnTo>
                                      <a:pt x="2102" y="570"/>
                                    </a:lnTo>
                                    <a:lnTo>
                                      <a:pt x="2093" y="565"/>
                                    </a:lnTo>
                                    <a:lnTo>
                                      <a:pt x="2046" y="565"/>
                                    </a:lnTo>
                                    <a:lnTo>
                                      <a:pt x="2040" y="565"/>
                                    </a:lnTo>
                                    <a:lnTo>
                                      <a:pt x="2034" y="564"/>
                                    </a:lnTo>
                                    <a:lnTo>
                                      <a:pt x="2030" y="560"/>
                                    </a:lnTo>
                                    <a:lnTo>
                                      <a:pt x="2022" y="558"/>
                                    </a:lnTo>
                                    <a:lnTo>
                                      <a:pt x="2014" y="558"/>
                                    </a:lnTo>
                                    <a:lnTo>
                                      <a:pt x="2009" y="550"/>
                                    </a:lnTo>
                                    <a:lnTo>
                                      <a:pt x="2000" y="542"/>
                                    </a:lnTo>
                                    <a:lnTo>
                                      <a:pt x="1993" y="538"/>
                                    </a:lnTo>
                                    <a:lnTo>
                                      <a:pt x="1985" y="534"/>
                                    </a:lnTo>
                                    <a:lnTo>
                                      <a:pt x="1971" y="526"/>
                                    </a:lnTo>
                                    <a:lnTo>
                                      <a:pt x="1942" y="496"/>
                                    </a:lnTo>
                                    <a:lnTo>
                                      <a:pt x="1930" y="485"/>
                                    </a:lnTo>
                                    <a:lnTo>
                                      <a:pt x="1915" y="474"/>
                                    </a:lnTo>
                                    <a:lnTo>
                                      <a:pt x="1896" y="463"/>
                                    </a:lnTo>
                                    <a:lnTo>
                                      <a:pt x="1883" y="455"/>
                                    </a:lnTo>
                                    <a:lnTo>
                                      <a:pt x="1872" y="448"/>
                                    </a:lnTo>
                                    <a:lnTo>
                                      <a:pt x="1860" y="445"/>
                                    </a:lnTo>
                                    <a:lnTo>
                                      <a:pt x="1808" y="444"/>
                                    </a:lnTo>
                                    <a:lnTo>
                                      <a:pt x="1799" y="445"/>
                                    </a:lnTo>
                                    <a:lnTo>
                                      <a:pt x="1790" y="445"/>
                                    </a:lnTo>
                                    <a:lnTo>
                                      <a:pt x="1760" y="444"/>
                                    </a:lnTo>
                                    <a:lnTo>
                                      <a:pt x="1751" y="442"/>
                                    </a:lnTo>
                                    <a:lnTo>
                                      <a:pt x="1731" y="437"/>
                                    </a:lnTo>
                                    <a:lnTo>
                                      <a:pt x="1678" y="420"/>
                                    </a:lnTo>
                                    <a:lnTo>
                                      <a:pt x="1668" y="420"/>
                                    </a:lnTo>
                                    <a:lnTo>
                                      <a:pt x="1665" y="420"/>
                                    </a:lnTo>
                                    <a:lnTo>
                                      <a:pt x="1659" y="413"/>
                                    </a:lnTo>
                                    <a:lnTo>
                                      <a:pt x="1652" y="417"/>
                                    </a:lnTo>
                                    <a:lnTo>
                                      <a:pt x="1645" y="423"/>
                                    </a:lnTo>
                                    <a:lnTo>
                                      <a:pt x="1636" y="426"/>
                                    </a:lnTo>
                                    <a:lnTo>
                                      <a:pt x="1620" y="433"/>
                                    </a:lnTo>
                                    <a:lnTo>
                                      <a:pt x="1611" y="434"/>
                                    </a:lnTo>
                                    <a:lnTo>
                                      <a:pt x="1610" y="428"/>
                                    </a:lnTo>
                                    <a:lnTo>
                                      <a:pt x="1613" y="421"/>
                                    </a:lnTo>
                                    <a:lnTo>
                                      <a:pt x="1619" y="415"/>
                                    </a:lnTo>
                                    <a:lnTo>
                                      <a:pt x="1619" y="410"/>
                                    </a:lnTo>
                                    <a:lnTo>
                                      <a:pt x="1616" y="405"/>
                                    </a:lnTo>
                                    <a:lnTo>
                                      <a:pt x="1611" y="403"/>
                                    </a:lnTo>
                                    <a:lnTo>
                                      <a:pt x="1609" y="403"/>
                                    </a:lnTo>
                                    <a:lnTo>
                                      <a:pt x="1605" y="404"/>
                                    </a:lnTo>
                                    <a:lnTo>
                                      <a:pt x="1602" y="404"/>
                                    </a:lnTo>
                                    <a:lnTo>
                                      <a:pt x="1600" y="403"/>
                                    </a:lnTo>
                                    <a:lnTo>
                                      <a:pt x="1600" y="399"/>
                                    </a:lnTo>
                                    <a:lnTo>
                                      <a:pt x="1604" y="397"/>
                                    </a:lnTo>
                                    <a:lnTo>
                                      <a:pt x="1605" y="387"/>
                                    </a:lnTo>
                                    <a:lnTo>
                                      <a:pt x="1598" y="375"/>
                                    </a:lnTo>
                                    <a:lnTo>
                                      <a:pt x="1587" y="366"/>
                                    </a:lnTo>
                                    <a:lnTo>
                                      <a:pt x="1582" y="367"/>
                                    </a:lnTo>
                                    <a:lnTo>
                                      <a:pt x="1576" y="370"/>
                                    </a:lnTo>
                                    <a:lnTo>
                                      <a:pt x="1570" y="375"/>
                                    </a:lnTo>
                                    <a:lnTo>
                                      <a:pt x="1564" y="378"/>
                                    </a:lnTo>
                                    <a:lnTo>
                                      <a:pt x="1564" y="369"/>
                                    </a:lnTo>
                                    <a:lnTo>
                                      <a:pt x="1561" y="364"/>
                                    </a:lnTo>
                                    <a:lnTo>
                                      <a:pt x="1555" y="355"/>
                                    </a:lnTo>
                                    <a:lnTo>
                                      <a:pt x="1543" y="353"/>
                                    </a:lnTo>
                                    <a:lnTo>
                                      <a:pt x="1533" y="347"/>
                                    </a:lnTo>
                                    <a:lnTo>
                                      <a:pt x="1522" y="345"/>
                                    </a:lnTo>
                                    <a:lnTo>
                                      <a:pt x="1517" y="340"/>
                                    </a:lnTo>
                                    <a:lnTo>
                                      <a:pt x="1502" y="340"/>
                                    </a:lnTo>
                                    <a:lnTo>
                                      <a:pt x="1497" y="339"/>
                                    </a:lnTo>
                                    <a:lnTo>
                                      <a:pt x="1465" y="322"/>
                                    </a:lnTo>
                                    <a:lnTo>
                                      <a:pt x="1454" y="318"/>
                                    </a:lnTo>
                                    <a:lnTo>
                                      <a:pt x="1425" y="320"/>
                                    </a:lnTo>
                                    <a:lnTo>
                                      <a:pt x="1416" y="324"/>
                                    </a:lnTo>
                                    <a:lnTo>
                                      <a:pt x="1409" y="339"/>
                                    </a:lnTo>
                                    <a:lnTo>
                                      <a:pt x="1403" y="342"/>
                                    </a:lnTo>
                                    <a:lnTo>
                                      <a:pt x="1399" y="350"/>
                                    </a:lnTo>
                                    <a:lnTo>
                                      <a:pt x="1396" y="359"/>
                                    </a:lnTo>
                                    <a:lnTo>
                                      <a:pt x="1392" y="366"/>
                                    </a:lnTo>
                                    <a:lnTo>
                                      <a:pt x="1383" y="366"/>
                                    </a:lnTo>
                                    <a:lnTo>
                                      <a:pt x="1374" y="370"/>
                                    </a:lnTo>
                                    <a:lnTo>
                                      <a:pt x="1371" y="371"/>
                                    </a:lnTo>
                                    <a:lnTo>
                                      <a:pt x="1365" y="376"/>
                                    </a:lnTo>
                                    <a:lnTo>
                                      <a:pt x="1358" y="396"/>
                                    </a:lnTo>
                                    <a:lnTo>
                                      <a:pt x="1355" y="403"/>
                                    </a:lnTo>
                                    <a:lnTo>
                                      <a:pt x="1352" y="404"/>
                                    </a:lnTo>
                                    <a:lnTo>
                                      <a:pt x="1351" y="408"/>
                                    </a:lnTo>
                                    <a:lnTo>
                                      <a:pt x="1349" y="418"/>
                                    </a:lnTo>
                                    <a:lnTo>
                                      <a:pt x="1344" y="419"/>
                                    </a:lnTo>
                                    <a:lnTo>
                                      <a:pt x="1344" y="419"/>
                                    </a:lnTo>
                                    <a:lnTo>
                                      <a:pt x="1341" y="412"/>
                                    </a:lnTo>
                                    <a:lnTo>
                                      <a:pt x="1341" y="401"/>
                                    </a:lnTo>
                                    <a:lnTo>
                                      <a:pt x="1345" y="386"/>
                                    </a:lnTo>
                                    <a:lnTo>
                                      <a:pt x="1342" y="386"/>
                                    </a:lnTo>
                                    <a:lnTo>
                                      <a:pt x="1334" y="386"/>
                                    </a:lnTo>
                                    <a:lnTo>
                                      <a:pt x="1326" y="388"/>
                                    </a:lnTo>
                                    <a:lnTo>
                                      <a:pt x="1319" y="387"/>
                                    </a:lnTo>
                                    <a:lnTo>
                                      <a:pt x="1296" y="388"/>
                                    </a:lnTo>
                                    <a:lnTo>
                                      <a:pt x="1287" y="387"/>
                                    </a:lnTo>
                                    <a:lnTo>
                                      <a:pt x="1286" y="388"/>
                                    </a:lnTo>
                                    <a:lnTo>
                                      <a:pt x="1280" y="388"/>
                                    </a:lnTo>
                                    <a:lnTo>
                                      <a:pt x="1277" y="387"/>
                                    </a:lnTo>
                                    <a:lnTo>
                                      <a:pt x="1271" y="387"/>
                                    </a:lnTo>
                                    <a:lnTo>
                                      <a:pt x="1256" y="392"/>
                                    </a:lnTo>
                                    <a:lnTo>
                                      <a:pt x="1250" y="392"/>
                                    </a:lnTo>
                                    <a:lnTo>
                                      <a:pt x="1238" y="387"/>
                                    </a:lnTo>
                                    <a:lnTo>
                                      <a:pt x="1234" y="387"/>
                                    </a:lnTo>
                                    <a:lnTo>
                                      <a:pt x="1232" y="388"/>
                                    </a:lnTo>
                                    <a:lnTo>
                                      <a:pt x="1229" y="397"/>
                                    </a:lnTo>
                                    <a:lnTo>
                                      <a:pt x="1228" y="399"/>
                                    </a:lnTo>
                                    <a:lnTo>
                                      <a:pt x="1226" y="397"/>
                                    </a:lnTo>
                                    <a:lnTo>
                                      <a:pt x="1224" y="390"/>
                                    </a:lnTo>
                                    <a:lnTo>
                                      <a:pt x="1226" y="387"/>
                                    </a:lnTo>
                                    <a:lnTo>
                                      <a:pt x="1232" y="381"/>
                                    </a:lnTo>
                                    <a:lnTo>
                                      <a:pt x="1238" y="381"/>
                                    </a:lnTo>
                                    <a:lnTo>
                                      <a:pt x="1247" y="385"/>
                                    </a:lnTo>
                                    <a:lnTo>
                                      <a:pt x="1259" y="386"/>
                                    </a:lnTo>
                                    <a:lnTo>
                                      <a:pt x="1269" y="382"/>
                                    </a:lnTo>
                                    <a:lnTo>
                                      <a:pt x="1271" y="380"/>
                                    </a:lnTo>
                                    <a:lnTo>
                                      <a:pt x="1272" y="377"/>
                                    </a:lnTo>
                                    <a:lnTo>
                                      <a:pt x="1272" y="355"/>
                                    </a:lnTo>
                                    <a:lnTo>
                                      <a:pt x="1271" y="353"/>
                                    </a:lnTo>
                                    <a:lnTo>
                                      <a:pt x="1265" y="353"/>
                                    </a:lnTo>
                                    <a:lnTo>
                                      <a:pt x="1264" y="349"/>
                                    </a:lnTo>
                                    <a:lnTo>
                                      <a:pt x="1258" y="345"/>
                                    </a:lnTo>
                                    <a:lnTo>
                                      <a:pt x="1256" y="344"/>
                                    </a:lnTo>
                                    <a:lnTo>
                                      <a:pt x="1256" y="340"/>
                                    </a:lnTo>
                                    <a:lnTo>
                                      <a:pt x="1261" y="339"/>
                                    </a:lnTo>
                                    <a:lnTo>
                                      <a:pt x="1266" y="334"/>
                                    </a:lnTo>
                                    <a:lnTo>
                                      <a:pt x="1267" y="329"/>
                                    </a:lnTo>
                                    <a:lnTo>
                                      <a:pt x="1261" y="329"/>
                                    </a:lnTo>
                                    <a:lnTo>
                                      <a:pt x="1258" y="332"/>
                                    </a:lnTo>
                                    <a:lnTo>
                                      <a:pt x="1254" y="332"/>
                                    </a:lnTo>
                                    <a:lnTo>
                                      <a:pt x="1249" y="340"/>
                                    </a:lnTo>
                                    <a:lnTo>
                                      <a:pt x="1247" y="348"/>
                                    </a:lnTo>
                                    <a:lnTo>
                                      <a:pt x="1236" y="348"/>
                                    </a:lnTo>
                                    <a:lnTo>
                                      <a:pt x="1234" y="345"/>
                                    </a:lnTo>
                                    <a:lnTo>
                                      <a:pt x="1234" y="343"/>
                                    </a:lnTo>
                                    <a:lnTo>
                                      <a:pt x="1234" y="327"/>
                                    </a:lnTo>
                                    <a:lnTo>
                                      <a:pt x="1231" y="317"/>
                                    </a:lnTo>
                                    <a:lnTo>
                                      <a:pt x="1231" y="308"/>
                                    </a:lnTo>
                                    <a:lnTo>
                                      <a:pt x="1232" y="306"/>
                                    </a:lnTo>
                                    <a:lnTo>
                                      <a:pt x="1238" y="299"/>
                                    </a:lnTo>
                                    <a:lnTo>
                                      <a:pt x="1243" y="292"/>
                                    </a:lnTo>
                                    <a:lnTo>
                                      <a:pt x="1253" y="281"/>
                                    </a:lnTo>
                                    <a:lnTo>
                                      <a:pt x="1266" y="267"/>
                                    </a:lnTo>
                                    <a:lnTo>
                                      <a:pt x="1283" y="254"/>
                                    </a:lnTo>
                                    <a:lnTo>
                                      <a:pt x="1291" y="242"/>
                                    </a:lnTo>
                                    <a:lnTo>
                                      <a:pt x="1297" y="238"/>
                                    </a:lnTo>
                                    <a:lnTo>
                                      <a:pt x="1303" y="232"/>
                                    </a:lnTo>
                                    <a:lnTo>
                                      <a:pt x="1306" y="222"/>
                                    </a:lnTo>
                                    <a:lnTo>
                                      <a:pt x="1306" y="218"/>
                                    </a:lnTo>
                                    <a:lnTo>
                                      <a:pt x="1312" y="199"/>
                                    </a:lnTo>
                                    <a:lnTo>
                                      <a:pt x="1312" y="195"/>
                                    </a:lnTo>
                                    <a:lnTo>
                                      <a:pt x="1308" y="192"/>
                                    </a:lnTo>
                                    <a:lnTo>
                                      <a:pt x="1301" y="192"/>
                                    </a:lnTo>
                                    <a:lnTo>
                                      <a:pt x="1285" y="187"/>
                                    </a:lnTo>
                                    <a:lnTo>
                                      <a:pt x="1279" y="175"/>
                                    </a:lnTo>
                                    <a:lnTo>
                                      <a:pt x="1272" y="152"/>
                                    </a:lnTo>
                                    <a:lnTo>
                                      <a:pt x="1271" y="150"/>
                                    </a:lnTo>
                                    <a:lnTo>
                                      <a:pt x="1269" y="138"/>
                                    </a:lnTo>
                                    <a:lnTo>
                                      <a:pt x="1264" y="129"/>
                                    </a:lnTo>
                                    <a:lnTo>
                                      <a:pt x="1260" y="116"/>
                                    </a:lnTo>
                                    <a:lnTo>
                                      <a:pt x="1256" y="105"/>
                                    </a:lnTo>
                                    <a:lnTo>
                                      <a:pt x="1253" y="91"/>
                                    </a:lnTo>
                                    <a:lnTo>
                                      <a:pt x="1253" y="80"/>
                                    </a:lnTo>
                                    <a:lnTo>
                                      <a:pt x="1247" y="69"/>
                                    </a:lnTo>
                                    <a:lnTo>
                                      <a:pt x="1237" y="57"/>
                                    </a:lnTo>
                                    <a:lnTo>
                                      <a:pt x="1232" y="53"/>
                                    </a:lnTo>
                                    <a:lnTo>
                                      <a:pt x="1229" y="54"/>
                                    </a:lnTo>
                                    <a:lnTo>
                                      <a:pt x="1227" y="62"/>
                                    </a:lnTo>
                                    <a:lnTo>
                                      <a:pt x="1222" y="63"/>
                                    </a:lnTo>
                                    <a:lnTo>
                                      <a:pt x="1209" y="76"/>
                                    </a:lnTo>
                                    <a:lnTo>
                                      <a:pt x="1206" y="84"/>
                                    </a:lnTo>
                                    <a:lnTo>
                                      <a:pt x="1193" y="102"/>
                                    </a:lnTo>
                                    <a:lnTo>
                                      <a:pt x="1183" y="114"/>
                                    </a:lnTo>
                                    <a:lnTo>
                                      <a:pt x="1179" y="121"/>
                                    </a:lnTo>
                                    <a:lnTo>
                                      <a:pt x="1170" y="143"/>
                                    </a:lnTo>
                                    <a:lnTo>
                                      <a:pt x="1143" y="167"/>
                                    </a:lnTo>
                                    <a:lnTo>
                                      <a:pt x="1141" y="170"/>
                                    </a:lnTo>
                                    <a:lnTo>
                                      <a:pt x="1136" y="172"/>
                                    </a:lnTo>
                                    <a:lnTo>
                                      <a:pt x="1126" y="172"/>
                                    </a:lnTo>
                                    <a:lnTo>
                                      <a:pt x="1119" y="168"/>
                                    </a:lnTo>
                                    <a:lnTo>
                                      <a:pt x="1113" y="168"/>
                                    </a:lnTo>
                                    <a:lnTo>
                                      <a:pt x="1109" y="170"/>
                                    </a:lnTo>
                                    <a:lnTo>
                                      <a:pt x="1093" y="177"/>
                                    </a:lnTo>
                                    <a:lnTo>
                                      <a:pt x="1087" y="177"/>
                                    </a:lnTo>
                                    <a:lnTo>
                                      <a:pt x="1084" y="176"/>
                                    </a:lnTo>
                                    <a:lnTo>
                                      <a:pt x="1075" y="170"/>
                                    </a:lnTo>
                                    <a:lnTo>
                                      <a:pt x="1065" y="159"/>
                                    </a:lnTo>
                                    <a:lnTo>
                                      <a:pt x="1059" y="157"/>
                                    </a:lnTo>
                                    <a:lnTo>
                                      <a:pt x="1055" y="155"/>
                                    </a:lnTo>
                                    <a:lnTo>
                                      <a:pt x="1034" y="149"/>
                                    </a:lnTo>
                                    <a:lnTo>
                                      <a:pt x="1012" y="155"/>
                                    </a:lnTo>
                                    <a:lnTo>
                                      <a:pt x="1008" y="155"/>
                                    </a:lnTo>
                                    <a:lnTo>
                                      <a:pt x="998" y="152"/>
                                    </a:lnTo>
                                    <a:lnTo>
                                      <a:pt x="991" y="152"/>
                                    </a:lnTo>
                                    <a:lnTo>
                                      <a:pt x="985" y="155"/>
                                    </a:lnTo>
                                    <a:lnTo>
                                      <a:pt x="986" y="179"/>
                                    </a:lnTo>
                                    <a:lnTo>
                                      <a:pt x="982" y="183"/>
                                    </a:lnTo>
                                    <a:lnTo>
                                      <a:pt x="965" y="183"/>
                                    </a:lnTo>
                                    <a:lnTo>
                                      <a:pt x="953" y="178"/>
                                    </a:lnTo>
                                    <a:lnTo>
                                      <a:pt x="942" y="179"/>
                                    </a:lnTo>
                                    <a:lnTo>
                                      <a:pt x="928" y="181"/>
                                    </a:lnTo>
                                    <a:lnTo>
                                      <a:pt x="922" y="178"/>
                                    </a:lnTo>
                                    <a:lnTo>
                                      <a:pt x="921" y="177"/>
                                    </a:lnTo>
                                    <a:lnTo>
                                      <a:pt x="917" y="176"/>
                                    </a:lnTo>
                                    <a:lnTo>
                                      <a:pt x="912" y="176"/>
                                    </a:lnTo>
                                    <a:lnTo>
                                      <a:pt x="901" y="182"/>
                                    </a:lnTo>
                                    <a:lnTo>
                                      <a:pt x="893" y="192"/>
                                    </a:lnTo>
                                    <a:lnTo>
                                      <a:pt x="879" y="192"/>
                                    </a:lnTo>
                                    <a:lnTo>
                                      <a:pt x="871" y="195"/>
                                    </a:lnTo>
                                    <a:lnTo>
                                      <a:pt x="866" y="200"/>
                                    </a:lnTo>
                                    <a:lnTo>
                                      <a:pt x="855" y="200"/>
                                    </a:lnTo>
                                    <a:lnTo>
                                      <a:pt x="846" y="203"/>
                                    </a:lnTo>
                                    <a:lnTo>
                                      <a:pt x="840" y="213"/>
                                    </a:lnTo>
                                    <a:lnTo>
                                      <a:pt x="835" y="215"/>
                                    </a:lnTo>
                                    <a:lnTo>
                                      <a:pt x="822" y="215"/>
                                    </a:lnTo>
                                    <a:lnTo>
                                      <a:pt x="812" y="213"/>
                                    </a:lnTo>
                                    <a:lnTo>
                                      <a:pt x="796" y="203"/>
                                    </a:lnTo>
                                    <a:lnTo>
                                      <a:pt x="790" y="198"/>
                                    </a:lnTo>
                                    <a:lnTo>
                                      <a:pt x="786" y="192"/>
                                    </a:lnTo>
                                    <a:lnTo>
                                      <a:pt x="783" y="191"/>
                                    </a:lnTo>
                                    <a:lnTo>
                                      <a:pt x="779" y="186"/>
                                    </a:lnTo>
                                    <a:lnTo>
                                      <a:pt x="777" y="183"/>
                                    </a:lnTo>
                                    <a:lnTo>
                                      <a:pt x="779" y="170"/>
                                    </a:lnTo>
                                    <a:lnTo>
                                      <a:pt x="777" y="161"/>
                                    </a:lnTo>
                                    <a:lnTo>
                                      <a:pt x="766" y="151"/>
                                    </a:lnTo>
                                    <a:lnTo>
                                      <a:pt x="765" y="148"/>
                                    </a:lnTo>
                                    <a:lnTo>
                                      <a:pt x="765" y="117"/>
                                    </a:lnTo>
                                    <a:lnTo>
                                      <a:pt x="771" y="103"/>
                                    </a:lnTo>
                                    <a:lnTo>
                                      <a:pt x="774" y="96"/>
                                    </a:lnTo>
                                    <a:lnTo>
                                      <a:pt x="774" y="86"/>
                                    </a:lnTo>
                                    <a:lnTo>
                                      <a:pt x="783" y="73"/>
                                    </a:lnTo>
                                    <a:lnTo>
                                      <a:pt x="785" y="70"/>
                                    </a:lnTo>
                                    <a:lnTo>
                                      <a:pt x="783" y="63"/>
                                    </a:lnTo>
                                    <a:lnTo>
                                      <a:pt x="779" y="57"/>
                                    </a:lnTo>
                                    <a:lnTo>
                                      <a:pt x="779" y="42"/>
                                    </a:lnTo>
                                    <a:lnTo>
                                      <a:pt x="767" y="38"/>
                                    </a:lnTo>
                                    <a:lnTo>
                                      <a:pt x="765" y="37"/>
                                    </a:lnTo>
                                    <a:lnTo>
                                      <a:pt x="756" y="36"/>
                                    </a:lnTo>
                                    <a:lnTo>
                                      <a:pt x="760" y="22"/>
                                    </a:lnTo>
                                    <a:lnTo>
                                      <a:pt x="760" y="15"/>
                                    </a:lnTo>
                                    <a:lnTo>
                                      <a:pt x="760" y="9"/>
                                    </a:lnTo>
                                    <a:lnTo>
                                      <a:pt x="755" y="0"/>
                                    </a:lnTo>
                                    <a:lnTo>
                                      <a:pt x="747" y="0"/>
                                    </a:lnTo>
                                    <a:lnTo>
                                      <a:pt x="734" y="4"/>
                                    </a:lnTo>
                                    <a:lnTo>
                                      <a:pt x="725" y="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1" name="Freeform 25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50" y="2350"/>
                                <a:ext cx="132" cy="1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04" y="0"/>
                                  </a:cxn>
                                  <a:cxn ang="0">
                                    <a:pos x="380" y="12"/>
                                  </a:cxn>
                                  <a:cxn ang="0">
                                    <a:pos x="314" y="58"/>
                                  </a:cxn>
                                  <a:cxn ang="0">
                                    <a:pos x="260" y="65"/>
                                  </a:cxn>
                                  <a:cxn ang="0">
                                    <a:pos x="244" y="82"/>
                                  </a:cxn>
                                  <a:cxn ang="0">
                                    <a:pos x="187" y="102"/>
                                  </a:cxn>
                                  <a:cxn ang="0">
                                    <a:pos x="158" y="170"/>
                                  </a:cxn>
                                  <a:cxn ang="0">
                                    <a:pos x="115" y="213"/>
                                  </a:cxn>
                                  <a:cxn ang="0">
                                    <a:pos x="113" y="242"/>
                                  </a:cxn>
                                  <a:cxn ang="0">
                                    <a:pos x="88" y="226"/>
                                  </a:cxn>
                                  <a:cxn ang="0">
                                    <a:pos x="91" y="251"/>
                                  </a:cxn>
                                  <a:cxn ang="0">
                                    <a:pos x="60" y="278"/>
                                  </a:cxn>
                                  <a:cxn ang="0">
                                    <a:pos x="81" y="320"/>
                                  </a:cxn>
                                  <a:cxn ang="0">
                                    <a:pos x="83" y="380"/>
                                  </a:cxn>
                                  <a:cxn ang="0">
                                    <a:pos x="83" y="462"/>
                                  </a:cxn>
                                  <a:cxn ang="0">
                                    <a:pos x="111" y="472"/>
                                  </a:cxn>
                                  <a:cxn ang="0">
                                    <a:pos x="71" y="533"/>
                                  </a:cxn>
                                  <a:cxn ang="0">
                                    <a:pos x="20" y="560"/>
                                  </a:cxn>
                                  <a:cxn ang="0">
                                    <a:pos x="0" y="596"/>
                                  </a:cxn>
                                  <a:cxn ang="0">
                                    <a:pos x="44" y="629"/>
                                  </a:cxn>
                                  <a:cxn ang="0">
                                    <a:pos x="106" y="673"/>
                                  </a:cxn>
                                  <a:cxn ang="0">
                                    <a:pos x="156" y="665"/>
                                  </a:cxn>
                                  <a:cxn ang="0">
                                    <a:pos x="201" y="687"/>
                                  </a:cxn>
                                  <a:cxn ang="0">
                                    <a:pos x="238" y="708"/>
                                  </a:cxn>
                                  <a:cxn ang="0">
                                    <a:pos x="273" y="743"/>
                                  </a:cxn>
                                  <a:cxn ang="0">
                                    <a:pos x="297" y="776"/>
                                  </a:cxn>
                                  <a:cxn ang="0">
                                    <a:pos x="319" y="811"/>
                                  </a:cxn>
                                  <a:cxn ang="0">
                                    <a:pos x="365" y="821"/>
                                  </a:cxn>
                                  <a:cxn ang="0">
                                    <a:pos x="389" y="807"/>
                                  </a:cxn>
                                  <a:cxn ang="0">
                                    <a:pos x="435" y="807"/>
                                  </a:cxn>
                                  <a:cxn ang="0">
                                    <a:pos x="488" y="842"/>
                                  </a:cxn>
                                  <a:cxn ang="0">
                                    <a:pos x="459" y="892"/>
                                  </a:cxn>
                                  <a:cxn ang="0">
                                    <a:pos x="494" y="909"/>
                                  </a:cxn>
                                  <a:cxn ang="0">
                                    <a:pos x="504" y="858"/>
                                  </a:cxn>
                                  <a:cxn ang="0">
                                    <a:pos x="524" y="752"/>
                                  </a:cxn>
                                  <a:cxn ang="0">
                                    <a:pos x="489" y="655"/>
                                  </a:cxn>
                                  <a:cxn ang="0">
                                    <a:pos x="532" y="652"/>
                                  </a:cxn>
                                  <a:cxn ang="0">
                                    <a:pos x="518" y="627"/>
                                  </a:cxn>
                                  <a:cxn ang="0">
                                    <a:pos x="501" y="620"/>
                                  </a:cxn>
                                  <a:cxn ang="0">
                                    <a:pos x="591" y="575"/>
                                  </a:cxn>
                                  <a:cxn ang="0">
                                    <a:pos x="633" y="574"/>
                                  </a:cxn>
                                  <a:cxn ang="0">
                                    <a:pos x="658" y="603"/>
                                  </a:cxn>
                                  <a:cxn ang="0">
                                    <a:pos x="626" y="516"/>
                                  </a:cxn>
                                  <a:cxn ang="0">
                                    <a:pos x="640" y="493"/>
                                  </a:cxn>
                                  <a:cxn ang="0">
                                    <a:pos x="615" y="453"/>
                                  </a:cxn>
                                  <a:cxn ang="0">
                                    <a:pos x="615" y="403"/>
                                  </a:cxn>
                                  <a:cxn ang="0">
                                    <a:pos x="633" y="353"/>
                                  </a:cxn>
                                  <a:cxn ang="0">
                                    <a:pos x="583" y="353"/>
                                  </a:cxn>
                                  <a:cxn ang="0">
                                    <a:pos x="544" y="348"/>
                                  </a:cxn>
                                  <a:cxn ang="0">
                                    <a:pos x="494" y="307"/>
                                  </a:cxn>
                                  <a:cxn ang="0">
                                    <a:pos x="443" y="294"/>
                                  </a:cxn>
                                  <a:cxn ang="0">
                                    <a:pos x="376" y="283"/>
                                  </a:cxn>
                                  <a:cxn ang="0">
                                    <a:pos x="353" y="223"/>
                                  </a:cxn>
                                  <a:cxn ang="0">
                                    <a:pos x="334" y="180"/>
                                  </a:cxn>
                                  <a:cxn ang="0">
                                    <a:pos x="375" y="62"/>
                                  </a:cxn>
                                </a:cxnLst>
                                <a:rect l="0" t="0" r="r" b="b"/>
                                <a:pathLst>
                                  <a:path w="663" h="909">
                                    <a:moveTo>
                                      <a:pt x="419" y="33"/>
                                    </a:moveTo>
                                    <a:lnTo>
                                      <a:pt x="424" y="28"/>
                                    </a:lnTo>
                                    <a:lnTo>
                                      <a:pt x="429" y="21"/>
                                    </a:lnTo>
                                    <a:lnTo>
                                      <a:pt x="427" y="12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04" y="0"/>
                                    </a:lnTo>
                                    <a:lnTo>
                                      <a:pt x="396" y="5"/>
                                    </a:lnTo>
                                    <a:lnTo>
                                      <a:pt x="393" y="5"/>
                                    </a:lnTo>
                                    <a:lnTo>
                                      <a:pt x="391" y="5"/>
                                    </a:lnTo>
                                    <a:lnTo>
                                      <a:pt x="391" y="14"/>
                                    </a:lnTo>
                                    <a:lnTo>
                                      <a:pt x="386" y="14"/>
                                    </a:lnTo>
                                    <a:lnTo>
                                      <a:pt x="380" y="12"/>
                                    </a:lnTo>
                                    <a:lnTo>
                                      <a:pt x="378" y="16"/>
                                    </a:lnTo>
                                    <a:lnTo>
                                      <a:pt x="377" y="24"/>
                                    </a:lnTo>
                                    <a:lnTo>
                                      <a:pt x="372" y="31"/>
                                    </a:lnTo>
                                    <a:lnTo>
                                      <a:pt x="366" y="35"/>
                                    </a:lnTo>
                                    <a:lnTo>
                                      <a:pt x="341" y="43"/>
                                    </a:lnTo>
                                    <a:lnTo>
                                      <a:pt x="314" y="58"/>
                                    </a:lnTo>
                                    <a:lnTo>
                                      <a:pt x="310" y="60"/>
                                    </a:lnTo>
                                    <a:lnTo>
                                      <a:pt x="289" y="65"/>
                                    </a:lnTo>
                                    <a:lnTo>
                                      <a:pt x="281" y="65"/>
                                    </a:lnTo>
                                    <a:lnTo>
                                      <a:pt x="271" y="63"/>
                                    </a:lnTo>
                                    <a:lnTo>
                                      <a:pt x="263" y="63"/>
                                    </a:lnTo>
                                    <a:lnTo>
                                      <a:pt x="260" y="65"/>
                                    </a:lnTo>
                                    <a:lnTo>
                                      <a:pt x="257" y="70"/>
                                    </a:lnTo>
                                    <a:lnTo>
                                      <a:pt x="253" y="81"/>
                                    </a:lnTo>
                                    <a:lnTo>
                                      <a:pt x="249" y="90"/>
                                    </a:lnTo>
                                    <a:lnTo>
                                      <a:pt x="247" y="91"/>
                                    </a:lnTo>
                                    <a:lnTo>
                                      <a:pt x="244" y="91"/>
                                    </a:lnTo>
                                    <a:lnTo>
                                      <a:pt x="244" y="82"/>
                                    </a:lnTo>
                                    <a:lnTo>
                                      <a:pt x="242" y="80"/>
                                    </a:lnTo>
                                    <a:lnTo>
                                      <a:pt x="231" y="80"/>
                                    </a:lnTo>
                                    <a:lnTo>
                                      <a:pt x="220" y="80"/>
                                    </a:lnTo>
                                    <a:lnTo>
                                      <a:pt x="216" y="80"/>
                                    </a:lnTo>
                                    <a:lnTo>
                                      <a:pt x="194" y="96"/>
                                    </a:lnTo>
                                    <a:lnTo>
                                      <a:pt x="187" y="102"/>
                                    </a:lnTo>
                                    <a:lnTo>
                                      <a:pt x="185" y="107"/>
                                    </a:lnTo>
                                    <a:lnTo>
                                      <a:pt x="183" y="128"/>
                                    </a:lnTo>
                                    <a:lnTo>
                                      <a:pt x="181" y="144"/>
                                    </a:lnTo>
                                    <a:lnTo>
                                      <a:pt x="179" y="160"/>
                                    </a:lnTo>
                                    <a:lnTo>
                                      <a:pt x="173" y="166"/>
                                    </a:lnTo>
                                    <a:lnTo>
                                      <a:pt x="158" y="170"/>
                                    </a:lnTo>
                                    <a:lnTo>
                                      <a:pt x="155" y="173"/>
                                    </a:lnTo>
                                    <a:lnTo>
                                      <a:pt x="146" y="188"/>
                                    </a:lnTo>
                                    <a:lnTo>
                                      <a:pt x="142" y="192"/>
                                    </a:lnTo>
                                    <a:lnTo>
                                      <a:pt x="135" y="198"/>
                                    </a:lnTo>
                                    <a:lnTo>
                                      <a:pt x="117" y="209"/>
                                    </a:lnTo>
                                    <a:lnTo>
                                      <a:pt x="115" y="213"/>
                                    </a:lnTo>
                                    <a:lnTo>
                                      <a:pt x="117" y="216"/>
                                    </a:lnTo>
                                    <a:lnTo>
                                      <a:pt x="118" y="219"/>
                                    </a:lnTo>
                                    <a:lnTo>
                                      <a:pt x="122" y="238"/>
                                    </a:lnTo>
                                    <a:lnTo>
                                      <a:pt x="119" y="245"/>
                                    </a:lnTo>
                                    <a:lnTo>
                                      <a:pt x="118" y="246"/>
                                    </a:lnTo>
                                    <a:lnTo>
                                      <a:pt x="113" y="242"/>
                                    </a:lnTo>
                                    <a:lnTo>
                                      <a:pt x="103" y="229"/>
                                    </a:lnTo>
                                    <a:lnTo>
                                      <a:pt x="86" y="209"/>
                                    </a:lnTo>
                                    <a:lnTo>
                                      <a:pt x="85" y="213"/>
                                    </a:lnTo>
                                    <a:lnTo>
                                      <a:pt x="83" y="221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8" y="226"/>
                                    </a:lnTo>
                                    <a:lnTo>
                                      <a:pt x="92" y="232"/>
                                    </a:lnTo>
                                    <a:lnTo>
                                      <a:pt x="92" y="238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7" y="242"/>
                                    </a:lnTo>
                                    <a:lnTo>
                                      <a:pt x="97" y="246"/>
                                    </a:lnTo>
                                    <a:lnTo>
                                      <a:pt x="91" y="251"/>
                                    </a:lnTo>
                                    <a:lnTo>
                                      <a:pt x="81" y="264"/>
                                    </a:lnTo>
                                    <a:lnTo>
                                      <a:pt x="77" y="267"/>
                                    </a:lnTo>
                                    <a:lnTo>
                                      <a:pt x="72" y="263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69" y="272"/>
                                    </a:lnTo>
                                    <a:lnTo>
                                      <a:pt x="60" y="278"/>
                                    </a:lnTo>
                                    <a:lnTo>
                                      <a:pt x="60" y="283"/>
                                    </a:lnTo>
                                    <a:lnTo>
                                      <a:pt x="59" y="283"/>
                                    </a:lnTo>
                                    <a:lnTo>
                                      <a:pt x="61" y="288"/>
                                    </a:lnTo>
                                    <a:lnTo>
                                      <a:pt x="66" y="306"/>
                                    </a:lnTo>
                                    <a:lnTo>
                                      <a:pt x="70" y="311"/>
                                    </a:lnTo>
                                    <a:lnTo>
                                      <a:pt x="81" y="320"/>
                                    </a:lnTo>
                                    <a:lnTo>
                                      <a:pt x="86" y="327"/>
                                    </a:lnTo>
                                    <a:lnTo>
                                      <a:pt x="87" y="331"/>
                                    </a:lnTo>
                                    <a:lnTo>
                                      <a:pt x="85" y="353"/>
                                    </a:lnTo>
                                    <a:lnTo>
                                      <a:pt x="88" y="367"/>
                                    </a:lnTo>
                                    <a:lnTo>
                                      <a:pt x="88" y="372"/>
                                    </a:lnTo>
                                    <a:lnTo>
                                      <a:pt x="83" y="380"/>
                                    </a:lnTo>
                                    <a:lnTo>
                                      <a:pt x="81" y="386"/>
                                    </a:lnTo>
                                    <a:lnTo>
                                      <a:pt x="85" y="412"/>
                                    </a:lnTo>
                                    <a:lnTo>
                                      <a:pt x="90" y="431"/>
                                    </a:lnTo>
                                    <a:lnTo>
                                      <a:pt x="90" y="439"/>
                                    </a:lnTo>
                                    <a:lnTo>
                                      <a:pt x="85" y="455"/>
                                    </a:lnTo>
                                    <a:lnTo>
                                      <a:pt x="83" y="462"/>
                                    </a:lnTo>
                                    <a:lnTo>
                                      <a:pt x="85" y="469"/>
                                    </a:lnTo>
                                    <a:lnTo>
                                      <a:pt x="92" y="472"/>
                                    </a:lnTo>
                                    <a:lnTo>
                                      <a:pt x="98" y="473"/>
                                    </a:lnTo>
                                    <a:lnTo>
                                      <a:pt x="103" y="472"/>
                                    </a:lnTo>
                                    <a:lnTo>
                                      <a:pt x="111" y="467"/>
                                    </a:lnTo>
                                    <a:lnTo>
                                      <a:pt x="111" y="472"/>
                                    </a:lnTo>
                                    <a:lnTo>
                                      <a:pt x="111" y="474"/>
                                    </a:lnTo>
                                    <a:lnTo>
                                      <a:pt x="107" y="479"/>
                                    </a:lnTo>
                                    <a:lnTo>
                                      <a:pt x="95" y="490"/>
                                    </a:lnTo>
                                    <a:lnTo>
                                      <a:pt x="81" y="507"/>
                                    </a:lnTo>
                                    <a:lnTo>
                                      <a:pt x="74" y="531"/>
                                    </a:lnTo>
                                    <a:lnTo>
                                      <a:pt x="71" y="533"/>
                                    </a:lnTo>
                                    <a:lnTo>
                                      <a:pt x="69" y="536"/>
                                    </a:lnTo>
                                    <a:lnTo>
                                      <a:pt x="54" y="541"/>
                                    </a:lnTo>
                                    <a:lnTo>
                                      <a:pt x="40" y="539"/>
                                    </a:lnTo>
                                    <a:lnTo>
                                      <a:pt x="37" y="541"/>
                                    </a:lnTo>
                                    <a:lnTo>
                                      <a:pt x="26" y="547"/>
                                    </a:lnTo>
                                    <a:lnTo>
                                      <a:pt x="20" y="560"/>
                                    </a:lnTo>
                                    <a:lnTo>
                                      <a:pt x="18" y="569"/>
                                    </a:lnTo>
                                    <a:lnTo>
                                      <a:pt x="21" y="577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7" y="585"/>
                                    </a:lnTo>
                                    <a:lnTo>
                                      <a:pt x="4" y="590"/>
                                    </a:lnTo>
                                    <a:lnTo>
                                      <a:pt x="0" y="596"/>
                                    </a:lnTo>
                                    <a:lnTo>
                                      <a:pt x="0" y="601"/>
                                    </a:lnTo>
                                    <a:lnTo>
                                      <a:pt x="5" y="607"/>
                                    </a:lnTo>
                                    <a:lnTo>
                                      <a:pt x="6" y="611"/>
                                    </a:lnTo>
                                    <a:lnTo>
                                      <a:pt x="9" y="613"/>
                                    </a:lnTo>
                                    <a:lnTo>
                                      <a:pt x="12" y="616"/>
                                    </a:lnTo>
                                    <a:lnTo>
                                      <a:pt x="44" y="629"/>
                                    </a:lnTo>
                                    <a:lnTo>
                                      <a:pt x="74" y="644"/>
                                    </a:lnTo>
                                    <a:lnTo>
                                      <a:pt x="86" y="652"/>
                                    </a:lnTo>
                                    <a:lnTo>
                                      <a:pt x="88" y="657"/>
                                    </a:lnTo>
                                    <a:lnTo>
                                      <a:pt x="91" y="668"/>
                                    </a:lnTo>
                                    <a:lnTo>
                                      <a:pt x="93" y="672"/>
                                    </a:lnTo>
                                    <a:lnTo>
                                      <a:pt x="106" y="673"/>
                                    </a:lnTo>
                                    <a:lnTo>
                                      <a:pt x="114" y="671"/>
                                    </a:lnTo>
                                    <a:lnTo>
                                      <a:pt x="119" y="671"/>
                                    </a:lnTo>
                                    <a:lnTo>
                                      <a:pt x="140" y="673"/>
                                    </a:lnTo>
                                    <a:lnTo>
                                      <a:pt x="150" y="673"/>
                                    </a:lnTo>
                                    <a:lnTo>
                                      <a:pt x="151" y="671"/>
                                    </a:lnTo>
                                    <a:lnTo>
                                      <a:pt x="156" y="665"/>
                                    </a:lnTo>
                                    <a:lnTo>
                                      <a:pt x="161" y="665"/>
                                    </a:lnTo>
                                    <a:lnTo>
                                      <a:pt x="168" y="667"/>
                                    </a:lnTo>
                                    <a:lnTo>
                                      <a:pt x="174" y="673"/>
                                    </a:lnTo>
                                    <a:lnTo>
                                      <a:pt x="181" y="676"/>
                                    </a:lnTo>
                                    <a:lnTo>
                                      <a:pt x="195" y="687"/>
                                    </a:lnTo>
                                    <a:lnTo>
                                      <a:pt x="201" y="687"/>
                                    </a:lnTo>
                                    <a:lnTo>
                                      <a:pt x="205" y="687"/>
                                    </a:lnTo>
                                    <a:lnTo>
                                      <a:pt x="215" y="690"/>
                                    </a:lnTo>
                                    <a:lnTo>
                                      <a:pt x="224" y="693"/>
                                    </a:lnTo>
                                    <a:lnTo>
                                      <a:pt x="230" y="695"/>
                                    </a:lnTo>
                                    <a:lnTo>
                                      <a:pt x="235" y="704"/>
                                    </a:lnTo>
                                    <a:lnTo>
                                      <a:pt x="238" y="708"/>
                                    </a:lnTo>
                                    <a:lnTo>
                                      <a:pt x="248" y="711"/>
                                    </a:lnTo>
                                    <a:lnTo>
                                      <a:pt x="253" y="725"/>
                                    </a:lnTo>
                                    <a:lnTo>
                                      <a:pt x="258" y="733"/>
                                    </a:lnTo>
                                    <a:lnTo>
                                      <a:pt x="264" y="737"/>
                                    </a:lnTo>
                                    <a:lnTo>
                                      <a:pt x="267" y="742"/>
                                    </a:lnTo>
                                    <a:lnTo>
                                      <a:pt x="273" y="743"/>
                                    </a:lnTo>
                                    <a:lnTo>
                                      <a:pt x="278" y="743"/>
                                    </a:lnTo>
                                    <a:lnTo>
                                      <a:pt x="284" y="746"/>
                                    </a:lnTo>
                                    <a:lnTo>
                                      <a:pt x="289" y="749"/>
                                    </a:lnTo>
                                    <a:lnTo>
                                      <a:pt x="292" y="756"/>
                                    </a:lnTo>
                                    <a:lnTo>
                                      <a:pt x="294" y="768"/>
                                    </a:lnTo>
                                    <a:lnTo>
                                      <a:pt x="297" y="776"/>
                                    </a:lnTo>
                                    <a:lnTo>
                                      <a:pt x="298" y="780"/>
                                    </a:lnTo>
                                    <a:lnTo>
                                      <a:pt x="302" y="783"/>
                                    </a:lnTo>
                                    <a:lnTo>
                                      <a:pt x="311" y="783"/>
                                    </a:lnTo>
                                    <a:lnTo>
                                      <a:pt x="316" y="784"/>
                                    </a:lnTo>
                                    <a:lnTo>
                                      <a:pt x="316" y="806"/>
                                    </a:lnTo>
                                    <a:lnTo>
                                      <a:pt x="319" y="811"/>
                                    </a:lnTo>
                                    <a:lnTo>
                                      <a:pt x="324" y="816"/>
                                    </a:lnTo>
                                    <a:lnTo>
                                      <a:pt x="334" y="817"/>
                                    </a:lnTo>
                                    <a:lnTo>
                                      <a:pt x="339" y="816"/>
                                    </a:lnTo>
                                    <a:lnTo>
                                      <a:pt x="353" y="817"/>
                                    </a:lnTo>
                                    <a:lnTo>
                                      <a:pt x="361" y="821"/>
                                    </a:lnTo>
                                    <a:lnTo>
                                      <a:pt x="365" y="821"/>
                                    </a:lnTo>
                                    <a:lnTo>
                                      <a:pt x="372" y="819"/>
                                    </a:lnTo>
                                    <a:lnTo>
                                      <a:pt x="376" y="817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82" y="812"/>
                                    </a:lnTo>
                                    <a:lnTo>
                                      <a:pt x="386" y="808"/>
                                    </a:lnTo>
                                    <a:lnTo>
                                      <a:pt x="389" y="807"/>
                                    </a:lnTo>
                                    <a:lnTo>
                                      <a:pt x="398" y="807"/>
                                    </a:lnTo>
                                    <a:lnTo>
                                      <a:pt x="405" y="808"/>
                                    </a:lnTo>
                                    <a:lnTo>
                                      <a:pt x="410" y="813"/>
                                    </a:lnTo>
                                    <a:lnTo>
                                      <a:pt x="418" y="815"/>
                                    </a:lnTo>
                                    <a:lnTo>
                                      <a:pt x="426" y="813"/>
                                    </a:lnTo>
                                    <a:lnTo>
                                      <a:pt x="435" y="807"/>
                                    </a:lnTo>
                                    <a:lnTo>
                                      <a:pt x="437" y="807"/>
                                    </a:lnTo>
                                    <a:lnTo>
                                      <a:pt x="445" y="808"/>
                                    </a:lnTo>
                                    <a:lnTo>
                                      <a:pt x="461" y="815"/>
                                    </a:lnTo>
                                    <a:lnTo>
                                      <a:pt x="477" y="824"/>
                                    </a:lnTo>
                                    <a:lnTo>
                                      <a:pt x="488" y="837"/>
                                    </a:lnTo>
                                    <a:lnTo>
                                      <a:pt x="488" y="842"/>
                                    </a:lnTo>
                                    <a:lnTo>
                                      <a:pt x="484" y="849"/>
                                    </a:lnTo>
                                    <a:lnTo>
                                      <a:pt x="478" y="856"/>
                                    </a:lnTo>
                                    <a:lnTo>
                                      <a:pt x="466" y="869"/>
                                    </a:lnTo>
                                    <a:lnTo>
                                      <a:pt x="458" y="880"/>
                                    </a:lnTo>
                                    <a:lnTo>
                                      <a:pt x="458" y="889"/>
                                    </a:lnTo>
                                    <a:lnTo>
                                      <a:pt x="459" y="892"/>
                                    </a:lnTo>
                                    <a:lnTo>
                                      <a:pt x="464" y="893"/>
                                    </a:lnTo>
                                    <a:lnTo>
                                      <a:pt x="469" y="892"/>
                                    </a:lnTo>
                                    <a:lnTo>
                                      <a:pt x="473" y="893"/>
                                    </a:lnTo>
                                    <a:lnTo>
                                      <a:pt x="478" y="897"/>
                                    </a:lnTo>
                                    <a:lnTo>
                                      <a:pt x="486" y="908"/>
                                    </a:lnTo>
                                    <a:lnTo>
                                      <a:pt x="494" y="909"/>
                                    </a:lnTo>
                                    <a:lnTo>
                                      <a:pt x="495" y="902"/>
                                    </a:lnTo>
                                    <a:lnTo>
                                      <a:pt x="497" y="896"/>
                                    </a:lnTo>
                                    <a:lnTo>
                                      <a:pt x="499" y="881"/>
                                    </a:lnTo>
                                    <a:lnTo>
                                      <a:pt x="501" y="873"/>
                                    </a:lnTo>
                                    <a:lnTo>
                                      <a:pt x="502" y="870"/>
                                    </a:lnTo>
                                    <a:lnTo>
                                      <a:pt x="504" y="858"/>
                                    </a:lnTo>
                                    <a:lnTo>
                                      <a:pt x="506" y="850"/>
                                    </a:lnTo>
                                    <a:lnTo>
                                      <a:pt x="511" y="832"/>
                                    </a:lnTo>
                                    <a:lnTo>
                                      <a:pt x="512" y="831"/>
                                    </a:lnTo>
                                    <a:lnTo>
                                      <a:pt x="522" y="768"/>
                                    </a:lnTo>
                                    <a:lnTo>
                                      <a:pt x="523" y="758"/>
                                    </a:lnTo>
                                    <a:lnTo>
                                      <a:pt x="524" y="752"/>
                                    </a:lnTo>
                                    <a:lnTo>
                                      <a:pt x="517" y="724"/>
                                    </a:lnTo>
                                    <a:lnTo>
                                      <a:pt x="512" y="714"/>
                                    </a:lnTo>
                                    <a:lnTo>
                                      <a:pt x="506" y="708"/>
                                    </a:lnTo>
                                    <a:lnTo>
                                      <a:pt x="494" y="698"/>
                                    </a:lnTo>
                                    <a:lnTo>
                                      <a:pt x="489" y="693"/>
                                    </a:lnTo>
                                    <a:lnTo>
                                      <a:pt x="489" y="655"/>
                                    </a:lnTo>
                                    <a:lnTo>
                                      <a:pt x="494" y="652"/>
                                    </a:lnTo>
                                    <a:lnTo>
                                      <a:pt x="511" y="650"/>
                                    </a:lnTo>
                                    <a:lnTo>
                                      <a:pt x="517" y="647"/>
                                    </a:lnTo>
                                    <a:lnTo>
                                      <a:pt x="528" y="649"/>
                                    </a:lnTo>
                                    <a:lnTo>
                                      <a:pt x="532" y="650"/>
                                    </a:lnTo>
                                    <a:lnTo>
                                      <a:pt x="532" y="652"/>
                                    </a:lnTo>
                                    <a:lnTo>
                                      <a:pt x="538" y="651"/>
                                    </a:lnTo>
                                    <a:lnTo>
                                      <a:pt x="538" y="650"/>
                                    </a:lnTo>
                                    <a:lnTo>
                                      <a:pt x="534" y="640"/>
                                    </a:lnTo>
                                    <a:lnTo>
                                      <a:pt x="533" y="633"/>
                                    </a:lnTo>
                                    <a:lnTo>
                                      <a:pt x="528" y="625"/>
                                    </a:lnTo>
                                    <a:lnTo>
                                      <a:pt x="518" y="627"/>
                                    </a:lnTo>
                                    <a:lnTo>
                                      <a:pt x="516" y="629"/>
                                    </a:lnTo>
                                    <a:lnTo>
                                      <a:pt x="509" y="629"/>
                                    </a:lnTo>
                                    <a:lnTo>
                                      <a:pt x="505" y="624"/>
                                    </a:lnTo>
                                    <a:lnTo>
                                      <a:pt x="501" y="623"/>
                                    </a:lnTo>
                                    <a:lnTo>
                                      <a:pt x="501" y="620"/>
                                    </a:lnTo>
                                    <a:lnTo>
                                      <a:pt x="501" y="620"/>
                                    </a:lnTo>
                                    <a:lnTo>
                                      <a:pt x="501" y="589"/>
                                    </a:lnTo>
                                    <a:lnTo>
                                      <a:pt x="502" y="590"/>
                                    </a:lnTo>
                                    <a:lnTo>
                                      <a:pt x="582" y="590"/>
                                    </a:lnTo>
                                    <a:lnTo>
                                      <a:pt x="586" y="586"/>
                                    </a:lnTo>
                                    <a:lnTo>
                                      <a:pt x="587" y="580"/>
                                    </a:lnTo>
                                    <a:lnTo>
                                      <a:pt x="591" y="575"/>
                                    </a:lnTo>
                                    <a:lnTo>
                                      <a:pt x="593" y="575"/>
                                    </a:lnTo>
                                    <a:lnTo>
                                      <a:pt x="597" y="577"/>
                                    </a:lnTo>
                                    <a:lnTo>
                                      <a:pt x="601" y="584"/>
                                    </a:lnTo>
                                    <a:lnTo>
                                      <a:pt x="603" y="584"/>
                                    </a:lnTo>
                                    <a:lnTo>
                                      <a:pt x="622" y="574"/>
                                    </a:lnTo>
                                    <a:lnTo>
                                      <a:pt x="633" y="574"/>
                                    </a:lnTo>
                                    <a:lnTo>
                                      <a:pt x="638" y="579"/>
                                    </a:lnTo>
                                    <a:lnTo>
                                      <a:pt x="646" y="590"/>
                                    </a:lnTo>
                                    <a:lnTo>
                                      <a:pt x="652" y="619"/>
                                    </a:lnTo>
                                    <a:lnTo>
                                      <a:pt x="662" y="614"/>
                                    </a:lnTo>
                                    <a:lnTo>
                                      <a:pt x="663" y="612"/>
                                    </a:lnTo>
                                    <a:lnTo>
                                      <a:pt x="658" y="603"/>
                                    </a:lnTo>
                                    <a:lnTo>
                                      <a:pt x="656" y="592"/>
                                    </a:lnTo>
                                    <a:lnTo>
                                      <a:pt x="640" y="555"/>
                                    </a:lnTo>
                                    <a:lnTo>
                                      <a:pt x="631" y="544"/>
                                    </a:lnTo>
                                    <a:lnTo>
                                      <a:pt x="614" y="531"/>
                                    </a:lnTo>
                                    <a:lnTo>
                                      <a:pt x="614" y="527"/>
                                    </a:lnTo>
                                    <a:lnTo>
                                      <a:pt x="626" y="516"/>
                                    </a:lnTo>
                                    <a:lnTo>
                                      <a:pt x="631" y="509"/>
                                    </a:lnTo>
                                    <a:lnTo>
                                      <a:pt x="634" y="507"/>
                                    </a:lnTo>
                                    <a:lnTo>
                                      <a:pt x="638" y="504"/>
                                    </a:lnTo>
                                    <a:lnTo>
                                      <a:pt x="640" y="503"/>
                                    </a:lnTo>
                                    <a:lnTo>
                                      <a:pt x="641" y="500"/>
                                    </a:lnTo>
                                    <a:lnTo>
                                      <a:pt x="640" y="493"/>
                                    </a:lnTo>
                                    <a:lnTo>
                                      <a:pt x="638" y="488"/>
                                    </a:lnTo>
                                    <a:lnTo>
                                      <a:pt x="633" y="479"/>
                                    </a:lnTo>
                                    <a:lnTo>
                                      <a:pt x="625" y="471"/>
                                    </a:lnTo>
                                    <a:lnTo>
                                      <a:pt x="618" y="466"/>
                                    </a:lnTo>
                                    <a:lnTo>
                                      <a:pt x="617" y="463"/>
                                    </a:lnTo>
                                    <a:lnTo>
                                      <a:pt x="615" y="453"/>
                                    </a:lnTo>
                                    <a:lnTo>
                                      <a:pt x="613" y="447"/>
                                    </a:lnTo>
                                    <a:lnTo>
                                      <a:pt x="613" y="439"/>
                                    </a:lnTo>
                                    <a:lnTo>
                                      <a:pt x="609" y="431"/>
                                    </a:lnTo>
                                    <a:lnTo>
                                      <a:pt x="609" y="419"/>
                                    </a:lnTo>
                                    <a:lnTo>
                                      <a:pt x="613" y="413"/>
                                    </a:lnTo>
                                    <a:lnTo>
                                      <a:pt x="615" y="403"/>
                                    </a:lnTo>
                                    <a:lnTo>
                                      <a:pt x="615" y="392"/>
                                    </a:lnTo>
                                    <a:lnTo>
                                      <a:pt x="624" y="382"/>
                                    </a:lnTo>
                                    <a:lnTo>
                                      <a:pt x="624" y="369"/>
                                    </a:lnTo>
                                    <a:lnTo>
                                      <a:pt x="626" y="364"/>
                                    </a:lnTo>
                                    <a:lnTo>
                                      <a:pt x="633" y="358"/>
                                    </a:lnTo>
                                    <a:lnTo>
                                      <a:pt x="633" y="353"/>
                                    </a:lnTo>
                                    <a:lnTo>
                                      <a:pt x="630" y="344"/>
                                    </a:lnTo>
                                    <a:lnTo>
                                      <a:pt x="628" y="342"/>
                                    </a:lnTo>
                                    <a:lnTo>
                                      <a:pt x="624" y="342"/>
                                    </a:lnTo>
                                    <a:lnTo>
                                      <a:pt x="614" y="342"/>
                                    </a:lnTo>
                                    <a:lnTo>
                                      <a:pt x="595" y="350"/>
                                    </a:lnTo>
                                    <a:lnTo>
                                      <a:pt x="583" y="353"/>
                                    </a:lnTo>
                                    <a:lnTo>
                                      <a:pt x="576" y="353"/>
                                    </a:lnTo>
                                    <a:lnTo>
                                      <a:pt x="567" y="350"/>
                                    </a:lnTo>
                                    <a:lnTo>
                                      <a:pt x="563" y="349"/>
                                    </a:lnTo>
                                    <a:lnTo>
                                      <a:pt x="558" y="347"/>
                                    </a:lnTo>
                                    <a:lnTo>
                                      <a:pt x="552" y="345"/>
                                    </a:lnTo>
                                    <a:lnTo>
                                      <a:pt x="544" y="348"/>
                                    </a:lnTo>
                                    <a:lnTo>
                                      <a:pt x="542" y="350"/>
                                    </a:lnTo>
                                    <a:lnTo>
                                      <a:pt x="536" y="350"/>
                                    </a:lnTo>
                                    <a:lnTo>
                                      <a:pt x="527" y="350"/>
                                    </a:lnTo>
                                    <a:lnTo>
                                      <a:pt x="523" y="348"/>
                                    </a:lnTo>
                                    <a:lnTo>
                                      <a:pt x="522" y="348"/>
                                    </a:lnTo>
                                    <a:lnTo>
                                      <a:pt x="494" y="307"/>
                                    </a:lnTo>
                                    <a:lnTo>
                                      <a:pt x="493" y="305"/>
                                    </a:lnTo>
                                    <a:lnTo>
                                      <a:pt x="490" y="302"/>
                                    </a:lnTo>
                                    <a:lnTo>
                                      <a:pt x="479" y="301"/>
                                    </a:lnTo>
                                    <a:lnTo>
                                      <a:pt x="473" y="297"/>
                                    </a:lnTo>
                                    <a:lnTo>
                                      <a:pt x="461" y="293"/>
                                    </a:lnTo>
                                    <a:lnTo>
                                      <a:pt x="443" y="294"/>
                                    </a:lnTo>
                                    <a:lnTo>
                                      <a:pt x="425" y="299"/>
                                    </a:lnTo>
                                    <a:lnTo>
                                      <a:pt x="415" y="300"/>
                                    </a:lnTo>
                                    <a:lnTo>
                                      <a:pt x="400" y="299"/>
                                    </a:lnTo>
                                    <a:lnTo>
                                      <a:pt x="383" y="291"/>
                                    </a:lnTo>
                                    <a:lnTo>
                                      <a:pt x="380" y="284"/>
                                    </a:lnTo>
                                    <a:lnTo>
                                      <a:pt x="376" y="283"/>
                                    </a:lnTo>
                                    <a:lnTo>
                                      <a:pt x="364" y="277"/>
                                    </a:lnTo>
                                    <a:lnTo>
                                      <a:pt x="362" y="274"/>
                                    </a:lnTo>
                                    <a:lnTo>
                                      <a:pt x="362" y="241"/>
                                    </a:lnTo>
                                    <a:lnTo>
                                      <a:pt x="360" y="232"/>
                                    </a:lnTo>
                                    <a:lnTo>
                                      <a:pt x="357" y="226"/>
                                    </a:lnTo>
                                    <a:lnTo>
                                      <a:pt x="353" y="223"/>
                                    </a:lnTo>
                                    <a:lnTo>
                                      <a:pt x="351" y="220"/>
                                    </a:lnTo>
                                    <a:lnTo>
                                      <a:pt x="344" y="211"/>
                                    </a:lnTo>
                                    <a:lnTo>
                                      <a:pt x="341" y="208"/>
                                    </a:lnTo>
                                    <a:lnTo>
                                      <a:pt x="338" y="188"/>
                                    </a:lnTo>
                                    <a:lnTo>
                                      <a:pt x="335" y="182"/>
                                    </a:lnTo>
                                    <a:lnTo>
                                      <a:pt x="334" y="180"/>
                                    </a:lnTo>
                                    <a:lnTo>
                                      <a:pt x="310" y="181"/>
                                    </a:lnTo>
                                    <a:lnTo>
                                      <a:pt x="316" y="167"/>
                                    </a:lnTo>
                                    <a:lnTo>
                                      <a:pt x="324" y="152"/>
                                    </a:lnTo>
                                    <a:lnTo>
                                      <a:pt x="337" y="107"/>
                                    </a:lnTo>
                                    <a:lnTo>
                                      <a:pt x="350" y="85"/>
                                    </a:lnTo>
                                    <a:lnTo>
                                      <a:pt x="375" y="62"/>
                                    </a:lnTo>
                                    <a:lnTo>
                                      <a:pt x="378" y="57"/>
                                    </a:lnTo>
                                    <a:lnTo>
                                      <a:pt x="383" y="47"/>
                                    </a:lnTo>
                                    <a:lnTo>
                                      <a:pt x="389" y="41"/>
                                    </a:lnTo>
                                    <a:lnTo>
                                      <a:pt x="404" y="35"/>
                                    </a:lnTo>
                                    <a:lnTo>
                                      <a:pt x="419" y="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2" name="Freeform 25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51" y="2592"/>
                                <a:ext cx="132" cy="1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" y="74"/>
                                  </a:cxn>
                                  <a:cxn ang="0">
                                    <a:pos x="109" y="59"/>
                                  </a:cxn>
                                  <a:cxn ang="0">
                                    <a:pos x="164" y="7"/>
                                  </a:cxn>
                                  <a:cxn ang="0">
                                    <a:pos x="232" y="1"/>
                                  </a:cxn>
                                  <a:cxn ang="0">
                                    <a:pos x="243" y="60"/>
                                  </a:cxn>
                                  <a:cxn ang="0">
                                    <a:pos x="234" y="88"/>
                                  </a:cxn>
                                  <a:cxn ang="0">
                                    <a:pos x="283" y="151"/>
                                  </a:cxn>
                                  <a:cxn ang="0">
                                    <a:pos x="348" y="161"/>
                                  </a:cxn>
                                  <a:cxn ang="0">
                                    <a:pos x="372" y="183"/>
                                  </a:cxn>
                                  <a:cxn ang="0">
                                    <a:pos x="441" y="211"/>
                                  </a:cxn>
                                  <a:cxn ang="0">
                                    <a:pos x="487" y="222"/>
                                  </a:cxn>
                                  <a:cxn ang="0">
                                    <a:pos x="507" y="268"/>
                                  </a:cxn>
                                  <a:cxn ang="0">
                                    <a:pos x="512" y="307"/>
                                  </a:cxn>
                                  <a:cxn ang="0">
                                    <a:pos x="511" y="334"/>
                                  </a:cxn>
                                  <a:cxn ang="0">
                                    <a:pos x="550" y="370"/>
                                  </a:cxn>
                                  <a:cxn ang="0">
                                    <a:pos x="616" y="373"/>
                                  </a:cxn>
                                  <a:cxn ang="0">
                                    <a:pos x="616" y="399"/>
                                  </a:cxn>
                                  <a:cxn ang="0">
                                    <a:pos x="641" y="434"/>
                                  </a:cxn>
                                  <a:cxn ang="0">
                                    <a:pos x="658" y="500"/>
                                  </a:cxn>
                                  <a:cxn ang="0">
                                    <a:pos x="644" y="555"/>
                                  </a:cxn>
                                  <a:cxn ang="0">
                                    <a:pos x="647" y="586"/>
                                  </a:cxn>
                                  <a:cxn ang="0">
                                    <a:pos x="631" y="585"/>
                                  </a:cxn>
                                  <a:cxn ang="0">
                                    <a:pos x="595" y="544"/>
                                  </a:cxn>
                                  <a:cxn ang="0">
                                    <a:pos x="504" y="549"/>
                                  </a:cxn>
                                  <a:cxn ang="0">
                                    <a:pos x="426" y="576"/>
                                  </a:cxn>
                                  <a:cxn ang="0">
                                    <a:pos x="401" y="628"/>
                                  </a:cxn>
                                  <a:cxn ang="0">
                                    <a:pos x="391" y="705"/>
                                  </a:cxn>
                                  <a:cxn ang="0">
                                    <a:pos x="362" y="706"/>
                                  </a:cxn>
                                  <a:cxn ang="0">
                                    <a:pos x="315" y="701"/>
                                  </a:cxn>
                                  <a:cxn ang="0">
                                    <a:pos x="297" y="735"/>
                                  </a:cxn>
                                  <a:cxn ang="0">
                                    <a:pos x="281" y="726"/>
                                  </a:cxn>
                                  <a:cxn ang="0">
                                    <a:pos x="250" y="710"/>
                                  </a:cxn>
                                  <a:cxn ang="0">
                                    <a:pos x="202" y="695"/>
                                  </a:cxn>
                                  <a:cxn ang="0">
                                    <a:pos x="176" y="708"/>
                                  </a:cxn>
                                  <a:cxn ang="0">
                                    <a:pos x="149" y="737"/>
                                  </a:cxn>
                                  <a:cxn ang="0">
                                    <a:pos x="126" y="752"/>
                                  </a:cxn>
                                  <a:cxn ang="0">
                                    <a:pos x="94" y="751"/>
                                  </a:cxn>
                                  <a:cxn ang="0">
                                    <a:pos x="86" y="711"/>
                                  </a:cxn>
                                  <a:cxn ang="0">
                                    <a:pos x="77" y="652"/>
                                  </a:cxn>
                                  <a:cxn ang="0">
                                    <a:pos x="61" y="626"/>
                                  </a:cxn>
                                  <a:cxn ang="0">
                                    <a:pos x="55" y="602"/>
                                  </a:cxn>
                                  <a:cxn ang="0">
                                    <a:pos x="51" y="579"/>
                                  </a:cxn>
                                  <a:cxn ang="0">
                                    <a:pos x="57" y="564"/>
                                  </a:cxn>
                                  <a:cxn ang="0">
                                    <a:pos x="54" y="536"/>
                                  </a:cxn>
                                  <a:cxn ang="0">
                                    <a:pos x="29" y="480"/>
                                  </a:cxn>
                                  <a:cxn ang="0">
                                    <a:pos x="7" y="443"/>
                                  </a:cxn>
                                  <a:cxn ang="0">
                                    <a:pos x="1" y="431"/>
                                  </a:cxn>
                                  <a:cxn ang="0">
                                    <a:pos x="36" y="373"/>
                                  </a:cxn>
                                  <a:cxn ang="0">
                                    <a:pos x="20" y="357"/>
                                  </a:cxn>
                                  <a:cxn ang="0">
                                    <a:pos x="17" y="328"/>
                                  </a:cxn>
                                  <a:cxn ang="0">
                                    <a:pos x="29" y="303"/>
                                  </a:cxn>
                                  <a:cxn ang="0">
                                    <a:pos x="22" y="276"/>
                                  </a:cxn>
                                  <a:cxn ang="0">
                                    <a:pos x="33" y="231"/>
                                  </a:cxn>
                                  <a:cxn ang="0">
                                    <a:pos x="40" y="166"/>
                                  </a:cxn>
                                  <a:cxn ang="0">
                                    <a:pos x="35" y="129"/>
                                  </a:cxn>
                                </a:cxnLst>
                                <a:rect l="0" t="0" r="r" b="b"/>
                                <a:pathLst>
                                  <a:path w="658" h="754">
                                    <a:moveTo>
                                      <a:pt x="1" y="70"/>
                                    </a:moveTo>
                                    <a:lnTo>
                                      <a:pt x="3" y="68"/>
                                    </a:lnTo>
                                    <a:lnTo>
                                      <a:pt x="11" y="68"/>
                                    </a:lnTo>
                                    <a:lnTo>
                                      <a:pt x="29" y="74"/>
                                    </a:lnTo>
                                    <a:lnTo>
                                      <a:pt x="70" y="75"/>
                                    </a:lnTo>
                                    <a:lnTo>
                                      <a:pt x="78" y="71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109" y="59"/>
                                    </a:lnTo>
                                    <a:lnTo>
                                      <a:pt x="116" y="55"/>
                                    </a:lnTo>
                                    <a:lnTo>
                                      <a:pt x="141" y="33"/>
                                    </a:lnTo>
                                    <a:lnTo>
                                      <a:pt x="158" y="14"/>
                                    </a:lnTo>
                                    <a:lnTo>
                                      <a:pt x="164" y="7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6" y="4"/>
                                    </a:lnTo>
                                    <a:lnTo>
                                      <a:pt x="213" y="0"/>
                                    </a:lnTo>
                                    <a:lnTo>
                                      <a:pt x="232" y="1"/>
                                    </a:lnTo>
                                    <a:lnTo>
                                      <a:pt x="235" y="4"/>
                                    </a:lnTo>
                                    <a:lnTo>
                                      <a:pt x="240" y="11"/>
                                    </a:lnTo>
                                    <a:lnTo>
                                      <a:pt x="243" y="28"/>
                                    </a:lnTo>
                                    <a:lnTo>
                                      <a:pt x="243" y="60"/>
                                    </a:lnTo>
                                    <a:lnTo>
                                      <a:pt x="242" y="70"/>
                                    </a:lnTo>
                                    <a:lnTo>
                                      <a:pt x="237" y="77"/>
                                    </a:lnTo>
                                    <a:lnTo>
                                      <a:pt x="235" y="81"/>
                                    </a:lnTo>
                                    <a:lnTo>
                                      <a:pt x="234" y="88"/>
                                    </a:lnTo>
                                    <a:lnTo>
                                      <a:pt x="240" y="112"/>
                                    </a:lnTo>
                                    <a:lnTo>
                                      <a:pt x="249" y="125"/>
                                    </a:lnTo>
                                    <a:lnTo>
                                      <a:pt x="256" y="131"/>
                                    </a:lnTo>
                                    <a:lnTo>
                                      <a:pt x="283" y="151"/>
                                    </a:lnTo>
                                    <a:lnTo>
                                      <a:pt x="296" y="155"/>
                                    </a:lnTo>
                                    <a:lnTo>
                                      <a:pt x="313" y="157"/>
                                    </a:lnTo>
                                    <a:lnTo>
                                      <a:pt x="332" y="157"/>
                                    </a:lnTo>
                                    <a:lnTo>
                                      <a:pt x="348" y="161"/>
                                    </a:lnTo>
                                    <a:lnTo>
                                      <a:pt x="355" y="167"/>
                                    </a:lnTo>
                                    <a:lnTo>
                                      <a:pt x="356" y="171"/>
                                    </a:lnTo>
                                    <a:lnTo>
                                      <a:pt x="363" y="179"/>
                                    </a:lnTo>
                                    <a:lnTo>
                                      <a:pt x="372" y="183"/>
                                    </a:lnTo>
                                    <a:lnTo>
                                      <a:pt x="410" y="193"/>
                                    </a:lnTo>
                                    <a:lnTo>
                                      <a:pt x="426" y="208"/>
                                    </a:lnTo>
                                    <a:lnTo>
                                      <a:pt x="431" y="211"/>
                                    </a:lnTo>
                                    <a:lnTo>
                                      <a:pt x="441" y="211"/>
                                    </a:lnTo>
                                    <a:lnTo>
                                      <a:pt x="450" y="209"/>
                                    </a:lnTo>
                                    <a:lnTo>
                                      <a:pt x="455" y="209"/>
                                    </a:lnTo>
                                    <a:lnTo>
                                      <a:pt x="468" y="211"/>
                                    </a:lnTo>
                                    <a:lnTo>
                                      <a:pt x="487" y="222"/>
                                    </a:lnTo>
                                    <a:lnTo>
                                      <a:pt x="493" y="227"/>
                                    </a:lnTo>
                                    <a:lnTo>
                                      <a:pt x="501" y="238"/>
                                    </a:lnTo>
                                    <a:lnTo>
                                      <a:pt x="506" y="253"/>
                                    </a:lnTo>
                                    <a:lnTo>
                                      <a:pt x="507" y="268"/>
                                    </a:lnTo>
                                    <a:lnTo>
                                      <a:pt x="511" y="276"/>
                                    </a:lnTo>
                                    <a:lnTo>
                                      <a:pt x="514" y="281"/>
                                    </a:lnTo>
                                    <a:lnTo>
                                      <a:pt x="514" y="290"/>
                                    </a:lnTo>
                                    <a:lnTo>
                                      <a:pt x="512" y="307"/>
                                    </a:lnTo>
                                    <a:lnTo>
                                      <a:pt x="503" y="308"/>
                                    </a:lnTo>
                                    <a:lnTo>
                                      <a:pt x="503" y="312"/>
                                    </a:lnTo>
                                    <a:lnTo>
                                      <a:pt x="504" y="317"/>
                                    </a:lnTo>
                                    <a:lnTo>
                                      <a:pt x="511" y="334"/>
                                    </a:lnTo>
                                    <a:lnTo>
                                      <a:pt x="518" y="356"/>
                                    </a:lnTo>
                                    <a:lnTo>
                                      <a:pt x="524" y="369"/>
                                    </a:lnTo>
                                    <a:lnTo>
                                      <a:pt x="539" y="369"/>
                                    </a:lnTo>
                                    <a:lnTo>
                                      <a:pt x="550" y="370"/>
                                    </a:lnTo>
                                    <a:lnTo>
                                      <a:pt x="563" y="370"/>
                                    </a:lnTo>
                                    <a:lnTo>
                                      <a:pt x="568" y="372"/>
                                    </a:lnTo>
                                    <a:lnTo>
                                      <a:pt x="611" y="372"/>
                                    </a:lnTo>
                                    <a:lnTo>
                                      <a:pt x="616" y="373"/>
                                    </a:lnTo>
                                    <a:lnTo>
                                      <a:pt x="619" y="376"/>
                                    </a:lnTo>
                                    <a:lnTo>
                                      <a:pt x="620" y="381"/>
                                    </a:lnTo>
                                    <a:lnTo>
                                      <a:pt x="619" y="391"/>
                                    </a:lnTo>
                                    <a:lnTo>
                                      <a:pt x="616" y="399"/>
                                    </a:lnTo>
                                    <a:lnTo>
                                      <a:pt x="616" y="405"/>
                                    </a:lnTo>
                                    <a:lnTo>
                                      <a:pt x="620" y="425"/>
                                    </a:lnTo>
                                    <a:lnTo>
                                      <a:pt x="638" y="431"/>
                                    </a:lnTo>
                                    <a:lnTo>
                                      <a:pt x="641" y="434"/>
                                    </a:lnTo>
                                    <a:lnTo>
                                      <a:pt x="644" y="448"/>
                                    </a:lnTo>
                                    <a:lnTo>
                                      <a:pt x="656" y="467"/>
                                    </a:lnTo>
                                    <a:lnTo>
                                      <a:pt x="658" y="477"/>
                                    </a:lnTo>
                                    <a:lnTo>
                                      <a:pt x="658" y="500"/>
                                    </a:lnTo>
                                    <a:lnTo>
                                      <a:pt x="657" y="529"/>
                                    </a:lnTo>
                                    <a:lnTo>
                                      <a:pt x="656" y="533"/>
                                    </a:lnTo>
                                    <a:lnTo>
                                      <a:pt x="649" y="544"/>
                                    </a:lnTo>
                                    <a:lnTo>
                                      <a:pt x="644" y="555"/>
                                    </a:lnTo>
                                    <a:lnTo>
                                      <a:pt x="644" y="561"/>
                                    </a:lnTo>
                                    <a:lnTo>
                                      <a:pt x="644" y="569"/>
                                    </a:lnTo>
                                    <a:lnTo>
                                      <a:pt x="646" y="574"/>
                                    </a:lnTo>
                                    <a:lnTo>
                                      <a:pt x="647" y="586"/>
                                    </a:lnTo>
                                    <a:lnTo>
                                      <a:pt x="646" y="587"/>
                                    </a:lnTo>
                                    <a:lnTo>
                                      <a:pt x="638" y="590"/>
                                    </a:lnTo>
                                    <a:lnTo>
                                      <a:pt x="637" y="591"/>
                                    </a:lnTo>
                                    <a:lnTo>
                                      <a:pt x="631" y="585"/>
                                    </a:lnTo>
                                    <a:lnTo>
                                      <a:pt x="630" y="581"/>
                                    </a:lnTo>
                                    <a:lnTo>
                                      <a:pt x="615" y="560"/>
                                    </a:lnTo>
                                    <a:lnTo>
                                      <a:pt x="605" y="552"/>
                                    </a:lnTo>
                                    <a:lnTo>
                                      <a:pt x="595" y="544"/>
                                    </a:lnTo>
                                    <a:lnTo>
                                      <a:pt x="582" y="541"/>
                                    </a:lnTo>
                                    <a:lnTo>
                                      <a:pt x="539" y="541"/>
                                    </a:lnTo>
                                    <a:lnTo>
                                      <a:pt x="535" y="541"/>
                                    </a:lnTo>
                                    <a:lnTo>
                                      <a:pt x="504" y="549"/>
                                    </a:lnTo>
                                    <a:lnTo>
                                      <a:pt x="501" y="549"/>
                                    </a:lnTo>
                                    <a:lnTo>
                                      <a:pt x="447" y="566"/>
                                    </a:lnTo>
                                    <a:lnTo>
                                      <a:pt x="428" y="570"/>
                                    </a:lnTo>
                                    <a:lnTo>
                                      <a:pt x="426" y="576"/>
                                    </a:lnTo>
                                    <a:lnTo>
                                      <a:pt x="423" y="591"/>
                                    </a:lnTo>
                                    <a:lnTo>
                                      <a:pt x="412" y="607"/>
                                    </a:lnTo>
                                    <a:lnTo>
                                      <a:pt x="401" y="625"/>
                                    </a:lnTo>
                                    <a:lnTo>
                                      <a:pt x="401" y="628"/>
                                    </a:lnTo>
                                    <a:lnTo>
                                      <a:pt x="401" y="654"/>
                                    </a:lnTo>
                                    <a:lnTo>
                                      <a:pt x="402" y="658"/>
                                    </a:lnTo>
                                    <a:lnTo>
                                      <a:pt x="402" y="665"/>
                                    </a:lnTo>
                                    <a:lnTo>
                                      <a:pt x="391" y="705"/>
                                    </a:lnTo>
                                    <a:lnTo>
                                      <a:pt x="383" y="720"/>
                                    </a:lnTo>
                                    <a:lnTo>
                                      <a:pt x="375" y="716"/>
                                    </a:lnTo>
                                    <a:lnTo>
                                      <a:pt x="369" y="711"/>
                                    </a:lnTo>
                                    <a:lnTo>
                                      <a:pt x="362" y="706"/>
                                    </a:lnTo>
                                    <a:lnTo>
                                      <a:pt x="359" y="705"/>
                                    </a:lnTo>
                                    <a:lnTo>
                                      <a:pt x="351" y="704"/>
                                    </a:lnTo>
                                    <a:lnTo>
                                      <a:pt x="334" y="704"/>
                                    </a:lnTo>
                                    <a:lnTo>
                                      <a:pt x="315" y="701"/>
                                    </a:lnTo>
                                    <a:lnTo>
                                      <a:pt x="307" y="701"/>
                                    </a:lnTo>
                                    <a:lnTo>
                                      <a:pt x="304" y="705"/>
                                    </a:lnTo>
                                    <a:lnTo>
                                      <a:pt x="300" y="724"/>
                                    </a:lnTo>
                                    <a:lnTo>
                                      <a:pt x="297" y="735"/>
                                    </a:lnTo>
                                    <a:lnTo>
                                      <a:pt x="296" y="741"/>
                                    </a:lnTo>
                                    <a:lnTo>
                                      <a:pt x="293" y="741"/>
                                    </a:lnTo>
                                    <a:lnTo>
                                      <a:pt x="282" y="730"/>
                                    </a:lnTo>
                                    <a:lnTo>
                                      <a:pt x="281" y="726"/>
                                    </a:lnTo>
                                    <a:lnTo>
                                      <a:pt x="278" y="725"/>
                                    </a:lnTo>
                                    <a:lnTo>
                                      <a:pt x="275" y="719"/>
                                    </a:lnTo>
                                    <a:lnTo>
                                      <a:pt x="271" y="715"/>
                                    </a:lnTo>
                                    <a:lnTo>
                                      <a:pt x="250" y="710"/>
                                    </a:lnTo>
                                    <a:lnTo>
                                      <a:pt x="245" y="710"/>
                                    </a:lnTo>
                                    <a:lnTo>
                                      <a:pt x="237" y="708"/>
                                    </a:lnTo>
                                    <a:lnTo>
                                      <a:pt x="211" y="708"/>
                                    </a:lnTo>
                                    <a:lnTo>
                                      <a:pt x="202" y="695"/>
                                    </a:lnTo>
                                    <a:lnTo>
                                      <a:pt x="196" y="689"/>
                                    </a:lnTo>
                                    <a:lnTo>
                                      <a:pt x="192" y="689"/>
                                    </a:lnTo>
                                    <a:lnTo>
                                      <a:pt x="189" y="690"/>
                                    </a:lnTo>
                                    <a:lnTo>
                                      <a:pt x="176" y="708"/>
                                    </a:lnTo>
                                    <a:lnTo>
                                      <a:pt x="165" y="716"/>
                                    </a:lnTo>
                                    <a:lnTo>
                                      <a:pt x="157" y="725"/>
                                    </a:lnTo>
                                    <a:lnTo>
                                      <a:pt x="151" y="733"/>
                                    </a:lnTo>
                                    <a:lnTo>
                                      <a:pt x="149" y="737"/>
                                    </a:lnTo>
                                    <a:lnTo>
                                      <a:pt x="143" y="747"/>
                                    </a:lnTo>
                                    <a:lnTo>
                                      <a:pt x="138" y="752"/>
                                    </a:lnTo>
                                    <a:lnTo>
                                      <a:pt x="136" y="752"/>
                                    </a:lnTo>
                                    <a:lnTo>
                                      <a:pt x="126" y="752"/>
                                    </a:lnTo>
                                    <a:lnTo>
                                      <a:pt x="120" y="754"/>
                                    </a:lnTo>
                                    <a:lnTo>
                                      <a:pt x="108" y="754"/>
                                    </a:lnTo>
                                    <a:lnTo>
                                      <a:pt x="101" y="754"/>
                                    </a:lnTo>
                                    <a:lnTo>
                                      <a:pt x="94" y="751"/>
                                    </a:lnTo>
                                    <a:lnTo>
                                      <a:pt x="94" y="749"/>
                                    </a:lnTo>
                                    <a:lnTo>
                                      <a:pt x="90" y="737"/>
                                    </a:lnTo>
                                    <a:lnTo>
                                      <a:pt x="90" y="733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693"/>
                                    </a:lnTo>
                                    <a:lnTo>
                                      <a:pt x="83" y="671"/>
                                    </a:lnTo>
                                    <a:lnTo>
                                      <a:pt x="77" y="661"/>
                                    </a:lnTo>
                                    <a:lnTo>
                                      <a:pt x="77" y="652"/>
                                    </a:lnTo>
                                    <a:lnTo>
                                      <a:pt x="74" y="639"/>
                                    </a:lnTo>
                                    <a:lnTo>
                                      <a:pt x="73" y="635"/>
                                    </a:lnTo>
                                    <a:lnTo>
                                      <a:pt x="66" y="628"/>
                                    </a:lnTo>
                                    <a:lnTo>
                                      <a:pt x="61" y="626"/>
                                    </a:lnTo>
                                    <a:lnTo>
                                      <a:pt x="58" y="623"/>
                                    </a:lnTo>
                                    <a:lnTo>
                                      <a:pt x="58" y="615"/>
                                    </a:lnTo>
                                    <a:lnTo>
                                      <a:pt x="58" y="607"/>
                                    </a:lnTo>
                                    <a:lnTo>
                                      <a:pt x="55" y="602"/>
                                    </a:lnTo>
                                    <a:lnTo>
                                      <a:pt x="47" y="598"/>
                                    </a:lnTo>
                                    <a:lnTo>
                                      <a:pt x="47" y="592"/>
                                    </a:lnTo>
                                    <a:lnTo>
                                      <a:pt x="50" y="580"/>
                                    </a:lnTo>
                                    <a:lnTo>
                                      <a:pt x="51" y="579"/>
                                    </a:lnTo>
                                    <a:lnTo>
                                      <a:pt x="58" y="575"/>
                                    </a:lnTo>
                                    <a:lnTo>
                                      <a:pt x="61" y="574"/>
                                    </a:lnTo>
                                    <a:lnTo>
                                      <a:pt x="61" y="570"/>
                                    </a:lnTo>
                                    <a:lnTo>
                                      <a:pt x="57" y="564"/>
                                    </a:lnTo>
                                    <a:lnTo>
                                      <a:pt x="58" y="558"/>
                                    </a:lnTo>
                                    <a:lnTo>
                                      <a:pt x="62" y="553"/>
                                    </a:lnTo>
                                    <a:lnTo>
                                      <a:pt x="61" y="543"/>
                                    </a:lnTo>
                                    <a:lnTo>
                                      <a:pt x="54" y="536"/>
                                    </a:lnTo>
                                    <a:lnTo>
                                      <a:pt x="41" y="526"/>
                                    </a:lnTo>
                                    <a:lnTo>
                                      <a:pt x="36" y="521"/>
                                    </a:lnTo>
                                    <a:lnTo>
                                      <a:pt x="33" y="512"/>
                                    </a:lnTo>
                                    <a:lnTo>
                                      <a:pt x="29" y="480"/>
                                    </a:lnTo>
                                    <a:lnTo>
                                      <a:pt x="29" y="470"/>
                                    </a:lnTo>
                                    <a:lnTo>
                                      <a:pt x="22" y="461"/>
                                    </a:lnTo>
                                    <a:lnTo>
                                      <a:pt x="18" y="457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2" y="439"/>
                                    </a:lnTo>
                                    <a:lnTo>
                                      <a:pt x="0" y="437"/>
                                    </a:lnTo>
                                    <a:lnTo>
                                      <a:pt x="1" y="431"/>
                                    </a:lnTo>
                                    <a:lnTo>
                                      <a:pt x="12" y="412"/>
                                    </a:lnTo>
                                    <a:lnTo>
                                      <a:pt x="23" y="400"/>
                                    </a:lnTo>
                                    <a:lnTo>
                                      <a:pt x="35" y="383"/>
                                    </a:lnTo>
                                    <a:lnTo>
                                      <a:pt x="36" y="373"/>
                                    </a:lnTo>
                                    <a:lnTo>
                                      <a:pt x="35" y="370"/>
                                    </a:lnTo>
                                    <a:lnTo>
                                      <a:pt x="29" y="365"/>
                                    </a:lnTo>
                                    <a:lnTo>
                                      <a:pt x="24" y="362"/>
                                    </a:lnTo>
                                    <a:lnTo>
                                      <a:pt x="20" y="357"/>
                                    </a:lnTo>
                                    <a:lnTo>
                                      <a:pt x="18" y="356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15" y="342"/>
                                    </a:lnTo>
                                    <a:lnTo>
                                      <a:pt x="17" y="328"/>
                                    </a:lnTo>
                                    <a:lnTo>
                                      <a:pt x="22" y="319"/>
                                    </a:lnTo>
                                    <a:lnTo>
                                      <a:pt x="27" y="316"/>
                                    </a:lnTo>
                                    <a:lnTo>
                                      <a:pt x="29" y="308"/>
                                    </a:lnTo>
                                    <a:lnTo>
                                      <a:pt x="29" y="303"/>
                                    </a:lnTo>
                                    <a:lnTo>
                                      <a:pt x="27" y="297"/>
                                    </a:lnTo>
                                    <a:lnTo>
                                      <a:pt x="18" y="286"/>
                                    </a:lnTo>
                                    <a:lnTo>
                                      <a:pt x="18" y="283"/>
                                    </a:lnTo>
                                    <a:lnTo>
                                      <a:pt x="22" y="276"/>
                                    </a:lnTo>
                                    <a:lnTo>
                                      <a:pt x="35" y="270"/>
                                    </a:lnTo>
                                    <a:lnTo>
                                      <a:pt x="36" y="268"/>
                                    </a:lnTo>
                                    <a:lnTo>
                                      <a:pt x="36" y="249"/>
                                    </a:lnTo>
                                    <a:lnTo>
                                      <a:pt x="33" y="231"/>
                                    </a:lnTo>
                                    <a:lnTo>
                                      <a:pt x="33" y="220"/>
                                    </a:lnTo>
                                    <a:lnTo>
                                      <a:pt x="35" y="201"/>
                                    </a:lnTo>
                                    <a:lnTo>
                                      <a:pt x="35" y="177"/>
                                    </a:lnTo>
                                    <a:lnTo>
                                      <a:pt x="40" y="166"/>
                                    </a:lnTo>
                                    <a:lnTo>
                                      <a:pt x="47" y="157"/>
                                    </a:lnTo>
                                    <a:lnTo>
                                      <a:pt x="50" y="155"/>
                                    </a:lnTo>
                                    <a:lnTo>
                                      <a:pt x="50" y="152"/>
                                    </a:lnTo>
                                    <a:lnTo>
                                      <a:pt x="35" y="129"/>
                                    </a:lnTo>
                                    <a:lnTo>
                                      <a:pt x="1" y="7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3" name="Freeform 25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874" y="2831"/>
                                <a:ext cx="59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252"/>
                                  </a:cxn>
                                  <a:cxn ang="0">
                                    <a:pos x="26" y="272"/>
                                  </a:cxn>
                                  <a:cxn ang="0">
                                    <a:pos x="56" y="283"/>
                                  </a:cxn>
                                  <a:cxn ang="0">
                                    <a:pos x="91" y="297"/>
                                  </a:cxn>
                                  <a:cxn ang="0">
                                    <a:pos x="115" y="304"/>
                                  </a:cxn>
                                  <a:cxn ang="0">
                                    <a:pos x="129" y="310"/>
                                  </a:cxn>
                                  <a:cxn ang="0">
                                    <a:pos x="162" y="307"/>
                                  </a:cxn>
                                  <a:cxn ang="0">
                                    <a:pos x="197" y="314"/>
                                  </a:cxn>
                                  <a:cxn ang="0">
                                    <a:pos x="225" y="303"/>
                                  </a:cxn>
                                  <a:cxn ang="0">
                                    <a:pos x="246" y="283"/>
                                  </a:cxn>
                                  <a:cxn ang="0">
                                    <a:pos x="253" y="272"/>
                                  </a:cxn>
                                  <a:cxn ang="0">
                                    <a:pos x="268" y="253"/>
                                  </a:cxn>
                                  <a:cxn ang="0">
                                    <a:pos x="276" y="236"/>
                                  </a:cxn>
                                  <a:cxn ang="0">
                                    <a:pos x="271" y="229"/>
                                  </a:cxn>
                                  <a:cxn ang="0">
                                    <a:pos x="274" y="199"/>
                                  </a:cxn>
                                  <a:cxn ang="0">
                                    <a:pos x="281" y="184"/>
                                  </a:cxn>
                                  <a:cxn ang="0">
                                    <a:pos x="286" y="175"/>
                                  </a:cxn>
                                  <a:cxn ang="0">
                                    <a:pos x="292" y="172"/>
                                  </a:cxn>
                                  <a:cxn ang="0">
                                    <a:pos x="267" y="148"/>
                                  </a:cxn>
                                  <a:cxn ang="0">
                                    <a:pos x="260" y="126"/>
                                  </a:cxn>
                                  <a:cxn ang="0">
                                    <a:pos x="242" y="113"/>
                                  </a:cxn>
                                  <a:cxn ang="0">
                                    <a:pos x="228" y="108"/>
                                  </a:cxn>
                                  <a:cxn ang="0">
                                    <a:pos x="215" y="91"/>
                                  </a:cxn>
                                  <a:cxn ang="0">
                                    <a:pos x="200" y="86"/>
                                  </a:cxn>
                                  <a:cxn ang="0">
                                    <a:pos x="185" y="77"/>
                                  </a:cxn>
                                  <a:cxn ang="0">
                                    <a:pos x="178" y="73"/>
                                  </a:cxn>
                                  <a:cxn ang="0">
                                    <a:pos x="166" y="55"/>
                                  </a:cxn>
                                  <a:cxn ang="0">
                                    <a:pos x="160" y="48"/>
                                  </a:cxn>
                                  <a:cxn ang="0">
                                    <a:pos x="142" y="60"/>
                                  </a:cxn>
                                  <a:cxn ang="0">
                                    <a:pos x="133" y="50"/>
                                  </a:cxn>
                                  <a:cxn ang="0">
                                    <a:pos x="119" y="27"/>
                                  </a:cxn>
                                  <a:cxn ang="0">
                                    <a:pos x="103" y="12"/>
                                  </a:cxn>
                                  <a:cxn ang="0">
                                    <a:pos x="85" y="0"/>
                                  </a:cxn>
                                  <a:cxn ang="0">
                                    <a:pos x="75" y="2"/>
                                  </a:cxn>
                                  <a:cxn ang="0">
                                    <a:pos x="64" y="12"/>
                                  </a:cxn>
                                  <a:cxn ang="0">
                                    <a:pos x="44" y="16"/>
                                  </a:cxn>
                                  <a:cxn ang="0">
                                    <a:pos x="33" y="27"/>
                                  </a:cxn>
                                  <a:cxn ang="0">
                                    <a:pos x="31" y="72"/>
                                  </a:cxn>
                                  <a:cxn ang="0">
                                    <a:pos x="29" y="97"/>
                                  </a:cxn>
                                  <a:cxn ang="0">
                                    <a:pos x="20" y="172"/>
                                  </a:cxn>
                                  <a:cxn ang="0">
                                    <a:pos x="16" y="188"/>
                                  </a:cxn>
                                  <a:cxn ang="0">
                                    <a:pos x="5" y="210"/>
                                  </a:cxn>
                                  <a:cxn ang="0">
                                    <a:pos x="0" y="252"/>
                                  </a:cxn>
                                </a:cxnLst>
                                <a:rect l="0" t="0" r="r" b="b"/>
                                <a:pathLst>
                                  <a:path w="292" h="314">
                                    <a:moveTo>
                                      <a:pt x="0" y="252"/>
                                    </a:moveTo>
                                    <a:lnTo>
                                      <a:pt x="2" y="252"/>
                                    </a:lnTo>
                                    <a:lnTo>
                                      <a:pt x="9" y="253"/>
                                    </a:lnTo>
                                    <a:lnTo>
                                      <a:pt x="26" y="272"/>
                                    </a:lnTo>
                                    <a:lnTo>
                                      <a:pt x="29" y="281"/>
                                    </a:lnTo>
                                    <a:lnTo>
                                      <a:pt x="56" y="283"/>
                                    </a:lnTo>
                                    <a:lnTo>
                                      <a:pt x="66" y="283"/>
                                    </a:lnTo>
                                    <a:lnTo>
                                      <a:pt x="91" y="297"/>
                                    </a:lnTo>
                                    <a:lnTo>
                                      <a:pt x="104" y="302"/>
                                    </a:lnTo>
                                    <a:lnTo>
                                      <a:pt x="115" y="304"/>
                                    </a:lnTo>
                                    <a:lnTo>
                                      <a:pt x="123" y="309"/>
                                    </a:lnTo>
                                    <a:lnTo>
                                      <a:pt x="129" y="310"/>
                                    </a:lnTo>
                                    <a:lnTo>
                                      <a:pt x="149" y="307"/>
                                    </a:lnTo>
                                    <a:lnTo>
                                      <a:pt x="162" y="307"/>
                                    </a:lnTo>
                                    <a:lnTo>
                                      <a:pt x="183" y="310"/>
                                    </a:lnTo>
                                    <a:lnTo>
                                      <a:pt x="197" y="314"/>
                                    </a:lnTo>
                                    <a:lnTo>
                                      <a:pt x="212" y="309"/>
                                    </a:lnTo>
                                    <a:lnTo>
                                      <a:pt x="225" y="303"/>
                                    </a:lnTo>
                                    <a:lnTo>
                                      <a:pt x="236" y="295"/>
                                    </a:lnTo>
                                    <a:lnTo>
                                      <a:pt x="246" y="283"/>
                                    </a:lnTo>
                                    <a:lnTo>
                                      <a:pt x="249" y="281"/>
                                    </a:lnTo>
                                    <a:lnTo>
                                      <a:pt x="253" y="272"/>
                                    </a:lnTo>
                                    <a:lnTo>
                                      <a:pt x="260" y="265"/>
                                    </a:lnTo>
                                    <a:lnTo>
                                      <a:pt x="268" y="253"/>
                                    </a:lnTo>
                                    <a:lnTo>
                                      <a:pt x="271" y="240"/>
                                    </a:lnTo>
                                    <a:lnTo>
                                      <a:pt x="276" y="236"/>
                                    </a:lnTo>
                                    <a:lnTo>
                                      <a:pt x="273" y="231"/>
                                    </a:lnTo>
                                    <a:lnTo>
                                      <a:pt x="271" y="229"/>
                                    </a:lnTo>
                                    <a:lnTo>
                                      <a:pt x="274" y="215"/>
                                    </a:lnTo>
                                    <a:lnTo>
                                      <a:pt x="274" y="199"/>
                                    </a:lnTo>
                                    <a:lnTo>
                                      <a:pt x="276" y="191"/>
                                    </a:lnTo>
                                    <a:lnTo>
                                      <a:pt x="281" y="184"/>
                                    </a:lnTo>
                                    <a:lnTo>
                                      <a:pt x="284" y="183"/>
                                    </a:lnTo>
                                    <a:lnTo>
                                      <a:pt x="286" y="175"/>
                                    </a:lnTo>
                                    <a:lnTo>
                                      <a:pt x="291" y="174"/>
                                    </a:lnTo>
                                    <a:lnTo>
                                      <a:pt x="292" y="172"/>
                                    </a:lnTo>
                                    <a:lnTo>
                                      <a:pt x="287" y="163"/>
                                    </a:lnTo>
                                    <a:lnTo>
                                      <a:pt x="267" y="148"/>
                                    </a:lnTo>
                                    <a:lnTo>
                                      <a:pt x="264" y="145"/>
                                    </a:lnTo>
                                    <a:lnTo>
                                      <a:pt x="260" y="126"/>
                                    </a:lnTo>
                                    <a:lnTo>
                                      <a:pt x="257" y="12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7" y="112"/>
                                    </a:lnTo>
                                    <a:lnTo>
                                      <a:pt x="228" y="108"/>
                                    </a:lnTo>
                                    <a:lnTo>
                                      <a:pt x="222" y="102"/>
                                    </a:lnTo>
                                    <a:lnTo>
                                      <a:pt x="215" y="91"/>
                                    </a:lnTo>
                                    <a:lnTo>
                                      <a:pt x="212" y="87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193" y="77"/>
                                    </a:lnTo>
                                    <a:lnTo>
                                      <a:pt x="185" y="77"/>
                                    </a:lnTo>
                                    <a:lnTo>
                                      <a:pt x="181" y="76"/>
                                    </a:lnTo>
                                    <a:lnTo>
                                      <a:pt x="178" y="73"/>
                                    </a:lnTo>
                                    <a:lnTo>
                                      <a:pt x="171" y="65"/>
                                    </a:lnTo>
                                    <a:lnTo>
                                      <a:pt x="166" y="55"/>
                                    </a:lnTo>
                                    <a:lnTo>
                                      <a:pt x="165" y="51"/>
                                    </a:lnTo>
                                    <a:lnTo>
                                      <a:pt x="160" y="48"/>
                                    </a:lnTo>
                                    <a:lnTo>
                                      <a:pt x="146" y="59"/>
                                    </a:lnTo>
                                    <a:lnTo>
                                      <a:pt x="142" y="60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33" y="50"/>
                                    </a:lnTo>
                                    <a:lnTo>
                                      <a:pt x="128" y="35"/>
                                    </a:lnTo>
                                    <a:lnTo>
                                      <a:pt x="119" y="27"/>
                                    </a:lnTo>
                                    <a:lnTo>
                                      <a:pt x="108" y="17"/>
                                    </a:lnTo>
                                    <a:lnTo>
                                      <a:pt x="103" y="12"/>
                                    </a:lnTo>
                                    <a:lnTo>
                                      <a:pt x="91" y="2"/>
                                    </a:lnTo>
                                    <a:lnTo>
                                      <a:pt x="85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5" y="2"/>
                                    </a:lnTo>
                                    <a:lnTo>
                                      <a:pt x="71" y="8"/>
                                    </a:lnTo>
                                    <a:lnTo>
                                      <a:pt x="64" y="12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4" y="16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3" y="27"/>
                                    </a:lnTo>
                                    <a:lnTo>
                                      <a:pt x="34" y="50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1" y="87"/>
                                    </a:lnTo>
                                    <a:lnTo>
                                      <a:pt x="29" y="97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8" y="182"/>
                                    </a:lnTo>
                                    <a:lnTo>
                                      <a:pt x="16" y="188"/>
                                    </a:lnTo>
                                    <a:lnTo>
                                      <a:pt x="9" y="201"/>
                                    </a:lnTo>
                                    <a:lnTo>
                                      <a:pt x="5" y="210"/>
                                    </a:lnTo>
                                    <a:lnTo>
                                      <a:pt x="1" y="236"/>
                                    </a:lnTo>
                                    <a:lnTo>
                                      <a:pt x="0" y="2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4" name="Freeform 25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844" y="2396"/>
                                <a:ext cx="53" cy="7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0"/>
                                  </a:cxn>
                                  <a:cxn ang="0">
                                    <a:pos x="141" y="41"/>
                                  </a:cxn>
                                  <a:cxn ang="0">
                                    <a:pos x="152" y="83"/>
                                  </a:cxn>
                                  <a:cxn ang="0">
                                    <a:pos x="172" y="84"/>
                                  </a:cxn>
                                  <a:cxn ang="0">
                                    <a:pos x="195" y="94"/>
                                  </a:cxn>
                                  <a:cxn ang="0">
                                    <a:pos x="211" y="112"/>
                                  </a:cxn>
                                  <a:cxn ang="0">
                                    <a:pos x="232" y="139"/>
                                  </a:cxn>
                                  <a:cxn ang="0">
                                    <a:pos x="217" y="159"/>
                                  </a:cxn>
                                  <a:cxn ang="0">
                                    <a:pos x="220" y="165"/>
                                  </a:cxn>
                                  <a:cxn ang="0">
                                    <a:pos x="212" y="182"/>
                                  </a:cxn>
                                  <a:cxn ang="0">
                                    <a:pos x="189" y="186"/>
                                  </a:cxn>
                                  <a:cxn ang="0">
                                    <a:pos x="183" y="193"/>
                                  </a:cxn>
                                  <a:cxn ang="0">
                                    <a:pos x="174" y="228"/>
                                  </a:cxn>
                                  <a:cxn ang="0">
                                    <a:pos x="189" y="255"/>
                                  </a:cxn>
                                  <a:cxn ang="0">
                                    <a:pos x="200" y="268"/>
                                  </a:cxn>
                                  <a:cxn ang="0">
                                    <a:pos x="217" y="273"/>
                                  </a:cxn>
                                  <a:cxn ang="0">
                                    <a:pos x="226" y="289"/>
                                  </a:cxn>
                                  <a:cxn ang="0">
                                    <a:pos x="233" y="311"/>
                                  </a:cxn>
                                  <a:cxn ang="0">
                                    <a:pos x="263" y="347"/>
                                  </a:cxn>
                                  <a:cxn ang="0">
                                    <a:pos x="254" y="350"/>
                                  </a:cxn>
                                  <a:cxn ang="0">
                                    <a:pos x="233" y="348"/>
                                  </a:cxn>
                                  <a:cxn ang="0">
                                    <a:pos x="213" y="353"/>
                                  </a:cxn>
                                  <a:cxn ang="0">
                                    <a:pos x="183" y="366"/>
                                  </a:cxn>
                                  <a:cxn ang="0">
                                    <a:pos x="158" y="374"/>
                                  </a:cxn>
                                  <a:cxn ang="0">
                                    <a:pos x="134" y="386"/>
                                  </a:cxn>
                                  <a:cxn ang="0">
                                    <a:pos x="102" y="369"/>
                                  </a:cxn>
                                  <a:cxn ang="0">
                                    <a:pos x="91" y="357"/>
                                  </a:cxn>
                                  <a:cxn ang="0">
                                    <a:pos x="89" y="332"/>
                                  </a:cxn>
                                  <a:cxn ang="0">
                                    <a:pos x="77" y="288"/>
                                  </a:cxn>
                                  <a:cxn ang="0">
                                    <a:pos x="86" y="257"/>
                                  </a:cxn>
                                  <a:cxn ang="0">
                                    <a:pos x="95" y="234"/>
                                  </a:cxn>
                                  <a:cxn ang="0">
                                    <a:pos x="79" y="209"/>
                                  </a:cxn>
                                  <a:cxn ang="0">
                                    <a:pos x="72" y="193"/>
                                  </a:cxn>
                                  <a:cxn ang="0">
                                    <a:pos x="67" y="171"/>
                                  </a:cxn>
                                  <a:cxn ang="0">
                                    <a:pos x="37" y="174"/>
                                  </a:cxn>
                                  <a:cxn ang="0">
                                    <a:pos x="27" y="163"/>
                                  </a:cxn>
                                  <a:cxn ang="0">
                                    <a:pos x="0" y="128"/>
                                  </a:cxn>
                                  <a:cxn ang="0">
                                    <a:pos x="1" y="121"/>
                                  </a:cxn>
                                  <a:cxn ang="0">
                                    <a:pos x="11" y="91"/>
                                  </a:cxn>
                                  <a:cxn ang="0">
                                    <a:pos x="40" y="75"/>
                                  </a:cxn>
                                  <a:cxn ang="0">
                                    <a:pos x="38" y="64"/>
                                  </a:cxn>
                                  <a:cxn ang="0">
                                    <a:pos x="24" y="52"/>
                                  </a:cxn>
                                  <a:cxn ang="0">
                                    <a:pos x="29" y="35"/>
                                  </a:cxn>
                                  <a:cxn ang="0">
                                    <a:pos x="46" y="26"/>
                                  </a:cxn>
                                  <a:cxn ang="0">
                                    <a:pos x="72" y="13"/>
                                  </a:cxn>
                                  <a:cxn ang="0">
                                    <a:pos x="81" y="2"/>
                                  </a:cxn>
                                </a:cxnLst>
                                <a:rect l="0" t="0" r="r" b="b"/>
                                <a:pathLst>
                                  <a:path w="265" h="386">
                                    <a:moveTo>
                                      <a:pt x="81" y="2"/>
                                    </a:moveTo>
                                    <a:lnTo>
                                      <a:pt x="87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4" y="0"/>
                                    </a:lnTo>
                                    <a:lnTo>
                                      <a:pt x="108" y="10"/>
                                    </a:lnTo>
                                    <a:lnTo>
                                      <a:pt x="141" y="41"/>
                                    </a:lnTo>
                                    <a:lnTo>
                                      <a:pt x="150" y="53"/>
                                    </a:lnTo>
                                    <a:lnTo>
                                      <a:pt x="151" y="59"/>
                                    </a:lnTo>
                                    <a:lnTo>
                                      <a:pt x="152" y="83"/>
                                    </a:lnTo>
                                    <a:lnTo>
                                      <a:pt x="156" y="84"/>
                                    </a:lnTo>
                                    <a:lnTo>
                                      <a:pt x="162" y="84"/>
                                    </a:lnTo>
                                    <a:lnTo>
                                      <a:pt x="172" y="84"/>
                                    </a:lnTo>
                                    <a:lnTo>
                                      <a:pt x="179" y="85"/>
                                    </a:lnTo>
                                    <a:lnTo>
                                      <a:pt x="183" y="88"/>
                                    </a:lnTo>
                                    <a:lnTo>
                                      <a:pt x="195" y="94"/>
                                    </a:lnTo>
                                    <a:lnTo>
                                      <a:pt x="197" y="96"/>
                                    </a:lnTo>
                                    <a:lnTo>
                                      <a:pt x="202" y="104"/>
                                    </a:lnTo>
                                    <a:lnTo>
                                      <a:pt x="211" y="112"/>
                                    </a:lnTo>
                                    <a:lnTo>
                                      <a:pt x="222" y="120"/>
                                    </a:lnTo>
                                    <a:lnTo>
                                      <a:pt x="228" y="136"/>
                                    </a:lnTo>
                                    <a:lnTo>
                                      <a:pt x="232" y="139"/>
                                    </a:lnTo>
                                    <a:lnTo>
                                      <a:pt x="231" y="142"/>
                                    </a:lnTo>
                                    <a:lnTo>
                                      <a:pt x="224" y="148"/>
                                    </a:lnTo>
                                    <a:lnTo>
                                      <a:pt x="217" y="159"/>
                                    </a:lnTo>
                                    <a:lnTo>
                                      <a:pt x="216" y="163"/>
                                    </a:lnTo>
                                    <a:lnTo>
                                      <a:pt x="218" y="165"/>
                                    </a:lnTo>
                                    <a:lnTo>
                                      <a:pt x="220" y="165"/>
                                    </a:lnTo>
                                    <a:lnTo>
                                      <a:pt x="220" y="172"/>
                                    </a:lnTo>
                                    <a:lnTo>
                                      <a:pt x="213" y="179"/>
                                    </a:lnTo>
                                    <a:lnTo>
                                      <a:pt x="212" y="182"/>
                                    </a:lnTo>
                                    <a:lnTo>
                                      <a:pt x="205" y="183"/>
                                    </a:lnTo>
                                    <a:lnTo>
                                      <a:pt x="196" y="183"/>
                                    </a:lnTo>
                                    <a:lnTo>
                                      <a:pt x="189" y="186"/>
                                    </a:lnTo>
                                    <a:lnTo>
                                      <a:pt x="185" y="188"/>
                                    </a:lnTo>
                                    <a:lnTo>
                                      <a:pt x="184" y="191"/>
                                    </a:lnTo>
                                    <a:lnTo>
                                      <a:pt x="183" y="193"/>
                                    </a:lnTo>
                                    <a:lnTo>
                                      <a:pt x="181" y="208"/>
                                    </a:lnTo>
                                    <a:lnTo>
                                      <a:pt x="178" y="217"/>
                                    </a:lnTo>
                                    <a:lnTo>
                                      <a:pt x="174" y="228"/>
                                    </a:lnTo>
                                    <a:lnTo>
                                      <a:pt x="174" y="234"/>
                                    </a:lnTo>
                                    <a:lnTo>
                                      <a:pt x="180" y="240"/>
                                    </a:lnTo>
                                    <a:lnTo>
                                      <a:pt x="189" y="255"/>
                                    </a:lnTo>
                                    <a:lnTo>
                                      <a:pt x="191" y="256"/>
                                    </a:lnTo>
                                    <a:lnTo>
                                      <a:pt x="200" y="263"/>
                                    </a:lnTo>
                                    <a:lnTo>
                                      <a:pt x="200" y="268"/>
                                    </a:lnTo>
                                    <a:lnTo>
                                      <a:pt x="204" y="272"/>
                                    </a:lnTo>
                                    <a:lnTo>
                                      <a:pt x="205" y="273"/>
                                    </a:lnTo>
                                    <a:lnTo>
                                      <a:pt x="217" y="273"/>
                                    </a:lnTo>
                                    <a:lnTo>
                                      <a:pt x="220" y="276"/>
                                    </a:lnTo>
                                    <a:lnTo>
                                      <a:pt x="221" y="284"/>
                                    </a:lnTo>
                                    <a:lnTo>
                                      <a:pt x="226" y="289"/>
                                    </a:lnTo>
                                    <a:lnTo>
                                      <a:pt x="226" y="299"/>
                                    </a:lnTo>
                                    <a:lnTo>
                                      <a:pt x="232" y="305"/>
                                    </a:lnTo>
                                    <a:lnTo>
                                      <a:pt x="233" y="311"/>
                                    </a:lnTo>
                                    <a:lnTo>
                                      <a:pt x="239" y="321"/>
                                    </a:lnTo>
                                    <a:lnTo>
                                      <a:pt x="253" y="338"/>
                                    </a:lnTo>
                                    <a:lnTo>
                                      <a:pt x="263" y="347"/>
                                    </a:lnTo>
                                    <a:lnTo>
                                      <a:pt x="265" y="347"/>
                                    </a:lnTo>
                                    <a:lnTo>
                                      <a:pt x="265" y="349"/>
                                    </a:lnTo>
                                    <a:lnTo>
                                      <a:pt x="254" y="350"/>
                                    </a:lnTo>
                                    <a:lnTo>
                                      <a:pt x="240" y="352"/>
                                    </a:lnTo>
                                    <a:lnTo>
                                      <a:pt x="234" y="349"/>
                                    </a:lnTo>
                                    <a:lnTo>
                                      <a:pt x="233" y="348"/>
                                    </a:lnTo>
                                    <a:lnTo>
                                      <a:pt x="229" y="347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13" y="353"/>
                                    </a:lnTo>
                                    <a:lnTo>
                                      <a:pt x="205" y="363"/>
                                    </a:lnTo>
                                    <a:lnTo>
                                      <a:pt x="191" y="363"/>
                                    </a:lnTo>
                                    <a:lnTo>
                                      <a:pt x="183" y="366"/>
                                    </a:lnTo>
                                    <a:lnTo>
                                      <a:pt x="178" y="371"/>
                                    </a:lnTo>
                                    <a:lnTo>
                                      <a:pt x="167" y="371"/>
                                    </a:lnTo>
                                    <a:lnTo>
                                      <a:pt x="158" y="374"/>
                                    </a:lnTo>
                                    <a:lnTo>
                                      <a:pt x="152" y="384"/>
                                    </a:lnTo>
                                    <a:lnTo>
                                      <a:pt x="147" y="386"/>
                                    </a:lnTo>
                                    <a:lnTo>
                                      <a:pt x="134" y="386"/>
                                    </a:lnTo>
                                    <a:lnTo>
                                      <a:pt x="124" y="384"/>
                                    </a:lnTo>
                                    <a:lnTo>
                                      <a:pt x="108" y="374"/>
                                    </a:lnTo>
                                    <a:lnTo>
                                      <a:pt x="102" y="369"/>
                                    </a:lnTo>
                                    <a:lnTo>
                                      <a:pt x="98" y="363"/>
                                    </a:lnTo>
                                    <a:lnTo>
                                      <a:pt x="95" y="362"/>
                                    </a:lnTo>
                                    <a:lnTo>
                                      <a:pt x="91" y="357"/>
                                    </a:lnTo>
                                    <a:lnTo>
                                      <a:pt x="89" y="354"/>
                                    </a:lnTo>
                                    <a:lnTo>
                                      <a:pt x="91" y="341"/>
                                    </a:lnTo>
                                    <a:lnTo>
                                      <a:pt x="89" y="332"/>
                                    </a:lnTo>
                                    <a:lnTo>
                                      <a:pt x="78" y="322"/>
                                    </a:lnTo>
                                    <a:lnTo>
                                      <a:pt x="77" y="319"/>
                                    </a:lnTo>
                                    <a:lnTo>
                                      <a:pt x="77" y="288"/>
                                    </a:lnTo>
                                    <a:lnTo>
                                      <a:pt x="83" y="274"/>
                                    </a:lnTo>
                                    <a:lnTo>
                                      <a:pt x="86" y="267"/>
                                    </a:lnTo>
                                    <a:lnTo>
                                      <a:pt x="86" y="257"/>
                                    </a:lnTo>
                                    <a:lnTo>
                                      <a:pt x="95" y="244"/>
                                    </a:lnTo>
                                    <a:lnTo>
                                      <a:pt x="97" y="241"/>
                                    </a:lnTo>
                                    <a:lnTo>
                                      <a:pt x="95" y="234"/>
                                    </a:lnTo>
                                    <a:lnTo>
                                      <a:pt x="91" y="228"/>
                                    </a:lnTo>
                                    <a:lnTo>
                                      <a:pt x="91" y="213"/>
                                    </a:lnTo>
                                    <a:lnTo>
                                      <a:pt x="79" y="209"/>
                                    </a:lnTo>
                                    <a:lnTo>
                                      <a:pt x="77" y="208"/>
                                    </a:lnTo>
                                    <a:lnTo>
                                      <a:pt x="68" y="207"/>
                                    </a:lnTo>
                                    <a:lnTo>
                                      <a:pt x="72" y="193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72" y="180"/>
                                    </a:lnTo>
                                    <a:lnTo>
                                      <a:pt x="67" y="171"/>
                                    </a:lnTo>
                                    <a:lnTo>
                                      <a:pt x="59" y="171"/>
                                    </a:lnTo>
                                    <a:lnTo>
                                      <a:pt x="46" y="175"/>
                                    </a:lnTo>
                                    <a:lnTo>
                                      <a:pt x="37" y="174"/>
                                    </a:lnTo>
                                    <a:lnTo>
                                      <a:pt x="37" y="171"/>
                                    </a:lnTo>
                                    <a:lnTo>
                                      <a:pt x="33" y="169"/>
                                    </a:lnTo>
                                    <a:lnTo>
                                      <a:pt x="27" y="163"/>
                                    </a:lnTo>
                                    <a:lnTo>
                                      <a:pt x="23" y="155"/>
                                    </a:lnTo>
                                    <a:lnTo>
                                      <a:pt x="12" y="144"/>
                                    </a:lnTo>
                                    <a:lnTo>
                                      <a:pt x="0" y="128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22"/>
                                    </a:lnTo>
                                    <a:lnTo>
                                      <a:pt x="1" y="121"/>
                                    </a:lnTo>
                                    <a:lnTo>
                                      <a:pt x="7" y="112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11" y="91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29" y="83"/>
                                    </a:lnTo>
                                    <a:lnTo>
                                      <a:pt x="40" y="7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0" y="64"/>
                                    </a:lnTo>
                                    <a:lnTo>
                                      <a:pt x="38" y="64"/>
                                    </a:lnTo>
                                    <a:lnTo>
                                      <a:pt x="32" y="66"/>
                                    </a:lnTo>
                                    <a:lnTo>
                                      <a:pt x="27" y="64"/>
                                    </a:lnTo>
                                    <a:lnTo>
                                      <a:pt x="24" y="52"/>
                                    </a:lnTo>
                                    <a:lnTo>
                                      <a:pt x="24" y="43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29" y="35"/>
                                    </a:lnTo>
                                    <a:lnTo>
                                      <a:pt x="40" y="32"/>
                                    </a:lnTo>
                                    <a:lnTo>
                                      <a:pt x="43" y="30"/>
                                    </a:lnTo>
                                    <a:lnTo>
                                      <a:pt x="46" y="26"/>
                                    </a:lnTo>
                                    <a:lnTo>
                                      <a:pt x="62" y="19"/>
                                    </a:lnTo>
                                    <a:lnTo>
                                      <a:pt x="66" y="16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81" y="10"/>
                                    </a:lnTo>
                                    <a:lnTo>
                                      <a:pt x="81" y="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5" name="Freeform 25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19" y="2425"/>
                                <a:ext cx="32" cy="4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82"/>
                                  </a:cxn>
                                  <a:cxn ang="0">
                                    <a:pos x="13" y="169"/>
                                  </a:cxn>
                                  <a:cxn ang="0">
                                    <a:pos x="15" y="166"/>
                                  </a:cxn>
                                  <a:cxn ang="0">
                                    <a:pos x="17" y="147"/>
                                  </a:cxn>
                                  <a:cxn ang="0">
                                    <a:pos x="22" y="125"/>
                                  </a:cxn>
                                  <a:cxn ang="0">
                                    <a:pos x="23" y="110"/>
                                  </a:cxn>
                                  <a:cxn ang="0">
                                    <a:pos x="18" y="102"/>
                                  </a:cxn>
                                  <a:cxn ang="0">
                                    <a:pos x="17" y="101"/>
                                  </a:cxn>
                                  <a:cxn ang="0">
                                    <a:pos x="17" y="99"/>
                                  </a:cxn>
                                  <a:cxn ang="0">
                                    <a:pos x="8" y="86"/>
                                  </a:cxn>
                                  <a:cxn ang="0">
                                    <a:pos x="5" y="75"/>
                                  </a:cxn>
                                  <a:cxn ang="0">
                                    <a:pos x="3" y="56"/>
                                  </a:cxn>
                                  <a:cxn ang="0">
                                    <a:pos x="3" y="34"/>
                                  </a:cxn>
                                  <a:cxn ang="0">
                                    <a:pos x="7" y="24"/>
                                  </a:cxn>
                                  <a:cxn ang="0">
                                    <a:pos x="15" y="18"/>
                                  </a:cxn>
                                  <a:cxn ang="0">
                                    <a:pos x="19" y="12"/>
                                  </a:cxn>
                                  <a:cxn ang="0">
                                    <a:pos x="19" y="10"/>
                                  </a:cxn>
                                  <a:cxn ang="0">
                                    <a:pos x="22" y="7"/>
                                  </a:cxn>
                                  <a:cxn ang="0">
                                    <a:pos x="28" y="5"/>
                                  </a:cxn>
                                  <a:cxn ang="0">
                                    <a:pos x="32" y="1"/>
                                  </a:cxn>
                                  <a:cxn ang="0">
                                    <a:pos x="35" y="0"/>
                                  </a:cxn>
                                  <a:cxn ang="0">
                                    <a:pos x="49" y="8"/>
                                  </a:cxn>
                                  <a:cxn ang="0">
                                    <a:pos x="61" y="13"/>
                                  </a:cxn>
                                  <a:cxn ang="0">
                                    <a:pos x="73" y="19"/>
                                  </a:cxn>
                                  <a:cxn ang="0">
                                    <a:pos x="85" y="21"/>
                                  </a:cxn>
                                  <a:cxn ang="0">
                                    <a:pos x="98" y="28"/>
                                  </a:cxn>
                                  <a:cxn ang="0">
                                    <a:pos x="113" y="39"/>
                                  </a:cxn>
                                  <a:cxn ang="0">
                                    <a:pos x="116" y="40"/>
                                  </a:cxn>
                                  <a:cxn ang="0">
                                    <a:pos x="130" y="53"/>
                                  </a:cxn>
                                  <a:cxn ang="0">
                                    <a:pos x="135" y="59"/>
                                  </a:cxn>
                                  <a:cxn ang="0">
                                    <a:pos x="146" y="65"/>
                                  </a:cxn>
                                  <a:cxn ang="0">
                                    <a:pos x="156" y="75"/>
                                  </a:cxn>
                                  <a:cxn ang="0">
                                    <a:pos x="156" y="86"/>
                                  </a:cxn>
                                  <a:cxn ang="0">
                                    <a:pos x="157" y="86"/>
                                  </a:cxn>
                                  <a:cxn ang="0">
                                    <a:pos x="144" y="99"/>
                                  </a:cxn>
                                  <a:cxn ang="0">
                                    <a:pos x="141" y="107"/>
                                  </a:cxn>
                                  <a:cxn ang="0">
                                    <a:pos x="128" y="125"/>
                                  </a:cxn>
                                  <a:cxn ang="0">
                                    <a:pos x="118" y="137"/>
                                  </a:cxn>
                                  <a:cxn ang="0">
                                    <a:pos x="114" y="144"/>
                                  </a:cxn>
                                  <a:cxn ang="0">
                                    <a:pos x="105" y="166"/>
                                  </a:cxn>
                                  <a:cxn ang="0">
                                    <a:pos x="78" y="190"/>
                                  </a:cxn>
                                  <a:cxn ang="0">
                                    <a:pos x="76" y="193"/>
                                  </a:cxn>
                                  <a:cxn ang="0">
                                    <a:pos x="71" y="195"/>
                                  </a:cxn>
                                  <a:cxn ang="0">
                                    <a:pos x="61" y="195"/>
                                  </a:cxn>
                                  <a:cxn ang="0">
                                    <a:pos x="54" y="191"/>
                                  </a:cxn>
                                  <a:cxn ang="0">
                                    <a:pos x="48" y="191"/>
                                  </a:cxn>
                                  <a:cxn ang="0">
                                    <a:pos x="44" y="193"/>
                                  </a:cxn>
                                  <a:cxn ang="0">
                                    <a:pos x="28" y="200"/>
                                  </a:cxn>
                                  <a:cxn ang="0">
                                    <a:pos x="22" y="200"/>
                                  </a:cxn>
                                  <a:cxn ang="0">
                                    <a:pos x="19" y="199"/>
                                  </a:cxn>
                                  <a:cxn ang="0">
                                    <a:pos x="10" y="193"/>
                                  </a:cxn>
                                  <a:cxn ang="0">
                                    <a:pos x="0" y="182"/>
                                  </a:cxn>
                                </a:cxnLst>
                                <a:rect l="0" t="0" r="r" b="b"/>
                                <a:pathLst>
                                  <a:path w="157" h="200">
                                    <a:moveTo>
                                      <a:pt x="0" y="182"/>
                                    </a:moveTo>
                                    <a:lnTo>
                                      <a:pt x="13" y="169"/>
                                    </a:lnTo>
                                    <a:lnTo>
                                      <a:pt x="15" y="166"/>
                                    </a:lnTo>
                                    <a:lnTo>
                                      <a:pt x="17" y="147"/>
                                    </a:lnTo>
                                    <a:lnTo>
                                      <a:pt x="22" y="125"/>
                                    </a:lnTo>
                                    <a:lnTo>
                                      <a:pt x="23" y="110"/>
                                    </a:lnTo>
                                    <a:lnTo>
                                      <a:pt x="18" y="102"/>
                                    </a:lnTo>
                                    <a:lnTo>
                                      <a:pt x="17" y="101"/>
                                    </a:lnTo>
                                    <a:lnTo>
                                      <a:pt x="17" y="99"/>
                                    </a:lnTo>
                                    <a:lnTo>
                                      <a:pt x="8" y="86"/>
                                    </a:lnTo>
                                    <a:lnTo>
                                      <a:pt x="5" y="75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5" y="18"/>
                                    </a:lnTo>
                                    <a:lnTo>
                                      <a:pt x="19" y="12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22" y="7"/>
                                    </a:lnTo>
                                    <a:lnTo>
                                      <a:pt x="28" y="5"/>
                                    </a:lnTo>
                                    <a:lnTo>
                                      <a:pt x="32" y="1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9" y="8"/>
                                    </a:lnTo>
                                    <a:lnTo>
                                      <a:pt x="61" y="13"/>
                                    </a:lnTo>
                                    <a:lnTo>
                                      <a:pt x="73" y="19"/>
                                    </a:lnTo>
                                    <a:lnTo>
                                      <a:pt x="85" y="21"/>
                                    </a:lnTo>
                                    <a:lnTo>
                                      <a:pt x="98" y="28"/>
                                    </a:lnTo>
                                    <a:lnTo>
                                      <a:pt x="113" y="39"/>
                                    </a:lnTo>
                                    <a:lnTo>
                                      <a:pt x="116" y="40"/>
                                    </a:lnTo>
                                    <a:lnTo>
                                      <a:pt x="130" y="53"/>
                                    </a:lnTo>
                                    <a:lnTo>
                                      <a:pt x="135" y="59"/>
                                    </a:lnTo>
                                    <a:lnTo>
                                      <a:pt x="146" y="65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86"/>
                                    </a:lnTo>
                                    <a:lnTo>
                                      <a:pt x="157" y="86"/>
                                    </a:lnTo>
                                    <a:lnTo>
                                      <a:pt x="144" y="99"/>
                                    </a:lnTo>
                                    <a:lnTo>
                                      <a:pt x="141" y="107"/>
                                    </a:lnTo>
                                    <a:lnTo>
                                      <a:pt x="128" y="125"/>
                                    </a:lnTo>
                                    <a:lnTo>
                                      <a:pt x="118" y="137"/>
                                    </a:lnTo>
                                    <a:lnTo>
                                      <a:pt x="114" y="144"/>
                                    </a:lnTo>
                                    <a:lnTo>
                                      <a:pt x="105" y="166"/>
                                    </a:lnTo>
                                    <a:lnTo>
                                      <a:pt x="78" y="190"/>
                                    </a:lnTo>
                                    <a:lnTo>
                                      <a:pt x="76" y="193"/>
                                    </a:lnTo>
                                    <a:lnTo>
                                      <a:pt x="71" y="195"/>
                                    </a:lnTo>
                                    <a:lnTo>
                                      <a:pt x="61" y="195"/>
                                    </a:lnTo>
                                    <a:lnTo>
                                      <a:pt x="54" y="191"/>
                                    </a:lnTo>
                                    <a:lnTo>
                                      <a:pt x="48" y="191"/>
                                    </a:lnTo>
                                    <a:lnTo>
                                      <a:pt x="44" y="193"/>
                                    </a:lnTo>
                                    <a:lnTo>
                                      <a:pt x="28" y="200"/>
                                    </a:lnTo>
                                    <a:lnTo>
                                      <a:pt x="22" y="200"/>
                                    </a:lnTo>
                                    <a:lnTo>
                                      <a:pt x="19" y="199"/>
                                    </a:lnTo>
                                    <a:lnTo>
                                      <a:pt x="10" y="193"/>
                                    </a:lnTo>
                                    <a:lnTo>
                                      <a:pt x="0" y="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6" name="Freeform 25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52" y="2488"/>
                                <a:ext cx="137" cy="20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9" y="13"/>
                                  </a:cxn>
                                  <a:cxn ang="0">
                                    <a:pos x="335" y="50"/>
                                  </a:cxn>
                                  <a:cxn ang="0">
                                    <a:pos x="284" y="110"/>
                                  </a:cxn>
                                  <a:cxn ang="0">
                                    <a:pos x="204" y="156"/>
                                  </a:cxn>
                                  <a:cxn ang="0">
                                    <a:pos x="170" y="190"/>
                                  </a:cxn>
                                  <a:cxn ang="0">
                                    <a:pos x="159" y="190"/>
                                  </a:cxn>
                                  <a:cxn ang="0">
                                    <a:pos x="138" y="253"/>
                                  </a:cxn>
                                  <a:cxn ang="0">
                                    <a:pos x="97" y="260"/>
                                  </a:cxn>
                                  <a:cxn ang="0">
                                    <a:pos x="72" y="242"/>
                                  </a:cxn>
                                  <a:cxn ang="0">
                                    <a:pos x="43" y="242"/>
                                  </a:cxn>
                                  <a:cxn ang="0">
                                    <a:pos x="52" y="214"/>
                                  </a:cxn>
                                  <a:cxn ang="0">
                                    <a:pos x="51" y="188"/>
                                  </a:cxn>
                                  <a:cxn ang="0">
                                    <a:pos x="3" y="231"/>
                                  </a:cxn>
                                  <a:cxn ang="0">
                                    <a:pos x="9" y="271"/>
                                  </a:cxn>
                                  <a:cxn ang="0">
                                    <a:pos x="21" y="308"/>
                                  </a:cxn>
                                  <a:cxn ang="0">
                                    <a:pos x="51" y="350"/>
                                  </a:cxn>
                                  <a:cxn ang="0">
                                    <a:pos x="89" y="387"/>
                                  </a:cxn>
                                  <a:cxn ang="0">
                                    <a:pos x="140" y="478"/>
                                  </a:cxn>
                                  <a:cxn ang="0">
                                    <a:pos x="188" y="578"/>
                                  </a:cxn>
                                  <a:cxn ang="0">
                                    <a:pos x="212" y="632"/>
                                  </a:cxn>
                                  <a:cxn ang="0">
                                    <a:pos x="256" y="711"/>
                                  </a:cxn>
                                  <a:cxn ang="0">
                                    <a:pos x="267" y="764"/>
                                  </a:cxn>
                                  <a:cxn ang="0">
                                    <a:pos x="298" y="807"/>
                                  </a:cxn>
                                  <a:cxn ang="0">
                                    <a:pos x="391" y="874"/>
                                  </a:cxn>
                                  <a:cxn ang="0">
                                    <a:pos x="481" y="922"/>
                                  </a:cxn>
                                  <a:cxn ang="0">
                                    <a:pos x="532" y="957"/>
                                  </a:cxn>
                                  <a:cxn ang="0">
                                    <a:pos x="584" y="1001"/>
                                  </a:cxn>
                                  <a:cxn ang="0">
                                    <a:pos x="620" y="995"/>
                                  </a:cxn>
                                  <a:cxn ang="0">
                                    <a:pos x="638" y="968"/>
                                  </a:cxn>
                                  <a:cxn ang="0">
                                    <a:pos x="649" y="935"/>
                                  </a:cxn>
                                  <a:cxn ang="0">
                                    <a:pos x="665" y="888"/>
                                  </a:cxn>
                                  <a:cxn ang="0">
                                    <a:pos x="651" y="865"/>
                                  </a:cxn>
                                  <a:cxn ang="0">
                                    <a:pos x="665" y="826"/>
                                  </a:cxn>
                                  <a:cxn ang="0">
                                    <a:pos x="671" y="793"/>
                                  </a:cxn>
                                  <a:cxn ang="0">
                                    <a:pos x="671" y="724"/>
                                  </a:cxn>
                                  <a:cxn ang="0">
                                    <a:pos x="686" y="675"/>
                                  </a:cxn>
                                  <a:cxn ang="0">
                                    <a:pos x="612" y="598"/>
                                  </a:cxn>
                                  <a:cxn ang="0">
                                    <a:pos x="591" y="564"/>
                                  </a:cxn>
                                  <a:cxn ang="0">
                                    <a:pos x="578" y="514"/>
                                  </a:cxn>
                                  <a:cxn ang="0">
                                    <a:pos x="502" y="537"/>
                                  </a:cxn>
                                  <a:cxn ang="0">
                                    <a:pos x="468" y="512"/>
                                  </a:cxn>
                                  <a:cxn ang="0">
                                    <a:pos x="450" y="480"/>
                                  </a:cxn>
                                  <a:cxn ang="0">
                                    <a:pos x="422" y="432"/>
                                  </a:cxn>
                                  <a:cxn ang="0">
                                    <a:pos x="428" y="362"/>
                                  </a:cxn>
                                  <a:cxn ang="0">
                                    <a:pos x="452" y="318"/>
                                  </a:cxn>
                                  <a:cxn ang="0">
                                    <a:pos x="510" y="254"/>
                                  </a:cxn>
                                  <a:cxn ang="0">
                                    <a:pos x="620" y="225"/>
                                  </a:cxn>
                                  <a:cxn ang="0">
                                    <a:pos x="596" y="205"/>
                                  </a:cxn>
                                  <a:cxn ang="0">
                                    <a:pos x="593" y="182"/>
                                  </a:cxn>
                                  <a:cxn ang="0">
                                    <a:pos x="605" y="137"/>
                                  </a:cxn>
                                  <a:cxn ang="0">
                                    <a:pos x="553" y="126"/>
                                  </a:cxn>
                                  <a:cxn ang="0">
                                    <a:pos x="516" y="120"/>
                                  </a:cxn>
                                  <a:cxn ang="0">
                                    <a:pos x="499" y="132"/>
                                  </a:cxn>
                                  <a:cxn ang="0">
                                    <a:pos x="461" y="130"/>
                                  </a:cxn>
                                  <a:cxn ang="0">
                                    <a:pos x="438" y="96"/>
                                  </a:cxn>
                                  <a:cxn ang="0">
                                    <a:pos x="419" y="69"/>
                                  </a:cxn>
                                  <a:cxn ang="0">
                                    <a:pos x="394" y="55"/>
                                  </a:cxn>
                                  <a:cxn ang="0">
                                    <a:pos x="366" y="21"/>
                                  </a:cxn>
                                  <a:cxn ang="0">
                                    <a:pos x="332" y="0"/>
                                  </a:cxn>
                                </a:cxnLst>
                                <a:rect l="0" t="0" r="r" b="b"/>
                                <a:pathLst>
                                  <a:path w="686" h="1005">
                                    <a:moveTo>
                                      <a:pt x="328" y="0"/>
                                    </a:moveTo>
                                    <a:lnTo>
                                      <a:pt x="326" y="2"/>
                                    </a:lnTo>
                                    <a:lnTo>
                                      <a:pt x="315" y="2"/>
                                    </a:lnTo>
                                    <a:lnTo>
                                      <a:pt x="314" y="11"/>
                                    </a:lnTo>
                                    <a:lnTo>
                                      <a:pt x="319" y="13"/>
                                    </a:lnTo>
                                    <a:lnTo>
                                      <a:pt x="321" y="16"/>
                                    </a:lnTo>
                                    <a:lnTo>
                                      <a:pt x="326" y="27"/>
                                    </a:lnTo>
                                    <a:lnTo>
                                      <a:pt x="327" y="32"/>
                                    </a:lnTo>
                                    <a:lnTo>
                                      <a:pt x="335" y="49"/>
                                    </a:lnTo>
                                    <a:lnTo>
                                      <a:pt x="335" y="50"/>
                                    </a:lnTo>
                                    <a:lnTo>
                                      <a:pt x="326" y="50"/>
                                    </a:lnTo>
                                    <a:lnTo>
                                      <a:pt x="319" y="65"/>
                                    </a:lnTo>
                                    <a:lnTo>
                                      <a:pt x="305" y="89"/>
                                    </a:lnTo>
                                    <a:lnTo>
                                      <a:pt x="292" y="104"/>
                                    </a:lnTo>
                                    <a:lnTo>
                                      <a:pt x="284" y="110"/>
                                    </a:lnTo>
                                    <a:lnTo>
                                      <a:pt x="274" y="119"/>
                                    </a:lnTo>
                                    <a:lnTo>
                                      <a:pt x="265" y="131"/>
                                    </a:lnTo>
                                    <a:lnTo>
                                      <a:pt x="256" y="137"/>
                                    </a:lnTo>
                                    <a:lnTo>
                                      <a:pt x="240" y="145"/>
                                    </a:lnTo>
                                    <a:lnTo>
                                      <a:pt x="204" y="156"/>
                                    </a:lnTo>
                                    <a:lnTo>
                                      <a:pt x="186" y="163"/>
                                    </a:lnTo>
                                    <a:lnTo>
                                      <a:pt x="179" y="168"/>
                                    </a:lnTo>
                                    <a:lnTo>
                                      <a:pt x="176" y="171"/>
                                    </a:lnTo>
                                    <a:lnTo>
                                      <a:pt x="171" y="180"/>
                                    </a:lnTo>
                                    <a:lnTo>
                                      <a:pt x="170" y="190"/>
                                    </a:lnTo>
                                    <a:lnTo>
                                      <a:pt x="166" y="193"/>
                                    </a:lnTo>
                                    <a:lnTo>
                                      <a:pt x="164" y="193"/>
                                    </a:lnTo>
                                    <a:lnTo>
                                      <a:pt x="160" y="189"/>
                                    </a:lnTo>
                                    <a:lnTo>
                                      <a:pt x="159" y="189"/>
                                    </a:lnTo>
                                    <a:lnTo>
                                      <a:pt x="159" y="190"/>
                                    </a:lnTo>
                                    <a:lnTo>
                                      <a:pt x="144" y="210"/>
                                    </a:lnTo>
                                    <a:lnTo>
                                      <a:pt x="142" y="223"/>
                                    </a:lnTo>
                                    <a:lnTo>
                                      <a:pt x="142" y="244"/>
                                    </a:lnTo>
                                    <a:lnTo>
                                      <a:pt x="139" y="252"/>
                                    </a:lnTo>
                                    <a:lnTo>
                                      <a:pt x="138" y="253"/>
                                    </a:lnTo>
                                    <a:lnTo>
                                      <a:pt x="128" y="257"/>
                                    </a:lnTo>
                                    <a:lnTo>
                                      <a:pt x="121" y="264"/>
                                    </a:lnTo>
                                    <a:lnTo>
                                      <a:pt x="110" y="269"/>
                                    </a:lnTo>
                                    <a:lnTo>
                                      <a:pt x="102" y="268"/>
                                    </a:lnTo>
                                    <a:lnTo>
                                      <a:pt x="97" y="260"/>
                                    </a:lnTo>
                                    <a:lnTo>
                                      <a:pt x="95" y="254"/>
                                    </a:lnTo>
                                    <a:lnTo>
                                      <a:pt x="90" y="245"/>
                                    </a:lnTo>
                                    <a:lnTo>
                                      <a:pt x="84" y="245"/>
                                    </a:lnTo>
                                    <a:lnTo>
                                      <a:pt x="74" y="245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67" y="238"/>
                                    </a:lnTo>
                                    <a:lnTo>
                                      <a:pt x="58" y="238"/>
                                    </a:lnTo>
                                    <a:lnTo>
                                      <a:pt x="50" y="243"/>
                                    </a:lnTo>
                                    <a:lnTo>
                                      <a:pt x="45" y="244"/>
                                    </a:lnTo>
                                    <a:lnTo>
                                      <a:pt x="43" y="242"/>
                                    </a:lnTo>
                                    <a:lnTo>
                                      <a:pt x="41" y="228"/>
                                    </a:lnTo>
                                    <a:lnTo>
                                      <a:pt x="39" y="223"/>
                                    </a:lnTo>
                                    <a:lnTo>
                                      <a:pt x="39" y="221"/>
                                    </a:lnTo>
                                    <a:lnTo>
                                      <a:pt x="42" y="216"/>
                                    </a:lnTo>
                                    <a:lnTo>
                                      <a:pt x="52" y="214"/>
                                    </a:lnTo>
                                    <a:lnTo>
                                      <a:pt x="57" y="209"/>
                                    </a:lnTo>
                                    <a:lnTo>
                                      <a:pt x="56" y="200"/>
                                    </a:lnTo>
                                    <a:lnTo>
                                      <a:pt x="54" y="198"/>
                                    </a:lnTo>
                                    <a:lnTo>
                                      <a:pt x="52" y="188"/>
                                    </a:lnTo>
                                    <a:lnTo>
                                      <a:pt x="51" y="188"/>
                                    </a:lnTo>
                                    <a:lnTo>
                                      <a:pt x="51" y="185"/>
                                    </a:lnTo>
                                    <a:lnTo>
                                      <a:pt x="43" y="193"/>
                                    </a:lnTo>
                                    <a:lnTo>
                                      <a:pt x="32" y="200"/>
                                    </a:lnTo>
                                    <a:lnTo>
                                      <a:pt x="18" y="216"/>
                                    </a:lnTo>
                                    <a:lnTo>
                                      <a:pt x="3" y="231"/>
                                    </a:lnTo>
                                    <a:lnTo>
                                      <a:pt x="2" y="236"/>
                                    </a:lnTo>
                                    <a:lnTo>
                                      <a:pt x="0" y="245"/>
                                    </a:lnTo>
                                    <a:lnTo>
                                      <a:pt x="3" y="260"/>
                                    </a:lnTo>
                                    <a:lnTo>
                                      <a:pt x="4" y="263"/>
                                    </a:lnTo>
                                    <a:lnTo>
                                      <a:pt x="9" y="271"/>
                                    </a:lnTo>
                                    <a:lnTo>
                                      <a:pt x="10" y="284"/>
                                    </a:lnTo>
                                    <a:lnTo>
                                      <a:pt x="19" y="292"/>
                                    </a:lnTo>
                                    <a:lnTo>
                                      <a:pt x="24" y="298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1" y="308"/>
                                    </a:lnTo>
                                    <a:lnTo>
                                      <a:pt x="11" y="318"/>
                                    </a:lnTo>
                                    <a:lnTo>
                                      <a:pt x="14" y="323"/>
                                    </a:lnTo>
                                    <a:lnTo>
                                      <a:pt x="29" y="333"/>
                                    </a:lnTo>
                                    <a:lnTo>
                                      <a:pt x="37" y="340"/>
                                    </a:lnTo>
                                    <a:lnTo>
                                      <a:pt x="51" y="350"/>
                                    </a:lnTo>
                                    <a:lnTo>
                                      <a:pt x="58" y="355"/>
                                    </a:lnTo>
                                    <a:lnTo>
                                      <a:pt x="73" y="367"/>
                                    </a:lnTo>
                                    <a:lnTo>
                                      <a:pt x="80" y="379"/>
                                    </a:lnTo>
                                    <a:lnTo>
                                      <a:pt x="83" y="379"/>
                                    </a:lnTo>
                                    <a:lnTo>
                                      <a:pt x="89" y="387"/>
                                    </a:lnTo>
                                    <a:lnTo>
                                      <a:pt x="97" y="413"/>
                                    </a:lnTo>
                                    <a:lnTo>
                                      <a:pt x="102" y="422"/>
                                    </a:lnTo>
                                    <a:lnTo>
                                      <a:pt x="133" y="452"/>
                                    </a:lnTo>
                                    <a:lnTo>
                                      <a:pt x="139" y="467"/>
                                    </a:lnTo>
                                    <a:lnTo>
                                      <a:pt x="140" y="478"/>
                                    </a:lnTo>
                                    <a:lnTo>
                                      <a:pt x="143" y="484"/>
                                    </a:lnTo>
                                    <a:lnTo>
                                      <a:pt x="155" y="507"/>
                                    </a:lnTo>
                                    <a:lnTo>
                                      <a:pt x="161" y="522"/>
                                    </a:lnTo>
                                    <a:lnTo>
                                      <a:pt x="170" y="549"/>
                                    </a:lnTo>
                                    <a:lnTo>
                                      <a:pt x="188" y="578"/>
                                    </a:lnTo>
                                    <a:lnTo>
                                      <a:pt x="191" y="584"/>
                                    </a:lnTo>
                                    <a:lnTo>
                                      <a:pt x="193" y="608"/>
                                    </a:lnTo>
                                    <a:lnTo>
                                      <a:pt x="199" y="624"/>
                                    </a:lnTo>
                                    <a:lnTo>
                                      <a:pt x="204" y="629"/>
                                    </a:lnTo>
                                    <a:lnTo>
                                      <a:pt x="212" y="632"/>
                                    </a:lnTo>
                                    <a:lnTo>
                                      <a:pt x="217" y="639"/>
                                    </a:lnTo>
                                    <a:lnTo>
                                      <a:pt x="225" y="659"/>
                                    </a:lnTo>
                                    <a:lnTo>
                                      <a:pt x="239" y="678"/>
                                    </a:lnTo>
                                    <a:lnTo>
                                      <a:pt x="249" y="693"/>
                                    </a:lnTo>
                                    <a:lnTo>
                                      <a:pt x="256" y="711"/>
                                    </a:lnTo>
                                    <a:lnTo>
                                      <a:pt x="269" y="726"/>
                                    </a:lnTo>
                                    <a:lnTo>
                                      <a:pt x="274" y="742"/>
                                    </a:lnTo>
                                    <a:lnTo>
                                      <a:pt x="277" y="754"/>
                                    </a:lnTo>
                                    <a:lnTo>
                                      <a:pt x="271" y="758"/>
                                    </a:lnTo>
                                    <a:lnTo>
                                      <a:pt x="267" y="764"/>
                                    </a:lnTo>
                                    <a:lnTo>
                                      <a:pt x="269" y="776"/>
                                    </a:lnTo>
                                    <a:lnTo>
                                      <a:pt x="272" y="780"/>
                                    </a:lnTo>
                                    <a:lnTo>
                                      <a:pt x="283" y="791"/>
                                    </a:lnTo>
                                    <a:lnTo>
                                      <a:pt x="290" y="802"/>
                                    </a:lnTo>
                                    <a:lnTo>
                                      <a:pt x="298" y="807"/>
                                    </a:lnTo>
                                    <a:lnTo>
                                      <a:pt x="317" y="828"/>
                                    </a:lnTo>
                                    <a:lnTo>
                                      <a:pt x="327" y="834"/>
                                    </a:lnTo>
                                    <a:lnTo>
                                      <a:pt x="335" y="842"/>
                                    </a:lnTo>
                                    <a:lnTo>
                                      <a:pt x="359" y="858"/>
                                    </a:lnTo>
                                    <a:lnTo>
                                      <a:pt x="391" y="874"/>
                                    </a:lnTo>
                                    <a:lnTo>
                                      <a:pt x="411" y="890"/>
                                    </a:lnTo>
                                    <a:lnTo>
                                      <a:pt x="414" y="892"/>
                                    </a:lnTo>
                                    <a:lnTo>
                                      <a:pt x="455" y="908"/>
                                    </a:lnTo>
                                    <a:lnTo>
                                      <a:pt x="478" y="921"/>
                                    </a:lnTo>
                                    <a:lnTo>
                                      <a:pt x="481" y="922"/>
                                    </a:lnTo>
                                    <a:lnTo>
                                      <a:pt x="486" y="922"/>
                                    </a:lnTo>
                                    <a:lnTo>
                                      <a:pt x="491" y="923"/>
                                    </a:lnTo>
                                    <a:lnTo>
                                      <a:pt x="513" y="941"/>
                                    </a:lnTo>
                                    <a:lnTo>
                                      <a:pt x="525" y="948"/>
                                    </a:lnTo>
                                    <a:lnTo>
                                      <a:pt x="532" y="957"/>
                                    </a:lnTo>
                                    <a:lnTo>
                                      <a:pt x="541" y="964"/>
                                    </a:lnTo>
                                    <a:lnTo>
                                      <a:pt x="551" y="974"/>
                                    </a:lnTo>
                                    <a:lnTo>
                                      <a:pt x="562" y="989"/>
                                    </a:lnTo>
                                    <a:lnTo>
                                      <a:pt x="574" y="995"/>
                                    </a:lnTo>
                                    <a:lnTo>
                                      <a:pt x="584" y="1001"/>
                                    </a:lnTo>
                                    <a:lnTo>
                                      <a:pt x="585" y="1001"/>
                                    </a:lnTo>
                                    <a:lnTo>
                                      <a:pt x="589" y="1005"/>
                                    </a:lnTo>
                                    <a:lnTo>
                                      <a:pt x="599" y="996"/>
                                    </a:lnTo>
                                    <a:lnTo>
                                      <a:pt x="601" y="996"/>
                                    </a:lnTo>
                                    <a:lnTo>
                                      <a:pt x="620" y="995"/>
                                    </a:lnTo>
                                    <a:lnTo>
                                      <a:pt x="626" y="992"/>
                                    </a:lnTo>
                                    <a:lnTo>
                                      <a:pt x="627" y="991"/>
                                    </a:lnTo>
                                    <a:lnTo>
                                      <a:pt x="628" y="982"/>
                                    </a:lnTo>
                                    <a:lnTo>
                                      <a:pt x="634" y="973"/>
                                    </a:lnTo>
                                    <a:lnTo>
                                      <a:pt x="638" y="968"/>
                                    </a:lnTo>
                                    <a:lnTo>
                                      <a:pt x="642" y="966"/>
                                    </a:lnTo>
                                    <a:lnTo>
                                      <a:pt x="638" y="960"/>
                                    </a:lnTo>
                                    <a:lnTo>
                                      <a:pt x="636" y="960"/>
                                    </a:lnTo>
                                    <a:lnTo>
                                      <a:pt x="637" y="954"/>
                                    </a:lnTo>
                                    <a:lnTo>
                                      <a:pt x="649" y="935"/>
                                    </a:lnTo>
                                    <a:lnTo>
                                      <a:pt x="659" y="923"/>
                                    </a:lnTo>
                                    <a:lnTo>
                                      <a:pt x="671" y="906"/>
                                    </a:lnTo>
                                    <a:lnTo>
                                      <a:pt x="672" y="896"/>
                                    </a:lnTo>
                                    <a:lnTo>
                                      <a:pt x="671" y="893"/>
                                    </a:lnTo>
                                    <a:lnTo>
                                      <a:pt x="665" y="888"/>
                                    </a:lnTo>
                                    <a:lnTo>
                                      <a:pt x="660" y="885"/>
                                    </a:lnTo>
                                    <a:lnTo>
                                      <a:pt x="656" y="880"/>
                                    </a:lnTo>
                                    <a:lnTo>
                                      <a:pt x="654" y="879"/>
                                    </a:lnTo>
                                    <a:lnTo>
                                      <a:pt x="653" y="873"/>
                                    </a:lnTo>
                                    <a:lnTo>
                                      <a:pt x="651" y="865"/>
                                    </a:lnTo>
                                    <a:lnTo>
                                      <a:pt x="653" y="851"/>
                                    </a:lnTo>
                                    <a:lnTo>
                                      <a:pt x="658" y="842"/>
                                    </a:lnTo>
                                    <a:lnTo>
                                      <a:pt x="663" y="839"/>
                                    </a:lnTo>
                                    <a:lnTo>
                                      <a:pt x="665" y="831"/>
                                    </a:lnTo>
                                    <a:lnTo>
                                      <a:pt x="665" y="826"/>
                                    </a:lnTo>
                                    <a:lnTo>
                                      <a:pt x="664" y="820"/>
                                    </a:lnTo>
                                    <a:lnTo>
                                      <a:pt x="654" y="809"/>
                                    </a:lnTo>
                                    <a:lnTo>
                                      <a:pt x="654" y="806"/>
                                    </a:lnTo>
                                    <a:lnTo>
                                      <a:pt x="658" y="799"/>
                                    </a:lnTo>
                                    <a:lnTo>
                                      <a:pt x="671" y="793"/>
                                    </a:lnTo>
                                    <a:lnTo>
                                      <a:pt x="672" y="791"/>
                                    </a:lnTo>
                                    <a:lnTo>
                                      <a:pt x="672" y="772"/>
                                    </a:lnTo>
                                    <a:lnTo>
                                      <a:pt x="669" y="754"/>
                                    </a:lnTo>
                                    <a:lnTo>
                                      <a:pt x="669" y="743"/>
                                    </a:lnTo>
                                    <a:lnTo>
                                      <a:pt x="671" y="724"/>
                                    </a:lnTo>
                                    <a:lnTo>
                                      <a:pt x="671" y="700"/>
                                    </a:lnTo>
                                    <a:lnTo>
                                      <a:pt x="676" y="689"/>
                                    </a:lnTo>
                                    <a:lnTo>
                                      <a:pt x="683" y="680"/>
                                    </a:lnTo>
                                    <a:lnTo>
                                      <a:pt x="686" y="678"/>
                                    </a:lnTo>
                                    <a:lnTo>
                                      <a:pt x="686" y="675"/>
                                    </a:lnTo>
                                    <a:lnTo>
                                      <a:pt x="671" y="652"/>
                                    </a:lnTo>
                                    <a:lnTo>
                                      <a:pt x="637" y="593"/>
                                    </a:lnTo>
                                    <a:lnTo>
                                      <a:pt x="620" y="594"/>
                                    </a:lnTo>
                                    <a:lnTo>
                                      <a:pt x="612" y="598"/>
                                    </a:lnTo>
                                    <a:lnTo>
                                      <a:pt x="612" y="598"/>
                                    </a:lnTo>
                                    <a:lnTo>
                                      <a:pt x="605" y="600"/>
                                    </a:lnTo>
                                    <a:lnTo>
                                      <a:pt x="600" y="600"/>
                                    </a:lnTo>
                                    <a:lnTo>
                                      <a:pt x="594" y="597"/>
                                    </a:lnTo>
                                    <a:lnTo>
                                      <a:pt x="591" y="593"/>
                                    </a:lnTo>
                                    <a:lnTo>
                                      <a:pt x="591" y="564"/>
                                    </a:lnTo>
                                    <a:lnTo>
                                      <a:pt x="591" y="560"/>
                                    </a:lnTo>
                                    <a:lnTo>
                                      <a:pt x="591" y="506"/>
                                    </a:lnTo>
                                    <a:lnTo>
                                      <a:pt x="591" y="503"/>
                                    </a:lnTo>
                                    <a:lnTo>
                                      <a:pt x="588" y="505"/>
                                    </a:lnTo>
                                    <a:lnTo>
                                      <a:pt x="578" y="514"/>
                                    </a:lnTo>
                                    <a:lnTo>
                                      <a:pt x="556" y="530"/>
                                    </a:lnTo>
                                    <a:lnTo>
                                      <a:pt x="538" y="540"/>
                                    </a:lnTo>
                                    <a:lnTo>
                                      <a:pt x="530" y="541"/>
                                    </a:lnTo>
                                    <a:lnTo>
                                      <a:pt x="515" y="540"/>
                                    </a:lnTo>
                                    <a:lnTo>
                                      <a:pt x="502" y="537"/>
                                    </a:lnTo>
                                    <a:lnTo>
                                      <a:pt x="499" y="533"/>
                                    </a:lnTo>
                                    <a:lnTo>
                                      <a:pt x="497" y="522"/>
                                    </a:lnTo>
                                    <a:lnTo>
                                      <a:pt x="493" y="517"/>
                                    </a:lnTo>
                                    <a:lnTo>
                                      <a:pt x="488" y="513"/>
                                    </a:lnTo>
                                    <a:lnTo>
                                      <a:pt x="468" y="512"/>
                                    </a:lnTo>
                                    <a:lnTo>
                                      <a:pt x="456" y="508"/>
                                    </a:lnTo>
                                    <a:lnTo>
                                      <a:pt x="455" y="505"/>
                                    </a:lnTo>
                                    <a:lnTo>
                                      <a:pt x="461" y="495"/>
                                    </a:lnTo>
                                    <a:lnTo>
                                      <a:pt x="460" y="486"/>
                                    </a:lnTo>
                                    <a:lnTo>
                                      <a:pt x="450" y="480"/>
                                    </a:lnTo>
                                    <a:lnTo>
                                      <a:pt x="438" y="467"/>
                                    </a:lnTo>
                                    <a:lnTo>
                                      <a:pt x="434" y="459"/>
                                    </a:lnTo>
                                    <a:lnTo>
                                      <a:pt x="425" y="448"/>
                                    </a:lnTo>
                                    <a:lnTo>
                                      <a:pt x="424" y="444"/>
                                    </a:lnTo>
                                    <a:lnTo>
                                      <a:pt x="422" y="432"/>
                                    </a:lnTo>
                                    <a:lnTo>
                                      <a:pt x="411" y="409"/>
                                    </a:lnTo>
                                    <a:lnTo>
                                      <a:pt x="411" y="405"/>
                                    </a:lnTo>
                                    <a:lnTo>
                                      <a:pt x="412" y="401"/>
                                    </a:lnTo>
                                    <a:lnTo>
                                      <a:pt x="424" y="379"/>
                                    </a:lnTo>
                                    <a:lnTo>
                                      <a:pt x="428" y="362"/>
                                    </a:lnTo>
                                    <a:lnTo>
                                      <a:pt x="432" y="357"/>
                                    </a:lnTo>
                                    <a:lnTo>
                                      <a:pt x="441" y="355"/>
                                    </a:lnTo>
                                    <a:lnTo>
                                      <a:pt x="450" y="354"/>
                                    </a:lnTo>
                                    <a:lnTo>
                                      <a:pt x="450" y="324"/>
                                    </a:lnTo>
                                    <a:lnTo>
                                      <a:pt x="452" y="318"/>
                                    </a:lnTo>
                                    <a:lnTo>
                                      <a:pt x="461" y="302"/>
                                    </a:lnTo>
                                    <a:lnTo>
                                      <a:pt x="470" y="290"/>
                                    </a:lnTo>
                                    <a:lnTo>
                                      <a:pt x="483" y="274"/>
                                    </a:lnTo>
                                    <a:lnTo>
                                      <a:pt x="494" y="265"/>
                                    </a:lnTo>
                                    <a:lnTo>
                                      <a:pt x="510" y="254"/>
                                    </a:lnTo>
                                    <a:lnTo>
                                      <a:pt x="529" y="247"/>
                                    </a:lnTo>
                                    <a:lnTo>
                                      <a:pt x="580" y="232"/>
                                    </a:lnTo>
                                    <a:lnTo>
                                      <a:pt x="593" y="227"/>
                                    </a:lnTo>
                                    <a:lnTo>
                                      <a:pt x="613" y="228"/>
                                    </a:lnTo>
                                    <a:lnTo>
                                      <a:pt x="620" y="225"/>
                                    </a:lnTo>
                                    <a:lnTo>
                                      <a:pt x="621" y="222"/>
                                    </a:lnTo>
                                    <a:lnTo>
                                      <a:pt x="613" y="221"/>
                                    </a:lnTo>
                                    <a:lnTo>
                                      <a:pt x="605" y="210"/>
                                    </a:lnTo>
                                    <a:lnTo>
                                      <a:pt x="600" y="206"/>
                                    </a:lnTo>
                                    <a:lnTo>
                                      <a:pt x="596" y="205"/>
                                    </a:lnTo>
                                    <a:lnTo>
                                      <a:pt x="591" y="206"/>
                                    </a:lnTo>
                                    <a:lnTo>
                                      <a:pt x="586" y="205"/>
                                    </a:lnTo>
                                    <a:lnTo>
                                      <a:pt x="585" y="202"/>
                                    </a:lnTo>
                                    <a:lnTo>
                                      <a:pt x="585" y="193"/>
                                    </a:lnTo>
                                    <a:lnTo>
                                      <a:pt x="593" y="182"/>
                                    </a:lnTo>
                                    <a:lnTo>
                                      <a:pt x="605" y="169"/>
                                    </a:lnTo>
                                    <a:lnTo>
                                      <a:pt x="611" y="162"/>
                                    </a:lnTo>
                                    <a:lnTo>
                                      <a:pt x="615" y="155"/>
                                    </a:lnTo>
                                    <a:lnTo>
                                      <a:pt x="615" y="150"/>
                                    </a:lnTo>
                                    <a:lnTo>
                                      <a:pt x="605" y="137"/>
                                    </a:lnTo>
                                    <a:lnTo>
                                      <a:pt x="588" y="128"/>
                                    </a:lnTo>
                                    <a:lnTo>
                                      <a:pt x="572" y="121"/>
                                    </a:lnTo>
                                    <a:lnTo>
                                      <a:pt x="564" y="120"/>
                                    </a:lnTo>
                                    <a:lnTo>
                                      <a:pt x="562" y="120"/>
                                    </a:lnTo>
                                    <a:lnTo>
                                      <a:pt x="553" y="126"/>
                                    </a:lnTo>
                                    <a:lnTo>
                                      <a:pt x="545" y="128"/>
                                    </a:lnTo>
                                    <a:lnTo>
                                      <a:pt x="537" y="126"/>
                                    </a:lnTo>
                                    <a:lnTo>
                                      <a:pt x="532" y="121"/>
                                    </a:lnTo>
                                    <a:lnTo>
                                      <a:pt x="525" y="120"/>
                                    </a:lnTo>
                                    <a:lnTo>
                                      <a:pt x="516" y="120"/>
                                    </a:lnTo>
                                    <a:lnTo>
                                      <a:pt x="513" y="121"/>
                                    </a:lnTo>
                                    <a:lnTo>
                                      <a:pt x="509" y="125"/>
                                    </a:lnTo>
                                    <a:lnTo>
                                      <a:pt x="505" y="126"/>
                                    </a:lnTo>
                                    <a:lnTo>
                                      <a:pt x="503" y="130"/>
                                    </a:lnTo>
                                    <a:lnTo>
                                      <a:pt x="499" y="132"/>
                                    </a:lnTo>
                                    <a:lnTo>
                                      <a:pt x="492" y="134"/>
                                    </a:lnTo>
                                    <a:lnTo>
                                      <a:pt x="488" y="134"/>
                                    </a:lnTo>
                                    <a:lnTo>
                                      <a:pt x="480" y="130"/>
                                    </a:lnTo>
                                    <a:lnTo>
                                      <a:pt x="466" y="129"/>
                                    </a:lnTo>
                                    <a:lnTo>
                                      <a:pt x="461" y="130"/>
                                    </a:lnTo>
                                    <a:lnTo>
                                      <a:pt x="451" y="129"/>
                                    </a:lnTo>
                                    <a:lnTo>
                                      <a:pt x="446" y="124"/>
                                    </a:lnTo>
                                    <a:lnTo>
                                      <a:pt x="443" y="119"/>
                                    </a:lnTo>
                                    <a:lnTo>
                                      <a:pt x="443" y="97"/>
                                    </a:lnTo>
                                    <a:lnTo>
                                      <a:pt x="438" y="96"/>
                                    </a:lnTo>
                                    <a:lnTo>
                                      <a:pt x="429" y="96"/>
                                    </a:lnTo>
                                    <a:lnTo>
                                      <a:pt x="425" y="93"/>
                                    </a:lnTo>
                                    <a:lnTo>
                                      <a:pt x="424" y="89"/>
                                    </a:lnTo>
                                    <a:lnTo>
                                      <a:pt x="421" y="81"/>
                                    </a:lnTo>
                                    <a:lnTo>
                                      <a:pt x="419" y="69"/>
                                    </a:lnTo>
                                    <a:lnTo>
                                      <a:pt x="416" y="62"/>
                                    </a:lnTo>
                                    <a:lnTo>
                                      <a:pt x="411" y="59"/>
                                    </a:lnTo>
                                    <a:lnTo>
                                      <a:pt x="405" y="56"/>
                                    </a:lnTo>
                                    <a:lnTo>
                                      <a:pt x="400" y="56"/>
                                    </a:lnTo>
                                    <a:lnTo>
                                      <a:pt x="394" y="55"/>
                                    </a:lnTo>
                                    <a:lnTo>
                                      <a:pt x="391" y="50"/>
                                    </a:lnTo>
                                    <a:lnTo>
                                      <a:pt x="385" y="46"/>
                                    </a:lnTo>
                                    <a:lnTo>
                                      <a:pt x="380" y="38"/>
                                    </a:lnTo>
                                    <a:lnTo>
                                      <a:pt x="375" y="24"/>
                                    </a:lnTo>
                                    <a:lnTo>
                                      <a:pt x="366" y="21"/>
                                    </a:lnTo>
                                    <a:lnTo>
                                      <a:pt x="362" y="17"/>
                                    </a:lnTo>
                                    <a:lnTo>
                                      <a:pt x="357" y="8"/>
                                    </a:lnTo>
                                    <a:lnTo>
                                      <a:pt x="352" y="6"/>
                                    </a:lnTo>
                                    <a:lnTo>
                                      <a:pt x="342" y="3"/>
                                    </a:lnTo>
                                    <a:lnTo>
                                      <a:pt x="332" y="0"/>
                                    </a:lnTo>
                                    <a:lnTo>
                                      <a:pt x="3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7" name="Freeform 25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11" y="2730"/>
                                <a:ext cx="216" cy="42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0" y="2125"/>
                                  </a:cxn>
                                  <a:cxn ang="0">
                                    <a:pos x="60" y="2037"/>
                                  </a:cxn>
                                  <a:cxn ang="0">
                                    <a:pos x="17" y="2007"/>
                                  </a:cxn>
                                  <a:cxn ang="0">
                                    <a:pos x="1" y="1952"/>
                                  </a:cxn>
                                  <a:cxn ang="0">
                                    <a:pos x="49" y="1834"/>
                                  </a:cxn>
                                  <a:cxn ang="0">
                                    <a:pos x="52" y="1773"/>
                                  </a:cxn>
                                  <a:cxn ang="0">
                                    <a:pos x="93" y="1669"/>
                                  </a:cxn>
                                  <a:cxn ang="0">
                                    <a:pos x="104" y="1561"/>
                                  </a:cxn>
                                  <a:cxn ang="0">
                                    <a:pos x="113" y="1513"/>
                                  </a:cxn>
                                  <a:cxn ang="0">
                                    <a:pos x="79" y="1432"/>
                                  </a:cxn>
                                  <a:cxn ang="0">
                                    <a:pos x="86" y="1317"/>
                                  </a:cxn>
                                  <a:cxn ang="0">
                                    <a:pos x="89" y="1194"/>
                                  </a:cxn>
                                  <a:cxn ang="0">
                                    <a:pos x="128" y="1068"/>
                                  </a:cxn>
                                  <a:cxn ang="0">
                                    <a:pos x="138" y="915"/>
                                  </a:cxn>
                                  <a:cxn ang="0">
                                    <a:pos x="156" y="871"/>
                                  </a:cxn>
                                  <a:cxn ang="0">
                                    <a:pos x="192" y="751"/>
                                  </a:cxn>
                                  <a:cxn ang="0">
                                    <a:pos x="165" y="617"/>
                                  </a:cxn>
                                  <a:cxn ang="0">
                                    <a:pos x="179" y="530"/>
                                  </a:cxn>
                                  <a:cxn ang="0">
                                    <a:pos x="192" y="450"/>
                                  </a:cxn>
                                  <a:cxn ang="0">
                                    <a:pos x="260" y="312"/>
                                  </a:cxn>
                                  <a:cxn ang="0">
                                    <a:pos x="263" y="221"/>
                                  </a:cxn>
                                  <a:cxn ang="0">
                                    <a:pos x="317" y="139"/>
                                  </a:cxn>
                                  <a:cxn ang="0">
                                    <a:pos x="340" y="62"/>
                                  </a:cxn>
                                  <a:cxn ang="0">
                                    <a:pos x="396" y="0"/>
                                  </a:cxn>
                                  <a:cxn ang="0">
                                    <a:pos x="477" y="30"/>
                                  </a:cxn>
                                  <a:cxn ang="0">
                                    <a:pos x="507" y="16"/>
                                  </a:cxn>
                                  <a:cxn ang="0">
                                    <a:pos x="577" y="27"/>
                                  </a:cxn>
                                  <a:cxn ang="0">
                                    <a:pos x="671" y="105"/>
                                  </a:cxn>
                                  <a:cxn ang="0">
                                    <a:pos x="752" y="143"/>
                                  </a:cxn>
                                  <a:cxn ang="0">
                                    <a:pos x="850" y="209"/>
                                  </a:cxn>
                                  <a:cxn ang="0">
                                    <a:pos x="821" y="302"/>
                                  </a:cxn>
                                  <a:cxn ang="0">
                                    <a:pos x="908" y="342"/>
                                  </a:cxn>
                                  <a:cxn ang="0">
                                    <a:pos x="972" y="332"/>
                                  </a:cxn>
                                  <a:cxn ang="0">
                                    <a:pos x="1025" y="280"/>
                                  </a:cxn>
                                  <a:cxn ang="0">
                                    <a:pos x="1080" y="270"/>
                                  </a:cxn>
                                  <a:cxn ang="0">
                                    <a:pos x="1023" y="344"/>
                                  </a:cxn>
                                  <a:cxn ang="0">
                                    <a:pos x="914" y="467"/>
                                  </a:cxn>
                                  <a:cxn ang="0">
                                    <a:pos x="851" y="528"/>
                                  </a:cxn>
                                  <a:cxn ang="0">
                                    <a:pos x="835" y="686"/>
                                  </a:cxn>
                                  <a:cxn ang="0">
                                    <a:pos x="813" y="776"/>
                                  </a:cxn>
                                  <a:cxn ang="0">
                                    <a:pos x="878" y="892"/>
                                  </a:cxn>
                                  <a:cxn ang="0">
                                    <a:pos x="877" y="1004"/>
                                  </a:cxn>
                                  <a:cxn ang="0">
                                    <a:pos x="765" y="1080"/>
                                  </a:cxn>
                                  <a:cxn ang="0">
                                    <a:pos x="604" y="1088"/>
                                  </a:cxn>
                                  <a:cxn ang="0">
                                    <a:pos x="604" y="1169"/>
                                  </a:cxn>
                                  <a:cxn ang="0">
                                    <a:pos x="526" y="1251"/>
                                  </a:cxn>
                                  <a:cxn ang="0">
                                    <a:pos x="457" y="1270"/>
                                  </a:cxn>
                                  <a:cxn ang="0">
                                    <a:pos x="505" y="1332"/>
                                  </a:cxn>
                                  <a:cxn ang="0">
                                    <a:pos x="518" y="1376"/>
                                  </a:cxn>
                                  <a:cxn ang="0">
                                    <a:pos x="463" y="1361"/>
                                  </a:cxn>
                                  <a:cxn ang="0">
                                    <a:pos x="466" y="1407"/>
                                  </a:cxn>
                                  <a:cxn ang="0">
                                    <a:pos x="445" y="1501"/>
                                  </a:cxn>
                                  <a:cxn ang="0">
                                    <a:pos x="386" y="1547"/>
                                  </a:cxn>
                                  <a:cxn ang="0">
                                    <a:pos x="318" y="1633"/>
                                  </a:cxn>
                                  <a:cxn ang="0">
                                    <a:pos x="414" y="1705"/>
                                  </a:cxn>
                                  <a:cxn ang="0">
                                    <a:pos x="410" y="1780"/>
                                  </a:cxn>
                                  <a:cxn ang="0">
                                    <a:pos x="321" y="1862"/>
                                  </a:cxn>
                                  <a:cxn ang="0">
                                    <a:pos x="276" y="1953"/>
                                  </a:cxn>
                                  <a:cxn ang="0">
                                    <a:pos x="238" y="1983"/>
                                  </a:cxn>
                                  <a:cxn ang="0">
                                    <a:pos x="225" y="2080"/>
                                  </a:cxn>
                                </a:cxnLst>
                                <a:rect l="0" t="0" r="r" b="b"/>
                                <a:pathLst>
                                  <a:path w="1080" h="2146">
                                    <a:moveTo>
                                      <a:pt x="275" y="2146"/>
                                    </a:moveTo>
                                    <a:lnTo>
                                      <a:pt x="270" y="2145"/>
                                    </a:lnTo>
                                    <a:lnTo>
                                      <a:pt x="256" y="2136"/>
                                    </a:lnTo>
                                    <a:lnTo>
                                      <a:pt x="224" y="2131"/>
                                    </a:lnTo>
                                    <a:lnTo>
                                      <a:pt x="198" y="2123"/>
                                    </a:lnTo>
                                    <a:lnTo>
                                      <a:pt x="187" y="2121"/>
                                    </a:lnTo>
                                    <a:lnTo>
                                      <a:pt x="170" y="2125"/>
                                    </a:lnTo>
                                    <a:lnTo>
                                      <a:pt x="150" y="2125"/>
                                    </a:lnTo>
                                    <a:lnTo>
                                      <a:pt x="145" y="2125"/>
                                    </a:lnTo>
                                    <a:lnTo>
                                      <a:pt x="140" y="2124"/>
                                    </a:lnTo>
                                    <a:lnTo>
                                      <a:pt x="85" y="2124"/>
                                    </a:lnTo>
                                    <a:lnTo>
                                      <a:pt x="71" y="2118"/>
                                    </a:lnTo>
                                    <a:lnTo>
                                      <a:pt x="66" y="2113"/>
                                    </a:lnTo>
                                    <a:lnTo>
                                      <a:pt x="60" y="2099"/>
                                    </a:lnTo>
                                    <a:lnTo>
                                      <a:pt x="59" y="2094"/>
                                    </a:lnTo>
                                    <a:lnTo>
                                      <a:pt x="60" y="2037"/>
                                    </a:lnTo>
                                    <a:lnTo>
                                      <a:pt x="59" y="2022"/>
                                    </a:lnTo>
                                    <a:lnTo>
                                      <a:pt x="57" y="2003"/>
                                    </a:lnTo>
                                    <a:lnTo>
                                      <a:pt x="55" y="2001"/>
                                    </a:lnTo>
                                    <a:lnTo>
                                      <a:pt x="50" y="2000"/>
                                    </a:lnTo>
                                    <a:lnTo>
                                      <a:pt x="49" y="2000"/>
                                    </a:lnTo>
                                    <a:lnTo>
                                      <a:pt x="44" y="2006"/>
                                    </a:lnTo>
                                    <a:lnTo>
                                      <a:pt x="26" y="2002"/>
                                    </a:lnTo>
                                    <a:lnTo>
                                      <a:pt x="17" y="2007"/>
                                    </a:lnTo>
                                    <a:lnTo>
                                      <a:pt x="14" y="2015"/>
                                    </a:lnTo>
                                    <a:lnTo>
                                      <a:pt x="10" y="2018"/>
                                    </a:lnTo>
                                    <a:lnTo>
                                      <a:pt x="6" y="2016"/>
                                    </a:lnTo>
                                    <a:lnTo>
                                      <a:pt x="4" y="2010"/>
                                    </a:lnTo>
                                    <a:lnTo>
                                      <a:pt x="1" y="1995"/>
                                    </a:lnTo>
                                    <a:lnTo>
                                      <a:pt x="0" y="1992"/>
                                    </a:lnTo>
                                    <a:lnTo>
                                      <a:pt x="0" y="1962"/>
                                    </a:lnTo>
                                    <a:lnTo>
                                      <a:pt x="1" y="1952"/>
                                    </a:lnTo>
                                    <a:lnTo>
                                      <a:pt x="1" y="1940"/>
                                    </a:lnTo>
                                    <a:lnTo>
                                      <a:pt x="9" y="1908"/>
                                    </a:lnTo>
                                    <a:lnTo>
                                      <a:pt x="14" y="1897"/>
                                    </a:lnTo>
                                    <a:lnTo>
                                      <a:pt x="18" y="1893"/>
                                    </a:lnTo>
                                    <a:lnTo>
                                      <a:pt x="32" y="1866"/>
                                    </a:lnTo>
                                    <a:lnTo>
                                      <a:pt x="43" y="1852"/>
                                    </a:lnTo>
                                    <a:lnTo>
                                      <a:pt x="46" y="1847"/>
                                    </a:lnTo>
                                    <a:lnTo>
                                      <a:pt x="49" y="1834"/>
                                    </a:lnTo>
                                    <a:lnTo>
                                      <a:pt x="52" y="1813"/>
                                    </a:lnTo>
                                    <a:lnTo>
                                      <a:pt x="53" y="1809"/>
                                    </a:lnTo>
                                    <a:lnTo>
                                      <a:pt x="57" y="1807"/>
                                    </a:lnTo>
                                    <a:lnTo>
                                      <a:pt x="57" y="1798"/>
                                    </a:lnTo>
                                    <a:lnTo>
                                      <a:pt x="55" y="1787"/>
                                    </a:lnTo>
                                    <a:lnTo>
                                      <a:pt x="52" y="1781"/>
                                    </a:lnTo>
                                    <a:lnTo>
                                      <a:pt x="52" y="1773"/>
                                    </a:lnTo>
                                    <a:lnTo>
                                      <a:pt x="52" y="1773"/>
                                    </a:lnTo>
                                    <a:lnTo>
                                      <a:pt x="52" y="1758"/>
                                    </a:lnTo>
                                    <a:lnTo>
                                      <a:pt x="53" y="1752"/>
                                    </a:lnTo>
                                    <a:lnTo>
                                      <a:pt x="57" y="1746"/>
                                    </a:lnTo>
                                    <a:lnTo>
                                      <a:pt x="70" y="1727"/>
                                    </a:lnTo>
                                    <a:lnTo>
                                      <a:pt x="80" y="1709"/>
                                    </a:lnTo>
                                    <a:lnTo>
                                      <a:pt x="81" y="1699"/>
                                    </a:lnTo>
                                    <a:lnTo>
                                      <a:pt x="89" y="1684"/>
                                    </a:lnTo>
                                    <a:lnTo>
                                      <a:pt x="93" y="1669"/>
                                    </a:lnTo>
                                    <a:lnTo>
                                      <a:pt x="95" y="1631"/>
                                    </a:lnTo>
                                    <a:lnTo>
                                      <a:pt x="93" y="1624"/>
                                    </a:lnTo>
                                    <a:lnTo>
                                      <a:pt x="93" y="1612"/>
                                    </a:lnTo>
                                    <a:lnTo>
                                      <a:pt x="95" y="1607"/>
                                    </a:lnTo>
                                    <a:lnTo>
                                      <a:pt x="95" y="1580"/>
                                    </a:lnTo>
                                    <a:lnTo>
                                      <a:pt x="96" y="1571"/>
                                    </a:lnTo>
                                    <a:lnTo>
                                      <a:pt x="100" y="1566"/>
                                    </a:lnTo>
                                    <a:lnTo>
                                      <a:pt x="104" y="1561"/>
                                    </a:lnTo>
                                    <a:lnTo>
                                      <a:pt x="104" y="1550"/>
                                    </a:lnTo>
                                    <a:lnTo>
                                      <a:pt x="95" y="1539"/>
                                    </a:lnTo>
                                    <a:lnTo>
                                      <a:pt x="81" y="1533"/>
                                    </a:lnTo>
                                    <a:lnTo>
                                      <a:pt x="77" y="1523"/>
                                    </a:lnTo>
                                    <a:lnTo>
                                      <a:pt x="81" y="1521"/>
                                    </a:lnTo>
                                    <a:lnTo>
                                      <a:pt x="97" y="1523"/>
                                    </a:lnTo>
                                    <a:lnTo>
                                      <a:pt x="111" y="1522"/>
                                    </a:lnTo>
                                    <a:lnTo>
                                      <a:pt x="113" y="1513"/>
                                    </a:lnTo>
                                    <a:lnTo>
                                      <a:pt x="112" y="1505"/>
                                    </a:lnTo>
                                    <a:lnTo>
                                      <a:pt x="104" y="1496"/>
                                    </a:lnTo>
                                    <a:lnTo>
                                      <a:pt x="90" y="1491"/>
                                    </a:lnTo>
                                    <a:lnTo>
                                      <a:pt x="82" y="1491"/>
                                    </a:lnTo>
                                    <a:lnTo>
                                      <a:pt x="82" y="1486"/>
                                    </a:lnTo>
                                    <a:lnTo>
                                      <a:pt x="86" y="1457"/>
                                    </a:lnTo>
                                    <a:lnTo>
                                      <a:pt x="85" y="1442"/>
                                    </a:lnTo>
                                    <a:lnTo>
                                      <a:pt x="79" y="1432"/>
                                    </a:lnTo>
                                    <a:lnTo>
                                      <a:pt x="77" y="1427"/>
                                    </a:lnTo>
                                    <a:lnTo>
                                      <a:pt x="79" y="1400"/>
                                    </a:lnTo>
                                    <a:lnTo>
                                      <a:pt x="77" y="1395"/>
                                    </a:lnTo>
                                    <a:lnTo>
                                      <a:pt x="74" y="1392"/>
                                    </a:lnTo>
                                    <a:lnTo>
                                      <a:pt x="71" y="1387"/>
                                    </a:lnTo>
                                    <a:lnTo>
                                      <a:pt x="71" y="1351"/>
                                    </a:lnTo>
                                    <a:lnTo>
                                      <a:pt x="77" y="1329"/>
                                    </a:lnTo>
                                    <a:lnTo>
                                      <a:pt x="86" y="1317"/>
                                    </a:lnTo>
                                    <a:lnTo>
                                      <a:pt x="90" y="1308"/>
                                    </a:lnTo>
                                    <a:lnTo>
                                      <a:pt x="91" y="1303"/>
                                    </a:lnTo>
                                    <a:lnTo>
                                      <a:pt x="91" y="1291"/>
                                    </a:lnTo>
                                    <a:lnTo>
                                      <a:pt x="90" y="1287"/>
                                    </a:lnTo>
                                    <a:lnTo>
                                      <a:pt x="81" y="1279"/>
                                    </a:lnTo>
                                    <a:lnTo>
                                      <a:pt x="77" y="1264"/>
                                    </a:lnTo>
                                    <a:lnTo>
                                      <a:pt x="80" y="1235"/>
                                    </a:lnTo>
                                    <a:lnTo>
                                      <a:pt x="89" y="1194"/>
                                    </a:lnTo>
                                    <a:lnTo>
                                      <a:pt x="89" y="1178"/>
                                    </a:lnTo>
                                    <a:lnTo>
                                      <a:pt x="89" y="1173"/>
                                    </a:lnTo>
                                    <a:lnTo>
                                      <a:pt x="106" y="1112"/>
                                    </a:lnTo>
                                    <a:lnTo>
                                      <a:pt x="108" y="1097"/>
                                    </a:lnTo>
                                    <a:lnTo>
                                      <a:pt x="111" y="1091"/>
                                    </a:lnTo>
                                    <a:lnTo>
                                      <a:pt x="116" y="1086"/>
                                    </a:lnTo>
                                    <a:lnTo>
                                      <a:pt x="124" y="1077"/>
                                    </a:lnTo>
                                    <a:lnTo>
                                      <a:pt x="128" y="1068"/>
                                    </a:lnTo>
                                    <a:lnTo>
                                      <a:pt x="128" y="1055"/>
                                    </a:lnTo>
                                    <a:lnTo>
                                      <a:pt x="123" y="1043"/>
                                    </a:lnTo>
                                    <a:lnTo>
                                      <a:pt x="119" y="1016"/>
                                    </a:lnTo>
                                    <a:lnTo>
                                      <a:pt x="119" y="979"/>
                                    </a:lnTo>
                                    <a:lnTo>
                                      <a:pt x="123" y="940"/>
                                    </a:lnTo>
                                    <a:lnTo>
                                      <a:pt x="128" y="926"/>
                                    </a:lnTo>
                                    <a:lnTo>
                                      <a:pt x="134" y="918"/>
                                    </a:lnTo>
                                    <a:lnTo>
                                      <a:pt x="138" y="915"/>
                                    </a:lnTo>
                                    <a:lnTo>
                                      <a:pt x="144" y="915"/>
                                    </a:lnTo>
                                    <a:lnTo>
                                      <a:pt x="146" y="913"/>
                                    </a:lnTo>
                                    <a:lnTo>
                                      <a:pt x="147" y="905"/>
                                    </a:lnTo>
                                    <a:lnTo>
                                      <a:pt x="150" y="902"/>
                                    </a:lnTo>
                                    <a:lnTo>
                                      <a:pt x="156" y="898"/>
                                    </a:lnTo>
                                    <a:lnTo>
                                      <a:pt x="159" y="896"/>
                                    </a:lnTo>
                                    <a:lnTo>
                                      <a:pt x="159" y="888"/>
                                    </a:lnTo>
                                    <a:lnTo>
                                      <a:pt x="156" y="871"/>
                                    </a:lnTo>
                                    <a:lnTo>
                                      <a:pt x="155" y="842"/>
                                    </a:lnTo>
                                    <a:lnTo>
                                      <a:pt x="166" y="832"/>
                                    </a:lnTo>
                                    <a:lnTo>
                                      <a:pt x="167" y="829"/>
                                    </a:lnTo>
                                    <a:lnTo>
                                      <a:pt x="171" y="806"/>
                                    </a:lnTo>
                                    <a:lnTo>
                                      <a:pt x="173" y="799"/>
                                    </a:lnTo>
                                    <a:lnTo>
                                      <a:pt x="179" y="786"/>
                                    </a:lnTo>
                                    <a:lnTo>
                                      <a:pt x="192" y="767"/>
                                    </a:lnTo>
                                    <a:lnTo>
                                      <a:pt x="192" y="751"/>
                                    </a:lnTo>
                                    <a:lnTo>
                                      <a:pt x="190" y="733"/>
                                    </a:lnTo>
                                    <a:lnTo>
                                      <a:pt x="187" y="714"/>
                                    </a:lnTo>
                                    <a:lnTo>
                                      <a:pt x="186" y="709"/>
                                    </a:lnTo>
                                    <a:lnTo>
                                      <a:pt x="178" y="701"/>
                                    </a:lnTo>
                                    <a:lnTo>
                                      <a:pt x="178" y="689"/>
                                    </a:lnTo>
                                    <a:lnTo>
                                      <a:pt x="178" y="679"/>
                                    </a:lnTo>
                                    <a:lnTo>
                                      <a:pt x="165" y="646"/>
                                    </a:lnTo>
                                    <a:lnTo>
                                      <a:pt x="165" y="617"/>
                                    </a:lnTo>
                                    <a:lnTo>
                                      <a:pt x="155" y="607"/>
                                    </a:lnTo>
                                    <a:lnTo>
                                      <a:pt x="155" y="595"/>
                                    </a:lnTo>
                                    <a:lnTo>
                                      <a:pt x="157" y="579"/>
                                    </a:lnTo>
                                    <a:lnTo>
                                      <a:pt x="161" y="568"/>
                                    </a:lnTo>
                                    <a:lnTo>
                                      <a:pt x="162" y="565"/>
                                    </a:lnTo>
                                    <a:lnTo>
                                      <a:pt x="171" y="550"/>
                                    </a:lnTo>
                                    <a:lnTo>
                                      <a:pt x="173" y="536"/>
                                    </a:lnTo>
                                    <a:lnTo>
                                      <a:pt x="179" y="530"/>
                                    </a:lnTo>
                                    <a:lnTo>
                                      <a:pt x="182" y="523"/>
                                    </a:lnTo>
                                    <a:lnTo>
                                      <a:pt x="182" y="520"/>
                                    </a:lnTo>
                                    <a:lnTo>
                                      <a:pt x="186" y="516"/>
                                    </a:lnTo>
                                    <a:lnTo>
                                      <a:pt x="189" y="503"/>
                                    </a:lnTo>
                                    <a:lnTo>
                                      <a:pt x="189" y="493"/>
                                    </a:lnTo>
                                    <a:lnTo>
                                      <a:pt x="188" y="482"/>
                                    </a:lnTo>
                                    <a:lnTo>
                                      <a:pt x="189" y="458"/>
                                    </a:lnTo>
                                    <a:lnTo>
                                      <a:pt x="192" y="450"/>
                                    </a:lnTo>
                                    <a:lnTo>
                                      <a:pt x="198" y="436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4" y="408"/>
                                    </a:lnTo>
                                    <a:lnTo>
                                      <a:pt x="210" y="382"/>
                                    </a:lnTo>
                                    <a:lnTo>
                                      <a:pt x="235" y="354"/>
                                    </a:lnTo>
                                    <a:lnTo>
                                      <a:pt x="242" y="329"/>
                                    </a:lnTo>
                                    <a:lnTo>
                                      <a:pt x="245" y="327"/>
                                    </a:lnTo>
                                    <a:lnTo>
                                      <a:pt x="260" y="312"/>
                                    </a:lnTo>
                                    <a:lnTo>
                                      <a:pt x="270" y="308"/>
                                    </a:lnTo>
                                    <a:lnTo>
                                      <a:pt x="275" y="305"/>
                                    </a:lnTo>
                                    <a:lnTo>
                                      <a:pt x="276" y="302"/>
                                    </a:lnTo>
                                    <a:lnTo>
                                      <a:pt x="274" y="288"/>
                                    </a:lnTo>
                                    <a:lnTo>
                                      <a:pt x="270" y="273"/>
                                    </a:lnTo>
                                    <a:lnTo>
                                      <a:pt x="268" y="262"/>
                                    </a:lnTo>
                                    <a:lnTo>
                                      <a:pt x="268" y="236"/>
                                    </a:lnTo>
                                    <a:lnTo>
                                      <a:pt x="263" y="221"/>
                                    </a:lnTo>
                                    <a:lnTo>
                                      <a:pt x="263" y="205"/>
                                    </a:lnTo>
                                    <a:lnTo>
                                      <a:pt x="264" y="203"/>
                                    </a:lnTo>
                                    <a:lnTo>
                                      <a:pt x="270" y="195"/>
                                    </a:lnTo>
                                    <a:lnTo>
                                      <a:pt x="270" y="186"/>
                                    </a:lnTo>
                                    <a:lnTo>
                                      <a:pt x="268" y="176"/>
                                    </a:lnTo>
                                    <a:lnTo>
                                      <a:pt x="268" y="168"/>
                                    </a:lnTo>
                                    <a:lnTo>
                                      <a:pt x="269" y="161"/>
                                    </a:lnTo>
                                    <a:lnTo>
                                      <a:pt x="317" y="139"/>
                                    </a:lnTo>
                                    <a:lnTo>
                                      <a:pt x="335" y="132"/>
                                    </a:lnTo>
                                    <a:lnTo>
                                      <a:pt x="344" y="85"/>
                                    </a:lnTo>
                                    <a:lnTo>
                                      <a:pt x="344" y="73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39" y="65"/>
                                    </a:lnTo>
                                    <a:lnTo>
                                      <a:pt x="338" y="65"/>
                                    </a:lnTo>
                                    <a:lnTo>
                                      <a:pt x="338" y="63"/>
                                    </a:lnTo>
                                    <a:lnTo>
                                      <a:pt x="340" y="62"/>
                                    </a:lnTo>
                                    <a:lnTo>
                                      <a:pt x="345" y="58"/>
                                    </a:lnTo>
                                    <a:lnTo>
                                      <a:pt x="351" y="48"/>
                                    </a:lnTo>
                                    <a:lnTo>
                                      <a:pt x="353" y="44"/>
                                    </a:lnTo>
                                    <a:lnTo>
                                      <a:pt x="359" y="36"/>
                                    </a:lnTo>
                                    <a:lnTo>
                                      <a:pt x="367" y="27"/>
                                    </a:lnTo>
                                    <a:lnTo>
                                      <a:pt x="378" y="19"/>
                                    </a:lnTo>
                                    <a:lnTo>
                                      <a:pt x="392" y="1"/>
                                    </a:lnTo>
                                    <a:lnTo>
                                      <a:pt x="396" y="0"/>
                                    </a:lnTo>
                                    <a:lnTo>
                                      <a:pt x="399" y="0"/>
                                    </a:lnTo>
                                    <a:lnTo>
                                      <a:pt x="404" y="6"/>
                                    </a:lnTo>
                                    <a:lnTo>
                                      <a:pt x="413" y="19"/>
                                    </a:lnTo>
                                    <a:lnTo>
                                      <a:pt x="439" y="19"/>
                                    </a:lnTo>
                                    <a:lnTo>
                                      <a:pt x="447" y="21"/>
                                    </a:lnTo>
                                    <a:lnTo>
                                      <a:pt x="452" y="21"/>
                                    </a:lnTo>
                                    <a:lnTo>
                                      <a:pt x="473" y="26"/>
                                    </a:lnTo>
                                    <a:lnTo>
                                      <a:pt x="477" y="30"/>
                                    </a:lnTo>
                                    <a:lnTo>
                                      <a:pt x="480" y="36"/>
                                    </a:lnTo>
                                    <a:lnTo>
                                      <a:pt x="483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95" y="52"/>
                                    </a:lnTo>
                                    <a:lnTo>
                                      <a:pt x="498" y="52"/>
                                    </a:lnTo>
                                    <a:lnTo>
                                      <a:pt x="499" y="46"/>
                                    </a:lnTo>
                                    <a:lnTo>
                                      <a:pt x="504" y="35"/>
                                    </a:lnTo>
                                    <a:lnTo>
                                      <a:pt x="507" y="16"/>
                                    </a:lnTo>
                                    <a:lnTo>
                                      <a:pt x="509" y="12"/>
                                    </a:lnTo>
                                    <a:lnTo>
                                      <a:pt x="517" y="12"/>
                                    </a:lnTo>
                                    <a:lnTo>
                                      <a:pt x="536" y="15"/>
                                    </a:lnTo>
                                    <a:lnTo>
                                      <a:pt x="553" y="15"/>
                                    </a:lnTo>
                                    <a:lnTo>
                                      <a:pt x="561" y="16"/>
                                    </a:lnTo>
                                    <a:lnTo>
                                      <a:pt x="564" y="17"/>
                                    </a:lnTo>
                                    <a:lnTo>
                                      <a:pt x="571" y="22"/>
                                    </a:lnTo>
                                    <a:lnTo>
                                      <a:pt x="577" y="27"/>
                                    </a:lnTo>
                                    <a:lnTo>
                                      <a:pt x="585" y="31"/>
                                    </a:lnTo>
                                    <a:lnTo>
                                      <a:pt x="601" y="36"/>
                                    </a:lnTo>
                                    <a:lnTo>
                                      <a:pt x="607" y="41"/>
                                    </a:lnTo>
                                    <a:lnTo>
                                      <a:pt x="618" y="62"/>
                                    </a:lnTo>
                                    <a:lnTo>
                                      <a:pt x="631" y="75"/>
                                    </a:lnTo>
                                    <a:lnTo>
                                      <a:pt x="634" y="80"/>
                                    </a:lnTo>
                                    <a:lnTo>
                                      <a:pt x="659" y="98"/>
                                    </a:lnTo>
                                    <a:lnTo>
                                      <a:pt x="671" y="105"/>
                                    </a:lnTo>
                                    <a:lnTo>
                                      <a:pt x="674" y="108"/>
                                    </a:lnTo>
                                    <a:lnTo>
                                      <a:pt x="686" y="127"/>
                                    </a:lnTo>
                                    <a:lnTo>
                                      <a:pt x="687" y="128"/>
                                    </a:lnTo>
                                    <a:lnTo>
                                      <a:pt x="692" y="132"/>
                                    </a:lnTo>
                                    <a:lnTo>
                                      <a:pt x="703" y="135"/>
                                    </a:lnTo>
                                    <a:lnTo>
                                      <a:pt x="711" y="136"/>
                                    </a:lnTo>
                                    <a:lnTo>
                                      <a:pt x="740" y="139"/>
                                    </a:lnTo>
                                    <a:lnTo>
                                      <a:pt x="752" y="143"/>
                                    </a:lnTo>
                                    <a:lnTo>
                                      <a:pt x="758" y="145"/>
                                    </a:lnTo>
                                    <a:lnTo>
                                      <a:pt x="784" y="163"/>
                                    </a:lnTo>
                                    <a:lnTo>
                                      <a:pt x="799" y="171"/>
                                    </a:lnTo>
                                    <a:lnTo>
                                      <a:pt x="815" y="179"/>
                                    </a:lnTo>
                                    <a:lnTo>
                                      <a:pt x="823" y="191"/>
                                    </a:lnTo>
                                    <a:lnTo>
                                      <a:pt x="838" y="194"/>
                                    </a:lnTo>
                                    <a:lnTo>
                                      <a:pt x="845" y="200"/>
                                    </a:lnTo>
                                    <a:lnTo>
                                      <a:pt x="850" y="209"/>
                                    </a:lnTo>
                                    <a:lnTo>
                                      <a:pt x="854" y="210"/>
                                    </a:lnTo>
                                    <a:lnTo>
                                      <a:pt x="856" y="214"/>
                                    </a:lnTo>
                                    <a:lnTo>
                                      <a:pt x="858" y="224"/>
                                    </a:lnTo>
                                    <a:lnTo>
                                      <a:pt x="858" y="23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34" y="269"/>
                                    </a:lnTo>
                                    <a:lnTo>
                                      <a:pt x="823" y="294"/>
                                    </a:lnTo>
                                    <a:lnTo>
                                      <a:pt x="821" y="302"/>
                                    </a:lnTo>
                                    <a:lnTo>
                                      <a:pt x="819" y="311"/>
                                    </a:lnTo>
                                    <a:lnTo>
                                      <a:pt x="819" y="317"/>
                                    </a:lnTo>
                                    <a:lnTo>
                                      <a:pt x="821" y="321"/>
                                    </a:lnTo>
                                    <a:lnTo>
                                      <a:pt x="843" y="321"/>
                                    </a:lnTo>
                                    <a:lnTo>
                                      <a:pt x="875" y="326"/>
                                    </a:lnTo>
                                    <a:lnTo>
                                      <a:pt x="881" y="328"/>
                                    </a:lnTo>
                                    <a:lnTo>
                                      <a:pt x="898" y="339"/>
                                    </a:lnTo>
                                    <a:lnTo>
                                      <a:pt x="908" y="342"/>
                                    </a:lnTo>
                                    <a:lnTo>
                                      <a:pt x="918" y="340"/>
                                    </a:lnTo>
                                    <a:lnTo>
                                      <a:pt x="923" y="343"/>
                                    </a:lnTo>
                                    <a:lnTo>
                                      <a:pt x="930" y="343"/>
                                    </a:lnTo>
                                    <a:lnTo>
                                      <a:pt x="937" y="340"/>
                                    </a:lnTo>
                                    <a:lnTo>
                                      <a:pt x="941" y="335"/>
                                    </a:lnTo>
                                    <a:lnTo>
                                      <a:pt x="948" y="332"/>
                                    </a:lnTo>
                                    <a:lnTo>
                                      <a:pt x="963" y="333"/>
                                    </a:lnTo>
                                    <a:lnTo>
                                      <a:pt x="972" y="332"/>
                                    </a:lnTo>
                                    <a:lnTo>
                                      <a:pt x="973" y="331"/>
                                    </a:lnTo>
                                    <a:lnTo>
                                      <a:pt x="975" y="327"/>
                                    </a:lnTo>
                                    <a:lnTo>
                                      <a:pt x="990" y="315"/>
                                    </a:lnTo>
                                    <a:lnTo>
                                      <a:pt x="994" y="313"/>
                                    </a:lnTo>
                                    <a:lnTo>
                                      <a:pt x="996" y="310"/>
                                    </a:lnTo>
                                    <a:lnTo>
                                      <a:pt x="1010" y="299"/>
                                    </a:lnTo>
                                    <a:lnTo>
                                      <a:pt x="1018" y="290"/>
                                    </a:lnTo>
                                    <a:lnTo>
                                      <a:pt x="1025" y="280"/>
                                    </a:lnTo>
                                    <a:lnTo>
                                      <a:pt x="1028" y="272"/>
                                    </a:lnTo>
                                    <a:lnTo>
                                      <a:pt x="1031" y="256"/>
                                    </a:lnTo>
                                    <a:lnTo>
                                      <a:pt x="1034" y="225"/>
                                    </a:lnTo>
                                    <a:lnTo>
                                      <a:pt x="1043" y="225"/>
                                    </a:lnTo>
                                    <a:lnTo>
                                      <a:pt x="1047" y="224"/>
                                    </a:lnTo>
                                    <a:lnTo>
                                      <a:pt x="1061" y="224"/>
                                    </a:lnTo>
                                    <a:lnTo>
                                      <a:pt x="1068" y="231"/>
                                    </a:lnTo>
                                    <a:lnTo>
                                      <a:pt x="1080" y="270"/>
                                    </a:lnTo>
                                    <a:lnTo>
                                      <a:pt x="1080" y="302"/>
                                    </a:lnTo>
                                    <a:lnTo>
                                      <a:pt x="1079" y="313"/>
                                    </a:lnTo>
                                    <a:lnTo>
                                      <a:pt x="1076" y="317"/>
                                    </a:lnTo>
                                    <a:lnTo>
                                      <a:pt x="1074" y="321"/>
                                    </a:lnTo>
                                    <a:lnTo>
                                      <a:pt x="1050" y="337"/>
                                    </a:lnTo>
                                    <a:lnTo>
                                      <a:pt x="1043" y="339"/>
                                    </a:lnTo>
                                    <a:lnTo>
                                      <a:pt x="1031" y="340"/>
                                    </a:lnTo>
                                    <a:lnTo>
                                      <a:pt x="1023" y="344"/>
                                    </a:lnTo>
                                    <a:lnTo>
                                      <a:pt x="1014" y="356"/>
                                    </a:lnTo>
                                    <a:lnTo>
                                      <a:pt x="1005" y="366"/>
                                    </a:lnTo>
                                    <a:lnTo>
                                      <a:pt x="961" y="404"/>
                                    </a:lnTo>
                                    <a:lnTo>
                                      <a:pt x="959" y="408"/>
                                    </a:lnTo>
                                    <a:lnTo>
                                      <a:pt x="955" y="415"/>
                                    </a:lnTo>
                                    <a:lnTo>
                                      <a:pt x="935" y="440"/>
                                    </a:lnTo>
                                    <a:lnTo>
                                      <a:pt x="932" y="446"/>
                                    </a:lnTo>
                                    <a:lnTo>
                                      <a:pt x="914" y="467"/>
                                    </a:lnTo>
                                    <a:lnTo>
                                      <a:pt x="899" y="479"/>
                                    </a:lnTo>
                                    <a:lnTo>
                                      <a:pt x="892" y="488"/>
                                    </a:lnTo>
                                    <a:lnTo>
                                      <a:pt x="883" y="494"/>
                                    </a:lnTo>
                                    <a:lnTo>
                                      <a:pt x="881" y="499"/>
                                    </a:lnTo>
                                    <a:lnTo>
                                      <a:pt x="872" y="509"/>
                                    </a:lnTo>
                                    <a:lnTo>
                                      <a:pt x="862" y="514"/>
                                    </a:lnTo>
                                    <a:lnTo>
                                      <a:pt x="861" y="520"/>
                                    </a:lnTo>
                                    <a:lnTo>
                                      <a:pt x="851" y="528"/>
                                    </a:lnTo>
                                    <a:lnTo>
                                      <a:pt x="850" y="531"/>
                                    </a:lnTo>
                                    <a:lnTo>
                                      <a:pt x="853" y="554"/>
                                    </a:lnTo>
                                    <a:lnTo>
                                      <a:pt x="848" y="576"/>
                                    </a:lnTo>
                                    <a:lnTo>
                                      <a:pt x="848" y="591"/>
                                    </a:lnTo>
                                    <a:lnTo>
                                      <a:pt x="846" y="601"/>
                                    </a:lnTo>
                                    <a:lnTo>
                                      <a:pt x="838" y="625"/>
                                    </a:lnTo>
                                    <a:lnTo>
                                      <a:pt x="838" y="676"/>
                                    </a:lnTo>
                                    <a:lnTo>
                                      <a:pt x="835" y="686"/>
                                    </a:lnTo>
                                    <a:lnTo>
                                      <a:pt x="834" y="692"/>
                                    </a:lnTo>
                                    <a:lnTo>
                                      <a:pt x="826" y="705"/>
                                    </a:lnTo>
                                    <a:lnTo>
                                      <a:pt x="823" y="714"/>
                                    </a:lnTo>
                                    <a:lnTo>
                                      <a:pt x="818" y="740"/>
                                    </a:lnTo>
                                    <a:lnTo>
                                      <a:pt x="817" y="756"/>
                                    </a:lnTo>
                                    <a:lnTo>
                                      <a:pt x="818" y="765"/>
                                    </a:lnTo>
                                    <a:lnTo>
                                      <a:pt x="817" y="774"/>
                                    </a:lnTo>
                                    <a:lnTo>
                                      <a:pt x="813" y="776"/>
                                    </a:lnTo>
                                    <a:lnTo>
                                      <a:pt x="822" y="796"/>
                                    </a:lnTo>
                                    <a:lnTo>
                                      <a:pt x="846" y="810"/>
                                    </a:lnTo>
                                    <a:lnTo>
                                      <a:pt x="856" y="817"/>
                                    </a:lnTo>
                                    <a:lnTo>
                                      <a:pt x="869" y="828"/>
                                    </a:lnTo>
                                    <a:lnTo>
                                      <a:pt x="885" y="845"/>
                                    </a:lnTo>
                                    <a:lnTo>
                                      <a:pt x="886" y="855"/>
                                    </a:lnTo>
                                    <a:lnTo>
                                      <a:pt x="875" y="880"/>
                                    </a:lnTo>
                                    <a:lnTo>
                                      <a:pt x="878" y="892"/>
                                    </a:lnTo>
                                    <a:lnTo>
                                      <a:pt x="889" y="907"/>
                                    </a:lnTo>
                                    <a:lnTo>
                                      <a:pt x="903" y="913"/>
                                    </a:lnTo>
                                    <a:lnTo>
                                      <a:pt x="913" y="912"/>
                                    </a:lnTo>
                                    <a:lnTo>
                                      <a:pt x="914" y="921"/>
                                    </a:lnTo>
                                    <a:lnTo>
                                      <a:pt x="914" y="950"/>
                                    </a:lnTo>
                                    <a:lnTo>
                                      <a:pt x="908" y="963"/>
                                    </a:lnTo>
                                    <a:lnTo>
                                      <a:pt x="889" y="991"/>
                                    </a:lnTo>
                                    <a:lnTo>
                                      <a:pt x="877" y="1004"/>
                                    </a:lnTo>
                                    <a:lnTo>
                                      <a:pt x="870" y="1015"/>
                                    </a:lnTo>
                                    <a:lnTo>
                                      <a:pt x="865" y="1039"/>
                                    </a:lnTo>
                                    <a:lnTo>
                                      <a:pt x="854" y="1049"/>
                                    </a:lnTo>
                                    <a:lnTo>
                                      <a:pt x="840" y="1056"/>
                                    </a:lnTo>
                                    <a:lnTo>
                                      <a:pt x="815" y="1065"/>
                                    </a:lnTo>
                                    <a:lnTo>
                                      <a:pt x="805" y="1065"/>
                                    </a:lnTo>
                                    <a:lnTo>
                                      <a:pt x="790" y="1072"/>
                                    </a:lnTo>
                                    <a:lnTo>
                                      <a:pt x="765" y="1080"/>
                                    </a:lnTo>
                                    <a:lnTo>
                                      <a:pt x="753" y="1082"/>
                                    </a:lnTo>
                                    <a:lnTo>
                                      <a:pt x="733" y="1083"/>
                                    </a:lnTo>
                                    <a:lnTo>
                                      <a:pt x="711" y="1091"/>
                                    </a:lnTo>
                                    <a:lnTo>
                                      <a:pt x="677" y="1096"/>
                                    </a:lnTo>
                                    <a:lnTo>
                                      <a:pt x="650" y="1096"/>
                                    </a:lnTo>
                                    <a:lnTo>
                                      <a:pt x="620" y="1091"/>
                                    </a:lnTo>
                                    <a:lnTo>
                                      <a:pt x="607" y="1079"/>
                                    </a:lnTo>
                                    <a:lnTo>
                                      <a:pt x="604" y="1088"/>
                                    </a:lnTo>
                                    <a:lnTo>
                                      <a:pt x="607" y="1113"/>
                                    </a:lnTo>
                                    <a:lnTo>
                                      <a:pt x="616" y="1122"/>
                                    </a:lnTo>
                                    <a:lnTo>
                                      <a:pt x="619" y="1130"/>
                                    </a:lnTo>
                                    <a:lnTo>
                                      <a:pt x="617" y="1147"/>
                                    </a:lnTo>
                                    <a:lnTo>
                                      <a:pt x="614" y="1155"/>
                                    </a:lnTo>
                                    <a:lnTo>
                                      <a:pt x="611" y="1157"/>
                                    </a:lnTo>
                                    <a:lnTo>
                                      <a:pt x="609" y="1156"/>
                                    </a:lnTo>
                                    <a:lnTo>
                                      <a:pt x="604" y="1169"/>
                                    </a:lnTo>
                                    <a:lnTo>
                                      <a:pt x="602" y="1184"/>
                                    </a:lnTo>
                                    <a:lnTo>
                                      <a:pt x="607" y="1214"/>
                                    </a:lnTo>
                                    <a:lnTo>
                                      <a:pt x="607" y="1221"/>
                                    </a:lnTo>
                                    <a:lnTo>
                                      <a:pt x="603" y="1230"/>
                                    </a:lnTo>
                                    <a:lnTo>
                                      <a:pt x="597" y="1237"/>
                                    </a:lnTo>
                                    <a:lnTo>
                                      <a:pt x="580" y="1241"/>
                                    </a:lnTo>
                                    <a:lnTo>
                                      <a:pt x="564" y="1252"/>
                                    </a:lnTo>
                                    <a:lnTo>
                                      <a:pt x="526" y="1251"/>
                                    </a:lnTo>
                                    <a:lnTo>
                                      <a:pt x="517" y="1247"/>
                                    </a:lnTo>
                                    <a:lnTo>
                                      <a:pt x="507" y="1241"/>
                                    </a:lnTo>
                                    <a:lnTo>
                                      <a:pt x="487" y="1232"/>
                                    </a:lnTo>
                                    <a:lnTo>
                                      <a:pt x="472" y="1227"/>
                                    </a:lnTo>
                                    <a:lnTo>
                                      <a:pt x="462" y="1216"/>
                                    </a:lnTo>
                                    <a:lnTo>
                                      <a:pt x="451" y="1230"/>
                                    </a:lnTo>
                                    <a:lnTo>
                                      <a:pt x="451" y="1251"/>
                                    </a:lnTo>
                                    <a:lnTo>
                                      <a:pt x="457" y="1270"/>
                                    </a:lnTo>
                                    <a:lnTo>
                                      <a:pt x="458" y="1302"/>
                                    </a:lnTo>
                                    <a:lnTo>
                                      <a:pt x="459" y="1317"/>
                                    </a:lnTo>
                                    <a:lnTo>
                                      <a:pt x="473" y="1329"/>
                                    </a:lnTo>
                                    <a:lnTo>
                                      <a:pt x="487" y="1333"/>
                                    </a:lnTo>
                                    <a:lnTo>
                                      <a:pt x="482" y="1340"/>
                                    </a:lnTo>
                                    <a:lnTo>
                                      <a:pt x="489" y="1345"/>
                                    </a:lnTo>
                                    <a:lnTo>
                                      <a:pt x="509" y="1340"/>
                                    </a:lnTo>
                                    <a:lnTo>
                                      <a:pt x="505" y="1332"/>
                                    </a:lnTo>
                                    <a:lnTo>
                                      <a:pt x="499" y="1328"/>
                                    </a:lnTo>
                                    <a:lnTo>
                                      <a:pt x="515" y="1325"/>
                                    </a:lnTo>
                                    <a:lnTo>
                                      <a:pt x="527" y="1317"/>
                                    </a:lnTo>
                                    <a:lnTo>
                                      <a:pt x="534" y="1329"/>
                                    </a:lnTo>
                                    <a:lnTo>
                                      <a:pt x="538" y="1355"/>
                                    </a:lnTo>
                                    <a:lnTo>
                                      <a:pt x="536" y="1367"/>
                                    </a:lnTo>
                                    <a:lnTo>
                                      <a:pt x="528" y="1372"/>
                                    </a:lnTo>
                                    <a:lnTo>
                                      <a:pt x="518" y="1376"/>
                                    </a:lnTo>
                                    <a:lnTo>
                                      <a:pt x="509" y="1376"/>
                                    </a:lnTo>
                                    <a:lnTo>
                                      <a:pt x="501" y="1372"/>
                                    </a:lnTo>
                                    <a:lnTo>
                                      <a:pt x="500" y="1360"/>
                                    </a:lnTo>
                                    <a:lnTo>
                                      <a:pt x="495" y="1354"/>
                                    </a:lnTo>
                                    <a:lnTo>
                                      <a:pt x="484" y="1351"/>
                                    </a:lnTo>
                                    <a:lnTo>
                                      <a:pt x="475" y="1354"/>
                                    </a:lnTo>
                                    <a:lnTo>
                                      <a:pt x="469" y="1360"/>
                                    </a:lnTo>
                                    <a:lnTo>
                                      <a:pt x="463" y="1361"/>
                                    </a:lnTo>
                                    <a:lnTo>
                                      <a:pt x="458" y="1366"/>
                                    </a:lnTo>
                                    <a:lnTo>
                                      <a:pt x="458" y="1372"/>
                                    </a:lnTo>
                                    <a:lnTo>
                                      <a:pt x="475" y="1381"/>
                                    </a:lnTo>
                                    <a:lnTo>
                                      <a:pt x="487" y="1382"/>
                                    </a:lnTo>
                                    <a:lnTo>
                                      <a:pt x="494" y="1384"/>
                                    </a:lnTo>
                                    <a:lnTo>
                                      <a:pt x="500" y="1387"/>
                                    </a:lnTo>
                                    <a:lnTo>
                                      <a:pt x="499" y="1389"/>
                                    </a:lnTo>
                                    <a:lnTo>
                                      <a:pt x="466" y="1407"/>
                                    </a:lnTo>
                                    <a:lnTo>
                                      <a:pt x="461" y="1414"/>
                                    </a:lnTo>
                                    <a:lnTo>
                                      <a:pt x="457" y="1423"/>
                                    </a:lnTo>
                                    <a:lnTo>
                                      <a:pt x="448" y="1432"/>
                                    </a:lnTo>
                                    <a:lnTo>
                                      <a:pt x="446" y="1445"/>
                                    </a:lnTo>
                                    <a:lnTo>
                                      <a:pt x="450" y="1461"/>
                                    </a:lnTo>
                                    <a:lnTo>
                                      <a:pt x="448" y="1474"/>
                                    </a:lnTo>
                                    <a:lnTo>
                                      <a:pt x="448" y="1490"/>
                                    </a:lnTo>
                                    <a:lnTo>
                                      <a:pt x="445" y="1501"/>
                                    </a:lnTo>
                                    <a:lnTo>
                                      <a:pt x="440" y="1506"/>
                                    </a:lnTo>
                                    <a:lnTo>
                                      <a:pt x="432" y="1508"/>
                                    </a:lnTo>
                                    <a:lnTo>
                                      <a:pt x="426" y="1520"/>
                                    </a:lnTo>
                                    <a:lnTo>
                                      <a:pt x="431" y="1533"/>
                                    </a:lnTo>
                                    <a:lnTo>
                                      <a:pt x="432" y="1538"/>
                                    </a:lnTo>
                                    <a:lnTo>
                                      <a:pt x="429" y="1544"/>
                                    </a:lnTo>
                                    <a:lnTo>
                                      <a:pt x="396" y="1542"/>
                                    </a:lnTo>
                                    <a:lnTo>
                                      <a:pt x="386" y="1547"/>
                                    </a:lnTo>
                                    <a:lnTo>
                                      <a:pt x="378" y="1556"/>
                                    </a:lnTo>
                                    <a:lnTo>
                                      <a:pt x="369" y="1556"/>
                                    </a:lnTo>
                                    <a:lnTo>
                                      <a:pt x="359" y="1561"/>
                                    </a:lnTo>
                                    <a:lnTo>
                                      <a:pt x="342" y="1580"/>
                                    </a:lnTo>
                                    <a:lnTo>
                                      <a:pt x="335" y="1588"/>
                                    </a:lnTo>
                                    <a:lnTo>
                                      <a:pt x="333" y="1597"/>
                                    </a:lnTo>
                                    <a:lnTo>
                                      <a:pt x="322" y="1615"/>
                                    </a:lnTo>
                                    <a:lnTo>
                                      <a:pt x="318" y="1633"/>
                                    </a:lnTo>
                                    <a:lnTo>
                                      <a:pt x="321" y="1640"/>
                                    </a:lnTo>
                                    <a:lnTo>
                                      <a:pt x="327" y="1653"/>
                                    </a:lnTo>
                                    <a:lnTo>
                                      <a:pt x="333" y="1664"/>
                                    </a:lnTo>
                                    <a:lnTo>
                                      <a:pt x="343" y="1672"/>
                                    </a:lnTo>
                                    <a:lnTo>
                                      <a:pt x="365" y="1696"/>
                                    </a:lnTo>
                                    <a:lnTo>
                                      <a:pt x="389" y="1706"/>
                                    </a:lnTo>
                                    <a:lnTo>
                                      <a:pt x="402" y="1707"/>
                                    </a:lnTo>
                                    <a:lnTo>
                                      <a:pt x="414" y="1705"/>
                                    </a:lnTo>
                                    <a:lnTo>
                                      <a:pt x="421" y="1712"/>
                                    </a:lnTo>
                                    <a:lnTo>
                                      <a:pt x="424" y="1723"/>
                                    </a:lnTo>
                                    <a:lnTo>
                                      <a:pt x="424" y="1739"/>
                                    </a:lnTo>
                                    <a:lnTo>
                                      <a:pt x="417" y="1752"/>
                                    </a:lnTo>
                                    <a:lnTo>
                                      <a:pt x="413" y="1754"/>
                                    </a:lnTo>
                                    <a:lnTo>
                                      <a:pt x="417" y="1766"/>
                                    </a:lnTo>
                                    <a:lnTo>
                                      <a:pt x="418" y="1776"/>
                                    </a:lnTo>
                                    <a:lnTo>
                                      <a:pt x="410" y="1780"/>
                                    </a:lnTo>
                                    <a:lnTo>
                                      <a:pt x="409" y="1791"/>
                                    </a:lnTo>
                                    <a:lnTo>
                                      <a:pt x="402" y="1791"/>
                                    </a:lnTo>
                                    <a:lnTo>
                                      <a:pt x="393" y="1796"/>
                                    </a:lnTo>
                                    <a:lnTo>
                                      <a:pt x="376" y="1813"/>
                                    </a:lnTo>
                                    <a:lnTo>
                                      <a:pt x="358" y="1829"/>
                                    </a:lnTo>
                                    <a:lnTo>
                                      <a:pt x="350" y="1833"/>
                                    </a:lnTo>
                                    <a:lnTo>
                                      <a:pt x="335" y="1849"/>
                                    </a:lnTo>
                                    <a:lnTo>
                                      <a:pt x="321" y="1862"/>
                                    </a:lnTo>
                                    <a:lnTo>
                                      <a:pt x="312" y="1882"/>
                                    </a:lnTo>
                                    <a:lnTo>
                                      <a:pt x="310" y="1894"/>
                                    </a:lnTo>
                                    <a:lnTo>
                                      <a:pt x="318" y="1887"/>
                                    </a:lnTo>
                                    <a:lnTo>
                                      <a:pt x="310" y="1924"/>
                                    </a:lnTo>
                                    <a:lnTo>
                                      <a:pt x="305" y="1940"/>
                                    </a:lnTo>
                                    <a:lnTo>
                                      <a:pt x="296" y="1948"/>
                                    </a:lnTo>
                                    <a:lnTo>
                                      <a:pt x="286" y="1953"/>
                                    </a:lnTo>
                                    <a:lnTo>
                                      <a:pt x="276" y="1953"/>
                                    </a:lnTo>
                                    <a:lnTo>
                                      <a:pt x="269" y="1946"/>
                                    </a:lnTo>
                                    <a:lnTo>
                                      <a:pt x="258" y="1925"/>
                                    </a:lnTo>
                                    <a:lnTo>
                                      <a:pt x="260" y="1945"/>
                                    </a:lnTo>
                                    <a:lnTo>
                                      <a:pt x="268" y="1948"/>
                                    </a:lnTo>
                                    <a:lnTo>
                                      <a:pt x="270" y="1954"/>
                                    </a:lnTo>
                                    <a:lnTo>
                                      <a:pt x="270" y="1959"/>
                                    </a:lnTo>
                                    <a:lnTo>
                                      <a:pt x="248" y="1974"/>
                                    </a:lnTo>
                                    <a:lnTo>
                                      <a:pt x="238" y="1983"/>
                                    </a:lnTo>
                                    <a:lnTo>
                                      <a:pt x="226" y="2026"/>
                                    </a:lnTo>
                                    <a:lnTo>
                                      <a:pt x="219" y="2037"/>
                                    </a:lnTo>
                                    <a:lnTo>
                                      <a:pt x="225" y="2037"/>
                                    </a:lnTo>
                                    <a:lnTo>
                                      <a:pt x="230" y="2033"/>
                                    </a:lnTo>
                                    <a:lnTo>
                                      <a:pt x="237" y="2058"/>
                                    </a:lnTo>
                                    <a:lnTo>
                                      <a:pt x="241" y="2074"/>
                                    </a:lnTo>
                                    <a:lnTo>
                                      <a:pt x="237" y="2081"/>
                                    </a:lnTo>
                                    <a:lnTo>
                                      <a:pt x="225" y="2080"/>
                                    </a:lnTo>
                                    <a:lnTo>
                                      <a:pt x="220" y="2082"/>
                                    </a:lnTo>
                                    <a:lnTo>
                                      <a:pt x="229" y="2089"/>
                                    </a:lnTo>
                                    <a:lnTo>
                                      <a:pt x="233" y="2088"/>
                                    </a:lnTo>
                                    <a:lnTo>
                                      <a:pt x="240" y="2089"/>
                                    </a:lnTo>
                                    <a:lnTo>
                                      <a:pt x="256" y="2120"/>
                                    </a:lnTo>
                                    <a:lnTo>
                                      <a:pt x="275" y="2145"/>
                                    </a:lnTo>
                                    <a:lnTo>
                                      <a:pt x="275" y="21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FBFBF"/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8" name="Freeform 25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763" y="3165"/>
                                <a:ext cx="38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" y="208"/>
                                  </a:cxn>
                                  <a:cxn ang="0">
                                    <a:pos x="4" y="196"/>
                                  </a:cxn>
                                  <a:cxn ang="0">
                                    <a:pos x="3" y="191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6" y="5"/>
                                  </a:cxn>
                                  <a:cxn ang="0">
                                    <a:pos x="11" y="14"/>
                                  </a:cxn>
                                  <a:cxn ang="0">
                                    <a:pos x="29" y="43"/>
                                  </a:cxn>
                                  <a:cxn ang="0">
                                    <a:pos x="29" y="48"/>
                                  </a:cxn>
                                  <a:cxn ang="0">
                                    <a:pos x="25" y="42"/>
                                  </a:cxn>
                                  <a:cxn ang="0">
                                    <a:pos x="17" y="40"/>
                                  </a:cxn>
                                  <a:cxn ang="0">
                                    <a:pos x="11" y="42"/>
                                  </a:cxn>
                                  <a:cxn ang="0">
                                    <a:pos x="10" y="50"/>
                                  </a:cxn>
                                  <a:cxn ang="0">
                                    <a:pos x="14" y="58"/>
                                  </a:cxn>
                                  <a:cxn ang="0">
                                    <a:pos x="20" y="61"/>
                                  </a:cxn>
                                  <a:cxn ang="0">
                                    <a:pos x="26" y="67"/>
                                  </a:cxn>
                                  <a:cxn ang="0">
                                    <a:pos x="31" y="74"/>
                                  </a:cxn>
                                  <a:cxn ang="0">
                                    <a:pos x="37" y="94"/>
                                  </a:cxn>
                                  <a:cxn ang="0">
                                    <a:pos x="42" y="99"/>
                                  </a:cxn>
                                  <a:cxn ang="0">
                                    <a:pos x="59" y="111"/>
                                  </a:cxn>
                                  <a:cxn ang="0">
                                    <a:pos x="74" y="129"/>
                                  </a:cxn>
                                  <a:cxn ang="0">
                                    <a:pos x="81" y="132"/>
                                  </a:cxn>
                                  <a:cxn ang="0">
                                    <a:pos x="86" y="136"/>
                                  </a:cxn>
                                  <a:cxn ang="0">
                                    <a:pos x="94" y="138"/>
                                  </a:cxn>
                                  <a:cxn ang="0">
                                    <a:pos x="97" y="144"/>
                                  </a:cxn>
                                  <a:cxn ang="0">
                                    <a:pos x="108" y="148"/>
                                  </a:cxn>
                                  <a:cxn ang="0">
                                    <a:pos x="119" y="161"/>
                                  </a:cxn>
                                  <a:cxn ang="0">
                                    <a:pos x="142" y="179"/>
                                  </a:cxn>
                                  <a:cxn ang="0">
                                    <a:pos x="156" y="187"/>
                                  </a:cxn>
                                  <a:cxn ang="0">
                                    <a:pos x="182" y="190"/>
                                  </a:cxn>
                                  <a:cxn ang="0">
                                    <a:pos x="192" y="187"/>
                                  </a:cxn>
                                  <a:cxn ang="0">
                                    <a:pos x="193" y="193"/>
                                  </a:cxn>
                                  <a:cxn ang="0">
                                    <a:pos x="191" y="206"/>
                                  </a:cxn>
                                  <a:cxn ang="0">
                                    <a:pos x="187" y="210"/>
                                  </a:cxn>
                                  <a:cxn ang="0">
                                    <a:pos x="175" y="215"/>
                                  </a:cxn>
                                  <a:cxn ang="0">
                                    <a:pos x="155" y="212"/>
                                  </a:cxn>
                                  <a:cxn ang="0">
                                    <a:pos x="129" y="220"/>
                                  </a:cxn>
                                  <a:cxn ang="0">
                                    <a:pos x="127" y="224"/>
                                  </a:cxn>
                                  <a:cxn ang="0">
                                    <a:pos x="118" y="222"/>
                                  </a:cxn>
                                  <a:cxn ang="0">
                                    <a:pos x="102" y="212"/>
                                  </a:cxn>
                                  <a:cxn ang="0">
                                    <a:pos x="74" y="206"/>
                                  </a:cxn>
                                  <a:cxn ang="0">
                                    <a:pos x="48" y="206"/>
                                  </a:cxn>
                                  <a:cxn ang="0">
                                    <a:pos x="40" y="202"/>
                                  </a:cxn>
                                  <a:cxn ang="0">
                                    <a:pos x="33" y="201"/>
                                  </a:cxn>
                                  <a:cxn ang="0">
                                    <a:pos x="25" y="199"/>
                                  </a:cxn>
                                  <a:cxn ang="0">
                                    <a:pos x="9" y="208"/>
                                  </a:cxn>
                                  <a:cxn ang="0">
                                    <a:pos x="4" y="208"/>
                                  </a:cxn>
                                </a:cxnLst>
                                <a:rect l="0" t="0" r="r" b="b"/>
                                <a:pathLst>
                                  <a:path w="193" h="224">
                                    <a:moveTo>
                                      <a:pt x="4" y="208"/>
                                    </a:moveTo>
                                    <a:lnTo>
                                      <a:pt x="4" y="196"/>
                                    </a:lnTo>
                                    <a:lnTo>
                                      <a:pt x="3" y="191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5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29" y="48"/>
                                    </a:lnTo>
                                    <a:lnTo>
                                      <a:pt x="25" y="42"/>
                                    </a:lnTo>
                                    <a:lnTo>
                                      <a:pt x="17" y="40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20" y="61"/>
                                    </a:lnTo>
                                    <a:lnTo>
                                      <a:pt x="26" y="67"/>
                                    </a:lnTo>
                                    <a:lnTo>
                                      <a:pt x="31" y="74"/>
                                    </a:lnTo>
                                    <a:lnTo>
                                      <a:pt x="37" y="94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59" y="111"/>
                                    </a:lnTo>
                                    <a:lnTo>
                                      <a:pt x="74" y="129"/>
                                    </a:lnTo>
                                    <a:lnTo>
                                      <a:pt x="81" y="132"/>
                                    </a:lnTo>
                                    <a:lnTo>
                                      <a:pt x="86" y="136"/>
                                    </a:lnTo>
                                    <a:lnTo>
                                      <a:pt x="94" y="138"/>
                                    </a:lnTo>
                                    <a:lnTo>
                                      <a:pt x="97" y="144"/>
                                    </a:lnTo>
                                    <a:lnTo>
                                      <a:pt x="108" y="148"/>
                                    </a:lnTo>
                                    <a:lnTo>
                                      <a:pt x="119" y="161"/>
                                    </a:lnTo>
                                    <a:lnTo>
                                      <a:pt x="142" y="179"/>
                                    </a:lnTo>
                                    <a:lnTo>
                                      <a:pt x="156" y="187"/>
                                    </a:lnTo>
                                    <a:lnTo>
                                      <a:pt x="182" y="190"/>
                                    </a:lnTo>
                                    <a:lnTo>
                                      <a:pt x="192" y="187"/>
                                    </a:lnTo>
                                    <a:lnTo>
                                      <a:pt x="193" y="193"/>
                                    </a:lnTo>
                                    <a:lnTo>
                                      <a:pt x="191" y="206"/>
                                    </a:lnTo>
                                    <a:lnTo>
                                      <a:pt x="187" y="210"/>
                                    </a:lnTo>
                                    <a:lnTo>
                                      <a:pt x="175" y="215"/>
                                    </a:lnTo>
                                    <a:lnTo>
                                      <a:pt x="155" y="212"/>
                                    </a:lnTo>
                                    <a:lnTo>
                                      <a:pt x="129" y="220"/>
                                    </a:lnTo>
                                    <a:lnTo>
                                      <a:pt x="127" y="224"/>
                                    </a:lnTo>
                                    <a:lnTo>
                                      <a:pt x="118" y="222"/>
                                    </a:lnTo>
                                    <a:lnTo>
                                      <a:pt x="102" y="212"/>
                                    </a:lnTo>
                                    <a:lnTo>
                                      <a:pt x="74" y="206"/>
                                    </a:lnTo>
                                    <a:lnTo>
                                      <a:pt x="48" y="206"/>
                                    </a:lnTo>
                                    <a:lnTo>
                                      <a:pt x="40" y="202"/>
                                    </a:lnTo>
                                    <a:lnTo>
                                      <a:pt x="33" y="201"/>
                                    </a:lnTo>
                                    <a:lnTo>
                                      <a:pt x="25" y="199"/>
                                    </a:lnTo>
                                    <a:lnTo>
                                      <a:pt x="9" y="208"/>
                                    </a:lnTo>
                                    <a:lnTo>
                                      <a:pt x="4" y="2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9" name="Freeform 25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879" y="2422"/>
                                <a:ext cx="45" cy="4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7" y="195"/>
                                  </a:cxn>
                                  <a:cxn ang="0">
                                    <a:pos x="172" y="187"/>
                                  </a:cxn>
                                  <a:cxn ang="0">
                                    <a:pos x="146" y="193"/>
                                  </a:cxn>
                                  <a:cxn ang="0">
                                    <a:pos x="129" y="190"/>
                                  </a:cxn>
                                  <a:cxn ang="0">
                                    <a:pos x="124" y="217"/>
                                  </a:cxn>
                                  <a:cxn ang="0">
                                    <a:pos x="103" y="221"/>
                                  </a:cxn>
                                  <a:cxn ang="0">
                                    <a:pos x="91" y="214"/>
                                  </a:cxn>
                                  <a:cxn ang="0">
                                    <a:pos x="79" y="205"/>
                                  </a:cxn>
                                  <a:cxn ang="0">
                                    <a:pos x="59" y="178"/>
                                  </a:cxn>
                                  <a:cxn ang="0">
                                    <a:pos x="52" y="166"/>
                                  </a:cxn>
                                  <a:cxn ang="0">
                                    <a:pos x="47" y="151"/>
                                  </a:cxn>
                                  <a:cxn ang="0">
                                    <a:pos x="43" y="140"/>
                                  </a:cxn>
                                  <a:cxn ang="0">
                                    <a:pos x="30" y="139"/>
                                  </a:cxn>
                                  <a:cxn ang="0">
                                    <a:pos x="26" y="130"/>
                                  </a:cxn>
                                  <a:cxn ang="0">
                                    <a:pos x="15" y="122"/>
                                  </a:cxn>
                                  <a:cxn ang="0">
                                    <a:pos x="0" y="101"/>
                                  </a:cxn>
                                  <a:cxn ang="0">
                                    <a:pos x="4" y="84"/>
                                  </a:cxn>
                                  <a:cxn ang="0">
                                    <a:pos x="9" y="60"/>
                                  </a:cxn>
                                  <a:cxn ang="0">
                                    <a:pos x="11" y="55"/>
                                  </a:cxn>
                                  <a:cxn ang="0">
                                    <a:pos x="22" y="50"/>
                                  </a:cxn>
                                  <a:cxn ang="0">
                                    <a:pos x="38" y="49"/>
                                  </a:cxn>
                                  <a:cxn ang="0">
                                    <a:pos x="46" y="39"/>
                                  </a:cxn>
                                  <a:cxn ang="0">
                                    <a:pos x="44" y="32"/>
                                  </a:cxn>
                                  <a:cxn ang="0">
                                    <a:pos x="43" y="26"/>
                                  </a:cxn>
                                  <a:cxn ang="0">
                                    <a:pos x="57" y="9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71" y="0"/>
                                  </a:cxn>
                                  <a:cxn ang="0">
                                    <a:pos x="114" y="6"/>
                                  </a:cxn>
                                  <a:cxn ang="0">
                                    <a:pos x="154" y="3"/>
                                  </a:cxn>
                                  <a:cxn ang="0">
                                    <a:pos x="168" y="0"/>
                                  </a:cxn>
                                  <a:cxn ang="0">
                                    <a:pos x="200" y="3"/>
                                  </a:cxn>
                                  <a:cxn ang="0">
                                    <a:pos x="225" y="11"/>
                                  </a:cxn>
                                  <a:cxn ang="0">
                                    <a:pos x="222" y="25"/>
                                  </a:cxn>
                                  <a:cxn ang="0">
                                    <a:pos x="218" y="33"/>
                                  </a:cxn>
                                  <a:cxn ang="0">
                                    <a:pos x="206" y="49"/>
                                  </a:cxn>
                                  <a:cxn ang="0">
                                    <a:pos x="208" y="90"/>
                                  </a:cxn>
                                  <a:cxn ang="0">
                                    <a:pos x="220" y="114"/>
                                  </a:cxn>
                                  <a:cxn ang="0">
                                    <a:pos x="221" y="117"/>
                                  </a:cxn>
                                  <a:cxn ang="0">
                                    <a:pos x="225" y="140"/>
                                  </a:cxn>
                                  <a:cxn ang="0">
                                    <a:pos x="218" y="181"/>
                                  </a:cxn>
                                  <a:cxn ang="0">
                                    <a:pos x="203" y="197"/>
                                  </a:cxn>
                                </a:cxnLst>
                                <a:rect l="0" t="0" r="r" b="b"/>
                                <a:pathLst>
                                  <a:path w="226" h="221">
                                    <a:moveTo>
                                      <a:pt x="203" y="197"/>
                                    </a:moveTo>
                                    <a:lnTo>
                                      <a:pt x="197" y="195"/>
                                    </a:lnTo>
                                    <a:lnTo>
                                      <a:pt x="193" y="193"/>
                                    </a:lnTo>
                                    <a:lnTo>
                                      <a:pt x="172" y="187"/>
                                    </a:lnTo>
                                    <a:lnTo>
                                      <a:pt x="150" y="193"/>
                                    </a:lnTo>
                                    <a:lnTo>
                                      <a:pt x="146" y="193"/>
                                    </a:lnTo>
                                    <a:lnTo>
                                      <a:pt x="136" y="190"/>
                                    </a:lnTo>
                                    <a:lnTo>
                                      <a:pt x="129" y="190"/>
                                    </a:lnTo>
                                    <a:lnTo>
                                      <a:pt x="123" y="193"/>
                                    </a:lnTo>
                                    <a:lnTo>
                                      <a:pt x="124" y="217"/>
                                    </a:lnTo>
                                    <a:lnTo>
                                      <a:pt x="120" y="221"/>
                                    </a:lnTo>
                                    <a:lnTo>
                                      <a:pt x="103" y="221"/>
                                    </a:lnTo>
                                    <a:lnTo>
                                      <a:pt x="91" y="216"/>
                                    </a:lnTo>
                                    <a:lnTo>
                                      <a:pt x="91" y="214"/>
                                    </a:lnTo>
                                    <a:lnTo>
                                      <a:pt x="89" y="214"/>
                                    </a:lnTo>
                                    <a:lnTo>
                                      <a:pt x="79" y="205"/>
                                    </a:lnTo>
                                    <a:lnTo>
                                      <a:pt x="65" y="188"/>
                                    </a:lnTo>
                                    <a:lnTo>
                                      <a:pt x="59" y="178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52" y="166"/>
                                    </a:lnTo>
                                    <a:lnTo>
                                      <a:pt x="52" y="156"/>
                                    </a:lnTo>
                                    <a:lnTo>
                                      <a:pt x="47" y="151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43" y="140"/>
                                    </a:lnTo>
                                    <a:lnTo>
                                      <a:pt x="32" y="140"/>
                                    </a:lnTo>
                                    <a:lnTo>
                                      <a:pt x="30" y="139"/>
                                    </a:lnTo>
                                    <a:lnTo>
                                      <a:pt x="26" y="135"/>
                                    </a:lnTo>
                                    <a:lnTo>
                                      <a:pt x="26" y="130"/>
                                    </a:lnTo>
                                    <a:lnTo>
                                      <a:pt x="17" y="123"/>
                                    </a:lnTo>
                                    <a:lnTo>
                                      <a:pt x="15" y="122"/>
                                    </a:lnTo>
                                    <a:lnTo>
                                      <a:pt x="6" y="107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95"/>
                                    </a:lnTo>
                                    <a:lnTo>
                                      <a:pt x="4" y="84"/>
                                    </a:lnTo>
                                    <a:lnTo>
                                      <a:pt x="9" y="75"/>
                                    </a:lnTo>
                                    <a:lnTo>
                                      <a:pt x="9" y="60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11" y="55"/>
                                    </a:lnTo>
                                    <a:lnTo>
                                      <a:pt x="15" y="53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2" y="50"/>
                                    </a:lnTo>
                                    <a:lnTo>
                                      <a:pt x="38" y="49"/>
                                    </a:lnTo>
                                    <a:lnTo>
                                      <a:pt x="39" y="46"/>
                                    </a:lnTo>
                                    <a:lnTo>
                                      <a:pt x="46" y="39"/>
                                    </a:lnTo>
                                    <a:lnTo>
                                      <a:pt x="46" y="32"/>
                                    </a:lnTo>
                                    <a:lnTo>
                                      <a:pt x="44" y="32"/>
                                    </a:lnTo>
                                    <a:lnTo>
                                      <a:pt x="42" y="30"/>
                                    </a:lnTo>
                                    <a:lnTo>
                                      <a:pt x="43" y="26"/>
                                    </a:lnTo>
                                    <a:lnTo>
                                      <a:pt x="50" y="15"/>
                                    </a:lnTo>
                                    <a:lnTo>
                                      <a:pt x="57" y="9"/>
                                    </a:lnTo>
                                    <a:lnTo>
                                      <a:pt x="58" y="6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95" y="6"/>
                                    </a:lnTo>
                                    <a:lnTo>
                                      <a:pt x="114" y="6"/>
                                    </a:lnTo>
                                    <a:lnTo>
                                      <a:pt x="139" y="1"/>
                                    </a:lnTo>
                                    <a:lnTo>
                                      <a:pt x="154" y="3"/>
                                    </a:lnTo>
                                    <a:lnTo>
                                      <a:pt x="166" y="1"/>
                                    </a:lnTo>
                                    <a:lnTo>
                                      <a:pt x="168" y="0"/>
                                    </a:lnTo>
                                    <a:lnTo>
                                      <a:pt x="175" y="0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1"/>
                                    </a:lnTo>
                                    <a:lnTo>
                                      <a:pt x="225" y="22"/>
                                    </a:lnTo>
                                    <a:lnTo>
                                      <a:pt x="222" y="25"/>
                                    </a:lnTo>
                                    <a:lnTo>
                                      <a:pt x="222" y="27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10" y="39"/>
                                    </a:lnTo>
                                    <a:lnTo>
                                      <a:pt x="206" y="49"/>
                                    </a:lnTo>
                                    <a:lnTo>
                                      <a:pt x="206" y="71"/>
                                    </a:lnTo>
                                    <a:lnTo>
                                      <a:pt x="208" y="90"/>
                                    </a:lnTo>
                                    <a:lnTo>
                                      <a:pt x="211" y="101"/>
                                    </a:lnTo>
                                    <a:lnTo>
                                      <a:pt x="220" y="114"/>
                                    </a:lnTo>
                                    <a:lnTo>
                                      <a:pt x="220" y="116"/>
                                    </a:lnTo>
                                    <a:lnTo>
                                      <a:pt x="221" y="117"/>
                                    </a:lnTo>
                                    <a:lnTo>
                                      <a:pt x="226" y="125"/>
                                    </a:lnTo>
                                    <a:lnTo>
                                      <a:pt x="225" y="140"/>
                                    </a:lnTo>
                                    <a:lnTo>
                                      <a:pt x="220" y="162"/>
                                    </a:lnTo>
                                    <a:lnTo>
                                      <a:pt x="218" y="181"/>
                                    </a:lnTo>
                                    <a:lnTo>
                                      <a:pt x="216" y="184"/>
                                    </a:lnTo>
                                    <a:lnTo>
                                      <a:pt x="203" y="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0" name="Freeform 259"/>
                            <wps:cNvSpPr>
                              <a:spLocks noChangeAspect="1"/>
                            </wps:cNvSpPr>
                            <wps:spPr bwMode="gray">
                              <a:xfrm rot="-1047951">
                                <a:off x="1790" y="2357"/>
                                <a:ext cx="4" cy="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8" y="0"/>
                                  </a:cxn>
                                  <a:cxn ang="0">
                                    <a:pos x="169" y="17"/>
                                  </a:cxn>
                                  <a:cxn ang="0">
                                    <a:pos x="183" y="54"/>
                                  </a:cxn>
                                  <a:cxn ang="0">
                                    <a:pos x="114" y="93"/>
                                  </a:cxn>
                                  <a:cxn ang="0">
                                    <a:pos x="86" y="86"/>
                                  </a:cxn>
                                  <a:cxn ang="0">
                                    <a:pos x="66" y="72"/>
                                  </a:cxn>
                                  <a:cxn ang="0">
                                    <a:pos x="14" y="72"/>
                                  </a:cxn>
                                  <a:cxn ang="0">
                                    <a:pos x="0" y="41"/>
                                  </a:cxn>
                                  <a:cxn ang="0">
                                    <a:pos x="24" y="24"/>
                                  </a:cxn>
                                  <a:cxn ang="0">
                                    <a:pos x="54" y="24"/>
                                  </a:cxn>
                                  <a:cxn ang="0">
                                    <a:pos x="83" y="44"/>
                                  </a:cxn>
                                  <a:cxn ang="0">
                                    <a:pos x="148" y="0"/>
                                  </a:cxn>
                                </a:cxnLst>
                                <a:rect l="0" t="0" r="r" b="b"/>
                                <a:pathLst>
                                  <a:path w="183" h="93">
                                    <a:moveTo>
                                      <a:pt x="148" y="0"/>
                                    </a:moveTo>
                                    <a:lnTo>
                                      <a:pt x="169" y="17"/>
                                    </a:lnTo>
                                    <a:lnTo>
                                      <a:pt x="183" y="54"/>
                                    </a:lnTo>
                                    <a:lnTo>
                                      <a:pt x="114" y="93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54" y="24"/>
                                    </a:lnTo>
                                    <a:lnTo>
                                      <a:pt x="83" y="44"/>
                                    </a:lnTo>
                                    <a:lnTo>
                                      <a:pt x="14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1" name="Freeform 260"/>
                            <wps:cNvSpPr>
                              <a:spLocks noChangeAspect="1"/>
                            </wps:cNvSpPr>
                            <wps:spPr bwMode="gray">
                              <a:xfrm rot="-1047951">
                                <a:off x="1753" y="2352"/>
                                <a:ext cx="3" cy="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" y="37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10"/>
                                  </a:cxn>
                                  <a:cxn ang="0">
                                    <a:pos x="5" y="41"/>
                                  </a:cxn>
                                  <a:cxn ang="0">
                                    <a:pos x="24" y="72"/>
                                  </a:cxn>
                                  <a:cxn ang="0">
                                    <a:pos x="101" y="102"/>
                                  </a:cxn>
                                  <a:cxn ang="0">
                                    <a:pos x="101" y="85"/>
                                  </a:cxn>
                                  <a:cxn ang="0">
                                    <a:pos x="59" y="68"/>
                                  </a:cxn>
                                  <a:cxn ang="0">
                                    <a:pos x="24" y="37"/>
                                  </a:cxn>
                                </a:cxnLst>
                                <a:rect l="0" t="0" r="r" b="b"/>
                                <a:pathLst>
                                  <a:path w="101" h="102">
                                    <a:moveTo>
                                      <a:pt x="24" y="3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5" y="41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101" y="102"/>
                                    </a:lnTo>
                                    <a:lnTo>
                                      <a:pt x="101" y="85"/>
                                    </a:lnTo>
                                    <a:lnTo>
                                      <a:pt x="59" y="68"/>
                                    </a:lnTo>
                                    <a:lnTo>
                                      <a:pt x="24" y="3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2" name="Freeform 261"/>
                            <wps:cNvSpPr>
                              <a:spLocks noChangeAspect="1"/>
                            </wps:cNvSpPr>
                            <wps:spPr bwMode="gray">
                              <a:xfrm rot="-1047951">
                                <a:off x="1758" y="2351"/>
                                <a:ext cx="2" cy="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0" y="17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13" y="26"/>
                                  </a:cxn>
                                  <a:cxn ang="0">
                                    <a:pos x="38" y="51"/>
                                  </a:cxn>
                                  <a:cxn ang="0">
                                    <a:pos x="52" y="82"/>
                                  </a:cxn>
                                  <a:cxn ang="0">
                                    <a:pos x="62" y="85"/>
                                  </a:cxn>
                                  <a:cxn ang="0">
                                    <a:pos x="69" y="38"/>
                                  </a:cxn>
                                  <a:cxn ang="0">
                                    <a:pos x="52" y="23"/>
                                  </a:cxn>
                                  <a:cxn ang="0">
                                    <a:pos x="20" y="17"/>
                                  </a:cxn>
                                </a:cxnLst>
                                <a:rect l="0" t="0" r="r" b="b"/>
                                <a:pathLst>
                                  <a:path w="69" h="85">
                                    <a:moveTo>
                                      <a:pt x="20" y="17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3" y="26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52" y="82"/>
                                    </a:lnTo>
                                    <a:lnTo>
                                      <a:pt x="62" y="85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20" y="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983" name="Freeform 262"/>
                          <wps:cNvSpPr>
                            <a:spLocks noChangeAspect="1"/>
                          </wps:cNvSpPr>
                          <wps:spPr bwMode="gray">
                            <a:xfrm>
                              <a:off x="3234531" y="3429347"/>
                              <a:ext cx="74613" cy="746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3" y="0"/>
                                </a:cxn>
                                <a:cxn ang="0">
                                  <a:pos x="206" y="11"/>
                                </a:cxn>
                                <a:cxn ang="0">
                                  <a:pos x="187" y="16"/>
                                </a:cxn>
                                <a:cxn ang="0">
                                  <a:pos x="163" y="21"/>
                                </a:cxn>
                                <a:cxn ang="0">
                                  <a:pos x="156" y="14"/>
                                </a:cxn>
                                <a:cxn ang="0">
                                  <a:pos x="149" y="16"/>
                                </a:cxn>
                                <a:cxn ang="0">
                                  <a:pos x="143" y="18"/>
                                </a:cxn>
                                <a:cxn ang="0">
                                  <a:pos x="136" y="38"/>
                                </a:cxn>
                                <a:cxn ang="0">
                                  <a:pos x="123" y="43"/>
                                </a:cxn>
                                <a:cxn ang="0">
                                  <a:pos x="117" y="50"/>
                                </a:cxn>
                                <a:cxn ang="0">
                                  <a:pos x="110" y="58"/>
                                </a:cxn>
                                <a:cxn ang="0">
                                  <a:pos x="101" y="61"/>
                                </a:cxn>
                                <a:cxn ang="0">
                                  <a:pos x="93" y="63"/>
                                </a:cxn>
                                <a:cxn ang="0">
                                  <a:pos x="78" y="54"/>
                                </a:cxn>
                                <a:cxn ang="0">
                                  <a:pos x="68" y="72"/>
                                </a:cxn>
                                <a:cxn ang="0">
                                  <a:pos x="46" y="72"/>
                                </a:cxn>
                                <a:cxn ang="0">
                                  <a:pos x="43" y="95"/>
                                </a:cxn>
                                <a:cxn ang="0">
                                  <a:pos x="35" y="101"/>
                                </a:cxn>
                                <a:cxn ang="0">
                                  <a:pos x="29" y="111"/>
                                </a:cxn>
                                <a:cxn ang="0">
                                  <a:pos x="2" y="112"/>
                                </a:cxn>
                                <a:cxn ang="0">
                                  <a:pos x="2" y="120"/>
                                </a:cxn>
                                <a:cxn ang="0">
                                  <a:pos x="20" y="141"/>
                                </a:cxn>
                                <a:cxn ang="0">
                                  <a:pos x="57" y="181"/>
                                </a:cxn>
                                <a:cxn ang="0">
                                  <a:pos x="70" y="194"/>
                                </a:cxn>
                                <a:cxn ang="0">
                                  <a:pos x="95" y="211"/>
                                </a:cxn>
                                <a:cxn ang="0">
                                  <a:pos x="98" y="221"/>
                                </a:cxn>
                                <a:cxn ang="0">
                                  <a:pos x="105" y="215"/>
                                </a:cxn>
                                <a:cxn ang="0">
                                  <a:pos x="120" y="220"/>
                                </a:cxn>
                                <a:cxn ang="0">
                                  <a:pos x="152" y="226"/>
                                </a:cxn>
                                <a:cxn ang="0">
                                  <a:pos x="165" y="224"/>
                                </a:cxn>
                                <a:cxn ang="0">
                                  <a:pos x="182" y="235"/>
                                </a:cxn>
                                <a:cxn ang="0">
                                  <a:pos x="197" y="236"/>
                                </a:cxn>
                                <a:cxn ang="0">
                                  <a:pos x="214" y="231"/>
                                </a:cxn>
                                <a:cxn ang="0">
                                  <a:pos x="212" y="224"/>
                                </a:cxn>
                                <a:cxn ang="0">
                                  <a:pos x="204" y="200"/>
                                </a:cxn>
                                <a:cxn ang="0">
                                  <a:pos x="212" y="181"/>
                                </a:cxn>
                                <a:cxn ang="0">
                                  <a:pos x="219" y="117"/>
                                </a:cxn>
                                <a:cxn ang="0">
                                  <a:pos x="231" y="43"/>
                                </a:cxn>
                                <a:cxn ang="0">
                                  <a:pos x="234" y="0"/>
                                </a:cxn>
                              </a:cxnLst>
                              <a:rect l="0" t="0" r="r" b="b"/>
                              <a:pathLst>
                                <a:path w="234" h="236">
                                  <a:moveTo>
                                    <a:pt x="234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09" y="6"/>
                                  </a:lnTo>
                                  <a:lnTo>
                                    <a:pt x="206" y="11"/>
                                  </a:lnTo>
                                  <a:lnTo>
                                    <a:pt x="197" y="16"/>
                                  </a:lnTo>
                                  <a:lnTo>
                                    <a:pt x="187" y="16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160" y="18"/>
                                  </a:lnTo>
                                  <a:lnTo>
                                    <a:pt x="156" y="14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7" y="17"/>
                                  </a:lnTo>
                                  <a:lnTo>
                                    <a:pt x="143" y="18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33" y="41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13" y="52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78" y="54"/>
                                  </a:lnTo>
                                  <a:lnTo>
                                    <a:pt x="72" y="64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35" y="101"/>
                                  </a:lnTo>
                                  <a:lnTo>
                                    <a:pt x="32" y="108"/>
                                  </a:lnTo>
                                  <a:lnTo>
                                    <a:pt x="29" y="111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20" y="141"/>
                                  </a:lnTo>
                                  <a:lnTo>
                                    <a:pt x="42" y="162"/>
                                  </a:lnTo>
                                  <a:lnTo>
                                    <a:pt x="57" y="181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95" y="211"/>
                                  </a:lnTo>
                                  <a:lnTo>
                                    <a:pt x="98" y="217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10" y="215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143" y="226"/>
                                  </a:lnTo>
                                  <a:lnTo>
                                    <a:pt x="152" y="226"/>
                                  </a:lnTo>
                                  <a:lnTo>
                                    <a:pt x="160" y="224"/>
                                  </a:lnTo>
                                  <a:lnTo>
                                    <a:pt x="165" y="224"/>
                                  </a:lnTo>
                                  <a:lnTo>
                                    <a:pt x="174" y="227"/>
                                  </a:lnTo>
                                  <a:lnTo>
                                    <a:pt x="182" y="235"/>
                                  </a:lnTo>
                                  <a:lnTo>
                                    <a:pt x="187" y="236"/>
                                  </a:lnTo>
                                  <a:lnTo>
                                    <a:pt x="197" y="236"/>
                                  </a:lnTo>
                                  <a:lnTo>
                                    <a:pt x="209" y="233"/>
                                  </a:lnTo>
                                  <a:lnTo>
                                    <a:pt x="214" y="231"/>
                                  </a:lnTo>
                                  <a:lnTo>
                                    <a:pt x="214" y="230"/>
                                  </a:lnTo>
                                  <a:lnTo>
                                    <a:pt x="212" y="224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12" y="181"/>
                                  </a:lnTo>
                                  <a:lnTo>
                                    <a:pt x="213" y="156"/>
                                  </a:lnTo>
                                  <a:lnTo>
                                    <a:pt x="219" y="117"/>
                                  </a:lnTo>
                                  <a:lnTo>
                                    <a:pt x="219" y="82"/>
                                  </a:lnTo>
                                  <a:lnTo>
                                    <a:pt x="231" y="43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3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4" name="Freeform 263"/>
                          <wps:cNvSpPr>
                            <a:spLocks noChangeAspect="1"/>
                          </wps:cNvSpPr>
                          <wps:spPr bwMode="gray">
                            <a:xfrm>
                              <a:off x="3313906" y="3524597"/>
                              <a:ext cx="101600" cy="4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" y="1"/>
                                </a:cxn>
                                <a:cxn ang="0">
                                  <a:pos x="6" y="9"/>
                                </a:cxn>
                                <a:cxn ang="0">
                                  <a:pos x="16" y="32"/>
                                </a:cxn>
                                <a:cxn ang="0">
                                  <a:pos x="10" y="44"/>
                                </a:cxn>
                                <a:cxn ang="0">
                                  <a:pos x="1" y="71"/>
                                </a:cxn>
                                <a:cxn ang="0">
                                  <a:pos x="7" y="82"/>
                                </a:cxn>
                                <a:cxn ang="0">
                                  <a:pos x="22" y="72"/>
                                </a:cxn>
                                <a:cxn ang="0">
                                  <a:pos x="58" y="80"/>
                                </a:cxn>
                                <a:cxn ang="0">
                                  <a:pos x="75" y="87"/>
                                </a:cxn>
                                <a:cxn ang="0">
                                  <a:pos x="92" y="112"/>
                                </a:cxn>
                                <a:cxn ang="0">
                                  <a:pos x="109" y="103"/>
                                </a:cxn>
                                <a:cxn ang="0">
                                  <a:pos x="117" y="131"/>
                                </a:cxn>
                                <a:cxn ang="0">
                                  <a:pos x="135" y="134"/>
                                </a:cxn>
                                <a:cxn ang="0">
                                  <a:pos x="157" y="110"/>
                                </a:cxn>
                                <a:cxn ang="0">
                                  <a:pos x="139" y="95"/>
                                </a:cxn>
                                <a:cxn ang="0">
                                  <a:pos x="140" y="81"/>
                                </a:cxn>
                                <a:cxn ang="0">
                                  <a:pos x="160" y="72"/>
                                </a:cxn>
                                <a:cxn ang="0">
                                  <a:pos x="187" y="43"/>
                                </a:cxn>
                                <a:cxn ang="0">
                                  <a:pos x="201" y="34"/>
                                </a:cxn>
                                <a:cxn ang="0">
                                  <a:pos x="222" y="45"/>
                                </a:cxn>
                                <a:cxn ang="0">
                                  <a:pos x="260" y="63"/>
                                </a:cxn>
                                <a:cxn ang="0">
                                  <a:pos x="273" y="71"/>
                                </a:cxn>
                                <a:cxn ang="0">
                                  <a:pos x="258" y="85"/>
                                </a:cxn>
                                <a:cxn ang="0">
                                  <a:pos x="261" y="110"/>
                                </a:cxn>
                                <a:cxn ang="0">
                                  <a:pos x="281" y="128"/>
                                </a:cxn>
                                <a:cxn ang="0">
                                  <a:pos x="290" y="109"/>
                                </a:cxn>
                                <a:cxn ang="0">
                                  <a:pos x="302" y="109"/>
                                </a:cxn>
                                <a:cxn ang="0">
                                  <a:pos x="318" y="87"/>
                                </a:cxn>
                                <a:cxn ang="0">
                                  <a:pos x="313" y="77"/>
                                </a:cxn>
                                <a:cxn ang="0">
                                  <a:pos x="304" y="66"/>
                                </a:cxn>
                                <a:cxn ang="0">
                                  <a:pos x="297" y="48"/>
                                </a:cxn>
                                <a:cxn ang="0">
                                  <a:pos x="266" y="18"/>
                                </a:cxn>
                                <a:cxn ang="0">
                                  <a:pos x="231" y="11"/>
                                </a:cxn>
                                <a:cxn ang="0">
                                  <a:pos x="189" y="1"/>
                                </a:cxn>
                                <a:cxn ang="0">
                                  <a:pos x="176" y="11"/>
                                </a:cxn>
                                <a:cxn ang="0">
                                  <a:pos x="164" y="31"/>
                                </a:cxn>
                                <a:cxn ang="0">
                                  <a:pos x="156" y="20"/>
                                </a:cxn>
                                <a:cxn ang="0">
                                  <a:pos x="118" y="36"/>
                                </a:cxn>
                                <a:cxn ang="0">
                                  <a:pos x="101" y="44"/>
                                </a:cxn>
                                <a:cxn ang="0">
                                  <a:pos x="71" y="34"/>
                                </a:cxn>
                                <a:cxn ang="0">
                                  <a:pos x="45" y="23"/>
                                </a:cxn>
                                <a:cxn ang="0">
                                  <a:pos x="35" y="7"/>
                                </a:cxn>
                              </a:cxnLst>
                              <a:rect l="0" t="0" r="r" b="b"/>
                              <a:pathLst>
                                <a:path w="318" h="135">
                                  <a:moveTo>
                                    <a:pt x="23" y="0"/>
                                  </a:moveTo>
                                  <a:lnTo>
                                    <a:pt x="22" y="1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7" y="81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103" y="106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13" y="112"/>
                                  </a:lnTo>
                                  <a:lnTo>
                                    <a:pt x="113" y="122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18" y="134"/>
                                  </a:lnTo>
                                  <a:lnTo>
                                    <a:pt x="130" y="135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57" y="110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148" y="102"/>
                                  </a:lnTo>
                                  <a:lnTo>
                                    <a:pt x="139" y="95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37" y="87"/>
                                  </a:lnTo>
                                  <a:lnTo>
                                    <a:pt x="140" y="81"/>
                                  </a:lnTo>
                                  <a:lnTo>
                                    <a:pt x="148" y="75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0" y="72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87" y="43"/>
                                  </a:lnTo>
                                  <a:lnTo>
                                    <a:pt x="189" y="39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201" y="34"/>
                                  </a:lnTo>
                                  <a:lnTo>
                                    <a:pt x="205" y="34"/>
                                  </a:lnTo>
                                  <a:lnTo>
                                    <a:pt x="209" y="36"/>
                                  </a:lnTo>
                                  <a:lnTo>
                                    <a:pt x="222" y="45"/>
                                  </a:lnTo>
                                  <a:lnTo>
                                    <a:pt x="241" y="54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60" y="63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69" y="71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58" y="104"/>
                                  </a:lnTo>
                                  <a:lnTo>
                                    <a:pt x="261" y="110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80" y="128"/>
                                  </a:lnTo>
                                  <a:lnTo>
                                    <a:pt x="281" y="128"/>
                                  </a:lnTo>
                                  <a:lnTo>
                                    <a:pt x="281" y="123"/>
                                  </a:lnTo>
                                  <a:lnTo>
                                    <a:pt x="290" y="117"/>
                                  </a:lnTo>
                                  <a:lnTo>
                                    <a:pt x="290" y="109"/>
                                  </a:lnTo>
                                  <a:lnTo>
                                    <a:pt x="293" y="108"/>
                                  </a:lnTo>
                                  <a:lnTo>
                                    <a:pt x="298" y="11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318" y="91"/>
                                  </a:lnTo>
                                  <a:lnTo>
                                    <a:pt x="318" y="87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313" y="83"/>
                                  </a:lnTo>
                                  <a:lnTo>
                                    <a:pt x="313" y="77"/>
                                  </a:lnTo>
                                  <a:lnTo>
                                    <a:pt x="309" y="71"/>
                                  </a:lnTo>
                                  <a:lnTo>
                                    <a:pt x="304" y="68"/>
                                  </a:lnTo>
                                  <a:lnTo>
                                    <a:pt x="304" y="66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07" y="54"/>
                                  </a:lnTo>
                                  <a:lnTo>
                                    <a:pt x="297" y="48"/>
                                  </a:lnTo>
                                  <a:lnTo>
                                    <a:pt x="287" y="37"/>
                                  </a:lnTo>
                                  <a:lnTo>
                                    <a:pt x="284" y="33"/>
                                  </a:lnTo>
                                  <a:lnTo>
                                    <a:pt x="266" y="18"/>
                                  </a:lnTo>
                                  <a:lnTo>
                                    <a:pt x="257" y="15"/>
                                  </a:lnTo>
                                  <a:lnTo>
                                    <a:pt x="244" y="11"/>
                                  </a:lnTo>
                                  <a:lnTo>
                                    <a:pt x="231" y="11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184" y="2"/>
                                  </a:lnTo>
                                  <a:lnTo>
                                    <a:pt x="182" y="4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74" y="27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0" y="20"/>
                                  </a:lnTo>
                                  <a:lnTo>
                                    <a:pt x="156" y="20"/>
                                  </a:lnTo>
                                  <a:lnTo>
                                    <a:pt x="137" y="31"/>
                                  </a:lnTo>
                                  <a:lnTo>
                                    <a:pt x="121" y="33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5" name="Freeform 264"/>
                          <wps:cNvSpPr>
                            <a:spLocks noChangeAspect="1"/>
                          </wps:cNvSpPr>
                          <wps:spPr bwMode="gray">
                            <a:xfrm>
                              <a:off x="3153568" y="3378547"/>
                              <a:ext cx="68263" cy="746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" y="1"/>
                                </a:cxn>
                                <a:cxn ang="0">
                                  <a:pos x="39" y="28"/>
                                </a:cxn>
                                <a:cxn ang="0">
                                  <a:pos x="63" y="52"/>
                                </a:cxn>
                                <a:cxn ang="0">
                                  <a:pos x="82" y="71"/>
                                </a:cxn>
                                <a:cxn ang="0">
                                  <a:pos x="95" y="84"/>
                                </a:cxn>
                                <a:cxn ang="0">
                                  <a:pos x="93" y="100"/>
                                </a:cxn>
                                <a:cxn ang="0">
                                  <a:pos x="69" y="99"/>
                                </a:cxn>
                                <a:cxn ang="0">
                                  <a:pos x="16" y="138"/>
                                </a:cxn>
                                <a:cxn ang="0">
                                  <a:pos x="9" y="152"/>
                                </a:cxn>
                                <a:cxn ang="0">
                                  <a:pos x="5" y="158"/>
                                </a:cxn>
                                <a:cxn ang="0">
                                  <a:pos x="6" y="168"/>
                                </a:cxn>
                                <a:cxn ang="0">
                                  <a:pos x="2" y="186"/>
                                </a:cxn>
                                <a:cxn ang="0">
                                  <a:pos x="2" y="191"/>
                                </a:cxn>
                                <a:cxn ang="0">
                                  <a:pos x="9" y="196"/>
                                </a:cxn>
                                <a:cxn ang="0">
                                  <a:pos x="17" y="204"/>
                                </a:cxn>
                                <a:cxn ang="0">
                                  <a:pos x="37" y="217"/>
                                </a:cxn>
                                <a:cxn ang="0">
                                  <a:pos x="55" y="226"/>
                                </a:cxn>
                                <a:cxn ang="0">
                                  <a:pos x="86" y="227"/>
                                </a:cxn>
                                <a:cxn ang="0">
                                  <a:pos x="112" y="232"/>
                                </a:cxn>
                                <a:cxn ang="0">
                                  <a:pos x="119" y="232"/>
                                </a:cxn>
                                <a:cxn ang="0">
                                  <a:pos x="134" y="220"/>
                                </a:cxn>
                                <a:cxn ang="0">
                                  <a:pos x="145" y="211"/>
                                </a:cxn>
                                <a:cxn ang="0">
                                  <a:pos x="149" y="199"/>
                                </a:cxn>
                                <a:cxn ang="0">
                                  <a:pos x="155" y="194"/>
                                </a:cxn>
                                <a:cxn ang="0">
                                  <a:pos x="165" y="184"/>
                                </a:cxn>
                                <a:cxn ang="0">
                                  <a:pos x="163" y="175"/>
                                </a:cxn>
                                <a:cxn ang="0">
                                  <a:pos x="162" y="169"/>
                                </a:cxn>
                                <a:cxn ang="0">
                                  <a:pos x="172" y="159"/>
                                </a:cxn>
                                <a:cxn ang="0">
                                  <a:pos x="177" y="157"/>
                                </a:cxn>
                                <a:cxn ang="0">
                                  <a:pos x="208" y="134"/>
                                </a:cxn>
                                <a:cxn ang="0">
                                  <a:pos x="212" y="124"/>
                                </a:cxn>
                                <a:cxn ang="0">
                                  <a:pos x="211" y="121"/>
                                </a:cxn>
                                <a:cxn ang="0">
                                  <a:pos x="209" y="118"/>
                                </a:cxn>
                                <a:cxn ang="0">
                                  <a:pos x="195" y="121"/>
                                </a:cxn>
                                <a:cxn ang="0">
                                  <a:pos x="187" y="116"/>
                                </a:cxn>
                                <a:cxn ang="0">
                                  <a:pos x="184" y="111"/>
                                </a:cxn>
                                <a:cxn ang="0">
                                  <a:pos x="163" y="108"/>
                                </a:cxn>
                                <a:cxn ang="0">
                                  <a:pos x="166" y="72"/>
                                </a:cxn>
                              </a:cxnLst>
                              <a:rect l="0" t="0" r="r" b="b"/>
                              <a:pathLst>
                                <a:path w="212" h="235">
                                  <a:moveTo>
                                    <a:pt x="166" y="0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3" y="99"/>
                                  </a:lnTo>
                                  <a:lnTo>
                                    <a:pt x="93" y="100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9" y="152"/>
                                  </a:lnTo>
                                  <a:lnTo>
                                    <a:pt x="6" y="157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6" y="168"/>
                                  </a:lnTo>
                                  <a:lnTo>
                                    <a:pt x="4" y="170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7" y="195"/>
                                  </a:lnTo>
                                  <a:lnTo>
                                    <a:pt x="9" y="196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37" y="217"/>
                                  </a:lnTo>
                                  <a:lnTo>
                                    <a:pt x="47" y="222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66" y="227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96" y="228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9" y="235"/>
                                  </a:lnTo>
                                  <a:lnTo>
                                    <a:pt x="119" y="232"/>
                                  </a:lnTo>
                                  <a:lnTo>
                                    <a:pt x="125" y="222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38" y="213"/>
                                  </a:lnTo>
                                  <a:lnTo>
                                    <a:pt x="145" y="211"/>
                                  </a:lnTo>
                                  <a:lnTo>
                                    <a:pt x="147" y="206"/>
                                  </a:lnTo>
                                  <a:lnTo>
                                    <a:pt x="149" y="199"/>
                                  </a:lnTo>
                                  <a:lnTo>
                                    <a:pt x="152" y="195"/>
                                  </a:lnTo>
                                  <a:lnTo>
                                    <a:pt x="155" y="194"/>
                                  </a:lnTo>
                                  <a:lnTo>
                                    <a:pt x="156" y="189"/>
                                  </a:lnTo>
                                  <a:lnTo>
                                    <a:pt x="165" y="184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63" y="175"/>
                                  </a:lnTo>
                                  <a:lnTo>
                                    <a:pt x="162" y="174"/>
                                  </a:lnTo>
                                  <a:lnTo>
                                    <a:pt x="162" y="169"/>
                                  </a:lnTo>
                                  <a:lnTo>
                                    <a:pt x="163" y="165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73" y="158"/>
                                  </a:lnTo>
                                  <a:lnTo>
                                    <a:pt x="177" y="157"/>
                                  </a:lnTo>
                                  <a:lnTo>
                                    <a:pt x="189" y="146"/>
                                  </a:lnTo>
                                  <a:lnTo>
                                    <a:pt x="208" y="134"/>
                                  </a:lnTo>
                                  <a:lnTo>
                                    <a:pt x="211" y="127"/>
                                  </a:lnTo>
                                  <a:lnTo>
                                    <a:pt x="212" y="124"/>
                                  </a:lnTo>
                                  <a:lnTo>
                                    <a:pt x="212" y="121"/>
                                  </a:lnTo>
                                  <a:lnTo>
                                    <a:pt x="211" y="121"/>
                                  </a:lnTo>
                                  <a:lnTo>
                                    <a:pt x="210" y="121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03" y="116"/>
                                  </a:lnTo>
                                  <a:lnTo>
                                    <a:pt x="195" y="121"/>
                                  </a:lnTo>
                                  <a:lnTo>
                                    <a:pt x="193" y="121"/>
                                  </a:lnTo>
                                  <a:lnTo>
                                    <a:pt x="187" y="116"/>
                                  </a:lnTo>
                                  <a:lnTo>
                                    <a:pt x="183" y="110"/>
                                  </a:lnTo>
                                  <a:lnTo>
                                    <a:pt x="184" y="111"/>
                                  </a:lnTo>
                                  <a:lnTo>
                                    <a:pt x="172" y="110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107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6" name="Freeform 265"/>
                          <wps:cNvSpPr>
                            <a:spLocks noChangeAspect="1"/>
                          </wps:cNvSpPr>
                          <wps:spPr bwMode="gray">
                            <a:xfrm>
                              <a:off x="3205956" y="3367434"/>
                              <a:ext cx="19050" cy="460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" y="2"/>
                                </a:cxn>
                                <a:cxn ang="0">
                                  <a:pos x="41" y="0"/>
                                </a:cxn>
                                <a:cxn ang="0">
                                  <a:pos x="36" y="3"/>
                                </a:cxn>
                                <a:cxn ang="0">
                                  <a:pos x="21" y="31"/>
                                </a:cxn>
                                <a:cxn ang="0">
                                  <a:pos x="16" y="31"/>
                                </a:cxn>
                                <a:cxn ang="0">
                                  <a:pos x="3" y="34"/>
                                </a:cxn>
                                <a:cxn ang="0">
                                  <a:pos x="3" y="106"/>
                                </a:cxn>
                                <a:cxn ang="0">
                                  <a:pos x="2" y="141"/>
                                </a:cxn>
                                <a:cxn ang="0">
                                  <a:pos x="0" y="142"/>
                                </a:cxn>
                                <a:cxn ang="0">
                                  <a:pos x="9" y="144"/>
                                </a:cxn>
                                <a:cxn ang="0">
                                  <a:pos x="21" y="145"/>
                                </a:cxn>
                                <a:cxn ang="0">
                                  <a:pos x="20" y="144"/>
                                </a:cxn>
                                <a:cxn ang="0">
                                  <a:pos x="20" y="136"/>
                                </a:cxn>
                                <a:cxn ang="0">
                                  <a:pos x="21" y="132"/>
                                </a:cxn>
                                <a:cxn ang="0">
                                  <a:pos x="27" y="126"/>
                                </a:cxn>
                                <a:cxn ang="0">
                                  <a:pos x="38" y="118"/>
                                </a:cxn>
                                <a:cxn ang="0">
                                  <a:pos x="45" y="110"/>
                                </a:cxn>
                                <a:cxn ang="0">
                                  <a:pos x="47" y="102"/>
                                </a:cxn>
                                <a:cxn ang="0">
                                  <a:pos x="48" y="102"/>
                                </a:cxn>
                                <a:cxn ang="0">
                                  <a:pos x="51" y="89"/>
                                </a:cxn>
                                <a:cxn ang="0">
                                  <a:pos x="52" y="77"/>
                                </a:cxn>
                                <a:cxn ang="0">
                                  <a:pos x="51" y="56"/>
                                </a:cxn>
                                <a:cxn ang="0">
                                  <a:pos x="53" y="41"/>
                                </a:cxn>
                                <a:cxn ang="0">
                                  <a:pos x="57" y="28"/>
                                </a:cxn>
                                <a:cxn ang="0">
                                  <a:pos x="62" y="18"/>
                                </a:cxn>
                                <a:cxn ang="0">
                                  <a:pos x="62" y="13"/>
                                </a:cxn>
                                <a:cxn ang="0">
                                  <a:pos x="58" y="8"/>
                                </a:cxn>
                                <a:cxn ang="0">
                                  <a:pos x="47" y="3"/>
                                </a:cxn>
                                <a:cxn ang="0">
                                  <a:pos x="46" y="2"/>
                                </a:cxn>
                              </a:cxnLst>
                              <a:rect l="0" t="0" r="r" b="b"/>
                              <a:pathLst>
                                <a:path w="62" h="145">
                                  <a:moveTo>
                                    <a:pt x="46" y="2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9" y="144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21" y="132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45" y="110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3" y="41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6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7" name="Freeform 266"/>
                          <wps:cNvSpPr>
                            <a:spLocks noChangeAspect="1"/>
                          </wps:cNvSpPr>
                          <wps:spPr bwMode="gray">
                            <a:xfrm>
                              <a:off x="3191668" y="3440459"/>
                              <a:ext cx="39688" cy="222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" y="0"/>
                                </a:cxn>
                                <a:cxn ang="0">
                                  <a:pos x="31" y="4"/>
                                </a:cxn>
                                <a:cxn ang="0">
                                  <a:pos x="28" y="11"/>
                                </a:cxn>
                                <a:cxn ang="0">
                                  <a:pos x="26" y="16"/>
                                </a:cxn>
                                <a:cxn ang="0">
                                  <a:pos x="19" y="18"/>
                                </a:cxn>
                                <a:cxn ang="0">
                                  <a:pos x="15" y="25"/>
                                </a:cxn>
                                <a:cxn ang="0">
                                  <a:pos x="6" y="27"/>
                                </a:cxn>
                                <a:cxn ang="0">
                                  <a:pos x="0" y="37"/>
                                </a:cxn>
                                <a:cxn ang="0">
                                  <a:pos x="0" y="40"/>
                                </a:cxn>
                                <a:cxn ang="0">
                                  <a:pos x="9" y="48"/>
                                </a:cxn>
                                <a:cxn ang="0">
                                  <a:pos x="21" y="53"/>
                                </a:cxn>
                                <a:cxn ang="0">
                                  <a:pos x="36" y="55"/>
                                </a:cxn>
                                <a:cxn ang="0">
                                  <a:pos x="46" y="56"/>
                                </a:cxn>
                                <a:cxn ang="0">
                                  <a:pos x="58" y="65"/>
                                </a:cxn>
                                <a:cxn ang="0">
                                  <a:pos x="76" y="70"/>
                                </a:cxn>
                                <a:cxn ang="0">
                                  <a:pos x="103" y="71"/>
                                </a:cxn>
                                <a:cxn ang="0">
                                  <a:pos x="120" y="64"/>
                                </a:cxn>
                                <a:cxn ang="0">
                                  <a:pos x="125" y="59"/>
                                </a:cxn>
                                <a:cxn ang="0">
                                  <a:pos x="123" y="56"/>
                                </a:cxn>
                                <a:cxn ang="0">
                                  <a:pos x="123" y="38"/>
                                </a:cxn>
                                <a:cxn ang="0">
                                  <a:pos x="123" y="37"/>
                                </a:cxn>
                                <a:cxn ang="0">
                                  <a:pos x="118" y="32"/>
                                </a:cxn>
                                <a:cxn ang="0">
                                  <a:pos x="109" y="29"/>
                                </a:cxn>
                                <a:cxn ang="0">
                                  <a:pos x="107" y="27"/>
                                </a:cxn>
                                <a:cxn ang="0">
                                  <a:pos x="100" y="28"/>
                                </a:cxn>
                                <a:cxn ang="0">
                                  <a:pos x="95" y="33"/>
                                </a:cxn>
                                <a:cxn ang="0">
                                  <a:pos x="90" y="33"/>
                                </a:cxn>
                                <a:cxn ang="0">
                                  <a:pos x="85" y="31"/>
                                </a:cxn>
                                <a:cxn ang="0">
                                  <a:pos x="82" y="28"/>
                                </a:cxn>
                                <a:cxn ang="0">
                                  <a:pos x="82" y="26"/>
                                </a:cxn>
                                <a:cxn ang="0">
                                  <a:pos x="75" y="26"/>
                                </a:cxn>
                                <a:cxn ang="0">
                                  <a:pos x="73" y="23"/>
                                </a:cxn>
                                <a:cxn ang="0">
                                  <a:pos x="71" y="20"/>
                                </a:cxn>
                                <a:cxn ang="0">
                                  <a:pos x="66" y="20"/>
                                </a:cxn>
                                <a:cxn ang="0">
                                  <a:pos x="59" y="15"/>
                                </a:cxn>
                                <a:cxn ang="0">
                                  <a:pos x="57" y="10"/>
                                </a:cxn>
                                <a:cxn ang="0">
                                  <a:pos x="52" y="4"/>
                                </a:cxn>
                                <a:cxn ang="0">
                                  <a:pos x="39" y="4"/>
                                </a:cxn>
                                <a:cxn ang="0">
                                  <a:pos x="33" y="0"/>
                                </a:cxn>
                              </a:cxnLst>
                              <a:rect l="0" t="0" r="r" b="b"/>
                              <a:pathLst>
                                <a:path w="125" h="71">
                                  <a:moveTo>
                                    <a:pt x="33" y="0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123" y="56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09" y="29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66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8" name="Freeform 267"/>
                          <wps:cNvSpPr>
                            <a:spLocks noChangeAspect="1"/>
                          </wps:cNvSpPr>
                          <wps:spPr bwMode="gray">
                            <a:xfrm>
                              <a:off x="3264693" y="3497609"/>
                              <a:ext cx="57150" cy="508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18"/>
                                </a:cxn>
                                <a:cxn ang="0">
                                  <a:pos x="94" y="21"/>
                                </a:cxn>
                                <a:cxn ang="0">
                                  <a:pos x="81" y="12"/>
                                </a:cxn>
                                <a:cxn ang="0">
                                  <a:pos x="67" y="9"/>
                                </a:cxn>
                                <a:cxn ang="0">
                                  <a:pos x="50" y="11"/>
                                </a:cxn>
                                <a:cxn ang="0">
                                  <a:pos x="17" y="0"/>
                                </a:cxn>
                                <a:cxn ang="0">
                                  <a:pos x="6" y="6"/>
                                </a:cxn>
                                <a:cxn ang="0">
                                  <a:pos x="2" y="12"/>
                                </a:cxn>
                                <a:cxn ang="0">
                                  <a:pos x="6" y="21"/>
                                </a:cxn>
                                <a:cxn ang="0">
                                  <a:pos x="2" y="36"/>
                                </a:cxn>
                                <a:cxn ang="0">
                                  <a:pos x="3" y="53"/>
                                </a:cxn>
                                <a:cxn ang="0">
                                  <a:pos x="11" y="66"/>
                                </a:cxn>
                                <a:cxn ang="0">
                                  <a:pos x="23" y="71"/>
                                </a:cxn>
                                <a:cxn ang="0">
                                  <a:pos x="39" y="82"/>
                                </a:cxn>
                                <a:cxn ang="0">
                                  <a:pos x="45" y="85"/>
                                </a:cxn>
                                <a:cxn ang="0">
                                  <a:pos x="49" y="69"/>
                                </a:cxn>
                                <a:cxn ang="0">
                                  <a:pos x="39" y="61"/>
                                </a:cxn>
                                <a:cxn ang="0">
                                  <a:pos x="51" y="60"/>
                                </a:cxn>
                                <a:cxn ang="0">
                                  <a:pos x="65" y="77"/>
                                </a:cxn>
                                <a:cxn ang="0">
                                  <a:pos x="76" y="92"/>
                                </a:cxn>
                                <a:cxn ang="0">
                                  <a:pos x="106" y="104"/>
                                </a:cxn>
                                <a:cxn ang="0">
                                  <a:pos x="121" y="142"/>
                                </a:cxn>
                                <a:cxn ang="0">
                                  <a:pos x="130" y="149"/>
                                </a:cxn>
                                <a:cxn ang="0">
                                  <a:pos x="141" y="150"/>
                                </a:cxn>
                                <a:cxn ang="0">
                                  <a:pos x="140" y="136"/>
                                </a:cxn>
                                <a:cxn ang="0">
                                  <a:pos x="145" y="139"/>
                                </a:cxn>
                                <a:cxn ang="0">
                                  <a:pos x="154" y="156"/>
                                </a:cxn>
                                <a:cxn ang="0">
                                  <a:pos x="158" y="157"/>
                                </a:cxn>
                                <a:cxn ang="0">
                                  <a:pos x="168" y="142"/>
                                </a:cxn>
                                <a:cxn ang="0">
                                  <a:pos x="168" y="126"/>
                                </a:cxn>
                                <a:cxn ang="0">
                                  <a:pos x="173" y="118"/>
                                </a:cxn>
                                <a:cxn ang="0">
                                  <a:pos x="162" y="109"/>
                                </a:cxn>
                                <a:cxn ang="0">
                                  <a:pos x="170" y="86"/>
                                </a:cxn>
                                <a:cxn ang="0">
                                  <a:pos x="176" y="87"/>
                                </a:cxn>
                                <a:cxn ang="0">
                                  <a:pos x="180" y="86"/>
                                </a:cxn>
                                <a:cxn ang="0">
                                  <a:pos x="161" y="72"/>
                                </a:cxn>
                                <a:cxn ang="0">
                                  <a:pos x="133" y="43"/>
                                </a:cxn>
                                <a:cxn ang="0">
                                  <a:pos x="125" y="25"/>
                                </a:cxn>
                                <a:cxn ang="0">
                                  <a:pos x="121" y="16"/>
                                </a:cxn>
                              </a:cxnLst>
                              <a:rect l="0" t="0" r="r" b="b"/>
                              <a:pathLst>
                                <a:path w="180" h="157">
                                  <a:moveTo>
                                    <a:pt x="121" y="16"/>
                                  </a:moveTo>
                                  <a:lnTo>
                                    <a:pt x="118" y="18"/>
                                  </a:lnTo>
                                  <a:lnTo>
                                    <a:pt x="104" y="21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3" y="7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76" y="92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106" y="104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21" y="142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41" y="150"/>
                                  </a:lnTo>
                                  <a:lnTo>
                                    <a:pt x="136" y="139"/>
                                  </a:lnTo>
                                  <a:lnTo>
                                    <a:pt x="140" y="136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5" y="139"/>
                                  </a:lnTo>
                                  <a:lnTo>
                                    <a:pt x="151" y="145"/>
                                  </a:lnTo>
                                  <a:lnTo>
                                    <a:pt x="154" y="156"/>
                                  </a:lnTo>
                                  <a:lnTo>
                                    <a:pt x="157" y="157"/>
                                  </a:lnTo>
                                  <a:lnTo>
                                    <a:pt x="158" y="157"/>
                                  </a:lnTo>
                                  <a:lnTo>
                                    <a:pt x="165" y="147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67" y="130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72" y="123"/>
                                  </a:lnTo>
                                  <a:lnTo>
                                    <a:pt x="173" y="118"/>
                                  </a:lnTo>
                                  <a:lnTo>
                                    <a:pt x="169" y="114"/>
                                  </a:lnTo>
                                  <a:lnTo>
                                    <a:pt x="162" y="109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9" y="87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41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27" y="27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22" y="16"/>
                                  </a:lnTo>
                                  <a:lnTo>
                                    <a:pt x="121" y="1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9" name="Freeform 268"/>
                          <wps:cNvSpPr>
                            <a:spLocks noChangeAspect="1"/>
                          </wps:cNvSpPr>
                          <wps:spPr bwMode="gray">
                            <a:xfrm>
                              <a:off x="3202781" y="3411884"/>
                              <a:ext cx="106363" cy="539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6" y="54"/>
                                </a:cxn>
                                <a:cxn ang="0">
                                  <a:pos x="309" y="65"/>
                                </a:cxn>
                                <a:cxn ang="0">
                                  <a:pos x="290" y="70"/>
                                </a:cxn>
                                <a:cxn ang="0">
                                  <a:pos x="266" y="75"/>
                                </a:cxn>
                                <a:cxn ang="0">
                                  <a:pos x="259" y="68"/>
                                </a:cxn>
                                <a:cxn ang="0">
                                  <a:pos x="252" y="70"/>
                                </a:cxn>
                                <a:cxn ang="0">
                                  <a:pos x="246" y="72"/>
                                </a:cxn>
                                <a:cxn ang="0">
                                  <a:pos x="239" y="92"/>
                                </a:cxn>
                                <a:cxn ang="0">
                                  <a:pos x="226" y="97"/>
                                </a:cxn>
                                <a:cxn ang="0">
                                  <a:pos x="220" y="104"/>
                                </a:cxn>
                                <a:cxn ang="0">
                                  <a:pos x="213" y="112"/>
                                </a:cxn>
                                <a:cxn ang="0">
                                  <a:pos x="205" y="115"/>
                                </a:cxn>
                                <a:cxn ang="0">
                                  <a:pos x="196" y="117"/>
                                </a:cxn>
                                <a:cxn ang="0">
                                  <a:pos x="181" y="108"/>
                                </a:cxn>
                                <a:cxn ang="0">
                                  <a:pos x="171" y="126"/>
                                </a:cxn>
                                <a:cxn ang="0">
                                  <a:pos x="149" y="126"/>
                                </a:cxn>
                                <a:cxn ang="0">
                                  <a:pos x="148" y="149"/>
                                </a:cxn>
                                <a:cxn ang="0">
                                  <a:pos x="139" y="155"/>
                                </a:cxn>
                                <a:cxn ang="0">
                                  <a:pos x="132" y="165"/>
                                </a:cxn>
                                <a:cxn ang="0">
                                  <a:pos x="115" y="163"/>
                                </a:cxn>
                                <a:cxn ang="0">
                                  <a:pos x="107" y="152"/>
                                </a:cxn>
                                <a:cxn ang="0">
                                  <a:pos x="99" y="144"/>
                                </a:cxn>
                                <a:cxn ang="0">
                                  <a:pos x="90" y="142"/>
                                </a:cxn>
                                <a:cxn ang="0">
                                  <a:pos x="90" y="123"/>
                                </a:cxn>
                                <a:cxn ang="0">
                                  <a:pos x="76" y="115"/>
                                </a:cxn>
                                <a:cxn ang="0">
                                  <a:pos x="67" y="114"/>
                                </a:cxn>
                                <a:cxn ang="0">
                                  <a:pos x="57" y="119"/>
                                </a:cxn>
                                <a:cxn ang="0">
                                  <a:pos x="49" y="114"/>
                                </a:cxn>
                                <a:cxn ang="0">
                                  <a:pos x="42" y="112"/>
                                </a:cxn>
                                <a:cxn ang="0">
                                  <a:pos x="38" y="106"/>
                                </a:cxn>
                                <a:cxn ang="0">
                                  <a:pos x="26" y="101"/>
                                </a:cxn>
                                <a:cxn ang="0">
                                  <a:pos x="19" y="90"/>
                                </a:cxn>
                                <a:cxn ang="0">
                                  <a:pos x="0" y="86"/>
                                </a:cxn>
                                <a:cxn ang="0">
                                  <a:pos x="5" y="80"/>
                                </a:cxn>
                                <a:cxn ang="0">
                                  <a:pos x="13" y="71"/>
                                </a:cxn>
                                <a:cxn ang="0">
                                  <a:pos x="10" y="65"/>
                                </a:cxn>
                                <a:cxn ang="0">
                                  <a:pos x="11" y="56"/>
                                </a:cxn>
                                <a:cxn ang="0">
                                  <a:pos x="21" y="49"/>
                                </a:cxn>
                                <a:cxn ang="0">
                                  <a:pos x="38" y="37"/>
                                </a:cxn>
                                <a:cxn ang="0">
                                  <a:pos x="59" y="18"/>
                                </a:cxn>
                                <a:cxn ang="0">
                                  <a:pos x="74" y="13"/>
                                </a:cxn>
                                <a:cxn ang="0">
                                  <a:pos x="92" y="7"/>
                                </a:cxn>
                                <a:cxn ang="0">
                                  <a:pos x="124" y="11"/>
                                </a:cxn>
                                <a:cxn ang="0">
                                  <a:pos x="166" y="7"/>
                                </a:cxn>
                                <a:cxn ang="0">
                                  <a:pos x="183" y="5"/>
                                </a:cxn>
                                <a:cxn ang="0">
                                  <a:pos x="199" y="0"/>
                                </a:cxn>
                                <a:cxn ang="0">
                                  <a:pos x="209" y="5"/>
                                </a:cxn>
                                <a:cxn ang="0">
                                  <a:pos x="231" y="1"/>
                                </a:cxn>
                                <a:cxn ang="0">
                                  <a:pos x="245" y="2"/>
                                </a:cxn>
                                <a:cxn ang="0">
                                  <a:pos x="271" y="9"/>
                                </a:cxn>
                                <a:cxn ang="0">
                                  <a:pos x="293" y="16"/>
                                </a:cxn>
                                <a:cxn ang="0">
                                  <a:pos x="327" y="38"/>
                                </a:cxn>
                                <a:cxn ang="0">
                                  <a:pos x="337" y="52"/>
                                </a:cxn>
                              </a:cxnLst>
                              <a:rect l="0" t="0" r="r" b="b"/>
                              <a:pathLst>
                                <a:path w="337" h="166">
                                  <a:moveTo>
                                    <a:pt x="337" y="54"/>
                                  </a:moveTo>
                                  <a:lnTo>
                                    <a:pt x="326" y="54"/>
                                  </a:lnTo>
                                  <a:lnTo>
                                    <a:pt x="312" y="60"/>
                                  </a:lnTo>
                                  <a:lnTo>
                                    <a:pt x="309" y="65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0" y="70"/>
                                  </a:lnTo>
                                  <a:lnTo>
                                    <a:pt x="283" y="75"/>
                                  </a:lnTo>
                                  <a:lnTo>
                                    <a:pt x="266" y="75"/>
                                  </a:lnTo>
                                  <a:lnTo>
                                    <a:pt x="263" y="72"/>
                                  </a:lnTo>
                                  <a:lnTo>
                                    <a:pt x="259" y="68"/>
                                  </a:lnTo>
                                  <a:lnTo>
                                    <a:pt x="253" y="66"/>
                                  </a:lnTo>
                                  <a:lnTo>
                                    <a:pt x="252" y="70"/>
                                  </a:lnTo>
                                  <a:lnTo>
                                    <a:pt x="250" y="71"/>
                                  </a:lnTo>
                                  <a:lnTo>
                                    <a:pt x="246" y="72"/>
                                  </a:lnTo>
                                  <a:lnTo>
                                    <a:pt x="242" y="79"/>
                                  </a:lnTo>
                                  <a:lnTo>
                                    <a:pt x="239" y="92"/>
                                  </a:lnTo>
                                  <a:lnTo>
                                    <a:pt x="236" y="95"/>
                                  </a:lnTo>
                                  <a:lnTo>
                                    <a:pt x="226" y="97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20" y="104"/>
                                  </a:lnTo>
                                  <a:lnTo>
                                    <a:pt x="216" y="10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15"/>
                                  </a:lnTo>
                                  <a:lnTo>
                                    <a:pt x="202" y="117"/>
                                  </a:lnTo>
                                  <a:lnTo>
                                    <a:pt x="196" y="117"/>
                                  </a:lnTo>
                                  <a:lnTo>
                                    <a:pt x="188" y="111"/>
                                  </a:lnTo>
                                  <a:lnTo>
                                    <a:pt x="181" y="108"/>
                                  </a:lnTo>
                                  <a:lnTo>
                                    <a:pt x="175" y="118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46" y="134"/>
                                  </a:lnTo>
                                  <a:lnTo>
                                    <a:pt x="148" y="149"/>
                                  </a:lnTo>
                                  <a:lnTo>
                                    <a:pt x="144" y="150"/>
                                  </a:lnTo>
                                  <a:lnTo>
                                    <a:pt x="139" y="155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32" y="165"/>
                                  </a:lnTo>
                                  <a:lnTo>
                                    <a:pt x="115" y="166"/>
                                  </a:lnTo>
                                  <a:lnTo>
                                    <a:pt x="115" y="163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07" y="152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99" y="144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90" y="142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4" y="113"/>
                                  </a:lnTo>
                                  <a:lnTo>
                                    <a:pt x="67" y="114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3" y="106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1" y="56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110" y="9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78" y="6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09" y="5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31" y="1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57" y="9"/>
                                  </a:lnTo>
                                  <a:lnTo>
                                    <a:pt x="271" y="9"/>
                                  </a:lnTo>
                                  <a:lnTo>
                                    <a:pt x="283" y="11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304" y="27"/>
                                  </a:lnTo>
                                  <a:lnTo>
                                    <a:pt x="327" y="38"/>
                                  </a:lnTo>
                                  <a:lnTo>
                                    <a:pt x="332" y="43"/>
                                  </a:lnTo>
                                  <a:lnTo>
                                    <a:pt x="337" y="52"/>
                                  </a:lnTo>
                                  <a:lnTo>
                                    <a:pt x="337" y="5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90" name="Freeform 269"/>
                          <wps:cNvSpPr>
                            <a:spLocks noChangeAspect="1"/>
                          </wps:cNvSpPr>
                          <wps:spPr bwMode="gray">
                            <a:xfrm>
                              <a:off x="2721768" y="3094384"/>
                              <a:ext cx="525463" cy="3429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3" y="77"/>
                                </a:cxn>
                                <a:cxn ang="0">
                                  <a:pos x="233" y="144"/>
                                </a:cxn>
                                <a:cxn ang="0">
                                  <a:pos x="260" y="212"/>
                                </a:cxn>
                                <a:cxn ang="0">
                                  <a:pos x="324" y="292"/>
                                </a:cxn>
                                <a:cxn ang="0">
                                  <a:pos x="367" y="342"/>
                                </a:cxn>
                                <a:cxn ang="0">
                                  <a:pos x="433" y="395"/>
                                </a:cxn>
                                <a:cxn ang="0">
                                  <a:pos x="432" y="445"/>
                                </a:cxn>
                                <a:cxn ang="0">
                                  <a:pos x="501" y="481"/>
                                </a:cxn>
                                <a:cxn ang="0">
                                  <a:pos x="567" y="558"/>
                                </a:cxn>
                                <a:cxn ang="0">
                                  <a:pos x="630" y="627"/>
                                </a:cxn>
                                <a:cxn ang="0">
                                  <a:pos x="658" y="703"/>
                                </a:cxn>
                                <a:cxn ang="0">
                                  <a:pos x="635" y="752"/>
                                </a:cxn>
                                <a:cxn ang="0">
                                  <a:pos x="683" y="821"/>
                                </a:cxn>
                                <a:cxn ang="0">
                                  <a:pos x="740" y="858"/>
                                </a:cxn>
                                <a:cxn ang="0">
                                  <a:pos x="782" y="884"/>
                                </a:cxn>
                                <a:cxn ang="0">
                                  <a:pos x="860" y="913"/>
                                </a:cxn>
                                <a:cxn ang="0">
                                  <a:pos x="905" y="941"/>
                                </a:cxn>
                                <a:cxn ang="0">
                                  <a:pos x="1019" y="983"/>
                                </a:cxn>
                                <a:cxn ang="0">
                                  <a:pos x="1120" y="1020"/>
                                </a:cxn>
                                <a:cxn ang="0">
                                  <a:pos x="1202" y="995"/>
                                </a:cxn>
                                <a:cxn ang="0">
                                  <a:pos x="1336" y="1060"/>
                                </a:cxn>
                                <a:cxn ang="0">
                                  <a:pos x="1371" y="1047"/>
                                </a:cxn>
                                <a:cxn ang="0">
                                  <a:pos x="1454" y="974"/>
                                </a:cxn>
                                <a:cxn ang="0">
                                  <a:pos x="1541" y="892"/>
                                </a:cxn>
                                <a:cxn ang="0">
                                  <a:pos x="1593" y="859"/>
                                </a:cxn>
                                <a:cxn ang="0">
                                  <a:pos x="1616" y="810"/>
                                </a:cxn>
                                <a:cxn ang="0">
                                  <a:pos x="1641" y="736"/>
                                </a:cxn>
                                <a:cxn ang="0">
                                  <a:pos x="1588" y="675"/>
                                </a:cxn>
                                <a:cxn ang="0">
                                  <a:pos x="1464" y="708"/>
                                </a:cxn>
                                <a:cxn ang="0">
                                  <a:pos x="1411" y="830"/>
                                </a:cxn>
                                <a:cxn ang="0">
                                  <a:pos x="1345" y="848"/>
                                </a:cxn>
                                <a:cxn ang="0">
                                  <a:pos x="1215" y="853"/>
                                </a:cxn>
                                <a:cxn ang="0">
                                  <a:pos x="1154" y="822"/>
                                </a:cxn>
                                <a:cxn ang="0">
                                  <a:pos x="1103" y="741"/>
                                </a:cxn>
                                <a:cxn ang="0">
                                  <a:pos x="1063" y="634"/>
                                </a:cxn>
                                <a:cxn ang="0">
                                  <a:pos x="1057" y="498"/>
                                </a:cxn>
                                <a:cxn ang="0">
                                  <a:pos x="1098" y="444"/>
                                </a:cxn>
                                <a:cxn ang="0">
                                  <a:pos x="1078" y="424"/>
                                </a:cxn>
                                <a:cxn ang="0">
                                  <a:pos x="930" y="288"/>
                                </a:cxn>
                                <a:cxn ang="0">
                                  <a:pos x="785" y="185"/>
                                </a:cxn>
                                <a:cxn ang="0">
                                  <a:pos x="615" y="93"/>
                                </a:cxn>
                                <a:cxn ang="0">
                                  <a:pos x="334" y="84"/>
                                </a:cxn>
                                <a:cxn ang="0">
                                  <a:pos x="22" y="52"/>
                                </a:cxn>
                                <a:cxn ang="0">
                                  <a:pos x="57" y="120"/>
                                </a:cxn>
                                <a:cxn ang="0">
                                  <a:pos x="84" y="191"/>
                                </a:cxn>
                                <a:cxn ang="0">
                                  <a:pos x="147" y="241"/>
                                </a:cxn>
                                <a:cxn ang="0">
                                  <a:pos x="164" y="300"/>
                                </a:cxn>
                                <a:cxn ang="0">
                                  <a:pos x="126" y="315"/>
                                </a:cxn>
                                <a:cxn ang="0">
                                  <a:pos x="179" y="358"/>
                                </a:cxn>
                                <a:cxn ang="0">
                                  <a:pos x="239" y="397"/>
                                </a:cxn>
                                <a:cxn ang="0">
                                  <a:pos x="272" y="491"/>
                                </a:cxn>
                                <a:cxn ang="0">
                                  <a:pos x="305" y="509"/>
                                </a:cxn>
                                <a:cxn ang="0">
                                  <a:pos x="394" y="606"/>
                                </a:cxn>
                                <a:cxn ang="0">
                                  <a:pos x="412" y="557"/>
                                </a:cxn>
                                <a:cxn ang="0">
                                  <a:pos x="353" y="507"/>
                                </a:cxn>
                                <a:cxn ang="0">
                                  <a:pos x="323" y="424"/>
                                </a:cxn>
                                <a:cxn ang="0">
                                  <a:pos x="298" y="387"/>
                                </a:cxn>
                                <a:cxn ang="0">
                                  <a:pos x="266" y="330"/>
                                </a:cxn>
                                <a:cxn ang="0">
                                  <a:pos x="231" y="271"/>
                                </a:cxn>
                                <a:cxn ang="0">
                                  <a:pos x="195" y="218"/>
                                </a:cxn>
                                <a:cxn ang="0">
                                  <a:pos x="143" y="164"/>
                                </a:cxn>
                                <a:cxn ang="0">
                                  <a:pos x="127" y="56"/>
                                </a:cxn>
                              </a:cxnLst>
                              <a:rect l="0" t="0" r="r" b="b"/>
                              <a:pathLst>
                                <a:path w="1657" h="1083">
                                  <a:moveTo>
                                    <a:pt x="127" y="56"/>
                                  </a:moveTo>
                                  <a:lnTo>
                                    <a:pt x="136" y="59"/>
                                  </a:lnTo>
                                  <a:lnTo>
                                    <a:pt x="140" y="61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2" y="72"/>
                                  </a:lnTo>
                                  <a:lnTo>
                                    <a:pt x="162" y="77"/>
                                  </a:lnTo>
                                  <a:lnTo>
                                    <a:pt x="168" y="79"/>
                                  </a:lnTo>
                                  <a:lnTo>
                                    <a:pt x="183" y="77"/>
                                  </a:lnTo>
                                  <a:lnTo>
                                    <a:pt x="191" y="82"/>
                                  </a:lnTo>
                                  <a:lnTo>
                                    <a:pt x="191" y="88"/>
                                  </a:lnTo>
                                  <a:lnTo>
                                    <a:pt x="196" y="90"/>
                                  </a:lnTo>
                                  <a:lnTo>
                                    <a:pt x="215" y="95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23" y="105"/>
                                  </a:lnTo>
                                  <a:lnTo>
                                    <a:pt x="223" y="125"/>
                                  </a:lnTo>
                                  <a:lnTo>
                                    <a:pt x="226" y="131"/>
                                  </a:lnTo>
                                  <a:lnTo>
                                    <a:pt x="233" y="144"/>
                                  </a:lnTo>
                                  <a:lnTo>
                                    <a:pt x="234" y="152"/>
                                  </a:lnTo>
                                  <a:lnTo>
                                    <a:pt x="237" y="154"/>
                                  </a:lnTo>
                                  <a:lnTo>
                                    <a:pt x="240" y="161"/>
                                  </a:lnTo>
                                  <a:lnTo>
                                    <a:pt x="243" y="177"/>
                                  </a:lnTo>
                                  <a:lnTo>
                                    <a:pt x="248" y="183"/>
                                  </a:lnTo>
                                  <a:lnTo>
                                    <a:pt x="251" y="185"/>
                                  </a:lnTo>
                                  <a:lnTo>
                                    <a:pt x="254" y="188"/>
                                  </a:lnTo>
                                  <a:lnTo>
                                    <a:pt x="258" y="207"/>
                                  </a:lnTo>
                                  <a:lnTo>
                                    <a:pt x="260" y="212"/>
                                  </a:lnTo>
                                  <a:lnTo>
                                    <a:pt x="262" y="215"/>
                                  </a:lnTo>
                                  <a:lnTo>
                                    <a:pt x="269" y="219"/>
                                  </a:lnTo>
                                  <a:lnTo>
                                    <a:pt x="272" y="224"/>
                                  </a:lnTo>
                                  <a:lnTo>
                                    <a:pt x="277" y="239"/>
                                  </a:lnTo>
                                  <a:lnTo>
                                    <a:pt x="286" y="245"/>
                                  </a:lnTo>
                                  <a:lnTo>
                                    <a:pt x="290" y="257"/>
                                  </a:lnTo>
                                  <a:lnTo>
                                    <a:pt x="299" y="268"/>
                                  </a:lnTo>
                                  <a:lnTo>
                                    <a:pt x="310" y="272"/>
                                  </a:lnTo>
                                  <a:lnTo>
                                    <a:pt x="324" y="292"/>
                                  </a:lnTo>
                                  <a:lnTo>
                                    <a:pt x="334" y="299"/>
                                  </a:lnTo>
                                  <a:lnTo>
                                    <a:pt x="351" y="303"/>
                                  </a:lnTo>
                                  <a:lnTo>
                                    <a:pt x="357" y="304"/>
                                  </a:lnTo>
                                  <a:lnTo>
                                    <a:pt x="360" y="306"/>
                                  </a:lnTo>
                                  <a:lnTo>
                                    <a:pt x="361" y="320"/>
                                  </a:lnTo>
                                  <a:lnTo>
                                    <a:pt x="358" y="325"/>
                                  </a:lnTo>
                                  <a:lnTo>
                                    <a:pt x="361" y="330"/>
                                  </a:lnTo>
                                  <a:lnTo>
                                    <a:pt x="361" y="335"/>
                                  </a:lnTo>
                                  <a:lnTo>
                                    <a:pt x="367" y="342"/>
                                  </a:lnTo>
                                  <a:lnTo>
                                    <a:pt x="374" y="348"/>
                                  </a:lnTo>
                                  <a:lnTo>
                                    <a:pt x="390" y="355"/>
                                  </a:lnTo>
                                  <a:lnTo>
                                    <a:pt x="398" y="364"/>
                                  </a:lnTo>
                                  <a:lnTo>
                                    <a:pt x="401" y="374"/>
                                  </a:lnTo>
                                  <a:lnTo>
                                    <a:pt x="406" y="376"/>
                                  </a:lnTo>
                                  <a:lnTo>
                                    <a:pt x="407" y="379"/>
                                  </a:lnTo>
                                  <a:lnTo>
                                    <a:pt x="421" y="379"/>
                                  </a:lnTo>
                                  <a:lnTo>
                                    <a:pt x="428" y="384"/>
                                  </a:lnTo>
                                  <a:lnTo>
                                    <a:pt x="433" y="395"/>
                                  </a:lnTo>
                                  <a:lnTo>
                                    <a:pt x="439" y="397"/>
                                  </a:lnTo>
                                  <a:lnTo>
                                    <a:pt x="439" y="402"/>
                                  </a:lnTo>
                                  <a:lnTo>
                                    <a:pt x="433" y="412"/>
                                  </a:lnTo>
                                  <a:lnTo>
                                    <a:pt x="430" y="414"/>
                                  </a:lnTo>
                                  <a:lnTo>
                                    <a:pt x="428" y="421"/>
                                  </a:lnTo>
                                  <a:lnTo>
                                    <a:pt x="427" y="425"/>
                                  </a:lnTo>
                                  <a:lnTo>
                                    <a:pt x="426" y="433"/>
                                  </a:lnTo>
                                  <a:lnTo>
                                    <a:pt x="427" y="438"/>
                                  </a:lnTo>
                                  <a:lnTo>
                                    <a:pt x="432" y="445"/>
                                  </a:lnTo>
                                  <a:lnTo>
                                    <a:pt x="444" y="445"/>
                                  </a:lnTo>
                                  <a:lnTo>
                                    <a:pt x="452" y="439"/>
                                  </a:lnTo>
                                  <a:lnTo>
                                    <a:pt x="454" y="443"/>
                                  </a:lnTo>
                                  <a:lnTo>
                                    <a:pt x="450" y="451"/>
                                  </a:lnTo>
                                  <a:lnTo>
                                    <a:pt x="453" y="456"/>
                                  </a:lnTo>
                                  <a:lnTo>
                                    <a:pt x="476" y="468"/>
                                  </a:lnTo>
                                  <a:lnTo>
                                    <a:pt x="482" y="470"/>
                                  </a:lnTo>
                                  <a:lnTo>
                                    <a:pt x="487" y="466"/>
                                  </a:lnTo>
                                  <a:lnTo>
                                    <a:pt x="501" y="481"/>
                                  </a:lnTo>
                                  <a:lnTo>
                                    <a:pt x="506" y="484"/>
                                  </a:lnTo>
                                  <a:lnTo>
                                    <a:pt x="507" y="492"/>
                                  </a:lnTo>
                                  <a:lnTo>
                                    <a:pt x="507" y="503"/>
                                  </a:lnTo>
                                  <a:lnTo>
                                    <a:pt x="509" y="507"/>
                                  </a:lnTo>
                                  <a:lnTo>
                                    <a:pt x="543" y="535"/>
                                  </a:lnTo>
                                  <a:lnTo>
                                    <a:pt x="554" y="545"/>
                                  </a:lnTo>
                                  <a:lnTo>
                                    <a:pt x="561" y="548"/>
                                  </a:lnTo>
                                  <a:lnTo>
                                    <a:pt x="565" y="553"/>
                                  </a:lnTo>
                                  <a:lnTo>
                                    <a:pt x="567" y="558"/>
                                  </a:lnTo>
                                  <a:lnTo>
                                    <a:pt x="567" y="564"/>
                                  </a:lnTo>
                                  <a:lnTo>
                                    <a:pt x="570" y="568"/>
                                  </a:lnTo>
                                  <a:lnTo>
                                    <a:pt x="576" y="568"/>
                                  </a:lnTo>
                                  <a:lnTo>
                                    <a:pt x="582" y="577"/>
                                  </a:lnTo>
                                  <a:lnTo>
                                    <a:pt x="588" y="589"/>
                                  </a:lnTo>
                                  <a:lnTo>
                                    <a:pt x="592" y="595"/>
                                  </a:lnTo>
                                  <a:lnTo>
                                    <a:pt x="604" y="604"/>
                                  </a:lnTo>
                                  <a:lnTo>
                                    <a:pt x="615" y="617"/>
                                  </a:lnTo>
                                  <a:lnTo>
                                    <a:pt x="630" y="627"/>
                                  </a:lnTo>
                                  <a:lnTo>
                                    <a:pt x="632" y="633"/>
                                  </a:lnTo>
                                  <a:lnTo>
                                    <a:pt x="631" y="635"/>
                                  </a:lnTo>
                                  <a:lnTo>
                                    <a:pt x="631" y="640"/>
                                  </a:lnTo>
                                  <a:lnTo>
                                    <a:pt x="638" y="664"/>
                                  </a:lnTo>
                                  <a:lnTo>
                                    <a:pt x="645" y="672"/>
                                  </a:lnTo>
                                  <a:lnTo>
                                    <a:pt x="646" y="681"/>
                                  </a:lnTo>
                                  <a:lnTo>
                                    <a:pt x="652" y="687"/>
                                  </a:lnTo>
                                  <a:lnTo>
                                    <a:pt x="656" y="694"/>
                                  </a:lnTo>
                                  <a:lnTo>
                                    <a:pt x="658" y="703"/>
                                  </a:lnTo>
                                  <a:lnTo>
                                    <a:pt x="658" y="712"/>
                                  </a:lnTo>
                                  <a:lnTo>
                                    <a:pt x="656" y="717"/>
                                  </a:lnTo>
                                  <a:lnTo>
                                    <a:pt x="646" y="728"/>
                                  </a:lnTo>
                                  <a:lnTo>
                                    <a:pt x="645" y="729"/>
                                  </a:lnTo>
                                  <a:lnTo>
                                    <a:pt x="646" y="733"/>
                                  </a:lnTo>
                                  <a:lnTo>
                                    <a:pt x="653" y="739"/>
                                  </a:lnTo>
                                  <a:lnTo>
                                    <a:pt x="654" y="742"/>
                                  </a:lnTo>
                                  <a:lnTo>
                                    <a:pt x="640" y="748"/>
                                  </a:lnTo>
                                  <a:lnTo>
                                    <a:pt x="635" y="752"/>
                                  </a:lnTo>
                                  <a:lnTo>
                                    <a:pt x="635" y="756"/>
                                  </a:lnTo>
                                  <a:lnTo>
                                    <a:pt x="637" y="758"/>
                                  </a:lnTo>
                                  <a:lnTo>
                                    <a:pt x="642" y="771"/>
                                  </a:lnTo>
                                  <a:lnTo>
                                    <a:pt x="643" y="779"/>
                                  </a:lnTo>
                                  <a:lnTo>
                                    <a:pt x="646" y="788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70" y="810"/>
                                  </a:lnTo>
                                  <a:lnTo>
                                    <a:pt x="675" y="815"/>
                                  </a:lnTo>
                                  <a:lnTo>
                                    <a:pt x="683" y="821"/>
                                  </a:lnTo>
                                  <a:lnTo>
                                    <a:pt x="689" y="823"/>
                                  </a:lnTo>
                                  <a:lnTo>
                                    <a:pt x="699" y="827"/>
                                  </a:lnTo>
                                  <a:lnTo>
                                    <a:pt x="706" y="827"/>
                                  </a:lnTo>
                                  <a:lnTo>
                                    <a:pt x="710" y="830"/>
                                  </a:lnTo>
                                  <a:lnTo>
                                    <a:pt x="722" y="841"/>
                                  </a:lnTo>
                                  <a:lnTo>
                                    <a:pt x="731" y="843"/>
                                  </a:lnTo>
                                  <a:lnTo>
                                    <a:pt x="738" y="850"/>
                                  </a:lnTo>
                                  <a:lnTo>
                                    <a:pt x="740" y="855"/>
                                  </a:lnTo>
                                  <a:lnTo>
                                    <a:pt x="740" y="858"/>
                                  </a:lnTo>
                                  <a:lnTo>
                                    <a:pt x="744" y="859"/>
                                  </a:lnTo>
                                  <a:lnTo>
                                    <a:pt x="746" y="861"/>
                                  </a:lnTo>
                                  <a:lnTo>
                                    <a:pt x="748" y="865"/>
                                  </a:lnTo>
                                  <a:lnTo>
                                    <a:pt x="750" y="870"/>
                                  </a:lnTo>
                                  <a:lnTo>
                                    <a:pt x="755" y="874"/>
                                  </a:lnTo>
                                  <a:lnTo>
                                    <a:pt x="769" y="875"/>
                                  </a:lnTo>
                                  <a:lnTo>
                                    <a:pt x="775" y="879"/>
                                  </a:lnTo>
                                  <a:lnTo>
                                    <a:pt x="780" y="880"/>
                                  </a:lnTo>
                                  <a:lnTo>
                                    <a:pt x="782" y="884"/>
                                  </a:lnTo>
                                  <a:lnTo>
                                    <a:pt x="814" y="892"/>
                                  </a:lnTo>
                                  <a:lnTo>
                                    <a:pt x="820" y="895"/>
                                  </a:lnTo>
                                  <a:lnTo>
                                    <a:pt x="828" y="895"/>
                                  </a:lnTo>
                                  <a:lnTo>
                                    <a:pt x="832" y="892"/>
                                  </a:lnTo>
                                  <a:lnTo>
                                    <a:pt x="836" y="895"/>
                                  </a:lnTo>
                                  <a:lnTo>
                                    <a:pt x="850" y="902"/>
                                  </a:lnTo>
                                  <a:lnTo>
                                    <a:pt x="855" y="909"/>
                                  </a:lnTo>
                                  <a:lnTo>
                                    <a:pt x="856" y="912"/>
                                  </a:lnTo>
                                  <a:lnTo>
                                    <a:pt x="860" y="913"/>
                                  </a:lnTo>
                                  <a:lnTo>
                                    <a:pt x="862" y="917"/>
                                  </a:lnTo>
                                  <a:lnTo>
                                    <a:pt x="869" y="919"/>
                                  </a:lnTo>
                                  <a:lnTo>
                                    <a:pt x="875" y="924"/>
                                  </a:lnTo>
                                  <a:lnTo>
                                    <a:pt x="884" y="928"/>
                                  </a:lnTo>
                                  <a:lnTo>
                                    <a:pt x="884" y="931"/>
                                  </a:lnTo>
                                  <a:lnTo>
                                    <a:pt x="890" y="936"/>
                                  </a:lnTo>
                                  <a:lnTo>
                                    <a:pt x="894" y="935"/>
                                  </a:lnTo>
                                  <a:lnTo>
                                    <a:pt x="900" y="939"/>
                                  </a:lnTo>
                                  <a:lnTo>
                                    <a:pt x="905" y="941"/>
                                  </a:lnTo>
                                  <a:lnTo>
                                    <a:pt x="916" y="945"/>
                                  </a:lnTo>
                                  <a:lnTo>
                                    <a:pt x="926" y="946"/>
                                  </a:lnTo>
                                  <a:lnTo>
                                    <a:pt x="943" y="951"/>
                                  </a:lnTo>
                                  <a:lnTo>
                                    <a:pt x="953" y="959"/>
                                  </a:lnTo>
                                  <a:lnTo>
                                    <a:pt x="960" y="961"/>
                                  </a:lnTo>
                                  <a:lnTo>
                                    <a:pt x="985" y="968"/>
                                  </a:lnTo>
                                  <a:lnTo>
                                    <a:pt x="1000" y="974"/>
                                  </a:lnTo>
                                  <a:lnTo>
                                    <a:pt x="1009" y="973"/>
                                  </a:lnTo>
                                  <a:lnTo>
                                    <a:pt x="1019" y="983"/>
                                  </a:lnTo>
                                  <a:lnTo>
                                    <a:pt x="1043" y="998"/>
                                  </a:lnTo>
                                  <a:lnTo>
                                    <a:pt x="1049" y="999"/>
                                  </a:lnTo>
                                  <a:lnTo>
                                    <a:pt x="1052" y="999"/>
                                  </a:lnTo>
                                  <a:lnTo>
                                    <a:pt x="1057" y="1003"/>
                                  </a:lnTo>
                                  <a:lnTo>
                                    <a:pt x="1063" y="1005"/>
                                  </a:lnTo>
                                  <a:lnTo>
                                    <a:pt x="1074" y="1009"/>
                                  </a:lnTo>
                                  <a:lnTo>
                                    <a:pt x="1103" y="1011"/>
                                  </a:lnTo>
                                  <a:lnTo>
                                    <a:pt x="1113" y="1017"/>
                                  </a:lnTo>
                                  <a:lnTo>
                                    <a:pt x="1120" y="1020"/>
                                  </a:lnTo>
                                  <a:lnTo>
                                    <a:pt x="1122" y="1020"/>
                                  </a:lnTo>
                                  <a:lnTo>
                                    <a:pt x="1130" y="1024"/>
                                  </a:lnTo>
                                  <a:lnTo>
                                    <a:pt x="1145" y="1025"/>
                                  </a:lnTo>
                                  <a:lnTo>
                                    <a:pt x="1152" y="1024"/>
                                  </a:lnTo>
                                  <a:lnTo>
                                    <a:pt x="1158" y="1021"/>
                                  </a:lnTo>
                                  <a:lnTo>
                                    <a:pt x="1162" y="1017"/>
                                  </a:lnTo>
                                  <a:lnTo>
                                    <a:pt x="1173" y="1013"/>
                                  </a:lnTo>
                                  <a:lnTo>
                                    <a:pt x="1181" y="1010"/>
                                  </a:lnTo>
                                  <a:lnTo>
                                    <a:pt x="1202" y="995"/>
                                  </a:lnTo>
                                  <a:lnTo>
                                    <a:pt x="1207" y="994"/>
                                  </a:lnTo>
                                  <a:lnTo>
                                    <a:pt x="1215" y="992"/>
                                  </a:lnTo>
                                  <a:lnTo>
                                    <a:pt x="1232" y="992"/>
                                  </a:lnTo>
                                  <a:lnTo>
                                    <a:pt x="1244" y="995"/>
                                  </a:lnTo>
                                  <a:lnTo>
                                    <a:pt x="1266" y="1004"/>
                                  </a:lnTo>
                                  <a:lnTo>
                                    <a:pt x="1291" y="1015"/>
                                  </a:lnTo>
                                  <a:lnTo>
                                    <a:pt x="1309" y="1033"/>
                                  </a:lnTo>
                                  <a:lnTo>
                                    <a:pt x="1316" y="1042"/>
                                  </a:lnTo>
                                  <a:lnTo>
                                    <a:pt x="1336" y="1060"/>
                                  </a:lnTo>
                                  <a:lnTo>
                                    <a:pt x="1345" y="1070"/>
                                  </a:lnTo>
                                  <a:lnTo>
                                    <a:pt x="1362" y="1083"/>
                                  </a:lnTo>
                                  <a:lnTo>
                                    <a:pt x="1364" y="1081"/>
                                  </a:lnTo>
                                  <a:lnTo>
                                    <a:pt x="1366" y="1065"/>
                                  </a:lnTo>
                                  <a:lnTo>
                                    <a:pt x="1368" y="1063"/>
                                  </a:lnTo>
                                  <a:lnTo>
                                    <a:pt x="1369" y="1060"/>
                                  </a:lnTo>
                                  <a:lnTo>
                                    <a:pt x="1367" y="1053"/>
                                  </a:lnTo>
                                  <a:lnTo>
                                    <a:pt x="1368" y="1052"/>
                                  </a:lnTo>
                                  <a:lnTo>
                                    <a:pt x="1371" y="1047"/>
                                  </a:lnTo>
                                  <a:lnTo>
                                    <a:pt x="1377" y="1037"/>
                                  </a:lnTo>
                                  <a:lnTo>
                                    <a:pt x="1378" y="1033"/>
                                  </a:lnTo>
                                  <a:lnTo>
                                    <a:pt x="1401" y="997"/>
                                  </a:lnTo>
                                  <a:lnTo>
                                    <a:pt x="1431" y="994"/>
                                  </a:lnTo>
                                  <a:lnTo>
                                    <a:pt x="1454" y="994"/>
                                  </a:lnTo>
                                  <a:lnTo>
                                    <a:pt x="1455" y="995"/>
                                  </a:lnTo>
                                  <a:lnTo>
                                    <a:pt x="1455" y="994"/>
                                  </a:lnTo>
                                  <a:lnTo>
                                    <a:pt x="1457" y="979"/>
                                  </a:lnTo>
                                  <a:lnTo>
                                    <a:pt x="1454" y="974"/>
                                  </a:lnTo>
                                  <a:lnTo>
                                    <a:pt x="1444" y="966"/>
                                  </a:lnTo>
                                  <a:lnTo>
                                    <a:pt x="1441" y="957"/>
                                  </a:lnTo>
                                  <a:lnTo>
                                    <a:pt x="1425" y="947"/>
                                  </a:lnTo>
                                  <a:lnTo>
                                    <a:pt x="1399" y="922"/>
                                  </a:lnTo>
                                  <a:lnTo>
                                    <a:pt x="1401" y="923"/>
                                  </a:lnTo>
                                  <a:lnTo>
                                    <a:pt x="1433" y="923"/>
                                  </a:lnTo>
                                  <a:lnTo>
                                    <a:pt x="1433" y="896"/>
                                  </a:lnTo>
                                  <a:lnTo>
                                    <a:pt x="1528" y="895"/>
                                  </a:lnTo>
                                  <a:lnTo>
                                    <a:pt x="1541" y="892"/>
                                  </a:lnTo>
                                  <a:lnTo>
                                    <a:pt x="1546" y="892"/>
                                  </a:lnTo>
                                  <a:lnTo>
                                    <a:pt x="1561" y="864"/>
                                  </a:lnTo>
                                  <a:lnTo>
                                    <a:pt x="1565" y="861"/>
                                  </a:lnTo>
                                  <a:lnTo>
                                    <a:pt x="1571" y="863"/>
                                  </a:lnTo>
                                  <a:lnTo>
                                    <a:pt x="1572" y="855"/>
                                  </a:lnTo>
                                  <a:lnTo>
                                    <a:pt x="1583" y="839"/>
                                  </a:lnTo>
                                  <a:lnTo>
                                    <a:pt x="1590" y="842"/>
                                  </a:lnTo>
                                  <a:lnTo>
                                    <a:pt x="1588" y="858"/>
                                  </a:lnTo>
                                  <a:lnTo>
                                    <a:pt x="1593" y="859"/>
                                  </a:lnTo>
                                  <a:lnTo>
                                    <a:pt x="1595" y="861"/>
                                  </a:lnTo>
                                  <a:lnTo>
                                    <a:pt x="1594" y="876"/>
                                  </a:lnTo>
                                  <a:lnTo>
                                    <a:pt x="1597" y="886"/>
                                  </a:lnTo>
                                  <a:lnTo>
                                    <a:pt x="1600" y="881"/>
                                  </a:lnTo>
                                  <a:lnTo>
                                    <a:pt x="1606" y="860"/>
                                  </a:lnTo>
                                  <a:lnTo>
                                    <a:pt x="1608" y="849"/>
                                  </a:lnTo>
                                  <a:lnTo>
                                    <a:pt x="1616" y="825"/>
                                  </a:lnTo>
                                  <a:lnTo>
                                    <a:pt x="1619" y="815"/>
                                  </a:lnTo>
                                  <a:lnTo>
                                    <a:pt x="1616" y="810"/>
                                  </a:lnTo>
                                  <a:lnTo>
                                    <a:pt x="1611" y="806"/>
                                  </a:lnTo>
                                  <a:lnTo>
                                    <a:pt x="1620" y="801"/>
                                  </a:lnTo>
                                  <a:lnTo>
                                    <a:pt x="1619" y="794"/>
                                  </a:lnTo>
                                  <a:lnTo>
                                    <a:pt x="1611" y="790"/>
                                  </a:lnTo>
                                  <a:lnTo>
                                    <a:pt x="1617" y="782"/>
                                  </a:lnTo>
                                  <a:lnTo>
                                    <a:pt x="1622" y="772"/>
                                  </a:lnTo>
                                  <a:lnTo>
                                    <a:pt x="1622" y="763"/>
                                  </a:lnTo>
                                  <a:lnTo>
                                    <a:pt x="1632" y="744"/>
                                  </a:lnTo>
                                  <a:lnTo>
                                    <a:pt x="1641" y="736"/>
                                  </a:lnTo>
                                  <a:lnTo>
                                    <a:pt x="1653" y="723"/>
                                  </a:lnTo>
                                  <a:lnTo>
                                    <a:pt x="1656" y="714"/>
                                  </a:lnTo>
                                  <a:lnTo>
                                    <a:pt x="1657" y="703"/>
                                  </a:lnTo>
                                  <a:lnTo>
                                    <a:pt x="1654" y="692"/>
                                  </a:lnTo>
                                  <a:lnTo>
                                    <a:pt x="1648" y="683"/>
                                  </a:lnTo>
                                  <a:lnTo>
                                    <a:pt x="1617" y="680"/>
                                  </a:lnTo>
                                  <a:lnTo>
                                    <a:pt x="1605" y="691"/>
                                  </a:lnTo>
                                  <a:lnTo>
                                    <a:pt x="1605" y="678"/>
                                  </a:lnTo>
                                  <a:lnTo>
                                    <a:pt x="1588" y="675"/>
                                  </a:lnTo>
                                  <a:lnTo>
                                    <a:pt x="1576" y="676"/>
                                  </a:lnTo>
                                  <a:lnTo>
                                    <a:pt x="1555" y="682"/>
                                  </a:lnTo>
                                  <a:lnTo>
                                    <a:pt x="1544" y="690"/>
                                  </a:lnTo>
                                  <a:lnTo>
                                    <a:pt x="1519" y="691"/>
                                  </a:lnTo>
                                  <a:lnTo>
                                    <a:pt x="1504" y="691"/>
                                  </a:lnTo>
                                  <a:lnTo>
                                    <a:pt x="1495" y="692"/>
                                  </a:lnTo>
                                  <a:lnTo>
                                    <a:pt x="1484" y="697"/>
                                  </a:lnTo>
                                  <a:lnTo>
                                    <a:pt x="1474" y="699"/>
                                  </a:lnTo>
                                  <a:lnTo>
                                    <a:pt x="1464" y="708"/>
                                  </a:lnTo>
                                  <a:lnTo>
                                    <a:pt x="1459" y="720"/>
                                  </a:lnTo>
                                  <a:lnTo>
                                    <a:pt x="1457" y="750"/>
                                  </a:lnTo>
                                  <a:lnTo>
                                    <a:pt x="1453" y="767"/>
                                  </a:lnTo>
                                  <a:lnTo>
                                    <a:pt x="1449" y="779"/>
                                  </a:lnTo>
                                  <a:lnTo>
                                    <a:pt x="1443" y="788"/>
                                  </a:lnTo>
                                  <a:lnTo>
                                    <a:pt x="1441" y="801"/>
                                  </a:lnTo>
                                  <a:lnTo>
                                    <a:pt x="1436" y="812"/>
                                  </a:lnTo>
                                  <a:lnTo>
                                    <a:pt x="1426" y="823"/>
                                  </a:lnTo>
                                  <a:lnTo>
                                    <a:pt x="1411" y="830"/>
                                  </a:lnTo>
                                  <a:lnTo>
                                    <a:pt x="1414" y="849"/>
                                  </a:lnTo>
                                  <a:lnTo>
                                    <a:pt x="1395" y="859"/>
                                  </a:lnTo>
                                  <a:lnTo>
                                    <a:pt x="1387" y="860"/>
                                  </a:lnTo>
                                  <a:lnTo>
                                    <a:pt x="1380" y="859"/>
                                  </a:lnTo>
                                  <a:lnTo>
                                    <a:pt x="1377" y="854"/>
                                  </a:lnTo>
                                  <a:lnTo>
                                    <a:pt x="1377" y="848"/>
                                  </a:lnTo>
                                  <a:lnTo>
                                    <a:pt x="1368" y="846"/>
                                  </a:lnTo>
                                  <a:lnTo>
                                    <a:pt x="1351" y="846"/>
                                  </a:lnTo>
                                  <a:lnTo>
                                    <a:pt x="1345" y="848"/>
                                  </a:lnTo>
                                  <a:lnTo>
                                    <a:pt x="1335" y="850"/>
                                  </a:lnTo>
                                  <a:lnTo>
                                    <a:pt x="1321" y="858"/>
                                  </a:lnTo>
                                  <a:lnTo>
                                    <a:pt x="1312" y="860"/>
                                  </a:lnTo>
                                  <a:lnTo>
                                    <a:pt x="1303" y="859"/>
                                  </a:lnTo>
                                  <a:lnTo>
                                    <a:pt x="1275" y="864"/>
                                  </a:lnTo>
                                  <a:lnTo>
                                    <a:pt x="1251" y="876"/>
                                  </a:lnTo>
                                  <a:lnTo>
                                    <a:pt x="1238" y="876"/>
                                  </a:lnTo>
                                  <a:lnTo>
                                    <a:pt x="1226" y="868"/>
                                  </a:lnTo>
                                  <a:lnTo>
                                    <a:pt x="1215" y="853"/>
                                  </a:lnTo>
                                  <a:lnTo>
                                    <a:pt x="1210" y="849"/>
                                  </a:lnTo>
                                  <a:lnTo>
                                    <a:pt x="1210" y="852"/>
                                  </a:lnTo>
                                  <a:lnTo>
                                    <a:pt x="1195" y="850"/>
                                  </a:lnTo>
                                  <a:lnTo>
                                    <a:pt x="1183" y="846"/>
                                  </a:lnTo>
                                  <a:lnTo>
                                    <a:pt x="1175" y="843"/>
                                  </a:lnTo>
                                  <a:lnTo>
                                    <a:pt x="1169" y="839"/>
                                  </a:lnTo>
                                  <a:lnTo>
                                    <a:pt x="1164" y="832"/>
                                  </a:lnTo>
                                  <a:lnTo>
                                    <a:pt x="1160" y="830"/>
                                  </a:lnTo>
                                  <a:lnTo>
                                    <a:pt x="1154" y="822"/>
                                  </a:lnTo>
                                  <a:lnTo>
                                    <a:pt x="1152" y="820"/>
                                  </a:lnTo>
                                  <a:lnTo>
                                    <a:pt x="1149" y="820"/>
                                  </a:lnTo>
                                  <a:lnTo>
                                    <a:pt x="1148" y="818"/>
                                  </a:lnTo>
                                  <a:lnTo>
                                    <a:pt x="1146" y="809"/>
                                  </a:lnTo>
                                  <a:lnTo>
                                    <a:pt x="1130" y="773"/>
                                  </a:lnTo>
                                  <a:lnTo>
                                    <a:pt x="1126" y="766"/>
                                  </a:lnTo>
                                  <a:lnTo>
                                    <a:pt x="1120" y="761"/>
                                  </a:lnTo>
                                  <a:lnTo>
                                    <a:pt x="1108" y="747"/>
                                  </a:lnTo>
                                  <a:lnTo>
                                    <a:pt x="1103" y="741"/>
                                  </a:lnTo>
                                  <a:lnTo>
                                    <a:pt x="1088" y="717"/>
                                  </a:lnTo>
                                  <a:lnTo>
                                    <a:pt x="1084" y="705"/>
                                  </a:lnTo>
                                  <a:lnTo>
                                    <a:pt x="1086" y="703"/>
                                  </a:lnTo>
                                  <a:lnTo>
                                    <a:pt x="1090" y="696"/>
                                  </a:lnTo>
                                  <a:lnTo>
                                    <a:pt x="1090" y="690"/>
                                  </a:lnTo>
                                  <a:lnTo>
                                    <a:pt x="1089" y="686"/>
                                  </a:lnTo>
                                  <a:lnTo>
                                    <a:pt x="1071" y="664"/>
                                  </a:lnTo>
                                  <a:lnTo>
                                    <a:pt x="1063" y="645"/>
                                  </a:lnTo>
                                  <a:lnTo>
                                    <a:pt x="1063" y="634"/>
                                  </a:lnTo>
                                  <a:lnTo>
                                    <a:pt x="1068" y="611"/>
                                  </a:lnTo>
                                  <a:lnTo>
                                    <a:pt x="1067" y="574"/>
                                  </a:lnTo>
                                  <a:lnTo>
                                    <a:pt x="1067" y="562"/>
                                  </a:lnTo>
                                  <a:lnTo>
                                    <a:pt x="1065" y="552"/>
                                  </a:lnTo>
                                  <a:lnTo>
                                    <a:pt x="1061" y="547"/>
                                  </a:lnTo>
                                  <a:lnTo>
                                    <a:pt x="1060" y="529"/>
                                  </a:lnTo>
                                  <a:lnTo>
                                    <a:pt x="1060" y="505"/>
                                  </a:lnTo>
                                  <a:lnTo>
                                    <a:pt x="1057" y="502"/>
                                  </a:lnTo>
                                  <a:lnTo>
                                    <a:pt x="1057" y="498"/>
                                  </a:lnTo>
                                  <a:lnTo>
                                    <a:pt x="1062" y="484"/>
                                  </a:lnTo>
                                  <a:lnTo>
                                    <a:pt x="1068" y="479"/>
                                  </a:lnTo>
                                  <a:lnTo>
                                    <a:pt x="1071" y="467"/>
                                  </a:lnTo>
                                  <a:lnTo>
                                    <a:pt x="1071" y="459"/>
                                  </a:lnTo>
                                  <a:lnTo>
                                    <a:pt x="1073" y="455"/>
                                  </a:lnTo>
                                  <a:lnTo>
                                    <a:pt x="1086" y="459"/>
                                  </a:lnTo>
                                  <a:lnTo>
                                    <a:pt x="1089" y="457"/>
                                  </a:lnTo>
                                  <a:lnTo>
                                    <a:pt x="1095" y="450"/>
                                  </a:lnTo>
                                  <a:lnTo>
                                    <a:pt x="1098" y="444"/>
                                  </a:lnTo>
                                  <a:lnTo>
                                    <a:pt x="1099" y="434"/>
                                  </a:lnTo>
                                  <a:lnTo>
                                    <a:pt x="1098" y="433"/>
                                  </a:lnTo>
                                  <a:lnTo>
                                    <a:pt x="1095" y="439"/>
                                  </a:lnTo>
                                  <a:lnTo>
                                    <a:pt x="1093" y="443"/>
                                  </a:lnTo>
                                  <a:lnTo>
                                    <a:pt x="1090" y="444"/>
                                  </a:lnTo>
                                  <a:lnTo>
                                    <a:pt x="1089" y="444"/>
                                  </a:lnTo>
                                  <a:lnTo>
                                    <a:pt x="1090" y="438"/>
                                  </a:lnTo>
                                  <a:lnTo>
                                    <a:pt x="1095" y="425"/>
                                  </a:lnTo>
                                  <a:lnTo>
                                    <a:pt x="1078" y="424"/>
                                  </a:lnTo>
                                  <a:lnTo>
                                    <a:pt x="1060" y="416"/>
                                  </a:lnTo>
                                  <a:lnTo>
                                    <a:pt x="1033" y="413"/>
                                  </a:lnTo>
                                  <a:lnTo>
                                    <a:pt x="1018" y="405"/>
                                  </a:lnTo>
                                  <a:lnTo>
                                    <a:pt x="1004" y="403"/>
                                  </a:lnTo>
                                  <a:lnTo>
                                    <a:pt x="987" y="392"/>
                                  </a:lnTo>
                                  <a:lnTo>
                                    <a:pt x="970" y="366"/>
                                  </a:lnTo>
                                  <a:lnTo>
                                    <a:pt x="955" y="319"/>
                                  </a:lnTo>
                                  <a:lnTo>
                                    <a:pt x="938" y="308"/>
                                  </a:lnTo>
                                  <a:lnTo>
                                    <a:pt x="930" y="288"/>
                                  </a:lnTo>
                                  <a:lnTo>
                                    <a:pt x="914" y="271"/>
                                  </a:lnTo>
                                  <a:lnTo>
                                    <a:pt x="894" y="225"/>
                                  </a:lnTo>
                                  <a:lnTo>
                                    <a:pt x="883" y="217"/>
                                  </a:lnTo>
                                  <a:lnTo>
                                    <a:pt x="877" y="207"/>
                                  </a:lnTo>
                                  <a:lnTo>
                                    <a:pt x="860" y="191"/>
                                  </a:lnTo>
                                  <a:lnTo>
                                    <a:pt x="852" y="181"/>
                                  </a:lnTo>
                                  <a:lnTo>
                                    <a:pt x="807" y="183"/>
                                  </a:lnTo>
                                  <a:lnTo>
                                    <a:pt x="796" y="180"/>
                                  </a:lnTo>
                                  <a:lnTo>
                                    <a:pt x="785" y="185"/>
                                  </a:lnTo>
                                  <a:lnTo>
                                    <a:pt x="782" y="188"/>
                                  </a:lnTo>
                                  <a:lnTo>
                                    <a:pt x="759" y="235"/>
                                  </a:lnTo>
                                  <a:lnTo>
                                    <a:pt x="735" y="230"/>
                                  </a:lnTo>
                                  <a:lnTo>
                                    <a:pt x="711" y="214"/>
                                  </a:lnTo>
                                  <a:lnTo>
                                    <a:pt x="692" y="198"/>
                                  </a:lnTo>
                                  <a:lnTo>
                                    <a:pt x="678" y="180"/>
                                  </a:lnTo>
                                  <a:lnTo>
                                    <a:pt x="664" y="129"/>
                                  </a:lnTo>
                                  <a:lnTo>
                                    <a:pt x="635" y="110"/>
                                  </a:lnTo>
                                  <a:lnTo>
                                    <a:pt x="615" y="93"/>
                                  </a:lnTo>
                                  <a:lnTo>
                                    <a:pt x="606" y="80"/>
                                  </a:lnTo>
                                  <a:lnTo>
                                    <a:pt x="594" y="74"/>
                                  </a:lnTo>
                                  <a:lnTo>
                                    <a:pt x="587" y="62"/>
                                  </a:lnTo>
                                  <a:lnTo>
                                    <a:pt x="582" y="59"/>
                                  </a:lnTo>
                                  <a:lnTo>
                                    <a:pt x="572" y="53"/>
                                  </a:lnTo>
                                  <a:lnTo>
                                    <a:pt x="482" y="54"/>
                                  </a:lnTo>
                                  <a:lnTo>
                                    <a:pt x="481" y="84"/>
                                  </a:lnTo>
                                  <a:lnTo>
                                    <a:pt x="437" y="84"/>
                                  </a:lnTo>
                                  <a:lnTo>
                                    <a:pt x="334" y="84"/>
                                  </a:lnTo>
                                  <a:lnTo>
                                    <a:pt x="125" y="7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6" y="149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78" y="176"/>
                                  </a:lnTo>
                                  <a:lnTo>
                                    <a:pt x="82" y="187"/>
                                  </a:lnTo>
                                  <a:lnTo>
                                    <a:pt x="84" y="191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98" y="197"/>
                                  </a:lnTo>
                                  <a:lnTo>
                                    <a:pt x="104" y="198"/>
                                  </a:lnTo>
                                  <a:lnTo>
                                    <a:pt x="111" y="208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6" y="217"/>
                                  </a:lnTo>
                                  <a:lnTo>
                                    <a:pt x="132" y="228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47" y="241"/>
                                  </a:lnTo>
                                  <a:lnTo>
                                    <a:pt x="151" y="244"/>
                                  </a:lnTo>
                                  <a:lnTo>
                                    <a:pt x="170" y="268"/>
                                  </a:lnTo>
                                  <a:lnTo>
                                    <a:pt x="172" y="276"/>
                                  </a:lnTo>
                                  <a:lnTo>
                                    <a:pt x="172" y="284"/>
                                  </a:lnTo>
                                  <a:lnTo>
                                    <a:pt x="173" y="287"/>
                                  </a:lnTo>
                                  <a:lnTo>
                                    <a:pt x="172" y="290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68" y="296"/>
                                  </a:lnTo>
                                  <a:lnTo>
                                    <a:pt x="164" y="300"/>
                                  </a:lnTo>
                                  <a:lnTo>
                                    <a:pt x="164" y="305"/>
                                  </a:lnTo>
                                  <a:lnTo>
                                    <a:pt x="167" y="306"/>
                                  </a:lnTo>
                                  <a:lnTo>
                                    <a:pt x="165" y="311"/>
                                  </a:lnTo>
                                  <a:lnTo>
                                    <a:pt x="159" y="306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20" y="309"/>
                                  </a:lnTo>
                                  <a:lnTo>
                                    <a:pt x="120" y="317"/>
                                  </a:lnTo>
                                  <a:lnTo>
                                    <a:pt x="122" y="319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37" y="326"/>
                                  </a:lnTo>
                                  <a:lnTo>
                                    <a:pt x="147" y="330"/>
                                  </a:lnTo>
                                  <a:lnTo>
                                    <a:pt x="149" y="333"/>
                                  </a:lnTo>
                                  <a:lnTo>
                                    <a:pt x="152" y="344"/>
                                  </a:lnTo>
                                  <a:lnTo>
                                    <a:pt x="156" y="347"/>
                                  </a:lnTo>
                                  <a:lnTo>
                                    <a:pt x="165" y="348"/>
                                  </a:lnTo>
                                  <a:lnTo>
                                    <a:pt x="170" y="351"/>
                                  </a:lnTo>
                                  <a:lnTo>
                                    <a:pt x="173" y="357"/>
                                  </a:lnTo>
                                  <a:lnTo>
                                    <a:pt x="179" y="358"/>
                                  </a:lnTo>
                                  <a:lnTo>
                                    <a:pt x="188" y="363"/>
                                  </a:lnTo>
                                  <a:lnTo>
                                    <a:pt x="192" y="369"/>
                                  </a:lnTo>
                                  <a:lnTo>
                                    <a:pt x="199" y="373"/>
                                  </a:lnTo>
                                  <a:lnTo>
                                    <a:pt x="212" y="375"/>
                                  </a:lnTo>
                                  <a:lnTo>
                                    <a:pt x="222" y="363"/>
                                  </a:lnTo>
                                  <a:lnTo>
                                    <a:pt x="224" y="368"/>
                                  </a:lnTo>
                                  <a:lnTo>
                                    <a:pt x="223" y="375"/>
                                  </a:lnTo>
                                  <a:lnTo>
                                    <a:pt x="227" y="380"/>
                                  </a:lnTo>
                                  <a:lnTo>
                                    <a:pt x="239" y="397"/>
                                  </a:lnTo>
                                  <a:lnTo>
                                    <a:pt x="251" y="405"/>
                                  </a:lnTo>
                                  <a:lnTo>
                                    <a:pt x="258" y="408"/>
                                  </a:lnTo>
                                  <a:lnTo>
                                    <a:pt x="264" y="408"/>
                                  </a:lnTo>
                                  <a:lnTo>
                                    <a:pt x="267" y="414"/>
                                  </a:lnTo>
                                  <a:lnTo>
                                    <a:pt x="277" y="436"/>
                                  </a:lnTo>
                                  <a:lnTo>
                                    <a:pt x="278" y="444"/>
                                  </a:lnTo>
                                  <a:lnTo>
                                    <a:pt x="280" y="466"/>
                                  </a:lnTo>
                                  <a:lnTo>
                                    <a:pt x="276" y="483"/>
                                  </a:lnTo>
                                  <a:lnTo>
                                    <a:pt x="272" y="491"/>
                                  </a:lnTo>
                                  <a:lnTo>
                                    <a:pt x="272" y="497"/>
                                  </a:lnTo>
                                  <a:lnTo>
                                    <a:pt x="275" y="492"/>
                                  </a:lnTo>
                                  <a:lnTo>
                                    <a:pt x="277" y="491"/>
                                  </a:lnTo>
                                  <a:lnTo>
                                    <a:pt x="280" y="495"/>
                                  </a:lnTo>
                                  <a:lnTo>
                                    <a:pt x="286" y="494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92" y="504"/>
                                  </a:lnTo>
                                  <a:lnTo>
                                    <a:pt x="294" y="508"/>
                                  </a:lnTo>
                                  <a:lnTo>
                                    <a:pt x="305" y="509"/>
                                  </a:lnTo>
                                  <a:lnTo>
                                    <a:pt x="305" y="514"/>
                                  </a:lnTo>
                                  <a:lnTo>
                                    <a:pt x="315" y="524"/>
                                  </a:lnTo>
                                  <a:lnTo>
                                    <a:pt x="334" y="534"/>
                                  </a:lnTo>
                                  <a:lnTo>
                                    <a:pt x="340" y="541"/>
                                  </a:lnTo>
                                  <a:lnTo>
                                    <a:pt x="361" y="559"/>
                                  </a:lnTo>
                                  <a:lnTo>
                                    <a:pt x="368" y="562"/>
                                  </a:lnTo>
                                  <a:lnTo>
                                    <a:pt x="379" y="575"/>
                                  </a:lnTo>
                                  <a:lnTo>
                                    <a:pt x="388" y="600"/>
                                  </a:lnTo>
                                  <a:lnTo>
                                    <a:pt x="394" y="606"/>
                                  </a:lnTo>
                                  <a:lnTo>
                                    <a:pt x="399" y="607"/>
                                  </a:lnTo>
                                  <a:lnTo>
                                    <a:pt x="404" y="601"/>
                                  </a:lnTo>
                                  <a:lnTo>
                                    <a:pt x="412" y="597"/>
                                  </a:lnTo>
                                  <a:lnTo>
                                    <a:pt x="419" y="590"/>
                                  </a:lnTo>
                                  <a:lnTo>
                                    <a:pt x="422" y="584"/>
                                  </a:lnTo>
                                  <a:lnTo>
                                    <a:pt x="423" y="575"/>
                                  </a:lnTo>
                                  <a:lnTo>
                                    <a:pt x="421" y="569"/>
                                  </a:lnTo>
                                  <a:lnTo>
                                    <a:pt x="415" y="563"/>
                                  </a:lnTo>
                                  <a:lnTo>
                                    <a:pt x="412" y="557"/>
                                  </a:lnTo>
                                  <a:lnTo>
                                    <a:pt x="404" y="546"/>
                                  </a:lnTo>
                                  <a:lnTo>
                                    <a:pt x="404" y="541"/>
                                  </a:lnTo>
                                  <a:lnTo>
                                    <a:pt x="390" y="532"/>
                                  </a:lnTo>
                                  <a:lnTo>
                                    <a:pt x="382" y="524"/>
                                  </a:lnTo>
                                  <a:lnTo>
                                    <a:pt x="373" y="531"/>
                                  </a:lnTo>
                                  <a:lnTo>
                                    <a:pt x="367" y="529"/>
                                  </a:lnTo>
                                  <a:lnTo>
                                    <a:pt x="362" y="524"/>
                                  </a:lnTo>
                                  <a:lnTo>
                                    <a:pt x="355" y="511"/>
                                  </a:lnTo>
                                  <a:lnTo>
                                    <a:pt x="353" y="507"/>
                                  </a:lnTo>
                                  <a:lnTo>
                                    <a:pt x="353" y="488"/>
                                  </a:lnTo>
                                  <a:lnTo>
                                    <a:pt x="346" y="475"/>
                                  </a:lnTo>
                                  <a:lnTo>
                                    <a:pt x="342" y="468"/>
                                  </a:lnTo>
                                  <a:lnTo>
                                    <a:pt x="341" y="470"/>
                                  </a:lnTo>
                                  <a:lnTo>
                                    <a:pt x="341" y="451"/>
                                  </a:lnTo>
                                  <a:lnTo>
                                    <a:pt x="333" y="445"/>
                                  </a:lnTo>
                                  <a:lnTo>
                                    <a:pt x="330" y="441"/>
                                  </a:lnTo>
                                  <a:lnTo>
                                    <a:pt x="324" y="434"/>
                                  </a:lnTo>
                                  <a:lnTo>
                                    <a:pt x="323" y="424"/>
                                  </a:lnTo>
                                  <a:lnTo>
                                    <a:pt x="320" y="405"/>
                                  </a:lnTo>
                                  <a:lnTo>
                                    <a:pt x="317" y="402"/>
                                  </a:lnTo>
                                  <a:lnTo>
                                    <a:pt x="315" y="395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299" y="370"/>
                                  </a:lnTo>
                                  <a:lnTo>
                                    <a:pt x="294" y="370"/>
                                  </a:lnTo>
                                  <a:lnTo>
                                    <a:pt x="296" y="382"/>
                                  </a:lnTo>
                                  <a:lnTo>
                                    <a:pt x="299" y="387"/>
                                  </a:lnTo>
                                  <a:lnTo>
                                    <a:pt x="298" y="387"/>
                                  </a:lnTo>
                                  <a:lnTo>
                                    <a:pt x="292" y="380"/>
                                  </a:lnTo>
                                  <a:lnTo>
                                    <a:pt x="292" y="375"/>
                                  </a:lnTo>
                                  <a:lnTo>
                                    <a:pt x="287" y="368"/>
                                  </a:lnTo>
                                  <a:lnTo>
                                    <a:pt x="285" y="360"/>
                                  </a:lnTo>
                                  <a:lnTo>
                                    <a:pt x="285" y="358"/>
                                  </a:lnTo>
                                  <a:lnTo>
                                    <a:pt x="282" y="353"/>
                                  </a:lnTo>
                                  <a:lnTo>
                                    <a:pt x="274" y="349"/>
                                  </a:lnTo>
                                  <a:lnTo>
                                    <a:pt x="272" y="341"/>
                                  </a:lnTo>
                                  <a:lnTo>
                                    <a:pt x="266" y="330"/>
                                  </a:lnTo>
                                  <a:lnTo>
                                    <a:pt x="247" y="309"/>
                                  </a:lnTo>
                                  <a:lnTo>
                                    <a:pt x="244" y="298"/>
                                  </a:lnTo>
                                  <a:lnTo>
                                    <a:pt x="243" y="289"/>
                                  </a:lnTo>
                                  <a:lnTo>
                                    <a:pt x="240" y="282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38" y="274"/>
                                  </a:lnTo>
                                  <a:lnTo>
                                    <a:pt x="237" y="271"/>
                                  </a:lnTo>
                                  <a:lnTo>
                                    <a:pt x="234" y="269"/>
                                  </a:lnTo>
                                  <a:lnTo>
                                    <a:pt x="231" y="271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4" y="261"/>
                                  </a:lnTo>
                                  <a:lnTo>
                                    <a:pt x="219" y="246"/>
                                  </a:lnTo>
                                  <a:lnTo>
                                    <a:pt x="217" y="247"/>
                                  </a:lnTo>
                                  <a:lnTo>
                                    <a:pt x="215" y="246"/>
                                  </a:lnTo>
                                  <a:lnTo>
                                    <a:pt x="208" y="241"/>
                                  </a:lnTo>
                                  <a:lnTo>
                                    <a:pt x="204" y="242"/>
                                  </a:lnTo>
                                  <a:lnTo>
                                    <a:pt x="197" y="229"/>
                                  </a:lnTo>
                                  <a:lnTo>
                                    <a:pt x="195" y="218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170" y="197"/>
                                  </a:lnTo>
                                  <a:lnTo>
                                    <a:pt x="168" y="192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57" y="188"/>
                                  </a:lnTo>
                                  <a:lnTo>
                                    <a:pt x="156" y="183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48" y="169"/>
                                  </a:lnTo>
                                  <a:lnTo>
                                    <a:pt x="143" y="164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38" y="125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27" y="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991" name="Group 270"/>
                          <wpg:cNvGrpSpPr>
                            <a:grpSpLocks noChangeAspect="1"/>
                          </wpg:cNvGrpSpPr>
                          <wpg:grpSpPr>
                            <a:xfrm>
                              <a:off x="1832768" y="1897409"/>
                              <a:ext cx="1765300" cy="1346200"/>
                              <a:chOff x="672" y="1356"/>
                              <a:chExt cx="1112" cy="848"/>
                            </a:xfrm>
                            <a:grpFill/>
                          </wpg:grpSpPr>
                          <wpg:grpSp>
                            <wpg:cNvPr id="992" name="Group 27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672" y="1356"/>
                                <a:ext cx="418" cy="413"/>
                                <a:chOff x="672" y="1356"/>
                                <a:chExt cx="418" cy="413"/>
                              </a:xfrm>
                              <a:grpFill/>
                            </wpg:grpSpPr>
                            <wps:wsp>
                              <wps:cNvPr id="993" name="Freeform 27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776" y="1738"/>
                                  <a:ext cx="3" cy="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" y="0"/>
                                    </a:cxn>
                                    <a:cxn ang="0">
                                      <a:pos x="0" y="5"/>
                                    </a:cxn>
                                    <a:cxn ang="0">
                                      <a:pos x="1" y="3"/>
                                    </a:cxn>
                                    <a:cxn ang="0">
                                      <a:pos x="7" y="3"/>
                                    </a:cxn>
                                    <a:cxn ang="0">
                                      <a:pos x="12" y="6"/>
                                    </a:cxn>
                                    <a:cxn ang="0">
                                      <a:pos x="9" y="10"/>
                                    </a:cxn>
                                    <a:cxn ang="0">
                                      <a:pos x="11" y="13"/>
                                    </a:cxn>
                                    <a:cxn ang="0">
                                      <a:pos x="5" y="33"/>
                                    </a:cxn>
                                    <a:cxn ang="0">
                                      <a:pos x="4" y="29"/>
                                    </a:cxn>
                                    <a:cxn ang="0">
                                      <a:pos x="4" y="9"/>
                                    </a:cxn>
                                    <a:cxn ang="0">
                                      <a:pos x="3" y="6"/>
                                    </a:cxn>
                                    <a:cxn ang="0">
                                      <a:pos x="3" y="0"/>
                                    </a:cxn>
                                  </a:cxnLst>
                                  <a:rect l="0" t="0" r="r" b="b"/>
                                  <a:pathLst>
                                    <a:path w="12" h="33">
                                      <a:moveTo>
                                        <a:pt x="3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1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6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4" name="Freeform 27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833" y="1721"/>
                                  <a:ext cx="6" cy="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3" y="9"/>
                                    </a:cxn>
                                    <a:cxn ang="0">
                                      <a:pos x="5" y="18"/>
                                    </a:cxn>
                                    <a:cxn ang="0">
                                      <a:pos x="0" y="9"/>
                                    </a:cxn>
                                    <a:cxn ang="0">
                                      <a:pos x="5" y="2"/>
                                    </a:cxn>
                                    <a:cxn ang="0">
                                      <a:pos x="10" y="0"/>
                                    </a:cxn>
                                    <a:cxn ang="0">
                                      <a:pos x="13" y="1"/>
                                    </a:cxn>
                                    <a:cxn ang="0">
                                      <a:pos x="26" y="1"/>
                                    </a:cxn>
                                    <a:cxn ang="0">
                                      <a:pos x="27" y="3"/>
                                    </a:cxn>
                                    <a:cxn ang="0">
                                      <a:pos x="13" y="9"/>
                                    </a:cxn>
                                  </a:cxnLst>
                                  <a:rect l="0" t="0" r="r" b="b"/>
                                  <a:pathLst>
                                    <a:path w="27" h="18">
                                      <a:moveTo>
                                        <a:pt x="13" y="9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3" y="1"/>
                                      </a:lnTo>
                                      <a:lnTo>
                                        <a:pt x="26" y="1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1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5" name="Freeform 27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817" y="1706"/>
                                  <a:ext cx="29" cy="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0"/>
                                    </a:cxn>
                                    <a:cxn ang="0">
                                      <a:pos x="9" y="56"/>
                                    </a:cxn>
                                    <a:cxn ang="0">
                                      <a:pos x="21" y="33"/>
                                    </a:cxn>
                                    <a:cxn ang="0">
                                      <a:pos x="28" y="30"/>
                                    </a:cxn>
                                    <a:cxn ang="0">
                                      <a:pos x="45" y="29"/>
                                    </a:cxn>
                                    <a:cxn ang="0">
                                      <a:pos x="44" y="39"/>
                                    </a:cxn>
                                    <a:cxn ang="0">
                                      <a:pos x="48" y="51"/>
                                    </a:cxn>
                                    <a:cxn ang="0">
                                      <a:pos x="58" y="43"/>
                                    </a:cxn>
                                    <a:cxn ang="0">
                                      <a:pos x="58" y="34"/>
                                    </a:cxn>
                                    <a:cxn ang="0">
                                      <a:pos x="50" y="16"/>
                                    </a:cxn>
                                    <a:cxn ang="0">
                                      <a:pos x="53" y="6"/>
                                    </a:cxn>
                                    <a:cxn ang="0">
                                      <a:pos x="66" y="14"/>
                                    </a:cxn>
                                    <a:cxn ang="0">
                                      <a:pos x="70" y="25"/>
                                    </a:cxn>
                                    <a:cxn ang="0">
                                      <a:pos x="80" y="12"/>
                                    </a:cxn>
                                    <a:cxn ang="0">
                                      <a:pos x="93" y="9"/>
                                    </a:cxn>
                                    <a:cxn ang="0">
                                      <a:pos x="90" y="0"/>
                                    </a:cxn>
                                    <a:cxn ang="0">
                                      <a:pos x="100" y="1"/>
                                    </a:cxn>
                                    <a:cxn ang="0">
                                      <a:pos x="104" y="14"/>
                                    </a:cxn>
                                    <a:cxn ang="0">
                                      <a:pos x="117" y="4"/>
                                    </a:cxn>
                                    <a:cxn ang="0">
                                      <a:pos x="128" y="7"/>
                                    </a:cxn>
                                    <a:cxn ang="0">
                                      <a:pos x="125" y="23"/>
                                    </a:cxn>
                                    <a:cxn ang="0">
                                      <a:pos x="127" y="29"/>
                                    </a:cxn>
                                    <a:cxn ang="0">
                                      <a:pos x="145" y="34"/>
                                    </a:cxn>
                                    <a:cxn ang="0">
                                      <a:pos x="129" y="49"/>
                                    </a:cxn>
                                    <a:cxn ang="0">
                                      <a:pos x="104" y="40"/>
                                    </a:cxn>
                                    <a:cxn ang="0">
                                      <a:pos x="118" y="52"/>
                                    </a:cxn>
                                    <a:cxn ang="0">
                                      <a:pos x="122" y="65"/>
                                    </a:cxn>
                                    <a:cxn ang="0">
                                      <a:pos x="112" y="56"/>
                                    </a:cxn>
                                    <a:cxn ang="0">
                                      <a:pos x="103" y="61"/>
                                    </a:cxn>
                                    <a:cxn ang="0">
                                      <a:pos x="96" y="63"/>
                                    </a:cxn>
                                    <a:cxn ang="0">
                                      <a:pos x="95" y="68"/>
                                    </a:cxn>
                                    <a:cxn ang="0">
                                      <a:pos x="74" y="86"/>
                                    </a:cxn>
                                    <a:cxn ang="0">
                                      <a:pos x="65" y="90"/>
                                    </a:cxn>
                                    <a:cxn ang="0">
                                      <a:pos x="66" y="102"/>
                                    </a:cxn>
                                    <a:cxn ang="0">
                                      <a:pos x="43" y="117"/>
                                    </a:cxn>
                                    <a:cxn ang="0">
                                      <a:pos x="53" y="100"/>
                                    </a:cxn>
                                    <a:cxn ang="0">
                                      <a:pos x="44" y="93"/>
                                    </a:cxn>
                                    <a:cxn ang="0">
                                      <a:pos x="44" y="83"/>
                                    </a:cxn>
                                    <a:cxn ang="0">
                                      <a:pos x="31" y="77"/>
                                    </a:cxn>
                                    <a:cxn ang="0">
                                      <a:pos x="29" y="82"/>
                                    </a:cxn>
                                    <a:cxn ang="0">
                                      <a:pos x="37" y="102"/>
                                    </a:cxn>
                                    <a:cxn ang="0">
                                      <a:pos x="20" y="98"/>
                                    </a:cxn>
                                    <a:cxn ang="0">
                                      <a:pos x="16" y="78"/>
                                    </a:cxn>
                                    <a:cxn ang="0">
                                      <a:pos x="7" y="66"/>
                                    </a:cxn>
                                  </a:cxnLst>
                                  <a:rect l="0" t="0" r="r" b="b"/>
                                  <a:pathLst>
                                    <a:path w="145" h="117">
                                      <a:moveTo>
                                        <a:pt x="4" y="59"/>
                                      </a:moveTo>
                                      <a:lnTo>
                                        <a:pt x="0" y="60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9" y="56"/>
                                      </a:lnTo>
                                      <a:lnTo>
                                        <a:pt x="9" y="47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44" y="39"/>
                                      </a:lnTo>
                                      <a:lnTo>
                                        <a:pt x="47" y="44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50" y="16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8" y="24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3" y="9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96" y="2"/>
                                      </a:lnTo>
                                      <a:lnTo>
                                        <a:pt x="100" y="1"/>
                                      </a:lnTo>
                                      <a:lnTo>
                                        <a:pt x="104" y="2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08" y="18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25" y="2"/>
                                      </a:lnTo>
                                      <a:lnTo>
                                        <a:pt x="128" y="7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5" y="23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7" y="29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8" y="49"/>
                                      </a:lnTo>
                                      <a:lnTo>
                                        <a:pt x="129" y="49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04" y="40"/>
                                      </a:lnTo>
                                      <a:lnTo>
                                        <a:pt x="102" y="49"/>
                                      </a:lnTo>
                                      <a:lnTo>
                                        <a:pt x="118" y="52"/>
                                      </a:lnTo>
                                      <a:lnTo>
                                        <a:pt x="122" y="56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12" y="63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08" y="56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93" y="63"/>
                                      </a:lnTo>
                                      <a:lnTo>
                                        <a:pt x="96" y="63"/>
                                      </a:lnTo>
                                      <a:lnTo>
                                        <a:pt x="100" y="68"/>
                                      </a:lnTo>
                                      <a:lnTo>
                                        <a:pt x="95" y="68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74" y="86"/>
                                      </a:lnTo>
                                      <a:lnTo>
                                        <a:pt x="66" y="87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6" y="94"/>
                                      </a:lnTo>
                                      <a:lnTo>
                                        <a:pt x="66" y="102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43" y="117"/>
                                      </a:lnTo>
                                      <a:lnTo>
                                        <a:pt x="47" y="108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3" y="95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44" y="83"/>
                                      </a:lnTo>
                                      <a:lnTo>
                                        <a:pt x="39" y="79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36" y="83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20" y="98"/>
                                      </a:lnTo>
                                      <a:lnTo>
                                        <a:pt x="17" y="88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7" y="66"/>
                                      </a:lnTo>
                                      <a:lnTo>
                                        <a:pt x="4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6" name="Freeform 27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672" y="1356"/>
                                  <a:ext cx="328" cy="41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427" y="242"/>
                                    </a:cxn>
                                    <a:cxn ang="0">
                                      <a:pos x="1252" y="223"/>
                                    </a:cxn>
                                    <a:cxn ang="0">
                                      <a:pos x="977" y="152"/>
                                    </a:cxn>
                                    <a:cxn ang="0">
                                      <a:pos x="845" y="94"/>
                                    </a:cxn>
                                    <a:cxn ang="0">
                                      <a:pos x="709" y="40"/>
                                    </a:cxn>
                                    <a:cxn ang="0">
                                      <a:pos x="672" y="64"/>
                                    </a:cxn>
                                    <a:cxn ang="0">
                                      <a:pos x="602" y="33"/>
                                    </a:cxn>
                                    <a:cxn ang="0">
                                      <a:pos x="466" y="88"/>
                                    </a:cxn>
                                    <a:cxn ang="0">
                                      <a:pos x="440" y="158"/>
                                    </a:cxn>
                                    <a:cxn ang="0">
                                      <a:pos x="353" y="233"/>
                                    </a:cxn>
                                    <a:cxn ang="0">
                                      <a:pos x="270" y="323"/>
                                    </a:cxn>
                                    <a:cxn ang="0">
                                      <a:pos x="102" y="459"/>
                                    </a:cxn>
                                    <a:cxn ang="0">
                                      <a:pos x="233" y="608"/>
                                    </a:cxn>
                                    <a:cxn ang="0">
                                      <a:pos x="319" y="670"/>
                                    </a:cxn>
                                    <a:cxn ang="0">
                                      <a:pos x="436" y="717"/>
                                    </a:cxn>
                                    <a:cxn ang="0">
                                      <a:pos x="392" y="748"/>
                                    </a:cxn>
                                    <a:cxn ang="0">
                                      <a:pos x="393" y="780"/>
                                    </a:cxn>
                                    <a:cxn ang="0">
                                      <a:pos x="289" y="796"/>
                                    </a:cxn>
                                    <a:cxn ang="0">
                                      <a:pos x="160" y="749"/>
                                    </a:cxn>
                                    <a:cxn ang="0">
                                      <a:pos x="36" y="829"/>
                                    </a:cxn>
                                    <a:cxn ang="0">
                                      <a:pos x="70" y="906"/>
                                    </a:cxn>
                                    <a:cxn ang="0">
                                      <a:pos x="270" y="1001"/>
                                    </a:cxn>
                                    <a:cxn ang="0">
                                      <a:pos x="405" y="970"/>
                                    </a:cxn>
                                    <a:cxn ang="0">
                                      <a:pos x="394" y="1115"/>
                                    </a:cxn>
                                    <a:cxn ang="0">
                                      <a:pos x="256" y="1179"/>
                                    </a:cxn>
                                    <a:cxn ang="0">
                                      <a:pos x="127" y="1305"/>
                                    </a:cxn>
                                    <a:cxn ang="0">
                                      <a:pos x="155" y="1358"/>
                                    </a:cxn>
                                    <a:cxn ang="0">
                                      <a:pos x="193" y="1420"/>
                                    </a:cxn>
                                    <a:cxn ang="0">
                                      <a:pos x="222" y="1535"/>
                                    </a:cxn>
                                    <a:cxn ang="0">
                                      <a:pos x="313" y="1517"/>
                                    </a:cxn>
                                    <a:cxn ang="0">
                                      <a:pos x="349" y="1583"/>
                                    </a:cxn>
                                    <a:cxn ang="0">
                                      <a:pos x="345" y="1683"/>
                                    </a:cxn>
                                    <a:cxn ang="0">
                                      <a:pos x="461" y="1652"/>
                                    </a:cxn>
                                    <a:cxn ang="0">
                                      <a:pos x="548" y="1679"/>
                                    </a:cxn>
                                    <a:cxn ang="0">
                                      <a:pos x="549" y="1814"/>
                                    </a:cxn>
                                    <a:cxn ang="0">
                                      <a:pos x="414" y="1939"/>
                                    </a:cxn>
                                    <a:cxn ang="0">
                                      <a:pos x="326" y="1968"/>
                                    </a:cxn>
                                    <a:cxn ang="0">
                                      <a:pos x="263" y="2054"/>
                                    </a:cxn>
                                    <a:cxn ang="0">
                                      <a:pos x="334" y="2020"/>
                                    </a:cxn>
                                    <a:cxn ang="0">
                                      <a:pos x="432" y="1975"/>
                                    </a:cxn>
                                    <a:cxn ang="0">
                                      <a:pos x="515" y="1925"/>
                                    </a:cxn>
                                    <a:cxn ang="0">
                                      <a:pos x="576" y="1872"/>
                                    </a:cxn>
                                    <a:cxn ang="0">
                                      <a:pos x="658" y="1788"/>
                                    </a:cxn>
                                    <a:cxn ang="0">
                                      <a:pos x="767" y="1707"/>
                                    </a:cxn>
                                    <a:cxn ang="0">
                                      <a:pos x="785" y="1592"/>
                                    </a:cxn>
                                    <a:cxn ang="0">
                                      <a:pos x="827" y="1501"/>
                                    </a:cxn>
                                    <a:cxn ang="0">
                                      <a:pos x="983" y="1287"/>
                                    </a:cxn>
                                    <a:cxn ang="0">
                                      <a:pos x="1042" y="1436"/>
                                    </a:cxn>
                                    <a:cxn ang="0">
                                      <a:pos x="892" y="1567"/>
                                    </a:cxn>
                                    <a:cxn ang="0">
                                      <a:pos x="892" y="1617"/>
                                    </a:cxn>
                                    <a:cxn ang="0">
                                      <a:pos x="1000" y="1550"/>
                                    </a:cxn>
                                    <a:cxn ang="0">
                                      <a:pos x="1088" y="1509"/>
                                    </a:cxn>
                                    <a:cxn ang="0">
                                      <a:pos x="1066" y="1448"/>
                                    </a:cxn>
                                    <a:cxn ang="0">
                                      <a:pos x="1115" y="1405"/>
                                    </a:cxn>
                                    <a:cxn ang="0">
                                      <a:pos x="1168" y="1454"/>
                                    </a:cxn>
                                    <a:cxn ang="0">
                                      <a:pos x="1263" y="1481"/>
                                    </a:cxn>
                                    <a:cxn ang="0">
                                      <a:pos x="1383" y="1528"/>
                                    </a:cxn>
                                    <a:cxn ang="0">
                                      <a:pos x="1574" y="1540"/>
                                    </a:cxn>
                                    <a:cxn ang="0">
                                      <a:pos x="1564" y="1570"/>
                                    </a:cxn>
                                    <a:cxn ang="0">
                                      <a:pos x="1628" y="1599"/>
                                    </a:cxn>
                                  </a:cxnLst>
                                  <a:rect l="0" t="0" r="r" b="b"/>
                                  <a:pathLst>
                                    <a:path w="1638" h="2054">
                                      <a:moveTo>
                                        <a:pt x="1486" y="1466"/>
                                      </a:moveTo>
                                      <a:lnTo>
                                        <a:pt x="1486" y="1356"/>
                                      </a:lnTo>
                                      <a:lnTo>
                                        <a:pt x="1486" y="1249"/>
                                      </a:lnTo>
                                      <a:lnTo>
                                        <a:pt x="1486" y="1148"/>
                                      </a:lnTo>
                                      <a:lnTo>
                                        <a:pt x="1486" y="1039"/>
                                      </a:lnTo>
                                      <a:lnTo>
                                        <a:pt x="1486" y="915"/>
                                      </a:lnTo>
                                      <a:lnTo>
                                        <a:pt x="1486" y="793"/>
                                      </a:lnTo>
                                      <a:lnTo>
                                        <a:pt x="1486" y="678"/>
                                      </a:lnTo>
                                      <a:lnTo>
                                        <a:pt x="1486" y="553"/>
                                      </a:lnTo>
                                      <a:lnTo>
                                        <a:pt x="1486" y="409"/>
                                      </a:lnTo>
                                      <a:lnTo>
                                        <a:pt x="1486" y="266"/>
                                      </a:lnTo>
                                      <a:lnTo>
                                        <a:pt x="1484" y="263"/>
                                      </a:lnTo>
                                      <a:lnTo>
                                        <a:pt x="1477" y="263"/>
                                      </a:lnTo>
                                      <a:lnTo>
                                        <a:pt x="1475" y="270"/>
                                      </a:lnTo>
                                      <a:lnTo>
                                        <a:pt x="1470" y="280"/>
                                      </a:lnTo>
                                      <a:lnTo>
                                        <a:pt x="1467" y="276"/>
                                      </a:lnTo>
                                      <a:lnTo>
                                        <a:pt x="1456" y="259"/>
                                      </a:lnTo>
                                      <a:lnTo>
                                        <a:pt x="1429" y="248"/>
                                      </a:lnTo>
                                      <a:lnTo>
                                        <a:pt x="1427" y="242"/>
                                      </a:lnTo>
                                      <a:lnTo>
                                        <a:pt x="1408" y="232"/>
                                      </a:lnTo>
                                      <a:lnTo>
                                        <a:pt x="1408" y="228"/>
                                      </a:lnTo>
                                      <a:lnTo>
                                        <a:pt x="1403" y="221"/>
                                      </a:lnTo>
                                      <a:lnTo>
                                        <a:pt x="1365" y="201"/>
                                      </a:lnTo>
                                      <a:lnTo>
                                        <a:pt x="1361" y="205"/>
                                      </a:lnTo>
                                      <a:lnTo>
                                        <a:pt x="1355" y="206"/>
                                      </a:lnTo>
                                      <a:lnTo>
                                        <a:pt x="1350" y="202"/>
                                      </a:lnTo>
                                      <a:lnTo>
                                        <a:pt x="1351" y="214"/>
                                      </a:lnTo>
                                      <a:lnTo>
                                        <a:pt x="1349" y="220"/>
                                      </a:lnTo>
                                      <a:lnTo>
                                        <a:pt x="1341" y="209"/>
                                      </a:lnTo>
                                      <a:lnTo>
                                        <a:pt x="1335" y="205"/>
                                      </a:lnTo>
                                      <a:lnTo>
                                        <a:pt x="1330" y="209"/>
                                      </a:lnTo>
                                      <a:lnTo>
                                        <a:pt x="1303" y="214"/>
                                      </a:lnTo>
                                      <a:lnTo>
                                        <a:pt x="1302" y="217"/>
                                      </a:lnTo>
                                      <a:lnTo>
                                        <a:pt x="1290" y="225"/>
                                      </a:lnTo>
                                      <a:lnTo>
                                        <a:pt x="1280" y="225"/>
                                      </a:lnTo>
                                      <a:lnTo>
                                        <a:pt x="1273" y="217"/>
                                      </a:lnTo>
                                      <a:lnTo>
                                        <a:pt x="1271" y="225"/>
                                      </a:lnTo>
                                      <a:lnTo>
                                        <a:pt x="1252" y="223"/>
                                      </a:lnTo>
                                      <a:lnTo>
                                        <a:pt x="1251" y="221"/>
                                      </a:lnTo>
                                      <a:lnTo>
                                        <a:pt x="1253" y="215"/>
                                      </a:lnTo>
                                      <a:lnTo>
                                        <a:pt x="1232" y="211"/>
                                      </a:lnTo>
                                      <a:lnTo>
                                        <a:pt x="1222" y="201"/>
                                      </a:lnTo>
                                      <a:lnTo>
                                        <a:pt x="1211" y="194"/>
                                      </a:lnTo>
                                      <a:lnTo>
                                        <a:pt x="1178" y="194"/>
                                      </a:lnTo>
                                      <a:lnTo>
                                        <a:pt x="1158" y="199"/>
                                      </a:lnTo>
                                      <a:lnTo>
                                        <a:pt x="1128" y="183"/>
                                      </a:lnTo>
                                      <a:lnTo>
                                        <a:pt x="1115" y="180"/>
                                      </a:lnTo>
                                      <a:lnTo>
                                        <a:pt x="1107" y="172"/>
                                      </a:lnTo>
                                      <a:lnTo>
                                        <a:pt x="1091" y="167"/>
                                      </a:lnTo>
                                      <a:lnTo>
                                        <a:pt x="1074" y="166"/>
                                      </a:lnTo>
                                      <a:lnTo>
                                        <a:pt x="1072" y="156"/>
                                      </a:lnTo>
                                      <a:lnTo>
                                        <a:pt x="1054" y="152"/>
                                      </a:lnTo>
                                      <a:lnTo>
                                        <a:pt x="1032" y="142"/>
                                      </a:lnTo>
                                      <a:lnTo>
                                        <a:pt x="1010" y="142"/>
                                      </a:lnTo>
                                      <a:lnTo>
                                        <a:pt x="1001" y="148"/>
                                      </a:lnTo>
                                      <a:lnTo>
                                        <a:pt x="975" y="158"/>
                                      </a:lnTo>
                                      <a:lnTo>
                                        <a:pt x="977" y="152"/>
                                      </a:lnTo>
                                      <a:lnTo>
                                        <a:pt x="985" y="151"/>
                                      </a:lnTo>
                                      <a:lnTo>
                                        <a:pt x="983" y="144"/>
                                      </a:lnTo>
                                      <a:lnTo>
                                        <a:pt x="977" y="141"/>
                                      </a:lnTo>
                                      <a:lnTo>
                                        <a:pt x="967" y="140"/>
                                      </a:lnTo>
                                      <a:lnTo>
                                        <a:pt x="929" y="151"/>
                                      </a:lnTo>
                                      <a:lnTo>
                                        <a:pt x="899" y="148"/>
                                      </a:lnTo>
                                      <a:lnTo>
                                        <a:pt x="908" y="140"/>
                                      </a:lnTo>
                                      <a:lnTo>
                                        <a:pt x="909" y="132"/>
                                      </a:lnTo>
                                      <a:lnTo>
                                        <a:pt x="872" y="132"/>
                                      </a:lnTo>
                                      <a:lnTo>
                                        <a:pt x="866" y="129"/>
                                      </a:lnTo>
                                      <a:lnTo>
                                        <a:pt x="887" y="128"/>
                                      </a:lnTo>
                                      <a:lnTo>
                                        <a:pt x="882" y="120"/>
                                      </a:lnTo>
                                      <a:lnTo>
                                        <a:pt x="872" y="120"/>
                                      </a:lnTo>
                                      <a:lnTo>
                                        <a:pt x="870" y="114"/>
                                      </a:lnTo>
                                      <a:lnTo>
                                        <a:pt x="877" y="99"/>
                                      </a:lnTo>
                                      <a:lnTo>
                                        <a:pt x="877" y="87"/>
                                      </a:lnTo>
                                      <a:lnTo>
                                        <a:pt x="859" y="80"/>
                                      </a:lnTo>
                                      <a:lnTo>
                                        <a:pt x="843" y="80"/>
                                      </a:lnTo>
                                      <a:lnTo>
                                        <a:pt x="845" y="94"/>
                                      </a:lnTo>
                                      <a:lnTo>
                                        <a:pt x="843" y="91"/>
                                      </a:lnTo>
                                      <a:lnTo>
                                        <a:pt x="835" y="94"/>
                                      </a:lnTo>
                                      <a:lnTo>
                                        <a:pt x="832" y="81"/>
                                      </a:lnTo>
                                      <a:lnTo>
                                        <a:pt x="827" y="69"/>
                                      </a:lnTo>
                                      <a:lnTo>
                                        <a:pt x="817" y="69"/>
                                      </a:lnTo>
                                      <a:lnTo>
                                        <a:pt x="807" y="71"/>
                                      </a:lnTo>
                                      <a:lnTo>
                                        <a:pt x="790" y="83"/>
                                      </a:lnTo>
                                      <a:lnTo>
                                        <a:pt x="785" y="75"/>
                                      </a:lnTo>
                                      <a:lnTo>
                                        <a:pt x="778" y="80"/>
                                      </a:lnTo>
                                      <a:lnTo>
                                        <a:pt x="771" y="91"/>
                                      </a:lnTo>
                                      <a:lnTo>
                                        <a:pt x="763" y="91"/>
                                      </a:lnTo>
                                      <a:lnTo>
                                        <a:pt x="757" y="83"/>
                                      </a:lnTo>
                                      <a:lnTo>
                                        <a:pt x="747" y="83"/>
                                      </a:lnTo>
                                      <a:lnTo>
                                        <a:pt x="740" y="78"/>
                                      </a:lnTo>
                                      <a:lnTo>
                                        <a:pt x="744" y="70"/>
                                      </a:lnTo>
                                      <a:lnTo>
                                        <a:pt x="733" y="45"/>
                                      </a:lnTo>
                                      <a:lnTo>
                                        <a:pt x="716" y="39"/>
                                      </a:lnTo>
                                      <a:lnTo>
                                        <a:pt x="716" y="48"/>
                                      </a:lnTo>
                                      <a:lnTo>
                                        <a:pt x="709" y="40"/>
                                      </a:lnTo>
                                      <a:lnTo>
                                        <a:pt x="710" y="51"/>
                                      </a:lnTo>
                                      <a:lnTo>
                                        <a:pt x="704" y="51"/>
                                      </a:lnTo>
                                      <a:lnTo>
                                        <a:pt x="697" y="58"/>
                                      </a:lnTo>
                                      <a:lnTo>
                                        <a:pt x="695" y="72"/>
                                      </a:lnTo>
                                      <a:lnTo>
                                        <a:pt x="704" y="83"/>
                                      </a:lnTo>
                                      <a:lnTo>
                                        <a:pt x="704" y="91"/>
                                      </a:lnTo>
                                      <a:lnTo>
                                        <a:pt x="705" y="103"/>
                                      </a:lnTo>
                                      <a:lnTo>
                                        <a:pt x="695" y="103"/>
                                      </a:lnTo>
                                      <a:lnTo>
                                        <a:pt x="694" y="94"/>
                                      </a:lnTo>
                                      <a:lnTo>
                                        <a:pt x="688" y="87"/>
                                      </a:lnTo>
                                      <a:lnTo>
                                        <a:pt x="683" y="94"/>
                                      </a:lnTo>
                                      <a:lnTo>
                                        <a:pt x="678" y="83"/>
                                      </a:lnTo>
                                      <a:lnTo>
                                        <a:pt x="676" y="96"/>
                                      </a:lnTo>
                                      <a:lnTo>
                                        <a:pt x="657" y="83"/>
                                      </a:lnTo>
                                      <a:lnTo>
                                        <a:pt x="649" y="82"/>
                                      </a:lnTo>
                                      <a:lnTo>
                                        <a:pt x="646" y="85"/>
                                      </a:lnTo>
                                      <a:lnTo>
                                        <a:pt x="654" y="66"/>
                                      </a:lnTo>
                                      <a:lnTo>
                                        <a:pt x="660" y="70"/>
                                      </a:lnTo>
                                      <a:lnTo>
                                        <a:pt x="672" y="64"/>
                                      </a:lnTo>
                                      <a:lnTo>
                                        <a:pt x="689" y="49"/>
                                      </a:lnTo>
                                      <a:lnTo>
                                        <a:pt x="690" y="42"/>
                                      </a:lnTo>
                                      <a:lnTo>
                                        <a:pt x="689" y="33"/>
                                      </a:lnTo>
                                      <a:lnTo>
                                        <a:pt x="681" y="26"/>
                                      </a:lnTo>
                                      <a:lnTo>
                                        <a:pt x="661" y="30"/>
                                      </a:lnTo>
                                      <a:lnTo>
                                        <a:pt x="660" y="27"/>
                                      </a:lnTo>
                                      <a:lnTo>
                                        <a:pt x="658" y="16"/>
                                      </a:lnTo>
                                      <a:lnTo>
                                        <a:pt x="650" y="11"/>
                                      </a:lnTo>
                                      <a:lnTo>
                                        <a:pt x="642" y="15"/>
                                      </a:lnTo>
                                      <a:lnTo>
                                        <a:pt x="635" y="10"/>
                                      </a:lnTo>
                                      <a:lnTo>
                                        <a:pt x="627" y="0"/>
                                      </a:lnTo>
                                      <a:lnTo>
                                        <a:pt x="622" y="3"/>
                                      </a:lnTo>
                                      <a:lnTo>
                                        <a:pt x="619" y="10"/>
                                      </a:lnTo>
                                      <a:lnTo>
                                        <a:pt x="613" y="17"/>
                                      </a:lnTo>
                                      <a:lnTo>
                                        <a:pt x="612" y="24"/>
                                      </a:lnTo>
                                      <a:lnTo>
                                        <a:pt x="609" y="22"/>
                                      </a:lnTo>
                                      <a:lnTo>
                                        <a:pt x="612" y="33"/>
                                      </a:lnTo>
                                      <a:lnTo>
                                        <a:pt x="608" y="37"/>
                                      </a:lnTo>
                                      <a:lnTo>
                                        <a:pt x="602" y="33"/>
                                      </a:lnTo>
                                      <a:lnTo>
                                        <a:pt x="598" y="35"/>
                                      </a:lnTo>
                                      <a:lnTo>
                                        <a:pt x="597" y="40"/>
                                      </a:lnTo>
                                      <a:lnTo>
                                        <a:pt x="591" y="48"/>
                                      </a:lnTo>
                                      <a:lnTo>
                                        <a:pt x="584" y="60"/>
                                      </a:lnTo>
                                      <a:lnTo>
                                        <a:pt x="558" y="86"/>
                                      </a:lnTo>
                                      <a:lnTo>
                                        <a:pt x="536" y="86"/>
                                      </a:lnTo>
                                      <a:lnTo>
                                        <a:pt x="537" y="91"/>
                                      </a:lnTo>
                                      <a:lnTo>
                                        <a:pt x="511" y="96"/>
                                      </a:lnTo>
                                      <a:lnTo>
                                        <a:pt x="491" y="91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486" y="101"/>
                                      </a:lnTo>
                                      <a:lnTo>
                                        <a:pt x="489" y="113"/>
                                      </a:lnTo>
                                      <a:lnTo>
                                        <a:pt x="472" y="103"/>
                                      </a:lnTo>
                                      <a:lnTo>
                                        <a:pt x="480" y="92"/>
                                      </a:lnTo>
                                      <a:lnTo>
                                        <a:pt x="483" y="83"/>
                                      </a:lnTo>
                                      <a:lnTo>
                                        <a:pt x="496" y="78"/>
                                      </a:lnTo>
                                      <a:lnTo>
                                        <a:pt x="500" y="73"/>
                                      </a:lnTo>
                                      <a:lnTo>
                                        <a:pt x="478" y="81"/>
                                      </a:lnTo>
                                      <a:lnTo>
                                        <a:pt x="466" y="88"/>
                                      </a:lnTo>
                                      <a:lnTo>
                                        <a:pt x="452" y="101"/>
                                      </a:lnTo>
                                      <a:lnTo>
                                        <a:pt x="448" y="109"/>
                                      </a:lnTo>
                                      <a:lnTo>
                                        <a:pt x="448" y="113"/>
                                      </a:lnTo>
                                      <a:lnTo>
                                        <a:pt x="440" y="116"/>
                                      </a:lnTo>
                                      <a:lnTo>
                                        <a:pt x="445" y="121"/>
                                      </a:lnTo>
                                      <a:lnTo>
                                        <a:pt x="452" y="124"/>
                                      </a:lnTo>
                                      <a:lnTo>
                                        <a:pt x="457" y="136"/>
                                      </a:lnTo>
                                      <a:lnTo>
                                        <a:pt x="464" y="141"/>
                                      </a:lnTo>
                                      <a:lnTo>
                                        <a:pt x="474" y="139"/>
                                      </a:lnTo>
                                      <a:lnTo>
                                        <a:pt x="461" y="145"/>
                                      </a:lnTo>
                                      <a:lnTo>
                                        <a:pt x="453" y="145"/>
                                      </a:lnTo>
                                      <a:lnTo>
                                        <a:pt x="450" y="155"/>
                                      </a:lnTo>
                                      <a:lnTo>
                                        <a:pt x="453" y="162"/>
                                      </a:lnTo>
                                      <a:lnTo>
                                        <a:pt x="452" y="174"/>
                                      </a:lnTo>
                                      <a:lnTo>
                                        <a:pt x="447" y="182"/>
                                      </a:lnTo>
                                      <a:lnTo>
                                        <a:pt x="442" y="175"/>
                                      </a:lnTo>
                                      <a:lnTo>
                                        <a:pt x="442" y="162"/>
                                      </a:lnTo>
                                      <a:lnTo>
                                        <a:pt x="434" y="168"/>
                                      </a:lnTo>
                                      <a:lnTo>
                                        <a:pt x="440" y="158"/>
                                      </a:lnTo>
                                      <a:lnTo>
                                        <a:pt x="439" y="146"/>
                                      </a:lnTo>
                                      <a:lnTo>
                                        <a:pt x="445" y="140"/>
                                      </a:lnTo>
                                      <a:lnTo>
                                        <a:pt x="442" y="131"/>
                                      </a:lnTo>
                                      <a:lnTo>
                                        <a:pt x="432" y="128"/>
                                      </a:lnTo>
                                      <a:lnTo>
                                        <a:pt x="405" y="148"/>
                                      </a:lnTo>
                                      <a:lnTo>
                                        <a:pt x="405" y="152"/>
                                      </a:lnTo>
                                      <a:lnTo>
                                        <a:pt x="418" y="145"/>
                                      </a:lnTo>
                                      <a:lnTo>
                                        <a:pt x="408" y="156"/>
                                      </a:lnTo>
                                      <a:lnTo>
                                        <a:pt x="366" y="184"/>
                                      </a:lnTo>
                                      <a:lnTo>
                                        <a:pt x="348" y="188"/>
                                      </a:lnTo>
                                      <a:lnTo>
                                        <a:pt x="338" y="200"/>
                                      </a:lnTo>
                                      <a:lnTo>
                                        <a:pt x="342" y="191"/>
                                      </a:lnTo>
                                      <a:lnTo>
                                        <a:pt x="342" y="183"/>
                                      </a:lnTo>
                                      <a:lnTo>
                                        <a:pt x="348" y="177"/>
                                      </a:lnTo>
                                      <a:lnTo>
                                        <a:pt x="337" y="175"/>
                                      </a:lnTo>
                                      <a:lnTo>
                                        <a:pt x="326" y="200"/>
                                      </a:lnTo>
                                      <a:lnTo>
                                        <a:pt x="323" y="211"/>
                                      </a:lnTo>
                                      <a:lnTo>
                                        <a:pt x="342" y="228"/>
                                      </a:lnTo>
                                      <a:lnTo>
                                        <a:pt x="353" y="233"/>
                                      </a:lnTo>
                                      <a:lnTo>
                                        <a:pt x="353" y="239"/>
                                      </a:lnTo>
                                      <a:lnTo>
                                        <a:pt x="324" y="225"/>
                                      </a:lnTo>
                                      <a:lnTo>
                                        <a:pt x="321" y="218"/>
                                      </a:lnTo>
                                      <a:lnTo>
                                        <a:pt x="312" y="217"/>
                                      </a:lnTo>
                                      <a:lnTo>
                                        <a:pt x="307" y="227"/>
                                      </a:lnTo>
                                      <a:lnTo>
                                        <a:pt x="285" y="253"/>
                                      </a:lnTo>
                                      <a:lnTo>
                                        <a:pt x="295" y="258"/>
                                      </a:lnTo>
                                      <a:lnTo>
                                        <a:pt x="318" y="259"/>
                                      </a:lnTo>
                                      <a:lnTo>
                                        <a:pt x="314" y="261"/>
                                      </a:lnTo>
                                      <a:lnTo>
                                        <a:pt x="287" y="261"/>
                                      </a:lnTo>
                                      <a:lnTo>
                                        <a:pt x="280" y="264"/>
                                      </a:lnTo>
                                      <a:lnTo>
                                        <a:pt x="279" y="268"/>
                                      </a:lnTo>
                                      <a:lnTo>
                                        <a:pt x="291" y="282"/>
                                      </a:lnTo>
                                      <a:lnTo>
                                        <a:pt x="302" y="288"/>
                                      </a:lnTo>
                                      <a:lnTo>
                                        <a:pt x="299" y="293"/>
                                      </a:lnTo>
                                      <a:lnTo>
                                        <a:pt x="279" y="279"/>
                                      </a:lnTo>
                                      <a:lnTo>
                                        <a:pt x="280" y="287"/>
                                      </a:lnTo>
                                      <a:lnTo>
                                        <a:pt x="273" y="318"/>
                                      </a:lnTo>
                                      <a:lnTo>
                                        <a:pt x="270" y="323"/>
                                      </a:lnTo>
                                      <a:lnTo>
                                        <a:pt x="269" y="306"/>
                                      </a:lnTo>
                                      <a:lnTo>
                                        <a:pt x="263" y="331"/>
                                      </a:lnTo>
                                      <a:lnTo>
                                        <a:pt x="251" y="356"/>
                                      </a:lnTo>
                                      <a:lnTo>
                                        <a:pt x="226" y="379"/>
                                      </a:lnTo>
                                      <a:lnTo>
                                        <a:pt x="189" y="388"/>
                                      </a:lnTo>
                                      <a:lnTo>
                                        <a:pt x="155" y="393"/>
                                      </a:lnTo>
                                      <a:lnTo>
                                        <a:pt x="127" y="401"/>
                                      </a:lnTo>
                                      <a:lnTo>
                                        <a:pt x="117" y="400"/>
                                      </a:lnTo>
                                      <a:lnTo>
                                        <a:pt x="125" y="397"/>
                                      </a:lnTo>
                                      <a:lnTo>
                                        <a:pt x="124" y="393"/>
                                      </a:lnTo>
                                      <a:lnTo>
                                        <a:pt x="102" y="395"/>
                                      </a:lnTo>
                                      <a:lnTo>
                                        <a:pt x="102" y="397"/>
                                      </a:lnTo>
                                      <a:lnTo>
                                        <a:pt x="103" y="401"/>
                                      </a:lnTo>
                                      <a:lnTo>
                                        <a:pt x="101" y="419"/>
                                      </a:lnTo>
                                      <a:lnTo>
                                        <a:pt x="101" y="435"/>
                                      </a:lnTo>
                                      <a:lnTo>
                                        <a:pt x="98" y="453"/>
                                      </a:lnTo>
                                      <a:lnTo>
                                        <a:pt x="103" y="455"/>
                                      </a:lnTo>
                                      <a:lnTo>
                                        <a:pt x="108" y="452"/>
                                      </a:lnTo>
                                      <a:lnTo>
                                        <a:pt x="102" y="459"/>
                                      </a:lnTo>
                                      <a:lnTo>
                                        <a:pt x="88" y="465"/>
                                      </a:lnTo>
                                      <a:lnTo>
                                        <a:pt x="85" y="471"/>
                                      </a:lnTo>
                                      <a:lnTo>
                                        <a:pt x="79" y="471"/>
                                      </a:lnTo>
                                      <a:lnTo>
                                        <a:pt x="86" y="465"/>
                                      </a:lnTo>
                                      <a:lnTo>
                                        <a:pt x="88" y="457"/>
                                      </a:lnTo>
                                      <a:lnTo>
                                        <a:pt x="86" y="458"/>
                                      </a:lnTo>
                                      <a:lnTo>
                                        <a:pt x="71" y="468"/>
                                      </a:lnTo>
                                      <a:lnTo>
                                        <a:pt x="69" y="474"/>
                                      </a:lnTo>
                                      <a:lnTo>
                                        <a:pt x="102" y="489"/>
                                      </a:lnTo>
                                      <a:lnTo>
                                        <a:pt x="112" y="500"/>
                                      </a:lnTo>
                                      <a:lnTo>
                                        <a:pt x="118" y="511"/>
                                      </a:lnTo>
                                      <a:lnTo>
                                        <a:pt x="140" y="524"/>
                                      </a:lnTo>
                                      <a:lnTo>
                                        <a:pt x="152" y="527"/>
                                      </a:lnTo>
                                      <a:lnTo>
                                        <a:pt x="182" y="556"/>
                                      </a:lnTo>
                                      <a:lnTo>
                                        <a:pt x="206" y="572"/>
                                      </a:lnTo>
                                      <a:lnTo>
                                        <a:pt x="221" y="587"/>
                                      </a:lnTo>
                                      <a:lnTo>
                                        <a:pt x="221" y="592"/>
                                      </a:lnTo>
                                      <a:lnTo>
                                        <a:pt x="230" y="599"/>
                                      </a:lnTo>
                                      <a:lnTo>
                                        <a:pt x="233" y="608"/>
                                      </a:lnTo>
                                      <a:lnTo>
                                        <a:pt x="237" y="621"/>
                                      </a:lnTo>
                                      <a:lnTo>
                                        <a:pt x="241" y="626"/>
                                      </a:lnTo>
                                      <a:lnTo>
                                        <a:pt x="238" y="629"/>
                                      </a:lnTo>
                                      <a:lnTo>
                                        <a:pt x="240" y="641"/>
                                      </a:lnTo>
                                      <a:lnTo>
                                        <a:pt x="244" y="657"/>
                                      </a:lnTo>
                                      <a:lnTo>
                                        <a:pt x="259" y="659"/>
                                      </a:lnTo>
                                      <a:lnTo>
                                        <a:pt x="268" y="666"/>
                                      </a:lnTo>
                                      <a:lnTo>
                                        <a:pt x="291" y="675"/>
                                      </a:lnTo>
                                      <a:lnTo>
                                        <a:pt x="287" y="670"/>
                                      </a:lnTo>
                                      <a:lnTo>
                                        <a:pt x="292" y="666"/>
                                      </a:lnTo>
                                      <a:lnTo>
                                        <a:pt x="294" y="658"/>
                                      </a:lnTo>
                                      <a:lnTo>
                                        <a:pt x="308" y="659"/>
                                      </a:lnTo>
                                      <a:lnTo>
                                        <a:pt x="310" y="657"/>
                                      </a:lnTo>
                                      <a:lnTo>
                                        <a:pt x="307" y="651"/>
                                      </a:lnTo>
                                      <a:lnTo>
                                        <a:pt x="313" y="648"/>
                                      </a:lnTo>
                                      <a:lnTo>
                                        <a:pt x="317" y="648"/>
                                      </a:lnTo>
                                      <a:lnTo>
                                        <a:pt x="305" y="673"/>
                                      </a:lnTo>
                                      <a:lnTo>
                                        <a:pt x="310" y="677"/>
                                      </a:lnTo>
                                      <a:lnTo>
                                        <a:pt x="319" y="670"/>
                                      </a:lnTo>
                                      <a:lnTo>
                                        <a:pt x="335" y="666"/>
                                      </a:lnTo>
                                      <a:lnTo>
                                        <a:pt x="348" y="667"/>
                                      </a:lnTo>
                                      <a:lnTo>
                                        <a:pt x="354" y="669"/>
                                      </a:lnTo>
                                      <a:lnTo>
                                        <a:pt x="362" y="678"/>
                                      </a:lnTo>
                                      <a:lnTo>
                                        <a:pt x="359" y="683"/>
                                      </a:lnTo>
                                      <a:lnTo>
                                        <a:pt x="349" y="686"/>
                                      </a:lnTo>
                                      <a:lnTo>
                                        <a:pt x="343" y="705"/>
                                      </a:lnTo>
                                      <a:lnTo>
                                        <a:pt x="355" y="723"/>
                                      </a:lnTo>
                                      <a:lnTo>
                                        <a:pt x="372" y="736"/>
                                      </a:lnTo>
                                      <a:lnTo>
                                        <a:pt x="375" y="729"/>
                                      </a:lnTo>
                                      <a:lnTo>
                                        <a:pt x="375" y="718"/>
                                      </a:lnTo>
                                      <a:lnTo>
                                        <a:pt x="378" y="713"/>
                                      </a:lnTo>
                                      <a:lnTo>
                                        <a:pt x="377" y="724"/>
                                      </a:lnTo>
                                      <a:lnTo>
                                        <a:pt x="381" y="727"/>
                                      </a:lnTo>
                                      <a:lnTo>
                                        <a:pt x="383" y="721"/>
                                      </a:lnTo>
                                      <a:lnTo>
                                        <a:pt x="399" y="720"/>
                                      </a:lnTo>
                                      <a:lnTo>
                                        <a:pt x="415" y="731"/>
                                      </a:lnTo>
                                      <a:lnTo>
                                        <a:pt x="427" y="727"/>
                                      </a:lnTo>
                                      <a:lnTo>
                                        <a:pt x="436" y="717"/>
                                      </a:lnTo>
                                      <a:lnTo>
                                        <a:pt x="446" y="720"/>
                                      </a:lnTo>
                                      <a:lnTo>
                                        <a:pt x="453" y="713"/>
                                      </a:lnTo>
                                      <a:lnTo>
                                        <a:pt x="469" y="716"/>
                                      </a:lnTo>
                                      <a:lnTo>
                                        <a:pt x="464" y="722"/>
                                      </a:lnTo>
                                      <a:lnTo>
                                        <a:pt x="440" y="731"/>
                                      </a:lnTo>
                                      <a:lnTo>
                                        <a:pt x="435" y="739"/>
                                      </a:lnTo>
                                      <a:lnTo>
                                        <a:pt x="441" y="742"/>
                                      </a:lnTo>
                                      <a:lnTo>
                                        <a:pt x="443" y="736"/>
                                      </a:lnTo>
                                      <a:lnTo>
                                        <a:pt x="467" y="728"/>
                                      </a:lnTo>
                                      <a:lnTo>
                                        <a:pt x="472" y="732"/>
                                      </a:lnTo>
                                      <a:lnTo>
                                        <a:pt x="472" y="739"/>
                                      </a:lnTo>
                                      <a:lnTo>
                                        <a:pt x="464" y="745"/>
                                      </a:lnTo>
                                      <a:lnTo>
                                        <a:pt x="442" y="747"/>
                                      </a:lnTo>
                                      <a:lnTo>
                                        <a:pt x="434" y="750"/>
                                      </a:lnTo>
                                      <a:lnTo>
                                        <a:pt x="430" y="756"/>
                                      </a:lnTo>
                                      <a:lnTo>
                                        <a:pt x="410" y="759"/>
                                      </a:lnTo>
                                      <a:lnTo>
                                        <a:pt x="403" y="758"/>
                                      </a:lnTo>
                                      <a:lnTo>
                                        <a:pt x="398" y="750"/>
                                      </a:lnTo>
                                      <a:lnTo>
                                        <a:pt x="392" y="748"/>
                                      </a:lnTo>
                                      <a:lnTo>
                                        <a:pt x="389" y="744"/>
                                      </a:lnTo>
                                      <a:lnTo>
                                        <a:pt x="382" y="743"/>
                                      </a:lnTo>
                                      <a:lnTo>
                                        <a:pt x="381" y="737"/>
                                      </a:lnTo>
                                      <a:lnTo>
                                        <a:pt x="376" y="738"/>
                                      </a:lnTo>
                                      <a:lnTo>
                                        <a:pt x="369" y="744"/>
                                      </a:lnTo>
                                      <a:lnTo>
                                        <a:pt x="351" y="744"/>
                                      </a:lnTo>
                                      <a:lnTo>
                                        <a:pt x="342" y="736"/>
                                      </a:lnTo>
                                      <a:lnTo>
                                        <a:pt x="332" y="717"/>
                                      </a:lnTo>
                                      <a:lnTo>
                                        <a:pt x="338" y="734"/>
                                      </a:lnTo>
                                      <a:lnTo>
                                        <a:pt x="344" y="744"/>
                                      </a:lnTo>
                                      <a:lnTo>
                                        <a:pt x="339" y="755"/>
                                      </a:lnTo>
                                      <a:lnTo>
                                        <a:pt x="339" y="766"/>
                                      </a:lnTo>
                                      <a:lnTo>
                                        <a:pt x="346" y="769"/>
                                      </a:lnTo>
                                      <a:lnTo>
                                        <a:pt x="344" y="764"/>
                                      </a:lnTo>
                                      <a:lnTo>
                                        <a:pt x="349" y="753"/>
                                      </a:lnTo>
                                      <a:lnTo>
                                        <a:pt x="361" y="755"/>
                                      </a:lnTo>
                                      <a:lnTo>
                                        <a:pt x="388" y="764"/>
                                      </a:lnTo>
                                      <a:lnTo>
                                        <a:pt x="394" y="771"/>
                                      </a:lnTo>
                                      <a:lnTo>
                                        <a:pt x="393" y="780"/>
                                      </a:lnTo>
                                      <a:lnTo>
                                        <a:pt x="385" y="791"/>
                                      </a:lnTo>
                                      <a:lnTo>
                                        <a:pt x="386" y="785"/>
                                      </a:lnTo>
                                      <a:lnTo>
                                        <a:pt x="383" y="779"/>
                                      </a:lnTo>
                                      <a:lnTo>
                                        <a:pt x="364" y="771"/>
                                      </a:lnTo>
                                      <a:lnTo>
                                        <a:pt x="354" y="793"/>
                                      </a:lnTo>
                                      <a:lnTo>
                                        <a:pt x="350" y="802"/>
                                      </a:lnTo>
                                      <a:lnTo>
                                        <a:pt x="350" y="809"/>
                                      </a:lnTo>
                                      <a:lnTo>
                                        <a:pt x="346" y="814"/>
                                      </a:lnTo>
                                      <a:lnTo>
                                        <a:pt x="339" y="810"/>
                                      </a:lnTo>
                                      <a:lnTo>
                                        <a:pt x="337" y="804"/>
                                      </a:lnTo>
                                      <a:lnTo>
                                        <a:pt x="332" y="798"/>
                                      </a:lnTo>
                                      <a:lnTo>
                                        <a:pt x="322" y="801"/>
                                      </a:lnTo>
                                      <a:lnTo>
                                        <a:pt x="321" y="803"/>
                                      </a:lnTo>
                                      <a:lnTo>
                                        <a:pt x="314" y="799"/>
                                      </a:lnTo>
                                      <a:lnTo>
                                        <a:pt x="302" y="802"/>
                                      </a:lnTo>
                                      <a:lnTo>
                                        <a:pt x="300" y="797"/>
                                      </a:lnTo>
                                      <a:lnTo>
                                        <a:pt x="296" y="801"/>
                                      </a:lnTo>
                                      <a:lnTo>
                                        <a:pt x="297" y="795"/>
                                      </a:lnTo>
                                      <a:lnTo>
                                        <a:pt x="289" y="796"/>
                                      </a:lnTo>
                                      <a:lnTo>
                                        <a:pt x="285" y="802"/>
                                      </a:lnTo>
                                      <a:lnTo>
                                        <a:pt x="280" y="799"/>
                                      </a:lnTo>
                                      <a:lnTo>
                                        <a:pt x="269" y="797"/>
                                      </a:lnTo>
                                      <a:lnTo>
                                        <a:pt x="246" y="799"/>
                                      </a:lnTo>
                                      <a:lnTo>
                                        <a:pt x="237" y="792"/>
                                      </a:lnTo>
                                      <a:lnTo>
                                        <a:pt x="237" y="782"/>
                                      </a:lnTo>
                                      <a:lnTo>
                                        <a:pt x="221" y="781"/>
                                      </a:lnTo>
                                      <a:lnTo>
                                        <a:pt x="238" y="767"/>
                                      </a:lnTo>
                                      <a:lnTo>
                                        <a:pt x="237" y="756"/>
                                      </a:lnTo>
                                      <a:lnTo>
                                        <a:pt x="238" y="744"/>
                                      </a:lnTo>
                                      <a:lnTo>
                                        <a:pt x="237" y="736"/>
                                      </a:lnTo>
                                      <a:lnTo>
                                        <a:pt x="227" y="729"/>
                                      </a:lnTo>
                                      <a:lnTo>
                                        <a:pt x="230" y="727"/>
                                      </a:lnTo>
                                      <a:lnTo>
                                        <a:pt x="246" y="724"/>
                                      </a:lnTo>
                                      <a:lnTo>
                                        <a:pt x="227" y="723"/>
                                      </a:lnTo>
                                      <a:lnTo>
                                        <a:pt x="215" y="727"/>
                                      </a:lnTo>
                                      <a:lnTo>
                                        <a:pt x="188" y="728"/>
                                      </a:lnTo>
                                      <a:lnTo>
                                        <a:pt x="172" y="747"/>
                                      </a:lnTo>
                                      <a:lnTo>
                                        <a:pt x="160" y="749"/>
                                      </a:lnTo>
                                      <a:lnTo>
                                        <a:pt x="154" y="753"/>
                                      </a:lnTo>
                                      <a:lnTo>
                                        <a:pt x="149" y="752"/>
                                      </a:lnTo>
                                      <a:lnTo>
                                        <a:pt x="136" y="761"/>
                                      </a:lnTo>
                                      <a:lnTo>
                                        <a:pt x="125" y="772"/>
                                      </a:lnTo>
                                      <a:lnTo>
                                        <a:pt x="135" y="780"/>
                                      </a:lnTo>
                                      <a:lnTo>
                                        <a:pt x="141" y="790"/>
                                      </a:lnTo>
                                      <a:lnTo>
                                        <a:pt x="136" y="792"/>
                                      </a:lnTo>
                                      <a:lnTo>
                                        <a:pt x="115" y="793"/>
                                      </a:lnTo>
                                      <a:lnTo>
                                        <a:pt x="111" y="790"/>
                                      </a:lnTo>
                                      <a:lnTo>
                                        <a:pt x="109" y="783"/>
                                      </a:lnTo>
                                      <a:lnTo>
                                        <a:pt x="101" y="787"/>
                                      </a:lnTo>
                                      <a:lnTo>
                                        <a:pt x="77" y="802"/>
                                      </a:lnTo>
                                      <a:lnTo>
                                        <a:pt x="71" y="810"/>
                                      </a:lnTo>
                                      <a:lnTo>
                                        <a:pt x="68" y="808"/>
                                      </a:lnTo>
                                      <a:lnTo>
                                        <a:pt x="66" y="814"/>
                                      </a:lnTo>
                                      <a:lnTo>
                                        <a:pt x="61" y="823"/>
                                      </a:lnTo>
                                      <a:lnTo>
                                        <a:pt x="50" y="828"/>
                                      </a:lnTo>
                                      <a:lnTo>
                                        <a:pt x="45" y="822"/>
                                      </a:lnTo>
                                      <a:lnTo>
                                        <a:pt x="36" y="829"/>
                                      </a:lnTo>
                                      <a:lnTo>
                                        <a:pt x="32" y="835"/>
                                      </a:lnTo>
                                      <a:lnTo>
                                        <a:pt x="32" y="840"/>
                                      </a:lnTo>
                                      <a:lnTo>
                                        <a:pt x="34" y="842"/>
                                      </a:lnTo>
                                      <a:lnTo>
                                        <a:pt x="11" y="855"/>
                                      </a:lnTo>
                                      <a:lnTo>
                                        <a:pt x="6" y="856"/>
                                      </a:lnTo>
                                      <a:lnTo>
                                        <a:pt x="12" y="842"/>
                                      </a:lnTo>
                                      <a:lnTo>
                                        <a:pt x="0" y="850"/>
                                      </a:lnTo>
                                      <a:lnTo>
                                        <a:pt x="0" y="858"/>
                                      </a:lnTo>
                                      <a:lnTo>
                                        <a:pt x="6" y="865"/>
                                      </a:lnTo>
                                      <a:lnTo>
                                        <a:pt x="43" y="889"/>
                                      </a:lnTo>
                                      <a:lnTo>
                                        <a:pt x="71" y="899"/>
                                      </a:lnTo>
                                      <a:lnTo>
                                        <a:pt x="75" y="898"/>
                                      </a:lnTo>
                                      <a:lnTo>
                                        <a:pt x="70" y="890"/>
                                      </a:lnTo>
                                      <a:lnTo>
                                        <a:pt x="107" y="903"/>
                                      </a:lnTo>
                                      <a:lnTo>
                                        <a:pt x="90" y="910"/>
                                      </a:lnTo>
                                      <a:lnTo>
                                        <a:pt x="81" y="922"/>
                                      </a:lnTo>
                                      <a:lnTo>
                                        <a:pt x="72" y="919"/>
                                      </a:lnTo>
                                      <a:lnTo>
                                        <a:pt x="74" y="911"/>
                                      </a:lnTo>
                                      <a:lnTo>
                                        <a:pt x="70" y="906"/>
                                      </a:lnTo>
                                      <a:lnTo>
                                        <a:pt x="68" y="915"/>
                                      </a:lnTo>
                                      <a:lnTo>
                                        <a:pt x="80" y="941"/>
                                      </a:lnTo>
                                      <a:lnTo>
                                        <a:pt x="91" y="952"/>
                                      </a:lnTo>
                                      <a:lnTo>
                                        <a:pt x="91" y="963"/>
                                      </a:lnTo>
                                      <a:lnTo>
                                        <a:pt x="88" y="976"/>
                                      </a:lnTo>
                                      <a:lnTo>
                                        <a:pt x="100" y="990"/>
                                      </a:lnTo>
                                      <a:lnTo>
                                        <a:pt x="104" y="991"/>
                                      </a:lnTo>
                                      <a:lnTo>
                                        <a:pt x="108" y="996"/>
                                      </a:lnTo>
                                      <a:lnTo>
                                        <a:pt x="150" y="1005"/>
                                      </a:lnTo>
                                      <a:lnTo>
                                        <a:pt x="160" y="1003"/>
                                      </a:lnTo>
                                      <a:lnTo>
                                        <a:pt x="179" y="1013"/>
                                      </a:lnTo>
                                      <a:lnTo>
                                        <a:pt x="210" y="997"/>
                                      </a:lnTo>
                                      <a:lnTo>
                                        <a:pt x="231" y="1001"/>
                                      </a:lnTo>
                                      <a:lnTo>
                                        <a:pt x="247" y="996"/>
                                      </a:lnTo>
                                      <a:lnTo>
                                        <a:pt x="263" y="1003"/>
                                      </a:lnTo>
                                      <a:lnTo>
                                        <a:pt x="275" y="1017"/>
                                      </a:lnTo>
                                      <a:lnTo>
                                        <a:pt x="278" y="1013"/>
                                      </a:lnTo>
                                      <a:lnTo>
                                        <a:pt x="279" y="1003"/>
                                      </a:lnTo>
                                      <a:lnTo>
                                        <a:pt x="270" y="1001"/>
                                      </a:lnTo>
                                      <a:lnTo>
                                        <a:pt x="263" y="995"/>
                                      </a:lnTo>
                                      <a:lnTo>
                                        <a:pt x="260" y="990"/>
                                      </a:lnTo>
                                      <a:lnTo>
                                        <a:pt x="275" y="989"/>
                                      </a:lnTo>
                                      <a:lnTo>
                                        <a:pt x="280" y="997"/>
                                      </a:lnTo>
                                      <a:lnTo>
                                        <a:pt x="290" y="1005"/>
                                      </a:lnTo>
                                      <a:lnTo>
                                        <a:pt x="294" y="1033"/>
                                      </a:lnTo>
                                      <a:lnTo>
                                        <a:pt x="297" y="1033"/>
                                      </a:lnTo>
                                      <a:lnTo>
                                        <a:pt x="303" y="1017"/>
                                      </a:lnTo>
                                      <a:lnTo>
                                        <a:pt x="312" y="1002"/>
                                      </a:lnTo>
                                      <a:lnTo>
                                        <a:pt x="324" y="990"/>
                                      </a:lnTo>
                                      <a:lnTo>
                                        <a:pt x="330" y="981"/>
                                      </a:lnTo>
                                      <a:lnTo>
                                        <a:pt x="351" y="971"/>
                                      </a:lnTo>
                                      <a:lnTo>
                                        <a:pt x="350" y="964"/>
                                      </a:lnTo>
                                      <a:lnTo>
                                        <a:pt x="365" y="970"/>
                                      </a:lnTo>
                                      <a:lnTo>
                                        <a:pt x="371" y="969"/>
                                      </a:lnTo>
                                      <a:lnTo>
                                        <a:pt x="377" y="962"/>
                                      </a:lnTo>
                                      <a:lnTo>
                                        <a:pt x="389" y="954"/>
                                      </a:lnTo>
                                      <a:lnTo>
                                        <a:pt x="400" y="968"/>
                                      </a:lnTo>
                                      <a:lnTo>
                                        <a:pt x="405" y="970"/>
                                      </a:lnTo>
                                      <a:lnTo>
                                        <a:pt x="405" y="984"/>
                                      </a:lnTo>
                                      <a:lnTo>
                                        <a:pt x="400" y="995"/>
                                      </a:lnTo>
                                      <a:lnTo>
                                        <a:pt x="394" y="1003"/>
                                      </a:lnTo>
                                      <a:lnTo>
                                        <a:pt x="382" y="1008"/>
                                      </a:lnTo>
                                      <a:lnTo>
                                        <a:pt x="373" y="1003"/>
                                      </a:lnTo>
                                      <a:lnTo>
                                        <a:pt x="365" y="1003"/>
                                      </a:lnTo>
                                      <a:lnTo>
                                        <a:pt x="365" y="1014"/>
                                      </a:lnTo>
                                      <a:lnTo>
                                        <a:pt x="367" y="1021"/>
                                      </a:lnTo>
                                      <a:lnTo>
                                        <a:pt x="372" y="1016"/>
                                      </a:lnTo>
                                      <a:lnTo>
                                        <a:pt x="382" y="1019"/>
                                      </a:lnTo>
                                      <a:lnTo>
                                        <a:pt x="387" y="1033"/>
                                      </a:lnTo>
                                      <a:lnTo>
                                        <a:pt x="397" y="1052"/>
                                      </a:lnTo>
                                      <a:lnTo>
                                        <a:pt x="396" y="1061"/>
                                      </a:lnTo>
                                      <a:lnTo>
                                        <a:pt x="394" y="1065"/>
                                      </a:lnTo>
                                      <a:lnTo>
                                        <a:pt x="400" y="1070"/>
                                      </a:lnTo>
                                      <a:lnTo>
                                        <a:pt x="403" y="1077"/>
                                      </a:lnTo>
                                      <a:lnTo>
                                        <a:pt x="404" y="1084"/>
                                      </a:lnTo>
                                      <a:lnTo>
                                        <a:pt x="403" y="1098"/>
                                      </a:lnTo>
                                      <a:lnTo>
                                        <a:pt x="394" y="1115"/>
                                      </a:lnTo>
                                      <a:lnTo>
                                        <a:pt x="387" y="1125"/>
                                      </a:lnTo>
                                      <a:lnTo>
                                        <a:pt x="380" y="1132"/>
                                      </a:lnTo>
                                      <a:lnTo>
                                        <a:pt x="371" y="1135"/>
                                      </a:lnTo>
                                      <a:lnTo>
                                        <a:pt x="360" y="1135"/>
                                      </a:lnTo>
                                      <a:lnTo>
                                        <a:pt x="353" y="1140"/>
                                      </a:lnTo>
                                      <a:lnTo>
                                        <a:pt x="344" y="1138"/>
                                      </a:lnTo>
                                      <a:lnTo>
                                        <a:pt x="326" y="1143"/>
                                      </a:lnTo>
                                      <a:lnTo>
                                        <a:pt x="322" y="1143"/>
                                      </a:lnTo>
                                      <a:lnTo>
                                        <a:pt x="332" y="1132"/>
                                      </a:lnTo>
                                      <a:lnTo>
                                        <a:pt x="330" y="1130"/>
                                      </a:lnTo>
                                      <a:lnTo>
                                        <a:pt x="321" y="1131"/>
                                      </a:lnTo>
                                      <a:lnTo>
                                        <a:pt x="317" y="1135"/>
                                      </a:lnTo>
                                      <a:lnTo>
                                        <a:pt x="312" y="1147"/>
                                      </a:lnTo>
                                      <a:lnTo>
                                        <a:pt x="303" y="1158"/>
                                      </a:lnTo>
                                      <a:lnTo>
                                        <a:pt x="286" y="1174"/>
                                      </a:lnTo>
                                      <a:lnTo>
                                        <a:pt x="280" y="1183"/>
                                      </a:lnTo>
                                      <a:lnTo>
                                        <a:pt x="271" y="1186"/>
                                      </a:lnTo>
                                      <a:lnTo>
                                        <a:pt x="260" y="1183"/>
                                      </a:lnTo>
                                      <a:lnTo>
                                        <a:pt x="256" y="1179"/>
                                      </a:lnTo>
                                      <a:lnTo>
                                        <a:pt x="240" y="1191"/>
                                      </a:lnTo>
                                      <a:lnTo>
                                        <a:pt x="222" y="1197"/>
                                      </a:lnTo>
                                      <a:lnTo>
                                        <a:pt x="219" y="1202"/>
                                      </a:lnTo>
                                      <a:lnTo>
                                        <a:pt x="217" y="1207"/>
                                      </a:lnTo>
                                      <a:lnTo>
                                        <a:pt x="220" y="1211"/>
                                      </a:lnTo>
                                      <a:lnTo>
                                        <a:pt x="222" y="1219"/>
                                      </a:lnTo>
                                      <a:lnTo>
                                        <a:pt x="219" y="1224"/>
                                      </a:lnTo>
                                      <a:lnTo>
                                        <a:pt x="201" y="1221"/>
                                      </a:lnTo>
                                      <a:lnTo>
                                        <a:pt x="190" y="1223"/>
                                      </a:lnTo>
                                      <a:lnTo>
                                        <a:pt x="178" y="1237"/>
                                      </a:lnTo>
                                      <a:lnTo>
                                        <a:pt x="174" y="1245"/>
                                      </a:lnTo>
                                      <a:lnTo>
                                        <a:pt x="170" y="1243"/>
                                      </a:lnTo>
                                      <a:lnTo>
                                        <a:pt x="162" y="1244"/>
                                      </a:lnTo>
                                      <a:lnTo>
                                        <a:pt x="145" y="1266"/>
                                      </a:lnTo>
                                      <a:lnTo>
                                        <a:pt x="142" y="1267"/>
                                      </a:lnTo>
                                      <a:lnTo>
                                        <a:pt x="139" y="1271"/>
                                      </a:lnTo>
                                      <a:lnTo>
                                        <a:pt x="138" y="1277"/>
                                      </a:lnTo>
                                      <a:lnTo>
                                        <a:pt x="128" y="1299"/>
                                      </a:lnTo>
                                      <a:lnTo>
                                        <a:pt x="127" y="1305"/>
                                      </a:lnTo>
                                      <a:lnTo>
                                        <a:pt x="128" y="1323"/>
                                      </a:lnTo>
                                      <a:lnTo>
                                        <a:pt x="125" y="1328"/>
                                      </a:lnTo>
                                      <a:lnTo>
                                        <a:pt x="117" y="1330"/>
                                      </a:lnTo>
                                      <a:lnTo>
                                        <a:pt x="111" y="1329"/>
                                      </a:lnTo>
                                      <a:lnTo>
                                        <a:pt x="107" y="1330"/>
                                      </a:lnTo>
                                      <a:lnTo>
                                        <a:pt x="107" y="1336"/>
                                      </a:lnTo>
                                      <a:lnTo>
                                        <a:pt x="118" y="1345"/>
                                      </a:lnTo>
                                      <a:lnTo>
                                        <a:pt x="115" y="1348"/>
                                      </a:lnTo>
                                      <a:lnTo>
                                        <a:pt x="104" y="1351"/>
                                      </a:lnTo>
                                      <a:lnTo>
                                        <a:pt x="102" y="1358"/>
                                      </a:lnTo>
                                      <a:lnTo>
                                        <a:pt x="101" y="1366"/>
                                      </a:lnTo>
                                      <a:lnTo>
                                        <a:pt x="104" y="1363"/>
                                      </a:lnTo>
                                      <a:lnTo>
                                        <a:pt x="124" y="1360"/>
                                      </a:lnTo>
                                      <a:lnTo>
                                        <a:pt x="131" y="1357"/>
                                      </a:lnTo>
                                      <a:lnTo>
                                        <a:pt x="138" y="1351"/>
                                      </a:lnTo>
                                      <a:lnTo>
                                        <a:pt x="156" y="1348"/>
                                      </a:lnTo>
                                      <a:lnTo>
                                        <a:pt x="157" y="1352"/>
                                      </a:lnTo>
                                      <a:lnTo>
                                        <a:pt x="151" y="1355"/>
                                      </a:lnTo>
                                      <a:lnTo>
                                        <a:pt x="155" y="1358"/>
                                      </a:lnTo>
                                      <a:lnTo>
                                        <a:pt x="134" y="1362"/>
                                      </a:lnTo>
                                      <a:lnTo>
                                        <a:pt x="125" y="1366"/>
                                      </a:lnTo>
                                      <a:lnTo>
                                        <a:pt x="119" y="1373"/>
                                      </a:lnTo>
                                      <a:lnTo>
                                        <a:pt x="118" y="1378"/>
                                      </a:lnTo>
                                      <a:lnTo>
                                        <a:pt x="133" y="1388"/>
                                      </a:lnTo>
                                      <a:lnTo>
                                        <a:pt x="145" y="1378"/>
                                      </a:lnTo>
                                      <a:lnTo>
                                        <a:pt x="151" y="1379"/>
                                      </a:lnTo>
                                      <a:lnTo>
                                        <a:pt x="146" y="1385"/>
                                      </a:lnTo>
                                      <a:lnTo>
                                        <a:pt x="144" y="1394"/>
                                      </a:lnTo>
                                      <a:lnTo>
                                        <a:pt x="147" y="1405"/>
                                      </a:lnTo>
                                      <a:lnTo>
                                        <a:pt x="151" y="1410"/>
                                      </a:lnTo>
                                      <a:lnTo>
                                        <a:pt x="152" y="1417"/>
                                      </a:lnTo>
                                      <a:lnTo>
                                        <a:pt x="156" y="1423"/>
                                      </a:lnTo>
                                      <a:lnTo>
                                        <a:pt x="161" y="1427"/>
                                      </a:lnTo>
                                      <a:lnTo>
                                        <a:pt x="165" y="1425"/>
                                      </a:lnTo>
                                      <a:lnTo>
                                        <a:pt x="174" y="1411"/>
                                      </a:lnTo>
                                      <a:lnTo>
                                        <a:pt x="176" y="1420"/>
                                      </a:lnTo>
                                      <a:lnTo>
                                        <a:pt x="179" y="1422"/>
                                      </a:lnTo>
                                      <a:lnTo>
                                        <a:pt x="193" y="1420"/>
                                      </a:lnTo>
                                      <a:lnTo>
                                        <a:pt x="184" y="1436"/>
                                      </a:lnTo>
                                      <a:lnTo>
                                        <a:pt x="197" y="1441"/>
                                      </a:lnTo>
                                      <a:lnTo>
                                        <a:pt x="219" y="1446"/>
                                      </a:lnTo>
                                      <a:lnTo>
                                        <a:pt x="230" y="1439"/>
                                      </a:lnTo>
                                      <a:lnTo>
                                        <a:pt x="238" y="1439"/>
                                      </a:lnTo>
                                      <a:lnTo>
                                        <a:pt x="242" y="1449"/>
                                      </a:lnTo>
                                      <a:lnTo>
                                        <a:pt x="237" y="1457"/>
                                      </a:lnTo>
                                      <a:lnTo>
                                        <a:pt x="220" y="1463"/>
                                      </a:lnTo>
                                      <a:lnTo>
                                        <a:pt x="214" y="1474"/>
                                      </a:lnTo>
                                      <a:lnTo>
                                        <a:pt x="203" y="1487"/>
                                      </a:lnTo>
                                      <a:lnTo>
                                        <a:pt x="197" y="1497"/>
                                      </a:lnTo>
                                      <a:lnTo>
                                        <a:pt x="194" y="1506"/>
                                      </a:lnTo>
                                      <a:lnTo>
                                        <a:pt x="194" y="1514"/>
                                      </a:lnTo>
                                      <a:lnTo>
                                        <a:pt x="204" y="1533"/>
                                      </a:lnTo>
                                      <a:lnTo>
                                        <a:pt x="209" y="1534"/>
                                      </a:lnTo>
                                      <a:lnTo>
                                        <a:pt x="216" y="1529"/>
                                      </a:lnTo>
                                      <a:lnTo>
                                        <a:pt x="224" y="1527"/>
                                      </a:lnTo>
                                      <a:lnTo>
                                        <a:pt x="226" y="1531"/>
                                      </a:lnTo>
                                      <a:lnTo>
                                        <a:pt x="222" y="1535"/>
                                      </a:lnTo>
                                      <a:lnTo>
                                        <a:pt x="224" y="1538"/>
                                      </a:lnTo>
                                      <a:lnTo>
                                        <a:pt x="237" y="1538"/>
                                      </a:lnTo>
                                      <a:lnTo>
                                        <a:pt x="235" y="1540"/>
                                      </a:lnTo>
                                      <a:lnTo>
                                        <a:pt x="222" y="1541"/>
                                      </a:lnTo>
                                      <a:lnTo>
                                        <a:pt x="215" y="1546"/>
                                      </a:lnTo>
                                      <a:lnTo>
                                        <a:pt x="220" y="1554"/>
                                      </a:lnTo>
                                      <a:lnTo>
                                        <a:pt x="232" y="1563"/>
                                      </a:lnTo>
                                      <a:lnTo>
                                        <a:pt x="238" y="1563"/>
                                      </a:lnTo>
                                      <a:lnTo>
                                        <a:pt x="243" y="1566"/>
                                      </a:lnTo>
                                      <a:lnTo>
                                        <a:pt x="248" y="1565"/>
                                      </a:lnTo>
                                      <a:lnTo>
                                        <a:pt x="254" y="1568"/>
                                      </a:lnTo>
                                      <a:lnTo>
                                        <a:pt x="262" y="1567"/>
                                      </a:lnTo>
                                      <a:lnTo>
                                        <a:pt x="269" y="1571"/>
                                      </a:lnTo>
                                      <a:lnTo>
                                        <a:pt x="276" y="1571"/>
                                      </a:lnTo>
                                      <a:lnTo>
                                        <a:pt x="278" y="1565"/>
                                      </a:lnTo>
                                      <a:lnTo>
                                        <a:pt x="285" y="1559"/>
                                      </a:lnTo>
                                      <a:lnTo>
                                        <a:pt x="301" y="1536"/>
                                      </a:lnTo>
                                      <a:lnTo>
                                        <a:pt x="307" y="1519"/>
                                      </a:lnTo>
                                      <a:lnTo>
                                        <a:pt x="313" y="1517"/>
                                      </a:lnTo>
                                      <a:lnTo>
                                        <a:pt x="312" y="1512"/>
                                      </a:lnTo>
                                      <a:lnTo>
                                        <a:pt x="305" y="1507"/>
                                      </a:lnTo>
                                      <a:lnTo>
                                        <a:pt x="301" y="1496"/>
                                      </a:lnTo>
                                      <a:lnTo>
                                        <a:pt x="318" y="1468"/>
                                      </a:lnTo>
                                      <a:lnTo>
                                        <a:pt x="334" y="1457"/>
                                      </a:lnTo>
                                      <a:lnTo>
                                        <a:pt x="342" y="1447"/>
                                      </a:lnTo>
                                      <a:lnTo>
                                        <a:pt x="348" y="1442"/>
                                      </a:lnTo>
                                      <a:lnTo>
                                        <a:pt x="361" y="1441"/>
                                      </a:lnTo>
                                      <a:lnTo>
                                        <a:pt x="328" y="1471"/>
                                      </a:lnTo>
                                      <a:lnTo>
                                        <a:pt x="312" y="1495"/>
                                      </a:lnTo>
                                      <a:lnTo>
                                        <a:pt x="311" y="1501"/>
                                      </a:lnTo>
                                      <a:lnTo>
                                        <a:pt x="312" y="1504"/>
                                      </a:lnTo>
                                      <a:lnTo>
                                        <a:pt x="318" y="1509"/>
                                      </a:lnTo>
                                      <a:lnTo>
                                        <a:pt x="321" y="1519"/>
                                      </a:lnTo>
                                      <a:lnTo>
                                        <a:pt x="322" y="1528"/>
                                      </a:lnTo>
                                      <a:lnTo>
                                        <a:pt x="326" y="1538"/>
                                      </a:lnTo>
                                      <a:lnTo>
                                        <a:pt x="333" y="1546"/>
                                      </a:lnTo>
                                      <a:lnTo>
                                        <a:pt x="343" y="1576"/>
                                      </a:lnTo>
                                      <a:lnTo>
                                        <a:pt x="349" y="1583"/>
                                      </a:lnTo>
                                      <a:lnTo>
                                        <a:pt x="349" y="1589"/>
                                      </a:lnTo>
                                      <a:lnTo>
                                        <a:pt x="338" y="1604"/>
                                      </a:lnTo>
                                      <a:lnTo>
                                        <a:pt x="337" y="1608"/>
                                      </a:lnTo>
                                      <a:lnTo>
                                        <a:pt x="333" y="1609"/>
                                      </a:lnTo>
                                      <a:lnTo>
                                        <a:pt x="332" y="1617"/>
                                      </a:lnTo>
                                      <a:lnTo>
                                        <a:pt x="338" y="1631"/>
                                      </a:lnTo>
                                      <a:lnTo>
                                        <a:pt x="343" y="1627"/>
                                      </a:lnTo>
                                      <a:lnTo>
                                        <a:pt x="350" y="1627"/>
                                      </a:lnTo>
                                      <a:lnTo>
                                        <a:pt x="356" y="1631"/>
                                      </a:lnTo>
                                      <a:lnTo>
                                        <a:pt x="351" y="1633"/>
                                      </a:lnTo>
                                      <a:lnTo>
                                        <a:pt x="345" y="1641"/>
                                      </a:lnTo>
                                      <a:lnTo>
                                        <a:pt x="346" y="1657"/>
                                      </a:lnTo>
                                      <a:lnTo>
                                        <a:pt x="351" y="1657"/>
                                      </a:lnTo>
                                      <a:lnTo>
                                        <a:pt x="355" y="1660"/>
                                      </a:lnTo>
                                      <a:lnTo>
                                        <a:pt x="351" y="1662"/>
                                      </a:lnTo>
                                      <a:lnTo>
                                        <a:pt x="342" y="1673"/>
                                      </a:lnTo>
                                      <a:lnTo>
                                        <a:pt x="333" y="1673"/>
                                      </a:lnTo>
                                      <a:lnTo>
                                        <a:pt x="326" y="1680"/>
                                      </a:lnTo>
                                      <a:lnTo>
                                        <a:pt x="345" y="1683"/>
                                      </a:lnTo>
                                      <a:lnTo>
                                        <a:pt x="357" y="1676"/>
                                      </a:lnTo>
                                      <a:lnTo>
                                        <a:pt x="366" y="1664"/>
                                      </a:lnTo>
                                      <a:lnTo>
                                        <a:pt x="373" y="1662"/>
                                      </a:lnTo>
                                      <a:lnTo>
                                        <a:pt x="388" y="1649"/>
                                      </a:lnTo>
                                      <a:lnTo>
                                        <a:pt x="399" y="1649"/>
                                      </a:lnTo>
                                      <a:lnTo>
                                        <a:pt x="413" y="1637"/>
                                      </a:lnTo>
                                      <a:lnTo>
                                        <a:pt x="426" y="1611"/>
                                      </a:lnTo>
                                      <a:lnTo>
                                        <a:pt x="429" y="1620"/>
                                      </a:lnTo>
                                      <a:lnTo>
                                        <a:pt x="429" y="1630"/>
                                      </a:lnTo>
                                      <a:lnTo>
                                        <a:pt x="425" y="1635"/>
                                      </a:lnTo>
                                      <a:lnTo>
                                        <a:pt x="425" y="1642"/>
                                      </a:lnTo>
                                      <a:lnTo>
                                        <a:pt x="426" y="1648"/>
                                      </a:lnTo>
                                      <a:lnTo>
                                        <a:pt x="432" y="1654"/>
                                      </a:lnTo>
                                      <a:lnTo>
                                        <a:pt x="436" y="1653"/>
                                      </a:lnTo>
                                      <a:lnTo>
                                        <a:pt x="440" y="1659"/>
                                      </a:lnTo>
                                      <a:lnTo>
                                        <a:pt x="446" y="1662"/>
                                      </a:lnTo>
                                      <a:lnTo>
                                        <a:pt x="456" y="1653"/>
                                      </a:lnTo>
                                      <a:lnTo>
                                        <a:pt x="458" y="1648"/>
                                      </a:lnTo>
                                      <a:lnTo>
                                        <a:pt x="461" y="1652"/>
                                      </a:lnTo>
                                      <a:lnTo>
                                        <a:pt x="466" y="1652"/>
                                      </a:lnTo>
                                      <a:lnTo>
                                        <a:pt x="464" y="1658"/>
                                      </a:lnTo>
                                      <a:lnTo>
                                        <a:pt x="470" y="1662"/>
                                      </a:lnTo>
                                      <a:lnTo>
                                        <a:pt x="477" y="1670"/>
                                      </a:lnTo>
                                      <a:lnTo>
                                        <a:pt x="491" y="1699"/>
                                      </a:lnTo>
                                      <a:lnTo>
                                        <a:pt x="498" y="1703"/>
                                      </a:lnTo>
                                      <a:lnTo>
                                        <a:pt x="501" y="1702"/>
                                      </a:lnTo>
                                      <a:lnTo>
                                        <a:pt x="509" y="1694"/>
                                      </a:lnTo>
                                      <a:lnTo>
                                        <a:pt x="509" y="1678"/>
                                      </a:lnTo>
                                      <a:lnTo>
                                        <a:pt x="504" y="1668"/>
                                      </a:lnTo>
                                      <a:lnTo>
                                        <a:pt x="506" y="1664"/>
                                      </a:lnTo>
                                      <a:lnTo>
                                        <a:pt x="511" y="1654"/>
                                      </a:lnTo>
                                      <a:lnTo>
                                        <a:pt x="520" y="1647"/>
                                      </a:lnTo>
                                      <a:lnTo>
                                        <a:pt x="522" y="1641"/>
                                      </a:lnTo>
                                      <a:lnTo>
                                        <a:pt x="526" y="1640"/>
                                      </a:lnTo>
                                      <a:lnTo>
                                        <a:pt x="526" y="1647"/>
                                      </a:lnTo>
                                      <a:lnTo>
                                        <a:pt x="522" y="1660"/>
                                      </a:lnTo>
                                      <a:lnTo>
                                        <a:pt x="538" y="1676"/>
                                      </a:lnTo>
                                      <a:lnTo>
                                        <a:pt x="548" y="1679"/>
                                      </a:lnTo>
                                      <a:lnTo>
                                        <a:pt x="572" y="1667"/>
                                      </a:lnTo>
                                      <a:lnTo>
                                        <a:pt x="590" y="1653"/>
                                      </a:lnTo>
                                      <a:lnTo>
                                        <a:pt x="607" y="1636"/>
                                      </a:lnTo>
                                      <a:lnTo>
                                        <a:pt x="619" y="1629"/>
                                      </a:lnTo>
                                      <a:lnTo>
                                        <a:pt x="620" y="1632"/>
                                      </a:lnTo>
                                      <a:lnTo>
                                        <a:pt x="606" y="1658"/>
                                      </a:lnTo>
                                      <a:lnTo>
                                        <a:pt x="599" y="1663"/>
                                      </a:lnTo>
                                      <a:lnTo>
                                        <a:pt x="603" y="1664"/>
                                      </a:lnTo>
                                      <a:lnTo>
                                        <a:pt x="603" y="1667"/>
                                      </a:lnTo>
                                      <a:lnTo>
                                        <a:pt x="595" y="1679"/>
                                      </a:lnTo>
                                      <a:lnTo>
                                        <a:pt x="584" y="1686"/>
                                      </a:lnTo>
                                      <a:lnTo>
                                        <a:pt x="579" y="1713"/>
                                      </a:lnTo>
                                      <a:lnTo>
                                        <a:pt x="588" y="1714"/>
                                      </a:lnTo>
                                      <a:lnTo>
                                        <a:pt x="575" y="1729"/>
                                      </a:lnTo>
                                      <a:lnTo>
                                        <a:pt x="570" y="1760"/>
                                      </a:lnTo>
                                      <a:lnTo>
                                        <a:pt x="569" y="1775"/>
                                      </a:lnTo>
                                      <a:lnTo>
                                        <a:pt x="566" y="1783"/>
                                      </a:lnTo>
                                      <a:lnTo>
                                        <a:pt x="560" y="1792"/>
                                      </a:lnTo>
                                      <a:lnTo>
                                        <a:pt x="549" y="1814"/>
                                      </a:lnTo>
                                      <a:lnTo>
                                        <a:pt x="545" y="1810"/>
                                      </a:lnTo>
                                      <a:lnTo>
                                        <a:pt x="541" y="1812"/>
                                      </a:lnTo>
                                      <a:lnTo>
                                        <a:pt x="538" y="1819"/>
                                      </a:lnTo>
                                      <a:lnTo>
                                        <a:pt x="525" y="1837"/>
                                      </a:lnTo>
                                      <a:lnTo>
                                        <a:pt x="522" y="1837"/>
                                      </a:lnTo>
                                      <a:lnTo>
                                        <a:pt x="518" y="1846"/>
                                      </a:lnTo>
                                      <a:lnTo>
                                        <a:pt x="516" y="1858"/>
                                      </a:lnTo>
                                      <a:lnTo>
                                        <a:pt x="512" y="1866"/>
                                      </a:lnTo>
                                      <a:lnTo>
                                        <a:pt x="506" y="1863"/>
                                      </a:lnTo>
                                      <a:lnTo>
                                        <a:pt x="502" y="1867"/>
                                      </a:lnTo>
                                      <a:lnTo>
                                        <a:pt x="498" y="1863"/>
                                      </a:lnTo>
                                      <a:lnTo>
                                        <a:pt x="484" y="1877"/>
                                      </a:lnTo>
                                      <a:lnTo>
                                        <a:pt x="472" y="1879"/>
                                      </a:lnTo>
                                      <a:lnTo>
                                        <a:pt x="456" y="1891"/>
                                      </a:lnTo>
                                      <a:lnTo>
                                        <a:pt x="451" y="1890"/>
                                      </a:lnTo>
                                      <a:lnTo>
                                        <a:pt x="431" y="1910"/>
                                      </a:lnTo>
                                      <a:lnTo>
                                        <a:pt x="423" y="1925"/>
                                      </a:lnTo>
                                      <a:lnTo>
                                        <a:pt x="416" y="1932"/>
                                      </a:lnTo>
                                      <a:lnTo>
                                        <a:pt x="414" y="1939"/>
                                      </a:lnTo>
                                      <a:lnTo>
                                        <a:pt x="412" y="1952"/>
                                      </a:lnTo>
                                      <a:lnTo>
                                        <a:pt x="410" y="1953"/>
                                      </a:lnTo>
                                      <a:lnTo>
                                        <a:pt x="424" y="1958"/>
                                      </a:lnTo>
                                      <a:lnTo>
                                        <a:pt x="427" y="1964"/>
                                      </a:lnTo>
                                      <a:lnTo>
                                        <a:pt x="418" y="1963"/>
                                      </a:lnTo>
                                      <a:lnTo>
                                        <a:pt x="412" y="1958"/>
                                      </a:lnTo>
                                      <a:lnTo>
                                        <a:pt x="404" y="1955"/>
                                      </a:lnTo>
                                      <a:lnTo>
                                        <a:pt x="403" y="1960"/>
                                      </a:lnTo>
                                      <a:lnTo>
                                        <a:pt x="399" y="1963"/>
                                      </a:lnTo>
                                      <a:lnTo>
                                        <a:pt x="394" y="1960"/>
                                      </a:lnTo>
                                      <a:lnTo>
                                        <a:pt x="389" y="1953"/>
                                      </a:lnTo>
                                      <a:lnTo>
                                        <a:pt x="393" y="1948"/>
                                      </a:lnTo>
                                      <a:lnTo>
                                        <a:pt x="393" y="1943"/>
                                      </a:lnTo>
                                      <a:lnTo>
                                        <a:pt x="383" y="1945"/>
                                      </a:lnTo>
                                      <a:lnTo>
                                        <a:pt x="375" y="1942"/>
                                      </a:lnTo>
                                      <a:lnTo>
                                        <a:pt x="370" y="1943"/>
                                      </a:lnTo>
                                      <a:lnTo>
                                        <a:pt x="365" y="1947"/>
                                      </a:lnTo>
                                      <a:lnTo>
                                        <a:pt x="349" y="1953"/>
                                      </a:lnTo>
                                      <a:lnTo>
                                        <a:pt x="326" y="1968"/>
                                      </a:lnTo>
                                      <a:lnTo>
                                        <a:pt x="310" y="1982"/>
                                      </a:lnTo>
                                      <a:lnTo>
                                        <a:pt x="303" y="1992"/>
                                      </a:lnTo>
                                      <a:lnTo>
                                        <a:pt x="301" y="1995"/>
                                      </a:lnTo>
                                      <a:lnTo>
                                        <a:pt x="300" y="1997"/>
                                      </a:lnTo>
                                      <a:lnTo>
                                        <a:pt x="300" y="2006"/>
                                      </a:lnTo>
                                      <a:lnTo>
                                        <a:pt x="286" y="2013"/>
                                      </a:lnTo>
                                      <a:lnTo>
                                        <a:pt x="286" y="2018"/>
                                      </a:lnTo>
                                      <a:lnTo>
                                        <a:pt x="281" y="2022"/>
                                      </a:lnTo>
                                      <a:lnTo>
                                        <a:pt x="276" y="2018"/>
                                      </a:lnTo>
                                      <a:lnTo>
                                        <a:pt x="274" y="2018"/>
                                      </a:lnTo>
                                      <a:lnTo>
                                        <a:pt x="270" y="2022"/>
                                      </a:lnTo>
                                      <a:lnTo>
                                        <a:pt x="263" y="2026"/>
                                      </a:lnTo>
                                      <a:lnTo>
                                        <a:pt x="258" y="2028"/>
                                      </a:lnTo>
                                      <a:lnTo>
                                        <a:pt x="252" y="2031"/>
                                      </a:lnTo>
                                      <a:lnTo>
                                        <a:pt x="252" y="2033"/>
                                      </a:lnTo>
                                      <a:lnTo>
                                        <a:pt x="257" y="2033"/>
                                      </a:lnTo>
                                      <a:lnTo>
                                        <a:pt x="260" y="2042"/>
                                      </a:lnTo>
                                      <a:lnTo>
                                        <a:pt x="259" y="2054"/>
                                      </a:lnTo>
                                      <a:lnTo>
                                        <a:pt x="263" y="2054"/>
                                      </a:lnTo>
                                      <a:lnTo>
                                        <a:pt x="269" y="2050"/>
                                      </a:lnTo>
                                      <a:lnTo>
                                        <a:pt x="271" y="2044"/>
                                      </a:lnTo>
                                      <a:lnTo>
                                        <a:pt x="269" y="2031"/>
                                      </a:lnTo>
                                      <a:lnTo>
                                        <a:pt x="274" y="2031"/>
                                      </a:lnTo>
                                      <a:lnTo>
                                        <a:pt x="278" y="2040"/>
                                      </a:lnTo>
                                      <a:lnTo>
                                        <a:pt x="284" y="2045"/>
                                      </a:lnTo>
                                      <a:lnTo>
                                        <a:pt x="301" y="2038"/>
                                      </a:lnTo>
                                      <a:lnTo>
                                        <a:pt x="297" y="2019"/>
                                      </a:lnTo>
                                      <a:lnTo>
                                        <a:pt x="299" y="2017"/>
                                      </a:lnTo>
                                      <a:lnTo>
                                        <a:pt x="305" y="2023"/>
                                      </a:lnTo>
                                      <a:lnTo>
                                        <a:pt x="307" y="2028"/>
                                      </a:lnTo>
                                      <a:lnTo>
                                        <a:pt x="306" y="2034"/>
                                      </a:lnTo>
                                      <a:lnTo>
                                        <a:pt x="312" y="2034"/>
                                      </a:lnTo>
                                      <a:lnTo>
                                        <a:pt x="316" y="2036"/>
                                      </a:lnTo>
                                      <a:lnTo>
                                        <a:pt x="322" y="2033"/>
                                      </a:lnTo>
                                      <a:lnTo>
                                        <a:pt x="324" y="2029"/>
                                      </a:lnTo>
                                      <a:lnTo>
                                        <a:pt x="328" y="2031"/>
                                      </a:lnTo>
                                      <a:lnTo>
                                        <a:pt x="332" y="2028"/>
                                      </a:lnTo>
                                      <a:lnTo>
                                        <a:pt x="334" y="2020"/>
                                      </a:lnTo>
                                      <a:lnTo>
                                        <a:pt x="342" y="2013"/>
                                      </a:lnTo>
                                      <a:lnTo>
                                        <a:pt x="344" y="2001"/>
                                      </a:lnTo>
                                      <a:lnTo>
                                        <a:pt x="349" y="1987"/>
                                      </a:lnTo>
                                      <a:lnTo>
                                        <a:pt x="356" y="1982"/>
                                      </a:lnTo>
                                      <a:lnTo>
                                        <a:pt x="364" y="1981"/>
                                      </a:lnTo>
                                      <a:lnTo>
                                        <a:pt x="365" y="1992"/>
                                      </a:lnTo>
                                      <a:lnTo>
                                        <a:pt x="357" y="2001"/>
                                      </a:lnTo>
                                      <a:lnTo>
                                        <a:pt x="360" y="2006"/>
                                      </a:lnTo>
                                      <a:lnTo>
                                        <a:pt x="373" y="2002"/>
                                      </a:lnTo>
                                      <a:lnTo>
                                        <a:pt x="388" y="1993"/>
                                      </a:lnTo>
                                      <a:lnTo>
                                        <a:pt x="402" y="1996"/>
                                      </a:lnTo>
                                      <a:lnTo>
                                        <a:pt x="402" y="1990"/>
                                      </a:lnTo>
                                      <a:lnTo>
                                        <a:pt x="404" y="1988"/>
                                      </a:lnTo>
                                      <a:lnTo>
                                        <a:pt x="405" y="1983"/>
                                      </a:lnTo>
                                      <a:lnTo>
                                        <a:pt x="413" y="1991"/>
                                      </a:lnTo>
                                      <a:lnTo>
                                        <a:pt x="418" y="1982"/>
                                      </a:lnTo>
                                      <a:lnTo>
                                        <a:pt x="419" y="1980"/>
                                      </a:lnTo>
                                      <a:lnTo>
                                        <a:pt x="423" y="1976"/>
                                      </a:lnTo>
                                      <a:lnTo>
                                        <a:pt x="432" y="1975"/>
                                      </a:lnTo>
                                      <a:lnTo>
                                        <a:pt x="436" y="1969"/>
                                      </a:lnTo>
                                      <a:lnTo>
                                        <a:pt x="441" y="1966"/>
                                      </a:lnTo>
                                      <a:lnTo>
                                        <a:pt x="446" y="1966"/>
                                      </a:lnTo>
                                      <a:lnTo>
                                        <a:pt x="450" y="1961"/>
                                      </a:lnTo>
                                      <a:lnTo>
                                        <a:pt x="457" y="1961"/>
                                      </a:lnTo>
                                      <a:lnTo>
                                        <a:pt x="459" y="1968"/>
                                      </a:lnTo>
                                      <a:lnTo>
                                        <a:pt x="459" y="1979"/>
                                      </a:lnTo>
                                      <a:lnTo>
                                        <a:pt x="458" y="1986"/>
                                      </a:lnTo>
                                      <a:lnTo>
                                        <a:pt x="459" y="1987"/>
                                      </a:lnTo>
                                      <a:lnTo>
                                        <a:pt x="468" y="1969"/>
                                      </a:lnTo>
                                      <a:lnTo>
                                        <a:pt x="470" y="1955"/>
                                      </a:lnTo>
                                      <a:lnTo>
                                        <a:pt x="473" y="1958"/>
                                      </a:lnTo>
                                      <a:lnTo>
                                        <a:pt x="478" y="1958"/>
                                      </a:lnTo>
                                      <a:lnTo>
                                        <a:pt x="495" y="1954"/>
                                      </a:lnTo>
                                      <a:lnTo>
                                        <a:pt x="506" y="1945"/>
                                      </a:lnTo>
                                      <a:lnTo>
                                        <a:pt x="512" y="1945"/>
                                      </a:lnTo>
                                      <a:lnTo>
                                        <a:pt x="516" y="1941"/>
                                      </a:lnTo>
                                      <a:lnTo>
                                        <a:pt x="515" y="1931"/>
                                      </a:lnTo>
                                      <a:lnTo>
                                        <a:pt x="515" y="1925"/>
                                      </a:lnTo>
                                      <a:lnTo>
                                        <a:pt x="506" y="1922"/>
                                      </a:lnTo>
                                      <a:lnTo>
                                        <a:pt x="498" y="1915"/>
                                      </a:lnTo>
                                      <a:lnTo>
                                        <a:pt x="493" y="1907"/>
                                      </a:lnTo>
                                      <a:lnTo>
                                        <a:pt x="490" y="1898"/>
                                      </a:lnTo>
                                      <a:lnTo>
                                        <a:pt x="495" y="1898"/>
                                      </a:lnTo>
                                      <a:lnTo>
                                        <a:pt x="499" y="1909"/>
                                      </a:lnTo>
                                      <a:lnTo>
                                        <a:pt x="504" y="1915"/>
                                      </a:lnTo>
                                      <a:lnTo>
                                        <a:pt x="513" y="1916"/>
                                      </a:lnTo>
                                      <a:lnTo>
                                        <a:pt x="528" y="1902"/>
                                      </a:lnTo>
                                      <a:lnTo>
                                        <a:pt x="538" y="1899"/>
                                      </a:lnTo>
                                      <a:lnTo>
                                        <a:pt x="556" y="1899"/>
                                      </a:lnTo>
                                      <a:lnTo>
                                        <a:pt x="560" y="1890"/>
                                      </a:lnTo>
                                      <a:lnTo>
                                        <a:pt x="558" y="1889"/>
                                      </a:lnTo>
                                      <a:lnTo>
                                        <a:pt x="548" y="1891"/>
                                      </a:lnTo>
                                      <a:lnTo>
                                        <a:pt x="552" y="1886"/>
                                      </a:lnTo>
                                      <a:lnTo>
                                        <a:pt x="564" y="1879"/>
                                      </a:lnTo>
                                      <a:lnTo>
                                        <a:pt x="569" y="1884"/>
                                      </a:lnTo>
                                      <a:lnTo>
                                        <a:pt x="577" y="1884"/>
                                      </a:lnTo>
                                      <a:lnTo>
                                        <a:pt x="576" y="1872"/>
                                      </a:lnTo>
                                      <a:lnTo>
                                        <a:pt x="577" y="1864"/>
                                      </a:lnTo>
                                      <a:lnTo>
                                        <a:pt x="584" y="1862"/>
                                      </a:lnTo>
                                      <a:lnTo>
                                        <a:pt x="596" y="1867"/>
                                      </a:lnTo>
                                      <a:lnTo>
                                        <a:pt x="609" y="1855"/>
                                      </a:lnTo>
                                      <a:lnTo>
                                        <a:pt x="611" y="1850"/>
                                      </a:lnTo>
                                      <a:lnTo>
                                        <a:pt x="615" y="1851"/>
                                      </a:lnTo>
                                      <a:lnTo>
                                        <a:pt x="618" y="1848"/>
                                      </a:lnTo>
                                      <a:lnTo>
                                        <a:pt x="619" y="1843"/>
                                      </a:lnTo>
                                      <a:lnTo>
                                        <a:pt x="625" y="1847"/>
                                      </a:lnTo>
                                      <a:lnTo>
                                        <a:pt x="627" y="1843"/>
                                      </a:lnTo>
                                      <a:lnTo>
                                        <a:pt x="634" y="1839"/>
                                      </a:lnTo>
                                      <a:lnTo>
                                        <a:pt x="639" y="1831"/>
                                      </a:lnTo>
                                      <a:lnTo>
                                        <a:pt x="639" y="1818"/>
                                      </a:lnTo>
                                      <a:lnTo>
                                        <a:pt x="633" y="1818"/>
                                      </a:lnTo>
                                      <a:lnTo>
                                        <a:pt x="630" y="1815"/>
                                      </a:lnTo>
                                      <a:lnTo>
                                        <a:pt x="635" y="1809"/>
                                      </a:lnTo>
                                      <a:lnTo>
                                        <a:pt x="652" y="1797"/>
                                      </a:lnTo>
                                      <a:lnTo>
                                        <a:pt x="655" y="1800"/>
                                      </a:lnTo>
                                      <a:lnTo>
                                        <a:pt x="658" y="1788"/>
                                      </a:lnTo>
                                      <a:lnTo>
                                        <a:pt x="672" y="1788"/>
                                      </a:lnTo>
                                      <a:lnTo>
                                        <a:pt x="673" y="1783"/>
                                      </a:lnTo>
                                      <a:lnTo>
                                        <a:pt x="676" y="1778"/>
                                      </a:lnTo>
                                      <a:lnTo>
                                        <a:pt x="677" y="1770"/>
                                      </a:lnTo>
                                      <a:lnTo>
                                        <a:pt x="684" y="1770"/>
                                      </a:lnTo>
                                      <a:lnTo>
                                        <a:pt x="693" y="1775"/>
                                      </a:lnTo>
                                      <a:lnTo>
                                        <a:pt x="698" y="1764"/>
                                      </a:lnTo>
                                      <a:lnTo>
                                        <a:pt x="701" y="1762"/>
                                      </a:lnTo>
                                      <a:lnTo>
                                        <a:pt x="708" y="1757"/>
                                      </a:lnTo>
                                      <a:lnTo>
                                        <a:pt x="712" y="1751"/>
                                      </a:lnTo>
                                      <a:lnTo>
                                        <a:pt x="714" y="1746"/>
                                      </a:lnTo>
                                      <a:lnTo>
                                        <a:pt x="726" y="1742"/>
                                      </a:lnTo>
                                      <a:lnTo>
                                        <a:pt x="740" y="1739"/>
                                      </a:lnTo>
                                      <a:lnTo>
                                        <a:pt x="746" y="1729"/>
                                      </a:lnTo>
                                      <a:lnTo>
                                        <a:pt x="752" y="1732"/>
                                      </a:lnTo>
                                      <a:lnTo>
                                        <a:pt x="763" y="1726"/>
                                      </a:lnTo>
                                      <a:lnTo>
                                        <a:pt x="764" y="1717"/>
                                      </a:lnTo>
                                      <a:lnTo>
                                        <a:pt x="757" y="1712"/>
                                      </a:lnTo>
                                      <a:lnTo>
                                        <a:pt x="767" y="1707"/>
                                      </a:lnTo>
                                      <a:lnTo>
                                        <a:pt x="767" y="1703"/>
                                      </a:lnTo>
                                      <a:lnTo>
                                        <a:pt x="765" y="1699"/>
                                      </a:lnTo>
                                      <a:lnTo>
                                        <a:pt x="767" y="1692"/>
                                      </a:lnTo>
                                      <a:lnTo>
                                        <a:pt x="773" y="1691"/>
                                      </a:lnTo>
                                      <a:lnTo>
                                        <a:pt x="779" y="1681"/>
                                      </a:lnTo>
                                      <a:lnTo>
                                        <a:pt x="796" y="1675"/>
                                      </a:lnTo>
                                      <a:lnTo>
                                        <a:pt x="803" y="1668"/>
                                      </a:lnTo>
                                      <a:lnTo>
                                        <a:pt x="805" y="1660"/>
                                      </a:lnTo>
                                      <a:lnTo>
                                        <a:pt x="805" y="1653"/>
                                      </a:lnTo>
                                      <a:lnTo>
                                        <a:pt x="801" y="1649"/>
                                      </a:lnTo>
                                      <a:lnTo>
                                        <a:pt x="787" y="1642"/>
                                      </a:lnTo>
                                      <a:lnTo>
                                        <a:pt x="785" y="1637"/>
                                      </a:lnTo>
                                      <a:lnTo>
                                        <a:pt x="776" y="1633"/>
                                      </a:lnTo>
                                      <a:lnTo>
                                        <a:pt x="762" y="1638"/>
                                      </a:lnTo>
                                      <a:lnTo>
                                        <a:pt x="757" y="1636"/>
                                      </a:lnTo>
                                      <a:lnTo>
                                        <a:pt x="765" y="1605"/>
                                      </a:lnTo>
                                      <a:lnTo>
                                        <a:pt x="765" y="1600"/>
                                      </a:lnTo>
                                      <a:lnTo>
                                        <a:pt x="779" y="1598"/>
                                      </a:lnTo>
                                      <a:lnTo>
                                        <a:pt x="785" y="1592"/>
                                      </a:lnTo>
                                      <a:lnTo>
                                        <a:pt x="785" y="1586"/>
                                      </a:lnTo>
                                      <a:lnTo>
                                        <a:pt x="791" y="1582"/>
                                      </a:lnTo>
                                      <a:lnTo>
                                        <a:pt x="791" y="1574"/>
                                      </a:lnTo>
                                      <a:lnTo>
                                        <a:pt x="790" y="1566"/>
                                      </a:lnTo>
                                      <a:lnTo>
                                        <a:pt x="795" y="1570"/>
                                      </a:lnTo>
                                      <a:lnTo>
                                        <a:pt x="797" y="1561"/>
                                      </a:lnTo>
                                      <a:lnTo>
                                        <a:pt x="805" y="1559"/>
                                      </a:lnTo>
                                      <a:lnTo>
                                        <a:pt x="805" y="1568"/>
                                      </a:lnTo>
                                      <a:lnTo>
                                        <a:pt x="816" y="1566"/>
                                      </a:lnTo>
                                      <a:lnTo>
                                        <a:pt x="822" y="1561"/>
                                      </a:lnTo>
                                      <a:lnTo>
                                        <a:pt x="822" y="1554"/>
                                      </a:lnTo>
                                      <a:lnTo>
                                        <a:pt x="812" y="1550"/>
                                      </a:lnTo>
                                      <a:lnTo>
                                        <a:pt x="818" y="1546"/>
                                      </a:lnTo>
                                      <a:lnTo>
                                        <a:pt x="834" y="1545"/>
                                      </a:lnTo>
                                      <a:lnTo>
                                        <a:pt x="843" y="1533"/>
                                      </a:lnTo>
                                      <a:lnTo>
                                        <a:pt x="843" y="1525"/>
                                      </a:lnTo>
                                      <a:lnTo>
                                        <a:pt x="840" y="1519"/>
                                      </a:lnTo>
                                      <a:lnTo>
                                        <a:pt x="821" y="1502"/>
                                      </a:lnTo>
                                      <a:lnTo>
                                        <a:pt x="827" y="1501"/>
                                      </a:lnTo>
                                      <a:lnTo>
                                        <a:pt x="833" y="1508"/>
                                      </a:lnTo>
                                      <a:lnTo>
                                        <a:pt x="846" y="1508"/>
                                      </a:lnTo>
                                      <a:lnTo>
                                        <a:pt x="864" y="1490"/>
                                      </a:lnTo>
                                      <a:lnTo>
                                        <a:pt x="870" y="1470"/>
                                      </a:lnTo>
                                      <a:lnTo>
                                        <a:pt x="889" y="1447"/>
                                      </a:lnTo>
                                      <a:lnTo>
                                        <a:pt x="892" y="1433"/>
                                      </a:lnTo>
                                      <a:lnTo>
                                        <a:pt x="925" y="1415"/>
                                      </a:lnTo>
                                      <a:lnTo>
                                        <a:pt x="950" y="1390"/>
                                      </a:lnTo>
                                      <a:lnTo>
                                        <a:pt x="950" y="1383"/>
                                      </a:lnTo>
                                      <a:lnTo>
                                        <a:pt x="948" y="1374"/>
                                      </a:lnTo>
                                      <a:lnTo>
                                        <a:pt x="950" y="1362"/>
                                      </a:lnTo>
                                      <a:lnTo>
                                        <a:pt x="953" y="1353"/>
                                      </a:lnTo>
                                      <a:lnTo>
                                        <a:pt x="959" y="1342"/>
                                      </a:lnTo>
                                      <a:lnTo>
                                        <a:pt x="973" y="1305"/>
                                      </a:lnTo>
                                      <a:lnTo>
                                        <a:pt x="974" y="1296"/>
                                      </a:lnTo>
                                      <a:lnTo>
                                        <a:pt x="974" y="1287"/>
                                      </a:lnTo>
                                      <a:lnTo>
                                        <a:pt x="977" y="1276"/>
                                      </a:lnTo>
                                      <a:lnTo>
                                        <a:pt x="982" y="1278"/>
                                      </a:lnTo>
                                      <a:lnTo>
                                        <a:pt x="983" y="1287"/>
                                      </a:lnTo>
                                      <a:lnTo>
                                        <a:pt x="978" y="1329"/>
                                      </a:lnTo>
                                      <a:lnTo>
                                        <a:pt x="973" y="1342"/>
                                      </a:lnTo>
                                      <a:lnTo>
                                        <a:pt x="961" y="1364"/>
                                      </a:lnTo>
                                      <a:lnTo>
                                        <a:pt x="957" y="1378"/>
                                      </a:lnTo>
                                      <a:lnTo>
                                        <a:pt x="957" y="1390"/>
                                      </a:lnTo>
                                      <a:lnTo>
                                        <a:pt x="962" y="1395"/>
                                      </a:lnTo>
                                      <a:lnTo>
                                        <a:pt x="983" y="1394"/>
                                      </a:lnTo>
                                      <a:lnTo>
                                        <a:pt x="1002" y="1373"/>
                                      </a:lnTo>
                                      <a:lnTo>
                                        <a:pt x="1017" y="1366"/>
                                      </a:lnTo>
                                      <a:lnTo>
                                        <a:pt x="1027" y="1364"/>
                                      </a:lnTo>
                                      <a:lnTo>
                                        <a:pt x="1018" y="1374"/>
                                      </a:lnTo>
                                      <a:lnTo>
                                        <a:pt x="1011" y="1378"/>
                                      </a:lnTo>
                                      <a:lnTo>
                                        <a:pt x="1001" y="1385"/>
                                      </a:lnTo>
                                      <a:lnTo>
                                        <a:pt x="996" y="1395"/>
                                      </a:lnTo>
                                      <a:lnTo>
                                        <a:pt x="988" y="1401"/>
                                      </a:lnTo>
                                      <a:lnTo>
                                        <a:pt x="988" y="1411"/>
                                      </a:lnTo>
                                      <a:lnTo>
                                        <a:pt x="995" y="1418"/>
                                      </a:lnTo>
                                      <a:lnTo>
                                        <a:pt x="1021" y="1425"/>
                                      </a:lnTo>
                                      <a:lnTo>
                                        <a:pt x="1042" y="1436"/>
                                      </a:lnTo>
                                      <a:lnTo>
                                        <a:pt x="999" y="1428"/>
                                      </a:lnTo>
                                      <a:lnTo>
                                        <a:pt x="983" y="1436"/>
                                      </a:lnTo>
                                      <a:lnTo>
                                        <a:pt x="975" y="1434"/>
                                      </a:lnTo>
                                      <a:lnTo>
                                        <a:pt x="968" y="1422"/>
                                      </a:lnTo>
                                      <a:lnTo>
                                        <a:pt x="962" y="1423"/>
                                      </a:lnTo>
                                      <a:lnTo>
                                        <a:pt x="954" y="1428"/>
                                      </a:lnTo>
                                      <a:lnTo>
                                        <a:pt x="946" y="1437"/>
                                      </a:lnTo>
                                      <a:lnTo>
                                        <a:pt x="918" y="1450"/>
                                      </a:lnTo>
                                      <a:lnTo>
                                        <a:pt x="913" y="1459"/>
                                      </a:lnTo>
                                      <a:lnTo>
                                        <a:pt x="916" y="1471"/>
                                      </a:lnTo>
                                      <a:lnTo>
                                        <a:pt x="916" y="1487"/>
                                      </a:lnTo>
                                      <a:lnTo>
                                        <a:pt x="914" y="1504"/>
                                      </a:lnTo>
                                      <a:lnTo>
                                        <a:pt x="910" y="1513"/>
                                      </a:lnTo>
                                      <a:lnTo>
                                        <a:pt x="902" y="1522"/>
                                      </a:lnTo>
                                      <a:lnTo>
                                        <a:pt x="897" y="1534"/>
                                      </a:lnTo>
                                      <a:lnTo>
                                        <a:pt x="896" y="1541"/>
                                      </a:lnTo>
                                      <a:lnTo>
                                        <a:pt x="891" y="1551"/>
                                      </a:lnTo>
                                      <a:lnTo>
                                        <a:pt x="888" y="1561"/>
                                      </a:lnTo>
                                      <a:lnTo>
                                        <a:pt x="892" y="1567"/>
                                      </a:lnTo>
                                      <a:lnTo>
                                        <a:pt x="904" y="1574"/>
                                      </a:lnTo>
                                      <a:lnTo>
                                        <a:pt x="931" y="1557"/>
                                      </a:lnTo>
                                      <a:lnTo>
                                        <a:pt x="936" y="1559"/>
                                      </a:lnTo>
                                      <a:lnTo>
                                        <a:pt x="931" y="1571"/>
                                      </a:lnTo>
                                      <a:lnTo>
                                        <a:pt x="926" y="1579"/>
                                      </a:lnTo>
                                      <a:lnTo>
                                        <a:pt x="919" y="1586"/>
                                      </a:lnTo>
                                      <a:lnTo>
                                        <a:pt x="913" y="1586"/>
                                      </a:lnTo>
                                      <a:lnTo>
                                        <a:pt x="912" y="1589"/>
                                      </a:lnTo>
                                      <a:lnTo>
                                        <a:pt x="916" y="1593"/>
                                      </a:lnTo>
                                      <a:lnTo>
                                        <a:pt x="904" y="1589"/>
                                      </a:lnTo>
                                      <a:lnTo>
                                        <a:pt x="902" y="1589"/>
                                      </a:lnTo>
                                      <a:lnTo>
                                        <a:pt x="899" y="1592"/>
                                      </a:lnTo>
                                      <a:lnTo>
                                        <a:pt x="898" y="1598"/>
                                      </a:lnTo>
                                      <a:lnTo>
                                        <a:pt x="892" y="1592"/>
                                      </a:lnTo>
                                      <a:lnTo>
                                        <a:pt x="888" y="1598"/>
                                      </a:lnTo>
                                      <a:lnTo>
                                        <a:pt x="889" y="1604"/>
                                      </a:lnTo>
                                      <a:lnTo>
                                        <a:pt x="883" y="1606"/>
                                      </a:lnTo>
                                      <a:lnTo>
                                        <a:pt x="883" y="1615"/>
                                      </a:lnTo>
                                      <a:lnTo>
                                        <a:pt x="892" y="1617"/>
                                      </a:lnTo>
                                      <a:lnTo>
                                        <a:pt x="896" y="1622"/>
                                      </a:lnTo>
                                      <a:lnTo>
                                        <a:pt x="907" y="1619"/>
                                      </a:lnTo>
                                      <a:lnTo>
                                        <a:pt x="923" y="1617"/>
                                      </a:lnTo>
                                      <a:lnTo>
                                        <a:pt x="923" y="1608"/>
                                      </a:lnTo>
                                      <a:lnTo>
                                        <a:pt x="924" y="1605"/>
                                      </a:lnTo>
                                      <a:lnTo>
                                        <a:pt x="932" y="1609"/>
                                      </a:lnTo>
                                      <a:lnTo>
                                        <a:pt x="939" y="1614"/>
                                      </a:lnTo>
                                      <a:lnTo>
                                        <a:pt x="948" y="1595"/>
                                      </a:lnTo>
                                      <a:lnTo>
                                        <a:pt x="957" y="1584"/>
                                      </a:lnTo>
                                      <a:lnTo>
                                        <a:pt x="963" y="1586"/>
                                      </a:lnTo>
                                      <a:lnTo>
                                        <a:pt x="970" y="1581"/>
                                      </a:lnTo>
                                      <a:lnTo>
                                        <a:pt x="970" y="1592"/>
                                      </a:lnTo>
                                      <a:lnTo>
                                        <a:pt x="968" y="1603"/>
                                      </a:lnTo>
                                      <a:lnTo>
                                        <a:pt x="980" y="1583"/>
                                      </a:lnTo>
                                      <a:lnTo>
                                        <a:pt x="980" y="1572"/>
                                      </a:lnTo>
                                      <a:lnTo>
                                        <a:pt x="993" y="1565"/>
                                      </a:lnTo>
                                      <a:lnTo>
                                        <a:pt x="997" y="1568"/>
                                      </a:lnTo>
                                      <a:lnTo>
                                        <a:pt x="1002" y="1560"/>
                                      </a:lnTo>
                                      <a:lnTo>
                                        <a:pt x="1000" y="1550"/>
                                      </a:lnTo>
                                      <a:lnTo>
                                        <a:pt x="1001" y="1546"/>
                                      </a:lnTo>
                                      <a:lnTo>
                                        <a:pt x="1005" y="1540"/>
                                      </a:lnTo>
                                      <a:lnTo>
                                        <a:pt x="1007" y="1554"/>
                                      </a:lnTo>
                                      <a:lnTo>
                                        <a:pt x="1011" y="1566"/>
                                      </a:lnTo>
                                      <a:lnTo>
                                        <a:pt x="1013" y="1551"/>
                                      </a:lnTo>
                                      <a:lnTo>
                                        <a:pt x="1015" y="1540"/>
                                      </a:lnTo>
                                      <a:lnTo>
                                        <a:pt x="1020" y="1534"/>
                                      </a:lnTo>
                                      <a:lnTo>
                                        <a:pt x="1020" y="1524"/>
                                      </a:lnTo>
                                      <a:lnTo>
                                        <a:pt x="1023" y="1536"/>
                                      </a:lnTo>
                                      <a:lnTo>
                                        <a:pt x="1028" y="1534"/>
                                      </a:lnTo>
                                      <a:lnTo>
                                        <a:pt x="1033" y="1534"/>
                                      </a:lnTo>
                                      <a:lnTo>
                                        <a:pt x="1038" y="1538"/>
                                      </a:lnTo>
                                      <a:lnTo>
                                        <a:pt x="1055" y="1540"/>
                                      </a:lnTo>
                                      <a:lnTo>
                                        <a:pt x="1064" y="1534"/>
                                      </a:lnTo>
                                      <a:lnTo>
                                        <a:pt x="1069" y="1533"/>
                                      </a:lnTo>
                                      <a:lnTo>
                                        <a:pt x="1074" y="1518"/>
                                      </a:lnTo>
                                      <a:lnTo>
                                        <a:pt x="1077" y="1519"/>
                                      </a:lnTo>
                                      <a:lnTo>
                                        <a:pt x="1083" y="1517"/>
                                      </a:lnTo>
                                      <a:lnTo>
                                        <a:pt x="1088" y="1509"/>
                                      </a:lnTo>
                                      <a:lnTo>
                                        <a:pt x="1085" y="1508"/>
                                      </a:lnTo>
                                      <a:lnTo>
                                        <a:pt x="1082" y="1504"/>
                                      </a:lnTo>
                                      <a:lnTo>
                                        <a:pt x="1076" y="1506"/>
                                      </a:lnTo>
                                      <a:lnTo>
                                        <a:pt x="1081" y="1496"/>
                                      </a:lnTo>
                                      <a:lnTo>
                                        <a:pt x="1088" y="1486"/>
                                      </a:lnTo>
                                      <a:lnTo>
                                        <a:pt x="1093" y="1486"/>
                                      </a:lnTo>
                                      <a:lnTo>
                                        <a:pt x="1096" y="1476"/>
                                      </a:lnTo>
                                      <a:lnTo>
                                        <a:pt x="1091" y="1469"/>
                                      </a:lnTo>
                                      <a:lnTo>
                                        <a:pt x="1082" y="1477"/>
                                      </a:lnTo>
                                      <a:lnTo>
                                        <a:pt x="1076" y="1477"/>
                                      </a:lnTo>
                                      <a:lnTo>
                                        <a:pt x="1065" y="1482"/>
                                      </a:lnTo>
                                      <a:lnTo>
                                        <a:pt x="1064" y="1474"/>
                                      </a:lnTo>
                                      <a:lnTo>
                                        <a:pt x="1074" y="1470"/>
                                      </a:lnTo>
                                      <a:lnTo>
                                        <a:pt x="1082" y="1463"/>
                                      </a:lnTo>
                                      <a:lnTo>
                                        <a:pt x="1083" y="1453"/>
                                      </a:lnTo>
                                      <a:lnTo>
                                        <a:pt x="1076" y="1458"/>
                                      </a:lnTo>
                                      <a:lnTo>
                                        <a:pt x="1076" y="1453"/>
                                      </a:lnTo>
                                      <a:lnTo>
                                        <a:pt x="1066" y="1454"/>
                                      </a:lnTo>
                                      <a:lnTo>
                                        <a:pt x="1066" y="1448"/>
                                      </a:lnTo>
                                      <a:lnTo>
                                        <a:pt x="1063" y="1447"/>
                                      </a:lnTo>
                                      <a:lnTo>
                                        <a:pt x="1066" y="1439"/>
                                      </a:lnTo>
                                      <a:lnTo>
                                        <a:pt x="1077" y="1436"/>
                                      </a:lnTo>
                                      <a:lnTo>
                                        <a:pt x="1083" y="1425"/>
                                      </a:lnTo>
                                      <a:lnTo>
                                        <a:pt x="1074" y="1423"/>
                                      </a:lnTo>
                                      <a:lnTo>
                                        <a:pt x="1082" y="1411"/>
                                      </a:lnTo>
                                      <a:lnTo>
                                        <a:pt x="1086" y="1409"/>
                                      </a:lnTo>
                                      <a:lnTo>
                                        <a:pt x="1090" y="1417"/>
                                      </a:lnTo>
                                      <a:lnTo>
                                        <a:pt x="1093" y="1416"/>
                                      </a:lnTo>
                                      <a:lnTo>
                                        <a:pt x="1098" y="1405"/>
                                      </a:lnTo>
                                      <a:lnTo>
                                        <a:pt x="1109" y="1394"/>
                                      </a:lnTo>
                                      <a:lnTo>
                                        <a:pt x="1109" y="1404"/>
                                      </a:lnTo>
                                      <a:lnTo>
                                        <a:pt x="1099" y="1421"/>
                                      </a:lnTo>
                                      <a:lnTo>
                                        <a:pt x="1096" y="1431"/>
                                      </a:lnTo>
                                      <a:lnTo>
                                        <a:pt x="1102" y="1437"/>
                                      </a:lnTo>
                                      <a:lnTo>
                                        <a:pt x="1111" y="1436"/>
                                      </a:lnTo>
                                      <a:lnTo>
                                        <a:pt x="1114" y="1431"/>
                                      </a:lnTo>
                                      <a:lnTo>
                                        <a:pt x="1114" y="1415"/>
                                      </a:lnTo>
                                      <a:lnTo>
                                        <a:pt x="1115" y="1405"/>
                                      </a:lnTo>
                                      <a:lnTo>
                                        <a:pt x="1120" y="1418"/>
                                      </a:lnTo>
                                      <a:lnTo>
                                        <a:pt x="1120" y="1426"/>
                                      </a:lnTo>
                                      <a:lnTo>
                                        <a:pt x="1128" y="1427"/>
                                      </a:lnTo>
                                      <a:lnTo>
                                        <a:pt x="1144" y="1425"/>
                                      </a:lnTo>
                                      <a:lnTo>
                                        <a:pt x="1150" y="1426"/>
                                      </a:lnTo>
                                      <a:lnTo>
                                        <a:pt x="1160" y="1423"/>
                                      </a:lnTo>
                                      <a:lnTo>
                                        <a:pt x="1166" y="1414"/>
                                      </a:lnTo>
                                      <a:lnTo>
                                        <a:pt x="1178" y="1409"/>
                                      </a:lnTo>
                                      <a:lnTo>
                                        <a:pt x="1190" y="1409"/>
                                      </a:lnTo>
                                      <a:lnTo>
                                        <a:pt x="1189" y="1412"/>
                                      </a:lnTo>
                                      <a:lnTo>
                                        <a:pt x="1173" y="1415"/>
                                      </a:lnTo>
                                      <a:lnTo>
                                        <a:pt x="1173" y="1422"/>
                                      </a:lnTo>
                                      <a:lnTo>
                                        <a:pt x="1171" y="1432"/>
                                      </a:lnTo>
                                      <a:lnTo>
                                        <a:pt x="1171" y="1439"/>
                                      </a:lnTo>
                                      <a:lnTo>
                                        <a:pt x="1177" y="1442"/>
                                      </a:lnTo>
                                      <a:lnTo>
                                        <a:pt x="1194" y="1436"/>
                                      </a:lnTo>
                                      <a:lnTo>
                                        <a:pt x="1195" y="1441"/>
                                      </a:lnTo>
                                      <a:lnTo>
                                        <a:pt x="1179" y="1450"/>
                                      </a:lnTo>
                                      <a:lnTo>
                                        <a:pt x="1168" y="1454"/>
                                      </a:lnTo>
                                      <a:lnTo>
                                        <a:pt x="1183" y="1457"/>
                                      </a:lnTo>
                                      <a:lnTo>
                                        <a:pt x="1190" y="1448"/>
                                      </a:lnTo>
                                      <a:lnTo>
                                        <a:pt x="1200" y="1443"/>
                                      </a:lnTo>
                                      <a:lnTo>
                                        <a:pt x="1204" y="1446"/>
                                      </a:lnTo>
                                      <a:lnTo>
                                        <a:pt x="1190" y="1463"/>
                                      </a:lnTo>
                                      <a:lnTo>
                                        <a:pt x="1208" y="1458"/>
                                      </a:lnTo>
                                      <a:lnTo>
                                        <a:pt x="1212" y="1461"/>
                                      </a:lnTo>
                                      <a:lnTo>
                                        <a:pt x="1222" y="1460"/>
                                      </a:lnTo>
                                      <a:lnTo>
                                        <a:pt x="1224" y="1463"/>
                                      </a:lnTo>
                                      <a:lnTo>
                                        <a:pt x="1216" y="1475"/>
                                      </a:lnTo>
                                      <a:lnTo>
                                        <a:pt x="1224" y="1477"/>
                                      </a:lnTo>
                                      <a:lnTo>
                                        <a:pt x="1238" y="1495"/>
                                      </a:lnTo>
                                      <a:lnTo>
                                        <a:pt x="1246" y="1498"/>
                                      </a:lnTo>
                                      <a:lnTo>
                                        <a:pt x="1253" y="1497"/>
                                      </a:lnTo>
                                      <a:lnTo>
                                        <a:pt x="1253" y="1493"/>
                                      </a:lnTo>
                                      <a:lnTo>
                                        <a:pt x="1254" y="1490"/>
                                      </a:lnTo>
                                      <a:lnTo>
                                        <a:pt x="1254" y="1485"/>
                                      </a:lnTo>
                                      <a:lnTo>
                                        <a:pt x="1258" y="1482"/>
                                      </a:lnTo>
                                      <a:lnTo>
                                        <a:pt x="1263" y="1481"/>
                                      </a:lnTo>
                                      <a:lnTo>
                                        <a:pt x="1268" y="1485"/>
                                      </a:lnTo>
                                      <a:lnTo>
                                        <a:pt x="1270" y="1491"/>
                                      </a:lnTo>
                                      <a:lnTo>
                                        <a:pt x="1270" y="1500"/>
                                      </a:lnTo>
                                      <a:lnTo>
                                        <a:pt x="1279" y="1506"/>
                                      </a:lnTo>
                                      <a:lnTo>
                                        <a:pt x="1284" y="1512"/>
                                      </a:lnTo>
                                      <a:lnTo>
                                        <a:pt x="1287" y="1514"/>
                                      </a:lnTo>
                                      <a:lnTo>
                                        <a:pt x="1289" y="1509"/>
                                      </a:lnTo>
                                      <a:lnTo>
                                        <a:pt x="1296" y="1514"/>
                                      </a:lnTo>
                                      <a:lnTo>
                                        <a:pt x="1301" y="1513"/>
                                      </a:lnTo>
                                      <a:lnTo>
                                        <a:pt x="1307" y="1517"/>
                                      </a:lnTo>
                                      <a:lnTo>
                                        <a:pt x="1313" y="1524"/>
                                      </a:lnTo>
                                      <a:lnTo>
                                        <a:pt x="1313" y="1528"/>
                                      </a:lnTo>
                                      <a:lnTo>
                                        <a:pt x="1312" y="1531"/>
                                      </a:lnTo>
                                      <a:lnTo>
                                        <a:pt x="1316" y="1534"/>
                                      </a:lnTo>
                                      <a:lnTo>
                                        <a:pt x="1324" y="1535"/>
                                      </a:lnTo>
                                      <a:lnTo>
                                        <a:pt x="1337" y="1530"/>
                                      </a:lnTo>
                                      <a:lnTo>
                                        <a:pt x="1370" y="1529"/>
                                      </a:lnTo>
                                      <a:lnTo>
                                        <a:pt x="1373" y="1523"/>
                                      </a:lnTo>
                                      <a:lnTo>
                                        <a:pt x="1383" y="1528"/>
                                      </a:lnTo>
                                      <a:lnTo>
                                        <a:pt x="1387" y="1523"/>
                                      </a:lnTo>
                                      <a:lnTo>
                                        <a:pt x="1399" y="1525"/>
                                      </a:lnTo>
                                      <a:lnTo>
                                        <a:pt x="1405" y="1531"/>
                                      </a:lnTo>
                                      <a:lnTo>
                                        <a:pt x="1437" y="1538"/>
                                      </a:lnTo>
                                      <a:lnTo>
                                        <a:pt x="1445" y="1539"/>
                                      </a:lnTo>
                                      <a:lnTo>
                                        <a:pt x="1459" y="1531"/>
                                      </a:lnTo>
                                      <a:lnTo>
                                        <a:pt x="1466" y="1536"/>
                                      </a:lnTo>
                                      <a:lnTo>
                                        <a:pt x="1467" y="1539"/>
                                      </a:lnTo>
                                      <a:lnTo>
                                        <a:pt x="1459" y="1541"/>
                                      </a:lnTo>
                                      <a:lnTo>
                                        <a:pt x="1458" y="1545"/>
                                      </a:lnTo>
                                      <a:lnTo>
                                        <a:pt x="1463" y="1549"/>
                                      </a:lnTo>
                                      <a:lnTo>
                                        <a:pt x="1483" y="1557"/>
                                      </a:lnTo>
                                      <a:lnTo>
                                        <a:pt x="1504" y="1562"/>
                                      </a:lnTo>
                                      <a:lnTo>
                                        <a:pt x="1522" y="1565"/>
                                      </a:lnTo>
                                      <a:lnTo>
                                        <a:pt x="1540" y="1556"/>
                                      </a:lnTo>
                                      <a:lnTo>
                                        <a:pt x="1555" y="1538"/>
                                      </a:lnTo>
                                      <a:lnTo>
                                        <a:pt x="1559" y="1529"/>
                                      </a:lnTo>
                                      <a:lnTo>
                                        <a:pt x="1563" y="1525"/>
                                      </a:lnTo>
                                      <a:lnTo>
                                        <a:pt x="1574" y="1540"/>
                                      </a:lnTo>
                                      <a:lnTo>
                                        <a:pt x="1580" y="1546"/>
                                      </a:lnTo>
                                      <a:lnTo>
                                        <a:pt x="1590" y="1550"/>
                                      </a:lnTo>
                                      <a:lnTo>
                                        <a:pt x="1586" y="1551"/>
                                      </a:lnTo>
                                      <a:lnTo>
                                        <a:pt x="1579" y="1557"/>
                                      </a:lnTo>
                                      <a:lnTo>
                                        <a:pt x="1579" y="1565"/>
                                      </a:lnTo>
                                      <a:lnTo>
                                        <a:pt x="1580" y="1571"/>
                                      </a:lnTo>
                                      <a:lnTo>
                                        <a:pt x="1581" y="1578"/>
                                      </a:lnTo>
                                      <a:lnTo>
                                        <a:pt x="1579" y="1582"/>
                                      </a:lnTo>
                                      <a:lnTo>
                                        <a:pt x="1574" y="1577"/>
                                      </a:lnTo>
                                      <a:lnTo>
                                        <a:pt x="1572" y="1557"/>
                                      </a:lnTo>
                                      <a:lnTo>
                                        <a:pt x="1574" y="1552"/>
                                      </a:lnTo>
                                      <a:lnTo>
                                        <a:pt x="1574" y="1545"/>
                                      </a:lnTo>
                                      <a:lnTo>
                                        <a:pt x="1570" y="1539"/>
                                      </a:lnTo>
                                      <a:lnTo>
                                        <a:pt x="1567" y="1536"/>
                                      </a:lnTo>
                                      <a:lnTo>
                                        <a:pt x="1563" y="1541"/>
                                      </a:lnTo>
                                      <a:lnTo>
                                        <a:pt x="1561" y="1546"/>
                                      </a:lnTo>
                                      <a:lnTo>
                                        <a:pt x="1561" y="1560"/>
                                      </a:lnTo>
                                      <a:lnTo>
                                        <a:pt x="1564" y="1563"/>
                                      </a:lnTo>
                                      <a:lnTo>
                                        <a:pt x="1564" y="1570"/>
                                      </a:lnTo>
                                      <a:lnTo>
                                        <a:pt x="1563" y="1574"/>
                                      </a:lnTo>
                                      <a:lnTo>
                                        <a:pt x="1560" y="1578"/>
                                      </a:lnTo>
                                      <a:lnTo>
                                        <a:pt x="1555" y="1579"/>
                                      </a:lnTo>
                                      <a:lnTo>
                                        <a:pt x="1548" y="1587"/>
                                      </a:lnTo>
                                      <a:lnTo>
                                        <a:pt x="1552" y="1592"/>
                                      </a:lnTo>
                                      <a:lnTo>
                                        <a:pt x="1567" y="1595"/>
                                      </a:lnTo>
                                      <a:lnTo>
                                        <a:pt x="1567" y="1599"/>
                                      </a:lnTo>
                                      <a:lnTo>
                                        <a:pt x="1572" y="1601"/>
                                      </a:lnTo>
                                      <a:lnTo>
                                        <a:pt x="1579" y="1601"/>
                                      </a:lnTo>
                                      <a:lnTo>
                                        <a:pt x="1581" y="1603"/>
                                      </a:lnTo>
                                      <a:lnTo>
                                        <a:pt x="1580" y="1606"/>
                                      </a:lnTo>
                                      <a:lnTo>
                                        <a:pt x="1598" y="1614"/>
                                      </a:lnTo>
                                      <a:lnTo>
                                        <a:pt x="1612" y="1627"/>
                                      </a:lnTo>
                                      <a:lnTo>
                                        <a:pt x="1612" y="1624"/>
                                      </a:lnTo>
                                      <a:lnTo>
                                        <a:pt x="1615" y="1620"/>
                                      </a:lnTo>
                                      <a:lnTo>
                                        <a:pt x="1629" y="1620"/>
                                      </a:lnTo>
                                      <a:lnTo>
                                        <a:pt x="1630" y="1619"/>
                                      </a:lnTo>
                                      <a:lnTo>
                                        <a:pt x="1631" y="1608"/>
                                      </a:lnTo>
                                      <a:lnTo>
                                        <a:pt x="1628" y="1599"/>
                                      </a:lnTo>
                                      <a:lnTo>
                                        <a:pt x="1630" y="1598"/>
                                      </a:lnTo>
                                      <a:lnTo>
                                        <a:pt x="1635" y="1600"/>
                                      </a:lnTo>
                                      <a:lnTo>
                                        <a:pt x="1638" y="1595"/>
                                      </a:lnTo>
                                      <a:lnTo>
                                        <a:pt x="1635" y="1592"/>
                                      </a:lnTo>
                                      <a:lnTo>
                                        <a:pt x="1608" y="1557"/>
                                      </a:lnTo>
                                      <a:lnTo>
                                        <a:pt x="1603" y="1546"/>
                                      </a:lnTo>
                                      <a:lnTo>
                                        <a:pt x="1590" y="1535"/>
                                      </a:lnTo>
                                      <a:lnTo>
                                        <a:pt x="1583" y="1529"/>
                                      </a:lnTo>
                                      <a:lnTo>
                                        <a:pt x="1587" y="1529"/>
                                      </a:lnTo>
                                      <a:lnTo>
                                        <a:pt x="1587" y="1523"/>
                                      </a:lnTo>
                                      <a:lnTo>
                                        <a:pt x="1587" y="1501"/>
                                      </a:lnTo>
                                      <a:lnTo>
                                        <a:pt x="1554" y="1502"/>
                                      </a:lnTo>
                                      <a:lnTo>
                                        <a:pt x="1542" y="1517"/>
                                      </a:lnTo>
                                      <a:lnTo>
                                        <a:pt x="1536" y="1514"/>
                                      </a:lnTo>
                                      <a:lnTo>
                                        <a:pt x="1521" y="1503"/>
                                      </a:lnTo>
                                      <a:lnTo>
                                        <a:pt x="1506" y="1514"/>
                                      </a:lnTo>
                                      <a:lnTo>
                                        <a:pt x="1486" y="1502"/>
                                      </a:lnTo>
                                      <a:lnTo>
                                        <a:pt x="1486" y="14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7" name="Freeform 27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999" y="1668"/>
                                  <a:ext cx="91" cy="10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9" y="90"/>
                                    </a:cxn>
                                    <a:cxn ang="0">
                                      <a:pos x="91" y="60"/>
                                    </a:cxn>
                                    <a:cxn ang="0">
                                      <a:pos x="103" y="29"/>
                                    </a:cxn>
                                    <a:cxn ang="0">
                                      <a:pos x="162" y="7"/>
                                    </a:cxn>
                                    <a:cxn ang="0">
                                      <a:pos x="192" y="55"/>
                                    </a:cxn>
                                    <a:cxn ang="0">
                                      <a:pos x="214" y="100"/>
                                    </a:cxn>
                                    <a:cxn ang="0">
                                      <a:pos x="292" y="206"/>
                                    </a:cxn>
                                    <a:cxn ang="0">
                                      <a:pos x="322" y="262"/>
                                    </a:cxn>
                                    <a:cxn ang="0">
                                      <a:pos x="334" y="292"/>
                                    </a:cxn>
                                    <a:cxn ang="0">
                                      <a:pos x="353" y="335"/>
                                    </a:cxn>
                                    <a:cxn ang="0">
                                      <a:pos x="450" y="384"/>
                                    </a:cxn>
                                    <a:cxn ang="0">
                                      <a:pos x="451" y="416"/>
                                    </a:cxn>
                                    <a:cxn ang="0">
                                      <a:pos x="451" y="474"/>
                                    </a:cxn>
                                    <a:cxn ang="0">
                                      <a:pos x="424" y="498"/>
                                    </a:cxn>
                                    <a:cxn ang="0">
                                      <a:pos x="404" y="506"/>
                                    </a:cxn>
                                    <a:cxn ang="0">
                                      <a:pos x="416" y="479"/>
                                    </a:cxn>
                                    <a:cxn ang="0">
                                      <a:pos x="421" y="454"/>
                                    </a:cxn>
                                    <a:cxn ang="0">
                                      <a:pos x="407" y="439"/>
                                    </a:cxn>
                                    <a:cxn ang="0">
                                      <a:pos x="394" y="390"/>
                                    </a:cxn>
                                    <a:cxn ang="0">
                                      <a:pos x="389" y="378"/>
                                    </a:cxn>
                                    <a:cxn ang="0">
                                      <a:pos x="362" y="396"/>
                                    </a:cxn>
                                    <a:cxn ang="0">
                                      <a:pos x="354" y="418"/>
                                    </a:cxn>
                                    <a:cxn ang="0">
                                      <a:pos x="338" y="431"/>
                                    </a:cxn>
                                    <a:cxn ang="0">
                                      <a:pos x="342" y="405"/>
                                    </a:cxn>
                                    <a:cxn ang="0">
                                      <a:pos x="369" y="366"/>
                                    </a:cxn>
                                    <a:cxn ang="0">
                                      <a:pos x="328" y="320"/>
                                    </a:cxn>
                                    <a:cxn ang="0">
                                      <a:pos x="302" y="305"/>
                                    </a:cxn>
                                    <a:cxn ang="0">
                                      <a:pos x="305" y="299"/>
                                    </a:cxn>
                                    <a:cxn ang="0">
                                      <a:pos x="286" y="282"/>
                                    </a:cxn>
                                    <a:cxn ang="0">
                                      <a:pos x="275" y="276"/>
                                    </a:cxn>
                                    <a:cxn ang="0">
                                      <a:pos x="279" y="260"/>
                                    </a:cxn>
                                    <a:cxn ang="0">
                                      <a:pos x="268" y="246"/>
                                    </a:cxn>
                                    <a:cxn ang="0">
                                      <a:pos x="267" y="229"/>
                                    </a:cxn>
                                    <a:cxn ang="0">
                                      <a:pos x="284" y="238"/>
                                    </a:cxn>
                                    <a:cxn ang="0">
                                      <a:pos x="276" y="219"/>
                                    </a:cxn>
                                    <a:cxn ang="0">
                                      <a:pos x="264" y="198"/>
                                    </a:cxn>
                                    <a:cxn ang="0">
                                      <a:pos x="254" y="203"/>
                                    </a:cxn>
                                    <a:cxn ang="0">
                                      <a:pos x="251" y="190"/>
                                    </a:cxn>
                                    <a:cxn ang="0">
                                      <a:pos x="256" y="169"/>
                                    </a:cxn>
                                    <a:cxn ang="0">
                                      <a:pos x="233" y="183"/>
                                    </a:cxn>
                                    <a:cxn ang="0">
                                      <a:pos x="219" y="165"/>
                                    </a:cxn>
                                    <a:cxn ang="0">
                                      <a:pos x="178" y="124"/>
                                    </a:cxn>
                                    <a:cxn ang="0">
                                      <a:pos x="156" y="52"/>
                                    </a:cxn>
                                    <a:cxn ang="0">
                                      <a:pos x="150" y="63"/>
                                    </a:cxn>
                                    <a:cxn ang="0">
                                      <a:pos x="172" y="142"/>
                                    </a:cxn>
                                    <a:cxn ang="0">
                                      <a:pos x="152" y="142"/>
                                    </a:cxn>
                                    <a:cxn ang="0">
                                      <a:pos x="133" y="127"/>
                                    </a:cxn>
                                    <a:cxn ang="0">
                                      <a:pos x="117" y="90"/>
                                    </a:cxn>
                                    <a:cxn ang="0">
                                      <a:pos x="90" y="85"/>
                                    </a:cxn>
                                    <a:cxn ang="0">
                                      <a:pos x="71" y="82"/>
                                    </a:cxn>
                                    <a:cxn ang="0">
                                      <a:pos x="77" y="95"/>
                                    </a:cxn>
                                    <a:cxn ang="0">
                                      <a:pos x="98" y="121"/>
                                    </a:cxn>
                                    <a:cxn ang="0">
                                      <a:pos x="117" y="141"/>
                                    </a:cxn>
                                    <a:cxn ang="0">
                                      <a:pos x="97" y="149"/>
                                    </a:cxn>
                                    <a:cxn ang="0">
                                      <a:pos x="48" y="135"/>
                                    </a:cxn>
                                    <a:cxn ang="0">
                                      <a:pos x="27" y="116"/>
                                    </a:cxn>
                                    <a:cxn ang="0">
                                      <a:pos x="5" y="47"/>
                                    </a:cxn>
                                  </a:cxnLst>
                                  <a:rect l="0" t="0" r="r" b="b"/>
                                  <a:pathLst>
                                    <a:path w="456" h="507">
                                      <a:moveTo>
                                        <a:pt x="10" y="44"/>
                                      </a:moveTo>
                                      <a:lnTo>
                                        <a:pt x="26" y="57"/>
                                      </a:lnTo>
                                      <a:lnTo>
                                        <a:pt x="36" y="81"/>
                                      </a:lnTo>
                                      <a:lnTo>
                                        <a:pt x="39" y="87"/>
                                      </a:lnTo>
                                      <a:lnTo>
                                        <a:pt x="39" y="90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55" y="87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87" y="68"/>
                                      </a:lnTo>
                                      <a:lnTo>
                                        <a:pt x="91" y="60"/>
                                      </a:lnTo>
                                      <a:lnTo>
                                        <a:pt x="91" y="51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2" y="41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08" y="23"/>
                                      </a:lnTo>
                                      <a:lnTo>
                                        <a:pt x="129" y="17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1"/>
                                      </a:lnTo>
                                      <a:lnTo>
                                        <a:pt x="162" y="7"/>
                                      </a:lnTo>
                                      <a:lnTo>
                                        <a:pt x="171" y="25"/>
                                      </a:lnTo>
                                      <a:lnTo>
                                        <a:pt x="174" y="29"/>
                                      </a:lnTo>
                                      <a:lnTo>
                                        <a:pt x="179" y="29"/>
                                      </a:lnTo>
                                      <a:lnTo>
                                        <a:pt x="183" y="41"/>
                                      </a:lnTo>
                                      <a:lnTo>
                                        <a:pt x="192" y="55"/>
                                      </a:lnTo>
                                      <a:lnTo>
                                        <a:pt x="194" y="63"/>
                                      </a:lnTo>
                                      <a:lnTo>
                                        <a:pt x="206" y="74"/>
                                      </a:lnTo>
                                      <a:lnTo>
                                        <a:pt x="210" y="90"/>
                                      </a:lnTo>
                                      <a:lnTo>
                                        <a:pt x="210" y="93"/>
                                      </a:lnTo>
                                      <a:lnTo>
                                        <a:pt x="214" y="100"/>
                                      </a:lnTo>
                                      <a:lnTo>
                                        <a:pt x="235" y="109"/>
                                      </a:lnTo>
                                      <a:lnTo>
                                        <a:pt x="246" y="120"/>
                                      </a:lnTo>
                                      <a:lnTo>
                                        <a:pt x="253" y="141"/>
                                      </a:lnTo>
                                      <a:lnTo>
                                        <a:pt x="264" y="160"/>
                                      </a:lnTo>
                                      <a:lnTo>
                                        <a:pt x="292" y="206"/>
                                      </a:lnTo>
                                      <a:lnTo>
                                        <a:pt x="299" y="224"/>
                                      </a:lnTo>
                                      <a:lnTo>
                                        <a:pt x="300" y="227"/>
                                      </a:lnTo>
                                      <a:lnTo>
                                        <a:pt x="303" y="227"/>
                                      </a:lnTo>
                                      <a:lnTo>
                                        <a:pt x="308" y="245"/>
                                      </a:lnTo>
                                      <a:lnTo>
                                        <a:pt x="322" y="262"/>
                                      </a:lnTo>
                                      <a:lnTo>
                                        <a:pt x="326" y="270"/>
                                      </a:lnTo>
                                      <a:lnTo>
                                        <a:pt x="326" y="273"/>
                                      </a:lnTo>
                                      <a:lnTo>
                                        <a:pt x="323" y="278"/>
                                      </a:lnTo>
                                      <a:lnTo>
                                        <a:pt x="324" y="283"/>
                                      </a:lnTo>
                                      <a:lnTo>
                                        <a:pt x="334" y="292"/>
                                      </a:lnTo>
                                      <a:lnTo>
                                        <a:pt x="338" y="299"/>
                                      </a:lnTo>
                                      <a:lnTo>
                                        <a:pt x="338" y="303"/>
                                      </a:lnTo>
                                      <a:lnTo>
                                        <a:pt x="343" y="320"/>
                                      </a:lnTo>
                                      <a:lnTo>
                                        <a:pt x="348" y="329"/>
                                      </a:lnTo>
                                      <a:lnTo>
                                        <a:pt x="353" y="335"/>
                                      </a:lnTo>
                                      <a:lnTo>
                                        <a:pt x="365" y="342"/>
                                      </a:lnTo>
                                      <a:lnTo>
                                        <a:pt x="401" y="352"/>
                                      </a:lnTo>
                                      <a:lnTo>
                                        <a:pt x="426" y="373"/>
                                      </a:lnTo>
                                      <a:lnTo>
                                        <a:pt x="431" y="379"/>
                                      </a:lnTo>
                                      <a:lnTo>
                                        <a:pt x="450" y="384"/>
                                      </a:lnTo>
                                      <a:lnTo>
                                        <a:pt x="452" y="388"/>
                                      </a:lnTo>
                                      <a:lnTo>
                                        <a:pt x="456" y="394"/>
                                      </a:lnTo>
                                      <a:lnTo>
                                        <a:pt x="456" y="396"/>
                                      </a:lnTo>
                                      <a:lnTo>
                                        <a:pt x="453" y="401"/>
                                      </a:lnTo>
                                      <a:lnTo>
                                        <a:pt x="451" y="416"/>
                                      </a:lnTo>
                                      <a:lnTo>
                                        <a:pt x="451" y="443"/>
                                      </a:lnTo>
                                      <a:lnTo>
                                        <a:pt x="456" y="459"/>
                                      </a:lnTo>
                                      <a:lnTo>
                                        <a:pt x="456" y="464"/>
                                      </a:lnTo>
                                      <a:lnTo>
                                        <a:pt x="453" y="470"/>
                                      </a:lnTo>
                                      <a:lnTo>
                                        <a:pt x="451" y="474"/>
                                      </a:lnTo>
                                      <a:lnTo>
                                        <a:pt x="450" y="481"/>
                                      </a:lnTo>
                                      <a:lnTo>
                                        <a:pt x="441" y="480"/>
                                      </a:lnTo>
                                      <a:lnTo>
                                        <a:pt x="435" y="488"/>
                                      </a:lnTo>
                                      <a:lnTo>
                                        <a:pt x="429" y="496"/>
                                      </a:lnTo>
                                      <a:lnTo>
                                        <a:pt x="424" y="498"/>
                                      </a:lnTo>
                                      <a:lnTo>
                                        <a:pt x="419" y="498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10" y="496"/>
                                      </a:lnTo>
                                      <a:lnTo>
                                        <a:pt x="409" y="507"/>
                                      </a:lnTo>
                                      <a:lnTo>
                                        <a:pt x="404" y="506"/>
                                      </a:lnTo>
                                      <a:lnTo>
                                        <a:pt x="403" y="496"/>
                                      </a:lnTo>
                                      <a:lnTo>
                                        <a:pt x="403" y="482"/>
                                      </a:lnTo>
                                      <a:lnTo>
                                        <a:pt x="409" y="480"/>
                                      </a:lnTo>
                                      <a:lnTo>
                                        <a:pt x="413" y="482"/>
                                      </a:lnTo>
                                      <a:lnTo>
                                        <a:pt x="416" y="479"/>
                                      </a:lnTo>
                                      <a:lnTo>
                                        <a:pt x="419" y="480"/>
                                      </a:lnTo>
                                      <a:lnTo>
                                        <a:pt x="421" y="475"/>
                                      </a:lnTo>
                                      <a:lnTo>
                                        <a:pt x="425" y="474"/>
                                      </a:lnTo>
                                      <a:lnTo>
                                        <a:pt x="423" y="467"/>
                                      </a:lnTo>
                                      <a:lnTo>
                                        <a:pt x="421" y="454"/>
                                      </a:lnTo>
                                      <a:lnTo>
                                        <a:pt x="416" y="453"/>
                                      </a:lnTo>
                                      <a:lnTo>
                                        <a:pt x="414" y="456"/>
                                      </a:lnTo>
                                      <a:lnTo>
                                        <a:pt x="410" y="456"/>
                                      </a:lnTo>
                                      <a:lnTo>
                                        <a:pt x="408" y="454"/>
                                      </a:lnTo>
                                      <a:lnTo>
                                        <a:pt x="407" y="439"/>
                                      </a:lnTo>
                                      <a:lnTo>
                                        <a:pt x="408" y="432"/>
                                      </a:lnTo>
                                      <a:lnTo>
                                        <a:pt x="405" y="426"/>
                                      </a:lnTo>
                                      <a:lnTo>
                                        <a:pt x="404" y="416"/>
                                      </a:lnTo>
                                      <a:lnTo>
                                        <a:pt x="397" y="402"/>
                                      </a:lnTo>
                                      <a:lnTo>
                                        <a:pt x="394" y="390"/>
                                      </a:lnTo>
                                      <a:lnTo>
                                        <a:pt x="392" y="395"/>
                                      </a:lnTo>
                                      <a:lnTo>
                                        <a:pt x="393" y="388"/>
                                      </a:lnTo>
                                      <a:lnTo>
                                        <a:pt x="397" y="382"/>
                                      </a:lnTo>
                                      <a:lnTo>
                                        <a:pt x="394" y="377"/>
                                      </a:lnTo>
                                      <a:lnTo>
                                        <a:pt x="389" y="378"/>
                                      </a:lnTo>
                                      <a:lnTo>
                                        <a:pt x="382" y="386"/>
                                      </a:lnTo>
                                      <a:lnTo>
                                        <a:pt x="377" y="390"/>
                                      </a:lnTo>
                                      <a:lnTo>
                                        <a:pt x="375" y="396"/>
                                      </a:lnTo>
                                      <a:lnTo>
                                        <a:pt x="367" y="393"/>
                                      </a:lnTo>
                                      <a:lnTo>
                                        <a:pt x="362" y="396"/>
                                      </a:lnTo>
                                      <a:lnTo>
                                        <a:pt x="356" y="400"/>
                                      </a:lnTo>
                                      <a:lnTo>
                                        <a:pt x="358" y="404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354" y="415"/>
                                      </a:lnTo>
                                      <a:lnTo>
                                        <a:pt x="354" y="418"/>
                                      </a:lnTo>
                                      <a:lnTo>
                                        <a:pt x="350" y="423"/>
                                      </a:lnTo>
                                      <a:lnTo>
                                        <a:pt x="346" y="423"/>
                                      </a:lnTo>
                                      <a:lnTo>
                                        <a:pt x="346" y="429"/>
                                      </a:lnTo>
                                      <a:lnTo>
                                        <a:pt x="342" y="434"/>
                                      </a:lnTo>
                                      <a:lnTo>
                                        <a:pt x="338" y="431"/>
                                      </a:lnTo>
                                      <a:lnTo>
                                        <a:pt x="333" y="423"/>
                                      </a:lnTo>
                                      <a:lnTo>
                                        <a:pt x="331" y="416"/>
                                      </a:lnTo>
                                      <a:lnTo>
                                        <a:pt x="332" y="411"/>
                                      </a:lnTo>
                                      <a:lnTo>
                                        <a:pt x="337" y="410"/>
                                      </a:lnTo>
                                      <a:lnTo>
                                        <a:pt x="342" y="405"/>
                                      </a:lnTo>
                                      <a:lnTo>
                                        <a:pt x="346" y="389"/>
                                      </a:lnTo>
                                      <a:lnTo>
                                        <a:pt x="346" y="375"/>
                                      </a:lnTo>
                                      <a:lnTo>
                                        <a:pt x="351" y="370"/>
                                      </a:lnTo>
                                      <a:lnTo>
                                        <a:pt x="367" y="369"/>
                                      </a:lnTo>
                                      <a:lnTo>
                                        <a:pt x="369" y="366"/>
                                      </a:lnTo>
                                      <a:lnTo>
                                        <a:pt x="350" y="359"/>
                                      </a:lnTo>
                                      <a:lnTo>
                                        <a:pt x="344" y="352"/>
                                      </a:lnTo>
                                      <a:lnTo>
                                        <a:pt x="335" y="348"/>
                                      </a:lnTo>
                                      <a:lnTo>
                                        <a:pt x="329" y="339"/>
                                      </a:lnTo>
                                      <a:lnTo>
                                        <a:pt x="328" y="320"/>
                                      </a:lnTo>
                                      <a:lnTo>
                                        <a:pt x="318" y="319"/>
                                      </a:lnTo>
                                      <a:lnTo>
                                        <a:pt x="317" y="315"/>
                                      </a:lnTo>
                                      <a:lnTo>
                                        <a:pt x="317" y="310"/>
                                      </a:lnTo>
                                      <a:lnTo>
                                        <a:pt x="315" y="307"/>
                                      </a:lnTo>
                                      <a:lnTo>
                                        <a:pt x="302" y="305"/>
                                      </a:lnTo>
                                      <a:lnTo>
                                        <a:pt x="299" y="302"/>
                                      </a:lnTo>
                                      <a:lnTo>
                                        <a:pt x="290" y="288"/>
                                      </a:lnTo>
                                      <a:lnTo>
                                        <a:pt x="289" y="283"/>
                                      </a:lnTo>
                                      <a:lnTo>
                                        <a:pt x="303" y="296"/>
                                      </a:lnTo>
                                      <a:lnTo>
                                        <a:pt x="305" y="299"/>
                                      </a:lnTo>
                                      <a:lnTo>
                                        <a:pt x="300" y="287"/>
                                      </a:lnTo>
                                      <a:lnTo>
                                        <a:pt x="300" y="278"/>
                                      </a:lnTo>
                                      <a:lnTo>
                                        <a:pt x="296" y="278"/>
                                      </a:lnTo>
                                      <a:lnTo>
                                        <a:pt x="291" y="282"/>
                                      </a:lnTo>
                                      <a:lnTo>
                                        <a:pt x="286" y="282"/>
                                      </a:lnTo>
                                      <a:lnTo>
                                        <a:pt x="281" y="278"/>
                                      </a:lnTo>
                                      <a:lnTo>
                                        <a:pt x="281" y="275"/>
                                      </a:lnTo>
                                      <a:lnTo>
                                        <a:pt x="280" y="273"/>
                                      </a:lnTo>
                                      <a:lnTo>
                                        <a:pt x="276" y="273"/>
                                      </a:lnTo>
                                      <a:lnTo>
                                        <a:pt x="275" y="276"/>
                                      </a:lnTo>
                                      <a:lnTo>
                                        <a:pt x="270" y="278"/>
                                      </a:lnTo>
                                      <a:lnTo>
                                        <a:pt x="264" y="271"/>
                                      </a:lnTo>
                                      <a:lnTo>
                                        <a:pt x="263" y="267"/>
                                      </a:lnTo>
                                      <a:lnTo>
                                        <a:pt x="264" y="261"/>
                                      </a:lnTo>
                                      <a:lnTo>
                                        <a:pt x="279" y="260"/>
                                      </a:lnTo>
                                      <a:lnTo>
                                        <a:pt x="281" y="255"/>
                                      </a:lnTo>
                                      <a:lnTo>
                                        <a:pt x="270" y="255"/>
                                      </a:lnTo>
                                      <a:lnTo>
                                        <a:pt x="265" y="253"/>
                                      </a:lnTo>
                                      <a:lnTo>
                                        <a:pt x="265" y="250"/>
                                      </a:lnTo>
                                      <a:lnTo>
                                        <a:pt x="268" y="246"/>
                                      </a:lnTo>
                                      <a:lnTo>
                                        <a:pt x="267" y="244"/>
                                      </a:lnTo>
                                      <a:lnTo>
                                        <a:pt x="262" y="244"/>
                                      </a:lnTo>
                                      <a:lnTo>
                                        <a:pt x="262" y="237"/>
                                      </a:lnTo>
                                      <a:lnTo>
                                        <a:pt x="268" y="233"/>
                                      </a:lnTo>
                                      <a:lnTo>
                                        <a:pt x="267" y="229"/>
                                      </a:lnTo>
                                      <a:lnTo>
                                        <a:pt x="256" y="233"/>
                                      </a:lnTo>
                                      <a:lnTo>
                                        <a:pt x="253" y="229"/>
                                      </a:lnTo>
                                      <a:lnTo>
                                        <a:pt x="257" y="219"/>
                                      </a:lnTo>
                                      <a:lnTo>
                                        <a:pt x="279" y="230"/>
                                      </a:lnTo>
                                      <a:lnTo>
                                        <a:pt x="284" y="238"/>
                                      </a:lnTo>
                                      <a:lnTo>
                                        <a:pt x="289" y="239"/>
                                      </a:lnTo>
                                      <a:lnTo>
                                        <a:pt x="286" y="239"/>
                                      </a:lnTo>
                                      <a:lnTo>
                                        <a:pt x="281" y="232"/>
                                      </a:lnTo>
                                      <a:lnTo>
                                        <a:pt x="280" y="222"/>
                                      </a:lnTo>
                                      <a:lnTo>
                                        <a:pt x="276" y="219"/>
                                      </a:lnTo>
                                      <a:lnTo>
                                        <a:pt x="276" y="223"/>
                                      </a:lnTo>
                                      <a:lnTo>
                                        <a:pt x="272" y="219"/>
                                      </a:lnTo>
                                      <a:lnTo>
                                        <a:pt x="263" y="208"/>
                                      </a:lnTo>
                                      <a:lnTo>
                                        <a:pt x="260" y="203"/>
                                      </a:lnTo>
                                      <a:lnTo>
                                        <a:pt x="264" y="198"/>
                                      </a:lnTo>
                                      <a:lnTo>
                                        <a:pt x="275" y="201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73" y="196"/>
                                      </a:lnTo>
                                      <a:lnTo>
                                        <a:pt x="254" y="196"/>
                                      </a:lnTo>
                                      <a:lnTo>
                                        <a:pt x="254" y="203"/>
                                      </a:lnTo>
                                      <a:lnTo>
                                        <a:pt x="249" y="208"/>
                                      </a:lnTo>
                                      <a:lnTo>
                                        <a:pt x="247" y="203"/>
                                      </a:lnTo>
                                      <a:lnTo>
                                        <a:pt x="243" y="196"/>
                                      </a:lnTo>
                                      <a:lnTo>
                                        <a:pt x="245" y="190"/>
                                      </a:lnTo>
                                      <a:lnTo>
                                        <a:pt x="251" y="190"/>
                                      </a:lnTo>
                                      <a:lnTo>
                                        <a:pt x="262" y="181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51" y="184"/>
                                      </a:lnTo>
                                      <a:lnTo>
                                        <a:pt x="249" y="180"/>
                                      </a:lnTo>
                                      <a:lnTo>
                                        <a:pt x="256" y="169"/>
                                      </a:lnTo>
                                      <a:lnTo>
                                        <a:pt x="249" y="169"/>
                                      </a:lnTo>
                                      <a:lnTo>
                                        <a:pt x="246" y="173"/>
                                      </a:lnTo>
                                      <a:lnTo>
                                        <a:pt x="243" y="180"/>
                                      </a:lnTo>
                                      <a:lnTo>
                                        <a:pt x="238" y="186"/>
                                      </a:lnTo>
                                      <a:lnTo>
                                        <a:pt x="233" y="183"/>
                                      </a:lnTo>
                                      <a:lnTo>
                                        <a:pt x="230" y="171"/>
                                      </a:lnTo>
                                      <a:lnTo>
                                        <a:pt x="230" y="165"/>
                                      </a:lnTo>
                                      <a:lnTo>
                                        <a:pt x="226" y="162"/>
                                      </a:lnTo>
                                      <a:lnTo>
                                        <a:pt x="224" y="162"/>
                                      </a:lnTo>
                                      <a:lnTo>
                                        <a:pt x="219" y="165"/>
                                      </a:lnTo>
                                      <a:lnTo>
                                        <a:pt x="215" y="159"/>
                                      </a:lnTo>
                                      <a:lnTo>
                                        <a:pt x="202" y="148"/>
                                      </a:lnTo>
                                      <a:lnTo>
                                        <a:pt x="190" y="146"/>
                                      </a:lnTo>
                                      <a:lnTo>
                                        <a:pt x="183" y="130"/>
                                      </a:lnTo>
                                      <a:lnTo>
                                        <a:pt x="178" y="124"/>
                                      </a:lnTo>
                                      <a:lnTo>
                                        <a:pt x="181" y="117"/>
                                      </a:lnTo>
                                      <a:lnTo>
                                        <a:pt x="178" y="104"/>
                                      </a:lnTo>
                                      <a:lnTo>
                                        <a:pt x="173" y="108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56" y="52"/>
                                      </a:lnTo>
                                      <a:lnTo>
                                        <a:pt x="154" y="40"/>
                                      </a:lnTo>
                                      <a:lnTo>
                                        <a:pt x="149" y="49"/>
                                      </a:lnTo>
                                      <a:lnTo>
                                        <a:pt x="155" y="63"/>
                                      </a:lnTo>
                                      <a:lnTo>
                                        <a:pt x="154" y="67"/>
                                      </a:lnTo>
                                      <a:lnTo>
                                        <a:pt x="150" y="63"/>
                                      </a:lnTo>
                                      <a:lnTo>
                                        <a:pt x="155" y="81"/>
                                      </a:lnTo>
                                      <a:lnTo>
                                        <a:pt x="155" y="85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6" y="126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73" y="149"/>
                                      </a:lnTo>
                                      <a:lnTo>
                                        <a:pt x="168" y="160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57" y="163"/>
                                      </a:lnTo>
                                      <a:lnTo>
                                        <a:pt x="152" y="142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46" y="147"/>
                                      </a:lnTo>
                                      <a:lnTo>
                                        <a:pt x="129" y="146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33" y="127"/>
                                      </a:lnTo>
                                      <a:lnTo>
                                        <a:pt x="127" y="122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23" y="98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12" y="104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98" y="100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6" y="84"/>
                                      </a:lnTo>
                                      <a:lnTo>
                                        <a:pt x="87" y="90"/>
                                      </a:lnTo>
                                      <a:lnTo>
                                        <a:pt x="85" y="93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5" y="88"/>
                                      </a:lnTo>
                                      <a:lnTo>
                                        <a:pt x="73" y="92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66" y="94"/>
                                      </a:lnTo>
                                      <a:lnTo>
                                        <a:pt x="77" y="95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8" y="106"/>
                                      </a:lnTo>
                                      <a:lnTo>
                                        <a:pt x="87" y="108"/>
                                      </a:lnTo>
                                      <a:lnTo>
                                        <a:pt x="98" y="115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101" y="122"/>
                                      </a:lnTo>
                                      <a:lnTo>
                                        <a:pt x="103" y="121"/>
                                      </a:lnTo>
                                      <a:lnTo>
                                        <a:pt x="108" y="121"/>
                                      </a:lnTo>
                                      <a:lnTo>
                                        <a:pt x="116" y="135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16" y="148"/>
                                      </a:lnTo>
                                      <a:lnTo>
                                        <a:pt x="108" y="153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96" y="148"/>
                                      </a:lnTo>
                                      <a:lnTo>
                                        <a:pt x="97" y="149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86" y="162"/>
                                      </a:lnTo>
                                      <a:lnTo>
                                        <a:pt x="66" y="144"/>
                                      </a:lnTo>
                                      <a:lnTo>
                                        <a:pt x="54" y="141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41" y="130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33" y="114"/>
                                      </a:lnTo>
                                      <a:lnTo>
                                        <a:pt x="27" y="116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10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998" name="Group 277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149" y="1865"/>
                                <a:ext cx="635" cy="339"/>
                                <a:chOff x="1149" y="1865"/>
                                <a:chExt cx="635" cy="339"/>
                              </a:xfrm>
                              <a:grpFill/>
                            </wpg:grpSpPr>
                            <wps:wsp>
                              <wps:cNvPr id="999" name="Freeform 27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1782" y="1939"/>
                                  <a:ext cx="2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0"/>
                                    </a:cxn>
                                    <a:cxn ang="0">
                                      <a:pos x="2" y="3"/>
                                    </a:cxn>
                                    <a:cxn ang="0">
                                      <a:pos x="1" y="10"/>
                                    </a:cxn>
                                    <a:cxn ang="0">
                                      <a:pos x="0" y="15"/>
                                    </a:cxn>
                                    <a:cxn ang="0">
                                      <a:pos x="5" y="10"/>
                                    </a:cxn>
                                    <a:cxn ang="0">
                                      <a:pos x="8" y="10"/>
                                    </a:cxn>
                                    <a:cxn ang="0">
                                      <a:pos x="8" y="6"/>
                                    </a:cxn>
                                    <a:cxn ang="0">
                                      <a:pos x="10" y="1"/>
                                    </a:cxn>
                                    <a:cxn ang="0">
                                      <a:pos x="5" y="0"/>
                                    </a:cxn>
                                  </a:cxnLst>
                                  <a:rect l="0" t="0" r="r" b="b"/>
                                  <a:pathLst>
                                    <a:path w="10" h="15">
                                      <a:moveTo>
                                        <a:pt x="5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0" name="Freeform 27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1782" y="1939"/>
                                  <a:ext cx="2" cy="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" y="0"/>
                                    </a:cxn>
                                    <a:cxn ang="0">
                                      <a:pos x="2" y="3"/>
                                    </a:cxn>
                                    <a:cxn ang="0">
                                      <a:pos x="1" y="10"/>
                                    </a:cxn>
                                    <a:cxn ang="0">
                                      <a:pos x="0" y="15"/>
                                    </a:cxn>
                                    <a:cxn ang="0">
                                      <a:pos x="5" y="10"/>
                                    </a:cxn>
                                    <a:cxn ang="0">
                                      <a:pos x="8" y="10"/>
                                    </a:cxn>
                                    <a:cxn ang="0">
                                      <a:pos x="8" y="6"/>
                                    </a:cxn>
                                    <a:cxn ang="0">
                                      <a:pos x="10" y="1"/>
                                    </a:cxn>
                                    <a:cxn ang="0">
                                      <a:pos x="5" y="0"/>
                                    </a:cxn>
                                  </a:cxnLst>
                                  <a:rect l="0" t="0" r="r" b="b"/>
                                  <a:pathLst>
                                    <a:path w="10" h="15">
                                      <a:moveTo>
                                        <a:pt x="5" y="0"/>
                                      </a:moveTo>
                                      <a:lnTo>
                                        <a:pt x="2" y="3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8" y="6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1" name="Freeform 28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1671" y="2027"/>
                                  <a:ext cx="1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3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3"/>
                                    </a:cxn>
                                  </a:cxnLst>
                                  <a:rect l="0" t="0" r="r" b="b"/>
                                  <a:pathLst>
                                    <a:path h="3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2" name="Freeform 28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1670" y="2025"/>
                                  <a:ext cx="1" cy="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" y="2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3" y="2"/>
                                    </a:cxn>
                                    <a:cxn ang="0">
                                      <a:pos x="5" y="6"/>
                                    </a:cxn>
                                    <a:cxn ang="0">
                                      <a:pos x="3" y="2"/>
                                    </a:cxn>
                                  </a:cxnLst>
                                  <a:rect l="0" t="0" r="r" b="b"/>
                                  <a:pathLst>
                                    <a:path w="5" h="6">
                                      <a:moveTo>
                                        <a:pt x="3" y="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5" y="6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3" name="Freeform 28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1149" y="1865"/>
                                  <a:ext cx="633" cy="33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079" y="181"/>
                                    </a:cxn>
                                    <a:cxn ang="0">
                                      <a:pos x="2964" y="328"/>
                                    </a:cxn>
                                    <a:cxn ang="0">
                                      <a:pos x="2682" y="394"/>
                                    </a:cxn>
                                    <a:cxn ang="0">
                                      <a:pos x="2593" y="483"/>
                                    </a:cxn>
                                    <a:cxn ang="0">
                                      <a:pos x="2432" y="575"/>
                                    </a:cxn>
                                    <a:cxn ang="0">
                                      <a:pos x="2290" y="541"/>
                                    </a:cxn>
                                    <a:cxn ang="0">
                                      <a:pos x="2235" y="456"/>
                                    </a:cxn>
                                    <a:cxn ang="0">
                                      <a:pos x="2211" y="306"/>
                                    </a:cxn>
                                    <a:cxn ang="0">
                                      <a:pos x="2135" y="345"/>
                                    </a:cxn>
                                    <a:cxn ang="0">
                                      <a:pos x="2081" y="588"/>
                                    </a:cxn>
                                    <a:cxn ang="0">
                                      <a:pos x="2036" y="404"/>
                                    </a:cxn>
                                    <a:cxn ang="0">
                                      <a:pos x="2077" y="294"/>
                                    </a:cxn>
                                    <a:cxn ang="0">
                                      <a:pos x="2231" y="279"/>
                                    </a:cxn>
                                    <a:cxn ang="0">
                                      <a:pos x="2111" y="222"/>
                                    </a:cxn>
                                    <a:cxn ang="0">
                                      <a:pos x="2021" y="160"/>
                                    </a:cxn>
                                    <a:cxn ang="0">
                                      <a:pos x="1811" y="226"/>
                                    </a:cxn>
                                    <a:cxn ang="0">
                                      <a:pos x="1785" y="86"/>
                                    </a:cxn>
                                    <a:cxn ang="0">
                                      <a:pos x="1640" y="33"/>
                                    </a:cxn>
                                    <a:cxn ang="0">
                                      <a:pos x="888" y="36"/>
                                    </a:cxn>
                                    <a:cxn ang="0">
                                      <a:pos x="133" y="58"/>
                                    </a:cxn>
                                    <a:cxn ang="0">
                                      <a:pos x="101" y="150"/>
                                    </a:cxn>
                                    <a:cxn ang="0">
                                      <a:pos x="4" y="86"/>
                                    </a:cxn>
                                    <a:cxn ang="0">
                                      <a:pos x="46" y="225"/>
                                    </a:cxn>
                                    <a:cxn ang="0">
                                      <a:pos x="47" y="295"/>
                                    </a:cxn>
                                    <a:cxn ang="0">
                                      <a:pos x="27" y="576"/>
                                    </a:cxn>
                                    <a:cxn ang="0">
                                      <a:pos x="98" y="850"/>
                                    </a:cxn>
                                    <a:cxn ang="0">
                                      <a:pos x="130" y="886"/>
                                    </a:cxn>
                                    <a:cxn ang="0">
                                      <a:pos x="223" y="1056"/>
                                    </a:cxn>
                                    <a:cxn ang="0">
                                      <a:pos x="336" y="1131"/>
                                    </a:cxn>
                                    <a:cxn ang="0">
                                      <a:pos x="989" y="1276"/>
                                    </a:cxn>
                                    <a:cxn ang="0">
                                      <a:pos x="1294" y="1430"/>
                                    </a:cxn>
                                    <a:cxn ang="0">
                                      <a:pos x="1501" y="1624"/>
                                    </a:cxn>
                                    <a:cxn ang="0">
                                      <a:pos x="1515" y="1515"/>
                                    </a:cxn>
                                    <a:cxn ang="0">
                                      <a:pos x="1564" y="1480"/>
                                    </a:cxn>
                                    <a:cxn ang="0">
                                      <a:pos x="1629" y="1410"/>
                                    </a:cxn>
                                    <a:cxn ang="0">
                                      <a:pos x="1784" y="1405"/>
                                    </a:cxn>
                                    <a:cxn ang="0">
                                      <a:pos x="1912" y="1435"/>
                                    </a:cxn>
                                    <a:cxn ang="0">
                                      <a:pos x="1905" y="1382"/>
                                    </a:cxn>
                                    <a:cxn ang="0">
                                      <a:pos x="2012" y="1367"/>
                                    </a:cxn>
                                    <a:cxn ang="0">
                                      <a:pos x="2117" y="1377"/>
                                    </a:cxn>
                                    <a:cxn ang="0">
                                      <a:pos x="2264" y="1424"/>
                                    </a:cxn>
                                    <a:cxn ang="0">
                                      <a:pos x="2323" y="1587"/>
                                    </a:cxn>
                                    <a:cxn ang="0">
                                      <a:pos x="2409" y="1690"/>
                                    </a:cxn>
                                    <a:cxn ang="0">
                                      <a:pos x="2365" y="1348"/>
                                    </a:cxn>
                                    <a:cxn ang="0">
                                      <a:pos x="2446" y="1228"/>
                                    </a:cxn>
                                    <a:cxn ang="0">
                                      <a:pos x="2579" y="1118"/>
                                    </a:cxn>
                                    <a:cxn ang="0">
                                      <a:pos x="2645" y="1037"/>
                                    </a:cxn>
                                    <a:cxn ang="0">
                                      <a:pos x="2634" y="986"/>
                                    </a:cxn>
                                    <a:cxn ang="0">
                                      <a:pos x="2655" y="940"/>
                                    </a:cxn>
                                    <a:cxn ang="0">
                                      <a:pos x="2654" y="871"/>
                                    </a:cxn>
                                    <a:cxn ang="0">
                                      <a:pos x="2651" y="857"/>
                                    </a:cxn>
                                    <a:cxn ang="0">
                                      <a:pos x="2661" y="778"/>
                                    </a:cxn>
                                    <a:cxn ang="0">
                                      <a:pos x="2683" y="867"/>
                                    </a:cxn>
                                    <a:cxn ang="0">
                                      <a:pos x="2708" y="796"/>
                                    </a:cxn>
                                    <a:cxn ang="0">
                                      <a:pos x="2774" y="727"/>
                                    </a:cxn>
                                    <a:cxn ang="0">
                                      <a:pos x="2843" y="631"/>
                                    </a:cxn>
                                    <a:cxn ang="0">
                                      <a:pos x="3004" y="602"/>
                                    </a:cxn>
                                    <a:cxn ang="0">
                                      <a:pos x="2957" y="538"/>
                                    </a:cxn>
                                    <a:cxn ang="0">
                                      <a:pos x="3032" y="440"/>
                                    </a:cxn>
                                    <a:cxn ang="0">
                                      <a:pos x="3107" y="399"/>
                                    </a:cxn>
                                  </a:cxnLst>
                                  <a:rect l="0" t="0" r="r" b="b"/>
                                  <a:pathLst>
                                    <a:path w="3166" h="1693">
                                      <a:moveTo>
                                        <a:pt x="3165" y="365"/>
                                      </a:moveTo>
                                      <a:lnTo>
                                        <a:pt x="3158" y="364"/>
                                      </a:lnTo>
                                      <a:lnTo>
                                        <a:pt x="3160" y="361"/>
                                      </a:lnTo>
                                      <a:lnTo>
                                        <a:pt x="3162" y="355"/>
                                      </a:lnTo>
                                      <a:lnTo>
                                        <a:pt x="3162" y="344"/>
                                      </a:lnTo>
                                      <a:lnTo>
                                        <a:pt x="3161" y="339"/>
                                      </a:lnTo>
                                      <a:lnTo>
                                        <a:pt x="3160" y="343"/>
                                      </a:lnTo>
                                      <a:lnTo>
                                        <a:pt x="3155" y="343"/>
                                      </a:lnTo>
                                      <a:lnTo>
                                        <a:pt x="3146" y="342"/>
                                      </a:lnTo>
                                      <a:lnTo>
                                        <a:pt x="3138" y="335"/>
                                      </a:lnTo>
                                      <a:lnTo>
                                        <a:pt x="3135" y="330"/>
                                      </a:lnTo>
                                      <a:lnTo>
                                        <a:pt x="3134" y="326"/>
                                      </a:lnTo>
                                      <a:lnTo>
                                        <a:pt x="3134" y="310"/>
                                      </a:lnTo>
                                      <a:lnTo>
                                        <a:pt x="3119" y="302"/>
                                      </a:lnTo>
                                      <a:lnTo>
                                        <a:pt x="3119" y="246"/>
                                      </a:lnTo>
                                      <a:lnTo>
                                        <a:pt x="3119" y="195"/>
                                      </a:lnTo>
                                      <a:lnTo>
                                        <a:pt x="3093" y="170"/>
                                      </a:lnTo>
                                      <a:lnTo>
                                        <a:pt x="3086" y="170"/>
                                      </a:lnTo>
                                      <a:lnTo>
                                        <a:pt x="3079" y="181"/>
                                      </a:lnTo>
                                      <a:lnTo>
                                        <a:pt x="3061" y="184"/>
                                      </a:lnTo>
                                      <a:lnTo>
                                        <a:pt x="3049" y="179"/>
                                      </a:lnTo>
                                      <a:lnTo>
                                        <a:pt x="3047" y="176"/>
                                      </a:lnTo>
                                      <a:lnTo>
                                        <a:pt x="3044" y="170"/>
                                      </a:lnTo>
                                      <a:lnTo>
                                        <a:pt x="3037" y="163"/>
                                      </a:lnTo>
                                      <a:lnTo>
                                        <a:pt x="3031" y="162"/>
                                      </a:lnTo>
                                      <a:lnTo>
                                        <a:pt x="3025" y="166"/>
                                      </a:lnTo>
                                      <a:lnTo>
                                        <a:pt x="2998" y="211"/>
                                      </a:lnTo>
                                      <a:lnTo>
                                        <a:pt x="2994" y="235"/>
                                      </a:lnTo>
                                      <a:lnTo>
                                        <a:pt x="2988" y="247"/>
                                      </a:lnTo>
                                      <a:lnTo>
                                        <a:pt x="2987" y="253"/>
                                      </a:lnTo>
                                      <a:lnTo>
                                        <a:pt x="2982" y="262"/>
                                      </a:lnTo>
                                      <a:lnTo>
                                        <a:pt x="2979" y="269"/>
                                      </a:lnTo>
                                      <a:lnTo>
                                        <a:pt x="2975" y="305"/>
                                      </a:lnTo>
                                      <a:lnTo>
                                        <a:pt x="2974" y="307"/>
                                      </a:lnTo>
                                      <a:lnTo>
                                        <a:pt x="2967" y="312"/>
                                      </a:lnTo>
                                      <a:lnTo>
                                        <a:pt x="2964" y="317"/>
                                      </a:lnTo>
                                      <a:lnTo>
                                        <a:pt x="2963" y="322"/>
                                      </a:lnTo>
                                      <a:lnTo>
                                        <a:pt x="2964" y="328"/>
                                      </a:lnTo>
                                      <a:lnTo>
                                        <a:pt x="2964" y="330"/>
                                      </a:lnTo>
                                      <a:lnTo>
                                        <a:pt x="2957" y="327"/>
                                      </a:lnTo>
                                      <a:lnTo>
                                        <a:pt x="2956" y="328"/>
                                      </a:lnTo>
                                      <a:lnTo>
                                        <a:pt x="2956" y="334"/>
                                      </a:lnTo>
                                      <a:lnTo>
                                        <a:pt x="2945" y="330"/>
                                      </a:lnTo>
                                      <a:lnTo>
                                        <a:pt x="2936" y="333"/>
                                      </a:lnTo>
                                      <a:lnTo>
                                        <a:pt x="2934" y="335"/>
                                      </a:lnTo>
                                      <a:lnTo>
                                        <a:pt x="2921" y="337"/>
                                      </a:lnTo>
                                      <a:lnTo>
                                        <a:pt x="2918" y="340"/>
                                      </a:lnTo>
                                      <a:lnTo>
                                        <a:pt x="2912" y="356"/>
                                      </a:lnTo>
                                      <a:lnTo>
                                        <a:pt x="2910" y="356"/>
                                      </a:lnTo>
                                      <a:lnTo>
                                        <a:pt x="2812" y="356"/>
                                      </a:lnTo>
                                      <a:lnTo>
                                        <a:pt x="2737" y="356"/>
                                      </a:lnTo>
                                      <a:lnTo>
                                        <a:pt x="2722" y="356"/>
                                      </a:lnTo>
                                      <a:lnTo>
                                        <a:pt x="2706" y="371"/>
                                      </a:lnTo>
                                      <a:lnTo>
                                        <a:pt x="2687" y="382"/>
                                      </a:lnTo>
                                      <a:lnTo>
                                        <a:pt x="2684" y="387"/>
                                      </a:lnTo>
                                      <a:lnTo>
                                        <a:pt x="2683" y="388"/>
                                      </a:lnTo>
                                      <a:lnTo>
                                        <a:pt x="2682" y="394"/>
                                      </a:lnTo>
                                      <a:lnTo>
                                        <a:pt x="2676" y="404"/>
                                      </a:lnTo>
                                      <a:lnTo>
                                        <a:pt x="2655" y="418"/>
                                      </a:lnTo>
                                      <a:lnTo>
                                        <a:pt x="2651" y="423"/>
                                      </a:lnTo>
                                      <a:lnTo>
                                        <a:pt x="2652" y="428"/>
                                      </a:lnTo>
                                      <a:lnTo>
                                        <a:pt x="2660" y="428"/>
                                      </a:lnTo>
                                      <a:lnTo>
                                        <a:pt x="2663" y="431"/>
                                      </a:lnTo>
                                      <a:lnTo>
                                        <a:pt x="2662" y="436"/>
                                      </a:lnTo>
                                      <a:lnTo>
                                        <a:pt x="2659" y="439"/>
                                      </a:lnTo>
                                      <a:lnTo>
                                        <a:pt x="2655" y="437"/>
                                      </a:lnTo>
                                      <a:lnTo>
                                        <a:pt x="2654" y="440"/>
                                      </a:lnTo>
                                      <a:lnTo>
                                        <a:pt x="2655" y="442"/>
                                      </a:lnTo>
                                      <a:lnTo>
                                        <a:pt x="2660" y="448"/>
                                      </a:lnTo>
                                      <a:lnTo>
                                        <a:pt x="2661" y="458"/>
                                      </a:lnTo>
                                      <a:lnTo>
                                        <a:pt x="2660" y="466"/>
                                      </a:lnTo>
                                      <a:lnTo>
                                        <a:pt x="2643" y="468"/>
                                      </a:lnTo>
                                      <a:lnTo>
                                        <a:pt x="2627" y="480"/>
                                      </a:lnTo>
                                      <a:lnTo>
                                        <a:pt x="2617" y="484"/>
                                      </a:lnTo>
                                      <a:lnTo>
                                        <a:pt x="2597" y="484"/>
                                      </a:lnTo>
                                      <a:lnTo>
                                        <a:pt x="2593" y="483"/>
                                      </a:lnTo>
                                      <a:lnTo>
                                        <a:pt x="2582" y="486"/>
                                      </a:lnTo>
                                      <a:lnTo>
                                        <a:pt x="2575" y="480"/>
                                      </a:lnTo>
                                      <a:lnTo>
                                        <a:pt x="2560" y="477"/>
                                      </a:lnTo>
                                      <a:lnTo>
                                        <a:pt x="2553" y="477"/>
                                      </a:lnTo>
                                      <a:lnTo>
                                        <a:pt x="2532" y="479"/>
                                      </a:lnTo>
                                      <a:lnTo>
                                        <a:pt x="2511" y="484"/>
                                      </a:lnTo>
                                      <a:lnTo>
                                        <a:pt x="2501" y="489"/>
                                      </a:lnTo>
                                      <a:lnTo>
                                        <a:pt x="2504" y="499"/>
                                      </a:lnTo>
                                      <a:lnTo>
                                        <a:pt x="2509" y="506"/>
                                      </a:lnTo>
                                      <a:lnTo>
                                        <a:pt x="2511" y="518"/>
                                      </a:lnTo>
                                      <a:lnTo>
                                        <a:pt x="2499" y="531"/>
                                      </a:lnTo>
                                      <a:lnTo>
                                        <a:pt x="2495" y="536"/>
                                      </a:lnTo>
                                      <a:lnTo>
                                        <a:pt x="2491" y="538"/>
                                      </a:lnTo>
                                      <a:lnTo>
                                        <a:pt x="2488" y="539"/>
                                      </a:lnTo>
                                      <a:lnTo>
                                        <a:pt x="2478" y="549"/>
                                      </a:lnTo>
                                      <a:lnTo>
                                        <a:pt x="2461" y="560"/>
                                      </a:lnTo>
                                      <a:lnTo>
                                        <a:pt x="2452" y="566"/>
                                      </a:lnTo>
                                      <a:lnTo>
                                        <a:pt x="2441" y="568"/>
                                      </a:lnTo>
                                      <a:lnTo>
                                        <a:pt x="2432" y="575"/>
                                      </a:lnTo>
                                      <a:lnTo>
                                        <a:pt x="2419" y="582"/>
                                      </a:lnTo>
                                      <a:lnTo>
                                        <a:pt x="2404" y="585"/>
                                      </a:lnTo>
                                      <a:lnTo>
                                        <a:pt x="2386" y="593"/>
                                      </a:lnTo>
                                      <a:lnTo>
                                        <a:pt x="2350" y="614"/>
                                      </a:lnTo>
                                      <a:lnTo>
                                        <a:pt x="2334" y="614"/>
                                      </a:lnTo>
                                      <a:lnTo>
                                        <a:pt x="2316" y="620"/>
                                      </a:lnTo>
                                      <a:lnTo>
                                        <a:pt x="2296" y="618"/>
                                      </a:lnTo>
                                      <a:lnTo>
                                        <a:pt x="2294" y="614"/>
                                      </a:lnTo>
                                      <a:lnTo>
                                        <a:pt x="2286" y="614"/>
                                      </a:lnTo>
                                      <a:lnTo>
                                        <a:pt x="2281" y="613"/>
                                      </a:lnTo>
                                      <a:lnTo>
                                        <a:pt x="2274" y="607"/>
                                      </a:lnTo>
                                      <a:lnTo>
                                        <a:pt x="2259" y="602"/>
                                      </a:lnTo>
                                      <a:lnTo>
                                        <a:pt x="2264" y="595"/>
                                      </a:lnTo>
                                      <a:lnTo>
                                        <a:pt x="2278" y="581"/>
                                      </a:lnTo>
                                      <a:lnTo>
                                        <a:pt x="2278" y="570"/>
                                      </a:lnTo>
                                      <a:lnTo>
                                        <a:pt x="2283" y="558"/>
                                      </a:lnTo>
                                      <a:lnTo>
                                        <a:pt x="2289" y="553"/>
                                      </a:lnTo>
                                      <a:lnTo>
                                        <a:pt x="2289" y="545"/>
                                      </a:lnTo>
                                      <a:lnTo>
                                        <a:pt x="2290" y="541"/>
                                      </a:lnTo>
                                      <a:lnTo>
                                        <a:pt x="2296" y="534"/>
                                      </a:lnTo>
                                      <a:lnTo>
                                        <a:pt x="2308" y="534"/>
                                      </a:lnTo>
                                      <a:lnTo>
                                        <a:pt x="2308" y="534"/>
                                      </a:lnTo>
                                      <a:lnTo>
                                        <a:pt x="2316" y="507"/>
                                      </a:lnTo>
                                      <a:lnTo>
                                        <a:pt x="2316" y="500"/>
                                      </a:lnTo>
                                      <a:lnTo>
                                        <a:pt x="2315" y="502"/>
                                      </a:lnTo>
                                      <a:lnTo>
                                        <a:pt x="2312" y="496"/>
                                      </a:lnTo>
                                      <a:lnTo>
                                        <a:pt x="2308" y="489"/>
                                      </a:lnTo>
                                      <a:lnTo>
                                        <a:pt x="2306" y="467"/>
                                      </a:lnTo>
                                      <a:lnTo>
                                        <a:pt x="2305" y="456"/>
                                      </a:lnTo>
                                      <a:lnTo>
                                        <a:pt x="2301" y="445"/>
                                      </a:lnTo>
                                      <a:lnTo>
                                        <a:pt x="2289" y="425"/>
                                      </a:lnTo>
                                      <a:lnTo>
                                        <a:pt x="2280" y="426"/>
                                      </a:lnTo>
                                      <a:lnTo>
                                        <a:pt x="2263" y="434"/>
                                      </a:lnTo>
                                      <a:lnTo>
                                        <a:pt x="2262" y="435"/>
                                      </a:lnTo>
                                      <a:lnTo>
                                        <a:pt x="2256" y="451"/>
                                      </a:lnTo>
                                      <a:lnTo>
                                        <a:pt x="2248" y="456"/>
                                      </a:lnTo>
                                      <a:lnTo>
                                        <a:pt x="2242" y="458"/>
                                      </a:lnTo>
                                      <a:lnTo>
                                        <a:pt x="2235" y="456"/>
                                      </a:lnTo>
                                      <a:lnTo>
                                        <a:pt x="2232" y="451"/>
                                      </a:lnTo>
                                      <a:lnTo>
                                        <a:pt x="2235" y="442"/>
                                      </a:lnTo>
                                      <a:lnTo>
                                        <a:pt x="2240" y="432"/>
                                      </a:lnTo>
                                      <a:lnTo>
                                        <a:pt x="2254" y="421"/>
                                      </a:lnTo>
                                      <a:lnTo>
                                        <a:pt x="2258" y="412"/>
                                      </a:lnTo>
                                      <a:lnTo>
                                        <a:pt x="2264" y="404"/>
                                      </a:lnTo>
                                      <a:lnTo>
                                        <a:pt x="2267" y="398"/>
                                      </a:lnTo>
                                      <a:lnTo>
                                        <a:pt x="2267" y="388"/>
                                      </a:lnTo>
                                      <a:lnTo>
                                        <a:pt x="2263" y="367"/>
                                      </a:lnTo>
                                      <a:lnTo>
                                        <a:pt x="2259" y="360"/>
                                      </a:lnTo>
                                      <a:lnTo>
                                        <a:pt x="2259" y="353"/>
                                      </a:lnTo>
                                      <a:lnTo>
                                        <a:pt x="2262" y="349"/>
                                      </a:lnTo>
                                      <a:lnTo>
                                        <a:pt x="2263" y="348"/>
                                      </a:lnTo>
                                      <a:lnTo>
                                        <a:pt x="2257" y="334"/>
                                      </a:lnTo>
                                      <a:lnTo>
                                        <a:pt x="2251" y="328"/>
                                      </a:lnTo>
                                      <a:lnTo>
                                        <a:pt x="2235" y="323"/>
                                      </a:lnTo>
                                      <a:lnTo>
                                        <a:pt x="2229" y="318"/>
                                      </a:lnTo>
                                      <a:lnTo>
                                        <a:pt x="2225" y="316"/>
                                      </a:lnTo>
                                      <a:lnTo>
                                        <a:pt x="2211" y="306"/>
                                      </a:lnTo>
                                      <a:lnTo>
                                        <a:pt x="2206" y="303"/>
                                      </a:lnTo>
                                      <a:lnTo>
                                        <a:pt x="2199" y="305"/>
                                      </a:lnTo>
                                      <a:lnTo>
                                        <a:pt x="2198" y="302"/>
                                      </a:lnTo>
                                      <a:lnTo>
                                        <a:pt x="2186" y="299"/>
                                      </a:lnTo>
                                      <a:lnTo>
                                        <a:pt x="2175" y="300"/>
                                      </a:lnTo>
                                      <a:lnTo>
                                        <a:pt x="2170" y="307"/>
                                      </a:lnTo>
                                      <a:lnTo>
                                        <a:pt x="2170" y="312"/>
                                      </a:lnTo>
                                      <a:lnTo>
                                        <a:pt x="2171" y="318"/>
                                      </a:lnTo>
                                      <a:lnTo>
                                        <a:pt x="2176" y="324"/>
                                      </a:lnTo>
                                      <a:lnTo>
                                        <a:pt x="2173" y="327"/>
                                      </a:lnTo>
                                      <a:lnTo>
                                        <a:pt x="2160" y="333"/>
                                      </a:lnTo>
                                      <a:lnTo>
                                        <a:pt x="2151" y="334"/>
                                      </a:lnTo>
                                      <a:lnTo>
                                        <a:pt x="2150" y="349"/>
                                      </a:lnTo>
                                      <a:lnTo>
                                        <a:pt x="2149" y="360"/>
                                      </a:lnTo>
                                      <a:lnTo>
                                        <a:pt x="2144" y="361"/>
                                      </a:lnTo>
                                      <a:lnTo>
                                        <a:pt x="2140" y="367"/>
                                      </a:lnTo>
                                      <a:lnTo>
                                        <a:pt x="2139" y="364"/>
                                      </a:lnTo>
                                      <a:lnTo>
                                        <a:pt x="2138" y="351"/>
                                      </a:lnTo>
                                      <a:lnTo>
                                        <a:pt x="2135" y="345"/>
                                      </a:lnTo>
                                      <a:lnTo>
                                        <a:pt x="2130" y="349"/>
                                      </a:lnTo>
                                      <a:lnTo>
                                        <a:pt x="2125" y="355"/>
                                      </a:lnTo>
                                      <a:lnTo>
                                        <a:pt x="2112" y="362"/>
                                      </a:lnTo>
                                      <a:lnTo>
                                        <a:pt x="2109" y="372"/>
                                      </a:lnTo>
                                      <a:lnTo>
                                        <a:pt x="2104" y="378"/>
                                      </a:lnTo>
                                      <a:lnTo>
                                        <a:pt x="2104" y="389"/>
                                      </a:lnTo>
                                      <a:lnTo>
                                        <a:pt x="2103" y="396"/>
                                      </a:lnTo>
                                      <a:lnTo>
                                        <a:pt x="2102" y="408"/>
                                      </a:lnTo>
                                      <a:lnTo>
                                        <a:pt x="2103" y="412"/>
                                      </a:lnTo>
                                      <a:lnTo>
                                        <a:pt x="2097" y="416"/>
                                      </a:lnTo>
                                      <a:lnTo>
                                        <a:pt x="2095" y="435"/>
                                      </a:lnTo>
                                      <a:lnTo>
                                        <a:pt x="2090" y="457"/>
                                      </a:lnTo>
                                      <a:lnTo>
                                        <a:pt x="2097" y="480"/>
                                      </a:lnTo>
                                      <a:lnTo>
                                        <a:pt x="2103" y="490"/>
                                      </a:lnTo>
                                      <a:lnTo>
                                        <a:pt x="2106" y="499"/>
                                      </a:lnTo>
                                      <a:lnTo>
                                        <a:pt x="2104" y="533"/>
                                      </a:lnTo>
                                      <a:lnTo>
                                        <a:pt x="2095" y="559"/>
                                      </a:lnTo>
                                      <a:lnTo>
                                        <a:pt x="2084" y="580"/>
                                      </a:lnTo>
                                      <a:lnTo>
                                        <a:pt x="2081" y="588"/>
                                      </a:lnTo>
                                      <a:lnTo>
                                        <a:pt x="2068" y="597"/>
                                      </a:lnTo>
                                      <a:lnTo>
                                        <a:pt x="2054" y="606"/>
                                      </a:lnTo>
                                      <a:lnTo>
                                        <a:pt x="2046" y="606"/>
                                      </a:lnTo>
                                      <a:lnTo>
                                        <a:pt x="2039" y="602"/>
                                      </a:lnTo>
                                      <a:lnTo>
                                        <a:pt x="2034" y="601"/>
                                      </a:lnTo>
                                      <a:lnTo>
                                        <a:pt x="2032" y="595"/>
                                      </a:lnTo>
                                      <a:lnTo>
                                        <a:pt x="2028" y="582"/>
                                      </a:lnTo>
                                      <a:lnTo>
                                        <a:pt x="2020" y="560"/>
                                      </a:lnTo>
                                      <a:lnTo>
                                        <a:pt x="2020" y="545"/>
                                      </a:lnTo>
                                      <a:lnTo>
                                        <a:pt x="2020" y="533"/>
                                      </a:lnTo>
                                      <a:lnTo>
                                        <a:pt x="2020" y="525"/>
                                      </a:lnTo>
                                      <a:lnTo>
                                        <a:pt x="2016" y="506"/>
                                      </a:lnTo>
                                      <a:lnTo>
                                        <a:pt x="2015" y="490"/>
                                      </a:lnTo>
                                      <a:lnTo>
                                        <a:pt x="2018" y="477"/>
                                      </a:lnTo>
                                      <a:lnTo>
                                        <a:pt x="2027" y="456"/>
                                      </a:lnTo>
                                      <a:lnTo>
                                        <a:pt x="2027" y="442"/>
                                      </a:lnTo>
                                      <a:lnTo>
                                        <a:pt x="2030" y="432"/>
                                      </a:lnTo>
                                      <a:lnTo>
                                        <a:pt x="2036" y="413"/>
                                      </a:lnTo>
                                      <a:lnTo>
                                        <a:pt x="2036" y="404"/>
                                      </a:lnTo>
                                      <a:lnTo>
                                        <a:pt x="2038" y="391"/>
                                      </a:lnTo>
                                      <a:lnTo>
                                        <a:pt x="2043" y="378"/>
                                      </a:lnTo>
                                      <a:lnTo>
                                        <a:pt x="2053" y="362"/>
                                      </a:lnTo>
                                      <a:lnTo>
                                        <a:pt x="2060" y="344"/>
                                      </a:lnTo>
                                      <a:lnTo>
                                        <a:pt x="2058" y="334"/>
                                      </a:lnTo>
                                      <a:lnTo>
                                        <a:pt x="2044" y="350"/>
                                      </a:lnTo>
                                      <a:lnTo>
                                        <a:pt x="2043" y="359"/>
                                      </a:lnTo>
                                      <a:lnTo>
                                        <a:pt x="2041" y="367"/>
                                      </a:lnTo>
                                      <a:lnTo>
                                        <a:pt x="2034" y="369"/>
                                      </a:lnTo>
                                      <a:lnTo>
                                        <a:pt x="2011" y="389"/>
                                      </a:lnTo>
                                      <a:lnTo>
                                        <a:pt x="2011" y="385"/>
                                      </a:lnTo>
                                      <a:lnTo>
                                        <a:pt x="2018" y="369"/>
                                      </a:lnTo>
                                      <a:lnTo>
                                        <a:pt x="2021" y="364"/>
                                      </a:lnTo>
                                      <a:lnTo>
                                        <a:pt x="2027" y="359"/>
                                      </a:lnTo>
                                      <a:lnTo>
                                        <a:pt x="2034" y="346"/>
                                      </a:lnTo>
                                      <a:lnTo>
                                        <a:pt x="2057" y="308"/>
                                      </a:lnTo>
                                      <a:lnTo>
                                        <a:pt x="2066" y="296"/>
                                      </a:lnTo>
                                      <a:lnTo>
                                        <a:pt x="2070" y="297"/>
                                      </a:lnTo>
                                      <a:lnTo>
                                        <a:pt x="2077" y="294"/>
                                      </a:lnTo>
                                      <a:lnTo>
                                        <a:pt x="2085" y="287"/>
                                      </a:lnTo>
                                      <a:lnTo>
                                        <a:pt x="2084" y="307"/>
                                      </a:lnTo>
                                      <a:lnTo>
                                        <a:pt x="2090" y="306"/>
                                      </a:lnTo>
                                      <a:lnTo>
                                        <a:pt x="2107" y="287"/>
                                      </a:lnTo>
                                      <a:lnTo>
                                        <a:pt x="2120" y="284"/>
                                      </a:lnTo>
                                      <a:lnTo>
                                        <a:pt x="2136" y="281"/>
                                      </a:lnTo>
                                      <a:lnTo>
                                        <a:pt x="2144" y="273"/>
                                      </a:lnTo>
                                      <a:lnTo>
                                        <a:pt x="2155" y="270"/>
                                      </a:lnTo>
                                      <a:lnTo>
                                        <a:pt x="2167" y="274"/>
                                      </a:lnTo>
                                      <a:lnTo>
                                        <a:pt x="2178" y="279"/>
                                      </a:lnTo>
                                      <a:lnTo>
                                        <a:pt x="2181" y="281"/>
                                      </a:lnTo>
                                      <a:lnTo>
                                        <a:pt x="2184" y="286"/>
                                      </a:lnTo>
                                      <a:lnTo>
                                        <a:pt x="2193" y="286"/>
                                      </a:lnTo>
                                      <a:lnTo>
                                        <a:pt x="2194" y="279"/>
                                      </a:lnTo>
                                      <a:lnTo>
                                        <a:pt x="2197" y="275"/>
                                      </a:lnTo>
                                      <a:lnTo>
                                        <a:pt x="2202" y="278"/>
                                      </a:lnTo>
                                      <a:lnTo>
                                        <a:pt x="2205" y="284"/>
                                      </a:lnTo>
                                      <a:lnTo>
                                        <a:pt x="2224" y="279"/>
                                      </a:lnTo>
                                      <a:lnTo>
                                        <a:pt x="2231" y="279"/>
                                      </a:lnTo>
                                      <a:lnTo>
                                        <a:pt x="2231" y="278"/>
                                      </a:lnTo>
                                      <a:lnTo>
                                        <a:pt x="2230" y="275"/>
                                      </a:lnTo>
                                      <a:lnTo>
                                        <a:pt x="2225" y="272"/>
                                      </a:lnTo>
                                      <a:lnTo>
                                        <a:pt x="2221" y="267"/>
                                      </a:lnTo>
                                      <a:lnTo>
                                        <a:pt x="2215" y="263"/>
                                      </a:lnTo>
                                      <a:lnTo>
                                        <a:pt x="2215" y="252"/>
                                      </a:lnTo>
                                      <a:lnTo>
                                        <a:pt x="2213" y="246"/>
                                      </a:lnTo>
                                      <a:lnTo>
                                        <a:pt x="2211" y="242"/>
                                      </a:lnTo>
                                      <a:lnTo>
                                        <a:pt x="2209" y="238"/>
                                      </a:lnTo>
                                      <a:lnTo>
                                        <a:pt x="2202" y="238"/>
                                      </a:lnTo>
                                      <a:lnTo>
                                        <a:pt x="2187" y="240"/>
                                      </a:lnTo>
                                      <a:lnTo>
                                        <a:pt x="2179" y="238"/>
                                      </a:lnTo>
                                      <a:lnTo>
                                        <a:pt x="2171" y="233"/>
                                      </a:lnTo>
                                      <a:lnTo>
                                        <a:pt x="2171" y="222"/>
                                      </a:lnTo>
                                      <a:lnTo>
                                        <a:pt x="2168" y="216"/>
                                      </a:lnTo>
                                      <a:lnTo>
                                        <a:pt x="2160" y="216"/>
                                      </a:lnTo>
                                      <a:lnTo>
                                        <a:pt x="2150" y="221"/>
                                      </a:lnTo>
                                      <a:lnTo>
                                        <a:pt x="2141" y="224"/>
                                      </a:lnTo>
                                      <a:lnTo>
                                        <a:pt x="2111" y="222"/>
                                      </a:lnTo>
                                      <a:lnTo>
                                        <a:pt x="2101" y="229"/>
                                      </a:lnTo>
                                      <a:lnTo>
                                        <a:pt x="2092" y="232"/>
                                      </a:lnTo>
                                      <a:lnTo>
                                        <a:pt x="2085" y="240"/>
                                      </a:lnTo>
                                      <a:lnTo>
                                        <a:pt x="2080" y="242"/>
                                      </a:lnTo>
                                      <a:lnTo>
                                        <a:pt x="2055" y="237"/>
                                      </a:lnTo>
                                      <a:lnTo>
                                        <a:pt x="2047" y="238"/>
                                      </a:lnTo>
                                      <a:lnTo>
                                        <a:pt x="2036" y="227"/>
                                      </a:lnTo>
                                      <a:lnTo>
                                        <a:pt x="2030" y="217"/>
                                      </a:lnTo>
                                      <a:lnTo>
                                        <a:pt x="2011" y="208"/>
                                      </a:lnTo>
                                      <a:lnTo>
                                        <a:pt x="1995" y="210"/>
                                      </a:lnTo>
                                      <a:lnTo>
                                        <a:pt x="1990" y="209"/>
                                      </a:lnTo>
                                      <a:lnTo>
                                        <a:pt x="1983" y="216"/>
                                      </a:lnTo>
                                      <a:lnTo>
                                        <a:pt x="1982" y="213"/>
                                      </a:lnTo>
                                      <a:lnTo>
                                        <a:pt x="1983" y="200"/>
                                      </a:lnTo>
                                      <a:lnTo>
                                        <a:pt x="1988" y="194"/>
                                      </a:lnTo>
                                      <a:lnTo>
                                        <a:pt x="1995" y="190"/>
                                      </a:lnTo>
                                      <a:lnTo>
                                        <a:pt x="2011" y="171"/>
                                      </a:lnTo>
                                      <a:lnTo>
                                        <a:pt x="2020" y="165"/>
                                      </a:lnTo>
                                      <a:lnTo>
                                        <a:pt x="2021" y="160"/>
                                      </a:lnTo>
                                      <a:lnTo>
                                        <a:pt x="2018" y="159"/>
                                      </a:lnTo>
                                      <a:lnTo>
                                        <a:pt x="2007" y="160"/>
                                      </a:lnTo>
                                      <a:lnTo>
                                        <a:pt x="1996" y="163"/>
                                      </a:lnTo>
                                      <a:lnTo>
                                        <a:pt x="1985" y="170"/>
                                      </a:lnTo>
                                      <a:lnTo>
                                        <a:pt x="1969" y="179"/>
                                      </a:lnTo>
                                      <a:lnTo>
                                        <a:pt x="1958" y="193"/>
                                      </a:lnTo>
                                      <a:lnTo>
                                        <a:pt x="1947" y="199"/>
                                      </a:lnTo>
                                      <a:lnTo>
                                        <a:pt x="1936" y="208"/>
                                      </a:lnTo>
                                      <a:lnTo>
                                        <a:pt x="1921" y="211"/>
                                      </a:lnTo>
                                      <a:lnTo>
                                        <a:pt x="1909" y="215"/>
                                      </a:lnTo>
                                      <a:lnTo>
                                        <a:pt x="1890" y="229"/>
                                      </a:lnTo>
                                      <a:lnTo>
                                        <a:pt x="1877" y="230"/>
                                      </a:lnTo>
                                      <a:lnTo>
                                        <a:pt x="1856" y="227"/>
                                      </a:lnTo>
                                      <a:lnTo>
                                        <a:pt x="1853" y="232"/>
                                      </a:lnTo>
                                      <a:lnTo>
                                        <a:pt x="1851" y="230"/>
                                      </a:lnTo>
                                      <a:lnTo>
                                        <a:pt x="1854" y="219"/>
                                      </a:lnTo>
                                      <a:lnTo>
                                        <a:pt x="1854" y="209"/>
                                      </a:lnTo>
                                      <a:lnTo>
                                        <a:pt x="1848" y="203"/>
                                      </a:lnTo>
                                      <a:lnTo>
                                        <a:pt x="1811" y="226"/>
                                      </a:lnTo>
                                      <a:lnTo>
                                        <a:pt x="1799" y="229"/>
                                      </a:lnTo>
                                      <a:lnTo>
                                        <a:pt x="1790" y="227"/>
                                      </a:lnTo>
                                      <a:lnTo>
                                        <a:pt x="1785" y="221"/>
                                      </a:lnTo>
                                      <a:lnTo>
                                        <a:pt x="1792" y="213"/>
                                      </a:lnTo>
                                      <a:lnTo>
                                        <a:pt x="1831" y="179"/>
                                      </a:lnTo>
                                      <a:lnTo>
                                        <a:pt x="1872" y="145"/>
                                      </a:lnTo>
                                      <a:lnTo>
                                        <a:pt x="1892" y="138"/>
                                      </a:lnTo>
                                      <a:lnTo>
                                        <a:pt x="1915" y="118"/>
                                      </a:lnTo>
                                      <a:lnTo>
                                        <a:pt x="1910" y="118"/>
                                      </a:lnTo>
                                      <a:lnTo>
                                        <a:pt x="1896" y="111"/>
                                      </a:lnTo>
                                      <a:lnTo>
                                        <a:pt x="1870" y="111"/>
                                      </a:lnTo>
                                      <a:lnTo>
                                        <a:pt x="1853" y="103"/>
                                      </a:lnTo>
                                      <a:lnTo>
                                        <a:pt x="1844" y="104"/>
                                      </a:lnTo>
                                      <a:lnTo>
                                        <a:pt x="1831" y="111"/>
                                      </a:lnTo>
                                      <a:lnTo>
                                        <a:pt x="1824" y="112"/>
                                      </a:lnTo>
                                      <a:lnTo>
                                        <a:pt x="1812" y="106"/>
                                      </a:lnTo>
                                      <a:lnTo>
                                        <a:pt x="1805" y="96"/>
                                      </a:lnTo>
                                      <a:lnTo>
                                        <a:pt x="1792" y="92"/>
                                      </a:lnTo>
                                      <a:lnTo>
                                        <a:pt x="1785" y="86"/>
                                      </a:lnTo>
                                      <a:lnTo>
                                        <a:pt x="1776" y="84"/>
                                      </a:lnTo>
                                      <a:lnTo>
                                        <a:pt x="1772" y="81"/>
                                      </a:lnTo>
                                      <a:lnTo>
                                        <a:pt x="1765" y="74"/>
                                      </a:lnTo>
                                      <a:lnTo>
                                        <a:pt x="1757" y="68"/>
                                      </a:lnTo>
                                      <a:lnTo>
                                        <a:pt x="1747" y="64"/>
                                      </a:lnTo>
                                      <a:lnTo>
                                        <a:pt x="1721" y="63"/>
                                      </a:lnTo>
                                      <a:lnTo>
                                        <a:pt x="1713" y="68"/>
                                      </a:lnTo>
                                      <a:lnTo>
                                        <a:pt x="1702" y="68"/>
                                      </a:lnTo>
                                      <a:lnTo>
                                        <a:pt x="1695" y="66"/>
                                      </a:lnTo>
                                      <a:lnTo>
                                        <a:pt x="1695" y="64"/>
                                      </a:lnTo>
                                      <a:lnTo>
                                        <a:pt x="1693" y="63"/>
                                      </a:lnTo>
                                      <a:lnTo>
                                        <a:pt x="1679" y="59"/>
                                      </a:lnTo>
                                      <a:lnTo>
                                        <a:pt x="1675" y="55"/>
                                      </a:lnTo>
                                      <a:lnTo>
                                        <a:pt x="1665" y="58"/>
                                      </a:lnTo>
                                      <a:lnTo>
                                        <a:pt x="1661" y="58"/>
                                      </a:lnTo>
                                      <a:lnTo>
                                        <a:pt x="1660" y="55"/>
                                      </a:lnTo>
                                      <a:lnTo>
                                        <a:pt x="1651" y="57"/>
                                      </a:lnTo>
                                      <a:lnTo>
                                        <a:pt x="1643" y="34"/>
                                      </a:lnTo>
                                      <a:lnTo>
                                        <a:pt x="1640" y="33"/>
                                      </a:lnTo>
                                      <a:lnTo>
                                        <a:pt x="1629" y="1"/>
                                      </a:lnTo>
                                      <a:lnTo>
                                        <a:pt x="1622" y="0"/>
                                      </a:lnTo>
                                      <a:lnTo>
                                        <a:pt x="1617" y="0"/>
                                      </a:lnTo>
                                      <a:lnTo>
                                        <a:pt x="1617" y="36"/>
                                      </a:lnTo>
                                      <a:lnTo>
                                        <a:pt x="1558" y="36"/>
                                      </a:lnTo>
                                      <a:lnTo>
                                        <a:pt x="1503" y="36"/>
                                      </a:lnTo>
                                      <a:lnTo>
                                        <a:pt x="1503" y="36"/>
                                      </a:lnTo>
                                      <a:lnTo>
                                        <a:pt x="1491" y="36"/>
                                      </a:lnTo>
                                      <a:lnTo>
                                        <a:pt x="1445" y="36"/>
                                      </a:lnTo>
                                      <a:lnTo>
                                        <a:pt x="1397" y="36"/>
                                      </a:lnTo>
                                      <a:lnTo>
                                        <a:pt x="1344" y="36"/>
                                      </a:lnTo>
                                      <a:lnTo>
                                        <a:pt x="1294" y="36"/>
                                      </a:lnTo>
                                      <a:lnTo>
                                        <a:pt x="1277" y="36"/>
                                      </a:lnTo>
                                      <a:lnTo>
                                        <a:pt x="1130" y="36"/>
                                      </a:lnTo>
                                      <a:lnTo>
                                        <a:pt x="1086" y="36"/>
                                      </a:lnTo>
                                      <a:lnTo>
                                        <a:pt x="1032" y="36"/>
                                      </a:lnTo>
                                      <a:lnTo>
                                        <a:pt x="983" y="36"/>
                                      </a:lnTo>
                                      <a:lnTo>
                                        <a:pt x="936" y="36"/>
                                      </a:lnTo>
                                      <a:lnTo>
                                        <a:pt x="888" y="36"/>
                                      </a:lnTo>
                                      <a:lnTo>
                                        <a:pt x="834" y="36"/>
                                      </a:lnTo>
                                      <a:lnTo>
                                        <a:pt x="802" y="36"/>
                                      </a:lnTo>
                                      <a:lnTo>
                                        <a:pt x="753" y="34"/>
                                      </a:lnTo>
                                      <a:lnTo>
                                        <a:pt x="699" y="34"/>
                                      </a:lnTo>
                                      <a:lnTo>
                                        <a:pt x="649" y="34"/>
                                      </a:lnTo>
                                      <a:lnTo>
                                        <a:pt x="580" y="34"/>
                                      </a:lnTo>
                                      <a:lnTo>
                                        <a:pt x="471" y="34"/>
                                      </a:lnTo>
                                      <a:lnTo>
                                        <a:pt x="418" y="34"/>
                                      </a:lnTo>
                                      <a:lnTo>
                                        <a:pt x="365" y="34"/>
                                      </a:lnTo>
                                      <a:lnTo>
                                        <a:pt x="320" y="34"/>
                                      </a:lnTo>
                                      <a:lnTo>
                                        <a:pt x="270" y="34"/>
                                      </a:lnTo>
                                      <a:lnTo>
                                        <a:pt x="218" y="34"/>
                                      </a:lnTo>
                                      <a:lnTo>
                                        <a:pt x="167" y="34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108" y="43"/>
                                      </a:lnTo>
                                      <a:lnTo>
                                        <a:pt x="113" y="50"/>
                                      </a:lnTo>
                                      <a:lnTo>
                                        <a:pt x="121" y="50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3" y="58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28" y="57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24" y="66"/>
                                      </a:lnTo>
                                      <a:lnTo>
                                        <a:pt x="119" y="74"/>
                                      </a:lnTo>
                                      <a:lnTo>
                                        <a:pt x="116" y="75"/>
                                      </a:lnTo>
                                      <a:lnTo>
                                        <a:pt x="116" y="76"/>
                                      </a:lnTo>
                                      <a:lnTo>
                                        <a:pt x="122" y="81"/>
                                      </a:lnTo>
                                      <a:lnTo>
                                        <a:pt x="127" y="84"/>
                                      </a:lnTo>
                                      <a:lnTo>
                                        <a:pt x="128" y="87"/>
                                      </a:lnTo>
                                      <a:lnTo>
                                        <a:pt x="133" y="103"/>
                                      </a:lnTo>
                                      <a:lnTo>
                                        <a:pt x="133" y="119"/>
                                      </a:lnTo>
                                      <a:lnTo>
                                        <a:pt x="132" y="133"/>
                                      </a:lnTo>
                                      <a:lnTo>
                                        <a:pt x="130" y="133"/>
                                      </a:lnTo>
                                      <a:lnTo>
                                        <a:pt x="127" y="125"/>
                                      </a:lnTo>
                                      <a:lnTo>
                                        <a:pt x="124" y="125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11" y="143"/>
                                      </a:lnTo>
                                      <a:lnTo>
                                        <a:pt x="101" y="150"/>
                                      </a:lnTo>
                                      <a:lnTo>
                                        <a:pt x="98" y="155"/>
                                      </a:lnTo>
                                      <a:lnTo>
                                        <a:pt x="101" y="156"/>
                                      </a:lnTo>
                                      <a:lnTo>
                                        <a:pt x="101" y="162"/>
                                      </a:lnTo>
                                      <a:lnTo>
                                        <a:pt x="92" y="162"/>
                                      </a:lnTo>
                                      <a:lnTo>
                                        <a:pt x="92" y="151"/>
                                      </a:lnTo>
                                      <a:lnTo>
                                        <a:pt x="101" y="130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9" y="124"/>
                                      </a:lnTo>
                                      <a:lnTo>
                                        <a:pt x="111" y="122"/>
                                      </a:lnTo>
                                      <a:lnTo>
                                        <a:pt x="112" y="112"/>
                                      </a:lnTo>
                                      <a:lnTo>
                                        <a:pt x="109" y="104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84" y="100"/>
                                      </a:lnTo>
                                      <a:lnTo>
                                        <a:pt x="70" y="101"/>
                                      </a:lnTo>
                                      <a:lnTo>
                                        <a:pt x="58" y="98"/>
                                      </a:lnTo>
                                      <a:lnTo>
                                        <a:pt x="48" y="98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9" y="81"/>
                                      </a:lnTo>
                                      <a:lnTo>
                                        <a:pt x="4" y="86"/>
                                      </a:lnTo>
                                      <a:lnTo>
                                        <a:pt x="1" y="9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6" y="122"/>
                                      </a:lnTo>
                                      <a:lnTo>
                                        <a:pt x="15" y="131"/>
                                      </a:lnTo>
                                      <a:lnTo>
                                        <a:pt x="21" y="147"/>
                                      </a:lnTo>
                                      <a:lnTo>
                                        <a:pt x="28" y="181"/>
                                      </a:lnTo>
                                      <a:lnTo>
                                        <a:pt x="32" y="193"/>
                                      </a:lnTo>
                                      <a:lnTo>
                                        <a:pt x="33" y="194"/>
                                      </a:lnTo>
                                      <a:lnTo>
                                        <a:pt x="38" y="188"/>
                                      </a:lnTo>
                                      <a:lnTo>
                                        <a:pt x="42" y="193"/>
                                      </a:lnTo>
                                      <a:lnTo>
                                        <a:pt x="41" y="199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8" y="215"/>
                                      </a:lnTo>
                                      <a:lnTo>
                                        <a:pt x="42" y="216"/>
                                      </a:lnTo>
                                      <a:lnTo>
                                        <a:pt x="46" y="215"/>
                                      </a:lnTo>
                                      <a:lnTo>
                                        <a:pt x="47" y="217"/>
                                      </a:lnTo>
                                      <a:lnTo>
                                        <a:pt x="46" y="225"/>
                                      </a:lnTo>
                                      <a:lnTo>
                                        <a:pt x="47" y="236"/>
                                      </a:lnTo>
                                      <a:lnTo>
                                        <a:pt x="46" y="240"/>
                                      </a:lnTo>
                                      <a:lnTo>
                                        <a:pt x="43" y="238"/>
                                      </a:lnTo>
                                      <a:lnTo>
                                        <a:pt x="42" y="229"/>
                                      </a:lnTo>
                                      <a:lnTo>
                                        <a:pt x="38" y="225"/>
                                      </a:lnTo>
                                      <a:lnTo>
                                        <a:pt x="37" y="238"/>
                                      </a:lnTo>
                                      <a:lnTo>
                                        <a:pt x="39" y="246"/>
                                      </a:lnTo>
                                      <a:lnTo>
                                        <a:pt x="47" y="252"/>
                                      </a:lnTo>
                                      <a:lnTo>
                                        <a:pt x="68" y="251"/>
                                      </a:lnTo>
                                      <a:lnTo>
                                        <a:pt x="74" y="257"/>
                                      </a:lnTo>
                                      <a:lnTo>
                                        <a:pt x="81" y="260"/>
                                      </a:lnTo>
                                      <a:lnTo>
                                        <a:pt x="80" y="264"/>
                                      </a:lnTo>
                                      <a:lnTo>
                                        <a:pt x="68" y="259"/>
                                      </a:lnTo>
                                      <a:lnTo>
                                        <a:pt x="48" y="262"/>
                                      </a:lnTo>
                                      <a:lnTo>
                                        <a:pt x="46" y="264"/>
                                      </a:lnTo>
                                      <a:lnTo>
                                        <a:pt x="44" y="269"/>
                                      </a:lnTo>
                                      <a:lnTo>
                                        <a:pt x="43" y="285"/>
                                      </a:lnTo>
                                      <a:lnTo>
                                        <a:pt x="43" y="291"/>
                                      </a:lnTo>
                                      <a:lnTo>
                                        <a:pt x="47" y="295"/>
                                      </a:lnTo>
                                      <a:lnTo>
                                        <a:pt x="44" y="301"/>
                                      </a:lnTo>
                                      <a:lnTo>
                                        <a:pt x="46" y="312"/>
                                      </a:lnTo>
                                      <a:lnTo>
                                        <a:pt x="42" y="321"/>
                                      </a:lnTo>
                                      <a:lnTo>
                                        <a:pt x="41" y="353"/>
                                      </a:lnTo>
                                      <a:lnTo>
                                        <a:pt x="37" y="366"/>
                                      </a:lnTo>
                                      <a:lnTo>
                                        <a:pt x="38" y="409"/>
                                      </a:lnTo>
                                      <a:lnTo>
                                        <a:pt x="36" y="419"/>
                                      </a:lnTo>
                                      <a:lnTo>
                                        <a:pt x="36" y="431"/>
                                      </a:lnTo>
                                      <a:lnTo>
                                        <a:pt x="30" y="457"/>
                                      </a:lnTo>
                                      <a:lnTo>
                                        <a:pt x="28" y="464"/>
                                      </a:lnTo>
                                      <a:lnTo>
                                        <a:pt x="30" y="466"/>
                                      </a:lnTo>
                                      <a:lnTo>
                                        <a:pt x="31" y="466"/>
                                      </a:lnTo>
                                      <a:lnTo>
                                        <a:pt x="32" y="474"/>
                                      </a:lnTo>
                                      <a:lnTo>
                                        <a:pt x="26" y="478"/>
                                      </a:lnTo>
                                      <a:lnTo>
                                        <a:pt x="20" y="488"/>
                                      </a:lnTo>
                                      <a:lnTo>
                                        <a:pt x="15" y="515"/>
                                      </a:lnTo>
                                      <a:lnTo>
                                        <a:pt x="17" y="529"/>
                                      </a:lnTo>
                                      <a:lnTo>
                                        <a:pt x="20" y="555"/>
                                      </a:lnTo>
                                      <a:lnTo>
                                        <a:pt x="27" y="576"/>
                                      </a:lnTo>
                                      <a:lnTo>
                                        <a:pt x="28" y="580"/>
                                      </a:lnTo>
                                      <a:lnTo>
                                        <a:pt x="31" y="590"/>
                                      </a:lnTo>
                                      <a:lnTo>
                                        <a:pt x="39" y="624"/>
                                      </a:lnTo>
                                      <a:lnTo>
                                        <a:pt x="36" y="646"/>
                                      </a:lnTo>
                                      <a:lnTo>
                                        <a:pt x="36" y="667"/>
                                      </a:lnTo>
                                      <a:lnTo>
                                        <a:pt x="30" y="678"/>
                                      </a:lnTo>
                                      <a:lnTo>
                                        <a:pt x="22" y="688"/>
                                      </a:lnTo>
                                      <a:lnTo>
                                        <a:pt x="22" y="697"/>
                                      </a:lnTo>
                                      <a:lnTo>
                                        <a:pt x="24" y="701"/>
                                      </a:lnTo>
                                      <a:lnTo>
                                        <a:pt x="30" y="706"/>
                                      </a:lnTo>
                                      <a:lnTo>
                                        <a:pt x="54" y="747"/>
                                      </a:lnTo>
                                      <a:lnTo>
                                        <a:pt x="55" y="752"/>
                                      </a:lnTo>
                                      <a:lnTo>
                                        <a:pt x="54" y="758"/>
                                      </a:lnTo>
                                      <a:lnTo>
                                        <a:pt x="54" y="769"/>
                                      </a:lnTo>
                                      <a:lnTo>
                                        <a:pt x="63" y="806"/>
                                      </a:lnTo>
                                      <a:lnTo>
                                        <a:pt x="69" y="813"/>
                                      </a:lnTo>
                                      <a:lnTo>
                                        <a:pt x="78" y="824"/>
                                      </a:lnTo>
                                      <a:lnTo>
                                        <a:pt x="95" y="841"/>
                                      </a:lnTo>
                                      <a:lnTo>
                                        <a:pt x="98" y="850"/>
                                      </a:lnTo>
                                      <a:lnTo>
                                        <a:pt x="98" y="857"/>
                                      </a:lnTo>
                                      <a:lnTo>
                                        <a:pt x="100" y="862"/>
                                      </a:lnTo>
                                      <a:lnTo>
                                        <a:pt x="108" y="868"/>
                                      </a:lnTo>
                                      <a:lnTo>
                                        <a:pt x="114" y="868"/>
                                      </a:lnTo>
                                      <a:lnTo>
                                        <a:pt x="116" y="872"/>
                                      </a:lnTo>
                                      <a:lnTo>
                                        <a:pt x="119" y="872"/>
                                      </a:lnTo>
                                      <a:lnTo>
                                        <a:pt x="122" y="870"/>
                                      </a:lnTo>
                                      <a:lnTo>
                                        <a:pt x="123" y="868"/>
                                      </a:lnTo>
                                      <a:lnTo>
                                        <a:pt x="124" y="854"/>
                                      </a:lnTo>
                                      <a:lnTo>
                                        <a:pt x="138" y="854"/>
                                      </a:lnTo>
                                      <a:lnTo>
                                        <a:pt x="150" y="859"/>
                                      </a:lnTo>
                                      <a:lnTo>
                                        <a:pt x="144" y="864"/>
                                      </a:lnTo>
                                      <a:lnTo>
                                        <a:pt x="138" y="865"/>
                                      </a:lnTo>
                                      <a:lnTo>
                                        <a:pt x="133" y="870"/>
                                      </a:lnTo>
                                      <a:lnTo>
                                        <a:pt x="134" y="876"/>
                                      </a:lnTo>
                                      <a:lnTo>
                                        <a:pt x="144" y="894"/>
                                      </a:lnTo>
                                      <a:lnTo>
                                        <a:pt x="145" y="899"/>
                                      </a:lnTo>
                                      <a:lnTo>
                                        <a:pt x="137" y="893"/>
                                      </a:lnTo>
                                      <a:lnTo>
                                        <a:pt x="130" y="886"/>
                                      </a:lnTo>
                                      <a:lnTo>
                                        <a:pt x="129" y="881"/>
                                      </a:lnTo>
                                      <a:lnTo>
                                        <a:pt x="124" y="880"/>
                                      </a:lnTo>
                                      <a:lnTo>
                                        <a:pt x="123" y="887"/>
                                      </a:lnTo>
                                      <a:lnTo>
                                        <a:pt x="124" y="894"/>
                                      </a:lnTo>
                                      <a:lnTo>
                                        <a:pt x="129" y="905"/>
                                      </a:lnTo>
                                      <a:lnTo>
                                        <a:pt x="133" y="925"/>
                                      </a:lnTo>
                                      <a:lnTo>
                                        <a:pt x="143" y="934"/>
                                      </a:lnTo>
                                      <a:lnTo>
                                        <a:pt x="155" y="936"/>
                                      </a:lnTo>
                                      <a:lnTo>
                                        <a:pt x="161" y="946"/>
                                      </a:lnTo>
                                      <a:lnTo>
                                        <a:pt x="161" y="958"/>
                                      </a:lnTo>
                                      <a:lnTo>
                                        <a:pt x="155" y="963"/>
                                      </a:lnTo>
                                      <a:lnTo>
                                        <a:pt x="155" y="977"/>
                                      </a:lnTo>
                                      <a:lnTo>
                                        <a:pt x="157" y="980"/>
                                      </a:lnTo>
                                      <a:lnTo>
                                        <a:pt x="180" y="1004"/>
                                      </a:lnTo>
                                      <a:lnTo>
                                        <a:pt x="192" y="1023"/>
                                      </a:lnTo>
                                      <a:lnTo>
                                        <a:pt x="207" y="1038"/>
                                      </a:lnTo>
                                      <a:lnTo>
                                        <a:pt x="213" y="1042"/>
                                      </a:lnTo>
                                      <a:lnTo>
                                        <a:pt x="214" y="1053"/>
                                      </a:lnTo>
                                      <a:lnTo>
                                        <a:pt x="223" y="1056"/>
                                      </a:lnTo>
                                      <a:lnTo>
                                        <a:pt x="227" y="1064"/>
                                      </a:lnTo>
                                      <a:lnTo>
                                        <a:pt x="227" y="1066"/>
                                      </a:lnTo>
                                      <a:lnTo>
                                        <a:pt x="226" y="1072"/>
                                      </a:lnTo>
                                      <a:lnTo>
                                        <a:pt x="226" y="1081"/>
                                      </a:lnTo>
                                      <a:lnTo>
                                        <a:pt x="229" y="1096"/>
                                      </a:lnTo>
                                      <a:lnTo>
                                        <a:pt x="231" y="1099"/>
                                      </a:lnTo>
                                      <a:lnTo>
                                        <a:pt x="238" y="1102"/>
                                      </a:lnTo>
                                      <a:lnTo>
                                        <a:pt x="257" y="1104"/>
                                      </a:lnTo>
                                      <a:lnTo>
                                        <a:pt x="268" y="1110"/>
                                      </a:lnTo>
                                      <a:lnTo>
                                        <a:pt x="273" y="1108"/>
                                      </a:lnTo>
                                      <a:lnTo>
                                        <a:pt x="280" y="1109"/>
                                      </a:lnTo>
                                      <a:lnTo>
                                        <a:pt x="289" y="1114"/>
                                      </a:lnTo>
                                      <a:lnTo>
                                        <a:pt x="299" y="1118"/>
                                      </a:lnTo>
                                      <a:lnTo>
                                        <a:pt x="302" y="1124"/>
                                      </a:lnTo>
                                      <a:lnTo>
                                        <a:pt x="318" y="1130"/>
                                      </a:lnTo>
                                      <a:lnTo>
                                        <a:pt x="324" y="1134"/>
                                      </a:lnTo>
                                      <a:lnTo>
                                        <a:pt x="328" y="1137"/>
                                      </a:lnTo>
                                      <a:lnTo>
                                        <a:pt x="331" y="1131"/>
                                      </a:lnTo>
                                      <a:lnTo>
                                        <a:pt x="336" y="1131"/>
                                      </a:lnTo>
                                      <a:lnTo>
                                        <a:pt x="339" y="1134"/>
                                      </a:lnTo>
                                      <a:lnTo>
                                        <a:pt x="348" y="1141"/>
                                      </a:lnTo>
                                      <a:lnTo>
                                        <a:pt x="349" y="1151"/>
                                      </a:lnTo>
                                      <a:lnTo>
                                        <a:pt x="350" y="1153"/>
                                      </a:lnTo>
                                      <a:lnTo>
                                        <a:pt x="364" y="1155"/>
                                      </a:lnTo>
                                      <a:lnTo>
                                        <a:pt x="376" y="1161"/>
                                      </a:lnTo>
                                      <a:lnTo>
                                        <a:pt x="383" y="1167"/>
                                      </a:lnTo>
                                      <a:lnTo>
                                        <a:pt x="397" y="1183"/>
                                      </a:lnTo>
                                      <a:lnTo>
                                        <a:pt x="406" y="1192"/>
                                      </a:lnTo>
                                      <a:lnTo>
                                        <a:pt x="412" y="1201"/>
                                      </a:lnTo>
                                      <a:lnTo>
                                        <a:pt x="415" y="1227"/>
                                      </a:lnTo>
                                      <a:lnTo>
                                        <a:pt x="417" y="1233"/>
                                      </a:lnTo>
                                      <a:lnTo>
                                        <a:pt x="541" y="1223"/>
                                      </a:lnTo>
                                      <a:lnTo>
                                        <a:pt x="542" y="1230"/>
                                      </a:lnTo>
                                      <a:lnTo>
                                        <a:pt x="751" y="1307"/>
                                      </a:lnTo>
                                      <a:lnTo>
                                        <a:pt x="854" y="1307"/>
                                      </a:lnTo>
                                      <a:lnTo>
                                        <a:pt x="898" y="1307"/>
                                      </a:lnTo>
                                      <a:lnTo>
                                        <a:pt x="899" y="1277"/>
                                      </a:lnTo>
                                      <a:lnTo>
                                        <a:pt x="989" y="1276"/>
                                      </a:lnTo>
                                      <a:lnTo>
                                        <a:pt x="999" y="1282"/>
                                      </a:lnTo>
                                      <a:lnTo>
                                        <a:pt x="1004" y="1285"/>
                                      </a:lnTo>
                                      <a:lnTo>
                                        <a:pt x="1011" y="1297"/>
                                      </a:lnTo>
                                      <a:lnTo>
                                        <a:pt x="1023" y="1303"/>
                                      </a:lnTo>
                                      <a:lnTo>
                                        <a:pt x="1032" y="1316"/>
                                      </a:lnTo>
                                      <a:lnTo>
                                        <a:pt x="1052" y="1333"/>
                                      </a:lnTo>
                                      <a:lnTo>
                                        <a:pt x="1081" y="1352"/>
                                      </a:lnTo>
                                      <a:lnTo>
                                        <a:pt x="1095" y="1403"/>
                                      </a:lnTo>
                                      <a:lnTo>
                                        <a:pt x="1109" y="1421"/>
                                      </a:lnTo>
                                      <a:lnTo>
                                        <a:pt x="1128" y="1437"/>
                                      </a:lnTo>
                                      <a:lnTo>
                                        <a:pt x="1152" y="1453"/>
                                      </a:lnTo>
                                      <a:lnTo>
                                        <a:pt x="1176" y="1458"/>
                                      </a:lnTo>
                                      <a:lnTo>
                                        <a:pt x="1199" y="1411"/>
                                      </a:lnTo>
                                      <a:lnTo>
                                        <a:pt x="1202" y="1408"/>
                                      </a:lnTo>
                                      <a:lnTo>
                                        <a:pt x="1213" y="1403"/>
                                      </a:lnTo>
                                      <a:lnTo>
                                        <a:pt x="1224" y="1406"/>
                                      </a:lnTo>
                                      <a:lnTo>
                                        <a:pt x="1269" y="1404"/>
                                      </a:lnTo>
                                      <a:lnTo>
                                        <a:pt x="1277" y="1414"/>
                                      </a:lnTo>
                                      <a:lnTo>
                                        <a:pt x="1294" y="1430"/>
                                      </a:lnTo>
                                      <a:lnTo>
                                        <a:pt x="1300" y="1440"/>
                                      </a:lnTo>
                                      <a:lnTo>
                                        <a:pt x="1311" y="1448"/>
                                      </a:lnTo>
                                      <a:lnTo>
                                        <a:pt x="1331" y="1494"/>
                                      </a:lnTo>
                                      <a:lnTo>
                                        <a:pt x="1347" y="1511"/>
                                      </a:lnTo>
                                      <a:lnTo>
                                        <a:pt x="1355" y="1531"/>
                                      </a:lnTo>
                                      <a:lnTo>
                                        <a:pt x="1372" y="1542"/>
                                      </a:lnTo>
                                      <a:lnTo>
                                        <a:pt x="1387" y="1589"/>
                                      </a:lnTo>
                                      <a:lnTo>
                                        <a:pt x="1404" y="1615"/>
                                      </a:lnTo>
                                      <a:lnTo>
                                        <a:pt x="1421" y="1626"/>
                                      </a:lnTo>
                                      <a:lnTo>
                                        <a:pt x="1435" y="1628"/>
                                      </a:lnTo>
                                      <a:lnTo>
                                        <a:pt x="1450" y="1636"/>
                                      </a:lnTo>
                                      <a:lnTo>
                                        <a:pt x="1477" y="1639"/>
                                      </a:lnTo>
                                      <a:lnTo>
                                        <a:pt x="1495" y="1647"/>
                                      </a:lnTo>
                                      <a:lnTo>
                                        <a:pt x="1512" y="1648"/>
                                      </a:lnTo>
                                      <a:lnTo>
                                        <a:pt x="1514" y="1647"/>
                                      </a:lnTo>
                                      <a:lnTo>
                                        <a:pt x="1509" y="1644"/>
                                      </a:lnTo>
                                      <a:lnTo>
                                        <a:pt x="1505" y="1632"/>
                                      </a:lnTo>
                                      <a:lnTo>
                                        <a:pt x="1503" y="1625"/>
                                      </a:lnTo>
                                      <a:lnTo>
                                        <a:pt x="1501" y="1624"/>
                                      </a:lnTo>
                                      <a:lnTo>
                                        <a:pt x="1495" y="1598"/>
                                      </a:lnTo>
                                      <a:lnTo>
                                        <a:pt x="1494" y="1588"/>
                                      </a:lnTo>
                                      <a:lnTo>
                                        <a:pt x="1499" y="1585"/>
                                      </a:lnTo>
                                      <a:lnTo>
                                        <a:pt x="1499" y="1572"/>
                                      </a:lnTo>
                                      <a:lnTo>
                                        <a:pt x="1498" y="1571"/>
                                      </a:lnTo>
                                      <a:lnTo>
                                        <a:pt x="1491" y="1570"/>
                                      </a:lnTo>
                                      <a:lnTo>
                                        <a:pt x="1489" y="1567"/>
                                      </a:lnTo>
                                      <a:lnTo>
                                        <a:pt x="1490" y="1564"/>
                                      </a:lnTo>
                                      <a:lnTo>
                                        <a:pt x="1498" y="1564"/>
                                      </a:lnTo>
                                      <a:lnTo>
                                        <a:pt x="1500" y="1566"/>
                                      </a:lnTo>
                                      <a:lnTo>
                                        <a:pt x="1505" y="1564"/>
                                      </a:lnTo>
                                      <a:lnTo>
                                        <a:pt x="1506" y="1556"/>
                                      </a:lnTo>
                                      <a:lnTo>
                                        <a:pt x="1506" y="1543"/>
                                      </a:lnTo>
                                      <a:lnTo>
                                        <a:pt x="1501" y="1533"/>
                                      </a:lnTo>
                                      <a:lnTo>
                                        <a:pt x="1516" y="1531"/>
                                      </a:lnTo>
                                      <a:lnTo>
                                        <a:pt x="1521" y="1521"/>
                                      </a:lnTo>
                                      <a:lnTo>
                                        <a:pt x="1520" y="1518"/>
                                      </a:lnTo>
                                      <a:lnTo>
                                        <a:pt x="1515" y="1519"/>
                                      </a:lnTo>
                                      <a:lnTo>
                                        <a:pt x="1515" y="1515"/>
                                      </a:lnTo>
                                      <a:lnTo>
                                        <a:pt x="1525" y="1508"/>
                                      </a:lnTo>
                                      <a:lnTo>
                                        <a:pt x="1528" y="1510"/>
                                      </a:lnTo>
                                      <a:lnTo>
                                        <a:pt x="1533" y="1502"/>
                                      </a:lnTo>
                                      <a:lnTo>
                                        <a:pt x="1534" y="1500"/>
                                      </a:lnTo>
                                      <a:lnTo>
                                        <a:pt x="1537" y="1496"/>
                                      </a:lnTo>
                                      <a:lnTo>
                                        <a:pt x="1547" y="1496"/>
                                      </a:lnTo>
                                      <a:lnTo>
                                        <a:pt x="1550" y="1494"/>
                                      </a:lnTo>
                                      <a:lnTo>
                                        <a:pt x="1552" y="1489"/>
                                      </a:lnTo>
                                      <a:lnTo>
                                        <a:pt x="1546" y="1485"/>
                                      </a:lnTo>
                                      <a:lnTo>
                                        <a:pt x="1546" y="1480"/>
                                      </a:lnTo>
                                      <a:lnTo>
                                        <a:pt x="1547" y="1476"/>
                                      </a:lnTo>
                                      <a:lnTo>
                                        <a:pt x="1552" y="1479"/>
                                      </a:lnTo>
                                      <a:lnTo>
                                        <a:pt x="1555" y="1481"/>
                                      </a:lnTo>
                                      <a:lnTo>
                                        <a:pt x="1557" y="1481"/>
                                      </a:lnTo>
                                      <a:lnTo>
                                        <a:pt x="1557" y="1476"/>
                                      </a:lnTo>
                                      <a:lnTo>
                                        <a:pt x="1558" y="1475"/>
                                      </a:lnTo>
                                      <a:lnTo>
                                        <a:pt x="1559" y="1476"/>
                                      </a:lnTo>
                                      <a:lnTo>
                                        <a:pt x="1563" y="1480"/>
                                      </a:lnTo>
                                      <a:lnTo>
                                        <a:pt x="1564" y="1480"/>
                                      </a:lnTo>
                                      <a:lnTo>
                                        <a:pt x="1566" y="1479"/>
                                      </a:lnTo>
                                      <a:lnTo>
                                        <a:pt x="1569" y="1475"/>
                                      </a:lnTo>
                                      <a:lnTo>
                                        <a:pt x="1570" y="1474"/>
                                      </a:lnTo>
                                      <a:lnTo>
                                        <a:pt x="1571" y="1483"/>
                                      </a:lnTo>
                                      <a:lnTo>
                                        <a:pt x="1587" y="1476"/>
                                      </a:lnTo>
                                      <a:lnTo>
                                        <a:pt x="1590" y="1478"/>
                                      </a:lnTo>
                                      <a:lnTo>
                                        <a:pt x="1590" y="1479"/>
                                      </a:lnTo>
                                      <a:lnTo>
                                        <a:pt x="1585" y="1481"/>
                                      </a:lnTo>
                                      <a:lnTo>
                                        <a:pt x="1575" y="1485"/>
                                      </a:lnTo>
                                      <a:lnTo>
                                        <a:pt x="1566" y="1489"/>
                                      </a:lnTo>
                                      <a:lnTo>
                                        <a:pt x="1565" y="1492"/>
                                      </a:lnTo>
                                      <a:lnTo>
                                        <a:pt x="1568" y="1492"/>
                                      </a:lnTo>
                                      <a:lnTo>
                                        <a:pt x="1584" y="1486"/>
                                      </a:lnTo>
                                      <a:lnTo>
                                        <a:pt x="1598" y="1479"/>
                                      </a:lnTo>
                                      <a:lnTo>
                                        <a:pt x="1606" y="1473"/>
                                      </a:lnTo>
                                      <a:lnTo>
                                        <a:pt x="1619" y="1463"/>
                                      </a:lnTo>
                                      <a:lnTo>
                                        <a:pt x="1622" y="1459"/>
                                      </a:lnTo>
                                      <a:lnTo>
                                        <a:pt x="1628" y="1443"/>
                                      </a:lnTo>
                                      <a:lnTo>
                                        <a:pt x="1629" y="1410"/>
                                      </a:lnTo>
                                      <a:lnTo>
                                        <a:pt x="1632" y="1408"/>
                                      </a:lnTo>
                                      <a:lnTo>
                                        <a:pt x="1635" y="1406"/>
                                      </a:lnTo>
                                      <a:lnTo>
                                        <a:pt x="1638" y="1406"/>
                                      </a:lnTo>
                                      <a:lnTo>
                                        <a:pt x="1638" y="1419"/>
                                      </a:lnTo>
                                      <a:lnTo>
                                        <a:pt x="1645" y="1419"/>
                                      </a:lnTo>
                                      <a:lnTo>
                                        <a:pt x="1643" y="1422"/>
                                      </a:lnTo>
                                      <a:lnTo>
                                        <a:pt x="1636" y="1425"/>
                                      </a:lnTo>
                                      <a:lnTo>
                                        <a:pt x="1639" y="1426"/>
                                      </a:lnTo>
                                      <a:lnTo>
                                        <a:pt x="1659" y="1419"/>
                                      </a:lnTo>
                                      <a:lnTo>
                                        <a:pt x="1671" y="1411"/>
                                      </a:lnTo>
                                      <a:lnTo>
                                        <a:pt x="1688" y="1411"/>
                                      </a:lnTo>
                                      <a:lnTo>
                                        <a:pt x="1719" y="1406"/>
                                      </a:lnTo>
                                      <a:lnTo>
                                        <a:pt x="1740" y="1413"/>
                                      </a:lnTo>
                                      <a:lnTo>
                                        <a:pt x="1751" y="1418"/>
                                      </a:lnTo>
                                      <a:lnTo>
                                        <a:pt x="1763" y="1420"/>
                                      </a:lnTo>
                                      <a:lnTo>
                                        <a:pt x="1775" y="1420"/>
                                      </a:lnTo>
                                      <a:lnTo>
                                        <a:pt x="1781" y="1414"/>
                                      </a:lnTo>
                                      <a:lnTo>
                                        <a:pt x="1781" y="1409"/>
                                      </a:lnTo>
                                      <a:lnTo>
                                        <a:pt x="1784" y="1405"/>
                                      </a:lnTo>
                                      <a:lnTo>
                                        <a:pt x="1794" y="1405"/>
                                      </a:lnTo>
                                      <a:lnTo>
                                        <a:pt x="1810" y="1414"/>
                                      </a:lnTo>
                                      <a:lnTo>
                                        <a:pt x="1816" y="1421"/>
                                      </a:lnTo>
                                      <a:lnTo>
                                        <a:pt x="1822" y="1422"/>
                                      </a:lnTo>
                                      <a:lnTo>
                                        <a:pt x="1833" y="1440"/>
                                      </a:lnTo>
                                      <a:lnTo>
                                        <a:pt x="1845" y="1440"/>
                                      </a:lnTo>
                                      <a:lnTo>
                                        <a:pt x="1848" y="1442"/>
                                      </a:lnTo>
                                      <a:lnTo>
                                        <a:pt x="1856" y="1445"/>
                                      </a:lnTo>
                                      <a:lnTo>
                                        <a:pt x="1864" y="1441"/>
                                      </a:lnTo>
                                      <a:lnTo>
                                        <a:pt x="1870" y="1445"/>
                                      </a:lnTo>
                                      <a:lnTo>
                                        <a:pt x="1875" y="1442"/>
                                      </a:lnTo>
                                      <a:lnTo>
                                        <a:pt x="1880" y="1442"/>
                                      </a:lnTo>
                                      <a:lnTo>
                                        <a:pt x="1890" y="1445"/>
                                      </a:lnTo>
                                      <a:lnTo>
                                        <a:pt x="1897" y="1436"/>
                                      </a:lnTo>
                                      <a:lnTo>
                                        <a:pt x="1898" y="1433"/>
                                      </a:lnTo>
                                      <a:lnTo>
                                        <a:pt x="1897" y="1429"/>
                                      </a:lnTo>
                                      <a:lnTo>
                                        <a:pt x="1899" y="1427"/>
                                      </a:lnTo>
                                      <a:lnTo>
                                        <a:pt x="1904" y="1427"/>
                                      </a:lnTo>
                                      <a:lnTo>
                                        <a:pt x="1912" y="1435"/>
                                      </a:lnTo>
                                      <a:lnTo>
                                        <a:pt x="1923" y="1440"/>
                                      </a:lnTo>
                                      <a:lnTo>
                                        <a:pt x="1934" y="1453"/>
                                      </a:lnTo>
                                      <a:lnTo>
                                        <a:pt x="1937" y="1452"/>
                                      </a:lnTo>
                                      <a:lnTo>
                                        <a:pt x="1945" y="1449"/>
                                      </a:lnTo>
                                      <a:lnTo>
                                        <a:pt x="1946" y="1445"/>
                                      </a:lnTo>
                                      <a:lnTo>
                                        <a:pt x="1941" y="1438"/>
                                      </a:lnTo>
                                      <a:lnTo>
                                        <a:pt x="1925" y="1430"/>
                                      </a:lnTo>
                                      <a:lnTo>
                                        <a:pt x="1918" y="1420"/>
                                      </a:lnTo>
                                      <a:lnTo>
                                        <a:pt x="1918" y="1418"/>
                                      </a:lnTo>
                                      <a:lnTo>
                                        <a:pt x="1923" y="1410"/>
                                      </a:lnTo>
                                      <a:lnTo>
                                        <a:pt x="1934" y="1402"/>
                                      </a:lnTo>
                                      <a:lnTo>
                                        <a:pt x="1936" y="1387"/>
                                      </a:lnTo>
                                      <a:lnTo>
                                        <a:pt x="1934" y="1386"/>
                                      </a:lnTo>
                                      <a:lnTo>
                                        <a:pt x="1933" y="1384"/>
                                      </a:lnTo>
                                      <a:lnTo>
                                        <a:pt x="1920" y="1389"/>
                                      </a:lnTo>
                                      <a:lnTo>
                                        <a:pt x="1914" y="1395"/>
                                      </a:lnTo>
                                      <a:lnTo>
                                        <a:pt x="1910" y="1394"/>
                                      </a:lnTo>
                                      <a:lnTo>
                                        <a:pt x="1908" y="1383"/>
                                      </a:lnTo>
                                      <a:lnTo>
                                        <a:pt x="1905" y="1382"/>
                                      </a:lnTo>
                                      <a:lnTo>
                                        <a:pt x="1902" y="1383"/>
                                      </a:lnTo>
                                      <a:lnTo>
                                        <a:pt x="1893" y="1388"/>
                                      </a:lnTo>
                                      <a:lnTo>
                                        <a:pt x="1883" y="1389"/>
                                      </a:lnTo>
                                      <a:lnTo>
                                        <a:pt x="1876" y="1382"/>
                                      </a:lnTo>
                                      <a:lnTo>
                                        <a:pt x="1878" y="1371"/>
                                      </a:lnTo>
                                      <a:lnTo>
                                        <a:pt x="1891" y="1367"/>
                                      </a:lnTo>
                                      <a:lnTo>
                                        <a:pt x="1905" y="1375"/>
                                      </a:lnTo>
                                      <a:lnTo>
                                        <a:pt x="1921" y="1377"/>
                                      </a:lnTo>
                                      <a:lnTo>
                                        <a:pt x="1934" y="1371"/>
                                      </a:lnTo>
                                      <a:lnTo>
                                        <a:pt x="1942" y="1373"/>
                                      </a:lnTo>
                                      <a:lnTo>
                                        <a:pt x="1953" y="1366"/>
                                      </a:lnTo>
                                      <a:lnTo>
                                        <a:pt x="1987" y="1368"/>
                                      </a:lnTo>
                                      <a:lnTo>
                                        <a:pt x="1995" y="1370"/>
                                      </a:lnTo>
                                      <a:lnTo>
                                        <a:pt x="1999" y="1367"/>
                                      </a:lnTo>
                                      <a:lnTo>
                                        <a:pt x="2007" y="1334"/>
                                      </a:lnTo>
                                      <a:lnTo>
                                        <a:pt x="2010" y="1341"/>
                                      </a:lnTo>
                                      <a:lnTo>
                                        <a:pt x="2010" y="1350"/>
                                      </a:lnTo>
                                      <a:lnTo>
                                        <a:pt x="2012" y="1363"/>
                                      </a:lnTo>
                                      <a:lnTo>
                                        <a:pt x="2012" y="1367"/>
                                      </a:lnTo>
                                      <a:lnTo>
                                        <a:pt x="2010" y="1373"/>
                                      </a:lnTo>
                                      <a:lnTo>
                                        <a:pt x="2011" y="1377"/>
                                      </a:lnTo>
                                      <a:lnTo>
                                        <a:pt x="2020" y="1376"/>
                                      </a:lnTo>
                                      <a:lnTo>
                                        <a:pt x="2041" y="1370"/>
                                      </a:lnTo>
                                      <a:lnTo>
                                        <a:pt x="2049" y="1361"/>
                                      </a:lnTo>
                                      <a:lnTo>
                                        <a:pt x="2054" y="1361"/>
                                      </a:lnTo>
                                      <a:lnTo>
                                        <a:pt x="2059" y="1356"/>
                                      </a:lnTo>
                                      <a:lnTo>
                                        <a:pt x="2061" y="1356"/>
                                      </a:lnTo>
                                      <a:lnTo>
                                        <a:pt x="2061" y="1359"/>
                                      </a:lnTo>
                                      <a:lnTo>
                                        <a:pt x="2058" y="1366"/>
                                      </a:lnTo>
                                      <a:lnTo>
                                        <a:pt x="2065" y="1366"/>
                                      </a:lnTo>
                                      <a:lnTo>
                                        <a:pt x="2087" y="1361"/>
                                      </a:lnTo>
                                      <a:lnTo>
                                        <a:pt x="2098" y="1361"/>
                                      </a:lnTo>
                                      <a:lnTo>
                                        <a:pt x="2103" y="1362"/>
                                      </a:lnTo>
                                      <a:lnTo>
                                        <a:pt x="2102" y="1366"/>
                                      </a:lnTo>
                                      <a:lnTo>
                                        <a:pt x="2100" y="1367"/>
                                      </a:lnTo>
                                      <a:lnTo>
                                        <a:pt x="2100" y="1370"/>
                                      </a:lnTo>
                                      <a:lnTo>
                                        <a:pt x="2107" y="1373"/>
                                      </a:lnTo>
                                      <a:lnTo>
                                        <a:pt x="2117" y="1377"/>
                                      </a:lnTo>
                                      <a:lnTo>
                                        <a:pt x="2143" y="1392"/>
                                      </a:lnTo>
                                      <a:lnTo>
                                        <a:pt x="2147" y="1397"/>
                                      </a:lnTo>
                                      <a:lnTo>
                                        <a:pt x="2152" y="1406"/>
                                      </a:lnTo>
                                      <a:lnTo>
                                        <a:pt x="2157" y="1410"/>
                                      </a:lnTo>
                                      <a:lnTo>
                                        <a:pt x="2171" y="1406"/>
                                      </a:lnTo>
                                      <a:lnTo>
                                        <a:pt x="2186" y="1404"/>
                                      </a:lnTo>
                                      <a:lnTo>
                                        <a:pt x="2199" y="1397"/>
                                      </a:lnTo>
                                      <a:lnTo>
                                        <a:pt x="2205" y="1397"/>
                                      </a:lnTo>
                                      <a:lnTo>
                                        <a:pt x="2206" y="1397"/>
                                      </a:lnTo>
                                      <a:lnTo>
                                        <a:pt x="2208" y="1390"/>
                                      </a:lnTo>
                                      <a:lnTo>
                                        <a:pt x="2213" y="1387"/>
                                      </a:lnTo>
                                      <a:lnTo>
                                        <a:pt x="2221" y="1387"/>
                                      </a:lnTo>
                                      <a:lnTo>
                                        <a:pt x="2226" y="1387"/>
                                      </a:lnTo>
                                      <a:lnTo>
                                        <a:pt x="2236" y="1390"/>
                                      </a:lnTo>
                                      <a:lnTo>
                                        <a:pt x="2243" y="1398"/>
                                      </a:lnTo>
                                      <a:lnTo>
                                        <a:pt x="2253" y="1409"/>
                                      </a:lnTo>
                                      <a:lnTo>
                                        <a:pt x="2258" y="1411"/>
                                      </a:lnTo>
                                      <a:lnTo>
                                        <a:pt x="2259" y="1421"/>
                                      </a:lnTo>
                                      <a:lnTo>
                                        <a:pt x="2264" y="1424"/>
                                      </a:lnTo>
                                      <a:lnTo>
                                        <a:pt x="2274" y="1437"/>
                                      </a:lnTo>
                                      <a:lnTo>
                                        <a:pt x="2280" y="1441"/>
                                      </a:lnTo>
                                      <a:lnTo>
                                        <a:pt x="2292" y="1446"/>
                                      </a:lnTo>
                                      <a:lnTo>
                                        <a:pt x="2295" y="1449"/>
                                      </a:lnTo>
                                      <a:lnTo>
                                        <a:pt x="2296" y="1457"/>
                                      </a:lnTo>
                                      <a:lnTo>
                                        <a:pt x="2297" y="1476"/>
                                      </a:lnTo>
                                      <a:lnTo>
                                        <a:pt x="2292" y="1511"/>
                                      </a:lnTo>
                                      <a:lnTo>
                                        <a:pt x="2292" y="1517"/>
                                      </a:lnTo>
                                      <a:lnTo>
                                        <a:pt x="2295" y="1527"/>
                                      </a:lnTo>
                                      <a:lnTo>
                                        <a:pt x="2295" y="1528"/>
                                      </a:lnTo>
                                      <a:lnTo>
                                        <a:pt x="2300" y="1528"/>
                                      </a:lnTo>
                                      <a:lnTo>
                                        <a:pt x="2301" y="1518"/>
                                      </a:lnTo>
                                      <a:lnTo>
                                        <a:pt x="2305" y="1521"/>
                                      </a:lnTo>
                                      <a:lnTo>
                                        <a:pt x="2308" y="1524"/>
                                      </a:lnTo>
                                      <a:lnTo>
                                        <a:pt x="2305" y="1537"/>
                                      </a:lnTo>
                                      <a:lnTo>
                                        <a:pt x="2303" y="1545"/>
                                      </a:lnTo>
                                      <a:lnTo>
                                        <a:pt x="2305" y="1556"/>
                                      </a:lnTo>
                                      <a:lnTo>
                                        <a:pt x="2310" y="1566"/>
                                      </a:lnTo>
                                      <a:lnTo>
                                        <a:pt x="2323" y="1587"/>
                                      </a:lnTo>
                                      <a:lnTo>
                                        <a:pt x="2326" y="1587"/>
                                      </a:lnTo>
                                      <a:lnTo>
                                        <a:pt x="2333" y="1585"/>
                                      </a:lnTo>
                                      <a:lnTo>
                                        <a:pt x="2335" y="1602"/>
                                      </a:lnTo>
                                      <a:lnTo>
                                        <a:pt x="2340" y="1601"/>
                                      </a:lnTo>
                                      <a:lnTo>
                                        <a:pt x="2340" y="1601"/>
                                      </a:lnTo>
                                      <a:lnTo>
                                        <a:pt x="2338" y="1605"/>
                                      </a:lnTo>
                                      <a:lnTo>
                                        <a:pt x="2337" y="1609"/>
                                      </a:lnTo>
                                      <a:lnTo>
                                        <a:pt x="2345" y="1623"/>
                                      </a:lnTo>
                                      <a:lnTo>
                                        <a:pt x="2349" y="1635"/>
                                      </a:lnTo>
                                      <a:lnTo>
                                        <a:pt x="2353" y="1641"/>
                                      </a:lnTo>
                                      <a:lnTo>
                                        <a:pt x="2358" y="1647"/>
                                      </a:lnTo>
                                      <a:lnTo>
                                        <a:pt x="2366" y="1647"/>
                                      </a:lnTo>
                                      <a:lnTo>
                                        <a:pt x="2371" y="1653"/>
                                      </a:lnTo>
                                      <a:lnTo>
                                        <a:pt x="2381" y="1674"/>
                                      </a:lnTo>
                                      <a:lnTo>
                                        <a:pt x="2381" y="1688"/>
                                      </a:lnTo>
                                      <a:lnTo>
                                        <a:pt x="2382" y="1690"/>
                                      </a:lnTo>
                                      <a:lnTo>
                                        <a:pt x="2386" y="1693"/>
                                      </a:lnTo>
                                      <a:lnTo>
                                        <a:pt x="2399" y="1693"/>
                                      </a:lnTo>
                                      <a:lnTo>
                                        <a:pt x="2409" y="1690"/>
                                      </a:lnTo>
                                      <a:lnTo>
                                        <a:pt x="2421" y="1684"/>
                                      </a:lnTo>
                                      <a:lnTo>
                                        <a:pt x="2429" y="1688"/>
                                      </a:lnTo>
                                      <a:lnTo>
                                        <a:pt x="2432" y="1680"/>
                                      </a:lnTo>
                                      <a:lnTo>
                                        <a:pt x="2429" y="1677"/>
                                      </a:lnTo>
                                      <a:lnTo>
                                        <a:pt x="2434" y="1657"/>
                                      </a:lnTo>
                                      <a:lnTo>
                                        <a:pt x="2440" y="1636"/>
                                      </a:lnTo>
                                      <a:lnTo>
                                        <a:pt x="2442" y="1617"/>
                                      </a:lnTo>
                                      <a:lnTo>
                                        <a:pt x="2440" y="1597"/>
                                      </a:lnTo>
                                      <a:lnTo>
                                        <a:pt x="2441" y="1583"/>
                                      </a:lnTo>
                                      <a:lnTo>
                                        <a:pt x="2424" y="1539"/>
                                      </a:lnTo>
                                      <a:lnTo>
                                        <a:pt x="2414" y="1522"/>
                                      </a:lnTo>
                                      <a:lnTo>
                                        <a:pt x="2412" y="1508"/>
                                      </a:lnTo>
                                      <a:lnTo>
                                        <a:pt x="2414" y="1492"/>
                                      </a:lnTo>
                                      <a:lnTo>
                                        <a:pt x="2412" y="1483"/>
                                      </a:lnTo>
                                      <a:lnTo>
                                        <a:pt x="2404" y="1469"/>
                                      </a:lnTo>
                                      <a:lnTo>
                                        <a:pt x="2387" y="1441"/>
                                      </a:lnTo>
                                      <a:lnTo>
                                        <a:pt x="2374" y="1400"/>
                                      </a:lnTo>
                                      <a:lnTo>
                                        <a:pt x="2362" y="1354"/>
                                      </a:lnTo>
                                      <a:lnTo>
                                        <a:pt x="2365" y="1348"/>
                                      </a:lnTo>
                                      <a:lnTo>
                                        <a:pt x="2365" y="1332"/>
                                      </a:lnTo>
                                      <a:lnTo>
                                        <a:pt x="2371" y="1322"/>
                                      </a:lnTo>
                                      <a:lnTo>
                                        <a:pt x="2374" y="1311"/>
                                      </a:lnTo>
                                      <a:lnTo>
                                        <a:pt x="2377" y="1302"/>
                                      </a:lnTo>
                                      <a:lnTo>
                                        <a:pt x="2389" y="1274"/>
                                      </a:lnTo>
                                      <a:lnTo>
                                        <a:pt x="2396" y="1264"/>
                                      </a:lnTo>
                                      <a:lnTo>
                                        <a:pt x="2398" y="1264"/>
                                      </a:lnTo>
                                      <a:lnTo>
                                        <a:pt x="2398" y="1259"/>
                                      </a:lnTo>
                                      <a:lnTo>
                                        <a:pt x="2399" y="1257"/>
                                      </a:lnTo>
                                      <a:lnTo>
                                        <a:pt x="2408" y="1252"/>
                                      </a:lnTo>
                                      <a:lnTo>
                                        <a:pt x="2413" y="1252"/>
                                      </a:lnTo>
                                      <a:lnTo>
                                        <a:pt x="2417" y="1247"/>
                                      </a:lnTo>
                                      <a:lnTo>
                                        <a:pt x="2414" y="1242"/>
                                      </a:lnTo>
                                      <a:lnTo>
                                        <a:pt x="2409" y="1234"/>
                                      </a:lnTo>
                                      <a:lnTo>
                                        <a:pt x="2409" y="1232"/>
                                      </a:lnTo>
                                      <a:lnTo>
                                        <a:pt x="2409" y="1230"/>
                                      </a:lnTo>
                                      <a:lnTo>
                                        <a:pt x="2425" y="1228"/>
                                      </a:lnTo>
                                      <a:lnTo>
                                        <a:pt x="2441" y="1230"/>
                                      </a:lnTo>
                                      <a:lnTo>
                                        <a:pt x="2446" y="1228"/>
                                      </a:lnTo>
                                      <a:lnTo>
                                        <a:pt x="2468" y="1210"/>
                                      </a:lnTo>
                                      <a:lnTo>
                                        <a:pt x="2471" y="1210"/>
                                      </a:lnTo>
                                      <a:lnTo>
                                        <a:pt x="2475" y="1206"/>
                                      </a:lnTo>
                                      <a:lnTo>
                                        <a:pt x="2478" y="1199"/>
                                      </a:lnTo>
                                      <a:lnTo>
                                        <a:pt x="2487" y="1196"/>
                                      </a:lnTo>
                                      <a:lnTo>
                                        <a:pt x="2493" y="1192"/>
                                      </a:lnTo>
                                      <a:lnTo>
                                        <a:pt x="2495" y="1185"/>
                                      </a:lnTo>
                                      <a:lnTo>
                                        <a:pt x="2493" y="1179"/>
                                      </a:lnTo>
                                      <a:lnTo>
                                        <a:pt x="2499" y="1174"/>
                                      </a:lnTo>
                                      <a:lnTo>
                                        <a:pt x="2505" y="1163"/>
                                      </a:lnTo>
                                      <a:lnTo>
                                        <a:pt x="2512" y="1156"/>
                                      </a:lnTo>
                                      <a:lnTo>
                                        <a:pt x="2526" y="1150"/>
                                      </a:lnTo>
                                      <a:lnTo>
                                        <a:pt x="2527" y="1145"/>
                                      </a:lnTo>
                                      <a:lnTo>
                                        <a:pt x="2533" y="1144"/>
                                      </a:lnTo>
                                      <a:lnTo>
                                        <a:pt x="2550" y="1141"/>
                                      </a:lnTo>
                                      <a:lnTo>
                                        <a:pt x="2569" y="1133"/>
                                      </a:lnTo>
                                      <a:lnTo>
                                        <a:pt x="2571" y="1126"/>
                                      </a:lnTo>
                                      <a:lnTo>
                                        <a:pt x="2574" y="1123"/>
                                      </a:lnTo>
                                      <a:lnTo>
                                        <a:pt x="2579" y="1118"/>
                                      </a:lnTo>
                                      <a:lnTo>
                                        <a:pt x="2585" y="1109"/>
                                      </a:lnTo>
                                      <a:lnTo>
                                        <a:pt x="2592" y="1103"/>
                                      </a:lnTo>
                                      <a:lnTo>
                                        <a:pt x="2611" y="1094"/>
                                      </a:lnTo>
                                      <a:lnTo>
                                        <a:pt x="2631" y="1093"/>
                                      </a:lnTo>
                                      <a:lnTo>
                                        <a:pt x="2646" y="1083"/>
                                      </a:lnTo>
                                      <a:lnTo>
                                        <a:pt x="2649" y="1079"/>
                                      </a:lnTo>
                                      <a:lnTo>
                                        <a:pt x="2649" y="1071"/>
                                      </a:lnTo>
                                      <a:lnTo>
                                        <a:pt x="2640" y="1069"/>
                                      </a:lnTo>
                                      <a:lnTo>
                                        <a:pt x="2635" y="1071"/>
                                      </a:lnTo>
                                      <a:lnTo>
                                        <a:pt x="2634" y="1074"/>
                                      </a:lnTo>
                                      <a:lnTo>
                                        <a:pt x="2634" y="1071"/>
                                      </a:lnTo>
                                      <a:lnTo>
                                        <a:pt x="2634" y="1065"/>
                                      </a:lnTo>
                                      <a:lnTo>
                                        <a:pt x="2639" y="1061"/>
                                      </a:lnTo>
                                      <a:lnTo>
                                        <a:pt x="2640" y="1056"/>
                                      </a:lnTo>
                                      <a:lnTo>
                                        <a:pt x="2645" y="1053"/>
                                      </a:lnTo>
                                      <a:lnTo>
                                        <a:pt x="2641" y="1048"/>
                                      </a:lnTo>
                                      <a:lnTo>
                                        <a:pt x="2625" y="1042"/>
                                      </a:lnTo>
                                      <a:lnTo>
                                        <a:pt x="2639" y="1042"/>
                                      </a:lnTo>
                                      <a:lnTo>
                                        <a:pt x="2645" y="1037"/>
                                      </a:lnTo>
                                      <a:lnTo>
                                        <a:pt x="2647" y="1043"/>
                                      </a:lnTo>
                                      <a:lnTo>
                                        <a:pt x="2651" y="1043"/>
                                      </a:lnTo>
                                      <a:lnTo>
                                        <a:pt x="2655" y="1048"/>
                                      </a:lnTo>
                                      <a:lnTo>
                                        <a:pt x="2665" y="1048"/>
                                      </a:lnTo>
                                      <a:lnTo>
                                        <a:pt x="2671" y="1044"/>
                                      </a:lnTo>
                                      <a:lnTo>
                                        <a:pt x="2679" y="1032"/>
                                      </a:lnTo>
                                      <a:lnTo>
                                        <a:pt x="2686" y="1028"/>
                                      </a:lnTo>
                                      <a:lnTo>
                                        <a:pt x="2686" y="1020"/>
                                      </a:lnTo>
                                      <a:lnTo>
                                        <a:pt x="2684" y="1013"/>
                                      </a:lnTo>
                                      <a:lnTo>
                                        <a:pt x="2679" y="1007"/>
                                      </a:lnTo>
                                      <a:lnTo>
                                        <a:pt x="2674" y="1012"/>
                                      </a:lnTo>
                                      <a:lnTo>
                                        <a:pt x="2670" y="1023"/>
                                      </a:lnTo>
                                      <a:lnTo>
                                        <a:pt x="2670" y="1023"/>
                                      </a:lnTo>
                                      <a:lnTo>
                                        <a:pt x="2667" y="1018"/>
                                      </a:lnTo>
                                      <a:lnTo>
                                        <a:pt x="2666" y="1006"/>
                                      </a:lnTo>
                                      <a:lnTo>
                                        <a:pt x="2641" y="1010"/>
                                      </a:lnTo>
                                      <a:lnTo>
                                        <a:pt x="2635" y="1008"/>
                                      </a:lnTo>
                                      <a:lnTo>
                                        <a:pt x="2634" y="1001"/>
                                      </a:lnTo>
                                      <a:lnTo>
                                        <a:pt x="2634" y="986"/>
                                      </a:lnTo>
                                      <a:lnTo>
                                        <a:pt x="2635" y="984"/>
                                      </a:lnTo>
                                      <a:lnTo>
                                        <a:pt x="2639" y="997"/>
                                      </a:lnTo>
                                      <a:lnTo>
                                        <a:pt x="2643" y="1000"/>
                                      </a:lnTo>
                                      <a:lnTo>
                                        <a:pt x="2647" y="1000"/>
                                      </a:lnTo>
                                      <a:lnTo>
                                        <a:pt x="2662" y="991"/>
                                      </a:lnTo>
                                      <a:lnTo>
                                        <a:pt x="2666" y="993"/>
                                      </a:lnTo>
                                      <a:lnTo>
                                        <a:pt x="2666" y="989"/>
                                      </a:lnTo>
                                      <a:lnTo>
                                        <a:pt x="2672" y="991"/>
                                      </a:lnTo>
                                      <a:lnTo>
                                        <a:pt x="2678" y="991"/>
                                      </a:lnTo>
                                      <a:lnTo>
                                        <a:pt x="2682" y="999"/>
                                      </a:lnTo>
                                      <a:lnTo>
                                        <a:pt x="2682" y="997"/>
                                      </a:lnTo>
                                      <a:lnTo>
                                        <a:pt x="2679" y="990"/>
                                      </a:lnTo>
                                      <a:lnTo>
                                        <a:pt x="2677" y="984"/>
                                      </a:lnTo>
                                      <a:lnTo>
                                        <a:pt x="2674" y="975"/>
                                      </a:lnTo>
                                      <a:lnTo>
                                        <a:pt x="2673" y="973"/>
                                      </a:lnTo>
                                      <a:lnTo>
                                        <a:pt x="2676" y="957"/>
                                      </a:lnTo>
                                      <a:lnTo>
                                        <a:pt x="2674" y="943"/>
                                      </a:lnTo>
                                      <a:lnTo>
                                        <a:pt x="2657" y="938"/>
                                      </a:lnTo>
                                      <a:lnTo>
                                        <a:pt x="2655" y="940"/>
                                      </a:lnTo>
                                      <a:lnTo>
                                        <a:pt x="2654" y="942"/>
                                      </a:lnTo>
                                      <a:lnTo>
                                        <a:pt x="2647" y="940"/>
                                      </a:lnTo>
                                      <a:lnTo>
                                        <a:pt x="2643" y="936"/>
                                      </a:lnTo>
                                      <a:lnTo>
                                        <a:pt x="2643" y="931"/>
                                      </a:lnTo>
                                      <a:lnTo>
                                        <a:pt x="2652" y="931"/>
                                      </a:lnTo>
                                      <a:lnTo>
                                        <a:pt x="2657" y="929"/>
                                      </a:lnTo>
                                      <a:lnTo>
                                        <a:pt x="2656" y="925"/>
                                      </a:lnTo>
                                      <a:lnTo>
                                        <a:pt x="2651" y="923"/>
                                      </a:lnTo>
                                      <a:lnTo>
                                        <a:pt x="2649" y="916"/>
                                      </a:lnTo>
                                      <a:lnTo>
                                        <a:pt x="2649" y="913"/>
                                      </a:lnTo>
                                      <a:lnTo>
                                        <a:pt x="2654" y="910"/>
                                      </a:lnTo>
                                      <a:lnTo>
                                        <a:pt x="2657" y="910"/>
                                      </a:lnTo>
                                      <a:lnTo>
                                        <a:pt x="2654" y="903"/>
                                      </a:lnTo>
                                      <a:lnTo>
                                        <a:pt x="2649" y="899"/>
                                      </a:lnTo>
                                      <a:lnTo>
                                        <a:pt x="2647" y="892"/>
                                      </a:lnTo>
                                      <a:lnTo>
                                        <a:pt x="2647" y="891"/>
                                      </a:lnTo>
                                      <a:lnTo>
                                        <a:pt x="2651" y="889"/>
                                      </a:lnTo>
                                      <a:lnTo>
                                        <a:pt x="2654" y="877"/>
                                      </a:lnTo>
                                      <a:lnTo>
                                        <a:pt x="2654" y="871"/>
                                      </a:lnTo>
                                      <a:lnTo>
                                        <a:pt x="2647" y="864"/>
                                      </a:lnTo>
                                      <a:lnTo>
                                        <a:pt x="2635" y="857"/>
                                      </a:lnTo>
                                      <a:lnTo>
                                        <a:pt x="2625" y="855"/>
                                      </a:lnTo>
                                      <a:lnTo>
                                        <a:pt x="2616" y="846"/>
                                      </a:lnTo>
                                      <a:lnTo>
                                        <a:pt x="2598" y="838"/>
                                      </a:lnTo>
                                      <a:lnTo>
                                        <a:pt x="2597" y="835"/>
                                      </a:lnTo>
                                      <a:lnTo>
                                        <a:pt x="2597" y="832"/>
                                      </a:lnTo>
                                      <a:lnTo>
                                        <a:pt x="2600" y="825"/>
                                      </a:lnTo>
                                      <a:lnTo>
                                        <a:pt x="2604" y="824"/>
                                      </a:lnTo>
                                      <a:lnTo>
                                        <a:pt x="2604" y="827"/>
                                      </a:lnTo>
                                      <a:lnTo>
                                        <a:pt x="2601" y="833"/>
                                      </a:lnTo>
                                      <a:lnTo>
                                        <a:pt x="2603" y="835"/>
                                      </a:lnTo>
                                      <a:lnTo>
                                        <a:pt x="2611" y="837"/>
                                      </a:lnTo>
                                      <a:lnTo>
                                        <a:pt x="2622" y="843"/>
                                      </a:lnTo>
                                      <a:lnTo>
                                        <a:pt x="2628" y="843"/>
                                      </a:lnTo>
                                      <a:lnTo>
                                        <a:pt x="2631" y="846"/>
                                      </a:lnTo>
                                      <a:lnTo>
                                        <a:pt x="2639" y="849"/>
                                      </a:lnTo>
                                      <a:lnTo>
                                        <a:pt x="2644" y="854"/>
                                      </a:lnTo>
                                      <a:lnTo>
                                        <a:pt x="2651" y="857"/>
                                      </a:lnTo>
                                      <a:lnTo>
                                        <a:pt x="2646" y="841"/>
                                      </a:lnTo>
                                      <a:lnTo>
                                        <a:pt x="2640" y="835"/>
                                      </a:lnTo>
                                      <a:lnTo>
                                        <a:pt x="2645" y="834"/>
                                      </a:lnTo>
                                      <a:lnTo>
                                        <a:pt x="2645" y="833"/>
                                      </a:lnTo>
                                      <a:lnTo>
                                        <a:pt x="2643" y="828"/>
                                      </a:lnTo>
                                      <a:lnTo>
                                        <a:pt x="2641" y="816"/>
                                      </a:lnTo>
                                      <a:lnTo>
                                        <a:pt x="2644" y="790"/>
                                      </a:lnTo>
                                      <a:lnTo>
                                        <a:pt x="2641" y="781"/>
                                      </a:lnTo>
                                      <a:lnTo>
                                        <a:pt x="2649" y="778"/>
                                      </a:lnTo>
                                      <a:lnTo>
                                        <a:pt x="2662" y="767"/>
                                      </a:lnTo>
                                      <a:lnTo>
                                        <a:pt x="2666" y="760"/>
                                      </a:lnTo>
                                      <a:lnTo>
                                        <a:pt x="2668" y="755"/>
                                      </a:lnTo>
                                      <a:lnTo>
                                        <a:pt x="2671" y="755"/>
                                      </a:lnTo>
                                      <a:lnTo>
                                        <a:pt x="2673" y="758"/>
                                      </a:lnTo>
                                      <a:lnTo>
                                        <a:pt x="2674" y="760"/>
                                      </a:lnTo>
                                      <a:lnTo>
                                        <a:pt x="2672" y="767"/>
                                      </a:lnTo>
                                      <a:lnTo>
                                        <a:pt x="2670" y="770"/>
                                      </a:lnTo>
                                      <a:lnTo>
                                        <a:pt x="2665" y="773"/>
                                      </a:lnTo>
                                      <a:lnTo>
                                        <a:pt x="2661" y="778"/>
                                      </a:lnTo>
                                      <a:lnTo>
                                        <a:pt x="2661" y="782"/>
                                      </a:lnTo>
                                      <a:lnTo>
                                        <a:pt x="2663" y="789"/>
                                      </a:lnTo>
                                      <a:lnTo>
                                        <a:pt x="2662" y="792"/>
                                      </a:lnTo>
                                      <a:lnTo>
                                        <a:pt x="2655" y="801"/>
                                      </a:lnTo>
                                      <a:lnTo>
                                        <a:pt x="2656" y="803"/>
                                      </a:lnTo>
                                      <a:lnTo>
                                        <a:pt x="2662" y="803"/>
                                      </a:lnTo>
                                      <a:lnTo>
                                        <a:pt x="2663" y="806"/>
                                      </a:lnTo>
                                      <a:lnTo>
                                        <a:pt x="2663" y="812"/>
                                      </a:lnTo>
                                      <a:lnTo>
                                        <a:pt x="2663" y="821"/>
                                      </a:lnTo>
                                      <a:lnTo>
                                        <a:pt x="2660" y="823"/>
                                      </a:lnTo>
                                      <a:lnTo>
                                        <a:pt x="2657" y="827"/>
                                      </a:lnTo>
                                      <a:lnTo>
                                        <a:pt x="2656" y="832"/>
                                      </a:lnTo>
                                      <a:lnTo>
                                        <a:pt x="2657" y="838"/>
                                      </a:lnTo>
                                      <a:lnTo>
                                        <a:pt x="2663" y="845"/>
                                      </a:lnTo>
                                      <a:lnTo>
                                        <a:pt x="2672" y="846"/>
                                      </a:lnTo>
                                      <a:lnTo>
                                        <a:pt x="2676" y="848"/>
                                      </a:lnTo>
                                      <a:lnTo>
                                        <a:pt x="2681" y="859"/>
                                      </a:lnTo>
                                      <a:lnTo>
                                        <a:pt x="2682" y="865"/>
                                      </a:lnTo>
                                      <a:lnTo>
                                        <a:pt x="2683" y="867"/>
                                      </a:lnTo>
                                      <a:lnTo>
                                        <a:pt x="2688" y="870"/>
                                      </a:lnTo>
                                      <a:lnTo>
                                        <a:pt x="2687" y="876"/>
                                      </a:lnTo>
                                      <a:lnTo>
                                        <a:pt x="2682" y="877"/>
                                      </a:lnTo>
                                      <a:lnTo>
                                        <a:pt x="2679" y="881"/>
                                      </a:lnTo>
                                      <a:lnTo>
                                        <a:pt x="2671" y="903"/>
                                      </a:lnTo>
                                      <a:lnTo>
                                        <a:pt x="2671" y="911"/>
                                      </a:lnTo>
                                      <a:lnTo>
                                        <a:pt x="2672" y="923"/>
                                      </a:lnTo>
                                      <a:lnTo>
                                        <a:pt x="2674" y="925"/>
                                      </a:lnTo>
                                      <a:lnTo>
                                        <a:pt x="2679" y="924"/>
                                      </a:lnTo>
                                      <a:lnTo>
                                        <a:pt x="2683" y="921"/>
                                      </a:lnTo>
                                      <a:lnTo>
                                        <a:pt x="2686" y="916"/>
                                      </a:lnTo>
                                      <a:lnTo>
                                        <a:pt x="2693" y="892"/>
                                      </a:lnTo>
                                      <a:lnTo>
                                        <a:pt x="2709" y="862"/>
                                      </a:lnTo>
                                      <a:lnTo>
                                        <a:pt x="2709" y="854"/>
                                      </a:lnTo>
                                      <a:lnTo>
                                        <a:pt x="2717" y="843"/>
                                      </a:lnTo>
                                      <a:lnTo>
                                        <a:pt x="2720" y="834"/>
                                      </a:lnTo>
                                      <a:lnTo>
                                        <a:pt x="2722" y="828"/>
                                      </a:lnTo>
                                      <a:lnTo>
                                        <a:pt x="2717" y="811"/>
                                      </a:lnTo>
                                      <a:lnTo>
                                        <a:pt x="2708" y="796"/>
                                      </a:lnTo>
                                      <a:lnTo>
                                        <a:pt x="2694" y="771"/>
                                      </a:lnTo>
                                      <a:lnTo>
                                        <a:pt x="2692" y="763"/>
                                      </a:lnTo>
                                      <a:lnTo>
                                        <a:pt x="2694" y="757"/>
                                      </a:lnTo>
                                      <a:lnTo>
                                        <a:pt x="2700" y="764"/>
                                      </a:lnTo>
                                      <a:lnTo>
                                        <a:pt x="2708" y="773"/>
                                      </a:lnTo>
                                      <a:lnTo>
                                        <a:pt x="2715" y="775"/>
                                      </a:lnTo>
                                      <a:lnTo>
                                        <a:pt x="2721" y="780"/>
                                      </a:lnTo>
                                      <a:lnTo>
                                        <a:pt x="2732" y="781"/>
                                      </a:lnTo>
                                      <a:lnTo>
                                        <a:pt x="2731" y="795"/>
                                      </a:lnTo>
                                      <a:lnTo>
                                        <a:pt x="2732" y="797"/>
                                      </a:lnTo>
                                      <a:lnTo>
                                        <a:pt x="2740" y="790"/>
                                      </a:lnTo>
                                      <a:lnTo>
                                        <a:pt x="2751" y="773"/>
                                      </a:lnTo>
                                      <a:lnTo>
                                        <a:pt x="2758" y="765"/>
                                      </a:lnTo>
                                      <a:lnTo>
                                        <a:pt x="2762" y="759"/>
                                      </a:lnTo>
                                      <a:lnTo>
                                        <a:pt x="2762" y="754"/>
                                      </a:lnTo>
                                      <a:lnTo>
                                        <a:pt x="2767" y="752"/>
                                      </a:lnTo>
                                      <a:lnTo>
                                        <a:pt x="2769" y="749"/>
                                      </a:lnTo>
                                      <a:lnTo>
                                        <a:pt x="2773" y="730"/>
                                      </a:lnTo>
                                      <a:lnTo>
                                        <a:pt x="2774" y="727"/>
                                      </a:lnTo>
                                      <a:lnTo>
                                        <a:pt x="2776" y="728"/>
                                      </a:lnTo>
                                      <a:lnTo>
                                        <a:pt x="2779" y="727"/>
                                      </a:lnTo>
                                      <a:lnTo>
                                        <a:pt x="2783" y="712"/>
                                      </a:lnTo>
                                      <a:lnTo>
                                        <a:pt x="2784" y="708"/>
                                      </a:lnTo>
                                      <a:lnTo>
                                        <a:pt x="2781" y="703"/>
                                      </a:lnTo>
                                      <a:lnTo>
                                        <a:pt x="2776" y="697"/>
                                      </a:lnTo>
                                      <a:lnTo>
                                        <a:pt x="2769" y="693"/>
                                      </a:lnTo>
                                      <a:lnTo>
                                        <a:pt x="2769" y="690"/>
                                      </a:lnTo>
                                      <a:lnTo>
                                        <a:pt x="2769" y="687"/>
                                      </a:lnTo>
                                      <a:lnTo>
                                        <a:pt x="2773" y="678"/>
                                      </a:lnTo>
                                      <a:lnTo>
                                        <a:pt x="2775" y="674"/>
                                      </a:lnTo>
                                      <a:lnTo>
                                        <a:pt x="2785" y="662"/>
                                      </a:lnTo>
                                      <a:lnTo>
                                        <a:pt x="2790" y="662"/>
                                      </a:lnTo>
                                      <a:lnTo>
                                        <a:pt x="2796" y="652"/>
                                      </a:lnTo>
                                      <a:lnTo>
                                        <a:pt x="2807" y="650"/>
                                      </a:lnTo>
                                      <a:lnTo>
                                        <a:pt x="2819" y="644"/>
                                      </a:lnTo>
                                      <a:lnTo>
                                        <a:pt x="2830" y="641"/>
                                      </a:lnTo>
                                      <a:lnTo>
                                        <a:pt x="2835" y="635"/>
                                      </a:lnTo>
                                      <a:lnTo>
                                        <a:pt x="2843" y="631"/>
                                      </a:lnTo>
                                      <a:lnTo>
                                        <a:pt x="2856" y="634"/>
                                      </a:lnTo>
                                      <a:lnTo>
                                        <a:pt x="2869" y="631"/>
                                      </a:lnTo>
                                      <a:lnTo>
                                        <a:pt x="2894" y="630"/>
                                      </a:lnTo>
                                      <a:lnTo>
                                        <a:pt x="2913" y="625"/>
                                      </a:lnTo>
                                      <a:lnTo>
                                        <a:pt x="2918" y="623"/>
                                      </a:lnTo>
                                      <a:lnTo>
                                        <a:pt x="2923" y="619"/>
                                      </a:lnTo>
                                      <a:lnTo>
                                        <a:pt x="2929" y="604"/>
                                      </a:lnTo>
                                      <a:lnTo>
                                        <a:pt x="2931" y="602"/>
                                      </a:lnTo>
                                      <a:lnTo>
                                        <a:pt x="2936" y="604"/>
                                      </a:lnTo>
                                      <a:lnTo>
                                        <a:pt x="2937" y="614"/>
                                      </a:lnTo>
                                      <a:lnTo>
                                        <a:pt x="2941" y="614"/>
                                      </a:lnTo>
                                      <a:lnTo>
                                        <a:pt x="2948" y="613"/>
                                      </a:lnTo>
                                      <a:lnTo>
                                        <a:pt x="2963" y="604"/>
                                      </a:lnTo>
                                      <a:lnTo>
                                        <a:pt x="2967" y="604"/>
                                      </a:lnTo>
                                      <a:lnTo>
                                        <a:pt x="2969" y="612"/>
                                      </a:lnTo>
                                      <a:lnTo>
                                        <a:pt x="2974" y="613"/>
                                      </a:lnTo>
                                      <a:lnTo>
                                        <a:pt x="2987" y="608"/>
                                      </a:lnTo>
                                      <a:lnTo>
                                        <a:pt x="2993" y="609"/>
                                      </a:lnTo>
                                      <a:lnTo>
                                        <a:pt x="3004" y="602"/>
                                      </a:lnTo>
                                      <a:lnTo>
                                        <a:pt x="3006" y="599"/>
                                      </a:lnTo>
                                      <a:lnTo>
                                        <a:pt x="3004" y="586"/>
                                      </a:lnTo>
                                      <a:lnTo>
                                        <a:pt x="3002" y="583"/>
                                      </a:lnTo>
                                      <a:lnTo>
                                        <a:pt x="3000" y="583"/>
                                      </a:lnTo>
                                      <a:lnTo>
                                        <a:pt x="3000" y="596"/>
                                      </a:lnTo>
                                      <a:lnTo>
                                        <a:pt x="2999" y="599"/>
                                      </a:lnTo>
                                      <a:lnTo>
                                        <a:pt x="2991" y="602"/>
                                      </a:lnTo>
                                      <a:lnTo>
                                        <a:pt x="2982" y="599"/>
                                      </a:lnTo>
                                      <a:lnTo>
                                        <a:pt x="2972" y="593"/>
                                      </a:lnTo>
                                      <a:lnTo>
                                        <a:pt x="2967" y="582"/>
                                      </a:lnTo>
                                      <a:lnTo>
                                        <a:pt x="2963" y="580"/>
                                      </a:lnTo>
                                      <a:lnTo>
                                        <a:pt x="2962" y="569"/>
                                      </a:lnTo>
                                      <a:lnTo>
                                        <a:pt x="2957" y="564"/>
                                      </a:lnTo>
                                      <a:lnTo>
                                        <a:pt x="2948" y="559"/>
                                      </a:lnTo>
                                      <a:lnTo>
                                        <a:pt x="2947" y="558"/>
                                      </a:lnTo>
                                      <a:lnTo>
                                        <a:pt x="2947" y="552"/>
                                      </a:lnTo>
                                      <a:lnTo>
                                        <a:pt x="2950" y="548"/>
                                      </a:lnTo>
                                      <a:lnTo>
                                        <a:pt x="2953" y="547"/>
                                      </a:lnTo>
                                      <a:lnTo>
                                        <a:pt x="2957" y="538"/>
                                      </a:lnTo>
                                      <a:lnTo>
                                        <a:pt x="2962" y="536"/>
                                      </a:lnTo>
                                      <a:lnTo>
                                        <a:pt x="2957" y="528"/>
                                      </a:lnTo>
                                      <a:lnTo>
                                        <a:pt x="2951" y="515"/>
                                      </a:lnTo>
                                      <a:lnTo>
                                        <a:pt x="2956" y="500"/>
                                      </a:lnTo>
                                      <a:lnTo>
                                        <a:pt x="2971" y="488"/>
                                      </a:lnTo>
                                      <a:lnTo>
                                        <a:pt x="2982" y="470"/>
                                      </a:lnTo>
                                      <a:lnTo>
                                        <a:pt x="2987" y="466"/>
                                      </a:lnTo>
                                      <a:lnTo>
                                        <a:pt x="2989" y="455"/>
                                      </a:lnTo>
                                      <a:lnTo>
                                        <a:pt x="2996" y="446"/>
                                      </a:lnTo>
                                      <a:lnTo>
                                        <a:pt x="3005" y="442"/>
                                      </a:lnTo>
                                      <a:lnTo>
                                        <a:pt x="3009" y="443"/>
                                      </a:lnTo>
                                      <a:lnTo>
                                        <a:pt x="3011" y="451"/>
                                      </a:lnTo>
                                      <a:lnTo>
                                        <a:pt x="3014" y="451"/>
                                      </a:lnTo>
                                      <a:lnTo>
                                        <a:pt x="3017" y="447"/>
                                      </a:lnTo>
                                      <a:lnTo>
                                        <a:pt x="3020" y="437"/>
                                      </a:lnTo>
                                      <a:lnTo>
                                        <a:pt x="3022" y="437"/>
                                      </a:lnTo>
                                      <a:lnTo>
                                        <a:pt x="3025" y="441"/>
                                      </a:lnTo>
                                      <a:lnTo>
                                        <a:pt x="3027" y="441"/>
                                      </a:lnTo>
                                      <a:lnTo>
                                        <a:pt x="3032" y="440"/>
                                      </a:lnTo>
                                      <a:lnTo>
                                        <a:pt x="3036" y="432"/>
                                      </a:lnTo>
                                      <a:lnTo>
                                        <a:pt x="3039" y="429"/>
                                      </a:lnTo>
                                      <a:lnTo>
                                        <a:pt x="3045" y="431"/>
                                      </a:lnTo>
                                      <a:lnTo>
                                        <a:pt x="3048" y="430"/>
                                      </a:lnTo>
                                      <a:lnTo>
                                        <a:pt x="3053" y="421"/>
                                      </a:lnTo>
                                      <a:lnTo>
                                        <a:pt x="3054" y="414"/>
                                      </a:lnTo>
                                      <a:lnTo>
                                        <a:pt x="3058" y="408"/>
                                      </a:lnTo>
                                      <a:lnTo>
                                        <a:pt x="3059" y="398"/>
                                      </a:lnTo>
                                      <a:lnTo>
                                        <a:pt x="3065" y="393"/>
                                      </a:lnTo>
                                      <a:lnTo>
                                        <a:pt x="3068" y="392"/>
                                      </a:lnTo>
                                      <a:lnTo>
                                        <a:pt x="3070" y="393"/>
                                      </a:lnTo>
                                      <a:lnTo>
                                        <a:pt x="3071" y="400"/>
                                      </a:lnTo>
                                      <a:lnTo>
                                        <a:pt x="3072" y="405"/>
                                      </a:lnTo>
                                      <a:lnTo>
                                        <a:pt x="3077" y="407"/>
                                      </a:lnTo>
                                      <a:lnTo>
                                        <a:pt x="3082" y="404"/>
                                      </a:lnTo>
                                      <a:lnTo>
                                        <a:pt x="3092" y="412"/>
                                      </a:lnTo>
                                      <a:lnTo>
                                        <a:pt x="3097" y="410"/>
                                      </a:lnTo>
                                      <a:lnTo>
                                        <a:pt x="3100" y="405"/>
                                      </a:lnTo>
                                      <a:lnTo>
                                        <a:pt x="3107" y="399"/>
                                      </a:lnTo>
                                      <a:lnTo>
                                        <a:pt x="3112" y="399"/>
                                      </a:lnTo>
                                      <a:lnTo>
                                        <a:pt x="3118" y="396"/>
                                      </a:lnTo>
                                      <a:lnTo>
                                        <a:pt x="3120" y="389"/>
                                      </a:lnTo>
                                      <a:lnTo>
                                        <a:pt x="3133" y="388"/>
                                      </a:lnTo>
                                      <a:lnTo>
                                        <a:pt x="3136" y="387"/>
                                      </a:lnTo>
                                      <a:lnTo>
                                        <a:pt x="3141" y="383"/>
                                      </a:lnTo>
                                      <a:lnTo>
                                        <a:pt x="3147" y="383"/>
                                      </a:lnTo>
                                      <a:lnTo>
                                        <a:pt x="3151" y="380"/>
                                      </a:lnTo>
                                      <a:lnTo>
                                        <a:pt x="3158" y="380"/>
                                      </a:lnTo>
                                      <a:lnTo>
                                        <a:pt x="3165" y="375"/>
                                      </a:lnTo>
                                      <a:lnTo>
                                        <a:pt x="3166" y="370"/>
                                      </a:lnTo>
                                      <a:lnTo>
                                        <a:pt x="3165" y="3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004" name="Group 283"/>
                          <wpg:cNvGrpSpPr>
                            <a:grpSpLocks noChangeAspect="1"/>
                          </wpg:cNvGrpSpPr>
                          <wpg:grpSpPr>
                            <a:xfrm>
                              <a:off x="2304256" y="1268760"/>
                              <a:ext cx="1538288" cy="1622426"/>
                              <a:chOff x="969" y="960"/>
                              <a:chExt cx="969" cy="1022"/>
                            </a:xfrm>
                            <a:grpFill/>
                          </wpg:grpSpPr>
                          <wps:wsp>
                            <wps:cNvPr id="1005" name="Freeform 28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903" y="1791"/>
                                <a:ext cx="1" cy="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0"/>
                                  </a:cxn>
                                  <a:cxn ang="0">
                                    <a:pos x="0" y="1"/>
                                  </a:cxn>
                                  <a:cxn ang="0">
                                    <a:pos x="3" y="2"/>
                                  </a:cxn>
                                  <a:cxn ang="0">
                                    <a:pos x="0" y="0"/>
                                  </a:cxn>
                                </a:cxnLst>
                                <a:rect l="0" t="0" r="r" b="b"/>
                                <a:pathLst>
                                  <a:path w="3" h="2">
                                    <a:moveTo>
                                      <a:pt x="0" y="0"/>
                                    </a:moveTo>
                                    <a:lnTo>
                                      <a:pt x="0" y="1"/>
                                    </a:lnTo>
                                    <a:lnTo>
                                      <a:pt x="3" y="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06" name="Freeform 28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865" y="1826"/>
                                <a:ext cx="73" cy="8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7" y="25"/>
                                  </a:cxn>
                                  <a:cxn ang="0">
                                    <a:pos x="138" y="43"/>
                                  </a:cxn>
                                  <a:cxn ang="0">
                                    <a:pos x="129" y="52"/>
                                  </a:cxn>
                                  <a:cxn ang="0">
                                    <a:pos x="120" y="75"/>
                                  </a:cxn>
                                  <a:cxn ang="0">
                                    <a:pos x="115" y="89"/>
                                  </a:cxn>
                                  <a:cxn ang="0">
                                    <a:pos x="103" y="121"/>
                                  </a:cxn>
                                  <a:cxn ang="0">
                                    <a:pos x="92" y="139"/>
                                  </a:cxn>
                                  <a:cxn ang="0">
                                    <a:pos x="82" y="178"/>
                                  </a:cxn>
                                  <a:cxn ang="0">
                                    <a:pos x="65" y="193"/>
                                  </a:cxn>
                                  <a:cxn ang="0">
                                    <a:pos x="71" y="208"/>
                                  </a:cxn>
                                  <a:cxn ang="0">
                                    <a:pos x="71" y="221"/>
                                  </a:cxn>
                                  <a:cxn ang="0">
                                    <a:pos x="31" y="259"/>
                                  </a:cxn>
                                  <a:cxn ang="0">
                                    <a:pos x="11" y="263"/>
                                  </a:cxn>
                                  <a:cxn ang="0">
                                    <a:pos x="44" y="267"/>
                                  </a:cxn>
                                  <a:cxn ang="0">
                                    <a:pos x="1" y="318"/>
                                  </a:cxn>
                                  <a:cxn ang="0">
                                    <a:pos x="18" y="344"/>
                                  </a:cxn>
                                  <a:cxn ang="0">
                                    <a:pos x="90" y="338"/>
                                  </a:cxn>
                                  <a:cxn ang="0">
                                    <a:pos x="141" y="343"/>
                                  </a:cxn>
                                  <a:cxn ang="0">
                                    <a:pos x="180" y="329"/>
                                  </a:cxn>
                                  <a:cxn ang="0">
                                    <a:pos x="194" y="339"/>
                                  </a:cxn>
                                  <a:cxn ang="0">
                                    <a:pos x="187" y="350"/>
                                  </a:cxn>
                                  <a:cxn ang="0">
                                    <a:pos x="221" y="336"/>
                                  </a:cxn>
                                  <a:cxn ang="0">
                                    <a:pos x="248" y="343"/>
                                  </a:cxn>
                                  <a:cxn ang="0">
                                    <a:pos x="212" y="380"/>
                                  </a:cxn>
                                  <a:cxn ang="0">
                                    <a:pos x="189" y="397"/>
                                  </a:cxn>
                                  <a:cxn ang="0">
                                    <a:pos x="224" y="392"/>
                                  </a:cxn>
                                  <a:cxn ang="0">
                                    <a:pos x="264" y="354"/>
                                  </a:cxn>
                                  <a:cxn ang="0">
                                    <a:pos x="289" y="315"/>
                                  </a:cxn>
                                  <a:cxn ang="0">
                                    <a:pos x="297" y="361"/>
                                  </a:cxn>
                                  <a:cxn ang="0">
                                    <a:pos x="294" y="403"/>
                                  </a:cxn>
                                  <a:cxn ang="0">
                                    <a:pos x="314" y="392"/>
                                  </a:cxn>
                                  <a:cxn ang="0">
                                    <a:pos x="320" y="420"/>
                                  </a:cxn>
                                  <a:cxn ang="0">
                                    <a:pos x="351" y="396"/>
                                  </a:cxn>
                                  <a:cxn ang="0">
                                    <a:pos x="362" y="332"/>
                                  </a:cxn>
                                  <a:cxn ang="0">
                                    <a:pos x="339" y="347"/>
                                  </a:cxn>
                                  <a:cxn ang="0">
                                    <a:pos x="348" y="306"/>
                                  </a:cxn>
                                  <a:cxn ang="0">
                                    <a:pos x="332" y="307"/>
                                  </a:cxn>
                                  <a:cxn ang="0">
                                    <a:pos x="313" y="337"/>
                                  </a:cxn>
                                  <a:cxn ang="0">
                                    <a:pos x="307" y="320"/>
                                  </a:cxn>
                                  <a:cxn ang="0">
                                    <a:pos x="307" y="300"/>
                                  </a:cxn>
                                  <a:cxn ang="0">
                                    <a:pos x="326" y="274"/>
                                  </a:cxn>
                                  <a:cxn ang="0">
                                    <a:pos x="340" y="254"/>
                                  </a:cxn>
                                  <a:cxn ang="0">
                                    <a:pos x="293" y="272"/>
                                  </a:cxn>
                                  <a:cxn ang="0">
                                    <a:pos x="304" y="247"/>
                                  </a:cxn>
                                  <a:cxn ang="0">
                                    <a:pos x="300" y="226"/>
                                  </a:cxn>
                                  <a:cxn ang="0">
                                    <a:pos x="318" y="197"/>
                                  </a:cxn>
                                  <a:cxn ang="0">
                                    <a:pos x="275" y="192"/>
                                  </a:cxn>
                                  <a:cxn ang="0">
                                    <a:pos x="218" y="204"/>
                                  </a:cxn>
                                  <a:cxn ang="0">
                                    <a:pos x="218" y="184"/>
                                  </a:cxn>
                                  <a:cxn ang="0">
                                    <a:pos x="189" y="184"/>
                                  </a:cxn>
                                  <a:cxn ang="0">
                                    <a:pos x="191" y="157"/>
                                  </a:cxn>
                                  <a:cxn ang="0">
                                    <a:pos x="176" y="144"/>
                                  </a:cxn>
                                  <a:cxn ang="0">
                                    <a:pos x="162" y="148"/>
                                  </a:cxn>
                                  <a:cxn ang="0">
                                    <a:pos x="137" y="161"/>
                                  </a:cxn>
                                  <a:cxn ang="0">
                                    <a:pos x="153" y="122"/>
                                  </a:cxn>
                                  <a:cxn ang="0">
                                    <a:pos x="172" y="81"/>
                                  </a:cxn>
                                  <a:cxn ang="0">
                                    <a:pos x="176" y="71"/>
                                  </a:cxn>
                                  <a:cxn ang="0">
                                    <a:pos x="185" y="33"/>
                                  </a:cxn>
                                  <a:cxn ang="0">
                                    <a:pos x="207" y="8"/>
                                  </a:cxn>
                                  <a:cxn ang="0">
                                    <a:pos x="194" y="5"/>
                                  </a:cxn>
                                </a:cxnLst>
                                <a:rect l="0" t="0" r="r" b="b"/>
                                <a:pathLst>
                                  <a:path w="362" h="420">
                                    <a:moveTo>
                                      <a:pt x="170" y="11"/>
                                    </a:moveTo>
                                    <a:lnTo>
                                      <a:pt x="159" y="16"/>
                                    </a:lnTo>
                                    <a:lnTo>
                                      <a:pt x="147" y="25"/>
                                    </a:lnTo>
                                    <a:lnTo>
                                      <a:pt x="144" y="33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38" y="43"/>
                                    </a:lnTo>
                                    <a:lnTo>
                                      <a:pt x="135" y="46"/>
                                    </a:lnTo>
                                    <a:lnTo>
                                      <a:pt x="135" y="48"/>
                                    </a:lnTo>
                                    <a:lnTo>
                                      <a:pt x="129" y="52"/>
                                    </a:lnTo>
                                    <a:lnTo>
                                      <a:pt x="127" y="60"/>
                                    </a:lnTo>
                                    <a:lnTo>
                                      <a:pt x="126" y="68"/>
                                    </a:lnTo>
                                    <a:lnTo>
                                      <a:pt x="120" y="75"/>
                                    </a:lnTo>
                                    <a:lnTo>
                                      <a:pt x="111" y="78"/>
                                    </a:lnTo>
                                    <a:lnTo>
                                      <a:pt x="106" y="83"/>
                                    </a:lnTo>
                                    <a:lnTo>
                                      <a:pt x="115" y="89"/>
                                    </a:lnTo>
                                    <a:lnTo>
                                      <a:pt x="109" y="96"/>
                                    </a:lnTo>
                                    <a:lnTo>
                                      <a:pt x="103" y="119"/>
                                    </a:lnTo>
                                    <a:lnTo>
                                      <a:pt x="103" y="121"/>
                                    </a:lnTo>
                                    <a:lnTo>
                                      <a:pt x="110" y="128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2" y="139"/>
                                    </a:lnTo>
                                    <a:lnTo>
                                      <a:pt x="81" y="164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2" y="178"/>
                                    </a:lnTo>
                                    <a:lnTo>
                                      <a:pt x="82" y="182"/>
                                    </a:lnTo>
                                    <a:lnTo>
                                      <a:pt x="73" y="182"/>
                                    </a:lnTo>
                                    <a:lnTo>
                                      <a:pt x="65" y="193"/>
                                    </a:lnTo>
                                    <a:lnTo>
                                      <a:pt x="61" y="202"/>
                                    </a:lnTo>
                                    <a:lnTo>
                                      <a:pt x="63" y="207"/>
                                    </a:lnTo>
                                    <a:lnTo>
                                      <a:pt x="71" y="208"/>
                                    </a:lnTo>
                                    <a:lnTo>
                                      <a:pt x="71" y="210"/>
                                    </a:lnTo>
                                    <a:lnTo>
                                      <a:pt x="68" y="215"/>
                                    </a:lnTo>
                                    <a:lnTo>
                                      <a:pt x="71" y="221"/>
                                    </a:lnTo>
                                    <a:lnTo>
                                      <a:pt x="52" y="219"/>
                                    </a:lnTo>
                                    <a:lnTo>
                                      <a:pt x="39" y="254"/>
                                    </a:lnTo>
                                    <a:lnTo>
                                      <a:pt x="31" y="259"/>
                                    </a:lnTo>
                                    <a:lnTo>
                                      <a:pt x="27" y="252"/>
                                    </a:lnTo>
                                    <a:lnTo>
                                      <a:pt x="19" y="257"/>
                                    </a:lnTo>
                                    <a:lnTo>
                                      <a:pt x="11" y="263"/>
                                    </a:lnTo>
                                    <a:lnTo>
                                      <a:pt x="11" y="267"/>
                                    </a:lnTo>
                                    <a:lnTo>
                                      <a:pt x="33" y="264"/>
                                    </a:lnTo>
                                    <a:lnTo>
                                      <a:pt x="44" y="267"/>
                                    </a:lnTo>
                                    <a:lnTo>
                                      <a:pt x="47" y="274"/>
                                    </a:lnTo>
                                    <a:lnTo>
                                      <a:pt x="18" y="300"/>
                                    </a:lnTo>
                                    <a:lnTo>
                                      <a:pt x="1" y="318"/>
                                    </a:lnTo>
                                    <a:lnTo>
                                      <a:pt x="0" y="332"/>
                                    </a:lnTo>
                                    <a:lnTo>
                                      <a:pt x="4" y="342"/>
                                    </a:lnTo>
                                    <a:lnTo>
                                      <a:pt x="18" y="344"/>
                                    </a:lnTo>
                                    <a:lnTo>
                                      <a:pt x="38" y="339"/>
                                    </a:lnTo>
                                    <a:lnTo>
                                      <a:pt x="68" y="334"/>
                                    </a:lnTo>
                                    <a:lnTo>
                                      <a:pt x="90" y="338"/>
                                    </a:lnTo>
                                    <a:lnTo>
                                      <a:pt x="103" y="338"/>
                                    </a:lnTo>
                                    <a:lnTo>
                                      <a:pt x="113" y="342"/>
                                    </a:lnTo>
                                    <a:lnTo>
                                      <a:pt x="141" y="343"/>
                                    </a:lnTo>
                                    <a:lnTo>
                                      <a:pt x="156" y="339"/>
                                    </a:lnTo>
                                    <a:lnTo>
                                      <a:pt x="173" y="337"/>
                                    </a:lnTo>
                                    <a:lnTo>
                                      <a:pt x="180" y="329"/>
                                    </a:lnTo>
                                    <a:lnTo>
                                      <a:pt x="196" y="322"/>
                                    </a:lnTo>
                                    <a:lnTo>
                                      <a:pt x="194" y="332"/>
                                    </a:lnTo>
                                    <a:lnTo>
                                      <a:pt x="194" y="339"/>
                                    </a:lnTo>
                                    <a:lnTo>
                                      <a:pt x="179" y="345"/>
                                    </a:lnTo>
                                    <a:lnTo>
                                      <a:pt x="176" y="350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9" y="354"/>
                                    </a:lnTo>
                                    <a:lnTo>
                                      <a:pt x="211" y="352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9" y="339"/>
                                    </a:lnTo>
                                    <a:lnTo>
                                      <a:pt x="244" y="339"/>
                                    </a:lnTo>
                                    <a:lnTo>
                                      <a:pt x="248" y="343"/>
                                    </a:lnTo>
                                    <a:lnTo>
                                      <a:pt x="235" y="352"/>
                                    </a:lnTo>
                                    <a:lnTo>
                                      <a:pt x="224" y="361"/>
                                    </a:lnTo>
                                    <a:lnTo>
                                      <a:pt x="212" y="380"/>
                                    </a:lnTo>
                                    <a:lnTo>
                                      <a:pt x="199" y="383"/>
                                    </a:lnTo>
                                    <a:lnTo>
                                      <a:pt x="191" y="387"/>
                                    </a:lnTo>
                                    <a:lnTo>
                                      <a:pt x="189" y="397"/>
                                    </a:lnTo>
                                    <a:lnTo>
                                      <a:pt x="200" y="399"/>
                                    </a:lnTo>
                                    <a:lnTo>
                                      <a:pt x="213" y="397"/>
                                    </a:lnTo>
                                    <a:lnTo>
                                      <a:pt x="224" y="392"/>
                                    </a:lnTo>
                                    <a:lnTo>
                                      <a:pt x="234" y="376"/>
                                    </a:lnTo>
                                    <a:lnTo>
                                      <a:pt x="248" y="360"/>
                                    </a:lnTo>
                                    <a:lnTo>
                                      <a:pt x="264" y="354"/>
                                    </a:lnTo>
                                    <a:lnTo>
                                      <a:pt x="267" y="356"/>
                                    </a:lnTo>
                                    <a:lnTo>
                                      <a:pt x="281" y="315"/>
                                    </a:lnTo>
                                    <a:lnTo>
                                      <a:pt x="289" y="315"/>
                                    </a:lnTo>
                                    <a:lnTo>
                                      <a:pt x="291" y="327"/>
                                    </a:lnTo>
                                    <a:lnTo>
                                      <a:pt x="294" y="344"/>
                                    </a:lnTo>
                                    <a:lnTo>
                                      <a:pt x="297" y="361"/>
                                    </a:lnTo>
                                    <a:lnTo>
                                      <a:pt x="289" y="382"/>
                                    </a:lnTo>
                                    <a:lnTo>
                                      <a:pt x="287" y="401"/>
                                    </a:lnTo>
                                    <a:lnTo>
                                      <a:pt x="294" y="403"/>
                                    </a:lnTo>
                                    <a:lnTo>
                                      <a:pt x="314" y="376"/>
                                    </a:lnTo>
                                    <a:lnTo>
                                      <a:pt x="319" y="380"/>
                                    </a:lnTo>
                                    <a:lnTo>
                                      <a:pt x="314" y="392"/>
                                    </a:lnTo>
                                    <a:lnTo>
                                      <a:pt x="315" y="402"/>
                                    </a:lnTo>
                                    <a:lnTo>
                                      <a:pt x="315" y="412"/>
                                    </a:lnTo>
                                    <a:lnTo>
                                      <a:pt x="320" y="420"/>
                                    </a:lnTo>
                                    <a:lnTo>
                                      <a:pt x="330" y="412"/>
                                    </a:lnTo>
                                    <a:lnTo>
                                      <a:pt x="343" y="414"/>
                                    </a:lnTo>
                                    <a:lnTo>
                                      <a:pt x="351" y="396"/>
                                    </a:lnTo>
                                    <a:lnTo>
                                      <a:pt x="356" y="372"/>
                                    </a:lnTo>
                                    <a:lnTo>
                                      <a:pt x="362" y="354"/>
                                    </a:lnTo>
                                    <a:lnTo>
                                      <a:pt x="362" y="332"/>
                                    </a:lnTo>
                                    <a:lnTo>
                                      <a:pt x="357" y="329"/>
                                    </a:lnTo>
                                    <a:lnTo>
                                      <a:pt x="343" y="353"/>
                                    </a:lnTo>
                                    <a:lnTo>
                                      <a:pt x="339" y="347"/>
                                    </a:lnTo>
                                    <a:lnTo>
                                      <a:pt x="339" y="332"/>
                                    </a:lnTo>
                                    <a:lnTo>
                                      <a:pt x="343" y="317"/>
                                    </a:lnTo>
                                    <a:lnTo>
                                      <a:pt x="348" y="306"/>
                                    </a:lnTo>
                                    <a:lnTo>
                                      <a:pt x="353" y="301"/>
                                    </a:lnTo>
                                    <a:lnTo>
                                      <a:pt x="353" y="293"/>
                                    </a:lnTo>
                                    <a:lnTo>
                                      <a:pt x="332" y="307"/>
                                    </a:lnTo>
                                    <a:lnTo>
                                      <a:pt x="324" y="323"/>
                                    </a:lnTo>
                                    <a:lnTo>
                                      <a:pt x="319" y="337"/>
                                    </a:lnTo>
                                    <a:lnTo>
                                      <a:pt x="313" y="337"/>
                                    </a:lnTo>
                                    <a:lnTo>
                                      <a:pt x="307" y="333"/>
                                    </a:lnTo>
                                    <a:lnTo>
                                      <a:pt x="304" y="327"/>
                                    </a:lnTo>
                                    <a:lnTo>
                                      <a:pt x="307" y="320"/>
                                    </a:lnTo>
                                    <a:lnTo>
                                      <a:pt x="310" y="306"/>
                                    </a:lnTo>
                                    <a:lnTo>
                                      <a:pt x="308" y="305"/>
                                    </a:lnTo>
                                    <a:lnTo>
                                      <a:pt x="307" y="300"/>
                                    </a:lnTo>
                                    <a:lnTo>
                                      <a:pt x="298" y="291"/>
                                    </a:lnTo>
                                    <a:lnTo>
                                      <a:pt x="319" y="284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336" y="270"/>
                                    </a:lnTo>
                                    <a:lnTo>
                                      <a:pt x="342" y="259"/>
                                    </a:lnTo>
                                    <a:lnTo>
                                      <a:pt x="340" y="254"/>
                                    </a:lnTo>
                                    <a:lnTo>
                                      <a:pt x="314" y="267"/>
                                    </a:lnTo>
                                    <a:lnTo>
                                      <a:pt x="308" y="266"/>
                                    </a:lnTo>
                                    <a:lnTo>
                                      <a:pt x="293" y="272"/>
                                    </a:lnTo>
                                    <a:lnTo>
                                      <a:pt x="291" y="268"/>
                                    </a:lnTo>
                                    <a:lnTo>
                                      <a:pt x="297" y="259"/>
                                    </a:lnTo>
                                    <a:lnTo>
                                      <a:pt x="304" y="247"/>
                                    </a:lnTo>
                                    <a:lnTo>
                                      <a:pt x="300" y="242"/>
                                    </a:lnTo>
                                    <a:lnTo>
                                      <a:pt x="294" y="241"/>
                                    </a:lnTo>
                                    <a:lnTo>
                                      <a:pt x="300" y="226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19" y="202"/>
                                    </a:lnTo>
                                    <a:lnTo>
                                      <a:pt x="318" y="197"/>
                                    </a:lnTo>
                                    <a:lnTo>
                                      <a:pt x="313" y="196"/>
                                    </a:lnTo>
                                    <a:lnTo>
                                      <a:pt x="293" y="189"/>
                                    </a:lnTo>
                                    <a:lnTo>
                                      <a:pt x="275" y="192"/>
                                    </a:lnTo>
                                    <a:lnTo>
                                      <a:pt x="267" y="184"/>
                                    </a:lnTo>
                                    <a:lnTo>
                                      <a:pt x="229" y="203"/>
                                    </a:lnTo>
                                    <a:lnTo>
                                      <a:pt x="218" y="204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9" y="178"/>
                                    </a:lnTo>
                                    <a:lnTo>
                                      <a:pt x="218" y="184"/>
                                    </a:lnTo>
                                    <a:lnTo>
                                      <a:pt x="216" y="189"/>
                                    </a:lnTo>
                                    <a:lnTo>
                                      <a:pt x="210" y="186"/>
                                    </a:lnTo>
                                    <a:lnTo>
                                      <a:pt x="189" y="184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79" y="168"/>
                                    </a:lnTo>
                                    <a:lnTo>
                                      <a:pt x="191" y="157"/>
                                    </a:lnTo>
                                    <a:lnTo>
                                      <a:pt x="210" y="149"/>
                                    </a:lnTo>
                                    <a:lnTo>
                                      <a:pt x="202" y="145"/>
                                    </a:lnTo>
                                    <a:lnTo>
                                      <a:pt x="176" y="144"/>
                                    </a:lnTo>
                                    <a:lnTo>
                                      <a:pt x="179" y="132"/>
                                    </a:lnTo>
                                    <a:lnTo>
                                      <a:pt x="172" y="132"/>
                                    </a:lnTo>
                                    <a:lnTo>
                                      <a:pt x="162" y="148"/>
                                    </a:lnTo>
                                    <a:lnTo>
                                      <a:pt x="149" y="159"/>
                                    </a:lnTo>
                                    <a:lnTo>
                                      <a:pt x="142" y="173"/>
                                    </a:lnTo>
                                    <a:lnTo>
                                      <a:pt x="137" y="161"/>
                                    </a:lnTo>
                                    <a:lnTo>
                                      <a:pt x="142" y="149"/>
                                    </a:lnTo>
                                    <a:lnTo>
                                      <a:pt x="142" y="137"/>
                                    </a:lnTo>
                                    <a:lnTo>
                                      <a:pt x="153" y="122"/>
                                    </a:lnTo>
                                    <a:lnTo>
                                      <a:pt x="160" y="105"/>
                                    </a:lnTo>
                                    <a:lnTo>
                                      <a:pt x="170" y="91"/>
                                    </a:lnTo>
                                    <a:lnTo>
                                      <a:pt x="172" y="81"/>
                                    </a:lnTo>
                                    <a:lnTo>
                                      <a:pt x="170" y="75"/>
                                    </a:lnTo>
                                    <a:lnTo>
                                      <a:pt x="172" y="64"/>
                                    </a:lnTo>
                                    <a:lnTo>
                                      <a:pt x="176" y="71"/>
                                    </a:lnTo>
                                    <a:lnTo>
                                      <a:pt x="187" y="64"/>
                                    </a:lnTo>
                                    <a:lnTo>
                                      <a:pt x="195" y="42"/>
                                    </a:lnTo>
                                    <a:lnTo>
                                      <a:pt x="185" y="33"/>
                                    </a:lnTo>
                                    <a:lnTo>
                                      <a:pt x="186" y="26"/>
                                    </a:lnTo>
                                    <a:lnTo>
                                      <a:pt x="200" y="25"/>
                                    </a:lnTo>
                                    <a:lnTo>
                                      <a:pt x="207" y="8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199" y="8"/>
                                    </a:lnTo>
                                    <a:lnTo>
                                      <a:pt x="194" y="5"/>
                                    </a:lnTo>
                                    <a:lnTo>
                                      <a:pt x="183" y="5"/>
                                    </a:lnTo>
                                    <a:lnTo>
                                      <a:pt x="170" y="1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07" name="Freeform 28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108" y="1839"/>
                                <a:ext cx="55" cy="4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41"/>
                                  </a:cxn>
                                  <a:cxn ang="0">
                                    <a:pos x="48" y="41"/>
                                  </a:cxn>
                                  <a:cxn ang="0">
                                    <a:pos x="45" y="22"/>
                                  </a:cxn>
                                  <a:cxn ang="0">
                                    <a:pos x="19" y="15"/>
                                  </a:cxn>
                                  <a:cxn ang="0">
                                    <a:pos x="13" y="27"/>
                                  </a:cxn>
                                  <a:cxn ang="0">
                                    <a:pos x="0" y="19"/>
                                  </a:cxn>
                                  <a:cxn ang="0">
                                    <a:pos x="2" y="6"/>
                                  </a:cxn>
                                  <a:cxn ang="0">
                                    <a:pos x="18" y="0"/>
                                  </a:cxn>
                                  <a:cxn ang="0">
                                    <a:pos x="38" y="9"/>
                                  </a:cxn>
                                  <a:cxn ang="0">
                                    <a:pos x="56" y="18"/>
                                  </a:cxn>
                                  <a:cxn ang="0">
                                    <a:pos x="119" y="38"/>
                                  </a:cxn>
                                  <a:cxn ang="0">
                                    <a:pos x="148" y="46"/>
                                  </a:cxn>
                                  <a:cxn ang="0">
                                    <a:pos x="157" y="57"/>
                                  </a:cxn>
                                  <a:cxn ang="0">
                                    <a:pos x="188" y="99"/>
                                  </a:cxn>
                                  <a:cxn ang="0">
                                    <a:pos x="188" y="106"/>
                                  </a:cxn>
                                  <a:cxn ang="0">
                                    <a:pos x="194" y="116"/>
                                  </a:cxn>
                                  <a:cxn ang="0">
                                    <a:pos x="215" y="129"/>
                                  </a:cxn>
                                  <a:cxn ang="0">
                                    <a:pos x="228" y="134"/>
                                  </a:cxn>
                                  <a:cxn ang="0">
                                    <a:pos x="250" y="151"/>
                                  </a:cxn>
                                  <a:cxn ang="0">
                                    <a:pos x="260" y="174"/>
                                  </a:cxn>
                                  <a:cxn ang="0">
                                    <a:pos x="264" y="189"/>
                                  </a:cxn>
                                  <a:cxn ang="0">
                                    <a:pos x="269" y="188"/>
                                  </a:cxn>
                                  <a:cxn ang="0">
                                    <a:pos x="272" y="203"/>
                                  </a:cxn>
                                  <a:cxn ang="0">
                                    <a:pos x="264" y="214"/>
                                  </a:cxn>
                                  <a:cxn ang="0">
                                    <a:pos x="239" y="207"/>
                                  </a:cxn>
                                  <a:cxn ang="0">
                                    <a:pos x="222" y="196"/>
                                  </a:cxn>
                                  <a:cxn ang="0">
                                    <a:pos x="211" y="196"/>
                                  </a:cxn>
                                  <a:cxn ang="0">
                                    <a:pos x="196" y="185"/>
                                  </a:cxn>
                                  <a:cxn ang="0">
                                    <a:pos x="202" y="175"/>
                                  </a:cxn>
                                  <a:cxn ang="0">
                                    <a:pos x="196" y="182"/>
                                  </a:cxn>
                                  <a:cxn ang="0">
                                    <a:pos x="182" y="176"/>
                                  </a:cxn>
                                  <a:cxn ang="0">
                                    <a:pos x="179" y="167"/>
                                  </a:cxn>
                                  <a:cxn ang="0">
                                    <a:pos x="190" y="160"/>
                                  </a:cxn>
                                  <a:cxn ang="0">
                                    <a:pos x="178" y="155"/>
                                  </a:cxn>
                                  <a:cxn ang="0">
                                    <a:pos x="166" y="160"/>
                                  </a:cxn>
                                  <a:cxn ang="0">
                                    <a:pos x="143" y="154"/>
                                  </a:cxn>
                                  <a:cxn ang="0">
                                    <a:pos x="157" y="153"/>
                                  </a:cxn>
                                  <a:cxn ang="0">
                                    <a:pos x="143" y="135"/>
                                  </a:cxn>
                                  <a:cxn ang="0">
                                    <a:pos x="130" y="129"/>
                                  </a:cxn>
                                  <a:cxn ang="0">
                                    <a:pos x="109" y="126"/>
                                  </a:cxn>
                                  <a:cxn ang="0">
                                    <a:pos x="100" y="112"/>
                                  </a:cxn>
                                  <a:cxn ang="0">
                                    <a:pos x="118" y="110"/>
                                  </a:cxn>
                                  <a:cxn ang="0">
                                    <a:pos x="119" y="100"/>
                                  </a:cxn>
                                  <a:cxn ang="0">
                                    <a:pos x="107" y="100"/>
                                  </a:cxn>
                                  <a:cxn ang="0">
                                    <a:pos x="99" y="99"/>
                                  </a:cxn>
                                  <a:cxn ang="0">
                                    <a:pos x="86" y="83"/>
                                  </a:cxn>
                                  <a:cxn ang="0">
                                    <a:pos x="80" y="80"/>
                                  </a:cxn>
                                  <a:cxn ang="0">
                                    <a:pos x="65" y="80"/>
                                  </a:cxn>
                                  <a:cxn ang="0">
                                    <a:pos x="70" y="65"/>
                                  </a:cxn>
                                  <a:cxn ang="0">
                                    <a:pos x="60" y="61"/>
                                  </a:cxn>
                                  <a:cxn ang="0">
                                    <a:pos x="49" y="61"/>
                                  </a:cxn>
                                  <a:cxn ang="0">
                                    <a:pos x="40" y="59"/>
                                  </a:cxn>
                                  <a:cxn ang="0">
                                    <a:pos x="29" y="64"/>
                                  </a:cxn>
                                  <a:cxn ang="0">
                                    <a:pos x="29" y="57"/>
                                  </a:cxn>
                                  <a:cxn ang="0">
                                    <a:pos x="24" y="45"/>
                                  </a:cxn>
                                  <a:cxn ang="0">
                                    <a:pos x="33" y="35"/>
                                  </a:cxn>
                                  <a:cxn ang="0">
                                    <a:pos x="45" y="41"/>
                                  </a:cxn>
                                </a:cxnLst>
                                <a:rect l="0" t="0" r="r" b="b"/>
                                <a:pathLst>
                                  <a:path w="275" h="214">
                                    <a:moveTo>
                                      <a:pt x="45" y="41"/>
                                    </a:moveTo>
                                    <a:lnTo>
                                      <a:pt x="48" y="41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5" y="22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6" y="21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2" y="6"/>
                                    </a:lnTo>
                                    <a:lnTo>
                                      <a:pt x="8" y="2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8" y="9"/>
                                    </a:lnTo>
                                    <a:lnTo>
                                      <a:pt x="46" y="10"/>
                                    </a:lnTo>
                                    <a:lnTo>
                                      <a:pt x="56" y="18"/>
                                    </a:lnTo>
                                    <a:lnTo>
                                      <a:pt x="89" y="31"/>
                                    </a:lnTo>
                                    <a:lnTo>
                                      <a:pt x="119" y="38"/>
                                    </a:lnTo>
                                    <a:lnTo>
                                      <a:pt x="134" y="43"/>
                                    </a:lnTo>
                                    <a:lnTo>
                                      <a:pt x="148" y="46"/>
                                    </a:lnTo>
                                    <a:lnTo>
                                      <a:pt x="153" y="51"/>
                                    </a:lnTo>
                                    <a:lnTo>
                                      <a:pt x="157" y="57"/>
                                    </a:lnTo>
                                    <a:lnTo>
                                      <a:pt x="158" y="65"/>
                                    </a:lnTo>
                                    <a:lnTo>
                                      <a:pt x="188" y="99"/>
                                    </a:lnTo>
                                    <a:lnTo>
                                      <a:pt x="189" y="101"/>
                                    </a:lnTo>
                                    <a:lnTo>
                                      <a:pt x="188" y="106"/>
                                    </a:lnTo>
                                    <a:lnTo>
                                      <a:pt x="190" y="112"/>
                                    </a:lnTo>
                                    <a:lnTo>
                                      <a:pt x="194" y="116"/>
                                    </a:lnTo>
                                    <a:lnTo>
                                      <a:pt x="206" y="126"/>
                                    </a:lnTo>
                                    <a:lnTo>
                                      <a:pt x="215" y="129"/>
                                    </a:lnTo>
                                    <a:lnTo>
                                      <a:pt x="225" y="131"/>
                                    </a:lnTo>
                                    <a:lnTo>
                                      <a:pt x="228" y="134"/>
                                    </a:lnTo>
                                    <a:lnTo>
                                      <a:pt x="236" y="137"/>
                                    </a:lnTo>
                                    <a:lnTo>
                                      <a:pt x="250" y="151"/>
                                    </a:lnTo>
                                    <a:lnTo>
                                      <a:pt x="253" y="160"/>
                                    </a:lnTo>
                                    <a:lnTo>
                                      <a:pt x="260" y="174"/>
                                    </a:lnTo>
                                    <a:lnTo>
                                      <a:pt x="261" y="180"/>
                                    </a:lnTo>
                                    <a:lnTo>
                                      <a:pt x="264" y="189"/>
                                    </a:lnTo>
                                    <a:lnTo>
                                      <a:pt x="266" y="194"/>
                                    </a:lnTo>
                                    <a:lnTo>
                                      <a:pt x="269" y="188"/>
                                    </a:lnTo>
                                    <a:lnTo>
                                      <a:pt x="275" y="202"/>
                                    </a:lnTo>
                                    <a:lnTo>
                                      <a:pt x="272" y="203"/>
                                    </a:lnTo>
                                    <a:lnTo>
                                      <a:pt x="271" y="209"/>
                                    </a:lnTo>
                                    <a:lnTo>
                                      <a:pt x="264" y="214"/>
                                    </a:lnTo>
                                    <a:lnTo>
                                      <a:pt x="258" y="214"/>
                                    </a:lnTo>
                                    <a:lnTo>
                                      <a:pt x="239" y="207"/>
                                    </a:lnTo>
                                    <a:lnTo>
                                      <a:pt x="222" y="198"/>
                                    </a:lnTo>
                                    <a:lnTo>
                                      <a:pt x="222" y="196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6" y="189"/>
                                    </a:lnTo>
                                    <a:lnTo>
                                      <a:pt x="196" y="185"/>
                                    </a:lnTo>
                                    <a:lnTo>
                                      <a:pt x="200" y="180"/>
                                    </a:lnTo>
                                    <a:lnTo>
                                      <a:pt x="202" y="175"/>
                                    </a:lnTo>
                                    <a:lnTo>
                                      <a:pt x="199" y="176"/>
                                    </a:lnTo>
                                    <a:lnTo>
                                      <a:pt x="196" y="182"/>
                                    </a:lnTo>
                                    <a:lnTo>
                                      <a:pt x="190" y="183"/>
                                    </a:lnTo>
                                    <a:lnTo>
                                      <a:pt x="182" y="176"/>
                                    </a:lnTo>
                                    <a:lnTo>
                                      <a:pt x="179" y="172"/>
                                    </a:lnTo>
                                    <a:lnTo>
                                      <a:pt x="179" y="167"/>
                                    </a:lnTo>
                                    <a:lnTo>
                                      <a:pt x="184" y="165"/>
                                    </a:lnTo>
                                    <a:lnTo>
                                      <a:pt x="190" y="160"/>
                                    </a:lnTo>
                                    <a:lnTo>
                                      <a:pt x="184" y="159"/>
                                    </a:lnTo>
                                    <a:lnTo>
                                      <a:pt x="178" y="155"/>
                                    </a:lnTo>
                                    <a:lnTo>
                                      <a:pt x="173" y="161"/>
                                    </a:lnTo>
                                    <a:lnTo>
                                      <a:pt x="166" y="160"/>
                                    </a:lnTo>
                                    <a:lnTo>
                                      <a:pt x="153" y="162"/>
                                    </a:lnTo>
                                    <a:lnTo>
                                      <a:pt x="143" y="154"/>
                                    </a:lnTo>
                                    <a:lnTo>
                                      <a:pt x="147" y="155"/>
                                    </a:lnTo>
                                    <a:lnTo>
                                      <a:pt x="157" y="153"/>
                                    </a:lnTo>
                                    <a:lnTo>
                                      <a:pt x="153" y="145"/>
                                    </a:lnTo>
                                    <a:lnTo>
                                      <a:pt x="143" y="135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0" y="129"/>
                                    </a:lnTo>
                                    <a:lnTo>
                                      <a:pt x="120" y="124"/>
                                    </a:lnTo>
                                    <a:lnTo>
                                      <a:pt x="109" y="126"/>
                                    </a:lnTo>
                                    <a:lnTo>
                                      <a:pt x="104" y="124"/>
                                    </a:lnTo>
                                    <a:lnTo>
                                      <a:pt x="100" y="112"/>
                                    </a:lnTo>
                                    <a:lnTo>
                                      <a:pt x="105" y="108"/>
                                    </a:lnTo>
                                    <a:lnTo>
                                      <a:pt x="118" y="110"/>
                                    </a:lnTo>
                                    <a:lnTo>
                                      <a:pt x="129" y="105"/>
                                    </a:lnTo>
                                    <a:lnTo>
                                      <a:pt x="119" y="100"/>
                                    </a:lnTo>
                                    <a:lnTo>
                                      <a:pt x="109" y="102"/>
                                    </a:lnTo>
                                    <a:lnTo>
                                      <a:pt x="107" y="100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99" y="99"/>
                                    </a:lnTo>
                                    <a:lnTo>
                                      <a:pt x="96" y="89"/>
                                    </a:lnTo>
                                    <a:lnTo>
                                      <a:pt x="86" y="83"/>
                                    </a:lnTo>
                                    <a:lnTo>
                                      <a:pt x="82" y="84"/>
                                    </a:lnTo>
                                    <a:lnTo>
                                      <a:pt x="80" y="80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65" y="80"/>
                                    </a:lnTo>
                                    <a:lnTo>
                                      <a:pt x="66" y="70"/>
                                    </a:lnTo>
                                    <a:lnTo>
                                      <a:pt x="70" y="65"/>
                                    </a:lnTo>
                                    <a:lnTo>
                                      <a:pt x="66" y="65"/>
                                    </a:lnTo>
                                    <a:lnTo>
                                      <a:pt x="60" y="61"/>
                                    </a:lnTo>
                                    <a:lnTo>
                                      <a:pt x="56" y="70"/>
                                    </a:lnTo>
                                    <a:lnTo>
                                      <a:pt x="49" y="61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0" y="59"/>
                                    </a:lnTo>
                                    <a:lnTo>
                                      <a:pt x="34" y="67"/>
                                    </a:lnTo>
                                    <a:lnTo>
                                      <a:pt x="29" y="64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9" y="57"/>
                                    </a:lnTo>
                                    <a:lnTo>
                                      <a:pt x="30" y="48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3" y="37"/>
                                    </a:lnTo>
                                    <a:lnTo>
                                      <a:pt x="33" y="35"/>
                                    </a:lnTo>
                                    <a:lnTo>
                                      <a:pt x="41" y="36"/>
                                    </a:lnTo>
                                    <a:lnTo>
                                      <a:pt x="45" y="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08" name="Freeform 28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25" y="1404"/>
                                <a:ext cx="47" cy="4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2" y="38"/>
                                  </a:cxn>
                                  <a:cxn ang="0">
                                    <a:pos x="118" y="33"/>
                                  </a:cxn>
                                  <a:cxn ang="0">
                                    <a:pos x="118" y="18"/>
                                  </a:cxn>
                                  <a:cxn ang="0">
                                    <a:pos x="104" y="4"/>
                                  </a:cxn>
                                  <a:cxn ang="0">
                                    <a:pos x="86" y="0"/>
                                  </a:cxn>
                                  <a:cxn ang="0">
                                    <a:pos x="73" y="20"/>
                                  </a:cxn>
                                  <a:cxn ang="0">
                                    <a:pos x="71" y="52"/>
                                  </a:cxn>
                                  <a:cxn ang="0">
                                    <a:pos x="66" y="51"/>
                                  </a:cxn>
                                  <a:cxn ang="0">
                                    <a:pos x="53" y="57"/>
                                  </a:cxn>
                                  <a:cxn ang="0">
                                    <a:pos x="53" y="73"/>
                                  </a:cxn>
                                  <a:cxn ang="0">
                                    <a:pos x="50" y="98"/>
                                  </a:cxn>
                                  <a:cxn ang="0">
                                    <a:pos x="40" y="109"/>
                                  </a:cxn>
                                  <a:cxn ang="0">
                                    <a:pos x="11" y="119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10" y="163"/>
                                  </a:cxn>
                                  <a:cxn ang="0">
                                    <a:pos x="21" y="158"/>
                                  </a:cxn>
                                  <a:cxn ang="0">
                                    <a:pos x="32" y="152"/>
                                  </a:cxn>
                                  <a:cxn ang="0">
                                    <a:pos x="44" y="167"/>
                                  </a:cxn>
                                  <a:cxn ang="0">
                                    <a:pos x="55" y="175"/>
                                  </a:cxn>
                                  <a:cxn ang="0">
                                    <a:pos x="62" y="165"/>
                                  </a:cxn>
                                  <a:cxn ang="0">
                                    <a:pos x="71" y="180"/>
                                  </a:cxn>
                                  <a:cxn ang="0">
                                    <a:pos x="89" y="180"/>
                                  </a:cxn>
                                  <a:cxn ang="0">
                                    <a:pos x="109" y="202"/>
                                  </a:cxn>
                                  <a:cxn ang="0">
                                    <a:pos x="132" y="210"/>
                                  </a:cxn>
                                  <a:cxn ang="0">
                                    <a:pos x="136" y="202"/>
                                  </a:cxn>
                                  <a:cxn ang="0">
                                    <a:pos x="167" y="221"/>
                                  </a:cxn>
                                  <a:cxn ang="0">
                                    <a:pos x="186" y="195"/>
                                  </a:cxn>
                                  <a:cxn ang="0">
                                    <a:pos x="209" y="179"/>
                                  </a:cxn>
                                  <a:cxn ang="0">
                                    <a:pos x="216" y="186"/>
                                  </a:cxn>
                                  <a:cxn ang="0">
                                    <a:pos x="233" y="174"/>
                                  </a:cxn>
                                  <a:cxn ang="0">
                                    <a:pos x="231" y="163"/>
                                  </a:cxn>
                                  <a:cxn ang="0">
                                    <a:pos x="207" y="153"/>
                                  </a:cxn>
                                  <a:cxn ang="0">
                                    <a:pos x="202" y="132"/>
                                  </a:cxn>
                                  <a:cxn ang="0">
                                    <a:pos x="179" y="100"/>
                                  </a:cxn>
                                  <a:cxn ang="0">
                                    <a:pos x="143" y="60"/>
                                  </a:cxn>
                                </a:cxnLst>
                                <a:rect l="0" t="0" r="r" b="b"/>
                                <a:pathLst>
                                  <a:path w="236" h="221">
                                    <a:moveTo>
                                      <a:pt x="141" y="55"/>
                                    </a:moveTo>
                                    <a:lnTo>
                                      <a:pt x="132" y="38"/>
                                    </a:lnTo>
                                    <a:lnTo>
                                      <a:pt x="126" y="33"/>
                                    </a:lnTo>
                                    <a:lnTo>
                                      <a:pt x="118" y="33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18" y="18"/>
                                    </a:lnTo>
                                    <a:lnTo>
                                      <a:pt x="108" y="14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71" y="52"/>
                                    </a:lnTo>
                                    <a:lnTo>
                                      <a:pt x="71" y="57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56" y="51"/>
                                    </a:lnTo>
                                    <a:lnTo>
                                      <a:pt x="53" y="57"/>
                                    </a:lnTo>
                                    <a:lnTo>
                                      <a:pt x="54" y="62"/>
                                    </a:lnTo>
                                    <a:lnTo>
                                      <a:pt x="53" y="73"/>
                                    </a:lnTo>
                                    <a:lnTo>
                                      <a:pt x="57" y="90"/>
                                    </a:lnTo>
                                    <a:lnTo>
                                      <a:pt x="50" y="98"/>
                                    </a:lnTo>
                                    <a:lnTo>
                                      <a:pt x="48" y="108"/>
                                    </a:lnTo>
                                    <a:lnTo>
                                      <a:pt x="40" y="109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11" y="119"/>
                                    </a:lnTo>
                                    <a:lnTo>
                                      <a:pt x="2" y="125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0" y="163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1" y="158"/>
                                    </a:lnTo>
                                    <a:lnTo>
                                      <a:pt x="24" y="153"/>
                                    </a:lnTo>
                                    <a:lnTo>
                                      <a:pt x="32" y="152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4" y="167"/>
                                    </a:lnTo>
                                    <a:lnTo>
                                      <a:pt x="51" y="170"/>
                                    </a:lnTo>
                                    <a:lnTo>
                                      <a:pt x="55" y="175"/>
                                    </a:lnTo>
                                    <a:lnTo>
                                      <a:pt x="60" y="172"/>
                                    </a:lnTo>
                                    <a:lnTo>
                                      <a:pt x="62" y="165"/>
                                    </a:lnTo>
                                    <a:lnTo>
                                      <a:pt x="71" y="172"/>
                                    </a:lnTo>
                                    <a:lnTo>
                                      <a:pt x="71" y="180"/>
                                    </a:lnTo>
                                    <a:lnTo>
                                      <a:pt x="77" y="183"/>
                                    </a:lnTo>
                                    <a:lnTo>
                                      <a:pt x="89" y="180"/>
                                    </a:lnTo>
                                    <a:lnTo>
                                      <a:pt x="99" y="196"/>
                                    </a:lnTo>
                                    <a:lnTo>
                                      <a:pt x="109" y="202"/>
                                    </a:lnTo>
                                    <a:lnTo>
                                      <a:pt x="129" y="206"/>
                                    </a:lnTo>
                                    <a:lnTo>
                                      <a:pt x="132" y="210"/>
                                    </a:lnTo>
                                    <a:lnTo>
                                      <a:pt x="134" y="202"/>
                                    </a:lnTo>
                                    <a:lnTo>
                                      <a:pt x="136" y="202"/>
                                    </a:lnTo>
                                    <a:lnTo>
                                      <a:pt x="152" y="213"/>
                                    </a:lnTo>
                                    <a:lnTo>
                                      <a:pt x="167" y="221"/>
                                    </a:lnTo>
                                    <a:lnTo>
                                      <a:pt x="177" y="216"/>
                                    </a:lnTo>
                                    <a:lnTo>
                                      <a:pt x="186" y="195"/>
                                    </a:lnTo>
                                    <a:lnTo>
                                      <a:pt x="194" y="194"/>
                                    </a:lnTo>
                                    <a:lnTo>
                                      <a:pt x="209" y="179"/>
                                    </a:lnTo>
                                    <a:lnTo>
                                      <a:pt x="216" y="178"/>
                                    </a:lnTo>
                                    <a:lnTo>
                                      <a:pt x="216" y="186"/>
                                    </a:lnTo>
                                    <a:lnTo>
                                      <a:pt x="223" y="183"/>
                                    </a:lnTo>
                                    <a:lnTo>
                                      <a:pt x="233" y="174"/>
                                    </a:lnTo>
                                    <a:lnTo>
                                      <a:pt x="236" y="164"/>
                                    </a:lnTo>
                                    <a:lnTo>
                                      <a:pt x="231" y="163"/>
                                    </a:lnTo>
                                    <a:lnTo>
                                      <a:pt x="220" y="169"/>
                                    </a:lnTo>
                                    <a:lnTo>
                                      <a:pt x="207" y="153"/>
                                    </a:lnTo>
                                    <a:lnTo>
                                      <a:pt x="202" y="142"/>
                                    </a:lnTo>
                                    <a:lnTo>
                                      <a:pt x="202" y="132"/>
                                    </a:lnTo>
                                    <a:lnTo>
                                      <a:pt x="190" y="110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74" y="89"/>
                                    </a:lnTo>
                                    <a:lnTo>
                                      <a:pt x="143" y="60"/>
                                    </a:lnTo>
                                    <a:lnTo>
                                      <a:pt x="141" y="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09" name="Freeform 28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134" y="1234"/>
                                <a:ext cx="117" cy="1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137"/>
                                  </a:cxn>
                                  <a:cxn ang="0">
                                    <a:pos x="97" y="189"/>
                                  </a:cxn>
                                  <a:cxn ang="0">
                                    <a:pos x="84" y="213"/>
                                  </a:cxn>
                                  <a:cxn ang="0">
                                    <a:pos x="72" y="242"/>
                                  </a:cxn>
                                  <a:cxn ang="0">
                                    <a:pos x="66" y="272"/>
                                  </a:cxn>
                                  <a:cxn ang="0">
                                    <a:pos x="55" y="288"/>
                                  </a:cxn>
                                  <a:cxn ang="0">
                                    <a:pos x="66" y="305"/>
                                  </a:cxn>
                                  <a:cxn ang="0">
                                    <a:pos x="72" y="321"/>
                                  </a:cxn>
                                  <a:cxn ang="0">
                                    <a:pos x="41" y="333"/>
                                  </a:cxn>
                                  <a:cxn ang="0">
                                    <a:pos x="46" y="358"/>
                                  </a:cxn>
                                  <a:cxn ang="0">
                                    <a:pos x="44" y="380"/>
                                  </a:cxn>
                                  <a:cxn ang="0">
                                    <a:pos x="44" y="391"/>
                                  </a:cxn>
                                  <a:cxn ang="0">
                                    <a:pos x="40" y="409"/>
                                  </a:cxn>
                                  <a:cxn ang="0">
                                    <a:pos x="27" y="430"/>
                                  </a:cxn>
                                  <a:cxn ang="0">
                                    <a:pos x="30" y="449"/>
                                  </a:cxn>
                                  <a:cxn ang="0">
                                    <a:pos x="18" y="465"/>
                                  </a:cxn>
                                  <a:cxn ang="0">
                                    <a:pos x="11" y="479"/>
                                  </a:cxn>
                                  <a:cxn ang="0">
                                    <a:pos x="0" y="500"/>
                                  </a:cxn>
                                  <a:cxn ang="0">
                                    <a:pos x="49" y="504"/>
                                  </a:cxn>
                                  <a:cxn ang="0">
                                    <a:pos x="41" y="511"/>
                                  </a:cxn>
                                  <a:cxn ang="0">
                                    <a:pos x="66" y="519"/>
                                  </a:cxn>
                                  <a:cxn ang="0">
                                    <a:pos x="99" y="541"/>
                                  </a:cxn>
                                  <a:cxn ang="0">
                                    <a:pos x="124" y="585"/>
                                  </a:cxn>
                                  <a:cxn ang="0">
                                    <a:pos x="163" y="650"/>
                                  </a:cxn>
                                  <a:cxn ang="0">
                                    <a:pos x="215" y="603"/>
                                  </a:cxn>
                                  <a:cxn ang="0">
                                    <a:pos x="238" y="587"/>
                                  </a:cxn>
                                  <a:cxn ang="0">
                                    <a:pos x="249" y="601"/>
                                  </a:cxn>
                                  <a:cxn ang="0">
                                    <a:pos x="264" y="581"/>
                                  </a:cxn>
                                  <a:cxn ang="0">
                                    <a:pos x="279" y="587"/>
                                  </a:cxn>
                                  <a:cxn ang="0">
                                    <a:pos x="298" y="549"/>
                                  </a:cxn>
                                  <a:cxn ang="0">
                                    <a:pos x="299" y="511"/>
                                  </a:cxn>
                                  <a:cxn ang="0">
                                    <a:pos x="313" y="461"/>
                                  </a:cxn>
                                  <a:cxn ang="0">
                                    <a:pos x="328" y="455"/>
                                  </a:cxn>
                                  <a:cxn ang="0">
                                    <a:pos x="362" y="433"/>
                                  </a:cxn>
                                  <a:cxn ang="0">
                                    <a:pos x="371" y="381"/>
                                  </a:cxn>
                                  <a:cxn ang="0">
                                    <a:pos x="406" y="357"/>
                                  </a:cxn>
                                  <a:cxn ang="0">
                                    <a:pos x="462" y="309"/>
                                  </a:cxn>
                                  <a:cxn ang="0">
                                    <a:pos x="514" y="267"/>
                                  </a:cxn>
                                  <a:cxn ang="0">
                                    <a:pos x="581" y="203"/>
                                  </a:cxn>
                                  <a:cxn ang="0">
                                    <a:pos x="552" y="176"/>
                                  </a:cxn>
                                  <a:cxn ang="0">
                                    <a:pos x="506" y="119"/>
                                  </a:cxn>
                                  <a:cxn ang="0">
                                    <a:pos x="462" y="69"/>
                                  </a:cxn>
                                  <a:cxn ang="0">
                                    <a:pos x="385" y="78"/>
                                  </a:cxn>
                                  <a:cxn ang="0">
                                    <a:pos x="384" y="105"/>
                                  </a:cxn>
                                  <a:cxn ang="0">
                                    <a:pos x="368" y="108"/>
                                  </a:cxn>
                                  <a:cxn ang="0">
                                    <a:pos x="373" y="78"/>
                                  </a:cxn>
                                  <a:cxn ang="0">
                                    <a:pos x="352" y="86"/>
                                  </a:cxn>
                                  <a:cxn ang="0">
                                    <a:pos x="338" y="102"/>
                                  </a:cxn>
                                  <a:cxn ang="0">
                                    <a:pos x="304" y="52"/>
                                  </a:cxn>
                                  <a:cxn ang="0">
                                    <a:pos x="276" y="13"/>
                                  </a:cxn>
                                  <a:cxn ang="0">
                                    <a:pos x="224" y="14"/>
                                  </a:cxn>
                                  <a:cxn ang="0">
                                    <a:pos x="157" y="19"/>
                                  </a:cxn>
                                  <a:cxn ang="0">
                                    <a:pos x="158" y="46"/>
                                  </a:cxn>
                                  <a:cxn ang="0">
                                    <a:pos x="150" y="21"/>
                                  </a:cxn>
                                  <a:cxn ang="0">
                                    <a:pos x="139" y="27"/>
                                  </a:cxn>
                                  <a:cxn ang="0">
                                    <a:pos x="120" y="27"/>
                                  </a:cxn>
                                  <a:cxn ang="0">
                                    <a:pos x="99" y="31"/>
                                  </a:cxn>
                                  <a:cxn ang="0">
                                    <a:pos x="75" y="42"/>
                                  </a:cxn>
                                  <a:cxn ang="0">
                                    <a:pos x="84" y="78"/>
                                  </a:cxn>
                                </a:cxnLst>
                                <a:rect l="0" t="0" r="r" b="b"/>
                                <a:pathLst>
                                  <a:path w="582" h="653">
                                    <a:moveTo>
                                      <a:pt x="93" y="117"/>
                                    </a:moveTo>
                                    <a:lnTo>
                                      <a:pt x="100" y="129"/>
                                    </a:lnTo>
                                    <a:lnTo>
                                      <a:pt x="109" y="137"/>
                                    </a:lnTo>
                                    <a:lnTo>
                                      <a:pt x="113" y="148"/>
                                    </a:lnTo>
                                    <a:lnTo>
                                      <a:pt x="105" y="161"/>
                                    </a:lnTo>
                                    <a:lnTo>
                                      <a:pt x="97" y="189"/>
                                    </a:lnTo>
                                    <a:lnTo>
                                      <a:pt x="93" y="198"/>
                                    </a:lnTo>
                                    <a:lnTo>
                                      <a:pt x="84" y="208"/>
                                    </a:lnTo>
                                    <a:lnTo>
                                      <a:pt x="84" y="213"/>
                                    </a:lnTo>
                                    <a:lnTo>
                                      <a:pt x="81" y="225"/>
                                    </a:lnTo>
                                    <a:lnTo>
                                      <a:pt x="76" y="229"/>
                                    </a:lnTo>
                                    <a:lnTo>
                                      <a:pt x="72" y="242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5" y="263"/>
                                    </a:lnTo>
                                    <a:lnTo>
                                      <a:pt x="66" y="272"/>
                                    </a:lnTo>
                                    <a:lnTo>
                                      <a:pt x="64" y="275"/>
                                    </a:lnTo>
                                    <a:lnTo>
                                      <a:pt x="60" y="284"/>
                                    </a:lnTo>
                                    <a:lnTo>
                                      <a:pt x="55" y="288"/>
                                    </a:lnTo>
                                    <a:lnTo>
                                      <a:pt x="57" y="299"/>
                                    </a:lnTo>
                                    <a:lnTo>
                                      <a:pt x="64" y="298"/>
                                    </a:lnTo>
                                    <a:lnTo>
                                      <a:pt x="66" y="305"/>
                                    </a:lnTo>
                                    <a:lnTo>
                                      <a:pt x="72" y="309"/>
                                    </a:lnTo>
                                    <a:lnTo>
                                      <a:pt x="73" y="315"/>
                                    </a:lnTo>
                                    <a:lnTo>
                                      <a:pt x="72" y="321"/>
                                    </a:lnTo>
                                    <a:lnTo>
                                      <a:pt x="51" y="331"/>
                                    </a:lnTo>
                                    <a:lnTo>
                                      <a:pt x="43" y="32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4" y="342"/>
                                    </a:lnTo>
                                    <a:lnTo>
                                      <a:pt x="46" y="345"/>
                                    </a:lnTo>
                                    <a:lnTo>
                                      <a:pt x="46" y="358"/>
                                    </a:lnTo>
                                    <a:lnTo>
                                      <a:pt x="48" y="359"/>
                                    </a:lnTo>
                                    <a:lnTo>
                                      <a:pt x="48" y="366"/>
                                    </a:lnTo>
                                    <a:lnTo>
                                      <a:pt x="44" y="380"/>
                                    </a:lnTo>
                                    <a:lnTo>
                                      <a:pt x="49" y="377"/>
                                    </a:lnTo>
                                    <a:lnTo>
                                      <a:pt x="50" y="387"/>
                                    </a:lnTo>
                                    <a:lnTo>
                                      <a:pt x="44" y="391"/>
                                    </a:lnTo>
                                    <a:lnTo>
                                      <a:pt x="38" y="400"/>
                                    </a:lnTo>
                                    <a:lnTo>
                                      <a:pt x="45" y="404"/>
                                    </a:lnTo>
                                    <a:lnTo>
                                      <a:pt x="40" y="409"/>
                                    </a:lnTo>
                                    <a:lnTo>
                                      <a:pt x="33" y="406"/>
                                    </a:lnTo>
                                    <a:lnTo>
                                      <a:pt x="27" y="418"/>
                                    </a:lnTo>
                                    <a:lnTo>
                                      <a:pt x="27" y="430"/>
                                    </a:lnTo>
                                    <a:lnTo>
                                      <a:pt x="21" y="435"/>
                                    </a:lnTo>
                                    <a:lnTo>
                                      <a:pt x="22" y="441"/>
                                    </a:lnTo>
                                    <a:lnTo>
                                      <a:pt x="30" y="449"/>
                                    </a:lnTo>
                                    <a:lnTo>
                                      <a:pt x="12" y="455"/>
                                    </a:lnTo>
                                    <a:lnTo>
                                      <a:pt x="17" y="457"/>
                                    </a:lnTo>
                                    <a:lnTo>
                                      <a:pt x="18" y="465"/>
                                    </a:lnTo>
                                    <a:lnTo>
                                      <a:pt x="13" y="463"/>
                                    </a:lnTo>
                                    <a:lnTo>
                                      <a:pt x="10" y="471"/>
                                    </a:lnTo>
                                    <a:lnTo>
                                      <a:pt x="11" y="479"/>
                                    </a:lnTo>
                                    <a:lnTo>
                                      <a:pt x="16" y="482"/>
                                    </a:lnTo>
                                    <a:lnTo>
                                      <a:pt x="8" y="499"/>
                                    </a:lnTo>
                                    <a:lnTo>
                                      <a:pt x="0" y="500"/>
                                    </a:lnTo>
                                    <a:lnTo>
                                      <a:pt x="3" y="509"/>
                                    </a:lnTo>
                                    <a:lnTo>
                                      <a:pt x="30" y="499"/>
                                    </a:lnTo>
                                    <a:lnTo>
                                      <a:pt x="49" y="504"/>
                                    </a:lnTo>
                                    <a:lnTo>
                                      <a:pt x="51" y="509"/>
                                    </a:lnTo>
                                    <a:lnTo>
                                      <a:pt x="41" y="505"/>
                                    </a:lnTo>
                                    <a:lnTo>
                                      <a:pt x="41" y="511"/>
                                    </a:lnTo>
                                    <a:lnTo>
                                      <a:pt x="60" y="522"/>
                                    </a:lnTo>
                                    <a:lnTo>
                                      <a:pt x="66" y="530"/>
                                    </a:lnTo>
                                    <a:lnTo>
                                      <a:pt x="66" y="519"/>
                                    </a:lnTo>
                                    <a:lnTo>
                                      <a:pt x="75" y="520"/>
                                    </a:lnTo>
                                    <a:lnTo>
                                      <a:pt x="75" y="531"/>
                                    </a:lnTo>
                                    <a:lnTo>
                                      <a:pt x="99" y="541"/>
                                    </a:lnTo>
                                    <a:lnTo>
                                      <a:pt x="113" y="560"/>
                                    </a:lnTo>
                                    <a:lnTo>
                                      <a:pt x="116" y="575"/>
                                    </a:lnTo>
                                    <a:lnTo>
                                      <a:pt x="124" y="585"/>
                                    </a:lnTo>
                                    <a:lnTo>
                                      <a:pt x="139" y="632"/>
                                    </a:lnTo>
                                    <a:lnTo>
                                      <a:pt x="151" y="653"/>
                                    </a:lnTo>
                                    <a:lnTo>
                                      <a:pt x="163" y="650"/>
                                    </a:lnTo>
                                    <a:lnTo>
                                      <a:pt x="180" y="628"/>
                                    </a:lnTo>
                                    <a:lnTo>
                                      <a:pt x="194" y="624"/>
                                    </a:lnTo>
                                    <a:lnTo>
                                      <a:pt x="215" y="603"/>
                                    </a:lnTo>
                                    <a:lnTo>
                                      <a:pt x="223" y="592"/>
                                    </a:lnTo>
                                    <a:lnTo>
                                      <a:pt x="229" y="580"/>
                                    </a:lnTo>
                                    <a:lnTo>
                                      <a:pt x="238" y="587"/>
                                    </a:lnTo>
                                    <a:lnTo>
                                      <a:pt x="239" y="592"/>
                                    </a:lnTo>
                                    <a:lnTo>
                                      <a:pt x="238" y="600"/>
                                    </a:lnTo>
                                    <a:lnTo>
                                      <a:pt x="249" y="601"/>
                                    </a:lnTo>
                                    <a:lnTo>
                                      <a:pt x="259" y="600"/>
                                    </a:lnTo>
                                    <a:lnTo>
                                      <a:pt x="263" y="591"/>
                                    </a:lnTo>
                                    <a:lnTo>
                                      <a:pt x="264" y="581"/>
                                    </a:lnTo>
                                    <a:lnTo>
                                      <a:pt x="269" y="590"/>
                                    </a:lnTo>
                                    <a:lnTo>
                                      <a:pt x="272" y="591"/>
                                    </a:lnTo>
                                    <a:lnTo>
                                      <a:pt x="279" y="587"/>
                                    </a:lnTo>
                                    <a:lnTo>
                                      <a:pt x="291" y="575"/>
                                    </a:lnTo>
                                    <a:lnTo>
                                      <a:pt x="298" y="562"/>
                                    </a:lnTo>
                                    <a:lnTo>
                                      <a:pt x="298" y="549"/>
                                    </a:lnTo>
                                    <a:lnTo>
                                      <a:pt x="301" y="542"/>
                                    </a:lnTo>
                                    <a:lnTo>
                                      <a:pt x="298" y="537"/>
                                    </a:lnTo>
                                    <a:lnTo>
                                      <a:pt x="299" y="511"/>
                                    </a:lnTo>
                                    <a:lnTo>
                                      <a:pt x="297" y="501"/>
                                    </a:lnTo>
                                    <a:lnTo>
                                      <a:pt x="310" y="474"/>
                                    </a:lnTo>
                                    <a:lnTo>
                                      <a:pt x="313" y="461"/>
                                    </a:lnTo>
                                    <a:lnTo>
                                      <a:pt x="314" y="449"/>
                                    </a:lnTo>
                                    <a:lnTo>
                                      <a:pt x="317" y="446"/>
                                    </a:lnTo>
                                    <a:lnTo>
                                      <a:pt x="328" y="455"/>
                                    </a:lnTo>
                                    <a:lnTo>
                                      <a:pt x="336" y="446"/>
                                    </a:lnTo>
                                    <a:lnTo>
                                      <a:pt x="346" y="444"/>
                                    </a:lnTo>
                                    <a:lnTo>
                                      <a:pt x="362" y="433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1" y="395"/>
                                    </a:lnTo>
                                    <a:lnTo>
                                      <a:pt x="371" y="381"/>
                                    </a:lnTo>
                                    <a:lnTo>
                                      <a:pt x="379" y="370"/>
                                    </a:lnTo>
                                    <a:lnTo>
                                      <a:pt x="392" y="361"/>
                                    </a:lnTo>
                                    <a:lnTo>
                                      <a:pt x="406" y="357"/>
                                    </a:lnTo>
                                    <a:lnTo>
                                      <a:pt x="416" y="343"/>
                                    </a:lnTo>
                                    <a:lnTo>
                                      <a:pt x="438" y="330"/>
                                    </a:lnTo>
                                    <a:lnTo>
                                      <a:pt x="462" y="309"/>
                                    </a:lnTo>
                                    <a:lnTo>
                                      <a:pt x="474" y="304"/>
                                    </a:lnTo>
                                    <a:lnTo>
                                      <a:pt x="481" y="294"/>
                                    </a:lnTo>
                                    <a:lnTo>
                                      <a:pt x="514" y="267"/>
                                    </a:lnTo>
                                    <a:lnTo>
                                      <a:pt x="550" y="251"/>
                                    </a:lnTo>
                                    <a:lnTo>
                                      <a:pt x="582" y="224"/>
                                    </a:lnTo>
                                    <a:lnTo>
                                      <a:pt x="581" y="203"/>
                                    </a:lnTo>
                                    <a:lnTo>
                                      <a:pt x="573" y="198"/>
                                    </a:lnTo>
                                    <a:lnTo>
                                      <a:pt x="561" y="180"/>
                                    </a:lnTo>
                                    <a:lnTo>
                                      <a:pt x="552" y="176"/>
                                    </a:lnTo>
                                    <a:lnTo>
                                      <a:pt x="535" y="150"/>
                                    </a:lnTo>
                                    <a:lnTo>
                                      <a:pt x="512" y="129"/>
                                    </a:lnTo>
                                    <a:lnTo>
                                      <a:pt x="506" y="119"/>
                                    </a:lnTo>
                                    <a:lnTo>
                                      <a:pt x="487" y="95"/>
                                    </a:lnTo>
                                    <a:lnTo>
                                      <a:pt x="478" y="89"/>
                                    </a:lnTo>
                                    <a:lnTo>
                                      <a:pt x="462" y="69"/>
                                    </a:lnTo>
                                    <a:lnTo>
                                      <a:pt x="420" y="59"/>
                                    </a:lnTo>
                                    <a:lnTo>
                                      <a:pt x="390" y="73"/>
                                    </a:lnTo>
                                    <a:lnTo>
                                      <a:pt x="385" y="78"/>
                                    </a:lnTo>
                                    <a:lnTo>
                                      <a:pt x="382" y="86"/>
                                    </a:lnTo>
                                    <a:lnTo>
                                      <a:pt x="389" y="96"/>
                                    </a:lnTo>
                                    <a:lnTo>
                                      <a:pt x="384" y="105"/>
                                    </a:lnTo>
                                    <a:lnTo>
                                      <a:pt x="382" y="115"/>
                                    </a:lnTo>
                                    <a:lnTo>
                                      <a:pt x="371" y="121"/>
                                    </a:lnTo>
                                    <a:lnTo>
                                      <a:pt x="368" y="108"/>
                                    </a:lnTo>
                                    <a:lnTo>
                                      <a:pt x="374" y="101"/>
                                    </a:lnTo>
                                    <a:lnTo>
                                      <a:pt x="374" y="85"/>
                                    </a:lnTo>
                                    <a:lnTo>
                                      <a:pt x="373" y="78"/>
                                    </a:lnTo>
                                    <a:lnTo>
                                      <a:pt x="358" y="75"/>
                                    </a:lnTo>
                                    <a:lnTo>
                                      <a:pt x="352" y="81"/>
                                    </a:lnTo>
                                    <a:lnTo>
                                      <a:pt x="352" y="86"/>
                                    </a:lnTo>
                                    <a:lnTo>
                                      <a:pt x="345" y="92"/>
                                    </a:lnTo>
                                    <a:lnTo>
                                      <a:pt x="340" y="111"/>
                                    </a:lnTo>
                                    <a:lnTo>
                                      <a:pt x="338" y="102"/>
                                    </a:lnTo>
                                    <a:lnTo>
                                      <a:pt x="336" y="90"/>
                                    </a:lnTo>
                                    <a:lnTo>
                                      <a:pt x="345" y="76"/>
                                    </a:lnTo>
                                    <a:lnTo>
                                      <a:pt x="304" y="52"/>
                                    </a:lnTo>
                                    <a:lnTo>
                                      <a:pt x="291" y="33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13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31" y="3"/>
                                    </a:lnTo>
                                    <a:lnTo>
                                      <a:pt x="224" y="14"/>
                                    </a:lnTo>
                                    <a:lnTo>
                                      <a:pt x="213" y="9"/>
                                    </a:lnTo>
                                    <a:lnTo>
                                      <a:pt x="197" y="16"/>
                                    </a:lnTo>
                                    <a:lnTo>
                                      <a:pt x="157" y="19"/>
                                    </a:lnTo>
                                    <a:lnTo>
                                      <a:pt x="156" y="24"/>
                                    </a:lnTo>
                                    <a:lnTo>
                                      <a:pt x="158" y="36"/>
                                    </a:lnTo>
                                    <a:lnTo>
                                      <a:pt x="158" y="46"/>
                                    </a:lnTo>
                                    <a:lnTo>
                                      <a:pt x="154" y="36"/>
                                    </a:lnTo>
                                    <a:lnTo>
                                      <a:pt x="151" y="31"/>
                                    </a:lnTo>
                                    <a:lnTo>
                                      <a:pt x="150" y="21"/>
                                    </a:lnTo>
                                    <a:lnTo>
                                      <a:pt x="146" y="19"/>
                                    </a:lnTo>
                                    <a:lnTo>
                                      <a:pt x="141" y="29"/>
                                    </a:lnTo>
                                    <a:lnTo>
                                      <a:pt x="139" y="27"/>
                                    </a:lnTo>
                                    <a:lnTo>
                                      <a:pt x="136" y="20"/>
                                    </a:lnTo>
                                    <a:lnTo>
                                      <a:pt x="120" y="24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05" y="24"/>
                                    </a:lnTo>
                                    <a:lnTo>
                                      <a:pt x="99" y="25"/>
                                    </a:lnTo>
                                    <a:lnTo>
                                      <a:pt x="99" y="31"/>
                                    </a:lnTo>
                                    <a:lnTo>
                                      <a:pt x="83" y="33"/>
                                    </a:lnTo>
                                    <a:lnTo>
                                      <a:pt x="70" y="40"/>
                                    </a:lnTo>
                                    <a:lnTo>
                                      <a:pt x="75" y="42"/>
                                    </a:lnTo>
                                    <a:lnTo>
                                      <a:pt x="80" y="6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93" y="11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0" name="Freeform 28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210" y="1283"/>
                                <a:ext cx="200" cy="16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6" y="657"/>
                                  </a:cxn>
                                  <a:cxn ang="0">
                                    <a:pos x="169" y="549"/>
                                  </a:cxn>
                                  <a:cxn ang="0">
                                    <a:pos x="358" y="544"/>
                                  </a:cxn>
                                  <a:cxn ang="0">
                                    <a:pos x="368" y="506"/>
                                  </a:cxn>
                                  <a:cxn ang="0">
                                    <a:pos x="282" y="473"/>
                                  </a:cxn>
                                  <a:cxn ang="0">
                                    <a:pos x="101" y="478"/>
                                  </a:cxn>
                                  <a:cxn ang="0">
                                    <a:pos x="62" y="396"/>
                                  </a:cxn>
                                  <a:cxn ang="0">
                                    <a:pos x="178" y="361"/>
                                  </a:cxn>
                                  <a:cxn ang="0">
                                    <a:pos x="133" y="340"/>
                                  </a:cxn>
                                  <a:cxn ang="0">
                                    <a:pos x="79" y="345"/>
                                  </a:cxn>
                                  <a:cxn ang="0">
                                    <a:pos x="47" y="338"/>
                                  </a:cxn>
                                  <a:cxn ang="0">
                                    <a:pos x="29" y="309"/>
                                  </a:cxn>
                                  <a:cxn ang="0">
                                    <a:pos x="52" y="209"/>
                                  </a:cxn>
                                  <a:cxn ang="0">
                                    <a:pos x="46" y="135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72" y="94"/>
                                  </a:cxn>
                                  <a:cxn ang="0">
                                    <a:pos x="244" y="146"/>
                                  </a:cxn>
                                  <a:cxn ang="0">
                                    <a:pos x="300" y="81"/>
                                  </a:cxn>
                                  <a:cxn ang="0">
                                    <a:pos x="406" y="106"/>
                                  </a:cxn>
                                  <a:cxn ang="0">
                                    <a:pos x="415" y="173"/>
                                  </a:cxn>
                                  <a:cxn ang="0">
                                    <a:pos x="446" y="157"/>
                                  </a:cxn>
                                  <a:cxn ang="0">
                                    <a:pos x="486" y="144"/>
                                  </a:cxn>
                                  <a:cxn ang="0">
                                    <a:pos x="503" y="123"/>
                                  </a:cxn>
                                  <a:cxn ang="0">
                                    <a:pos x="504" y="76"/>
                                  </a:cxn>
                                  <a:cxn ang="0">
                                    <a:pos x="546" y="121"/>
                                  </a:cxn>
                                  <a:cxn ang="0">
                                    <a:pos x="570" y="205"/>
                                  </a:cxn>
                                  <a:cxn ang="0">
                                    <a:pos x="606" y="310"/>
                                  </a:cxn>
                                  <a:cxn ang="0">
                                    <a:pos x="627" y="247"/>
                                  </a:cxn>
                                  <a:cxn ang="0">
                                    <a:pos x="617" y="166"/>
                                  </a:cxn>
                                  <a:cxn ang="0">
                                    <a:pos x="600" y="49"/>
                                  </a:cxn>
                                  <a:cxn ang="0">
                                    <a:pos x="602" y="8"/>
                                  </a:cxn>
                                  <a:cxn ang="0">
                                    <a:pos x="669" y="31"/>
                                  </a:cxn>
                                  <a:cxn ang="0">
                                    <a:pos x="691" y="44"/>
                                  </a:cxn>
                                  <a:cxn ang="0">
                                    <a:pos x="751" y="110"/>
                                  </a:cxn>
                                  <a:cxn ang="0">
                                    <a:pos x="766" y="200"/>
                                  </a:cxn>
                                  <a:cxn ang="0">
                                    <a:pos x="805" y="336"/>
                                  </a:cxn>
                                  <a:cxn ang="0">
                                    <a:pos x="815" y="428"/>
                                  </a:cxn>
                                  <a:cxn ang="0">
                                    <a:pos x="881" y="478"/>
                                  </a:cxn>
                                  <a:cxn ang="0">
                                    <a:pos x="963" y="543"/>
                                  </a:cxn>
                                  <a:cxn ang="0">
                                    <a:pos x="999" y="584"/>
                                  </a:cxn>
                                  <a:cxn ang="0">
                                    <a:pos x="961" y="616"/>
                                  </a:cxn>
                                  <a:cxn ang="0">
                                    <a:pos x="934" y="597"/>
                                  </a:cxn>
                                  <a:cxn ang="0">
                                    <a:pos x="906" y="632"/>
                                  </a:cxn>
                                  <a:cxn ang="0">
                                    <a:pos x="880" y="677"/>
                                  </a:cxn>
                                  <a:cxn ang="0">
                                    <a:pos x="940" y="671"/>
                                  </a:cxn>
                                  <a:cxn ang="0">
                                    <a:pos x="933" y="711"/>
                                  </a:cxn>
                                  <a:cxn ang="0">
                                    <a:pos x="949" y="734"/>
                                  </a:cxn>
                                  <a:cxn ang="0">
                                    <a:pos x="893" y="767"/>
                                  </a:cxn>
                                  <a:cxn ang="0">
                                    <a:pos x="809" y="749"/>
                                  </a:cxn>
                                  <a:cxn ang="0">
                                    <a:pos x="758" y="724"/>
                                  </a:cxn>
                                  <a:cxn ang="0">
                                    <a:pos x="697" y="677"/>
                                  </a:cxn>
                                  <a:cxn ang="0">
                                    <a:pos x="655" y="718"/>
                                  </a:cxn>
                                  <a:cxn ang="0">
                                    <a:pos x="521" y="796"/>
                                  </a:cxn>
                                  <a:cxn ang="0">
                                    <a:pos x="425" y="805"/>
                                  </a:cxn>
                                  <a:cxn ang="0">
                                    <a:pos x="320" y="819"/>
                                  </a:cxn>
                                  <a:cxn ang="0">
                                    <a:pos x="300" y="732"/>
                                  </a:cxn>
                                  <a:cxn ang="0">
                                    <a:pos x="230" y="698"/>
                                  </a:cxn>
                                </a:cxnLst>
                                <a:rect l="0" t="0" r="r" b="b"/>
                                <a:pathLst>
                                  <a:path w="999" h="819">
                                    <a:moveTo>
                                      <a:pt x="230" y="698"/>
                                    </a:moveTo>
                                    <a:lnTo>
                                      <a:pt x="225" y="704"/>
                                    </a:lnTo>
                                    <a:lnTo>
                                      <a:pt x="203" y="704"/>
                                    </a:lnTo>
                                    <a:lnTo>
                                      <a:pt x="196" y="698"/>
                                    </a:lnTo>
                                    <a:lnTo>
                                      <a:pt x="173" y="697"/>
                                    </a:lnTo>
                                    <a:lnTo>
                                      <a:pt x="137" y="671"/>
                                    </a:lnTo>
                                    <a:lnTo>
                                      <a:pt x="137" y="660"/>
                                    </a:lnTo>
                                    <a:lnTo>
                                      <a:pt x="126" y="657"/>
                                    </a:lnTo>
                                    <a:lnTo>
                                      <a:pt x="118" y="650"/>
                                    </a:lnTo>
                                    <a:lnTo>
                                      <a:pt x="116" y="630"/>
                                    </a:lnTo>
                                    <a:lnTo>
                                      <a:pt x="105" y="622"/>
                                    </a:lnTo>
                                    <a:lnTo>
                                      <a:pt x="101" y="613"/>
                                    </a:lnTo>
                                    <a:lnTo>
                                      <a:pt x="94" y="593"/>
                                    </a:lnTo>
                                    <a:lnTo>
                                      <a:pt x="91" y="581"/>
                                    </a:lnTo>
                                    <a:lnTo>
                                      <a:pt x="112" y="571"/>
                                    </a:lnTo>
                                    <a:lnTo>
                                      <a:pt x="169" y="549"/>
                                    </a:lnTo>
                                    <a:lnTo>
                                      <a:pt x="209" y="539"/>
                                    </a:lnTo>
                                    <a:lnTo>
                                      <a:pt x="232" y="538"/>
                                    </a:lnTo>
                                    <a:lnTo>
                                      <a:pt x="253" y="530"/>
                                    </a:lnTo>
                                    <a:lnTo>
                                      <a:pt x="266" y="528"/>
                                    </a:lnTo>
                                    <a:lnTo>
                                      <a:pt x="279" y="536"/>
                                    </a:lnTo>
                                    <a:lnTo>
                                      <a:pt x="318" y="539"/>
                                    </a:lnTo>
                                    <a:lnTo>
                                      <a:pt x="339" y="546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69" y="533"/>
                                    </a:lnTo>
                                    <a:lnTo>
                                      <a:pt x="365" y="526"/>
                                    </a:lnTo>
                                    <a:lnTo>
                                      <a:pt x="365" y="522"/>
                                    </a:lnTo>
                                    <a:lnTo>
                                      <a:pt x="374" y="527"/>
                                    </a:lnTo>
                                    <a:lnTo>
                                      <a:pt x="382" y="525"/>
                                    </a:lnTo>
                                    <a:lnTo>
                                      <a:pt x="381" y="520"/>
                                    </a:lnTo>
                                    <a:lnTo>
                                      <a:pt x="375" y="510"/>
                                    </a:lnTo>
                                    <a:lnTo>
                                      <a:pt x="368" y="506"/>
                                    </a:lnTo>
                                    <a:lnTo>
                                      <a:pt x="348" y="503"/>
                                    </a:lnTo>
                                    <a:lnTo>
                                      <a:pt x="344" y="495"/>
                                    </a:lnTo>
                                    <a:lnTo>
                                      <a:pt x="332" y="495"/>
                                    </a:lnTo>
                                    <a:lnTo>
                                      <a:pt x="317" y="488"/>
                                    </a:lnTo>
                                    <a:lnTo>
                                      <a:pt x="312" y="482"/>
                                    </a:lnTo>
                                    <a:lnTo>
                                      <a:pt x="296" y="479"/>
                                    </a:lnTo>
                                    <a:lnTo>
                                      <a:pt x="289" y="480"/>
                                    </a:lnTo>
                                    <a:lnTo>
                                      <a:pt x="282" y="473"/>
                                    </a:lnTo>
                                    <a:lnTo>
                                      <a:pt x="248" y="479"/>
                                    </a:lnTo>
                                    <a:lnTo>
                                      <a:pt x="196" y="499"/>
                                    </a:lnTo>
                                    <a:lnTo>
                                      <a:pt x="188" y="493"/>
                                    </a:lnTo>
                                    <a:lnTo>
                                      <a:pt x="172" y="493"/>
                                    </a:lnTo>
                                    <a:lnTo>
                                      <a:pt x="162" y="488"/>
                                    </a:lnTo>
                                    <a:lnTo>
                                      <a:pt x="158" y="480"/>
                                    </a:lnTo>
                                    <a:lnTo>
                                      <a:pt x="118" y="489"/>
                                    </a:lnTo>
                                    <a:lnTo>
                                      <a:pt x="101" y="478"/>
                                    </a:lnTo>
                                    <a:lnTo>
                                      <a:pt x="83" y="482"/>
                                    </a:lnTo>
                                    <a:lnTo>
                                      <a:pt x="81" y="47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68" y="467"/>
                                    </a:lnTo>
                                    <a:lnTo>
                                      <a:pt x="57" y="452"/>
                                    </a:lnTo>
                                    <a:lnTo>
                                      <a:pt x="46" y="434"/>
                                    </a:lnTo>
                                    <a:lnTo>
                                      <a:pt x="42" y="418"/>
                                    </a:lnTo>
                                    <a:lnTo>
                                      <a:pt x="62" y="396"/>
                                    </a:lnTo>
                                    <a:lnTo>
                                      <a:pt x="83" y="387"/>
                                    </a:lnTo>
                                    <a:lnTo>
                                      <a:pt x="103" y="385"/>
                                    </a:lnTo>
                                    <a:lnTo>
                                      <a:pt x="122" y="377"/>
                                    </a:lnTo>
                                    <a:lnTo>
                                      <a:pt x="142" y="363"/>
                                    </a:lnTo>
                                    <a:lnTo>
                                      <a:pt x="161" y="358"/>
                                    </a:lnTo>
                                    <a:lnTo>
                                      <a:pt x="160" y="361"/>
                                    </a:lnTo>
                                    <a:lnTo>
                                      <a:pt x="165" y="364"/>
                                    </a:lnTo>
                                    <a:lnTo>
                                      <a:pt x="178" y="361"/>
                                    </a:lnTo>
                                    <a:lnTo>
                                      <a:pt x="185" y="358"/>
                                    </a:lnTo>
                                    <a:lnTo>
                                      <a:pt x="181" y="353"/>
                                    </a:lnTo>
                                    <a:lnTo>
                                      <a:pt x="165" y="352"/>
                                    </a:lnTo>
                                    <a:lnTo>
                                      <a:pt x="173" y="342"/>
                                    </a:lnTo>
                                    <a:lnTo>
                                      <a:pt x="187" y="339"/>
                                    </a:lnTo>
                                    <a:lnTo>
                                      <a:pt x="193" y="334"/>
                                    </a:lnTo>
                                    <a:lnTo>
                                      <a:pt x="194" y="329"/>
                                    </a:lnTo>
                                    <a:lnTo>
                                      <a:pt x="133" y="340"/>
                                    </a:lnTo>
                                    <a:lnTo>
                                      <a:pt x="122" y="345"/>
                                    </a:lnTo>
                                    <a:lnTo>
                                      <a:pt x="111" y="347"/>
                                    </a:lnTo>
                                    <a:lnTo>
                                      <a:pt x="105" y="352"/>
                                    </a:lnTo>
                                    <a:lnTo>
                                      <a:pt x="96" y="352"/>
                                    </a:lnTo>
                                    <a:lnTo>
                                      <a:pt x="91" y="348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83" y="343"/>
                                    </a:lnTo>
                                    <a:lnTo>
                                      <a:pt x="79" y="345"/>
                                    </a:lnTo>
                                    <a:lnTo>
                                      <a:pt x="83" y="348"/>
                                    </a:lnTo>
                                    <a:lnTo>
                                      <a:pt x="83" y="354"/>
                                    </a:lnTo>
                                    <a:lnTo>
                                      <a:pt x="68" y="354"/>
                                    </a:lnTo>
                                    <a:lnTo>
                                      <a:pt x="64" y="359"/>
                                    </a:lnTo>
                                    <a:lnTo>
                                      <a:pt x="51" y="360"/>
                                    </a:lnTo>
                                    <a:lnTo>
                                      <a:pt x="45" y="355"/>
                                    </a:lnTo>
                                    <a:lnTo>
                                      <a:pt x="43" y="347"/>
                                    </a:lnTo>
                                    <a:lnTo>
                                      <a:pt x="47" y="338"/>
                                    </a:lnTo>
                                    <a:lnTo>
                                      <a:pt x="53" y="333"/>
                                    </a:lnTo>
                                    <a:lnTo>
                                      <a:pt x="69" y="332"/>
                                    </a:lnTo>
                                    <a:lnTo>
                                      <a:pt x="67" y="310"/>
                                    </a:lnTo>
                                    <a:lnTo>
                                      <a:pt x="53" y="313"/>
                                    </a:lnTo>
                                    <a:lnTo>
                                      <a:pt x="41" y="322"/>
                                    </a:lnTo>
                                    <a:lnTo>
                                      <a:pt x="35" y="320"/>
                                    </a:lnTo>
                                    <a:lnTo>
                                      <a:pt x="33" y="311"/>
                                    </a:lnTo>
                                    <a:lnTo>
                                      <a:pt x="29" y="309"/>
                                    </a:lnTo>
                                    <a:lnTo>
                                      <a:pt x="8" y="313"/>
                                    </a:lnTo>
                                    <a:lnTo>
                                      <a:pt x="6" y="304"/>
                                    </a:lnTo>
                                    <a:lnTo>
                                      <a:pt x="2" y="290"/>
                                    </a:lnTo>
                                    <a:lnTo>
                                      <a:pt x="0" y="273"/>
                                    </a:lnTo>
                                    <a:lnTo>
                                      <a:pt x="6" y="256"/>
                                    </a:lnTo>
                                    <a:lnTo>
                                      <a:pt x="22" y="234"/>
                                    </a:lnTo>
                                    <a:lnTo>
                                      <a:pt x="32" y="218"/>
                                    </a:lnTo>
                                    <a:lnTo>
                                      <a:pt x="52" y="209"/>
                                    </a:lnTo>
                                    <a:lnTo>
                                      <a:pt x="53" y="202"/>
                                    </a:lnTo>
                                    <a:lnTo>
                                      <a:pt x="51" y="194"/>
                                    </a:lnTo>
                                    <a:lnTo>
                                      <a:pt x="48" y="189"/>
                                    </a:lnTo>
                                    <a:lnTo>
                                      <a:pt x="36" y="189"/>
                                    </a:lnTo>
                                    <a:lnTo>
                                      <a:pt x="32" y="182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6" y="151"/>
                                    </a:lnTo>
                                    <a:lnTo>
                                      <a:pt x="46" y="135"/>
                                    </a:lnTo>
                                    <a:lnTo>
                                      <a:pt x="85" y="94"/>
                                    </a:lnTo>
                                    <a:lnTo>
                                      <a:pt x="122" y="68"/>
                                    </a:lnTo>
                                    <a:lnTo>
                                      <a:pt x="129" y="59"/>
                                    </a:lnTo>
                                    <a:lnTo>
                                      <a:pt x="142" y="55"/>
                                    </a:lnTo>
                                    <a:lnTo>
                                      <a:pt x="148" y="44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94" y="22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52" y="3"/>
                                    </a:lnTo>
                                    <a:lnTo>
                                      <a:pt x="255" y="10"/>
                                    </a:lnTo>
                                    <a:lnTo>
                                      <a:pt x="261" y="14"/>
                                    </a:lnTo>
                                    <a:lnTo>
                                      <a:pt x="262" y="21"/>
                                    </a:lnTo>
                                    <a:lnTo>
                                      <a:pt x="269" y="31"/>
                                    </a:lnTo>
                                    <a:lnTo>
                                      <a:pt x="272" y="43"/>
                                    </a:lnTo>
                                    <a:lnTo>
                                      <a:pt x="273" y="71"/>
                                    </a:lnTo>
                                    <a:lnTo>
                                      <a:pt x="272" y="94"/>
                                    </a:lnTo>
                                    <a:lnTo>
                                      <a:pt x="259" y="101"/>
                                    </a:lnTo>
                                    <a:lnTo>
                                      <a:pt x="255" y="111"/>
                                    </a:lnTo>
                                    <a:lnTo>
                                      <a:pt x="253" y="117"/>
                                    </a:lnTo>
                                    <a:lnTo>
                                      <a:pt x="255" y="121"/>
                                    </a:lnTo>
                                    <a:lnTo>
                                      <a:pt x="252" y="127"/>
                                    </a:lnTo>
                                    <a:lnTo>
                                      <a:pt x="239" y="133"/>
                                    </a:lnTo>
                                    <a:lnTo>
                                      <a:pt x="237" y="138"/>
                                    </a:lnTo>
                                    <a:lnTo>
                                      <a:pt x="244" y="146"/>
                                    </a:lnTo>
                                    <a:lnTo>
                                      <a:pt x="268" y="126"/>
                                    </a:lnTo>
                                    <a:lnTo>
                                      <a:pt x="274" y="126"/>
                                    </a:lnTo>
                                    <a:lnTo>
                                      <a:pt x="277" y="135"/>
                                    </a:lnTo>
                                    <a:lnTo>
                                      <a:pt x="295" y="127"/>
                                    </a:lnTo>
                                    <a:lnTo>
                                      <a:pt x="300" y="113"/>
                                    </a:lnTo>
                                    <a:lnTo>
                                      <a:pt x="294" y="110"/>
                                    </a:lnTo>
                                    <a:lnTo>
                                      <a:pt x="294" y="97"/>
                                    </a:lnTo>
                                    <a:lnTo>
                                      <a:pt x="300" y="81"/>
                                    </a:lnTo>
                                    <a:lnTo>
                                      <a:pt x="309" y="76"/>
                                    </a:lnTo>
                                    <a:lnTo>
                                      <a:pt x="310" y="69"/>
                                    </a:lnTo>
                                    <a:lnTo>
                                      <a:pt x="315" y="64"/>
                                    </a:lnTo>
                                    <a:lnTo>
                                      <a:pt x="329" y="62"/>
                                    </a:lnTo>
                                    <a:lnTo>
                                      <a:pt x="355" y="80"/>
                                    </a:lnTo>
                                    <a:lnTo>
                                      <a:pt x="388" y="91"/>
                                    </a:lnTo>
                                    <a:lnTo>
                                      <a:pt x="396" y="101"/>
                                    </a:lnTo>
                                    <a:lnTo>
                                      <a:pt x="406" y="106"/>
                                    </a:lnTo>
                                    <a:lnTo>
                                      <a:pt x="415" y="113"/>
                                    </a:lnTo>
                                    <a:lnTo>
                                      <a:pt x="424" y="128"/>
                                    </a:lnTo>
                                    <a:lnTo>
                                      <a:pt x="427" y="145"/>
                                    </a:lnTo>
                                    <a:lnTo>
                                      <a:pt x="408" y="171"/>
                                    </a:lnTo>
                                    <a:lnTo>
                                      <a:pt x="388" y="189"/>
                                    </a:lnTo>
                                    <a:lnTo>
                                      <a:pt x="388" y="192"/>
                                    </a:lnTo>
                                    <a:lnTo>
                                      <a:pt x="406" y="188"/>
                                    </a:lnTo>
                                    <a:lnTo>
                                      <a:pt x="415" y="173"/>
                                    </a:lnTo>
                                    <a:lnTo>
                                      <a:pt x="427" y="166"/>
                                    </a:lnTo>
                                    <a:lnTo>
                                      <a:pt x="425" y="173"/>
                                    </a:lnTo>
                                    <a:lnTo>
                                      <a:pt x="420" y="187"/>
                                    </a:lnTo>
                                    <a:lnTo>
                                      <a:pt x="433" y="192"/>
                                    </a:lnTo>
                                    <a:lnTo>
                                      <a:pt x="435" y="187"/>
                                    </a:lnTo>
                                    <a:lnTo>
                                      <a:pt x="439" y="167"/>
                                    </a:lnTo>
                                    <a:lnTo>
                                      <a:pt x="440" y="161"/>
                                    </a:lnTo>
                                    <a:lnTo>
                                      <a:pt x="446" y="157"/>
                                    </a:lnTo>
                                    <a:lnTo>
                                      <a:pt x="454" y="148"/>
                                    </a:lnTo>
                                    <a:lnTo>
                                      <a:pt x="465" y="150"/>
                                    </a:lnTo>
                                    <a:lnTo>
                                      <a:pt x="472" y="146"/>
                                    </a:lnTo>
                                    <a:lnTo>
                                      <a:pt x="486" y="164"/>
                                    </a:lnTo>
                                    <a:lnTo>
                                      <a:pt x="488" y="157"/>
                                    </a:lnTo>
                                    <a:lnTo>
                                      <a:pt x="486" y="148"/>
                                    </a:lnTo>
                                    <a:lnTo>
                                      <a:pt x="483" y="145"/>
                                    </a:lnTo>
                                    <a:lnTo>
                                      <a:pt x="486" y="144"/>
                                    </a:lnTo>
                                    <a:lnTo>
                                      <a:pt x="494" y="151"/>
                                    </a:lnTo>
                                    <a:lnTo>
                                      <a:pt x="499" y="148"/>
                                    </a:lnTo>
                                    <a:lnTo>
                                      <a:pt x="497" y="138"/>
                                    </a:lnTo>
                                    <a:lnTo>
                                      <a:pt x="484" y="129"/>
                                    </a:lnTo>
                                    <a:lnTo>
                                      <a:pt x="484" y="123"/>
                                    </a:lnTo>
                                    <a:lnTo>
                                      <a:pt x="486" y="122"/>
                                    </a:lnTo>
                                    <a:lnTo>
                                      <a:pt x="498" y="132"/>
                                    </a:lnTo>
                                    <a:lnTo>
                                      <a:pt x="503" y="123"/>
                                    </a:lnTo>
                                    <a:lnTo>
                                      <a:pt x="488" y="103"/>
                                    </a:lnTo>
                                    <a:lnTo>
                                      <a:pt x="481" y="100"/>
                                    </a:lnTo>
                                    <a:lnTo>
                                      <a:pt x="473" y="90"/>
                                    </a:lnTo>
                                    <a:lnTo>
                                      <a:pt x="470" y="78"/>
                                    </a:lnTo>
                                    <a:lnTo>
                                      <a:pt x="468" y="68"/>
                                    </a:lnTo>
                                    <a:lnTo>
                                      <a:pt x="477" y="67"/>
                                    </a:lnTo>
                                    <a:lnTo>
                                      <a:pt x="494" y="71"/>
                                    </a:lnTo>
                                    <a:lnTo>
                                      <a:pt x="504" y="76"/>
                                    </a:lnTo>
                                    <a:lnTo>
                                      <a:pt x="508" y="87"/>
                                    </a:lnTo>
                                    <a:lnTo>
                                      <a:pt x="519" y="86"/>
                                    </a:lnTo>
                                    <a:lnTo>
                                      <a:pt x="519" y="92"/>
                                    </a:lnTo>
                                    <a:lnTo>
                                      <a:pt x="526" y="108"/>
                                    </a:lnTo>
                                    <a:lnTo>
                                      <a:pt x="533" y="113"/>
                                    </a:lnTo>
                                    <a:lnTo>
                                      <a:pt x="540" y="111"/>
                                    </a:lnTo>
                                    <a:lnTo>
                                      <a:pt x="546" y="117"/>
                                    </a:lnTo>
                                    <a:lnTo>
                                      <a:pt x="546" y="121"/>
                                    </a:lnTo>
                                    <a:lnTo>
                                      <a:pt x="554" y="127"/>
                                    </a:lnTo>
                                    <a:lnTo>
                                      <a:pt x="553" y="133"/>
                                    </a:lnTo>
                                    <a:lnTo>
                                      <a:pt x="551" y="135"/>
                                    </a:lnTo>
                                    <a:lnTo>
                                      <a:pt x="560" y="139"/>
                                    </a:lnTo>
                                    <a:lnTo>
                                      <a:pt x="568" y="155"/>
                                    </a:lnTo>
                                    <a:lnTo>
                                      <a:pt x="567" y="186"/>
                                    </a:lnTo>
                                    <a:lnTo>
                                      <a:pt x="568" y="197"/>
                                    </a:lnTo>
                                    <a:lnTo>
                                      <a:pt x="570" y="205"/>
                                    </a:lnTo>
                                    <a:lnTo>
                                      <a:pt x="575" y="214"/>
                                    </a:lnTo>
                                    <a:lnTo>
                                      <a:pt x="578" y="243"/>
                                    </a:lnTo>
                                    <a:lnTo>
                                      <a:pt x="592" y="258"/>
                                    </a:lnTo>
                                    <a:lnTo>
                                      <a:pt x="585" y="273"/>
                                    </a:lnTo>
                                    <a:lnTo>
                                      <a:pt x="585" y="295"/>
                                    </a:lnTo>
                                    <a:lnTo>
                                      <a:pt x="591" y="296"/>
                                    </a:lnTo>
                                    <a:lnTo>
                                      <a:pt x="600" y="311"/>
                                    </a:lnTo>
                                    <a:lnTo>
                                      <a:pt x="606" y="310"/>
                                    </a:lnTo>
                                    <a:lnTo>
                                      <a:pt x="608" y="301"/>
                                    </a:lnTo>
                                    <a:lnTo>
                                      <a:pt x="616" y="297"/>
                                    </a:lnTo>
                                    <a:lnTo>
                                      <a:pt x="622" y="295"/>
                                    </a:lnTo>
                                    <a:lnTo>
                                      <a:pt x="629" y="285"/>
                                    </a:lnTo>
                                    <a:lnTo>
                                      <a:pt x="630" y="274"/>
                                    </a:lnTo>
                                    <a:lnTo>
                                      <a:pt x="639" y="270"/>
                                    </a:lnTo>
                                    <a:lnTo>
                                      <a:pt x="639" y="264"/>
                                    </a:lnTo>
                                    <a:lnTo>
                                      <a:pt x="627" y="247"/>
                                    </a:lnTo>
                                    <a:lnTo>
                                      <a:pt x="624" y="236"/>
                                    </a:lnTo>
                                    <a:lnTo>
                                      <a:pt x="624" y="225"/>
                                    </a:lnTo>
                                    <a:lnTo>
                                      <a:pt x="619" y="220"/>
                                    </a:lnTo>
                                    <a:lnTo>
                                      <a:pt x="617" y="203"/>
                                    </a:lnTo>
                                    <a:lnTo>
                                      <a:pt x="614" y="187"/>
                                    </a:lnTo>
                                    <a:lnTo>
                                      <a:pt x="618" y="186"/>
                                    </a:lnTo>
                                    <a:lnTo>
                                      <a:pt x="617" y="177"/>
                                    </a:lnTo>
                                    <a:lnTo>
                                      <a:pt x="617" y="166"/>
                                    </a:lnTo>
                                    <a:lnTo>
                                      <a:pt x="613" y="160"/>
                                    </a:lnTo>
                                    <a:lnTo>
                                      <a:pt x="612" y="139"/>
                                    </a:lnTo>
                                    <a:lnTo>
                                      <a:pt x="610" y="121"/>
                                    </a:lnTo>
                                    <a:lnTo>
                                      <a:pt x="605" y="103"/>
                                    </a:lnTo>
                                    <a:lnTo>
                                      <a:pt x="597" y="68"/>
                                    </a:lnTo>
                                    <a:lnTo>
                                      <a:pt x="595" y="62"/>
                                    </a:lnTo>
                                    <a:lnTo>
                                      <a:pt x="599" y="62"/>
                                    </a:lnTo>
                                    <a:lnTo>
                                      <a:pt x="600" y="49"/>
                                    </a:lnTo>
                                    <a:lnTo>
                                      <a:pt x="596" y="49"/>
                                    </a:lnTo>
                                    <a:lnTo>
                                      <a:pt x="592" y="38"/>
                                    </a:lnTo>
                                    <a:lnTo>
                                      <a:pt x="596" y="33"/>
                                    </a:lnTo>
                                    <a:lnTo>
                                      <a:pt x="606" y="33"/>
                                    </a:lnTo>
                                    <a:lnTo>
                                      <a:pt x="608" y="27"/>
                                    </a:lnTo>
                                    <a:lnTo>
                                      <a:pt x="597" y="16"/>
                                    </a:lnTo>
                                    <a:lnTo>
                                      <a:pt x="599" y="8"/>
                                    </a:lnTo>
                                    <a:lnTo>
                                      <a:pt x="602" y="8"/>
                                    </a:lnTo>
                                    <a:lnTo>
                                      <a:pt x="602" y="3"/>
                                    </a:lnTo>
                                    <a:lnTo>
                                      <a:pt x="608" y="3"/>
                                    </a:lnTo>
                                    <a:lnTo>
                                      <a:pt x="630" y="9"/>
                                    </a:lnTo>
                                    <a:lnTo>
                                      <a:pt x="632" y="15"/>
                                    </a:lnTo>
                                    <a:lnTo>
                                      <a:pt x="650" y="33"/>
                                    </a:lnTo>
                                    <a:lnTo>
                                      <a:pt x="665" y="40"/>
                                    </a:lnTo>
                                    <a:lnTo>
                                      <a:pt x="667" y="37"/>
                                    </a:lnTo>
                                    <a:lnTo>
                                      <a:pt x="669" y="31"/>
                                    </a:lnTo>
                                    <a:lnTo>
                                      <a:pt x="662" y="28"/>
                                    </a:lnTo>
                                    <a:lnTo>
                                      <a:pt x="661" y="21"/>
                                    </a:lnTo>
                                    <a:lnTo>
                                      <a:pt x="661" y="15"/>
                                    </a:lnTo>
                                    <a:lnTo>
                                      <a:pt x="666" y="14"/>
                                    </a:lnTo>
                                    <a:lnTo>
                                      <a:pt x="676" y="19"/>
                                    </a:lnTo>
                                    <a:lnTo>
                                      <a:pt x="678" y="25"/>
                                    </a:lnTo>
                                    <a:lnTo>
                                      <a:pt x="687" y="28"/>
                                    </a:lnTo>
                                    <a:lnTo>
                                      <a:pt x="691" y="44"/>
                                    </a:lnTo>
                                    <a:lnTo>
                                      <a:pt x="696" y="52"/>
                                    </a:lnTo>
                                    <a:lnTo>
                                      <a:pt x="720" y="67"/>
                                    </a:lnTo>
                                    <a:lnTo>
                                      <a:pt x="720" y="74"/>
                                    </a:lnTo>
                                    <a:lnTo>
                                      <a:pt x="734" y="81"/>
                                    </a:lnTo>
                                    <a:lnTo>
                                      <a:pt x="741" y="91"/>
                                    </a:lnTo>
                                    <a:lnTo>
                                      <a:pt x="742" y="96"/>
                                    </a:lnTo>
                                    <a:lnTo>
                                      <a:pt x="750" y="102"/>
                                    </a:lnTo>
                                    <a:lnTo>
                                      <a:pt x="751" y="110"/>
                                    </a:lnTo>
                                    <a:lnTo>
                                      <a:pt x="745" y="123"/>
                                    </a:lnTo>
                                    <a:lnTo>
                                      <a:pt x="751" y="123"/>
                                    </a:lnTo>
                                    <a:lnTo>
                                      <a:pt x="756" y="140"/>
                                    </a:lnTo>
                                    <a:lnTo>
                                      <a:pt x="756" y="151"/>
                                    </a:lnTo>
                                    <a:lnTo>
                                      <a:pt x="755" y="156"/>
                                    </a:lnTo>
                                    <a:lnTo>
                                      <a:pt x="758" y="166"/>
                                    </a:lnTo>
                                    <a:lnTo>
                                      <a:pt x="759" y="177"/>
                                    </a:lnTo>
                                    <a:lnTo>
                                      <a:pt x="766" y="200"/>
                                    </a:lnTo>
                                    <a:lnTo>
                                      <a:pt x="768" y="246"/>
                                    </a:lnTo>
                                    <a:lnTo>
                                      <a:pt x="771" y="250"/>
                                    </a:lnTo>
                                    <a:lnTo>
                                      <a:pt x="775" y="273"/>
                                    </a:lnTo>
                                    <a:lnTo>
                                      <a:pt x="791" y="294"/>
                                    </a:lnTo>
                                    <a:lnTo>
                                      <a:pt x="799" y="306"/>
                                    </a:lnTo>
                                    <a:lnTo>
                                      <a:pt x="804" y="322"/>
                                    </a:lnTo>
                                    <a:lnTo>
                                      <a:pt x="802" y="329"/>
                                    </a:lnTo>
                                    <a:lnTo>
                                      <a:pt x="805" y="336"/>
                                    </a:lnTo>
                                    <a:lnTo>
                                      <a:pt x="806" y="353"/>
                                    </a:lnTo>
                                    <a:lnTo>
                                      <a:pt x="804" y="353"/>
                                    </a:lnTo>
                                    <a:lnTo>
                                      <a:pt x="796" y="358"/>
                                    </a:lnTo>
                                    <a:lnTo>
                                      <a:pt x="798" y="383"/>
                                    </a:lnTo>
                                    <a:lnTo>
                                      <a:pt x="794" y="396"/>
                                    </a:lnTo>
                                    <a:lnTo>
                                      <a:pt x="798" y="409"/>
                                    </a:lnTo>
                                    <a:lnTo>
                                      <a:pt x="812" y="419"/>
                                    </a:lnTo>
                                    <a:lnTo>
                                      <a:pt x="815" y="428"/>
                                    </a:lnTo>
                                    <a:lnTo>
                                      <a:pt x="829" y="455"/>
                                    </a:lnTo>
                                    <a:lnTo>
                                      <a:pt x="847" y="460"/>
                                    </a:lnTo>
                                    <a:lnTo>
                                      <a:pt x="854" y="479"/>
                                    </a:lnTo>
                                    <a:lnTo>
                                      <a:pt x="860" y="483"/>
                                    </a:lnTo>
                                    <a:lnTo>
                                      <a:pt x="870" y="484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81" y="487"/>
                                    </a:lnTo>
                                    <a:lnTo>
                                      <a:pt x="881" y="478"/>
                                    </a:lnTo>
                                    <a:lnTo>
                                      <a:pt x="885" y="476"/>
                                    </a:lnTo>
                                    <a:lnTo>
                                      <a:pt x="896" y="480"/>
                                    </a:lnTo>
                                    <a:lnTo>
                                      <a:pt x="901" y="485"/>
                                    </a:lnTo>
                                    <a:lnTo>
                                      <a:pt x="898" y="494"/>
                                    </a:lnTo>
                                    <a:lnTo>
                                      <a:pt x="938" y="531"/>
                                    </a:lnTo>
                                    <a:lnTo>
                                      <a:pt x="946" y="536"/>
                                    </a:lnTo>
                                    <a:lnTo>
                                      <a:pt x="958" y="536"/>
                                    </a:lnTo>
                                    <a:lnTo>
                                      <a:pt x="963" y="543"/>
                                    </a:lnTo>
                                    <a:lnTo>
                                      <a:pt x="962" y="552"/>
                                    </a:lnTo>
                                    <a:lnTo>
                                      <a:pt x="963" y="560"/>
                                    </a:lnTo>
                                    <a:lnTo>
                                      <a:pt x="972" y="562"/>
                                    </a:lnTo>
                                    <a:lnTo>
                                      <a:pt x="978" y="558"/>
                                    </a:lnTo>
                                    <a:lnTo>
                                      <a:pt x="981" y="562"/>
                                    </a:lnTo>
                                    <a:lnTo>
                                      <a:pt x="989" y="558"/>
                                    </a:lnTo>
                                    <a:lnTo>
                                      <a:pt x="994" y="560"/>
                                    </a:lnTo>
                                    <a:lnTo>
                                      <a:pt x="999" y="584"/>
                                    </a:lnTo>
                                    <a:lnTo>
                                      <a:pt x="994" y="596"/>
                                    </a:lnTo>
                                    <a:lnTo>
                                      <a:pt x="997" y="622"/>
                                    </a:lnTo>
                                    <a:lnTo>
                                      <a:pt x="992" y="635"/>
                                    </a:lnTo>
                                    <a:lnTo>
                                      <a:pt x="984" y="638"/>
                                    </a:lnTo>
                                    <a:lnTo>
                                      <a:pt x="977" y="635"/>
                                    </a:lnTo>
                                    <a:lnTo>
                                      <a:pt x="967" y="617"/>
                                    </a:lnTo>
                                    <a:lnTo>
                                      <a:pt x="967" y="595"/>
                                    </a:lnTo>
                                    <a:lnTo>
                                      <a:pt x="961" y="616"/>
                                    </a:lnTo>
                                    <a:lnTo>
                                      <a:pt x="958" y="635"/>
                                    </a:lnTo>
                                    <a:lnTo>
                                      <a:pt x="956" y="640"/>
                                    </a:lnTo>
                                    <a:lnTo>
                                      <a:pt x="952" y="629"/>
                                    </a:lnTo>
                                    <a:lnTo>
                                      <a:pt x="946" y="627"/>
                                    </a:lnTo>
                                    <a:lnTo>
                                      <a:pt x="944" y="633"/>
                                    </a:lnTo>
                                    <a:lnTo>
                                      <a:pt x="938" y="623"/>
                                    </a:lnTo>
                                    <a:lnTo>
                                      <a:pt x="934" y="611"/>
                                    </a:lnTo>
                                    <a:lnTo>
                                      <a:pt x="934" y="597"/>
                                    </a:lnTo>
                                    <a:lnTo>
                                      <a:pt x="931" y="605"/>
                                    </a:lnTo>
                                    <a:lnTo>
                                      <a:pt x="925" y="606"/>
                                    </a:lnTo>
                                    <a:lnTo>
                                      <a:pt x="924" y="602"/>
                                    </a:lnTo>
                                    <a:lnTo>
                                      <a:pt x="918" y="617"/>
                                    </a:lnTo>
                                    <a:lnTo>
                                      <a:pt x="914" y="617"/>
                                    </a:lnTo>
                                    <a:lnTo>
                                      <a:pt x="902" y="624"/>
                                    </a:lnTo>
                                    <a:lnTo>
                                      <a:pt x="902" y="632"/>
                                    </a:lnTo>
                                    <a:lnTo>
                                      <a:pt x="906" y="632"/>
                                    </a:lnTo>
                                    <a:lnTo>
                                      <a:pt x="907" y="656"/>
                                    </a:lnTo>
                                    <a:lnTo>
                                      <a:pt x="899" y="657"/>
                                    </a:lnTo>
                                    <a:lnTo>
                                      <a:pt x="895" y="652"/>
                                    </a:lnTo>
                                    <a:lnTo>
                                      <a:pt x="881" y="651"/>
                                    </a:lnTo>
                                    <a:lnTo>
                                      <a:pt x="874" y="654"/>
                                    </a:lnTo>
                                    <a:lnTo>
                                      <a:pt x="872" y="657"/>
                                    </a:lnTo>
                                    <a:lnTo>
                                      <a:pt x="879" y="670"/>
                                    </a:lnTo>
                                    <a:lnTo>
                                      <a:pt x="880" y="677"/>
                                    </a:lnTo>
                                    <a:lnTo>
                                      <a:pt x="877" y="694"/>
                                    </a:lnTo>
                                    <a:lnTo>
                                      <a:pt x="879" y="700"/>
                                    </a:lnTo>
                                    <a:lnTo>
                                      <a:pt x="888" y="681"/>
                                    </a:lnTo>
                                    <a:lnTo>
                                      <a:pt x="902" y="672"/>
                                    </a:lnTo>
                                    <a:lnTo>
                                      <a:pt x="906" y="663"/>
                                    </a:lnTo>
                                    <a:lnTo>
                                      <a:pt x="929" y="662"/>
                                    </a:lnTo>
                                    <a:lnTo>
                                      <a:pt x="931" y="668"/>
                                    </a:lnTo>
                                    <a:lnTo>
                                      <a:pt x="940" y="671"/>
                                    </a:lnTo>
                                    <a:lnTo>
                                      <a:pt x="936" y="677"/>
                                    </a:lnTo>
                                    <a:lnTo>
                                      <a:pt x="935" y="684"/>
                                    </a:lnTo>
                                    <a:lnTo>
                                      <a:pt x="929" y="691"/>
                                    </a:lnTo>
                                    <a:lnTo>
                                      <a:pt x="930" y="695"/>
                                    </a:lnTo>
                                    <a:lnTo>
                                      <a:pt x="925" y="694"/>
                                    </a:lnTo>
                                    <a:lnTo>
                                      <a:pt x="923" y="700"/>
                                    </a:lnTo>
                                    <a:lnTo>
                                      <a:pt x="927" y="710"/>
                                    </a:lnTo>
                                    <a:lnTo>
                                      <a:pt x="933" y="711"/>
                                    </a:lnTo>
                                    <a:lnTo>
                                      <a:pt x="935" y="700"/>
                                    </a:lnTo>
                                    <a:lnTo>
                                      <a:pt x="947" y="706"/>
                                    </a:lnTo>
                                    <a:lnTo>
                                      <a:pt x="958" y="708"/>
                                    </a:lnTo>
                                    <a:lnTo>
                                      <a:pt x="961" y="719"/>
                                    </a:lnTo>
                                    <a:lnTo>
                                      <a:pt x="960" y="727"/>
                                    </a:lnTo>
                                    <a:lnTo>
                                      <a:pt x="954" y="729"/>
                                    </a:lnTo>
                                    <a:lnTo>
                                      <a:pt x="951" y="726"/>
                                    </a:lnTo>
                                    <a:lnTo>
                                      <a:pt x="949" y="734"/>
                                    </a:lnTo>
                                    <a:lnTo>
                                      <a:pt x="944" y="740"/>
                                    </a:lnTo>
                                    <a:lnTo>
                                      <a:pt x="944" y="745"/>
                                    </a:lnTo>
                                    <a:lnTo>
                                      <a:pt x="936" y="743"/>
                                    </a:lnTo>
                                    <a:lnTo>
                                      <a:pt x="917" y="751"/>
                                    </a:lnTo>
                                    <a:lnTo>
                                      <a:pt x="914" y="761"/>
                                    </a:lnTo>
                                    <a:lnTo>
                                      <a:pt x="901" y="761"/>
                                    </a:lnTo>
                                    <a:lnTo>
                                      <a:pt x="895" y="757"/>
                                    </a:lnTo>
                                    <a:lnTo>
                                      <a:pt x="893" y="767"/>
                                    </a:lnTo>
                                    <a:lnTo>
                                      <a:pt x="887" y="770"/>
                                    </a:lnTo>
                                    <a:lnTo>
                                      <a:pt x="885" y="774"/>
                                    </a:lnTo>
                                    <a:lnTo>
                                      <a:pt x="876" y="769"/>
                                    </a:lnTo>
                                    <a:lnTo>
                                      <a:pt x="861" y="775"/>
                                    </a:lnTo>
                                    <a:lnTo>
                                      <a:pt x="836" y="769"/>
                                    </a:lnTo>
                                    <a:lnTo>
                                      <a:pt x="831" y="761"/>
                                    </a:lnTo>
                                    <a:lnTo>
                                      <a:pt x="814" y="756"/>
                                    </a:lnTo>
                                    <a:lnTo>
                                      <a:pt x="809" y="749"/>
                                    </a:lnTo>
                                    <a:lnTo>
                                      <a:pt x="800" y="749"/>
                                    </a:lnTo>
                                    <a:lnTo>
                                      <a:pt x="795" y="758"/>
                                    </a:lnTo>
                                    <a:lnTo>
                                      <a:pt x="771" y="754"/>
                                    </a:lnTo>
                                    <a:lnTo>
                                      <a:pt x="758" y="749"/>
                                    </a:lnTo>
                                    <a:lnTo>
                                      <a:pt x="757" y="742"/>
                                    </a:lnTo>
                                    <a:lnTo>
                                      <a:pt x="773" y="726"/>
                                    </a:lnTo>
                                    <a:lnTo>
                                      <a:pt x="768" y="720"/>
                                    </a:lnTo>
                                    <a:lnTo>
                                      <a:pt x="758" y="724"/>
                                    </a:lnTo>
                                    <a:lnTo>
                                      <a:pt x="742" y="722"/>
                                    </a:lnTo>
                                    <a:lnTo>
                                      <a:pt x="740" y="715"/>
                                    </a:lnTo>
                                    <a:lnTo>
                                      <a:pt x="726" y="711"/>
                                    </a:lnTo>
                                    <a:lnTo>
                                      <a:pt x="721" y="714"/>
                                    </a:lnTo>
                                    <a:lnTo>
                                      <a:pt x="697" y="710"/>
                                    </a:lnTo>
                                    <a:lnTo>
                                      <a:pt x="696" y="700"/>
                                    </a:lnTo>
                                    <a:lnTo>
                                      <a:pt x="699" y="693"/>
                                    </a:lnTo>
                                    <a:lnTo>
                                      <a:pt x="697" y="677"/>
                                    </a:lnTo>
                                    <a:lnTo>
                                      <a:pt x="693" y="666"/>
                                    </a:lnTo>
                                    <a:lnTo>
                                      <a:pt x="682" y="662"/>
                                    </a:lnTo>
                                    <a:lnTo>
                                      <a:pt x="678" y="670"/>
                                    </a:lnTo>
                                    <a:lnTo>
                                      <a:pt x="673" y="678"/>
                                    </a:lnTo>
                                    <a:lnTo>
                                      <a:pt x="660" y="684"/>
                                    </a:lnTo>
                                    <a:lnTo>
                                      <a:pt x="665" y="702"/>
                                    </a:lnTo>
                                    <a:lnTo>
                                      <a:pt x="665" y="710"/>
                                    </a:lnTo>
                                    <a:lnTo>
                                      <a:pt x="655" y="718"/>
                                    </a:lnTo>
                                    <a:lnTo>
                                      <a:pt x="639" y="741"/>
                                    </a:lnTo>
                                    <a:lnTo>
                                      <a:pt x="612" y="748"/>
                                    </a:lnTo>
                                    <a:lnTo>
                                      <a:pt x="572" y="748"/>
                                    </a:lnTo>
                                    <a:lnTo>
                                      <a:pt x="578" y="753"/>
                                    </a:lnTo>
                                    <a:lnTo>
                                      <a:pt x="567" y="770"/>
                                    </a:lnTo>
                                    <a:lnTo>
                                      <a:pt x="552" y="781"/>
                                    </a:lnTo>
                                    <a:lnTo>
                                      <a:pt x="535" y="788"/>
                                    </a:lnTo>
                                    <a:lnTo>
                                      <a:pt x="521" y="796"/>
                                    </a:lnTo>
                                    <a:lnTo>
                                      <a:pt x="503" y="799"/>
                                    </a:lnTo>
                                    <a:lnTo>
                                      <a:pt x="495" y="795"/>
                                    </a:lnTo>
                                    <a:lnTo>
                                      <a:pt x="482" y="801"/>
                                    </a:lnTo>
                                    <a:lnTo>
                                      <a:pt x="467" y="797"/>
                                    </a:lnTo>
                                    <a:lnTo>
                                      <a:pt x="460" y="802"/>
                                    </a:lnTo>
                                    <a:lnTo>
                                      <a:pt x="455" y="796"/>
                                    </a:lnTo>
                                    <a:lnTo>
                                      <a:pt x="440" y="802"/>
                                    </a:lnTo>
                                    <a:lnTo>
                                      <a:pt x="425" y="805"/>
                                    </a:lnTo>
                                    <a:lnTo>
                                      <a:pt x="423" y="807"/>
                                    </a:lnTo>
                                    <a:lnTo>
                                      <a:pt x="430" y="807"/>
                                    </a:lnTo>
                                    <a:lnTo>
                                      <a:pt x="429" y="812"/>
                                    </a:lnTo>
                                    <a:lnTo>
                                      <a:pt x="415" y="812"/>
                                    </a:lnTo>
                                    <a:lnTo>
                                      <a:pt x="393" y="818"/>
                                    </a:lnTo>
                                    <a:lnTo>
                                      <a:pt x="387" y="815"/>
                                    </a:lnTo>
                                    <a:lnTo>
                                      <a:pt x="369" y="815"/>
                                    </a:lnTo>
                                    <a:lnTo>
                                      <a:pt x="320" y="819"/>
                                    </a:lnTo>
                                    <a:lnTo>
                                      <a:pt x="321" y="816"/>
                                    </a:lnTo>
                                    <a:lnTo>
                                      <a:pt x="332" y="807"/>
                                    </a:lnTo>
                                    <a:lnTo>
                                      <a:pt x="314" y="796"/>
                                    </a:lnTo>
                                    <a:lnTo>
                                      <a:pt x="305" y="783"/>
                                    </a:lnTo>
                                    <a:lnTo>
                                      <a:pt x="301" y="770"/>
                                    </a:lnTo>
                                    <a:lnTo>
                                      <a:pt x="296" y="758"/>
                                    </a:lnTo>
                                    <a:lnTo>
                                      <a:pt x="296" y="743"/>
                                    </a:lnTo>
                                    <a:lnTo>
                                      <a:pt x="300" y="732"/>
                                    </a:lnTo>
                                    <a:lnTo>
                                      <a:pt x="300" y="729"/>
                                    </a:lnTo>
                                    <a:lnTo>
                                      <a:pt x="291" y="724"/>
                                    </a:lnTo>
                                    <a:lnTo>
                                      <a:pt x="290" y="719"/>
                                    </a:lnTo>
                                    <a:lnTo>
                                      <a:pt x="287" y="713"/>
                                    </a:lnTo>
                                    <a:lnTo>
                                      <a:pt x="277" y="706"/>
                                    </a:lnTo>
                                    <a:lnTo>
                                      <a:pt x="277" y="702"/>
                                    </a:lnTo>
                                    <a:lnTo>
                                      <a:pt x="259" y="697"/>
                                    </a:lnTo>
                                    <a:lnTo>
                                      <a:pt x="230" y="69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1" name="Freeform 29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342" y="1267"/>
                                <a:ext cx="27" cy="3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4" y="130"/>
                                  </a:cxn>
                                  <a:cxn ang="0">
                                    <a:pos x="114" y="121"/>
                                  </a:cxn>
                                  <a:cxn ang="0">
                                    <a:pos x="118" y="111"/>
                                  </a:cxn>
                                  <a:cxn ang="0">
                                    <a:pos x="127" y="95"/>
                                  </a:cxn>
                                  <a:cxn ang="0">
                                    <a:pos x="132" y="76"/>
                                  </a:cxn>
                                  <a:cxn ang="0">
                                    <a:pos x="135" y="59"/>
                                  </a:cxn>
                                  <a:cxn ang="0">
                                    <a:pos x="135" y="46"/>
                                  </a:cxn>
                                  <a:cxn ang="0">
                                    <a:pos x="137" y="39"/>
                                  </a:cxn>
                                  <a:cxn ang="0">
                                    <a:pos x="134" y="29"/>
                                  </a:cxn>
                                  <a:cxn ang="0">
                                    <a:pos x="126" y="28"/>
                                  </a:cxn>
                                  <a:cxn ang="0">
                                    <a:pos x="120" y="16"/>
                                  </a:cxn>
                                  <a:cxn ang="0">
                                    <a:pos x="99" y="2"/>
                                  </a:cxn>
                                  <a:cxn ang="0">
                                    <a:pos x="88" y="0"/>
                                  </a:cxn>
                                  <a:cxn ang="0">
                                    <a:pos x="69" y="6"/>
                                  </a:cxn>
                                  <a:cxn ang="0">
                                    <a:pos x="34" y="6"/>
                                  </a:cxn>
                                  <a:cxn ang="0">
                                    <a:pos x="23" y="12"/>
                                  </a:cxn>
                                  <a:cxn ang="0">
                                    <a:pos x="13" y="32"/>
                                  </a:cxn>
                                  <a:cxn ang="0">
                                    <a:pos x="2" y="48"/>
                                  </a:cxn>
                                  <a:cxn ang="0">
                                    <a:pos x="0" y="57"/>
                                  </a:cxn>
                                  <a:cxn ang="0">
                                    <a:pos x="26" y="71"/>
                                  </a:cxn>
                                  <a:cxn ang="0">
                                    <a:pos x="32" y="81"/>
                                  </a:cxn>
                                  <a:cxn ang="0">
                                    <a:pos x="44" y="92"/>
                                  </a:cxn>
                                  <a:cxn ang="0">
                                    <a:pos x="54" y="109"/>
                                  </a:cxn>
                                  <a:cxn ang="0">
                                    <a:pos x="60" y="115"/>
                                  </a:cxn>
                                  <a:cxn ang="0">
                                    <a:pos x="71" y="132"/>
                                  </a:cxn>
                                  <a:cxn ang="0">
                                    <a:pos x="72" y="141"/>
                                  </a:cxn>
                                  <a:cxn ang="0">
                                    <a:pos x="93" y="167"/>
                                  </a:cxn>
                                  <a:cxn ang="0">
                                    <a:pos x="96" y="163"/>
                                  </a:cxn>
                                  <a:cxn ang="0">
                                    <a:pos x="96" y="158"/>
                                  </a:cxn>
                                  <a:cxn ang="0">
                                    <a:pos x="100" y="158"/>
                                  </a:cxn>
                                  <a:cxn ang="0">
                                    <a:pos x="110" y="145"/>
                                  </a:cxn>
                                  <a:cxn ang="0">
                                    <a:pos x="114" y="136"/>
                                  </a:cxn>
                                  <a:cxn ang="0">
                                    <a:pos x="114" y="130"/>
                                  </a:cxn>
                                </a:cxnLst>
                                <a:rect l="0" t="0" r="r" b="b"/>
                                <a:pathLst>
                                  <a:path w="137" h="167">
                                    <a:moveTo>
                                      <a:pt x="114" y="130"/>
                                    </a:moveTo>
                                    <a:lnTo>
                                      <a:pt x="114" y="121"/>
                                    </a:lnTo>
                                    <a:lnTo>
                                      <a:pt x="118" y="111"/>
                                    </a:lnTo>
                                    <a:lnTo>
                                      <a:pt x="127" y="95"/>
                                    </a:lnTo>
                                    <a:lnTo>
                                      <a:pt x="132" y="76"/>
                                    </a:lnTo>
                                    <a:lnTo>
                                      <a:pt x="135" y="59"/>
                                    </a:lnTo>
                                    <a:lnTo>
                                      <a:pt x="135" y="46"/>
                                    </a:lnTo>
                                    <a:lnTo>
                                      <a:pt x="137" y="39"/>
                                    </a:lnTo>
                                    <a:lnTo>
                                      <a:pt x="134" y="29"/>
                                    </a:lnTo>
                                    <a:lnTo>
                                      <a:pt x="126" y="28"/>
                                    </a:lnTo>
                                    <a:lnTo>
                                      <a:pt x="120" y="16"/>
                                    </a:lnTo>
                                    <a:lnTo>
                                      <a:pt x="99" y="2"/>
                                    </a:lnTo>
                                    <a:lnTo>
                                      <a:pt x="88" y="0"/>
                                    </a:lnTo>
                                    <a:lnTo>
                                      <a:pt x="69" y="6"/>
                                    </a:lnTo>
                                    <a:lnTo>
                                      <a:pt x="34" y="6"/>
                                    </a:lnTo>
                                    <a:lnTo>
                                      <a:pt x="23" y="12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2" y="48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26" y="71"/>
                                    </a:lnTo>
                                    <a:lnTo>
                                      <a:pt x="32" y="81"/>
                                    </a:lnTo>
                                    <a:lnTo>
                                      <a:pt x="44" y="92"/>
                                    </a:lnTo>
                                    <a:lnTo>
                                      <a:pt x="54" y="109"/>
                                    </a:lnTo>
                                    <a:lnTo>
                                      <a:pt x="60" y="115"/>
                                    </a:lnTo>
                                    <a:lnTo>
                                      <a:pt x="71" y="132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93" y="167"/>
                                    </a:lnTo>
                                    <a:lnTo>
                                      <a:pt x="96" y="163"/>
                                    </a:lnTo>
                                    <a:lnTo>
                                      <a:pt x="96" y="158"/>
                                    </a:lnTo>
                                    <a:lnTo>
                                      <a:pt x="100" y="158"/>
                                    </a:lnTo>
                                    <a:lnTo>
                                      <a:pt x="110" y="145"/>
                                    </a:lnTo>
                                    <a:lnTo>
                                      <a:pt x="114" y="136"/>
                                    </a:lnTo>
                                    <a:lnTo>
                                      <a:pt x="114" y="1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2" name="Freeform 29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392" y="1262"/>
                                <a:ext cx="67" cy="9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351"/>
                                  </a:cxn>
                                  <a:cxn ang="0">
                                    <a:pos x="109" y="334"/>
                                  </a:cxn>
                                  <a:cxn ang="0">
                                    <a:pos x="87" y="317"/>
                                  </a:cxn>
                                  <a:cxn ang="0">
                                    <a:pos x="55" y="322"/>
                                  </a:cxn>
                                  <a:cxn ang="0">
                                    <a:pos x="40" y="291"/>
                                  </a:cxn>
                                  <a:cxn ang="0">
                                    <a:pos x="1" y="245"/>
                                  </a:cxn>
                                  <a:cxn ang="0">
                                    <a:pos x="6" y="189"/>
                                  </a:cxn>
                                  <a:cxn ang="0">
                                    <a:pos x="35" y="189"/>
                                  </a:cxn>
                                  <a:cxn ang="0">
                                    <a:pos x="42" y="202"/>
                                  </a:cxn>
                                  <a:cxn ang="0">
                                    <a:pos x="64" y="217"/>
                                  </a:cxn>
                                  <a:cxn ang="0">
                                    <a:pos x="71" y="244"/>
                                  </a:cxn>
                                  <a:cxn ang="0">
                                    <a:pos x="99" y="236"/>
                                  </a:cxn>
                                  <a:cxn ang="0">
                                    <a:pos x="124" y="223"/>
                                  </a:cxn>
                                  <a:cxn ang="0">
                                    <a:pos x="120" y="196"/>
                                  </a:cxn>
                                  <a:cxn ang="0">
                                    <a:pos x="132" y="190"/>
                                  </a:cxn>
                                  <a:cxn ang="0">
                                    <a:pos x="116" y="171"/>
                                  </a:cxn>
                                  <a:cxn ang="0">
                                    <a:pos x="110" y="144"/>
                                  </a:cxn>
                                  <a:cxn ang="0">
                                    <a:pos x="137" y="151"/>
                                  </a:cxn>
                                  <a:cxn ang="0">
                                    <a:pos x="114" y="119"/>
                                  </a:cxn>
                                  <a:cxn ang="0">
                                    <a:pos x="93" y="134"/>
                                  </a:cxn>
                                  <a:cxn ang="0">
                                    <a:pos x="61" y="105"/>
                                  </a:cxn>
                                  <a:cxn ang="0">
                                    <a:pos x="80" y="78"/>
                                  </a:cxn>
                                  <a:cxn ang="0">
                                    <a:pos x="99" y="98"/>
                                  </a:cxn>
                                  <a:cxn ang="0">
                                    <a:pos x="98" y="71"/>
                                  </a:cxn>
                                  <a:cxn ang="0">
                                    <a:pos x="71" y="59"/>
                                  </a:cxn>
                                  <a:cxn ang="0">
                                    <a:pos x="96" y="21"/>
                                  </a:cxn>
                                  <a:cxn ang="0">
                                    <a:pos x="124" y="39"/>
                                  </a:cxn>
                                  <a:cxn ang="0">
                                    <a:pos x="113" y="19"/>
                                  </a:cxn>
                                  <a:cxn ang="0">
                                    <a:pos x="129" y="0"/>
                                  </a:cxn>
                                  <a:cxn ang="0">
                                    <a:pos x="152" y="22"/>
                                  </a:cxn>
                                  <a:cxn ang="0">
                                    <a:pos x="188" y="34"/>
                                  </a:cxn>
                                  <a:cxn ang="0">
                                    <a:pos x="248" y="8"/>
                                  </a:cxn>
                                  <a:cxn ang="0">
                                    <a:pos x="288" y="26"/>
                                  </a:cxn>
                                  <a:cxn ang="0">
                                    <a:pos x="284" y="66"/>
                                  </a:cxn>
                                  <a:cxn ang="0">
                                    <a:pos x="270" y="76"/>
                                  </a:cxn>
                                  <a:cxn ang="0">
                                    <a:pos x="282" y="112"/>
                                  </a:cxn>
                                  <a:cxn ang="0">
                                    <a:pos x="250" y="130"/>
                                  </a:cxn>
                                  <a:cxn ang="0">
                                    <a:pos x="228" y="164"/>
                                  </a:cxn>
                                  <a:cxn ang="0">
                                    <a:pos x="220" y="195"/>
                                  </a:cxn>
                                  <a:cxn ang="0">
                                    <a:pos x="265" y="173"/>
                                  </a:cxn>
                                  <a:cxn ang="0">
                                    <a:pos x="282" y="204"/>
                                  </a:cxn>
                                  <a:cxn ang="0">
                                    <a:pos x="293" y="222"/>
                                  </a:cxn>
                                  <a:cxn ang="0">
                                    <a:pos x="290" y="248"/>
                                  </a:cxn>
                                  <a:cxn ang="0">
                                    <a:pos x="315" y="222"/>
                                  </a:cxn>
                                  <a:cxn ang="0">
                                    <a:pos x="324" y="247"/>
                                  </a:cxn>
                                  <a:cxn ang="0">
                                    <a:pos x="329" y="288"/>
                                  </a:cxn>
                                  <a:cxn ang="0">
                                    <a:pos x="320" y="313"/>
                                  </a:cxn>
                                  <a:cxn ang="0">
                                    <a:pos x="323" y="344"/>
                                  </a:cxn>
                                  <a:cxn ang="0">
                                    <a:pos x="325" y="360"/>
                                  </a:cxn>
                                  <a:cxn ang="0">
                                    <a:pos x="322" y="389"/>
                                  </a:cxn>
                                  <a:cxn ang="0">
                                    <a:pos x="303" y="410"/>
                                  </a:cxn>
                                  <a:cxn ang="0">
                                    <a:pos x="249" y="426"/>
                                  </a:cxn>
                                  <a:cxn ang="0">
                                    <a:pos x="248" y="444"/>
                                  </a:cxn>
                                  <a:cxn ang="0">
                                    <a:pos x="229" y="475"/>
                                  </a:cxn>
                                  <a:cxn ang="0">
                                    <a:pos x="205" y="464"/>
                                  </a:cxn>
                                  <a:cxn ang="0">
                                    <a:pos x="187" y="473"/>
                                  </a:cxn>
                                  <a:cxn ang="0">
                                    <a:pos x="172" y="424"/>
                                  </a:cxn>
                                  <a:cxn ang="0">
                                    <a:pos x="144" y="384"/>
                                  </a:cxn>
                                </a:cxnLst>
                                <a:rect l="0" t="0" r="r" b="b"/>
                                <a:pathLst>
                                  <a:path w="331" h="484">
                                    <a:moveTo>
                                      <a:pt x="137" y="376"/>
                                    </a:moveTo>
                                    <a:lnTo>
                                      <a:pt x="132" y="371"/>
                                    </a:lnTo>
                                    <a:lnTo>
                                      <a:pt x="124" y="351"/>
                                    </a:lnTo>
                                    <a:lnTo>
                                      <a:pt x="123" y="344"/>
                                    </a:lnTo>
                                    <a:lnTo>
                                      <a:pt x="116" y="336"/>
                                    </a:lnTo>
                                    <a:lnTo>
                                      <a:pt x="109" y="334"/>
                                    </a:lnTo>
                                    <a:lnTo>
                                      <a:pt x="99" y="341"/>
                                    </a:lnTo>
                                    <a:lnTo>
                                      <a:pt x="94" y="328"/>
                                    </a:lnTo>
                                    <a:lnTo>
                                      <a:pt x="87" y="317"/>
                                    </a:lnTo>
                                    <a:lnTo>
                                      <a:pt x="81" y="317"/>
                                    </a:lnTo>
                                    <a:lnTo>
                                      <a:pt x="78" y="325"/>
                                    </a:lnTo>
                                    <a:lnTo>
                                      <a:pt x="55" y="322"/>
                                    </a:lnTo>
                                    <a:lnTo>
                                      <a:pt x="51" y="307"/>
                                    </a:lnTo>
                                    <a:lnTo>
                                      <a:pt x="42" y="297"/>
                                    </a:lnTo>
                                    <a:lnTo>
                                      <a:pt x="40" y="291"/>
                                    </a:lnTo>
                                    <a:lnTo>
                                      <a:pt x="22" y="275"/>
                                    </a:lnTo>
                                    <a:lnTo>
                                      <a:pt x="18" y="268"/>
                                    </a:lnTo>
                                    <a:lnTo>
                                      <a:pt x="1" y="245"/>
                                    </a:lnTo>
                                    <a:lnTo>
                                      <a:pt x="0" y="227"/>
                                    </a:lnTo>
                                    <a:lnTo>
                                      <a:pt x="2" y="205"/>
                                    </a:lnTo>
                                    <a:lnTo>
                                      <a:pt x="6" y="189"/>
                                    </a:lnTo>
                                    <a:lnTo>
                                      <a:pt x="15" y="182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35" y="189"/>
                                    </a:lnTo>
                                    <a:lnTo>
                                      <a:pt x="43" y="194"/>
                                    </a:lnTo>
                                    <a:lnTo>
                                      <a:pt x="44" y="195"/>
                                    </a:lnTo>
                                    <a:lnTo>
                                      <a:pt x="42" y="202"/>
                                    </a:lnTo>
                                    <a:lnTo>
                                      <a:pt x="48" y="209"/>
                                    </a:lnTo>
                                    <a:lnTo>
                                      <a:pt x="59" y="212"/>
                                    </a:lnTo>
                                    <a:lnTo>
                                      <a:pt x="64" y="217"/>
                                    </a:lnTo>
                                    <a:lnTo>
                                      <a:pt x="65" y="228"/>
                                    </a:lnTo>
                                    <a:lnTo>
                                      <a:pt x="69" y="236"/>
                                    </a:lnTo>
                                    <a:lnTo>
                                      <a:pt x="71" y="244"/>
                                    </a:lnTo>
                                    <a:lnTo>
                                      <a:pt x="89" y="245"/>
                                    </a:lnTo>
                                    <a:lnTo>
                                      <a:pt x="97" y="241"/>
                                    </a:lnTo>
                                    <a:lnTo>
                                      <a:pt x="99" y="236"/>
                                    </a:lnTo>
                                    <a:lnTo>
                                      <a:pt x="105" y="238"/>
                                    </a:lnTo>
                                    <a:lnTo>
                                      <a:pt x="113" y="236"/>
                                    </a:lnTo>
                                    <a:lnTo>
                                      <a:pt x="124" y="223"/>
                                    </a:lnTo>
                                    <a:lnTo>
                                      <a:pt x="119" y="214"/>
                                    </a:lnTo>
                                    <a:lnTo>
                                      <a:pt x="116" y="196"/>
                                    </a:lnTo>
                                    <a:lnTo>
                                      <a:pt x="120" y="196"/>
                                    </a:lnTo>
                                    <a:lnTo>
                                      <a:pt x="128" y="206"/>
                                    </a:lnTo>
                                    <a:lnTo>
                                      <a:pt x="132" y="204"/>
                                    </a:lnTo>
                                    <a:lnTo>
                                      <a:pt x="132" y="190"/>
                                    </a:lnTo>
                                    <a:lnTo>
                                      <a:pt x="129" y="183"/>
                                    </a:lnTo>
                                    <a:lnTo>
                                      <a:pt x="119" y="182"/>
                                    </a:lnTo>
                                    <a:lnTo>
                                      <a:pt x="116" y="171"/>
                                    </a:lnTo>
                                    <a:lnTo>
                                      <a:pt x="112" y="168"/>
                                    </a:lnTo>
                                    <a:lnTo>
                                      <a:pt x="112" y="155"/>
                                    </a:lnTo>
                                    <a:lnTo>
                                      <a:pt x="110" y="144"/>
                                    </a:lnTo>
                                    <a:lnTo>
                                      <a:pt x="112" y="140"/>
                                    </a:lnTo>
                                    <a:lnTo>
                                      <a:pt x="121" y="137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140" y="146"/>
                                    </a:lnTo>
                                    <a:lnTo>
                                      <a:pt x="118" y="113"/>
                                    </a:lnTo>
                                    <a:lnTo>
                                      <a:pt x="114" y="119"/>
                                    </a:lnTo>
                                    <a:lnTo>
                                      <a:pt x="113" y="128"/>
                                    </a:lnTo>
                                    <a:lnTo>
                                      <a:pt x="104" y="131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77" y="123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1" y="105"/>
                                    </a:lnTo>
                                    <a:lnTo>
                                      <a:pt x="59" y="89"/>
                                    </a:lnTo>
                                    <a:lnTo>
                                      <a:pt x="60" y="78"/>
                                    </a:lnTo>
                                    <a:lnTo>
                                      <a:pt x="80" y="78"/>
                                    </a:lnTo>
                                    <a:lnTo>
                                      <a:pt x="87" y="85"/>
                                    </a:lnTo>
                                    <a:lnTo>
                                      <a:pt x="89" y="92"/>
                                    </a:lnTo>
                                    <a:lnTo>
                                      <a:pt x="99" y="98"/>
                                    </a:lnTo>
                                    <a:lnTo>
                                      <a:pt x="102" y="92"/>
                                    </a:lnTo>
                                    <a:lnTo>
                                      <a:pt x="98" y="80"/>
                                    </a:lnTo>
                                    <a:lnTo>
                                      <a:pt x="98" y="71"/>
                                    </a:lnTo>
                                    <a:lnTo>
                                      <a:pt x="85" y="67"/>
                                    </a:lnTo>
                                    <a:lnTo>
                                      <a:pt x="80" y="59"/>
                                    </a:lnTo>
                                    <a:lnTo>
                                      <a:pt x="71" y="59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77" y="32"/>
                                    </a:lnTo>
                                    <a:lnTo>
                                      <a:pt x="96" y="21"/>
                                    </a:lnTo>
                                    <a:lnTo>
                                      <a:pt x="101" y="28"/>
                                    </a:lnTo>
                                    <a:lnTo>
                                      <a:pt x="114" y="32"/>
                                    </a:lnTo>
                                    <a:lnTo>
                                      <a:pt x="124" y="39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13" y="19"/>
                                    </a:lnTo>
                                    <a:lnTo>
                                      <a:pt x="109" y="12"/>
                                    </a:lnTo>
                                    <a:lnTo>
                                      <a:pt x="119" y="5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35" y="5"/>
                                    </a:lnTo>
                                    <a:lnTo>
                                      <a:pt x="144" y="21"/>
                                    </a:lnTo>
                                    <a:lnTo>
                                      <a:pt x="152" y="22"/>
                                    </a:lnTo>
                                    <a:lnTo>
                                      <a:pt x="164" y="32"/>
                                    </a:lnTo>
                                    <a:lnTo>
                                      <a:pt x="175" y="37"/>
                                    </a:lnTo>
                                    <a:lnTo>
                                      <a:pt x="188" y="34"/>
                                    </a:lnTo>
                                    <a:lnTo>
                                      <a:pt x="193" y="38"/>
                                    </a:lnTo>
                                    <a:lnTo>
                                      <a:pt x="217" y="31"/>
                                    </a:lnTo>
                                    <a:lnTo>
                                      <a:pt x="248" y="8"/>
                                    </a:lnTo>
                                    <a:lnTo>
                                      <a:pt x="274" y="1"/>
                                    </a:lnTo>
                                    <a:lnTo>
                                      <a:pt x="276" y="8"/>
                                    </a:lnTo>
                                    <a:lnTo>
                                      <a:pt x="288" y="26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293" y="51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70" y="69"/>
                                    </a:lnTo>
                                    <a:lnTo>
                                      <a:pt x="266" y="75"/>
                                    </a:lnTo>
                                    <a:lnTo>
                                      <a:pt x="270" y="76"/>
                                    </a:lnTo>
                                    <a:lnTo>
                                      <a:pt x="281" y="86"/>
                                    </a:lnTo>
                                    <a:lnTo>
                                      <a:pt x="284" y="94"/>
                                    </a:lnTo>
                                    <a:lnTo>
                                      <a:pt x="282" y="112"/>
                                    </a:lnTo>
                                    <a:lnTo>
                                      <a:pt x="279" y="108"/>
                                    </a:lnTo>
                                    <a:lnTo>
                                      <a:pt x="268" y="112"/>
                                    </a:lnTo>
                                    <a:lnTo>
                                      <a:pt x="250" y="130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33" y="155"/>
                                    </a:lnTo>
                                    <a:lnTo>
                                      <a:pt x="228" y="164"/>
                                    </a:lnTo>
                                    <a:lnTo>
                                      <a:pt x="221" y="172"/>
                                    </a:lnTo>
                                    <a:lnTo>
                                      <a:pt x="220" y="184"/>
                                    </a:lnTo>
                                    <a:lnTo>
                                      <a:pt x="220" y="195"/>
                                    </a:lnTo>
                                    <a:lnTo>
                                      <a:pt x="242" y="172"/>
                                    </a:lnTo>
                                    <a:lnTo>
                                      <a:pt x="257" y="167"/>
                                    </a:lnTo>
                                    <a:lnTo>
                                      <a:pt x="265" y="173"/>
                                    </a:lnTo>
                                    <a:lnTo>
                                      <a:pt x="280" y="189"/>
                                    </a:lnTo>
                                    <a:lnTo>
                                      <a:pt x="279" y="201"/>
                                    </a:lnTo>
                                    <a:lnTo>
                                      <a:pt x="282" y="204"/>
                                    </a:lnTo>
                                    <a:lnTo>
                                      <a:pt x="285" y="215"/>
                                    </a:lnTo>
                                    <a:lnTo>
                                      <a:pt x="290" y="216"/>
                                    </a:lnTo>
                                    <a:lnTo>
                                      <a:pt x="293" y="222"/>
                                    </a:lnTo>
                                    <a:lnTo>
                                      <a:pt x="295" y="228"/>
                                    </a:lnTo>
                                    <a:lnTo>
                                      <a:pt x="290" y="238"/>
                                    </a:lnTo>
                                    <a:lnTo>
                                      <a:pt x="290" y="248"/>
                                    </a:lnTo>
                                    <a:lnTo>
                                      <a:pt x="303" y="236"/>
                                    </a:lnTo>
                                    <a:lnTo>
                                      <a:pt x="314" y="234"/>
                                    </a:lnTo>
                                    <a:lnTo>
                                      <a:pt x="315" y="222"/>
                                    </a:lnTo>
                                    <a:lnTo>
                                      <a:pt x="322" y="232"/>
                                    </a:lnTo>
                                    <a:lnTo>
                                      <a:pt x="322" y="242"/>
                                    </a:lnTo>
                                    <a:lnTo>
                                      <a:pt x="324" y="247"/>
                                    </a:lnTo>
                                    <a:lnTo>
                                      <a:pt x="331" y="274"/>
                                    </a:lnTo>
                                    <a:lnTo>
                                      <a:pt x="331" y="282"/>
                                    </a:lnTo>
                                    <a:lnTo>
                                      <a:pt x="329" y="288"/>
                                    </a:lnTo>
                                    <a:lnTo>
                                      <a:pt x="319" y="300"/>
                                    </a:lnTo>
                                    <a:lnTo>
                                      <a:pt x="314" y="301"/>
                                    </a:lnTo>
                                    <a:lnTo>
                                      <a:pt x="320" y="313"/>
                                    </a:lnTo>
                                    <a:lnTo>
                                      <a:pt x="323" y="322"/>
                                    </a:lnTo>
                                    <a:lnTo>
                                      <a:pt x="324" y="338"/>
                                    </a:lnTo>
                                    <a:lnTo>
                                      <a:pt x="323" y="344"/>
                                    </a:lnTo>
                                    <a:lnTo>
                                      <a:pt x="315" y="355"/>
                                    </a:lnTo>
                                    <a:lnTo>
                                      <a:pt x="323" y="354"/>
                                    </a:lnTo>
                                    <a:lnTo>
                                      <a:pt x="325" y="360"/>
                                    </a:lnTo>
                                    <a:lnTo>
                                      <a:pt x="327" y="373"/>
                                    </a:lnTo>
                                    <a:lnTo>
                                      <a:pt x="327" y="385"/>
                                    </a:lnTo>
                                    <a:lnTo>
                                      <a:pt x="322" y="389"/>
                                    </a:lnTo>
                                    <a:lnTo>
                                      <a:pt x="318" y="384"/>
                                    </a:lnTo>
                                    <a:lnTo>
                                      <a:pt x="307" y="393"/>
                                    </a:lnTo>
                                    <a:lnTo>
                                      <a:pt x="303" y="410"/>
                                    </a:lnTo>
                                    <a:lnTo>
                                      <a:pt x="280" y="428"/>
                                    </a:lnTo>
                                    <a:lnTo>
                                      <a:pt x="266" y="422"/>
                                    </a:lnTo>
                                    <a:lnTo>
                                      <a:pt x="249" y="426"/>
                                    </a:lnTo>
                                    <a:lnTo>
                                      <a:pt x="238" y="422"/>
                                    </a:lnTo>
                                    <a:lnTo>
                                      <a:pt x="236" y="428"/>
                                    </a:lnTo>
                                    <a:lnTo>
                                      <a:pt x="248" y="444"/>
                                    </a:lnTo>
                                    <a:lnTo>
                                      <a:pt x="248" y="454"/>
                                    </a:lnTo>
                                    <a:lnTo>
                                      <a:pt x="231" y="467"/>
                                    </a:lnTo>
                                    <a:lnTo>
                                      <a:pt x="229" y="475"/>
                                    </a:lnTo>
                                    <a:lnTo>
                                      <a:pt x="221" y="483"/>
                                    </a:lnTo>
                                    <a:lnTo>
                                      <a:pt x="212" y="484"/>
                                    </a:lnTo>
                                    <a:lnTo>
                                      <a:pt x="205" y="464"/>
                                    </a:lnTo>
                                    <a:lnTo>
                                      <a:pt x="199" y="465"/>
                                    </a:lnTo>
                                    <a:lnTo>
                                      <a:pt x="195" y="473"/>
                                    </a:lnTo>
                                    <a:lnTo>
                                      <a:pt x="187" y="473"/>
                                    </a:lnTo>
                                    <a:lnTo>
                                      <a:pt x="182" y="454"/>
                                    </a:lnTo>
                                    <a:lnTo>
                                      <a:pt x="178" y="431"/>
                                    </a:lnTo>
                                    <a:lnTo>
                                      <a:pt x="172" y="424"/>
                                    </a:lnTo>
                                    <a:lnTo>
                                      <a:pt x="167" y="406"/>
                                    </a:lnTo>
                                    <a:lnTo>
                                      <a:pt x="158" y="394"/>
                                    </a:lnTo>
                                    <a:lnTo>
                                      <a:pt x="144" y="384"/>
                                    </a:lnTo>
                                    <a:lnTo>
                                      <a:pt x="137" y="3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3" name="Freeform 29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388" y="1141"/>
                                <a:ext cx="59" cy="7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1" y="171"/>
                                  </a:cxn>
                                  <a:cxn ang="0">
                                    <a:pos x="266" y="206"/>
                                  </a:cxn>
                                  <a:cxn ang="0">
                                    <a:pos x="291" y="237"/>
                                  </a:cxn>
                                  <a:cxn ang="0">
                                    <a:pos x="279" y="244"/>
                                  </a:cxn>
                                  <a:cxn ang="0">
                                    <a:pos x="260" y="249"/>
                                  </a:cxn>
                                  <a:cxn ang="0">
                                    <a:pos x="265" y="259"/>
                                  </a:cxn>
                                  <a:cxn ang="0">
                                    <a:pos x="259" y="280"/>
                                  </a:cxn>
                                  <a:cxn ang="0">
                                    <a:pos x="253" y="286"/>
                                  </a:cxn>
                                  <a:cxn ang="0">
                                    <a:pos x="271" y="338"/>
                                  </a:cxn>
                                  <a:cxn ang="0">
                                    <a:pos x="258" y="334"/>
                                  </a:cxn>
                                  <a:cxn ang="0">
                                    <a:pos x="250" y="345"/>
                                  </a:cxn>
                                  <a:cxn ang="0">
                                    <a:pos x="230" y="372"/>
                                  </a:cxn>
                                  <a:cxn ang="0">
                                    <a:pos x="208" y="370"/>
                                  </a:cxn>
                                  <a:cxn ang="0">
                                    <a:pos x="190" y="371"/>
                                  </a:cxn>
                                  <a:cxn ang="0">
                                    <a:pos x="177" y="364"/>
                                  </a:cxn>
                                  <a:cxn ang="0">
                                    <a:pos x="130" y="373"/>
                                  </a:cxn>
                                  <a:cxn ang="0">
                                    <a:pos x="119" y="327"/>
                                  </a:cxn>
                                  <a:cxn ang="0">
                                    <a:pos x="136" y="303"/>
                                  </a:cxn>
                                  <a:cxn ang="0">
                                    <a:pos x="113" y="280"/>
                                  </a:cxn>
                                  <a:cxn ang="0">
                                    <a:pos x="141" y="270"/>
                                  </a:cxn>
                                  <a:cxn ang="0">
                                    <a:pos x="155" y="256"/>
                                  </a:cxn>
                                  <a:cxn ang="0">
                                    <a:pos x="168" y="237"/>
                                  </a:cxn>
                                  <a:cxn ang="0">
                                    <a:pos x="211" y="214"/>
                                  </a:cxn>
                                  <a:cxn ang="0">
                                    <a:pos x="172" y="214"/>
                                  </a:cxn>
                                  <a:cxn ang="0">
                                    <a:pos x="129" y="225"/>
                                  </a:cxn>
                                  <a:cxn ang="0">
                                    <a:pos x="60" y="242"/>
                                  </a:cxn>
                                  <a:cxn ang="0">
                                    <a:pos x="4" y="256"/>
                                  </a:cxn>
                                  <a:cxn ang="0">
                                    <a:pos x="10" y="222"/>
                                  </a:cxn>
                                  <a:cxn ang="0">
                                    <a:pos x="31" y="215"/>
                                  </a:cxn>
                                  <a:cxn ang="0">
                                    <a:pos x="42" y="183"/>
                                  </a:cxn>
                                  <a:cxn ang="0">
                                    <a:pos x="83" y="205"/>
                                  </a:cxn>
                                  <a:cxn ang="0">
                                    <a:pos x="69" y="166"/>
                                  </a:cxn>
                                  <a:cxn ang="0">
                                    <a:pos x="51" y="149"/>
                                  </a:cxn>
                                  <a:cxn ang="0">
                                    <a:pos x="33" y="109"/>
                                  </a:cxn>
                                  <a:cxn ang="0">
                                    <a:pos x="43" y="65"/>
                                  </a:cxn>
                                  <a:cxn ang="0">
                                    <a:pos x="77" y="57"/>
                                  </a:cxn>
                                  <a:cxn ang="0">
                                    <a:pos x="96" y="82"/>
                                  </a:cxn>
                                  <a:cxn ang="0">
                                    <a:pos x="114" y="133"/>
                                  </a:cxn>
                                  <a:cxn ang="0">
                                    <a:pos x="134" y="147"/>
                                  </a:cxn>
                                  <a:cxn ang="0">
                                    <a:pos x="171" y="156"/>
                                  </a:cxn>
                                  <a:cxn ang="0">
                                    <a:pos x="158" y="113"/>
                                  </a:cxn>
                                  <a:cxn ang="0">
                                    <a:pos x="125" y="93"/>
                                  </a:cxn>
                                  <a:cxn ang="0">
                                    <a:pos x="141" y="82"/>
                                  </a:cxn>
                                  <a:cxn ang="0">
                                    <a:pos x="96" y="45"/>
                                  </a:cxn>
                                  <a:cxn ang="0">
                                    <a:pos x="129" y="7"/>
                                  </a:cxn>
                                  <a:cxn ang="0">
                                    <a:pos x="183" y="28"/>
                                  </a:cxn>
                                  <a:cxn ang="0">
                                    <a:pos x="205" y="45"/>
                                  </a:cxn>
                                  <a:cxn ang="0">
                                    <a:pos x="216" y="15"/>
                                  </a:cxn>
                                  <a:cxn ang="0">
                                    <a:pos x="237" y="0"/>
                                  </a:cxn>
                                  <a:cxn ang="0">
                                    <a:pos x="246" y="26"/>
                                  </a:cxn>
                                  <a:cxn ang="0">
                                    <a:pos x="274" y="72"/>
                                  </a:cxn>
                                  <a:cxn ang="0">
                                    <a:pos x="280" y="134"/>
                                  </a:cxn>
                                </a:cxnLst>
                                <a:rect l="0" t="0" r="r" b="b"/>
                                <a:pathLst>
                                  <a:path w="292" h="380">
                                    <a:moveTo>
                                      <a:pt x="281" y="160"/>
                                    </a:moveTo>
                                    <a:lnTo>
                                      <a:pt x="282" y="162"/>
                                    </a:lnTo>
                                    <a:lnTo>
                                      <a:pt x="281" y="165"/>
                                    </a:lnTo>
                                    <a:lnTo>
                                      <a:pt x="281" y="171"/>
                                    </a:lnTo>
                                    <a:lnTo>
                                      <a:pt x="282" y="177"/>
                                    </a:lnTo>
                                    <a:lnTo>
                                      <a:pt x="281" y="187"/>
                                    </a:lnTo>
                                    <a:lnTo>
                                      <a:pt x="268" y="198"/>
                                    </a:lnTo>
                                    <a:lnTo>
                                      <a:pt x="266" y="206"/>
                                    </a:lnTo>
                                    <a:lnTo>
                                      <a:pt x="285" y="213"/>
                                    </a:lnTo>
                                    <a:lnTo>
                                      <a:pt x="291" y="210"/>
                                    </a:lnTo>
                                    <a:lnTo>
                                      <a:pt x="292" y="224"/>
                                    </a:lnTo>
                                    <a:lnTo>
                                      <a:pt x="291" y="237"/>
                                    </a:lnTo>
                                    <a:lnTo>
                                      <a:pt x="290" y="267"/>
                                    </a:lnTo>
                                    <a:lnTo>
                                      <a:pt x="292" y="285"/>
                                    </a:lnTo>
                                    <a:lnTo>
                                      <a:pt x="284" y="254"/>
                                    </a:lnTo>
                                    <a:lnTo>
                                      <a:pt x="279" y="244"/>
                                    </a:lnTo>
                                    <a:lnTo>
                                      <a:pt x="274" y="240"/>
                                    </a:lnTo>
                                    <a:lnTo>
                                      <a:pt x="270" y="244"/>
                                    </a:lnTo>
                                    <a:lnTo>
                                      <a:pt x="263" y="242"/>
                                    </a:lnTo>
                                    <a:lnTo>
                                      <a:pt x="260" y="249"/>
                                    </a:lnTo>
                                    <a:lnTo>
                                      <a:pt x="268" y="254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8" y="267"/>
                                    </a:lnTo>
                                    <a:lnTo>
                                      <a:pt x="265" y="259"/>
                                    </a:lnTo>
                                    <a:lnTo>
                                      <a:pt x="258" y="264"/>
                                    </a:lnTo>
                                    <a:lnTo>
                                      <a:pt x="255" y="270"/>
                                    </a:lnTo>
                                    <a:lnTo>
                                      <a:pt x="263" y="279"/>
                                    </a:lnTo>
                                    <a:lnTo>
                                      <a:pt x="259" y="280"/>
                                    </a:lnTo>
                                    <a:lnTo>
                                      <a:pt x="258" y="285"/>
                                    </a:lnTo>
                                    <a:lnTo>
                                      <a:pt x="260" y="291"/>
                                    </a:lnTo>
                                    <a:lnTo>
                                      <a:pt x="258" y="292"/>
                                    </a:lnTo>
                                    <a:lnTo>
                                      <a:pt x="253" y="286"/>
                                    </a:lnTo>
                                    <a:lnTo>
                                      <a:pt x="248" y="302"/>
                                    </a:lnTo>
                                    <a:lnTo>
                                      <a:pt x="249" y="308"/>
                                    </a:lnTo>
                                    <a:lnTo>
                                      <a:pt x="254" y="306"/>
                                    </a:lnTo>
                                    <a:lnTo>
                                      <a:pt x="271" y="338"/>
                                    </a:lnTo>
                                    <a:lnTo>
                                      <a:pt x="274" y="345"/>
                                    </a:lnTo>
                                    <a:lnTo>
                                      <a:pt x="269" y="349"/>
                                    </a:lnTo>
                                    <a:lnTo>
                                      <a:pt x="263" y="345"/>
                                    </a:lnTo>
                                    <a:lnTo>
                                      <a:pt x="258" y="334"/>
                                    </a:lnTo>
                                    <a:lnTo>
                                      <a:pt x="254" y="330"/>
                                    </a:lnTo>
                                    <a:lnTo>
                                      <a:pt x="248" y="332"/>
                                    </a:lnTo>
                                    <a:lnTo>
                                      <a:pt x="248" y="339"/>
                                    </a:lnTo>
                                    <a:lnTo>
                                      <a:pt x="250" y="345"/>
                                    </a:lnTo>
                                    <a:lnTo>
                                      <a:pt x="250" y="350"/>
                                    </a:lnTo>
                                    <a:lnTo>
                                      <a:pt x="255" y="359"/>
                                    </a:lnTo>
                                    <a:lnTo>
                                      <a:pt x="255" y="369"/>
                                    </a:lnTo>
                                    <a:lnTo>
                                      <a:pt x="230" y="372"/>
                                    </a:lnTo>
                                    <a:lnTo>
                                      <a:pt x="228" y="365"/>
                                    </a:lnTo>
                                    <a:lnTo>
                                      <a:pt x="219" y="375"/>
                                    </a:lnTo>
                                    <a:lnTo>
                                      <a:pt x="211" y="375"/>
                                    </a:lnTo>
                                    <a:lnTo>
                                      <a:pt x="208" y="370"/>
                                    </a:lnTo>
                                    <a:lnTo>
                                      <a:pt x="209" y="360"/>
                                    </a:lnTo>
                                    <a:lnTo>
                                      <a:pt x="203" y="364"/>
                                    </a:lnTo>
                                    <a:lnTo>
                                      <a:pt x="201" y="373"/>
                                    </a:lnTo>
                                    <a:lnTo>
                                      <a:pt x="190" y="371"/>
                                    </a:lnTo>
                                    <a:lnTo>
                                      <a:pt x="190" y="360"/>
                                    </a:lnTo>
                                    <a:lnTo>
                                      <a:pt x="188" y="369"/>
                                    </a:lnTo>
                                    <a:lnTo>
                                      <a:pt x="180" y="372"/>
                                    </a:lnTo>
                                    <a:lnTo>
                                      <a:pt x="177" y="364"/>
                                    </a:lnTo>
                                    <a:lnTo>
                                      <a:pt x="179" y="354"/>
                                    </a:lnTo>
                                    <a:lnTo>
                                      <a:pt x="167" y="380"/>
                                    </a:lnTo>
                                    <a:lnTo>
                                      <a:pt x="144" y="380"/>
                                    </a:lnTo>
                                    <a:lnTo>
                                      <a:pt x="130" y="373"/>
                                    </a:lnTo>
                                    <a:lnTo>
                                      <a:pt x="123" y="365"/>
                                    </a:lnTo>
                                    <a:lnTo>
                                      <a:pt x="122" y="339"/>
                                    </a:lnTo>
                                    <a:lnTo>
                                      <a:pt x="118" y="332"/>
                                    </a:lnTo>
                                    <a:lnTo>
                                      <a:pt x="119" y="327"/>
                                    </a:lnTo>
                                    <a:lnTo>
                                      <a:pt x="142" y="327"/>
                                    </a:lnTo>
                                    <a:lnTo>
                                      <a:pt x="147" y="322"/>
                                    </a:lnTo>
                                    <a:lnTo>
                                      <a:pt x="131" y="319"/>
                                    </a:lnTo>
                                    <a:lnTo>
                                      <a:pt x="136" y="303"/>
                                    </a:lnTo>
                                    <a:lnTo>
                                      <a:pt x="119" y="310"/>
                                    </a:lnTo>
                                    <a:lnTo>
                                      <a:pt x="115" y="300"/>
                                    </a:lnTo>
                                    <a:lnTo>
                                      <a:pt x="128" y="291"/>
                                    </a:lnTo>
                                    <a:lnTo>
                                      <a:pt x="113" y="280"/>
                                    </a:lnTo>
                                    <a:lnTo>
                                      <a:pt x="131" y="276"/>
                                    </a:lnTo>
                                    <a:lnTo>
                                      <a:pt x="141" y="279"/>
                                    </a:lnTo>
                                    <a:lnTo>
                                      <a:pt x="145" y="273"/>
                                    </a:lnTo>
                                    <a:lnTo>
                                      <a:pt x="141" y="270"/>
                                    </a:lnTo>
                                    <a:lnTo>
                                      <a:pt x="162" y="268"/>
                                    </a:lnTo>
                                    <a:lnTo>
                                      <a:pt x="163" y="262"/>
                                    </a:lnTo>
                                    <a:lnTo>
                                      <a:pt x="141" y="265"/>
                                    </a:lnTo>
                                    <a:lnTo>
                                      <a:pt x="155" y="256"/>
                                    </a:lnTo>
                                    <a:lnTo>
                                      <a:pt x="152" y="252"/>
                                    </a:lnTo>
                                    <a:lnTo>
                                      <a:pt x="156" y="247"/>
                                    </a:lnTo>
                                    <a:lnTo>
                                      <a:pt x="169" y="242"/>
                                    </a:lnTo>
                                    <a:lnTo>
                                      <a:pt x="168" y="237"/>
                                    </a:lnTo>
                                    <a:lnTo>
                                      <a:pt x="163" y="232"/>
                                    </a:lnTo>
                                    <a:lnTo>
                                      <a:pt x="166" y="225"/>
                                    </a:lnTo>
                                    <a:lnTo>
                                      <a:pt x="204" y="219"/>
                                    </a:lnTo>
                                    <a:lnTo>
                                      <a:pt x="211" y="214"/>
                                    </a:lnTo>
                                    <a:lnTo>
                                      <a:pt x="210" y="209"/>
                                    </a:lnTo>
                                    <a:lnTo>
                                      <a:pt x="203" y="214"/>
                                    </a:lnTo>
                                    <a:lnTo>
                                      <a:pt x="174" y="216"/>
                                    </a:lnTo>
                                    <a:lnTo>
                                      <a:pt x="172" y="214"/>
                                    </a:lnTo>
                                    <a:lnTo>
                                      <a:pt x="163" y="220"/>
                                    </a:lnTo>
                                    <a:lnTo>
                                      <a:pt x="153" y="219"/>
                                    </a:lnTo>
                                    <a:lnTo>
                                      <a:pt x="135" y="227"/>
                                    </a:lnTo>
                                    <a:lnTo>
                                      <a:pt x="129" y="225"/>
                                    </a:lnTo>
                                    <a:lnTo>
                                      <a:pt x="92" y="241"/>
                                    </a:lnTo>
                                    <a:lnTo>
                                      <a:pt x="72" y="240"/>
                                    </a:lnTo>
                                    <a:lnTo>
                                      <a:pt x="67" y="248"/>
                                    </a:lnTo>
                                    <a:lnTo>
                                      <a:pt x="60" y="242"/>
                                    </a:lnTo>
                                    <a:lnTo>
                                      <a:pt x="50" y="252"/>
                                    </a:lnTo>
                                    <a:lnTo>
                                      <a:pt x="26" y="254"/>
                                    </a:lnTo>
                                    <a:lnTo>
                                      <a:pt x="17" y="263"/>
                                    </a:lnTo>
                                    <a:lnTo>
                                      <a:pt x="4" y="256"/>
                                    </a:lnTo>
                                    <a:lnTo>
                                      <a:pt x="0" y="242"/>
                                    </a:lnTo>
                                    <a:lnTo>
                                      <a:pt x="8" y="240"/>
                                    </a:lnTo>
                                    <a:lnTo>
                                      <a:pt x="7" y="232"/>
                                    </a:lnTo>
                                    <a:lnTo>
                                      <a:pt x="10" y="222"/>
                                    </a:lnTo>
                                    <a:lnTo>
                                      <a:pt x="18" y="220"/>
                                    </a:lnTo>
                                    <a:lnTo>
                                      <a:pt x="39" y="227"/>
                                    </a:lnTo>
                                    <a:lnTo>
                                      <a:pt x="37" y="219"/>
                                    </a:lnTo>
                                    <a:lnTo>
                                      <a:pt x="31" y="215"/>
                                    </a:lnTo>
                                    <a:lnTo>
                                      <a:pt x="33" y="206"/>
                                    </a:lnTo>
                                    <a:lnTo>
                                      <a:pt x="27" y="206"/>
                                    </a:lnTo>
                                    <a:lnTo>
                                      <a:pt x="28" y="193"/>
                                    </a:lnTo>
                                    <a:lnTo>
                                      <a:pt x="42" y="183"/>
                                    </a:lnTo>
                                    <a:lnTo>
                                      <a:pt x="49" y="183"/>
                                    </a:lnTo>
                                    <a:lnTo>
                                      <a:pt x="67" y="198"/>
                                    </a:lnTo>
                                    <a:lnTo>
                                      <a:pt x="71" y="209"/>
                                    </a:lnTo>
                                    <a:lnTo>
                                      <a:pt x="83" y="205"/>
                                    </a:lnTo>
                                    <a:lnTo>
                                      <a:pt x="82" y="195"/>
                                    </a:lnTo>
                                    <a:lnTo>
                                      <a:pt x="81" y="187"/>
                                    </a:lnTo>
                                    <a:lnTo>
                                      <a:pt x="65" y="176"/>
                                    </a:lnTo>
                                    <a:lnTo>
                                      <a:pt x="69" y="166"/>
                                    </a:lnTo>
                                    <a:lnTo>
                                      <a:pt x="77" y="156"/>
                                    </a:lnTo>
                                    <a:lnTo>
                                      <a:pt x="77" y="150"/>
                                    </a:lnTo>
                                    <a:lnTo>
                                      <a:pt x="53" y="161"/>
                                    </a:lnTo>
                                    <a:lnTo>
                                      <a:pt x="51" y="149"/>
                                    </a:lnTo>
                                    <a:lnTo>
                                      <a:pt x="44" y="136"/>
                                    </a:lnTo>
                                    <a:lnTo>
                                      <a:pt x="44" y="122"/>
                                    </a:lnTo>
                                    <a:lnTo>
                                      <a:pt x="48" y="109"/>
                                    </a:lnTo>
                                    <a:lnTo>
                                      <a:pt x="33" y="109"/>
                                    </a:lnTo>
                                    <a:lnTo>
                                      <a:pt x="34" y="95"/>
                                    </a:lnTo>
                                    <a:lnTo>
                                      <a:pt x="33" y="85"/>
                                    </a:lnTo>
                                    <a:lnTo>
                                      <a:pt x="44" y="66"/>
                                    </a:lnTo>
                                    <a:lnTo>
                                      <a:pt x="43" y="65"/>
                                    </a:lnTo>
                                    <a:lnTo>
                                      <a:pt x="47" y="55"/>
                                    </a:lnTo>
                                    <a:lnTo>
                                      <a:pt x="53" y="50"/>
                                    </a:lnTo>
                                    <a:lnTo>
                                      <a:pt x="74" y="58"/>
                                    </a:lnTo>
                                    <a:lnTo>
                                      <a:pt x="77" y="57"/>
                                    </a:lnTo>
                                    <a:lnTo>
                                      <a:pt x="81" y="63"/>
                                    </a:lnTo>
                                    <a:lnTo>
                                      <a:pt x="81" y="74"/>
                                    </a:lnTo>
                                    <a:lnTo>
                                      <a:pt x="85" y="72"/>
                                    </a:lnTo>
                                    <a:lnTo>
                                      <a:pt x="96" y="82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110" y="123"/>
                                    </a:lnTo>
                                    <a:lnTo>
                                      <a:pt x="110" y="127"/>
                                    </a:lnTo>
                                    <a:lnTo>
                                      <a:pt x="114" y="133"/>
                                    </a:lnTo>
                                    <a:lnTo>
                                      <a:pt x="122" y="129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2" y="140"/>
                                    </a:lnTo>
                                    <a:lnTo>
                                      <a:pt x="134" y="147"/>
                                    </a:lnTo>
                                    <a:lnTo>
                                      <a:pt x="150" y="165"/>
                                    </a:lnTo>
                                    <a:lnTo>
                                      <a:pt x="161" y="167"/>
                                    </a:lnTo>
                                    <a:lnTo>
                                      <a:pt x="169" y="160"/>
                                    </a:lnTo>
                                    <a:lnTo>
                                      <a:pt x="171" y="156"/>
                                    </a:lnTo>
                                    <a:lnTo>
                                      <a:pt x="161" y="158"/>
                                    </a:lnTo>
                                    <a:lnTo>
                                      <a:pt x="152" y="144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58" y="113"/>
                                    </a:lnTo>
                                    <a:lnTo>
                                      <a:pt x="153" y="104"/>
                                    </a:lnTo>
                                    <a:lnTo>
                                      <a:pt x="130" y="108"/>
                                    </a:lnTo>
                                    <a:lnTo>
                                      <a:pt x="122" y="100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37" y="93"/>
                                    </a:lnTo>
                                    <a:lnTo>
                                      <a:pt x="140" y="86"/>
                                    </a:lnTo>
                                    <a:lnTo>
                                      <a:pt x="147" y="86"/>
                                    </a:lnTo>
                                    <a:lnTo>
                                      <a:pt x="141" y="82"/>
                                    </a:lnTo>
                                    <a:lnTo>
                                      <a:pt x="133" y="71"/>
                                    </a:lnTo>
                                    <a:lnTo>
                                      <a:pt x="115" y="71"/>
                                    </a:lnTo>
                                    <a:lnTo>
                                      <a:pt x="107" y="64"/>
                                    </a:lnTo>
                                    <a:lnTo>
                                      <a:pt x="96" y="45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08" y="37"/>
                                    </a:lnTo>
                                    <a:lnTo>
                                      <a:pt x="112" y="21"/>
                                    </a:lnTo>
                                    <a:lnTo>
                                      <a:pt x="129" y="7"/>
                                    </a:lnTo>
                                    <a:lnTo>
                                      <a:pt x="153" y="11"/>
                                    </a:lnTo>
                                    <a:lnTo>
                                      <a:pt x="168" y="6"/>
                                    </a:lnTo>
                                    <a:lnTo>
                                      <a:pt x="172" y="16"/>
                                    </a:lnTo>
                                    <a:lnTo>
                                      <a:pt x="183" y="28"/>
                                    </a:lnTo>
                                    <a:lnTo>
                                      <a:pt x="204" y="36"/>
                                    </a:lnTo>
                                    <a:lnTo>
                                      <a:pt x="201" y="45"/>
                                    </a:lnTo>
                                    <a:lnTo>
                                      <a:pt x="203" y="52"/>
                                    </a:lnTo>
                                    <a:lnTo>
                                      <a:pt x="205" y="45"/>
                                    </a:lnTo>
                                    <a:lnTo>
                                      <a:pt x="216" y="49"/>
                                    </a:lnTo>
                                    <a:lnTo>
                                      <a:pt x="220" y="39"/>
                                    </a:lnTo>
                                    <a:lnTo>
                                      <a:pt x="212" y="21"/>
                                    </a:lnTo>
                                    <a:lnTo>
                                      <a:pt x="216" y="15"/>
                                    </a:lnTo>
                                    <a:lnTo>
                                      <a:pt x="231" y="18"/>
                                    </a:lnTo>
                                    <a:lnTo>
                                      <a:pt x="235" y="6"/>
                                    </a:lnTo>
                                    <a:lnTo>
                                      <a:pt x="219" y="0"/>
                                    </a:lnTo>
                                    <a:lnTo>
                                      <a:pt x="237" y="0"/>
                                    </a:lnTo>
                                    <a:lnTo>
                                      <a:pt x="243" y="11"/>
                                    </a:lnTo>
                                    <a:lnTo>
                                      <a:pt x="255" y="22"/>
                                    </a:lnTo>
                                    <a:lnTo>
                                      <a:pt x="242" y="20"/>
                                    </a:lnTo>
                                    <a:lnTo>
                                      <a:pt x="246" y="26"/>
                                    </a:lnTo>
                                    <a:lnTo>
                                      <a:pt x="265" y="33"/>
                                    </a:lnTo>
                                    <a:lnTo>
                                      <a:pt x="276" y="48"/>
                                    </a:lnTo>
                                    <a:lnTo>
                                      <a:pt x="278" y="60"/>
                                    </a:lnTo>
                                    <a:lnTo>
                                      <a:pt x="274" y="72"/>
                                    </a:lnTo>
                                    <a:lnTo>
                                      <a:pt x="274" y="90"/>
                                    </a:lnTo>
                                    <a:lnTo>
                                      <a:pt x="282" y="107"/>
                                    </a:lnTo>
                                    <a:lnTo>
                                      <a:pt x="284" y="123"/>
                                    </a:lnTo>
                                    <a:lnTo>
                                      <a:pt x="280" y="134"/>
                                    </a:lnTo>
                                    <a:lnTo>
                                      <a:pt x="281" y="140"/>
                                    </a:lnTo>
                                    <a:lnTo>
                                      <a:pt x="280" y="149"/>
                                    </a:lnTo>
                                    <a:lnTo>
                                      <a:pt x="281" y="1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4" name="Freeform 29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225" y="1133"/>
                                <a:ext cx="134" cy="10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39" y="71"/>
                                  </a:cxn>
                                  <a:cxn ang="0">
                                    <a:pos x="489" y="0"/>
                                  </a:cxn>
                                  <a:cxn ang="0">
                                    <a:pos x="501" y="69"/>
                                  </a:cxn>
                                  <a:cxn ang="0">
                                    <a:pos x="525" y="120"/>
                                  </a:cxn>
                                  <a:cxn ang="0">
                                    <a:pos x="510" y="172"/>
                                  </a:cxn>
                                  <a:cxn ang="0">
                                    <a:pos x="548" y="213"/>
                                  </a:cxn>
                                  <a:cxn ang="0">
                                    <a:pos x="551" y="218"/>
                                  </a:cxn>
                                  <a:cxn ang="0">
                                    <a:pos x="605" y="240"/>
                                  </a:cxn>
                                  <a:cxn ang="0">
                                    <a:pos x="637" y="191"/>
                                  </a:cxn>
                                  <a:cxn ang="0">
                                    <a:pos x="672" y="281"/>
                                  </a:cxn>
                                  <a:cxn ang="0">
                                    <a:pos x="643" y="385"/>
                                  </a:cxn>
                                  <a:cxn ang="0">
                                    <a:pos x="575" y="430"/>
                                  </a:cxn>
                                  <a:cxn ang="0">
                                    <a:pos x="526" y="423"/>
                                  </a:cxn>
                                  <a:cxn ang="0">
                                    <a:pos x="492" y="389"/>
                                  </a:cxn>
                                  <a:cxn ang="0">
                                    <a:pos x="450" y="435"/>
                                  </a:cxn>
                                  <a:cxn ang="0">
                                    <a:pos x="383" y="475"/>
                                  </a:cxn>
                                  <a:cxn ang="0">
                                    <a:pos x="347" y="502"/>
                                  </a:cxn>
                                  <a:cxn ang="0">
                                    <a:pos x="231" y="530"/>
                                  </a:cxn>
                                  <a:cxn ang="0">
                                    <a:pos x="181" y="466"/>
                                  </a:cxn>
                                  <a:cxn ang="0">
                                    <a:pos x="229" y="448"/>
                                  </a:cxn>
                                  <a:cxn ang="0">
                                    <a:pos x="304" y="408"/>
                                  </a:cxn>
                                  <a:cxn ang="0">
                                    <a:pos x="344" y="396"/>
                                  </a:cxn>
                                  <a:cxn ang="0">
                                    <a:pos x="355" y="352"/>
                                  </a:cxn>
                                  <a:cxn ang="0">
                                    <a:pos x="293" y="361"/>
                                  </a:cxn>
                                  <a:cxn ang="0">
                                    <a:pos x="263" y="389"/>
                                  </a:cxn>
                                  <a:cxn ang="0">
                                    <a:pos x="207" y="408"/>
                                  </a:cxn>
                                  <a:cxn ang="0">
                                    <a:pos x="209" y="357"/>
                                  </a:cxn>
                                  <a:cxn ang="0">
                                    <a:pos x="218" y="329"/>
                                  </a:cxn>
                                  <a:cxn ang="0">
                                    <a:pos x="171" y="346"/>
                                  </a:cxn>
                                  <a:cxn ang="0">
                                    <a:pos x="155" y="416"/>
                                  </a:cxn>
                                  <a:cxn ang="0">
                                    <a:pos x="113" y="388"/>
                                  </a:cxn>
                                  <a:cxn ang="0">
                                    <a:pos x="85" y="389"/>
                                  </a:cxn>
                                  <a:cxn ang="0">
                                    <a:pos x="25" y="379"/>
                                  </a:cxn>
                                  <a:cxn ang="0">
                                    <a:pos x="24" y="309"/>
                                  </a:cxn>
                                  <a:cxn ang="0">
                                    <a:pos x="130" y="276"/>
                                  </a:cxn>
                                  <a:cxn ang="0">
                                    <a:pos x="60" y="297"/>
                                  </a:cxn>
                                  <a:cxn ang="0">
                                    <a:pos x="103" y="231"/>
                                  </a:cxn>
                                  <a:cxn ang="0">
                                    <a:pos x="47" y="225"/>
                                  </a:cxn>
                                  <a:cxn ang="0">
                                    <a:pos x="51" y="179"/>
                                  </a:cxn>
                                  <a:cxn ang="0">
                                    <a:pos x="156" y="159"/>
                                  </a:cxn>
                                  <a:cxn ang="0">
                                    <a:pos x="92" y="129"/>
                                  </a:cxn>
                                  <a:cxn ang="0">
                                    <a:pos x="166" y="78"/>
                                  </a:cxn>
                                  <a:cxn ang="0">
                                    <a:pos x="192" y="147"/>
                                  </a:cxn>
                                  <a:cxn ang="0">
                                    <a:pos x="280" y="152"/>
                                  </a:cxn>
                                  <a:cxn ang="0">
                                    <a:pos x="301" y="223"/>
                                  </a:cxn>
                                  <a:cxn ang="0">
                                    <a:pos x="339" y="239"/>
                                  </a:cxn>
                                  <a:cxn ang="0">
                                    <a:pos x="343" y="287"/>
                                  </a:cxn>
                                  <a:cxn ang="0">
                                    <a:pos x="377" y="293"/>
                                  </a:cxn>
                                  <a:cxn ang="0">
                                    <a:pos x="478" y="301"/>
                                  </a:cxn>
                                  <a:cxn ang="0">
                                    <a:pos x="450" y="236"/>
                                  </a:cxn>
                                  <a:cxn ang="0">
                                    <a:pos x="449" y="204"/>
                                  </a:cxn>
                                  <a:cxn ang="0">
                                    <a:pos x="440" y="148"/>
                                  </a:cxn>
                                  <a:cxn ang="0">
                                    <a:pos x="401" y="100"/>
                                  </a:cxn>
                                </a:cxnLst>
                                <a:rect l="0" t="0" r="r" b="b"/>
                                <a:pathLst>
                                  <a:path w="672" h="534">
                                    <a:moveTo>
                                      <a:pt x="420" y="83"/>
                                    </a:moveTo>
                                    <a:lnTo>
                                      <a:pt x="420" y="80"/>
                                    </a:lnTo>
                                    <a:lnTo>
                                      <a:pt x="420" y="82"/>
                                    </a:lnTo>
                                    <a:lnTo>
                                      <a:pt x="433" y="81"/>
                                    </a:lnTo>
                                    <a:lnTo>
                                      <a:pt x="439" y="71"/>
                                    </a:lnTo>
                                    <a:lnTo>
                                      <a:pt x="439" y="59"/>
                                    </a:lnTo>
                                    <a:lnTo>
                                      <a:pt x="458" y="8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8" y="6"/>
                                    </a:lnTo>
                                    <a:lnTo>
                                      <a:pt x="489" y="0"/>
                                    </a:lnTo>
                                    <a:lnTo>
                                      <a:pt x="503" y="26"/>
                                    </a:lnTo>
                                    <a:lnTo>
                                      <a:pt x="503" y="37"/>
                                    </a:lnTo>
                                    <a:lnTo>
                                      <a:pt x="493" y="49"/>
                                    </a:lnTo>
                                    <a:lnTo>
                                      <a:pt x="495" y="61"/>
                                    </a:lnTo>
                                    <a:lnTo>
                                      <a:pt x="501" y="69"/>
                                    </a:lnTo>
                                    <a:lnTo>
                                      <a:pt x="500" y="76"/>
                                    </a:lnTo>
                                    <a:lnTo>
                                      <a:pt x="501" y="94"/>
                                    </a:lnTo>
                                    <a:lnTo>
                                      <a:pt x="504" y="99"/>
                                    </a:lnTo>
                                    <a:lnTo>
                                      <a:pt x="511" y="102"/>
                                    </a:lnTo>
                                    <a:lnTo>
                                      <a:pt x="525" y="120"/>
                                    </a:lnTo>
                                    <a:lnTo>
                                      <a:pt x="526" y="129"/>
                                    </a:lnTo>
                                    <a:lnTo>
                                      <a:pt x="525" y="139"/>
                                    </a:lnTo>
                                    <a:lnTo>
                                      <a:pt x="527" y="143"/>
                                    </a:lnTo>
                                    <a:lnTo>
                                      <a:pt x="519" y="152"/>
                                    </a:lnTo>
                                    <a:lnTo>
                                      <a:pt x="510" y="172"/>
                                    </a:lnTo>
                                    <a:lnTo>
                                      <a:pt x="500" y="178"/>
                                    </a:lnTo>
                                    <a:lnTo>
                                      <a:pt x="512" y="183"/>
                                    </a:lnTo>
                                    <a:lnTo>
                                      <a:pt x="536" y="178"/>
                                    </a:lnTo>
                                    <a:lnTo>
                                      <a:pt x="554" y="196"/>
                                    </a:lnTo>
                                    <a:lnTo>
                                      <a:pt x="548" y="213"/>
                                    </a:lnTo>
                                    <a:lnTo>
                                      <a:pt x="541" y="215"/>
                                    </a:lnTo>
                                    <a:lnTo>
                                      <a:pt x="531" y="234"/>
                                    </a:lnTo>
                                    <a:lnTo>
                                      <a:pt x="533" y="243"/>
                                    </a:lnTo>
                                    <a:lnTo>
                                      <a:pt x="543" y="222"/>
                                    </a:lnTo>
                                    <a:lnTo>
                                      <a:pt x="551" y="218"/>
                                    </a:lnTo>
                                    <a:lnTo>
                                      <a:pt x="560" y="215"/>
                                    </a:lnTo>
                                    <a:lnTo>
                                      <a:pt x="579" y="218"/>
                                    </a:lnTo>
                                    <a:lnTo>
                                      <a:pt x="594" y="266"/>
                                    </a:lnTo>
                                    <a:lnTo>
                                      <a:pt x="600" y="242"/>
                                    </a:lnTo>
                                    <a:lnTo>
                                      <a:pt x="605" y="240"/>
                                    </a:lnTo>
                                    <a:lnTo>
                                      <a:pt x="600" y="236"/>
                                    </a:lnTo>
                                    <a:lnTo>
                                      <a:pt x="595" y="207"/>
                                    </a:lnTo>
                                    <a:lnTo>
                                      <a:pt x="601" y="196"/>
                                    </a:lnTo>
                                    <a:lnTo>
                                      <a:pt x="606" y="184"/>
                                    </a:lnTo>
                                    <a:lnTo>
                                      <a:pt x="637" y="191"/>
                                    </a:lnTo>
                                    <a:lnTo>
                                      <a:pt x="659" y="215"/>
                                    </a:lnTo>
                                    <a:lnTo>
                                      <a:pt x="671" y="245"/>
                                    </a:lnTo>
                                    <a:lnTo>
                                      <a:pt x="670" y="258"/>
                                    </a:lnTo>
                                    <a:lnTo>
                                      <a:pt x="672" y="265"/>
                                    </a:lnTo>
                                    <a:lnTo>
                                      <a:pt x="672" y="281"/>
                                    </a:lnTo>
                                    <a:lnTo>
                                      <a:pt x="670" y="296"/>
                                    </a:lnTo>
                                    <a:lnTo>
                                      <a:pt x="660" y="304"/>
                                    </a:lnTo>
                                    <a:lnTo>
                                      <a:pt x="654" y="347"/>
                                    </a:lnTo>
                                    <a:lnTo>
                                      <a:pt x="649" y="357"/>
                                    </a:lnTo>
                                    <a:lnTo>
                                      <a:pt x="643" y="385"/>
                                    </a:lnTo>
                                    <a:lnTo>
                                      <a:pt x="635" y="404"/>
                                    </a:lnTo>
                                    <a:lnTo>
                                      <a:pt x="618" y="405"/>
                                    </a:lnTo>
                                    <a:lnTo>
                                      <a:pt x="611" y="410"/>
                                    </a:lnTo>
                                    <a:lnTo>
                                      <a:pt x="600" y="425"/>
                                    </a:lnTo>
                                    <a:lnTo>
                                      <a:pt x="575" y="430"/>
                                    </a:lnTo>
                                    <a:lnTo>
                                      <a:pt x="560" y="423"/>
                                    </a:lnTo>
                                    <a:lnTo>
                                      <a:pt x="552" y="416"/>
                                    </a:lnTo>
                                    <a:lnTo>
                                      <a:pt x="546" y="409"/>
                                    </a:lnTo>
                                    <a:lnTo>
                                      <a:pt x="547" y="395"/>
                                    </a:lnTo>
                                    <a:lnTo>
                                      <a:pt x="526" y="423"/>
                                    </a:lnTo>
                                    <a:lnTo>
                                      <a:pt x="509" y="425"/>
                                    </a:lnTo>
                                    <a:lnTo>
                                      <a:pt x="490" y="421"/>
                                    </a:lnTo>
                                    <a:lnTo>
                                      <a:pt x="500" y="411"/>
                                    </a:lnTo>
                                    <a:lnTo>
                                      <a:pt x="492" y="398"/>
                                    </a:lnTo>
                                    <a:lnTo>
                                      <a:pt x="492" y="389"/>
                                    </a:lnTo>
                                    <a:lnTo>
                                      <a:pt x="484" y="394"/>
                                    </a:lnTo>
                                    <a:lnTo>
                                      <a:pt x="481" y="405"/>
                                    </a:lnTo>
                                    <a:lnTo>
                                      <a:pt x="472" y="416"/>
                                    </a:lnTo>
                                    <a:lnTo>
                                      <a:pt x="461" y="421"/>
                                    </a:lnTo>
                                    <a:lnTo>
                                      <a:pt x="450" y="435"/>
                                    </a:lnTo>
                                    <a:lnTo>
                                      <a:pt x="425" y="442"/>
                                    </a:lnTo>
                                    <a:lnTo>
                                      <a:pt x="414" y="442"/>
                                    </a:lnTo>
                                    <a:lnTo>
                                      <a:pt x="386" y="457"/>
                                    </a:lnTo>
                                    <a:lnTo>
                                      <a:pt x="387" y="466"/>
                                    </a:lnTo>
                                    <a:lnTo>
                                      <a:pt x="383" y="475"/>
                                    </a:lnTo>
                                    <a:lnTo>
                                      <a:pt x="376" y="480"/>
                                    </a:lnTo>
                                    <a:lnTo>
                                      <a:pt x="375" y="485"/>
                                    </a:lnTo>
                                    <a:lnTo>
                                      <a:pt x="358" y="495"/>
                                    </a:lnTo>
                                    <a:lnTo>
                                      <a:pt x="348" y="497"/>
                                    </a:lnTo>
                                    <a:lnTo>
                                      <a:pt x="347" y="502"/>
                                    </a:lnTo>
                                    <a:lnTo>
                                      <a:pt x="332" y="503"/>
                                    </a:lnTo>
                                    <a:lnTo>
                                      <a:pt x="325" y="514"/>
                                    </a:lnTo>
                                    <a:lnTo>
                                      <a:pt x="299" y="528"/>
                                    </a:lnTo>
                                    <a:lnTo>
                                      <a:pt x="277" y="534"/>
                                    </a:lnTo>
                                    <a:lnTo>
                                      <a:pt x="231" y="530"/>
                                    </a:lnTo>
                                    <a:lnTo>
                                      <a:pt x="202" y="512"/>
                                    </a:lnTo>
                                    <a:lnTo>
                                      <a:pt x="184" y="495"/>
                                    </a:lnTo>
                                    <a:lnTo>
                                      <a:pt x="177" y="482"/>
                                    </a:lnTo>
                                    <a:lnTo>
                                      <a:pt x="177" y="47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191" y="455"/>
                                    </a:lnTo>
                                    <a:lnTo>
                                      <a:pt x="198" y="454"/>
                                    </a:lnTo>
                                    <a:lnTo>
                                      <a:pt x="212" y="446"/>
                                    </a:lnTo>
                                    <a:lnTo>
                                      <a:pt x="224" y="443"/>
                                    </a:lnTo>
                                    <a:lnTo>
                                      <a:pt x="229" y="448"/>
                                    </a:lnTo>
                                    <a:lnTo>
                                      <a:pt x="235" y="447"/>
                                    </a:lnTo>
                                    <a:lnTo>
                                      <a:pt x="242" y="441"/>
                                    </a:lnTo>
                                    <a:lnTo>
                                      <a:pt x="242" y="431"/>
                                    </a:lnTo>
                                    <a:lnTo>
                                      <a:pt x="253" y="415"/>
                                    </a:lnTo>
                                    <a:lnTo>
                                      <a:pt x="304" y="408"/>
                                    </a:lnTo>
                                    <a:lnTo>
                                      <a:pt x="315" y="409"/>
                                    </a:lnTo>
                                    <a:lnTo>
                                      <a:pt x="317" y="420"/>
                                    </a:lnTo>
                                    <a:lnTo>
                                      <a:pt x="327" y="420"/>
                                    </a:lnTo>
                                    <a:lnTo>
                                      <a:pt x="334" y="404"/>
                                    </a:lnTo>
                                    <a:lnTo>
                                      <a:pt x="344" y="396"/>
                                    </a:lnTo>
                                    <a:lnTo>
                                      <a:pt x="350" y="383"/>
                                    </a:lnTo>
                                    <a:lnTo>
                                      <a:pt x="363" y="372"/>
                                    </a:lnTo>
                                    <a:lnTo>
                                      <a:pt x="368" y="362"/>
                                    </a:lnTo>
                                    <a:lnTo>
                                      <a:pt x="366" y="352"/>
                                    </a:lnTo>
                                    <a:lnTo>
                                      <a:pt x="355" y="352"/>
                                    </a:lnTo>
                                    <a:lnTo>
                                      <a:pt x="343" y="376"/>
                                    </a:lnTo>
                                    <a:lnTo>
                                      <a:pt x="331" y="372"/>
                                    </a:lnTo>
                                    <a:lnTo>
                                      <a:pt x="294" y="383"/>
                                    </a:lnTo>
                                    <a:lnTo>
                                      <a:pt x="289" y="372"/>
                                    </a:lnTo>
                                    <a:lnTo>
                                      <a:pt x="293" y="361"/>
                                    </a:lnTo>
                                    <a:lnTo>
                                      <a:pt x="278" y="372"/>
                                    </a:lnTo>
                                    <a:lnTo>
                                      <a:pt x="277" y="358"/>
                                    </a:lnTo>
                                    <a:lnTo>
                                      <a:pt x="272" y="356"/>
                                    </a:lnTo>
                                    <a:lnTo>
                                      <a:pt x="270" y="376"/>
                                    </a:lnTo>
                                    <a:lnTo>
                                      <a:pt x="263" y="389"/>
                                    </a:lnTo>
                                    <a:lnTo>
                                      <a:pt x="251" y="392"/>
                                    </a:lnTo>
                                    <a:lnTo>
                                      <a:pt x="247" y="379"/>
                                    </a:lnTo>
                                    <a:lnTo>
                                      <a:pt x="239" y="394"/>
                                    </a:lnTo>
                                    <a:lnTo>
                                      <a:pt x="224" y="398"/>
                                    </a:lnTo>
                                    <a:lnTo>
                                      <a:pt x="207" y="408"/>
                                    </a:lnTo>
                                    <a:lnTo>
                                      <a:pt x="200" y="396"/>
                                    </a:lnTo>
                                    <a:lnTo>
                                      <a:pt x="202" y="389"/>
                                    </a:lnTo>
                                    <a:lnTo>
                                      <a:pt x="215" y="373"/>
                                    </a:lnTo>
                                    <a:lnTo>
                                      <a:pt x="212" y="372"/>
                                    </a:lnTo>
                                    <a:lnTo>
                                      <a:pt x="209" y="357"/>
                                    </a:lnTo>
                                    <a:lnTo>
                                      <a:pt x="210" y="340"/>
                                    </a:lnTo>
                                    <a:lnTo>
                                      <a:pt x="225" y="330"/>
                                    </a:lnTo>
                                    <a:lnTo>
                                      <a:pt x="235" y="319"/>
                                    </a:lnTo>
                                    <a:lnTo>
                                      <a:pt x="227" y="319"/>
                                    </a:lnTo>
                                    <a:lnTo>
                                      <a:pt x="218" y="329"/>
                                    </a:lnTo>
                                    <a:lnTo>
                                      <a:pt x="199" y="324"/>
                                    </a:lnTo>
                                    <a:lnTo>
                                      <a:pt x="191" y="363"/>
                                    </a:lnTo>
                                    <a:lnTo>
                                      <a:pt x="186" y="367"/>
                                    </a:lnTo>
                                    <a:lnTo>
                                      <a:pt x="180" y="349"/>
                                    </a:lnTo>
                                    <a:lnTo>
                                      <a:pt x="171" y="346"/>
                                    </a:lnTo>
                                    <a:lnTo>
                                      <a:pt x="170" y="363"/>
                                    </a:lnTo>
                                    <a:lnTo>
                                      <a:pt x="178" y="376"/>
                                    </a:lnTo>
                                    <a:lnTo>
                                      <a:pt x="177" y="394"/>
                                    </a:lnTo>
                                    <a:lnTo>
                                      <a:pt x="171" y="396"/>
                                    </a:lnTo>
                                    <a:lnTo>
                                      <a:pt x="155" y="416"/>
                                    </a:lnTo>
                                    <a:lnTo>
                                      <a:pt x="143" y="415"/>
                                    </a:lnTo>
                                    <a:lnTo>
                                      <a:pt x="138" y="396"/>
                                    </a:lnTo>
                                    <a:lnTo>
                                      <a:pt x="138" y="378"/>
                                    </a:lnTo>
                                    <a:lnTo>
                                      <a:pt x="124" y="389"/>
                                    </a:lnTo>
                                    <a:lnTo>
                                      <a:pt x="113" y="388"/>
                                    </a:lnTo>
                                    <a:lnTo>
                                      <a:pt x="114" y="405"/>
                                    </a:lnTo>
                                    <a:lnTo>
                                      <a:pt x="114" y="420"/>
                                    </a:lnTo>
                                    <a:lnTo>
                                      <a:pt x="102" y="417"/>
                                    </a:lnTo>
                                    <a:lnTo>
                                      <a:pt x="80" y="399"/>
                                    </a:lnTo>
                                    <a:lnTo>
                                      <a:pt x="85" y="389"/>
                                    </a:lnTo>
                                    <a:lnTo>
                                      <a:pt x="76" y="383"/>
                                    </a:lnTo>
                                    <a:lnTo>
                                      <a:pt x="78" y="369"/>
                                    </a:lnTo>
                                    <a:lnTo>
                                      <a:pt x="64" y="374"/>
                                    </a:lnTo>
                                    <a:lnTo>
                                      <a:pt x="58" y="388"/>
                                    </a:lnTo>
                                    <a:lnTo>
                                      <a:pt x="25" y="379"/>
                                    </a:lnTo>
                                    <a:lnTo>
                                      <a:pt x="10" y="372"/>
                                    </a:lnTo>
                                    <a:lnTo>
                                      <a:pt x="0" y="358"/>
                                    </a:lnTo>
                                    <a:lnTo>
                                      <a:pt x="1" y="351"/>
                                    </a:lnTo>
                                    <a:lnTo>
                                      <a:pt x="11" y="325"/>
                                    </a:lnTo>
                                    <a:lnTo>
                                      <a:pt x="24" y="309"/>
                                    </a:lnTo>
                                    <a:lnTo>
                                      <a:pt x="51" y="307"/>
                                    </a:lnTo>
                                    <a:lnTo>
                                      <a:pt x="87" y="309"/>
                                    </a:lnTo>
                                    <a:lnTo>
                                      <a:pt x="94" y="306"/>
                                    </a:lnTo>
                                    <a:lnTo>
                                      <a:pt x="105" y="291"/>
                                    </a:lnTo>
                                    <a:lnTo>
                                      <a:pt x="130" y="276"/>
                                    </a:lnTo>
                                    <a:lnTo>
                                      <a:pt x="140" y="259"/>
                                    </a:lnTo>
                                    <a:lnTo>
                                      <a:pt x="122" y="272"/>
                                    </a:lnTo>
                                    <a:lnTo>
                                      <a:pt x="101" y="276"/>
                                    </a:lnTo>
                                    <a:lnTo>
                                      <a:pt x="86" y="288"/>
                                    </a:lnTo>
                                    <a:lnTo>
                                      <a:pt x="60" y="297"/>
                                    </a:lnTo>
                                    <a:lnTo>
                                      <a:pt x="22" y="293"/>
                                    </a:lnTo>
                                    <a:lnTo>
                                      <a:pt x="22" y="270"/>
                                    </a:lnTo>
                                    <a:lnTo>
                                      <a:pt x="33" y="245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103" y="231"/>
                                    </a:lnTo>
                                    <a:lnTo>
                                      <a:pt x="144" y="226"/>
                                    </a:lnTo>
                                    <a:lnTo>
                                      <a:pt x="157" y="212"/>
                                    </a:lnTo>
                                    <a:lnTo>
                                      <a:pt x="134" y="222"/>
                                    </a:lnTo>
                                    <a:lnTo>
                                      <a:pt x="55" y="231"/>
                                    </a:lnTo>
                                    <a:lnTo>
                                      <a:pt x="47" y="225"/>
                                    </a:lnTo>
                                    <a:lnTo>
                                      <a:pt x="47" y="210"/>
                                    </a:lnTo>
                                    <a:lnTo>
                                      <a:pt x="53" y="200"/>
                                    </a:lnTo>
                                    <a:lnTo>
                                      <a:pt x="60" y="196"/>
                                    </a:lnTo>
                                    <a:lnTo>
                                      <a:pt x="58" y="188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62" y="158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103" y="153"/>
                                    </a:lnTo>
                                    <a:lnTo>
                                      <a:pt x="118" y="151"/>
                                    </a:lnTo>
                                    <a:lnTo>
                                      <a:pt x="156" y="159"/>
                                    </a:lnTo>
                                    <a:lnTo>
                                      <a:pt x="161" y="154"/>
                                    </a:lnTo>
                                    <a:lnTo>
                                      <a:pt x="151" y="154"/>
                                    </a:lnTo>
                                    <a:lnTo>
                                      <a:pt x="144" y="143"/>
                                    </a:lnTo>
                                    <a:lnTo>
                                      <a:pt x="100" y="139"/>
                                    </a:lnTo>
                                    <a:lnTo>
                                      <a:pt x="92" y="129"/>
                                    </a:lnTo>
                                    <a:lnTo>
                                      <a:pt x="101" y="103"/>
                                    </a:lnTo>
                                    <a:lnTo>
                                      <a:pt x="113" y="88"/>
                                    </a:lnTo>
                                    <a:lnTo>
                                      <a:pt x="138" y="88"/>
                                    </a:lnTo>
                                    <a:lnTo>
                                      <a:pt x="146" y="78"/>
                                    </a:lnTo>
                                    <a:lnTo>
                                      <a:pt x="166" y="78"/>
                                    </a:lnTo>
                                    <a:lnTo>
                                      <a:pt x="180" y="83"/>
                                    </a:lnTo>
                                    <a:lnTo>
                                      <a:pt x="191" y="97"/>
                                    </a:lnTo>
                                    <a:lnTo>
                                      <a:pt x="191" y="116"/>
                                    </a:lnTo>
                                    <a:lnTo>
                                      <a:pt x="186" y="124"/>
                                    </a:lnTo>
                                    <a:lnTo>
                                      <a:pt x="192" y="147"/>
                                    </a:lnTo>
                                    <a:lnTo>
                                      <a:pt x="219" y="147"/>
                                    </a:lnTo>
                                    <a:lnTo>
                                      <a:pt x="234" y="136"/>
                                    </a:lnTo>
                                    <a:lnTo>
                                      <a:pt x="258" y="135"/>
                                    </a:lnTo>
                                    <a:lnTo>
                                      <a:pt x="258" y="148"/>
                                    </a:lnTo>
                                    <a:lnTo>
                                      <a:pt x="280" y="152"/>
                                    </a:lnTo>
                                    <a:lnTo>
                                      <a:pt x="288" y="179"/>
                                    </a:lnTo>
                                    <a:lnTo>
                                      <a:pt x="302" y="200"/>
                                    </a:lnTo>
                                    <a:lnTo>
                                      <a:pt x="312" y="200"/>
                                    </a:lnTo>
                                    <a:lnTo>
                                      <a:pt x="321" y="210"/>
                                    </a:lnTo>
                                    <a:lnTo>
                                      <a:pt x="301" y="223"/>
                                    </a:lnTo>
                                    <a:lnTo>
                                      <a:pt x="300" y="234"/>
                                    </a:lnTo>
                                    <a:lnTo>
                                      <a:pt x="310" y="237"/>
                                    </a:lnTo>
                                    <a:lnTo>
                                      <a:pt x="336" y="227"/>
                                    </a:lnTo>
                                    <a:lnTo>
                                      <a:pt x="336" y="232"/>
                                    </a:lnTo>
                                    <a:lnTo>
                                      <a:pt x="339" y="239"/>
                                    </a:lnTo>
                                    <a:lnTo>
                                      <a:pt x="342" y="250"/>
                                    </a:lnTo>
                                    <a:lnTo>
                                      <a:pt x="336" y="258"/>
                                    </a:lnTo>
                                    <a:lnTo>
                                      <a:pt x="340" y="256"/>
                                    </a:lnTo>
                                    <a:lnTo>
                                      <a:pt x="344" y="271"/>
                                    </a:lnTo>
                                    <a:lnTo>
                                      <a:pt x="343" y="287"/>
                                    </a:lnTo>
                                    <a:lnTo>
                                      <a:pt x="349" y="297"/>
                                    </a:lnTo>
                                    <a:lnTo>
                                      <a:pt x="359" y="298"/>
                                    </a:lnTo>
                                    <a:lnTo>
                                      <a:pt x="366" y="297"/>
                                    </a:lnTo>
                                    <a:lnTo>
                                      <a:pt x="371" y="292"/>
                                    </a:lnTo>
                                    <a:lnTo>
                                      <a:pt x="377" y="293"/>
                                    </a:lnTo>
                                    <a:lnTo>
                                      <a:pt x="395" y="288"/>
                                    </a:lnTo>
                                    <a:lnTo>
                                      <a:pt x="399" y="297"/>
                                    </a:lnTo>
                                    <a:lnTo>
                                      <a:pt x="419" y="293"/>
                                    </a:lnTo>
                                    <a:lnTo>
                                      <a:pt x="469" y="303"/>
                                    </a:lnTo>
                                    <a:lnTo>
                                      <a:pt x="478" y="301"/>
                                    </a:lnTo>
                                    <a:lnTo>
                                      <a:pt x="482" y="283"/>
                                    </a:lnTo>
                                    <a:lnTo>
                                      <a:pt x="482" y="261"/>
                                    </a:lnTo>
                                    <a:lnTo>
                                      <a:pt x="468" y="245"/>
                                    </a:lnTo>
                                    <a:lnTo>
                                      <a:pt x="462" y="233"/>
                                    </a:lnTo>
                                    <a:lnTo>
                                      <a:pt x="450" y="236"/>
                                    </a:lnTo>
                                    <a:lnTo>
                                      <a:pt x="444" y="229"/>
                                    </a:lnTo>
                                    <a:lnTo>
                                      <a:pt x="440" y="221"/>
                                    </a:lnTo>
                                    <a:lnTo>
                                      <a:pt x="431" y="227"/>
                                    </a:lnTo>
                                    <a:lnTo>
                                      <a:pt x="425" y="218"/>
                                    </a:lnTo>
                                    <a:lnTo>
                                      <a:pt x="449" y="204"/>
                                    </a:lnTo>
                                    <a:lnTo>
                                      <a:pt x="451" y="193"/>
                                    </a:lnTo>
                                    <a:lnTo>
                                      <a:pt x="462" y="190"/>
                                    </a:lnTo>
                                    <a:lnTo>
                                      <a:pt x="456" y="163"/>
                                    </a:lnTo>
                                    <a:lnTo>
                                      <a:pt x="450" y="152"/>
                                    </a:lnTo>
                                    <a:lnTo>
                                      <a:pt x="440" y="148"/>
                                    </a:lnTo>
                                    <a:lnTo>
                                      <a:pt x="438" y="142"/>
                                    </a:lnTo>
                                    <a:lnTo>
                                      <a:pt x="424" y="139"/>
                                    </a:lnTo>
                                    <a:lnTo>
                                      <a:pt x="402" y="120"/>
                                    </a:lnTo>
                                    <a:lnTo>
                                      <a:pt x="401" y="110"/>
                                    </a:lnTo>
                                    <a:lnTo>
                                      <a:pt x="401" y="100"/>
                                    </a:lnTo>
                                    <a:lnTo>
                                      <a:pt x="396" y="93"/>
                                    </a:lnTo>
                                    <a:lnTo>
                                      <a:pt x="412" y="89"/>
                                    </a:lnTo>
                                    <a:lnTo>
                                      <a:pt x="420" y="8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5" name="Freeform 29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168" y="1099"/>
                                <a:ext cx="80" cy="8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7" y="126"/>
                                  </a:cxn>
                                  <a:cxn ang="0">
                                    <a:pos x="177" y="100"/>
                                  </a:cxn>
                                  <a:cxn ang="0">
                                    <a:pos x="197" y="75"/>
                                  </a:cxn>
                                  <a:cxn ang="0">
                                    <a:pos x="224" y="48"/>
                                  </a:cxn>
                                  <a:cxn ang="0">
                                    <a:pos x="242" y="51"/>
                                  </a:cxn>
                                  <a:cxn ang="0">
                                    <a:pos x="269" y="44"/>
                                  </a:cxn>
                                  <a:cxn ang="0">
                                    <a:pos x="274" y="72"/>
                                  </a:cxn>
                                  <a:cxn ang="0">
                                    <a:pos x="285" y="59"/>
                                  </a:cxn>
                                  <a:cxn ang="0">
                                    <a:pos x="303" y="57"/>
                                  </a:cxn>
                                  <a:cxn ang="0">
                                    <a:pos x="329" y="43"/>
                                  </a:cxn>
                                  <a:cxn ang="0">
                                    <a:pos x="307" y="23"/>
                                  </a:cxn>
                                  <a:cxn ang="0">
                                    <a:pos x="343" y="0"/>
                                  </a:cxn>
                                  <a:cxn ang="0">
                                    <a:pos x="382" y="37"/>
                                  </a:cxn>
                                  <a:cxn ang="0">
                                    <a:pos x="397" y="72"/>
                                  </a:cxn>
                                  <a:cxn ang="0">
                                    <a:pos x="356" y="91"/>
                                  </a:cxn>
                                  <a:cxn ang="0">
                                    <a:pos x="353" y="119"/>
                                  </a:cxn>
                                  <a:cxn ang="0">
                                    <a:pos x="369" y="159"/>
                                  </a:cxn>
                                  <a:cxn ang="0">
                                    <a:pos x="355" y="173"/>
                                  </a:cxn>
                                  <a:cxn ang="0">
                                    <a:pos x="370" y="190"/>
                                  </a:cxn>
                                  <a:cxn ang="0">
                                    <a:pos x="350" y="237"/>
                                  </a:cxn>
                                  <a:cxn ang="0">
                                    <a:pos x="314" y="258"/>
                                  </a:cxn>
                                  <a:cxn ang="0">
                                    <a:pos x="300" y="309"/>
                                  </a:cxn>
                                  <a:cxn ang="0">
                                    <a:pos x="265" y="253"/>
                                  </a:cxn>
                                  <a:cxn ang="0">
                                    <a:pos x="275" y="195"/>
                                  </a:cxn>
                                  <a:cxn ang="0">
                                    <a:pos x="262" y="193"/>
                                  </a:cxn>
                                  <a:cxn ang="0">
                                    <a:pos x="244" y="206"/>
                                  </a:cxn>
                                  <a:cxn ang="0">
                                    <a:pos x="244" y="244"/>
                                  </a:cxn>
                                  <a:cxn ang="0">
                                    <a:pos x="216" y="239"/>
                                  </a:cxn>
                                  <a:cxn ang="0">
                                    <a:pos x="217" y="264"/>
                                  </a:cxn>
                                  <a:cxn ang="0">
                                    <a:pos x="231" y="302"/>
                                  </a:cxn>
                                  <a:cxn ang="0">
                                    <a:pos x="211" y="342"/>
                                  </a:cxn>
                                  <a:cxn ang="0">
                                    <a:pos x="195" y="324"/>
                                  </a:cxn>
                                  <a:cxn ang="0">
                                    <a:pos x="181" y="295"/>
                                  </a:cxn>
                                  <a:cxn ang="0">
                                    <a:pos x="174" y="318"/>
                                  </a:cxn>
                                  <a:cxn ang="0">
                                    <a:pos x="181" y="336"/>
                                  </a:cxn>
                                  <a:cxn ang="0">
                                    <a:pos x="181" y="368"/>
                                  </a:cxn>
                                  <a:cxn ang="0">
                                    <a:pos x="171" y="393"/>
                                  </a:cxn>
                                  <a:cxn ang="0">
                                    <a:pos x="145" y="384"/>
                                  </a:cxn>
                                  <a:cxn ang="0">
                                    <a:pos x="131" y="393"/>
                                  </a:cxn>
                                  <a:cxn ang="0">
                                    <a:pos x="114" y="351"/>
                                  </a:cxn>
                                  <a:cxn ang="0">
                                    <a:pos x="114" y="319"/>
                                  </a:cxn>
                                  <a:cxn ang="0">
                                    <a:pos x="101" y="360"/>
                                  </a:cxn>
                                  <a:cxn ang="0">
                                    <a:pos x="56" y="360"/>
                                  </a:cxn>
                                  <a:cxn ang="0">
                                    <a:pos x="58" y="334"/>
                                  </a:cxn>
                                  <a:cxn ang="0">
                                    <a:pos x="37" y="378"/>
                                  </a:cxn>
                                  <a:cxn ang="0">
                                    <a:pos x="12" y="367"/>
                                  </a:cxn>
                                  <a:cxn ang="0">
                                    <a:pos x="2" y="346"/>
                                  </a:cxn>
                                  <a:cxn ang="0">
                                    <a:pos x="15" y="308"/>
                                  </a:cxn>
                                  <a:cxn ang="0">
                                    <a:pos x="29" y="274"/>
                                  </a:cxn>
                                  <a:cxn ang="0">
                                    <a:pos x="59" y="274"/>
                                  </a:cxn>
                                  <a:cxn ang="0">
                                    <a:pos x="82" y="239"/>
                                  </a:cxn>
                                  <a:cxn ang="0">
                                    <a:pos x="90" y="209"/>
                                  </a:cxn>
                                  <a:cxn ang="0">
                                    <a:pos x="111" y="206"/>
                                  </a:cxn>
                                  <a:cxn ang="0">
                                    <a:pos x="134" y="178"/>
                                  </a:cxn>
                                  <a:cxn ang="0">
                                    <a:pos x="147" y="150"/>
                                  </a:cxn>
                                </a:cxnLst>
                                <a:rect l="0" t="0" r="r" b="b"/>
                                <a:pathLst>
                                  <a:path w="399" h="411">
                                    <a:moveTo>
                                      <a:pt x="154" y="134"/>
                                    </a:moveTo>
                                    <a:lnTo>
                                      <a:pt x="156" y="136"/>
                                    </a:lnTo>
                                    <a:lnTo>
                                      <a:pt x="157" y="126"/>
                                    </a:lnTo>
                                    <a:lnTo>
                                      <a:pt x="166" y="120"/>
                                    </a:lnTo>
                                    <a:lnTo>
                                      <a:pt x="170" y="109"/>
                                    </a:lnTo>
                                    <a:lnTo>
                                      <a:pt x="177" y="100"/>
                                    </a:lnTo>
                                    <a:lnTo>
                                      <a:pt x="184" y="99"/>
                                    </a:lnTo>
                                    <a:lnTo>
                                      <a:pt x="187" y="89"/>
                                    </a:lnTo>
                                    <a:lnTo>
                                      <a:pt x="197" y="75"/>
                                    </a:lnTo>
                                    <a:lnTo>
                                      <a:pt x="198" y="61"/>
                                    </a:lnTo>
                                    <a:lnTo>
                                      <a:pt x="221" y="57"/>
                                    </a:lnTo>
                                    <a:lnTo>
                                      <a:pt x="224" y="48"/>
                                    </a:lnTo>
                                    <a:lnTo>
                                      <a:pt x="232" y="49"/>
                                    </a:lnTo>
                                    <a:lnTo>
                                      <a:pt x="238" y="57"/>
                                    </a:lnTo>
                                    <a:lnTo>
                                      <a:pt x="242" y="51"/>
                                    </a:lnTo>
                                    <a:lnTo>
                                      <a:pt x="256" y="50"/>
                                    </a:lnTo>
                                    <a:lnTo>
                                      <a:pt x="260" y="45"/>
                                    </a:lnTo>
                                    <a:lnTo>
                                      <a:pt x="269" y="44"/>
                                    </a:lnTo>
                                    <a:lnTo>
                                      <a:pt x="267" y="60"/>
                                    </a:lnTo>
                                    <a:lnTo>
                                      <a:pt x="270" y="76"/>
                                    </a:lnTo>
                                    <a:lnTo>
                                      <a:pt x="274" y="72"/>
                                    </a:lnTo>
                                    <a:lnTo>
                                      <a:pt x="271" y="57"/>
                                    </a:lnTo>
                                    <a:lnTo>
                                      <a:pt x="275" y="48"/>
                                    </a:lnTo>
                                    <a:lnTo>
                                      <a:pt x="285" y="59"/>
                                    </a:lnTo>
                                    <a:lnTo>
                                      <a:pt x="298" y="66"/>
                                    </a:lnTo>
                                    <a:lnTo>
                                      <a:pt x="306" y="66"/>
                                    </a:lnTo>
                                    <a:lnTo>
                                      <a:pt x="303" y="57"/>
                                    </a:lnTo>
                                    <a:lnTo>
                                      <a:pt x="319" y="61"/>
                                    </a:lnTo>
                                    <a:lnTo>
                                      <a:pt x="330" y="49"/>
                                    </a:lnTo>
                                    <a:lnTo>
                                      <a:pt x="329" y="43"/>
                                    </a:lnTo>
                                    <a:lnTo>
                                      <a:pt x="322" y="44"/>
                                    </a:lnTo>
                                    <a:lnTo>
                                      <a:pt x="313" y="37"/>
                                    </a:lnTo>
                                    <a:lnTo>
                                      <a:pt x="307" y="23"/>
                                    </a:lnTo>
                                    <a:lnTo>
                                      <a:pt x="317" y="19"/>
                                    </a:lnTo>
                                    <a:lnTo>
                                      <a:pt x="323" y="7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365" y="18"/>
                                    </a:lnTo>
                                    <a:lnTo>
                                      <a:pt x="365" y="24"/>
                                    </a:lnTo>
                                    <a:lnTo>
                                      <a:pt x="382" y="37"/>
                                    </a:lnTo>
                                    <a:lnTo>
                                      <a:pt x="399" y="57"/>
                                    </a:lnTo>
                                    <a:lnTo>
                                      <a:pt x="399" y="66"/>
                                    </a:lnTo>
                                    <a:lnTo>
                                      <a:pt x="397" y="72"/>
                                    </a:lnTo>
                                    <a:lnTo>
                                      <a:pt x="384" y="77"/>
                                    </a:lnTo>
                                    <a:lnTo>
                                      <a:pt x="381" y="85"/>
                                    </a:lnTo>
                                    <a:lnTo>
                                      <a:pt x="356" y="91"/>
                                    </a:lnTo>
                                    <a:lnTo>
                                      <a:pt x="349" y="99"/>
                                    </a:lnTo>
                                    <a:lnTo>
                                      <a:pt x="348" y="108"/>
                                    </a:lnTo>
                                    <a:lnTo>
                                      <a:pt x="353" y="119"/>
                                    </a:lnTo>
                                    <a:lnTo>
                                      <a:pt x="376" y="148"/>
                                    </a:lnTo>
                                    <a:lnTo>
                                      <a:pt x="377" y="159"/>
                                    </a:lnTo>
                                    <a:lnTo>
                                      <a:pt x="369" y="159"/>
                                    </a:lnTo>
                                    <a:lnTo>
                                      <a:pt x="360" y="152"/>
                                    </a:lnTo>
                                    <a:lnTo>
                                      <a:pt x="353" y="159"/>
                                    </a:lnTo>
                                    <a:lnTo>
                                      <a:pt x="355" y="173"/>
                                    </a:lnTo>
                                    <a:lnTo>
                                      <a:pt x="364" y="174"/>
                                    </a:lnTo>
                                    <a:lnTo>
                                      <a:pt x="366" y="186"/>
                                    </a:lnTo>
                                    <a:lnTo>
                                      <a:pt x="370" y="190"/>
                                    </a:lnTo>
                                    <a:lnTo>
                                      <a:pt x="375" y="210"/>
                                    </a:lnTo>
                                    <a:lnTo>
                                      <a:pt x="366" y="222"/>
                                    </a:lnTo>
                                    <a:lnTo>
                                      <a:pt x="350" y="237"/>
                                    </a:lnTo>
                                    <a:lnTo>
                                      <a:pt x="324" y="237"/>
                                    </a:lnTo>
                                    <a:lnTo>
                                      <a:pt x="318" y="244"/>
                                    </a:lnTo>
                                    <a:lnTo>
                                      <a:pt x="314" y="258"/>
                                    </a:lnTo>
                                    <a:lnTo>
                                      <a:pt x="317" y="288"/>
                                    </a:lnTo>
                                    <a:lnTo>
                                      <a:pt x="313" y="302"/>
                                    </a:lnTo>
                                    <a:lnTo>
                                      <a:pt x="300" y="309"/>
                                    </a:lnTo>
                                    <a:lnTo>
                                      <a:pt x="287" y="307"/>
                                    </a:lnTo>
                                    <a:lnTo>
                                      <a:pt x="265" y="269"/>
                                    </a:lnTo>
                                    <a:lnTo>
                                      <a:pt x="265" y="253"/>
                                    </a:lnTo>
                                    <a:lnTo>
                                      <a:pt x="269" y="237"/>
                                    </a:lnTo>
                                    <a:lnTo>
                                      <a:pt x="268" y="220"/>
                                    </a:lnTo>
                                    <a:lnTo>
                                      <a:pt x="275" y="195"/>
                                    </a:lnTo>
                                    <a:lnTo>
                                      <a:pt x="276" y="183"/>
                                    </a:lnTo>
                                    <a:lnTo>
                                      <a:pt x="270" y="182"/>
                                    </a:lnTo>
                                    <a:lnTo>
                                      <a:pt x="262" y="193"/>
                                    </a:lnTo>
                                    <a:lnTo>
                                      <a:pt x="246" y="189"/>
                                    </a:lnTo>
                                    <a:lnTo>
                                      <a:pt x="244" y="200"/>
                                    </a:lnTo>
                                    <a:lnTo>
                                      <a:pt x="244" y="206"/>
                                    </a:lnTo>
                                    <a:lnTo>
                                      <a:pt x="237" y="213"/>
                                    </a:lnTo>
                                    <a:lnTo>
                                      <a:pt x="243" y="220"/>
                                    </a:lnTo>
                                    <a:lnTo>
                                      <a:pt x="244" y="244"/>
                                    </a:lnTo>
                                    <a:lnTo>
                                      <a:pt x="235" y="255"/>
                                    </a:lnTo>
                                    <a:lnTo>
                                      <a:pt x="225" y="242"/>
                                    </a:lnTo>
                                    <a:lnTo>
                                      <a:pt x="216" y="239"/>
                                    </a:lnTo>
                                    <a:lnTo>
                                      <a:pt x="216" y="247"/>
                                    </a:lnTo>
                                    <a:lnTo>
                                      <a:pt x="211" y="256"/>
                                    </a:lnTo>
                                    <a:lnTo>
                                      <a:pt x="217" y="264"/>
                                    </a:lnTo>
                                    <a:lnTo>
                                      <a:pt x="227" y="268"/>
                                    </a:lnTo>
                                    <a:lnTo>
                                      <a:pt x="233" y="291"/>
                                    </a:lnTo>
                                    <a:lnTo>
                                      <a:pt x="231" y="302"/>
                                    </a:lnTo>
                                    <a:lnTo>
                                      <a:pt x="216" y="311"/>
                                    </a:lnTo>
                                    <a:lnTo>
                                      <a:pt x="215" y="331"/>
                                    </a:lnTo>
                                    <a:lnTo>
                                      <a:pt x="211" y="342"/>
                                    </a:lnTo>
                                    <a:lnTo>
                                      <a:pt x="209" y="340"/>
                                    </a:lnTo>
                                    <a:lnTo>
                                      <a:pt x="201" y="344"/>
                                    </a:lnTo>
                                    <a:lnTo>
                                      <a:pt x="195" y="324"/>
                                    </a:lnTo>
                                    <a:lnTo>
                                      <a:pt x="188" y="308"/>
                                    </a:lnTo>
                                    <a:lnTo>
                                      <a:pt x="185" y="287"/>
                                    </a:lnTo>
                                    <a:lnTo>
                                      <a:pt x="181" y="295"/>
                                    </a:lnTo>
                                    <a:lnTo>
                                      <a:pt x="173" y="290"/>
                                    </a:lnTo>
                                    <a:lnTo>
                                      <a:pt x="172" y="301"/>
                                    </a:lnTo>
                                    <a:lnTo>
                                      <a:pt x="174" y="318"/>
                                    </a:lnTo>
                                    <a:lnTo>
                                      <a:pt x="178" y="324"/>
                                    </a:lnTo>
                                    <a:lnTo>
                                      <a:pt x="173" y="334"/>
                                    </a:lnTo>
                                    <a:lnTo>
                                      <a:pt x="181" y="336"/>
                                    </a:lnTo>
                                    <a:lnTo>
                                      <a:pt x="162" y="346"/>
                                    </a:lnTo>
                                    <a:lnTo>
                                      <a:pt x="173" y="352"/>
                                    </a:lnTo>
                                    <a:lnTo>
                                      <a:pt x="181" y="368"/>
                                    </a:lnTo>
                                    <a:lnTo>
                                      <a:pt x="182" y="376"/>
                                    </a:lnTo>
                                    <a:lnTo>
                                      <a:pt x="173" y="376"/>
                                    </a:lnTo>
                                    <a:lnTo>
                                      <a:pt x="171" y="393"/>
                                    </a:lnTo>
                                    <a:lnTo>
                                      <a:pt x="162" y="398"/>
                                    </a:lnTo>
                                    <a:lnTo>
                                      <a:pt x="154" y="398"/>
                                    </a:lnTo>
                                    <a:lnTo>
                                      <a:pt x="145" y="384"/>
                                    </a:lnTo>
                                    <a:lnTo>
                                      <a:pt x="144" y="400"/>
                                    </a:lnTo>
                                    <a:lnTo>
                                      <a:pt x="139" y="411"/>
                                    </a:lnTo>
                                    <a:lnTo>
                                      <a:pt x="131" y="393"/>
                                    </a:lnTo>
                                    <a:lnTo>
                                      <a:pt x="130" y="367"/>
                                    </a:lnTo>
                                    <a:lnTo>
                                      <a:pt x="123" y="367"/>
                                    </a:lnTo>
                                    <a:lnTo>
                                      <a:pt x="114" y="351"/>
                                    </a:lnTo>
                                    <a:lnTo>
                                      <a:pt x="118" y="339"/>
                                    </a:lnTo>
                                    <a:lnTo>
                                      <a:pt x="117" y="328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03" y="329"/>
                                    </a:lnTo>
                                    <a:lnTo>
                                      <a:pt x="101" y="349"/>
                                    </a:lnTo>
                                    <a:lnTo>
                                      <a:pt x="101" y="360"/>
                                    </a:lnTo>
                                    <a:lnTo>
                                      <a:pt x="91" y="382"/>
                                    </a:lnTo>
                                    <a:lnTo>
                                      <a:pt x="82" y="371"/>
                                    </a:lnTo>
                                    <a:lnTo>
                                      <a:pt x="56" y="360"/>
                                    </a:lnTo>
                                    <a:lnTo>
                                      <a:pt x="55" y="352"/>
                                    </a:lnTo>
                                    <a:lnTo>
                                      <a:pt x="58" y="346"/>
                                    </a:lnTo>
                                    <a:lnTo>
                                      <a:pt x="58" y="334"/>
                                    </a:lnTo>
                                    <a:lnTo>
                                      <a:pt x="50" y="356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37" y="378"/>
                                    </a:lnTo>
                                    <a:lnTo>
                                      <a:pt x="21" y="383"/>
                                    </a:lnTo>
                                    <a:lnTo>
                                      <a:pt x="12" y="373"/>
                                    </a:lnTo>
                                    <a:lnTo>
                                      <a:pt x="12" y="367"/>
                                    </a:lnTo>
                                    <a:lnTo>
                                      <a:pt x="25" y="333"/>
                                    </a:lnTo>
                                    <a:lnTo>
                                      <a:pt x="16" y="328"/>
                                    </a:lnTo>
                                    <a:lnTo>
                                      <a:pt x="2" y="346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5" y="317"/>
                                    </a:lnTo>
                                    <a:lnTo>
                                      <a:pt x="15" y="308"/>
                                    </a:lnTo>
                                    <a:lnTo>
                                      <a:pt x="16" y="285"/>
                                    </a:lnTo>
                                    <a:lnTo>
                                      <a:pt x="27" y="280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39" y="266"/>
                                    </a:lnTo>
                                    <a:lnTo>
                                      <a:pt x="47" y="266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4" y="269"/>
                                    </a:lnTo>
                                    <a:lnTo>
                                      <a:pt x="70" y="271"/>
                                    </a:lnTo>
                                    <a:lnTo>
                                      <a:pt x="82" y="239"/>
                                    </a:lnTo>
                                    <a:lnTo>
                                      <a:pt x="90" y="231"/>
                                    </a:lnTo>
                                    <a:lnTo>
                                      <a:pt x="91" y="225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3" y="216"/>
                                    </a:lnTo>
                                    <a:lnTo>
                                      <a:pt x="99" y="213"/>
                                    </a:lnTo>
                                    <a:lnTo>
                                      <a:pt x="111" y="206"/>
                                    </a:lnTo>
                                    <a:lnTo>
                                      <a:pt x="114" y="198"/>
                                    </a:lnTo>
                                    <a:lnTo>
                                      <a:pt x="120" y="198"/>
                                    </a:lnTo>
                                    <a:lnTo>
                                      <a:pt x="134" y="178"/>
                                    </a:lnTo>
                                    <a:lnTo>
                                      <a:pt x="147" y="174"/>
                                    </a:lnTo>
                                    <a:lnTo>
                                      <a:pt x="138" y="170"/>
                                    </a:lnTo>
                                    <a:lnTo>
                                      <a:pt x="147" y="150"/>
                                    </a:lnTo>
                                    <a:lnTo>
                                      <a:pt x="149" y="139"/>
                                    </a:lnTo>
                                    <a:lnTo>
                                      <a:pt x="154" y="1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6" name="Freeform 29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271" y="1070"/>
                                <a:ext cx="40" cy="3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6" y="19"/>
                                  </a:cxn>
                                  <a:cxn ang="0">
                                    <a:pos x="84" y="23"/>
                                  </a:cxn>
                                  <a:cxn ang="0">
                                    <a:pos x="84" y="19"/>
                                  </a:cxn>
                                  <a:cxn ang="0">
                                    <a:pos x="95" y="13"/>
                                  </a:cxn>
                                  <a:cxn ang="0">
                                    <a:pos x="127" y="7"/>
                                  </a:cxn>
                                  <a:cxn ang="0">
                                    <a:pos x="128" y="13"/>
                                  </a:cxn>
                                  <a:cxn ang="0">
                                    <a:pos x="138" y="16"/>
                                  </a:cxn>
                                  <a:cxn ang="0">
                                    <a:pos x="145" y="5"/>
                                  </a:cxn>
                                  <a:cxn ang="0">
                                    <a:pos x="172" y="0"/>
                                  </a:cxn>
                                  <a:cxn ang="0">
                                    <a:pos x="198" y="8"/>
                                  </a:cxn>
                                  <a:cxn ang="0">
                                    <a:pos x="200" y="21"/>
                                  </a:cxn>
                                  <a:cxn ang="0">
                                    <a:pos x="199" y="37"/>
                                  </a:cxn>
                                  <a:cxn ang="0">
                                    <a:pos x="194" y="46"/>
                                  </a:cxn>
                                  <a:cxn ang="0">
                                    <a:pos x="149" y="60"/>
                                  </a:cxn>
                                  <a:cxn ang="0">
                                    <a:pos x="135" y="60"/>
                                  </a:cxn>
                                  <a:cxn ang="0">
                                    <a:pos x="134" y="65"/>
                                  </a:cxn>
                                  <a:cxn ang="0">
                                    <a:pos x="127" y="70"/>
                                  </a:cxn>
                                  <a:cxn ang="0">
                                    <a:pos x="134" y="76"/>
                                  </a:cxn>
                                  <a:cxn ang="0">
                                    <a:pos x="129" y="80"/>
                                  </a:cxn>
                                  <a:cxn ang="0">
                                    <a:pos x="105" y="81"/>
                                  </a:cxn>
                                  <a:cxn ang="0">
                                    <a:pos x="107" y="85"/>
                                  </a:cxn>
                                  <a:cxn ang="0">
                                    <a:pos x="107" y="97"/>
                                  </a:cxn>
                                  <a:cxn ang="0">
                                    <a:pos x="114" y="87"/>
                                  </a:cxn>
                                  <a:cxn ang="0">
                                    <a:pos x="116" y="94"/>
                                  </a:cxn>
                                  <a:cxn ang="0">
                                    <a:pos x="111" y="104"/>
                                  </a:cxn>
                                  <a:cxn ang="0">
                                    <a:pos x="123" y="92"/>
                                  </a:cxn>
                                  <a:cxn ang="0">
                                    <a:pos x="129" y="92"/>
                                  </a:cxn>
                                  <a:cxn ang="0">
                                    <a:pos x="129" y="104"/>
                                  </a:cxn>
                                  <a:cxn ang="0">
                                    <a:pos x="134" y="99"/>
                                  </a:cxn>
                                  <a:cxn ang="0">
                                    <a:pos x="135" y="87"/>
                                  </a:cxn>
                                  <a:cxn ang="0">
                                    <a:pos x="140" y="81"/>
                                  </a:cxn>
                                  <a:cxn ang="0">
                                    <a:pos x="144" y="89"/>
                                  </a:cxn>
                                  <a:cxn ang="0">
                                    <a:pos x="155" y="92"/>
                                  </a:cxn>
                                  <a:cxn ang="0">
                                    <a:pos x="173" y="87"/>
                                  </a:cxn>
                                  <a:cxn ang="0">
                                    <a:pos x="177" y="115"/>
                                  </a:cxn>
                                  <a:cxn ang="0">
                                    <a:pos x="173" y="150"/>
                                  </a:cxn>
                                  <a:cxn ang="0">
                                    <a:pos x="168" y="157"/>
                                  </a:cxn>
                                  <a:cxn ang="0">
                                    <a:pos x="161" y="163"/>
                                  </a:cxn>
                                  <a:cxn ang="0">
                                    <a:pos x="125" y="177"/>
                                  </a:cxn>
                                  <a:cxn ang="0">
                                    <a:pos x="117" y="172"/>
                                  </a:cxn>
                                  <a:cxn ang="0">
                                    <a:pos x="76" y="195"/>
                                  </a:cxn>
                                  <a:cxn ang="0">
                                    <a:pos x="64" y="195"/>
                                  </a:cxn>
                                  <a:cxn ang="0">
                                    <a:pos x="52" y="190"/>
                                  </a:cxn>
                                  <a:cxn ang="0">
                                    <a:pos x="46" y="179"/>
                                  </a:cxn>
                                  <a:cxn ang="0">
                                    <a:pos x="44" y="169"/>
                                  </a:cxn>
                                  <a:cxn ang="0">
                                    <a:pos x="14" y="158"/>
                                  </a:cxn>
                                  <a:cxn ang="0">
                                    <a:pos x="6" y="148"/>
                                  </a:cxn>
                                  <a:cxn ang="0">
                                    <a:pos x="6" y="136"/>
                                  </a:cxn>
                                  <a:cxn ang="0">
                                    <a:pos x="9" y="129"/>
                                  </a:cxn>
                                  <a:cxn ang="0">
                                    <a:pos x="6" y="118"/>
                                  </a:cxn>
                                  <a:cxn ang="0">
                                    <a:pos x="6" y="102"/>
                                  </a:cxn>
                                  <a:cxn ang="0">
                                    <a:pos x="0" y="83"/>
                                  </a:cxn>
                                  <a:cxn ang="0">
                                    <a:pos x="4" y="61"/>
                                  </a:cxn>
                                  <a:cxn ang="0">
                                    <a:pos x="8" y="56"/>
                                  </a:cxn>
                                  <a:cxn ang="0">
                                    <a:pos x="32" y="49"/>
                                  </a:cxn>
                                  <a:cxn ang="0">
                                    <a:pos x="37" y="39"/>
                                  </a:cxn>
                                  <a:cxn ang="0">
                                    <a:pos x="46" y="33"/>
                                  </a:cxn>
                                  <a:cxn ang="0">
                                    <a:pos x="54" y="37"/>
                                  </a:cxn>
                                  <a:cxn ang="0">
                                    <a:pos x="63" y="23"/>
                                  </a:cxn>
                                  <a:cxn ang="0">
                                    <a:pos x="71" y="23"/>
                                  </a:cxn>
                                  <a:cxn ang="0">
                                    <a:pos x="76" y="19"/>
                                  </a:cxn>
                                </a:cxnLst>
                                <a:rect l="0" t="0" r="r" b="b"/>
                                <a:pathLst>
                                  <a:path w="200" h="195">
                                    <a:moveTo>
                                      <a:pt x="76" y="19"/>
                                    </a:moveTo>
                                    <a:lnTo>
                                      <a:pt x="84" y="23"/>
                                    </a:lnTo>
                                    <a:lnTo>
                                      <a:pt x="84" y="19"/>
                                    </a:lnTo>
                                    <a:lnTo>
                                      <a:pt x="95" y="13"/>
                                    </a:lnTo>
                                    <a:lnTo>
                                      <a:pt x="127" y="7"/>
                                    </a:lnTo>
                                    <a:lnTo>
                                      <a:pt x="128" y="13"/>
                                    </a:lnTo>
                                    <a:lnTo>
                                      <a:pt x="138" y="16"/>
                                    </a:lnTo>
                                    <a:lnTo>
                                      <a:pt x="145" y="5"/>
                                    </a:lnTo>
                                    <a:lnTo>
                                      <a:pt x="172" y="0"/>
                                    </a:lnTo>
                                    <a:lnTo>
                                      <a:pt x="198" y="8"/>
                                    </a:lnTo>
                                    <a:lnTo>
                                      <a:pt x="200" y="21"/>
                                    </a:lnTo>
                                    <a:lnTo>
                                      <a:pt x="199" y="37"/>
                                    </a:lnTo>
                                    <a:lnTo>
                                      <a:pt x="194" y="46"/>
                                    </a:lnTo>
                                    <a:lnTo>
                                      <a:pt x="149" y="60"/>
                                    </a:lnTo>
                                    <a:lnTo>
                                      <a:pt x="135" y="60"/>
                                    </a:lnTo>
                                    <a:lnTo>
                                      <a:pt x="134" y="65"/>
                                    </a:lnTo>
                                    <a:lnTo>
                                      <a:pt x="127" y="70"/>
                                    </a:lnTo>
                                    <a:lnTo>
                                      <a:pt x="134" y="76"/>
                                    </a:lnTo>
                                    <a:lnTo>
                                      <a:pt x="129" y="80"/>
                                    </a:lnTo>
                                    <a:lnTo>
                                      <a:pt x="105" y="81"/>
                                    </a:lnTo>
                                    <a:lnTo>
                                      <a:pt x="107" y="85"/>
                                    </a:lnTo>
                                    <a:lnTo>
                                      <a:pt x="107" y="97"/>
                                    </a:lnTo>
                                    <a:lnTo>
                                      <a:pt x="114" y="87"/>
                                    </a:lnTo>
                                    <a:lnTo>
                                      <a:pt x="116" y="94"/>
                                    </a:lnTo>
                                    <a:lnTo>
                                      <a:pt x="111" y="104"/>
                                    </a:lnTo>
                                    <a:lnTo>
                                      <a:pt x="123" y="92"/>
                                    </a:lnTo>
                                    <a:lnTo>
                                      <a:pt x="129" y="92"/>
                                    </a:lnTo>
                                    <a:lnTo>
                                      <a:pt x="129" y="104"/>
                                    </a:lnTo>
                                    <a:lnTo>
                                      <a:pt x="134" y="99"/>
                                    </a:lnTo>
                                    <a:lnTo>
                                      <a:pt x="135" y="87"/>
                                    </a:lnTo>
                                    <a:lnTo>
                                      <a:pt x="140" y="81"/>
                                    </a:lnTo>
                                    <a:lnTo>
                                      <a:pt x="144" y="89"/>
                                    </a:lnTo>
                                    <a:lnTo>
                                      <a:pt x="155" y="92"/>
                                    </a:lnTo>
                                    <a:lnTo>
                                      <a:pt x="173" y="87"/>
                                    </a:lnTo>
                                    <a:lnTo>
                                      <a:pt x="177" y="115"/>
                                    </a:lnTo>
                                    <a:lnTo>
                                      <a:pt x="173" y="150"/>
                                    </a:lnTo>
                                    <a:lnTo>
                                      <a:pt x="168" y="157"/>
                                    </a:lnTo>
                                    <a:lnTo>
                                      <a:pt x="161" y="163"/>
                                    </a:lnTo>
                                    <a:lnTo>
                                      <a:pt x="125" y="177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76" y="195"/>
                                    </a:lnTo>
                                    <a:lnTo>
                                      <a:pt x="64" y="195"/>
                                    </a:lnTo>
                                    <a:lnTo>
                                      <a:pt x="52" y="190"/>
                                    </a:lnTo>
                                    <a:lnTo>
                                      <a:pt x="46" y="179"/>
                                    </a:lnTo>
                                    <a:lnTo>
                                      <a:pt x="44" y="169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6" y="148"/>
                                    </a:lnTo>
                                    <a:lnTo>
                                      <a:pt x="6" y="136"/>
                                    </a:lnTo>
                                    <a:lnTo>
                                      <a:pt x="9" y="129"/>
                                    </a:lnTo>
                                    <a:lnTo>
                                      <a:pt x="6" y="118"/>
                                    </a:lnTo>
                                    <a:lnTo>
                                      <a:pt x="6" y="102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8" y="56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37" y="39"/>
                                    </a:lnTo>
                                    <a:lnTo>
                                      <a:pt x="46" y="33"/>
                                    </a:lnTo>
                                    <a:lnTo>
                                      <a:pt x="54" y="37"/>
                                    </a:lnTo>
                                    <a:lnTo>
                                      <a:pt x="63" y="23"/>
                                    </a:lnTo>
                                    <a:lnTo>
                                      <a:pt x="71" y="23"/>
                                    </a:lnTo>
                                    <a:lnTo>
                                      <a:pt x="76" y="1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7" name="Freeform 29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271" y="1035"/>
                                <a:ext cx="44" cy="2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4" y="32"/>
                                  </a:cxn>
                                  <a:cxn ang="0">
                                    <a:pos x="188" y="31"/>
                                  </a:cxn>
                                  <a:cxn ang="0">
                                    <a:pos x="192" y="46"/>
                                  </a:cxn>
                                  <a:cxn ang="0">
                                    <a:pos x="207" y="47"/>
                                  </a:cxn>
                                  <a:cxn ang="0">
                                    <a:pos x="208" y="57"/>
                                  </a:cxn>
                                  <a:cxn ang="0">
                                    <a:pos x="216" y="66"/>
                                  </a:cxn>
                                  <a:cxn ang="0">
                                    <a:pos x="216" y="74"/>
                                  </a:cxn>
                                  <a:cxn ang="0">
                                    <a:pos x="219" y="80"/>
                                  </a:cxn>
                                  <a:cxn ang="0">
                                    <a:pos x="219" y="101"/>
                                  </a:cxn>
                                  <a:cxn ang="0">
                                    <a:pos x="216" y="117"/>
                                  </a:cxn>
                                  <a:cxn ang="0">
                                    <a:pos x="208" y="122"/>
                                  </a:cxn>
                                  <a:cxn ang="0">
                                    <a:pos x="195" y="126"/>
                                  </a:cxn>
                                  <a:cxn ang="0">
                                    <a:pos x="188" y="121"/>
                                  </a:cxn>
                                  <a:cxn ang="0">
                                    <a:pos x="160" y="131"/>
                                  </a:cxn>
                                  <a:cxn ang="0">
                                    <a:pos x="148" y="127"/>
                                  </a:cxn>
                                  <a:cxn ang="0">
                                    <a:pos x="130" y="105"/>
                                  </a:cxn>
                                  <a:cxn ang="0">
                                    <a:pos x="121" y="104"/>
                                  </a:cxn>
                                  <a:cxn ang="0">
                                    <a:pos x="114" y="94"/>
                                  </a:cxn>
                                  <a:cxn ang="0">
                                    <a:pos x="109" y="97"/>
                                  </a:cxn>
                                  <a:cxn ang="0">
                                    <a:pos x="107" y="90"/>
                                  </a:cxn>
                                  <a:cxn ang="0">
                                    <a:pos x="107" y="105"/>
                                  </a:cxn>
                                  <a:cxn ang="0">
                                    <a:pos x="111" y="117"/>
                                  </a:cxn>
                                  <a:cxn ang="0">
                                    <a:pos x="105" y="120"/>
                                  </a:cxn>
                                  <a:cxn ang="0">
                                    <a:pos x="107" y="131"/>
                                  </a:cxn>
                                  <a:cxn ang="0">
                                    <a:pos x="86" y="133"/>
                                  </a:cxn>
                                  <a:cxn ang="0">
                                    <a:pos x="78" y="111"/>
                                  </a:cxn>
                                  <a:cxn ang="0">
                                    <a:pos x="60" y="107"/>
                                  </a:cxn>
                                  <a:cxn ang="0">
                                    <a:pos x="57" y="99"/>
                                  </a:cxn>
                                  <a:cxn ang="0">
                                    <a:pos x="49" y="101"/>
                                  </a:cxn>
                                  <a:cxn ang="0">
                                    <a:pos x="51" y="107"/>
                                  </a:cxn>
                                  <a:cxn ang="0">
                                    <a:pos x="51" y="110"/>
                                  </a:cxn>
                                  <a:cxn ang="0">
                                    <a:pos x="43" y="107"/>
                                  </a:cxn>
                                  <a:cxn ang="0">
                                    <a:pos x="31" y="115"/>
                                  </a:cxn>
                                  <a:cxn ang="0">
                                    <a:pos x="32" y="124"/>
                                  </a:cxn>
                                  <a:cxn ang="0">
                                    <a:pos x="31" y="132"/>
                                  </a:cxn>
                                  <a:cxn ang="0">
                                    <a:pos x="28" y="126"/>
                                  </a:cxn>
                                  <a:cxn ang="0">
                                    <a:pos x="15" y="133"/>
                                  </a:cxn>
                                  <a:cxn ang="0">
                                    <a:pos x="8" y="131"/>
                                  </a:cxn>
                                  <a:cxn ang="0">
                                    <a:pos x="6" y="120"/>
                                  </a:cxn>
                                  <a:cxn ang="0">
                                    <a:pos x="0" y="120"/>
                                  </a:cxn>
                                  <a:cxn ang="0">
                                    <a:pos x="8" y="94"/>
                                  </a:cxn>
                                  <a:cxn ang="0">
                                    <a:pos x="23" y="79"/>
                                  </a:cxn>
                                  <a:cxn ang="0">
                                    <a:pos x="27" y="84"/>
                                  </a:cxn>
                                  <a:cxn ang="0">
                                    <a:pos x="36" y="81"/>
                                  </a:cxn>
                                  <a:cxn ang="0">
                                    <a:pos x="36" y="75"/>
                                  </a:cxn>
                                  <a:cxn ang="0">
                                    <a:pos x="53" y="62"/>
                                  </a:cxn>
                                  <a:cxn ang="0">
                                    <a:pos x="85" y="54"/>
                                  </a:cxn>
                                  <a:cxn ang="0">
                                    <a:pos x="105" y="45"/>
                                  </a:cxn>
                                  <a:cxn ang="0">
                                    <a:pos x="117" y="19"/>
                                  </a:cxn>
                                  <a:cxn ang="0">
                                    <a:pos x="121" y="26"/>
                                  </a:cxn>
                                  <a:cxn ang="0">
                                    <a:pos x="140" y="3"/>
                                  </a:cxn>
                                  <a:cxn ang="0">
                                    <a:pos x="159" y="0"/>
                                  </a:cxn>
                                  <a:cxn ang="0">
                                    <a:pos x="164" y="5"/>
                                  </a:cxn>
                                  <a:cxn ang="0">
                                    <a:pos x="164" y="13"/>
                                  </a:cxn>
                                  <a:cxn ang="0">
                                    <a:pos x="168" y="13"/>
                                  </a:cxn>
                                  <a:cxn ang="0">
                                    <a:pos x="171" y="21"/>
                                  </a:cxn>
                                  <a:cxn ang="0">
                                    <a:pos x="184" y="26"/>
                                  </a:cxn>
                                  <a:cxn ang="0">
                                    <a:pos x="184" y="32"/>
                                  </a:cxn>
                                </a:cxnLst>
                                <a:rect l="0" t="0" r="r" b="b"/>
                                <a:pathLst>
                                  <a:path w="219" h="133">
                                    <a:moveTo>
                                      <a:pt x="184" y="32"/>
                                    </a:moveTo>
                                    <a:lnTo>
                                      <a:pt x="188" y="31"/>
                                    </a:lnTo>
                                    <a:lnTo>
                                      <a:pt x="192" y="46"/>
                                    </a:lnTo>
                                    <a:lnTo>
                                      <a:pt x="207" y="47"/>
                                    </a:lnTo>
                                    <a:lnTo>
                                      <a:pt x="208" y="57"/>
                                    </a:lnTo>
                                    <a:lnTo>
                                      <a:pt x="216" y="66"/>
                                    </a:lnTo>
                                    <a:lnTo>
                                      <a:pt x="216" y="74"/>
                                    </a:lnTo>
                                    <a:lnTo>
                                      <a:pt x="219" y="80"/>
                                    </a:lnTo>
                                    <a:lnTo>
                                      <a:pt x="219" y="101"/>
                                    </a:lnTo>
                                    <a:lnTo>
                                      <a:pt x="216" y="117"/>
                                    </a:lnTo>
                                    <a:lnTo>
                                      <a:pt x="208" y="122"/>
                                    </a:lnTo>
                                    <a:lnTo>
                                      <a:pt x="195" y="126"/>
                                    </a:lnTo>
                                    <a:lnTo>
                                      <a:pt x="188" y="121"/>
                                    </a:lnTo>
                                    <a:lnTo>
                                      <a:pt x="160" y="131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30" y="105"/>
                                    </a:lnTo>
                                    <a:lnTo>
                                      <a:pt x="121" y="104"/>
                                    </a:lnTo>
                                    <a:lnTo>
                                      <a:pt x="114" y="94"/>
                                    </a:lnTo>
                                    <a:lnTo>
                                      <a:pt x="109" y="97"/>
                                    </a:lnTo>
                                    <a:lnTo>
                                      <a:pt x="107" y="90"/>
                                    </a:lnTo>
                                    <a:lnTo>
                                      <a:pt x="107" y="105"/>
                                    </a:lnTo>
                                    <a:lnTo>
                                      <a:pt x="111" y="117"/>
                                    </a:lnTo>
                                    <a:lnTo>
                                      <a:pt x="105" y="120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86" y="133"/>
                                    </a:lnTo>
                                    <a:lnTo>
                                      <a:pt x="78" y="111"/>
                                    </a:lnTo>
                                    <a:lnTo>
                                      <a:pt x="60" y="107"/>
                                    </a:lnTo>
                                    <a:lnTo>
                                      <a:pt x="57" y="99"/>
                                    </a:lnTo>
                                    <a:lnTo>
                                      <a:pt x="49" y="101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43" y="107"/>
                                    </a:lnTo>
                                    <a:lnTo>
                                      <a:pt x="31" y="115"/>
                                    </a:lnTo>
                                    <a:lnTo>
                                      <a:pt x="32" y="124"/>
                                    </a:lnTo>
                                    <a:lnTo>
                                      <a:pt x="31" y="132"/>
                                    </a:lnTo>
                                    <a:lnTo>
                                      <a:pt x="28" y="126"/>
                                    </a:lnTo>
                                    <a:lnTo>
                                      <a:pt x="15" y="133"/>
                                    </a:lnTo>
                                    <a:lnTo>
                                      <a:pt x="8" y="131"/>
                                    </a:lnTo>
                                    <a:lnTo>
                                      <a:pt x="6" y="120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8" y="94"/>
                                    </a:lnTo>
                                    <a:lnTo>
                                      <a:pt x="23" y="79"/>
                                    </a:lnTo>
                                    <a:lnTo>
                                      <a:pt x="27" y="84"/>
                                    </a:lnTo>
                                    <a:lnTo>
                                      <a:pt x="36" y="81"/>
                                    </a:lnTo>
                                    <a:lnTo>
                                      <a:pt x="36" y="75"/>
                                    </a:lnTo>
                                    <a:lnTo>
                                      <a:pt x="53" y="62"/>
                                    </a:lnTo>
                                    <a:lnTo>
                                      <a:pt x="85" y="54"/>
                                    </a:lnTo>
                                    <a:lnTo>
                                      <a:pt x="105" y="45"/>
                                    </a:lnTo>
                                    <a:lnTo>
                                      <a:pt x="117" y="19"/>
                                    </a:lnTo>
                                    <a:lnTo>
                                      <a:pt x="121" y="26"/>
                                    </a:lnTo>
                                    <a:lnTo>
                                      <a:pt x="140" y="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4" y="5"/>
                                    </a:lnTo>
                                    <a:lnTo>
                                      <a:pt x="164" y="13"/>
                                    </a:lnTo>
                                    <a:lnTo>
                                      <a:pt x="168" y="13"/>
                                    </a:lnTo>
                                    <a:lnTo>
                                      <a:pt x="171" y="21"/>
                                    </a:lnTo>
                                    <a:lnTo>
                                      <a:pt x="184" y="26"/>
                                    </a:lnTo>
                                    <a:lnTo>
                                      <a:pt x="184" y="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8" name="Freeform 29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61" y="1086"/>
                                <a:ext cx="33" cy="2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1" y="15"/>
                                  </a:cxn>
                                  <a:cxn ang="0">
                                    <a:pos x="70" y="20"/>
                                  </a:cxn>
                                  <a:cxn ang="0">
                                    <a:pos x="73" y="12"/>
                                  </a:cxn>
                                  <a:cxn ang="0">
                                    <a:pos x="89" y="10"/>
                                  </a:cxn>
                                  <a:cxn ang="0">
                                    <a:pos x="89" y="15"/>
                                  </a:cxn>
                                  <a:cxn ang="0">
                                    <a:pos x="103" y="20"/>
                                  </a:cxn>
                                  <a:cxn ang="0">
                                    <a:pos x="106" y="15"/>
                                  </a:cxn>
                                  <a:cxn ang="0">
                                    <a:pos x="124" y="26"/>
                                  </a:cxn>
                                  <a:cxn ang="0">
                                    <a:pos x="135" y="25"/>
                                  </a:cxn>
                                  <a:cxn ang="0">
                                    <a:pos x="140" y="15"/>
                                  </a:cxn>
                                  <a:cxn ang="0">
                                    <a:pos x="147" y="25"/>
                                  </a:cxn>
                                  <a:cxn ang="0">
                                    <a:pos x="158" y="30"/>
                                  </a:cxn>
                                  <a:cxn ang="0">
                                    <a:pos x="164" y="44"/>
                                  </a:cxn>
                                  <a:cxn ang="0">
                                    <a:pos x="162" y="49"/>
                                  </a:cxn>
                                  <a:cxn ang="0">
                                    <a:pos x="151" y="52"/>
                                  </a:cxn>
                                  <a:cxn ang="0">
                                    <a:pos x="148" y="57"/>
                                  </a:cxn>
                                  <a:cxn ang="0">
                                    <a:pos x="151" y="62"/>
                                  </a:cxn>
                                  <a:cxn ang="0">
                                    <a:pos x="152" y="71"/>
                                  </a:cxn>
                                  <a:cxn ang="0">
                                    <a:pos x="149" y="85"/>
                                  </a:cxn>
                                  <a:cxn ang="0">
                                    <a:pos x="151" y="91"/>
                                  </a:cxn>
                                  <a:cxn ang="0">
                                    <a:pos x="146" y="101"/>
                                  </a:cxn>
                                  <a:cxn ang="0">
                                    <a:pos x="126" y="103"/>
                                  </a:cxn>
                                  <a:cxn ang="0">
                                    <a:pos x="105" y="98"/>
                                  </a:cxn>
                                  <a:cxn ang="0">
                                    <a:pos x="99" y="91"/>
                                  </a:cxn>
                                  <a:cxn ang="0">
                                    <a:pos x="82" y="93"/>
                                  </a:cxn>
                                  <a:cxn ang="0">
                                    <a:pos x="81" y="89"/>
                                  </a:cxn>
                                  <a:cxn ang="0">
                                    <a:pos x="65" y="97"/>
                                  </a:cxn>
                                  <a:cxn ang="0">
                                    <a:pos x="63" y="92"/>
                                  </a:cxn>
                                  <a:cxn ang="0">
                                    <a:pos x="54" y="87"/>
                                  </a:cxn>
                                  <a:cxn ang="0">
                                    <a:pos x="34" y="87"/>
                                  </a:cxn>
                                  <a:cxn ang="0">
                                    <a:pos x="24" y="76"/>
                                  </a:cxn>
                                  <a:cxn ang="0">
                                    <a:pos x="17" y="76"/>
                                  </a:cxn>
                                  <a:cxn ang="0">
                                    <a:pos x="7" y="63"/>
                                  </a:cxn>
                                  <a:cxn ang="0">
                                    <a:pos x="3" y="52"/>
                                  </a:cxn>
                                  <a:cxn ang="0">
                                    <a:pos x="3" y="44"/>
                                  </a:cxn>
                                  <a:cxn ang="0">
                                    <a:pos x="0" y="42"/>
                                  </a:cxn>
                                  <a:cxn ang="0">
                                    <a:pos x="2" y="30"/>
                                  </a:cxn>
                                  <a:cxn ang="0">
                                    <a:pos x="13" y="20"/>
                                  </a:cxn>
                                  <a:cxn ang="0">
                                    <a:pos x="30" y="15"/>
                                  </a:cxn>
                                  <a:cxn ang="0">
                                    <a:pos x="35" y="0"/>
                                  </a:cxn>
                                  <a:cxn ang="0">
                                    <a:pos x="41" y="0"/>
                                  </a:cxn>
                                  <a:cxn ang="0">
                                    <a:pos x="45" y="15"/>
                                  </a:cxn>
                                  <a:cxn ang="0">
                                    <a:pos x="50" y="12"/>
                                  </a:cxn>
                                  <a:cxn ang="0">
                                    <a:pos x="54" y="17"/>
                                  </a:cxn>
                                  <a:cxn ang="0">
                                    <a:pos x="61" y="15"/>
                                  </a:cxn>
                                </a:cxnLst>
                                <a:rect l="0" t="0" r="r" b="b"/>
                                <a:pathLst>
                                  <a:path w="164" h="103">
                                    <a:moveTo>
                                      <a:pt x="61" y="15"/>
                                    </a:moveTo>
                                    <a:lnTo>
                                      <a:pt x="70" y="20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89" y="10"/>
                                    </a:lnTo>
                                    <a:lnTo>
                                      <a:pt x="89" y="15"/>
                                    </a:lnTo>
                                    <a:lnTo>
                                      <a:pt x="103" y="20"/>
                                    </a:lnTo>
                                    <a:lnTo>
                                      <a:pt x="106" y="15"/>
                                    </a:lnTo>
                                    <a:lnTo>
                                      <a:pt x="124" y="26"/>
                                    </a:lnTo>
                                    <a:lnTo>
                                      <a:pt x="135" y="25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47" y="25"/>
                                    </a:lnTo>
                                    <a:lnTo>
                                      <a:pt x="158" y="30"/>
                                    </a:lnTo>
                                    <a:lnTo>
                                      <a:pt x="164" y="44"/>
                                    </a:lnTo>
                                    <a:lnTo>
                                      <a:pt x="162" y="49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48" y="57"/>
                                    </a:lnTo>
                                    <a:lnTo>
                                      <a:pt x="151" y="62"/>
                                    </a:lnTo>
                                    <a:lnTo>
                                      <a:pt x="152" y="71"/>
                                    </a:lnTo>
                                    <a:lnTo>
                                      <a:pt x="149" y="85"/>
                                    </a:lnTo>
                                    <a:lnTo>
                                      <a:pt x="151" y="91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26" y="103"/>
                                    </a:lnTo>
                                    <a:lnTo>
                                      <a:pt x="105" y="98"/>
                                    </a:lnTo>
                                    <a:lnTo>
                                      <a:pt x="99" y="91"/>
                                    </a:lnTo>
                                    <a:lnTo>
                                      <a:pt x="82" y="93"/>
                                    </a:lnTo>
                                    <a:lnTo>
                                      <a:pt x="81" y="89"/>
                                    </a:lnTo>
                                    <a:lnTo>
                                      <a:pt x="65" y="97"/>
                                    </a:lnTo>
                                    <a:lnTo>
                                      <a:pt x="63" y="92"/>
                                    </a:lnTo>
                                    <a:lnTo>
                                      <a:pt x="54" y="87"/>
                                    </a:lnTo>
                                    <a:lnTo>
                                      <a:pt x="34" y="87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17" y="76"/>
                                    </a:lnTo>
                                    <a:lnTo>
                                      <a:pt x="7" y="63"/>
                                    </a:lnTo>
                                    <a:lnTo>
                                      <a:pt x="3" y="52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0" y="42"/>
                                    </a:lnTo>
                                    <a:lnTo>
                                      <a:pt x="2" y="30"/>
                                    </a:lnTo>
                                    <a:lnTo>
                                      <a:pt x="13" y="20"/>
                                    </a:lnTo>
                                    <a:lnTo>
                                      <a:pt x="30" y="15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15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54" y="17"/>
                                    </a:lnTo>
                                    <a:lnTo>
                                      <a:pt x="61" y="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19" name="Freeform 29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52" y="1121"/>
                                <a:ext cx="189" cy="1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" y="21"/>
                                  </a:cxn>
                                  <a:cxn ang="0">
                                    <a:pos x="19" y="52"/>
                                  </a:cxn>
                                  <a:cxn ang="0">
                                    <a:pos x="3" y="68"/>
                                  </a:cxn>
                                  <a:cxn ang="0">
                                    <a:pos x="37" y="106"/>
                                  </a:cxn>
                                  <a:cxn ang="0">
                                    <a:pos x="110" y="210"/>
                                  </a:cxn>
                                  <a:cxn ang="0">
                                    <a:pos x="169" y="197"/>
                                  </a:cxn>
                                  <a:cxn ang="0">
                                    <a:pos x="197" y="176"/>
                                  </a:cxn>
                                  <a:cxn ang="0">
                                    <a:pos x="229" y="268"/>
                                  </a:cxn>
                                  <a:cxn ang="0">
                                    <a:pos x="266" y="354"/>
                                  </a:cxn>
                                  <a:cxn ang="0">
                                    <a:pos x="245" y="454"/>
                                  </a:cxn>
                                  <a:cxn ang="0">
                                    <a:pos x="271" y="534"/>
                                  </a:cxn>
                                  <a:cxn ang="0">
                                    <a:pos x="307" y="537"/>
                                  </a:cxn>
                                  <a:cxn ang="0">
                                    <a:pos x="345" y="559"/>
                                  </a:cxn>
                                  <a:cxn ang="0">
                                    <a:pos x="397" y="580"/>
                                  </a:cxn>
                                  <a:cxn ang="0">
                                    <a:pos x="412" y="527"/>
                                  </a:cxn>
                                  <a:cxn ang="0">
                                    <a:pos x="443" y="517"/>
                                  </a:cxn>
                                  <a:cxn ang="0">
                                    <a:pos x="466" y="591"/>
                                  </a:cxn>
                                  <a:cxn ang="0">
                                    <a:pos x="517" y="575"/>
                                  </a:cxn>
                                  <a:cxn ang="0">
                                    <a:pos x="559" y="579"/>
                                  </a:cxn>
                                  <a:cxn ang="0">
                                    <a:pos x="590" y="579"/>
                                  </a:cxn>
                                  <a:cxn ang="0">
                                    <a:pos x="640" y="585"/>
                                  </a:cxn>
                                  <a:cxn ang="0">
                                    <a:pos x="658" y="580"/>
                                  </a:cxn>
                                  <a:cxn ang="0">
                                    <a:pos x="728" y="497"/>
                                  </a:cxn>
                                  <a:cxn ang="0">
                                    <a:pos x="775" y="582"/>
                                  </a:cxn>
                                  <a:cxn ang="0">
                                    <a:pos x="837" y="579"/>
                                  </a:cxn>
                                  <a:cxn ang="0">
                                    <a:pos x="913" y="528"/>
                                  </a:cxn>
                                  <a:cxn ang="0">
                                    <a:pos x="917" y="453"/>
                                  </a:cxn>
                                  <a:cxn ang="0">
                                    <a:pos x="936" y="376"/>
                                  </a:cxn>
                                  <a:cxn ang="0">
                                    <a:pos x="912" y="346"/>
                                  </a:cxn>
                                  <a:cxn ang="0">
                                    <a:pos x="859" y="302"/>
                                  </a:cxn>
                                  <a:cxn ang="0">
                                    <a:pos x="737" y="302"/>
                                  </a:cxn>
                                  <a:cxn ang="0">
                                    <a:pos x="670" y="330"/>
                                  </a:cxn>
                                  <a:cxn ang="0">
                                    <a:pos x="635" y="348"/>
                                  </a:cxn>
                                  <a:cxn ang="0">
                                    <a:pos x="610" y="361"/>
                                  </a:cxn>
                                  <a:cxn ang="0">
                                    <a:pos x="617" y="399"/>
                                  </a:cxn>
                                  <a:cxn ang="0">
                                    <a:pos x="560" y="386"/>
                                  </a:cxn>
                                  <a:cxn ang="0">
                                    <a:pos x="503" y="386"/>
                                  </a:cxn>
                                  <a:cxn ang="0">
                                    <a:pos x="465" y="383"/>
                                  </a:cxn>
                                  <a:cxn ang="0">
                                    <a:pos x="436" y="348"/>
                                  </a:cxn>
                                  <a:cxn ang="0">
                                    <a:pos x="407" y="357"/>
                                  </a:cxn>
                                  <a:cxn ang="0">
                                    <a:pos x="390" y="354"/>
                                  </a:cxn>
                                  <a:cxn ang="0">
                                    <a:pos x="381" y="306"/>
                                  </a:cxn>
                                  <a:cxn ang="0">
                                    <a:pos x="358" y="279"/>
                                  </a:cxn>
                                  <a:cxn ang="0">
                                    <a:pos x="327" y="289"/>
                                  </a:cxn>
                                  <a:cxn ang="0">
                                    <a:pos x="354" y="263"/>
                                  </a:cxn>
                                  <a:cxn ang="0">
                                    <a:pos x="325" y="246"/>
                                  </a:cxn>
                                  <a:cxn ang="0">
                                    <a:pos x="296" y="206"/>
                                  </a:cxn>
                                  <a:cxn ang="0">
                                    <a:pos x="347" y="232"/>
                                  </a:cxn>
                                  <a:cxn ang="0">
                                    <a:pos x="418" y="193"/>
                                  </a:cxn>
                                  <a:cxn ang="0">
                                    <a:pos x="344" y="172"/>
                                  </a:cxn>
                                  <a:cxn ang="0">
                                    <a:pos x="323" y="144"/>
                                  </a:cxn>
                                  <a:cxn ang="0">
                                    <a:pos x="350" y="139"/>
                                  </a:cxn>
                                  <a:cxn ang="0">
                                    <a:pos x="293" y="95"/>
                                  </a:cxn>
                                  <a:cxn ang="0">
                                    <a:pos x="232" y="123"/>
                                  </a:cxn>
                                  <a:cxn ang="0">
                                    <a:pos x="192" y="123"/>
                                  </a:cxn>
                                  <a:cxn ang="0">
                                    <a:pos x="176" y="36"/>
                                  </a:cxn>
                                  <a:cxn ang="0">
                                    <a:pos x="111" y="15"/>
                                  </a:cxn>
                                </a:cxnLst>
                                <a:rect l="0" t="0" r="r" b="b"/>
                                <a:pathLst>
                                  <a:path w="946" h="593">
                                    <a:moveTo>
                                      <a:pt x="111" y="15"/>
                                    </a:moveTo>
                                    <a:lnTo>
                                      <a:pt x="101" y="17"/>
                                    </a:lnTo>
                                    <a:lnTo>
                                      <a:pt x="79" y="2"/>
                                    </a:lnTo>
                                    <a:lnTo>
                                      <a:pt x="60" y="0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2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6" y="25"/>
                                    </a:lnTo>
                                    <a:lnTo>
                                      <a:pt x="9" y="32"/>
                                    </a:lnTo>
                                    <a:lnTo>
                                      <a:pt x="5" y="39"/>
                                    </a:lnTo>
                                    <a:lnTo>
                                      <a:pt x="8" y="48"/>
                                    </a:lnTo>
                                    <a:lnTo>
                                      <a:pt x="19" y="52"/>
                                    </a:lnTo>
                                    <a:lnTo>
                                      <a:pt x="31" y="66"/>
                                    </a:lnTo>
                                    <a:lnTo>
                                      <a:pt x="36" y="72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21" y="76"/>
                                    </a:lnTo>
                                    <a:lnTo>
                                      <a:pt x="6" y="64"/>
                                    </a:lnTo>
                                    <a:lnTo>
                                      <a:pt x="3" y="68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35" y="108"/>
                                    </a:lnTo>
                                    <a:lnTo>
                                      <a:pt x="37" y="106"/>
                                    </a:lnTo>
                                    <a:lnTo>
                                      <a:pt x="45" y="122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72" y="167"/>
                                    </a:lnTo>
                                    <a:lnTo>
                                      <a:pt x="91" y="169"/>
                                    </a:lnTo>
                                    <a:lnTo>
                                      <a:pt x="101" y="179"/>
                                    </a:lnTo>
                                    <a:lnTo>
                                      <a:pt x="110" y="210"/>
                                    </a:lnTo>
                                    <a:lnTo>
                                      <a:pt x="111" y="19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169" y="210"/>
                                    </a:lnTo>
                                    <a:lnTo>
                                      <a:pt x="175" y="209"/>
                                    </a:lnTo>
                                    <a:lnTo>
                                      <a:pt x="167" y="204"/>
                                    </a:lnTo>
                                    <a:lnTo>
                                      <a:pt x="169" y="197"/>
                                    </a:lnTo>
                                    <a:lnTo>
                                      <a:pt x="176" y="194"/>
                                    </a:lnTo>
                                    <a:lnTo>
                                      <a:pt x="177" y="197"/>
                                    </a:lnTo>
                                    <a:lnTo>
                                      <a:pt x="185" y="192"/>
                                    </a:lnTo>
                                    <a:lnTo>
                                      <a:pt x="191" y="187"/>
                                    </a:lnTo>
                                    <a:lnTo>
                                      <a:pt x="192" y="181"/>
                                    </a:lnTo>
                                    <a:lnTo>
                                      <a:pt x="197" y="176"/>
                                    </a:lnTo>
                                    <a:lnTo>
                                      <a:pt x="207" y="18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16" y="216"/>
                                    </a:lnTo>
                                    <a:lnTo>
                                      <a:pt x="224" y="230"/>
                                    </a:lnTo>
                                    <a:lnTo>
                                      <a:pt x="229" y="253"/>
                                    </a:lnTo>
                                    <a:lnTo>
                                      <a:pt x="229" y="268"/>
                                    </a:lnTo>
                                    <a:lnTo>
                                      <a:pt x="234" y="271"/>
                                    </a:lnTo>
                                    <a:lnTo>
                                      <a:pt x="246" y="289"/>
                                    </a:lnTo>
                                    <a:lnTo>
                                      <a:pt x="255" y="306"/>
                                    </a:lnTo>
                                    <a:lnTo>
                                      <a:pt x="256" y="328"/>
                                    </a:lnTo>
                                    <a:lnTo>
                                      <a:pt x="258" y="345"/>
                                    </a:lnTo>
                                    <a:lnTo>
                                      <a:pt x="266" y="354"/>
                                    </a:lnTo>
                                    <a:lnTo>
                                      <a:pt x="253" y="367"/>
                                    </a:lnTo>
                                    <a:lnTo>
                                      <a:pt x="239" y="397"/>
                                    </a:lnTo>
                                    <a:lnTo>
                                      <a:pt x="245" y="400"/>
                                    </a:lnTo>
                                    <a:lnTo>
                                      <a:pt x="240" y="426"/>
                                    </a:lnTo>
                                    <a:lnTo>
                                      <a:pt x="239" y="437"/>
                                    </a:lnTo>
                                    <a:lnTo>
                                      <a:pt x="245" y="454"/>
                                    </a:lnTo>
                                    <a:lnTo>
                                      <a:pt x="264" y="450"/>
                                    </a:lnTo>
                                    <a:lnTo>
                                      <a:pt x="261" y="466"/>
                                    </a:lnTo>
                                    <a:lnTo>
                                      <a:pt x="256" y="481"/>
                                    </a:lnTo>
                                    <a:lnTo>
                                      <a:pt x="258" y="507"/>
                                    </a:lnTo>
                                    <a:lnTo>
                                      <a:pt x="257" y="518"/>
                                    </a:lnTo>
                                    <a:lnTo>
                                      <a:pt x="271" y="534"/>
                                    </a:lnTo>
                                    <a:lnTo>
                                      <a:pt x="288" y="540"/>
                                    </a:lnTo>
                                    <a:lnTo>
                                      <a:pt x="282" y="543"/>
                                    </a:lnTo>
                                    <a:lnTo>
                                      <a:pt x="283" y="551"/>
                                    </a:lnTo>
                                    <a:lnTo>
                                      <a:pt x="288" y="558"/>
                                    </a:lnTo>
                                    <a:lnTo>
                                      <a:pt x="306" y="554"/>
                                    </a:lnTo>
                                    <a:lnTo>
                                      <a:pt x="307" y="537"/>
                                    </a:lnTo>
                                    <a:lnTo>
                                      <a:pt x="312" y="533"/>
                                    </a:lnTo>
                                    <a:lnTo>
                                      <a:pt x="330" y="517"/>
                                    </a:lnTo>
                                    <a:lnTo>
                                      <a:pt x="318" y="537"/>
                                    </a:lnTo>
                                    <a:lnTo>
                                      <a:pt x="334" y="560"/>
                                    </a:lnTo>
                                    <a:lnTo>
                                      <a:pt x="334" y="533"/>
                                    </a:lnTo>
                                    <a:lnTo>
                                      <a:pt x="345" y="559"/>
                                    </a:lnTo>
                                    <a:lnTo>
                                      <a:pt x="355" y="559"/>
                                    </a:lnTo>
                                    <a:lnTo>
                                      <a:pt x="352" y="569"/>
                                    </a:lnTo>
                                    <a:lnTo>
                                      <a:pt x="363" y="572"/>
                                    </a:lnTo>
                                    <a:lnTo>
                                      <a:pt x="366" y="564"/>
                                    </a:lnTo>
                                    <a:lnTo>
                                      <a:pt x="369" y="577"/>
                                    </a:lnTo>
                                    <a:lnTo>
                                      <a:pt x="397" y="580"/>
                                    </a:lnTo>
                                    <a:lnTo>
                                      <a:pt x="417" y="558"/>
                                    </a:lnTo>
                                    <a:lnTo>
                                      <a:pt x="416" y="553"/>
                                    </a:lnTo>
                                    <a:lnTo>
                                      <a:pt x="404" y="542"/>
                                    </a:lnTo>
                                    <a:lnTo>
                                      <a:pt x="407" y="529"/>
                                    </a:lnTo>
                                    <a:lnTo>
                                      <a:pt x="404" y="529"/>
                                    </a:lnTo>
                                    <a:lnTo>
                                      <a:pt x="412" y="527"/>
                                    </a:lnTo>
                                    <a:lnTo>
                                      <a:pt x="419" y="531"/>
                                    </a:lnTo>
                                    <a:lnTo>
                                      <a:pt x="418" y="517"/>
                                    </a:lnTo>
                                    <a:lnTo>
                                      <a:pt x="425" y="540"/>
                                    </a:lnTo>
                                    <a:lnTo>
                                      <a:pt x="431" y="550"/>
                                    </a:lnTo>
                                    <a:lnTo>
                                      <a:pt x="441" y="531"/>
                                    </a:lnTo>
                                    <a:lnTo>
                                      <a:pt x="443" y="517"/>
                                    </a:lnTo>
                                    <a:lnTo>
                                      <a:pt x="447" y="518"/>
                                    </a:lnTo>
                                    <a:lnTo>
                                      <a:pt x="456" y="528"/>
                                    </a:lnTo>
                                    <a:lnTo>
                                      <a:pt x="456" y="538"/>
                                    </a:lnTo>
                                    <a:lnTo>
                                      <a:pt x="452" y="561"/>
                                    </a:lnTo>
                                    <a:lnTo>
                                      <a:pt x="451" y="585"/>
                                    </a:lnTo>
                                    <a:lnTo>
                                      <a:pt x="466" y="591"/>
                                    </a:lnTo>
                                    <a:lnTo>
                                      <a:pt x="474" y="585"/>
                                    </a:lnTo>
                                    <a:lnTo>
                                      <a:pt x="486" y="591"/>
                                    </a:lnTo>
                                    <a:lnTo>
                                      <a:pt x="493" y="583"/>
                                    </a:lnTo>
                                    <a:lnTo>
                                      <a:pt x="497" y="593"/>
                                    </a:lnTo>
                                    <a:lnTo>
                                      <a:pt x="516" y="588"/>
                                    </a:lnTo>
                                    <a:lnTo>
                                      <a:pt x="517" y="575"/>
                                    </a:lnTo>
                                    <a:lnTo>
                                      <a:pt x="525" y="575"/>
                                    </a:lnTo>
                                    <a:lnTo>
                                      <a:pt x="524" y="588"/>
                                    </a:lnTo>
                                    <a:lnTo>
                                      <a:pt x="533" y="591"/>
                                    </a:lnTo>
                                    <a:lnTo>
                                      <a:pt x="554" y="592"/>
                                    </a:lnTo>
                                    <a:lnTo>
                                      <a:pt x="560" y="587"/>
                                    </a:lnTo>
                                    <a:lnTo>
                                      <a:pt x="559" y="579"/>
                                    </a:lnTo>
                                    <a:lnTo>
                                      <a:pt x="553" y="566"/>
                                    </a:lnTo>
                                    <a:lnTo>
                                      <a:pt x="557" y="579"/>
                                    </a:lnTo>
                                    <a:lnTo>
                                      <a:pt x="572" y="588"/>
                                    </a:lnTo>
                                    <a:lnTo>
                                      <a:pt x="579" y="580"/>
                                    </a:lnTo>
                                    <a:lnTo>
                                      <a:pt x="583" y="566"/>
                                    </a:lnTo>
                                    <a:lnTo>
                                      <a:pt x="590" y="579"/>
                                    </a:lnTo>
                                    <a:lnTo>
                                      <a:pt x="594" y="592"/>
                                    </a:lnTo>
                                    <a:lnTo>
                                      <a:pt x="613" y="588"/>
                                    </a:lnTo>
                                    <a:lnTo>
                                      <a:pt x="621" y="575"/>
                                    </a:lnTo>
                                    <a:lnTo>
                                      <a:pt x="621" y="549"/>
                                    </a:lnTo>
                                    <a:lnTo>
                                      <a:pt x="634" y="581"/>
                                    </a:lnTo>
                                    <a:lnTo>
                                      <a:pt x="640" y="585"/>
                                    </a:lnTo>
                                    <a:lnTo>
                                      <a:pt x="643" y="576"/>
                                    </a:lnTo>
                                    <a:lnTo>
                                      <a:pt x="651" y="566"/>
                                    </a:lnTo>
                                    <a:lnTo>
                                      <a:pt x="649" y="551"/>
                                    </a:lnTo>
                                    <a:lnTo>
                                      <a:pt x="650" y="543"/>
                                    </a:lnTo>
                                    <a:lnTo>
                                      <a:pt x="651" y="556"/>
                                    </a:lnTo>
                                    <a:lnTo>
                                      <a:pt x="658" y="580"/>
                                    </a:lnTo>
                                    <a:lnTo>
                                      <a:pt x="682" y="580"/>
                                    </a:lnTo>
                                    <a:lnTo>
                                      <a:pt x="730" y="569"/>
                                    </a:lnTo>
                                    <a:lnTo>
                                      <a:pt x="747" y="532"/>
                                    </a:lnTo>
                                    <a:lnTo>
                                      <a:pt x="737" y="521"/>
                                    </a:lnTo>
                                    <a:lnTo>
                                      <a:pt x="731" y="505"/>
                                    </a:lnTo>
                                    <a:lnTo>
                                      <a:pt x="728" y="497"/>
                                    </a:lnTo>
                                    <a:lnTo>
                                      <a:pt x="739" y="504"/>
                                    </a:lnTo>
                                    <a:lnTo>
                                      <a:pt x="746" y="518"/>
                                    </a:lnTo>
                                    <a:lnTo>
                                      <a:pt x="757" y="518"/>
                                    </a:lnTo>
                                    <a:lnTo>
                                      <a:pt x="758" y="533"/>
                                    </a:lnTo>
                                    <a:lnTo>
                                      <a:pt x="758" y="559"/>
                                    </a:lnTo>
                                    <a:lnTo>
                                      <a:pt x="775" y="582"/>
                                    </a:lnTo>
                                    <a:lnTo>
                                      <a:pt x="788" y="580"/>
                                    </a:lnTo>
                                    <a:lnTo>
                                      <a:pt x="790" y="570"/>
                                    </a:lnTo>
                                    <a:lnTo>
                                      <a:pt x="796" y="580"/>
                                    </a:lnTo>
                                    <a:lnTo>
                                      <a:pt x="811" y="588"/>
                                    </a:lnTo>
                                    <a:lnTo>
                                      <a:pt x="825" y="591"/>
                                    </a:lnTo>
                                    <a:lnTo>
                                      <a:pt x="837" y="579"/>
                                    </a:lnTo>
                                    <a:lnTo>
                                      <a:pt x="859" y="570"/>
                                    </a:lnTo>
                                    <a:lnTo>
                                      <a:pt x="892" y="570"/>
                                    </a:lnTo>
                                    <a:lnTo>
                                      <a:pt x="903" y="564"/>
                                    </a:lnTo>
                                    <a:lnTo>
                                      <a:pt x="917" y="563"/>
                                    </a:lnTo>
                                    <a:lnTo>
                                      <a:pt x="917" y="534"/>
                                    </a:lnTo>
                                    <a:lnTo>
                                      <a:pt x="913" y="528"/>
                                    </a:lnTo>
                                    <a:lnTo>
                                      <a:pt x="915" y="521"/>
                                    </a:lnTo>
                                    <a:lnTo>
                                      <a:pt x="909" y="510"/>
                                    </a:lnTo>
                                    <a:lnTo>
                                      <a:pt x="896" y="495"/>
                                    </a:lnTo>
                                    <a:lnTo>
                                      <a:pt x="897" y="468"/>
                                    </a:lnTo>
                                    <a:lnTo>
                                      <a:pt x="907" y="463"/>
                                    </a:lnTo>
                                    <a:lnTo>
                                      <a:pt x="917" y="453"/>
                                    </a:lnTo>
                                    <a:lnTo>
                                      <a:pt x="923" y="440"/>
                                    </a:lnTo>
                                    <a:lnTo>
                                      <a:pt x="935" y="434"/>
                                    </a:lnTo>
                                    <a:lnTo>
                                      <a:pt x="946" y="415"/>
                                    </a:lnTo>
                                    <a:lnTo>
                                      <a:pt x="945" y="378"/>
                                    </a:lnTo>
                                    <a:lnTo>
                                      <a:pt x="944" y="376"/>
                                    </a:lnTo>
                                    <a:lnTo>
                                      <a:pt x="936" y="376"/>
                                    </a:lnTo>
                                    <a:lnTo>
                                      <a:pt x="933" y="367"/>
                                    </a:lnTo>
                                    <a:lnTo>
                                      <a:pt x="935" y="361"/>
                                    </a:lnTo>
                                    <a:lnTo>
                                      <a:pt x="911" y="366"/>
                                    </a:lnTo>
                                    <a:lnTo>
                                      <a:pt x="902" y="362"/>
                                    </a:lnTo>
                                    <a:lnTo>
                                      <a:pt x="913" y="355"/>
                                    </a:lnTo>
                                    <a:lnTo>
                                      <a:pt x="912" y="346"/>
                                    </a:lnTo>
                                    <a:lnTo>
                                      <a:pt x="909" y="341"/>
                                    </a:lnTo>
                                    <a:lnTo>
                                      <a:pt x="892" y="329"/>
                                    </a:lnTo>
                                    <a:lnTo>
                                      <a:pt x="881" y="334"/>
                                    </a:lnTo>
                                    <a:lnTo>
                                      <a:pt x="860" y="328"/>
                                    </a:lnTo>
                                    <a:lnTo>
                                      <a:pt x="863" y="310"/>
                                    </a:lnTo>
                                    <a:lnTo>
                                      <a:pt x="859" y="302"/>
                                    </a:lnTo>
                                    <a:lnTo>
                                      <a:pt x="853" y="305"/>
                                    </a:lnTo>
                                    <a:lnTo>
                                      <a:pt x="798" y="291"/>
                                    </a:lnTo>
                                    <a:lnTo>
                                      <a:pt x="777" y="297"/>
                                    </a:lnTo>
                                    <a:lnTo>
                                      <a:pt x="756" y="313"/>
                                    </a:lnTo>
                                    <a:lnTo>
                                      <a:pt x="741" y="311"/>
                                    </a:lnTo>
                                    <a:lnTo>
                                      <a:pt x="737" y="302"/>
                                    </a:lnTo>
                                    <a:lnTo>
                                      <a:pt x="729" y="306"/>
                                    </a:lnTo>
                                    <a:lnTo>
                                      <a:pt x="720" y="298"/>
                                    </a:lnTo>
                                    <a:lnTo>
                                      <a:pt x="712" y="298"/>
                                    </a:lnTo>
                                    <a:lnTo>
                                      <a:pt x="705" y="310"/>
                                    </a:lnTo>
                                    <a:lnTo>
                                      <a:pt x="676" y="324"/>
                                    </a:lnTo>
                                    <a:lnTo>
                                      <a:pt x="670" y="330"/>
                                    </a:lnTo>
                                    <a:lnTo>
                                      <a:pt x="671" y="338"/>
                                    </a:lnTo>
                                    <a:lnTo>
                                      <a:pt x="673" y="341"/>
                                    </a:lnTo>
                                    <a:lnTo>
                                      <a:pt x="654" y="335"/>
                                    </a:lnTo>
                                    <a:lnTo>
                                      <a:pt x="644" y="339"/>
                                    </a:lnTo>
                                    <a:lnTo>
                                      <a:pt x="638" y="351"/>
                                    </a:lnTo>
                                    <a:lnTo>
                                      <a:pt x="635" y="348"/>
                                    </a:lnTo>
                                    <a:lnTo>
                                      <a:pt x="638" y="362"/>
                                    </a:lnTo>
                                    <a:lnTo>
                                      <a:pt x="637" y="367"/>
                                    </a:lnTo>
                                    <a:lnTo>
                                      <a:pt x="635" y="362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621" y="349"/>
                                    </a:lnTo>
                                    <a:lnTo>
                                      <a:pt x="610" y="361"/>
                                    </a:lnTo>
                                    <a:lnTo>
                                      <a:pt x="600" y="361"/>
                                    </a:lnTo>
                                    <a:lnTo>
                                      <a:pt x="584" y="370"/>
                                    </a:lnTo>
                                    <a:lnTo>
                                      <a:pt x="585" y="377"/>
                                    </a:lnTo>
                                    <a:lnTo>
                                      <a:pt x="596" y="386"/>
                                    </a:lnTo>
                                    <a:lnTo>
                                      <a:pt x="615" y="391"/>
                                    </a:lnTo>
                                    <a:lnTo>
                                      <a:pt x="617" y="399"/>
                                    </a:lnTo>
                                    <a:lnTo>
                                      <a:pt x="606" y="394"/>
                                    </a:lnTo>
                                    <a:lnTo>
                                      <a:pt x="583" y="393"/>
                                    </a:lnTo>
                                    <a:lnTo>
                                      <a:pt x="554" y="409"/>
                                    </a:lnTo>
                                    <a:lnTo>
                                      <a:pt x="549" y="403"/>
                                    </a:lnTo>
                                    <a:lnTo>
                                      <a:pt x="567" y="393"/>
                                    </a:lnTo>
                                    <a:lnTo>
                                      <a:pt x="560" y="386"/>
                                    </a:lnTo>
                                    <a:lnTo>
                                      <a:pt x="538" y="377"/>
                                    </a:lnTo>
                                    <a:lnTo>
                                      <a:pt x="529" y="360"/>
                                    </a:lnTo>
                                    <a:lnTo>
                                      <a:pt x="511" y="351"/>
                                    </a:lnTo>
                                    <a:lnTo>
                                      <a:pt x="504" y="364"/>
                                    </a:lnTo>
                                    <a:lnTo>
                                      <a:pt x="505" y="377"/>
                                    </a:lnTo>
                                    <a:lnTo>
                                      <a:pt x="503" y="386"/>
                                    </a:lnTo>
                                    <a:lnTo>
                                      <a:pt x="498" y="364"/>
                                    </a:lnTo>
                                    <a:lnTo>
                                      <a:pt x="492" y="357"/>
                                    </a:lnTo>
                                    <a:lnTo>
                                      <a:pt x="482" y="370"/>
                                    </a:lnTo>
                                    <a:lnTo>
                                      <a:pt x="479" y="377"/>
                                    </a:lnTo>
                                    <a:lnTo>
                                      <a:pt x="474" y="384"/>
                                    </a:lnTo>
                                    <a:lnTo>
                                      <a:pt x="465" y="383"/>
                                    </a:lnTo>
                                    <a:lnTo>
                                      <a:pt x="470" y="371"/>
                                    </a:lnTo>
                                    <a:lnTo>
                                      <a:pt x="467" y="367"/>
                                    </a:lnTo>
                                    <a:lnTo>
                                      <a:pt x="458" y="357"/>
                                    </a:lnTo>
                                    <a:lnTo>
                                      <a:pt x="456" y="350"/>
                                    </a:lnTo>
                                    <a:lnTo>
                                      <a:pt x="445" y="340"/>
                                    </a:lnTo>
                                    <a:lnTo>
                                      <a:pt x="436" y="348"/>
                                    </a:lnTo>
                                    <a:lnTo>
                                      <a:pt x="434" y="359"/>
                                    </a:lnTo>
                                    <a:lnTo>
                                      <a:pt x="439" y="383"/>
                                    </a:lnTo>
                                    <a:lnTo>
                                      <a:pt x="431" y="397"/>
                                    </a:lnTo>
                                    <a:lnTo>
                                      <a:pt x="427" y="388"/>
                                    </a:lnTo>
                                    <a:lnTo>
                                      <a:pt x="422" y="365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0" y="367"/>
                                    </a:lnTo>
                                    <a:lnTo>
                                      <a:pt x="395" y="366"/>
                                    </a:lnTo>
                                    <a:lnTo>
                                      <a:pt x="395" y="364"/>
                                    </a:lnTo>
                                    <a:lnTo>
                                      <a:pt x="397" y="357"/>
                                    </a:lnTo>
                                    <a:lnTo>
                                      <a:pt x="388" y="361"/>
                                    </a:lnTo>
                                    <a:lnTo>
                                      <a:pt x="390" y="354"/>
                                    </a:lnTo>
                                    <a:lnTo>
                                      <a:pt x="409" y="349"/>
                                    </a:lnTo>
                                    <a:lnTo>
                                      <a:pt x="417" y="317"/>
                                    </a:lnTo>
                                    <a:lnTo>
                                      <a:pt x="412" y="316"/>
                                    </a:lnTo>
                                    <a:lnTo>
                                      <a:pt x="407" y="302"/>
                                    </a:lnTo>
                                    <a:lnTo>
                                      <a:pt x="393" y="310"/>
                                    </a:lnTo>
                                    <a:lnTo>
                                      <a:pt x="381" y="306"/>
                                    </a:lnTo>
                                    <a:lnTo>
                                      <a:pt x="387" y="295"/>
                                    </a:lnTo>
                                    <a:lnTo>
                                      <a:pt x="380" y="278"/>
                                    </a:lnTo>
                                    <a:lnTo>
                                      <a:pt x="374" y="274"/>
                                    </a:lnTo>
                                    <a:lnTo>
                                      <a:pt x="369" y="284"/>
                                    </a:lnTo>
                                    <a:lnTo>
                                      <a:pt x="365" y="286"/>
                                    </a:lnTo>
                                    <a:lnTo>
                                      <a:pt x="358" y="279"/>
                                    </a:lnTo>
                                    <a:lnTo>
                                      <a:pt x="347" y="289"/>
                                    </a:lnTo>
                                    <a:lnTo>
                                      <a:pt x="347" y="275"/>
                                    </a:lnTo>
                                    <a:lnTo>
                                      <a:pt x="339" y="280"/>
                                    </a:lnTo>
                                    <a:lnTo>
                                      <a:pt x="333" y="279"/>
                                    </a:lnTo>
                                    <a:lnTo>
                                      <a:pt x="332" y="276"/>
                                    </a:lnTo>
                                    <a:lnTo>
                                      <a:pt x="327" y="289"/>
                                    </a:lnTo>
                                    <a:lnTo>
                                      <a:pt x="306" y="312"/>
                                    </a:lnTo>
                                    <a:lnTo>
                                      <a:pt x="309" y="291"/>
                                    </a:lnTo>
                                    <a:lnTo>
                                      <a:pt x="317" y="286"/>
                                    </a:lnTo>
                                    <a:lnTo>
                                      <a:pt x="318" y="281"/>
                                    </a:lnTo>
                                    <a:lnTo>
                                      <a:pt x="312" y="271"/>
                                    </a:lnTo>
                                    <a:lnTo>
                                      <a:pt x="354" y="263"/>
                                    </a:lnTo>
                                    <a:lnTo>
                                      <a:pt x="344" y="255"/>
                                    </a:lnTo>
                                    <a:lnTo>
                                      <a:pt x="332" y="259"/>
                                    </a:lnTo>
                                    <a:lnTo>
                                      <a:pt x="326" y="252"/>
                                    </a:lnTo>
                                    <a:lnTo>
                                      <a:pt x="328" y="249"/>
                                    </a:lnTo>
                                    <a:lnTo>
                                      <a:pt x="330" y="246"/>
                                    </a:lnTo>
                                    <a:lnTo>
                                      <a:pt x="325" y="246"/>
                                    </a:lnTo>
                                    <a:lnTo>
                                      <a:pt x="321" y="238"/>
                                    </a:lnTo>
                                    <a:lnTo>
                                      <a:pt x="307" y="231"/>
                                    </a:lnTo>
                                    <a:lnTo>
                                      <a:pt x="290" y="230"/>
                                    </a:lnTo>
                                    <a:lnTo>
                                      <a:pt x="301" y="217"/>
                                    </a:lnTo>
                                    <a:lnTo>
                                      <a:pt x="295" y="215"/>
                                    </a:lnTo>
                                    <a:lnTo>
                                      <a:pt x="296" y="206"/>
                                    </a:lnTo>
                                    <a:lnTo>
                                      <a:pt x="311" y="225"/>
                                    </a:lnTo>
                                    <a:lnTo>
                                      <a:pt x="326" y="228"/>
                                    </a:lnTo>
                                    <a:lnTo>
                                      <a:pt x="337" y="227"/>
                                    </a:lnTo>
                                    <a:lnTo>
                                      <a:pt x="349" y="241"/>
                                    </a:lnTo>
                                    <a:lnTo>
                                      <a:pt x="357" y="241"/>
                                    </a:lnTo>
                                    <a:lnTo>
                                      <a:pt x="347" y="232"/>
                                    </a:lnTo>
                                    <a:lnTo>
                                      <a:pt x="359" y="231"/>
                                    </a:lnTo>
                                    <a:lnTo>
                                      <a:pt x="387" y="237"/>
                                    </a:lnTo>
                                    <a:lnTo>
                                      <a:pt x="402" y="236"/>
                                    </a:lnTo>
                                    <a:lnTo>
                                      <a:pt x="417" y="222"/>
                                    </a:lnTo>
                                    <a:lnTo>
                                      <a:pt x="420" y="206"/>
                                    </a:lnTo>
                                    <a:lnTo>
                                      <a:pt x="418" y="193"/>
                                    </a:lnTo>
                                    <a:lnTo>
                                      <a:pt x="401" y="197"/>
                                    </a:lnTo>
                                    <a:lnTo>
                                      <a:pt x="386" y="193"/>
                                    </a:lnTo>
                                    <a:lnTo>
                                      <a:pt x="359" y="176"/>
                                    </a:lnTo>
                                    <a:lnTo>
                                      <a:pt x="352" y="174"/>
                                    </a:lnTo>
                                    <a:lnTo>
                                      <a:pt x="347" y="179"/>
                                    </a:lnTo>
                                    <a:lnTo>
                                      <a:pt x="344" y="172"/>
                                    </a:lnTo>
                                    <a:lnTo>
                                      <a:pt x="325" y="160"/>
                                    </a:lnTo>
                                    <a:lnTo>
                                      <a:pt x="298" y="157"/>
                                    </a:lnTo>
                                    <a:lnTo>
                                      <a:pt x="295" y="151"/>
                                    </a:lnTo>
                                    <a:lnTo>
                                      <a:pt x="295" y="146"/>
                                    </a:lnTo>
                                    <a:lnTo>
                                      <a:pt x="320" y="150"/>
                                    </a:lnTo>
                                    <a:lnTo>
                                      <a:pt x="323" y="144"/>
                                    </a:lnTo>
                                    <a:lnTo>
                                      <a:pt x="328" y="151"/>
                                    </a:lnTo>
                                    <a:lnTo>
                                      <a:pt x="337" y="157"/>
                                    </a:lnTo>
                                    <a:lnTo>
                                      <a:pt x="345" y="160"/>
                                    </a:lnTo>
                                    <a:lnTo>
                                      <a:pt x="354" y="156"/>
                                    </a:lnTo>
                                    <a:lnTo>
                                      <a:pt x="352" y="150"/>
                                    </a:lnTo>
                                    <a:lnTo>
                                      <a:pt x="350" y="139"/>
                                    </a:lnTo>
                                    <a:lnTo>
                                      <a:pt x="345" y="130"/>
                                    </a:lnTo>
                                    <a:lnTo>
                                      <a:pt x="320" y="112"/>
                                    </a:lnTo>
                                    <a:lnTo>
                                      <a:pt x="310" y="108"/>
                                    </a:lnTo>
                                    <a:lnTo>
                                      <a:pt x="302" y="102"/>
                                    </a:lnTo>
                                    <a:lnTo>
                                      <a:pt x="301" y="97"/>
                                    </a:lnTo>
                                    <a:lnTo>
                                      <a:pt x="293" y="95"/>
                                    </a:lnTo>
                                    <a:lnTo>
                                      <a:pt x="290" y="99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1" y="119"/>
                                    </a:lnTo>
                                    <a:lnTo>
                                      <a:pt x="247" y="123"/>
                                    </a:lnTo>
                                    <a:lnTo>
                                      <a:pt x="241" y="115"/>
                                    </a:lnTo>
                                    <a:lnTo>
                                      <a:pt x="232" y="123"/>
                                    </a:lnTo>
                                    <a:lnTo>
                                      <a:pt x="210" y="120"/>
                                    </a:lnTo>
                                    <a:lnTo>
                                      <a:pt x="193" y="152"/>
                                    </a:lnTo>
                                    <a:lnTo>
                                      <a:pt x="180" y="163"/>
                                    </a:lnTo>
                                    <a:lnTo>
                                      <a:pt x="182" y="154"/>
                                    </a:lnTo>
                                    <a:lnTo>
                                      <a:pt x="181" y="147"/>
                                    </a:lnTo>
                                    <a:lnTo>
                                      <a:pt x="192" y="123"/>
                                    </a:lnTo>
                                    <a:lnTo>
                                      <a:pt x="191" y="112"/>
                                    </a:lnTo>
                                    <a:lnTo>
                                      <a:pt x="197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2" y="70"/>
                                    </a:lnTo>
                                    <a:lnTo>
                                      <a:pt x="186" y="63"/>
                                    </a:lnTo>
                                    <a:lnTo>
                                      <a:pt x="176" y="36"/>
                                    </a:lnTo>
                                    <a:lnTo>
                                      <a:pt x="166" y="39"/>
                                    </a:lnTo>
                                    <a:lnTo>
                                      <a:pt x="161" y="29"/>
                                    </a:lnTo>
                                    <a:lnTo>
                                      <a:pt x="156" y="39"/>
                                    </a:lnTo>
                                    <a:lnTo>
                                      <a:pt x="143" y="45"/>
                                    </a:lnTo>
                                    <a:lnTo>
                                      <a:pt x="137" y="33"/>
                                    </a:lnTo>
                                    <a:lnTo>
                                      <a:pt x="111" y="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0" name="Freeform 29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57" y="1187"/>
                                <a:ext cx="33" cy="4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" y="0"/>
                                  </a:cxn>
                                  <a:cxn ang="0">
                                    <a:pos x="105" y="22"/>
                                  </a:cxn>
                                  <a:cxn ang="0">
                                    <a:pos x="123" y="39"/>
                                  </a:cxn>
                                  <a:cxn ang="0">
                                    <a:pos x="129" y="48"/>
                                  </a:cxn>
                                  <a:cxn ang="0">
                                    <a:pos x="130" y="76"/>
                                  </a:cxn>
                                  <a:cxn ang="0">
                                    <a:pos x="149" y="76"/>
                                  </a:cxn>
                                  <a:cxn ang="0">
                                    <a:pos x="156" y="89"/>
                                  </a:cxn>
                                  <a:cxn ang="0">
                                    <a:pos x="157" y="109"/>
                                  </a:cxn>
                                  <a:cxn ang="0">
                                    <a:pos x="159" y="145"/>
                                  </a:cxn>
                                  <a:cxn ang="0">
                                    <a:pos x="161" y="210"/>
                                  </a:cxn>
                                  <a:cxn ang="0">
                                    <a:pos x="150" y="226"/>
                                  </a:cxn>
                                  <a:cxn ang="0">
                                    <a:pos x="124" y="229"/>
                                  </a:cxn>
                                  <a:cxn ang="0">
                                    <a:pos x="98" y="228"/>
                                  </a:cxn>
                                  <a:cxn ang="0">
                                    <a:pos x="86" y="211"/>
                                  </a:cxn>
                                  <a:cxn ang="0">
                                    <a:pos x="75" y="197"/>
                                  </a:cxn>
                                  <a:cxn ang="0">
                                    <a:pos x="62" y="185"/>
                                  </a:cxn>
                                  <a:cxn ang="0">
                                    <a:pos x="60" y="195"/>
                                  </a:cxn>
                                  <a:cxn ang="0">
                                    <a:pos x="53" y="193"/>
                                  </a:cxn>
                                  <a:cxn ang="0">
                                    <a:pos x="50" y="178"/>
                                  </a:cxn>
                                  <a:cxn ang="0">
                                    <a:pos x="39" y="183"/>
                                  </a:cxn>
                                  <a:cxn ang="0">
                                    <a:pos x="26" y="159"/>
                                  </a:cxn>
                                  <a:cxn ang="0">
                                    <a:pos x="31" y="142"/>
                                  </a:cxn>
                                  <a:cxn ang="0">
                                    <a:pos x="25" y="137"/>
                                  </a:cxn>
                                  <a:cxn ang="0">
                                    <a:pos x="14" y="158"/>
                                  </a:cxn>
                                  <a:cxn ang="0">
                                    <a:pos x="6" y="141"/>
                                  </a:cxn>
                                  <a:cxn ang="0">
                                    <a:pos x="0" y="113"/>
                                  </a:cxn>
                                  <a:cxn ang="0">
                                    <a:pos x="6" y="103"/>
                                  </a:cxn>
                                  <a:cxn ang="0">
                                    <a:pos x="7" y="92"/>
                                  </a:cxn>
                                  <a:cxn ang="0">
                                    <a:pos x="23" y="83"/>
                                  </a:cxn>
                                  <a:cxn ang="0">
                                    <a:pos x="34" y="73"/>
                                  </a:cxn>
                                  <a:cxn ang="0">
                                    <a:pos x="26" y="67"/>
                                  </a:cxn>
                                  <a:cxn ang="0">
                                    <a:pos x="32" y="64"/>
                                  </a:cxn>
                                  <a:cxn ang="0">
                                    <a:pos x="39" y="50"/>
                                  </a:cxn>
                                  <a:cxn ang="0">
                                    <a:pos x="23" y="60"/>
                                  </a:cxn>
                                  <a:cxn ang="0">
                                    <a:pos x="28" y="45"/>
                                  </a:cxn>
                                  <a:cxn ang="0">
                                    <a:pos x="44" y="43"/>
                                  </a:cxn>
                                  <a:cxn ang="0">
                                    <a:pos x="65" y="5"/>
                                  </a:cxn>
                                  <a:cxn ang="0">
                                    <a:pos x="84" y="7"/>
                                  </a:cxn>
                                </a:cxnLst>
                                <a:rect l="0" t="0" r="r" b="b"/>
                                <a:pathLst>
                                  <a:path w="163" h="229">
                                    <a:moveTo>
                                      <a:pt x="84" y="7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85" y="12"/>
                                    </a:lnTo>
                                    <a:lnTo>
                                      <a:pt x="105" y="22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23" y="39"/>
                                    </a:lnTo>
                                    <a:lnTo>
                                      <a:pt x="123" y="48"/>
                                    </a:lnTo>
                                    <a:lnTo>
                                      <a:pt x="129" y="48"/>
                                    </a:lnTo>
                                    <a:lnTo>
                                      <a:pt x="134" y="59"/>
                                    </a:lnTo>
                                    <a:lnTo>
                                      <a:pt x="130" y="76"/>
                                    </a:lnTo>
                                    <a:lnTo>
                                      <a:pt x="141" y="65"/>
                                    </a:lnTo>
                                    <a:lnTo>
                                      <a:pt x="149" y="76"/>
                                    </a:lnTo>
                                    <a:lnTo>
                                      <a:pt x="147" y="82"/>
                                    </a:lnTo>
                                    <a:lnTo>
                                      <a:pt x="156" y="89"/>
                                    </a:lnTo>
                                    <a:lnTo>
                                      <a:pt x="161" y="99"/>
                                    </a:lnTo>
                                    <a:lnTo>
                                      <a:pt x="157" y="109"/>
                                    </a:lnTo>
                                    <a:lnTo>
                                      <a:pt x="161" y="123"/>
                                    </a:lnTo>
                                    <a:lnTo>
                                      <a:pt x="159" y="145"/>
                                    </a:lnTo>
                                    <a:lnTo>
                                      <a:pt x="163" y="182"/>
                                    </a:lnTo>
                                    <a:lnTo>
                                      <a:pt x="161" y="210"/>
                                    </a:lnTo>
                                    <a:lnTo>
                                      <a:pt x="159" y="218"/>
                                    </a:lnTo>
                                    <a:lnTo>
                                      <a:pt x="150" y="226"/>
                                    </a:lnTo>
                                    <a:lnTo>
                                      <a:pt x="136" y="224"/>
                                    </a:lnTo>
                                    <a:lnTo>
                                      <a:pt x="124" y="229"/>
                                    </a:lnTo>
                                    <a:lnTo>
                                      <a:pt x="112" y="226"/>
                                    </a:lnTo>
                                    <a:lnTo>
                                      <a:pt x="98" y="228"/>
                                    </a:lnTo>
                                    <a:lnTo>
                                      <a:pt x="89" y="220"/>
                                    </a:lnTo>
                                    <a:lnTo>
                                      <a:pt x="86" y="211"/>
                                    </a:lnTo>
                                    <a:lnTo>
                                      <a:pt x="77" y="207"/>
                                    </a:lnTo>
                                    <a:lnTo>
                                      <a:pt x="75" y="197"/>
                                    </a:lnTo>
                                    <a:lnTo>
                                      <a:pt x="68" y="185"/>
                                    </a:lnTo>
                                    <a:lnTo>
                                      <a:pt x="62" y="185"/>
                                    </a:lnTo>
                                    <a:lnTo>
                                      <a:pt x="59" y="190"/>
                                    </a:lnTo>
                                    <a:lnTo>
                                      <a:pt x="60" y="195"/>
                                    </a:lnTo>
                                    <a:lnTo>
                                      <a:pt x="57" y="197"/>
                                    </a:lnTo>
                                    <a:lnTo>
                                      <a:pt x="53" y="193"/>
                                    </a:lnTo>
                                    <a:lnTo>
                                      <a:pt x="52" y="180"/>
                                    </a:lnTo>
                                    <a:lnTo>
                                      <a:pt x="50" y="178"/>
                                    </a:lnTo>
                                    <a:lnTo>
                                      <a:pt x="42" y="177"/>
                                    </a:lnTo>
                                    <a:lnTo>
                                      <a:pt x="39" y="183"/>
                                    </a:lnTo>
                                    <a:lnTo>
                                      <a:pt x="34" y="178"/>
                                    </a:lnTo>
                                    <a:lnTo>
                                      <a:pt x="26" y="159"/>
                                    </a:lnTo>
                                    <a:lnTo>
                                      <a:pt x="26" y="152"/>
                                    </a:lnTo>
                                    <a:lnTo>
                                      <a:pt x="31" y="142"/>
                                    </a:lnTo>
                                    <a:lnTo>
                                      <a:pt x="27" y="146"/>
                                    </a:lnTo>
                                    <a:lnTo>
                                      <a:pt x="25" y="137"/>
                                    </a:lnTo>
                                    <a:lnTo>
                                      <a:pt x="19" y="157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1" y="146"/>
                                    </a:lnTo>
                                    <a:lnTo>
                                      <a:pt x="6" y="141"/>
                                    </a:lnTo>
                                    <a:lnTo>
                                      <a:pt x="1" y="123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6" y="103"/>
                                    </a:lnTo>
                                    <a:lnTo>
                                      <a:pt x="11" y="99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12" y="89"/>
                                    </a:lnTo>
                                    <a:lnTo>
                                      <a:pt x="23" y="83"/>
                                    </a:lnTo>
                                    <a:lnTo>
                                      <a:pt x="36" y="78"/>
                                    </a:lnTo>
                                    <a:lnTo>
                                      <a:pt x="34" y="73"/>
                                    </a:lnTo>
                                    <a:lnTo>
                                      <a:pt x="26" y="73"/>
                                    </a:lnTo>
                                    <a:lnTo>
                                      <a:pt x="26" y="67"/>
                                    </a:lnTo>
                                    <a:lnTo>
                                      <a:pt x="32" y="56"/>
                                    </a:lnTo>
                                    <a:lnTo>
                                      <a:pt x="32" y="64"/>
                                    </a:lnTo>
                                    <a:lnTo>
                                      <a:pt x="39" y="61"/>
                                    </a:lnTo>
                                    <a:lnTo>
                                      <a:pt x="39" y="50"/>
                                    </a:lnTo>
                                    <a:lnTo>
                                      <a:pt x="31" y="50"/>
                                    </a:lnTo>
                                    <a:lnTo>
                                      <a:pt x="23" y="60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44" y="49"/>
                                    </a:lnTo>
                                    <a:lnTo>
                                      <a:pt x="44" y="43"/>
                                    </a:lnTo>
                                    <a:lnTo>
                                      <a:pt x="41" y="28"/>
                                    </a:lnTo>
                                    <a:lnTo>
                                      <a:pt x="65" y="5"/>
                                    </a:lnTo>
                                    <a:lnTo>
                                      <a:pt x="76" y="2"/>
                                    </a:lnTo>
                                    <a:lnTo>
                                      <a:pt x="84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1" name="Freeform 30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559" y="1520"/>
                                <a:ext cx="77" cy="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91" y="0"/>
                                  </a:cxn>
                                  <a:cxn ang="0">
                                    <a:pos x="110" y="27"/>
                                  </a:cxn>
                                  <a:cxn ang="0">
                                    <a:pos x="118" y="61"/>
                                  </a:cxn>
                                  <a:cxn ang="0">
                                    <a:pos x="134" y="70"/>
                                  </a:cxn>
                                  <a:cxn ang="0">
                                    <a:pos x="161" y="70"/>
                                  </a:cxn>
                                  <a:cxn ang="0">
                                    <a:pos x="179" y="96"/>
                                  </a:cxn>
                                  <a:cxn ang="0">
                                    <a:pos x="212" y="116"/>
                                  </a:cxn>
                                  <a:cxn ang="0">
                                    <a:pos x="243" y="143"/>
                                  </a:cxn>
                                  <a:cxn ang="0">
                                    <a:pos x="276" y="157"/>
                                  </a:cxn>
                                  <a:cxn ang="0">
                                    <a:pos x="296" y="183"/>
                                  </a:cxn>
                                  <a:cxn ang="0">
                                    <a:pos x="303" y="236"/>
                                  </a:cxn>
                                  <a:cxn ang="0">
                                    <a:pos x="327" y="237"/>
                                  </a:cxn>
                                  <a:cxn ang="0">
                                    <a:pos x="351" y="232"/>
                                  </a:cxn>
                                  <a:cxn ang="0">
                                    <a:pos x="364" y="256"/>
                                  </a:cxn>
                                  <a:cxn ang="0">
                                    <a:pos x="384" y="272"/>
                                  </a:cxn>
                                  <a:cxn ang="0">
                                    <a:pos x="351" y="296"/>
                                  </a:cxn>
                                  <a:cxn ang="0">
                                    <a:pos x="319" y="303"/>
                                  </a:cxn>
                                  <a:cxn ang="0">
                                    <a:pos x="307" y="298"/>
                                  </a:cxn>
                                  <a:cxn ang="0">
                                    <a:pos x="285" y="283"/>
                                  </a:cxn>
                                  <a:cxn ang="0">
                                    <a:pos x="263" y="282"/>
                                  </a:cxn>
                                  <a:cxn ang="0">
                                    <a:pos x="263" y="253"/>
                                  </a:cxn>
                                  <a:cxn ang="0">
                                    <a:pos x="233" y="247"/>
                                  </a:cxn>
                                  <a:cxn ang="0">
                                    <a:pos x="230" y="232"/>
                                  </a:cxn>
                                  <a:cxn ang="0">
                                    <a:pos x="212" y="227"/>
                                  </a:cxn>
                                  <a:cxn ang="0">
                                    <a:pos x="195" y="256"/>
                                  </a:cxn>
                                  <a:cxn ang="0">
                                    <a:pos x="189" y="274"/>
                                  </a:cxn>
                                  <a:cxn ang="0">
                                    <a:pos x="176" y="290"/>
                                  </a:cxn>
                                  <a:cxn ang="0">
                                    <a:pos x="155" y="307"/>
                                  </a:cxn>
                                  <a:cxn ang="0">
                                    <a:pos x="147" y="317"/>
                                  </a:cxn>
                                  <a:cxn ang="0">
                                    <a:pos x="108" y="349"/>
                                  </a:cxn>
                                  <a:cxn ang="0">
                                    <a:pos x="88" y="331"/>
                                  </a:cxn>
                                  <a:cxn ang="0">
                                    <a:pos x="85" y="283"/>
                                  </a:cxn>
                                  <a:cxn ang="0">
                                    <a:pos x="79" y="264"/>
                                  </a:cxn>
                                  <a:cxn ang="0">
                                    <a:pos x="63" y="286"/>
                                  </a:cxn>
                                  <a:cxn ang="0">
                                    <a:pos x="37" y="285"/>
                                  </a:cxn>
                                  <a:cxn ang="0">
                                    <a:pos x="4" y="293"/>
                                  </a:cxn>
                                  <a:cxn ang="0">
                                    <a:pos x="20" y="249"/>
                                  </a:cxn>
                                  <a:cxn ang="0">
                                    <a:pos x="51" y="211"/>
                                  </a:cxn>
                                  <a:cxn ang="0">
                                    <a:pos x="44" y="174"/>
                                  </a:cxn>
                                  <a:cxn ang="0">
                                    <a:pos x="55" y="125"/>
                                  </a:cxn>
                                  <a:cxn ang="0">
                                    <a:pos x="59" y="72"/>
                                  </a:cxn>
                                  <a:cxn ang="0">
                                    <a:pos x="66" y="29"/>
                                  </a:cxn>
                                </a:cxnLst>
                                <a:rect l="0" t="0" r="r" b="b"/>
                                <a:pathLst>
                                  <a:path w="384" h="349">
                                    <a:moveTo>
                                      <a:pt x="77" y="14"/>
                                    </a:moveTo>
                                    <a:lnTo>
                                      <a:pt x="86" y="1"/>
                                    </a:lnTo>
                                    <a:lnTo>
                                      <a:pt x="91" y="0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106" y="10"/>
                                    </a:lnTo>
                                    <a:lnTo>
                                      <a:pt x="110" y="27"/>
                                    </a:lnTo>
                                    <a:lnTo>
                                      <a:pt x="119" y="38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8" y="61"/>
                                    </a:lnTo>
                                    <a:lnTo>
                                      <a:pt x="120" y="81"/>
                                    </a:lnTo>
                                    <a:lnTo>
                                      <a:pt x="129" y="85"/>
                                    </a:lnTo>
                                    <a:lnTo>
                                      <a:pt x="134" y="70"/>
                                    </a:lnTo>
                                    <a:lnTo>
                                      <a:pt x="142" y="57"/>
                                    </a:lnTo>
                                    <a:lnTo>
                                      <a:pt x="150" y="59"/>
                                    </a:lnTo>
                                    <a:lnTo>
                                      <a:pt x="161" y="70"/>
                                    </a:lnTo>
                                    <a:lnTo>
                                      <a:pt x="169" y="72"/>
                                    </a:lnTo>
                                    <a:lnTo>
                                      <a:pt x="168" y="89"/>
                                    </a:lnTo>
                                    <a:lnTo>
                                      <a:pt x="179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9" y="108"/>
                                    </a:lnTo>
                                    <a:lnTo>
                                      <a:pt x="212" y="116"/>
                                    </a:lnTo>
                                    <a:lnTo>
                                      <a:pt x="222" y="127"/>
                                    </a:lnTo>
                                    <a:lnTo>
                                      <a:pt x="233" y="132"/>
                                    </a:lnTo>
                                    <a:lnTo>
                                      <a:pt x="243" y="143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65" y="148"/>
                                    </a:lnTo>
                                    <a:lnTo>
                                      <a:pt x="276" y="157"/>
                                    </a:lnTo>
                                    <a:lnTo>
                                      <a:pt x="286" y="161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96" y="183"/>
                                    </a:lnTo>
                                    <a:lnTo>
                                      <a:pt x="301" y="213"/>
                                    </a:lnTo>
                                    <a:lnTo>
                                      <a:pt x="307" y="222"/>
                                    </a:lnTo>
                                    <a:lnTo>
                                      <a:pt x="303" y="236"/>
                                    </a:lnTo>
                                    <a:lnTo>
                                      <a:pt x="308" y="239"/>
                                    </a:lnTo>
                                    <a:lnTo>
                                      <a:pt x="319" y="236"/>
                                    </a:lnTo>
                                    <a:lnTo>
                                      <a:pt x="327" y="237"/>
                                    </a:lnTo>
                                    <a:lnTo>
                                      <a:pt x="329" y="240"/>
                                    </a:lnTo>
                                    <a:lnTo>
                                      <a:pt x="343" y="227"/>
                                    </a:lnTo>
                                    <a:lnTo>
                                      <a:pt x="351" y="232"/>
                                    </a:lnTo>
                                    <a:lnTo>
                                      <a:pt x="356" y="240"/>
                                    </a:lnTo>
                                    <a:lnTo>
                                      <a:pt x="362" y="245"/>
                                    </a:lnTo>
                                    <a:lnTo>
                                      <a:pt x="364" y="256"/>
                                    </a:lnTo>
                                    <a:lnTo>
                                      <a:pt x="362" y="260"/>
                                    </a:lnTo>
                                    <a:lnTo>
                                      <a:pt x="383" y="266"/>
                                    </a:lnTo>
                                    <a:lnTo>
                                      <a:pt x="384" y="272"/>
                                    </a:lnTo>
                                    <a:lnTo>
                                      <a:pt x="376" y="274"/>
                                    </a:lnTo>
                                    <a:lnTo>
                                      <a:pt x="360" y="291"/>
                                    </a:lnTo>
                                    <a:lnTo>
                                      <a:pt x="351" y="296"/>
                                    </a:lnTo>
                                    <a:lnTo>
                                      <a:pt x="343" y="307"/>
                                    </a:lnTo>
                                    <a:lnTo>
                                      <a:pt x="335" y="309"/>
                                    </a:lnTo>
                                    <a:lnTo>
                                      <a:pt x="319" y="303"/>
                                    </a:lnTo>
                                    <a:lnTo>
                                      <a:pt x="314" y="298"/>
                                    </a:lnTo>
                                    <a:lnTo>
                                      <a:pt x="313" y="295"/>
                                    </a:lnTo>
                                    <a:lnTo>
                                      <a:pt x="307" y="298"/>
                                    </a:lnTo>
                                    <a:lnTo>
                                      <a:pt x="302" y="288"/>
                                    </a:lnTo>
                                    <a:lnTo>
                                      <a:pt x="293" y="285"/>
                                    </a:lnTo>
                                    <a:lnTo>
                                      <a:pt x="285" y="283"/>
                                    </a:lnTo>
                                    <a:lnTo>
                                      <a:pt x="280" y="280"/>
                                    </a:lnTo>
                                    <a:lnTo>
                                      <a:pt x="275" y="283"/>
                                    </a:lnTo>
                                    <a:lnTo>
                                      <a:pt x="263" y="282"/>
                                    </a:lnTo>
                                    <a:lnTo>
                                      <a:pt x="260" y="275"/>
                                    </a:lnTo>
                                    <a:lnTo>
                                      <a:pt x="265" y="264"/>
                                    </a:lnTo>
                                    <a:lnTo>
                                      <a:pt x="263" y="253"/>
                                    </a:lnTo>
                                    <a:lnTo>
                                      <a:pt x="255" y="249"/>
                                    </a:lnTo>
                                    <a:lnTo>
                                      <a:pt x="236" y="244"/>
                                    </a:lnTo>
                                    <a:lnTo>
                                      <a:pt x="233" y="247"/>
                                    </a:lnTo>
                                    <a:lnTo>
                                      <a:pt x="233" y="249"/>
                                    </a:lnTo>
                                    <a:lnTo>
                                      <a:pt x="225" y="245"/>
                                    </a:lnTo>
                                    <a:lnTo>
                                      <a:pt x="230" y="232"/>
                                    </a:lnTo>
                                    <a:lnTo>
                                      <a:pt x="236" y="226"/>
                                    </a:lnTo>
                                    <a:lnTo>
                                      <a:pt x="233" y="222"/>
                                    </a:lnTo>
                                    <a:lnTo>
                                      <a:pt x="212" y="227"/>
                                    </a:lnTo>
                                    <a:lnTo>
                                      <a:pt x="198" y="233"/>
                                    </a:lnTo>
                                    <a:lnTo>
                                      <a:pt x="198" y="239"/>
                                    </a:lnTo>
                                    <a:lnTo>
                                      <a:pt x="195" y="256"/>
                                    </a:lnTo>
                                    <a:lnTo>
                                      <a:pt x="198" y="263"/>
                                    </a:lnTo>
                                    <a:lnTo>
                                      <a:pt x="196" y="274"/>
                                    </a:lnTo>
                                    <a:lnTo>
                                      <a:pt x="189" y="274"/>
                                    </a:lnTo>
                                    <a:lnTo>
                                      <a:pt x="185" y="281"/>
                                    </a:lnTo>
                                    <a:lnTo>
                                      <a:pt x="178" y="283"/>
                                    </a:lnTo>
                                    <a:lnTo>
                                      <a:pt x="176" y="290"/>
                                    </a:lnTo>
                                    <a:lnTo>
                                      <a:pt x="171" y="296"/>
                                    </a:lnTo>
                                    <a:lnTo>
                                      <a:pt x="162" y="296"/>
                                    </a:lnTo>
                                    <a:lnTo>
                                      <a:pt x="155" y="307"/>
                                    </a:lnTo>
                                    <a:lnTo>
                                      <a:pt x="151" y="315"/>
                                    </a:lnTo>
                                    <a:lnTo>
                                      <a:pt x="147" y="314"/>
                                    </a:lnTo>
                                    <a:lnTo>
                                      <a:pt x="147" y="317"/>
                                    </a:lnTo>
                                    <a:lnTo>
                                      <a:pt x="145" y="325"/>
                                    </a:lnTo>
                                    <a:lnTo>
                                      <a:pt x="137" y="335"/>
                                    </a:lnTo>
                                    <a:lnTo>
                                      <a:pt x="108" y="349"/>
                                    </a:lnTo>
                                    <a:lnTo>
                                      <a:pt x="104" y="345"/>
                                    </a:lnTo>
                                    <a:lnTo>
                                      <a:pt x="97" y="349"/>
                                    </a:lnTo>
                                    <a:lnTo>
                                      <a:pt x="88" y="331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7" y="290"/>
                                    </a:lnTo>
                                    <a:lnTo>
                                      <a:pt x="85" y="283"/>
                                    </a:lnTo>
                                    <a:lnTo>
                                      <a:pt x="83" y="269"/>
                                    </a:lnTo>
                                    <a:lnTo>
                                      <a:pt x="82" y="259"/>
                                    </a:lnTo>
                                    <a:lnTo>
                                      <a:pt x="79" y="264"/>
                                    </a:lnTo>
                                    <a:lnTo>
                                      <a:pt x="76" y="281"/>
                                    </a:lnTo>
                                    <a:lnTo>
                                      <a:pt x="69" y="281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47" y="286"/>
                                    </a:lnTo>
                                    <a:lnTo>
                                      <a:pt x="43" y="283"/>
                                    </a:lnTo>
                                    <a:lnTo>
                                      <a:pt x="37" y="285"/>
                                    </a:lnTo>
                                    <a:lnTo>
                                      <a:pt x="23" y="295"/>
                                    </a:lnTo>
                                    <a:lnTo>
                                      <a:pt x="8" y="299"/>
                                    </a:lnTo>
                                    <a:lnTo>
                                      <a:pt x="4" y="293"/>
                                    </a:lnTo>
                                    <a:lnTo>
                                      <a:pt x="0" y="283"/>
                                    </a:lnTo>
                                    <a:lnTo>
                                      <a:pt x="12" y="256"/>
                                    </a:lnTo>
                                    <a:lnTo>
                                      <a:pt x="20" y="249"/>
                                    </a:lnTo>
                                    <a:lnTo>
                                      <a:pt x="32" y="245"/>
                                    </a:lnTo>
                                    <a:lnTo>
                                      <a:pt x="51" y="223"/>
                                    </a:lnTo>
                                    <a:lnTo>
                                      <a:pt x="51" y="211"/>
                                    </a:lnTo>
                                    <a:lnTo>
                                      <a:pt x="48" y="206"/>
                                    </a:lnTo>
                                    <a:lnTo>
                                      <a:pt x="47" y="182"/>
                                    </a:lnTo>
                                    <a:lnTo>
                                      <a:pt x="44" y="174"/>
                                    </a:lnTo>
                                    <a:lnTo>
                                      <a:pt x="47" y="158"/>
                                    </a:lnTo>
                                    <a:lnTo>
                                      <a:pt x="53" y="141"/>
                                    </a:lnTo>
                                    <a:lnTo>
                                      <a:pt x="55" y="125"/>
                                    </a:lnTo>
                                    <a:lnTo>
                                      <a:pt x="55" y="121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59" y="60"/>
                                    </a:lnTo>
                                    <a:lnTo>
                                      <a:pt x="63" y="49"/>
                                    </a:lnTo>
                                    <a:lnTo>
                                      <a:pt x="66" y="29"/>
                                    </a:lnTo>
                                    <a:lnTo>
                                      <a:pt x="72" y="19"/>
                                    </a:lnTo>
                                    <a:lnTo>
                                      <a:pt x="77" y="1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2" name="Freeform 30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68" y="1452"/>
                                <a:ext cx="24" cy="3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2" y="4"/>
                                  </a:cxn>
                                  <a:cxn ang="0">
                                    <a:pos x="56" y="0"/>
                                  </a:cxn>
                                  <a:cxn ang="0">
                                    <a:pos x="59" y="5"/>
                                  </a:cxn>
                                  <a:cxn ang="0">
                                    <a:pos x="65" y="11"/>
                                  </a:cxn>
                                  <a:cxn ang="0">
                                    <a:pos x="75" y="3"/>
                                  </a:cxn>
                                  <a:cxn ang="0">
                                    <a:pos x="87" y="5"/>
                                  </a:cxn>
                                  <a:cxn ang="0">
                                    <a:pos x="92" y="17"/>
                                  </a:cxn>
                                  <a:cxn ang="0">
                                    <a:pos x="100" y="19"/>
                                  </a:cxn>
                                  <a:cxn ang="0">
                                    <a:pos x="111" y="17"/>
                                  </a:cxn>
                                  <a:cxn ang="0">
                                    <a:pos x="119" y="33"/>
                                  </a:cxn>
                                  <a:cxn ang="0">
                                    <a:pos x="120" y="49"/>
                                  </a:cxn>
                                  <a:cxn ang="0">
                                    <a:pos x="119" y="74"/>
                                  </a:cxn>
                                  <a:cxn ang="0">
                                    <a:pos x="122" y="97"/>
                                  </a:cxn>
                                  <a:cxn ang="0">
                                    <a:pos x="119" y="119"/>
                                  </a:cxn>
                                  <a:cxn ang="0">
                                    <a:pos x="104" y="139"/>
                                  </a:cxn>
                                  <a:cxn ang="0">
                                    <a:pos x="88" y="151"/>
                                  </a:cxn>
                                  <a:cxn ang="0">
                                    <a:pos x="39" y="161"/>
                                  </a:cxn>
                                  <a:cxn ang="0">
                                    <a:pos x="33" y="158"/>
                                  </a:cxn>
                                  <a:cxn ang="0">
                                    <a:pos x="17" y="153"/>
                                  </a:cxn>
                                  <a:cxn ang="0">
                                    <a:pos x="6" y="132"/>
                                  </a:cxn>
                                  <a:cxn ang="0">
                                    <a:pos x="1" y="110"/>
                                  </a:cxn>
                                  <a:cxn ang="0">
                                    <a:pos x="0" y="90"/>
                                  </a:cxn>
                                  <a:cxn ang="0">
                                    <a:pos x="2" y="72"/>
                                  </a:cxn>
                                  <a:cxn ang="0">
                                    <a:pos x="8" y="62"/>
                                  </a:cxn>
                                  <a:cxn ang="0">
                                    <a:pos x="13" y="46"/>
                                  </a:cxn>
                                  <a:cxn ang="0">
                                    <a:pos x="22" y="27"/>
                                  </a:cxn>
                                  <a:cxn ang="0">
                                    <a:pos x="33" y="13"/>
                                  </a:cxn>
                                  <a:cxn ang="0">
                                    <a:pos x="44" y="10"/>
                                  </a:cxn>
                                  <a:cxn ang="0">
                                    <a:pos x="52" y="4"/>
                                  </a:cxn>
                                </a:cxnLst>
                                <a:rect l="0" t="0" r="r" b="b"/>
                                <a:pathLst>
                                  <a:path w="122" h="161">
                                    <a:moveTo>
                                      <a:pt x="52" y="4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59" y="5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75" y="3"/>
                                    </a:lnTo>
                                    <a:lnTo>
                                      <a:pt x="87" y="5"/>
                                    </a:lnTo>
                                    <a:lnTo>
                                      <a:pt x="92" y="17"/>
                                    </a:lnTo>
                                    <a:lnTo>
                                      <a:pt x="100" y="19"/>
                                    </a:lnTo>
                                    <a:lnTo>
                                      <a:pt x="111" y="17"/>
                                    </a:lnTo>
                                    <a:lnTo>
                                      <a:pt x="119" y="33"/>
                                    </a:lnTo>
                                    <a:lnTo>
                                      <a:pt x="120" y="49"/>
                                    </a:lnTo>
                                    <a:lnTo>
                                      <a:pt x="119" y="74"/>
                                    </a:lnTo>
                                    <a:lnTo>
                                      <a:pt x="122" y="97"/>
                                    </a:lnTo>
                                    <a:lnTo>
                                      <a:pt x="119" y="119"/>
                                    </a:lnTo>
                                    <a:lnTo>
                                      <a:pt x="104" y="139"/>
                                    </a:lnTo>
                                    <a:lnTo>
                                      <a:pt x="88" y="151"/>
                                    </a:lnTo>
                                    <a:lnTo>
                                      <a:pt x="39" y="161"/>
                                    </a:lnTo>
                                    <a:lnTo>
                                      <a:pt x="33" y="158"/>
                                    </a:lnTo>
                                    <a:lnTo>
                                      <a:pt x="17" y="153"/>
                                    </a:lnTo>
                                    <a:lnTo>
                                      <a:pt x="6" y="132"/>
                                    </a:lnTo>
                                    <a:lnTo>
                                      <a:pt x="1" y="11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2" y="72"/>
                                    </a:lnTo>
                                    <a:lnTo>
                                      <a:pt x="8" y="62"/>
                                    </a:lnTo>
                                    <a:lnTo>
                                      <a:pt x="13" y="46"/>
                                    </a:lnTo>
                                    <a:lnTo>
                                      <a:pt x="22" y="27"/>
                                    </a:lnTo>
                                    <a:lnTo>
                                      <a:pt x="33" y="13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52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3" name="Freeform 30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628" y="1270"/>
                                <a:ext cx="53" cy="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0" y="18"/>
                                  </a:cxn>
                                  <a:cxn ang="0">
                                    <a:pos x="129" y="14"/>
                                  </a:cxn>
                                  <a:cxn ang="0">
                                    <a:pos x="149" y="16"/>
                                  </a:cxn>
                                  <a:cxn ang="0">
                                    <a:pos x="200" y="45"/>
                                  </a:cxn>
                                  <a:cxn ang="0">
                                    <a:pos x="207" y="57"/>
                                  </a:cxn>
                                  <a:cxn ang="0">
                                    <a:pos x="208" y="68"/>
                                  </a:cxn>
                                  <a:cxn ang="0">
                                    <a:pos x="217" y="81"/>
                                  </a:cxn>
                                  <a:cxn ang="0">
                                    <a:pos x="227" y="87"/>
                                  </a:cxn>
                                  <a:cxn ang="0">
                                    <a:pos x="243" y="118"/>
                                  </a:cxn>
                                  <a:cxn ang="0">
                                    <a:pos x="254" y="129"/>
                                  </a:cxn>
                                  <a:cxn ang="0">
                                    <a:pos x="253" y="136"/>
                                  </a:cxn>
                                  <a:cxn ang="0">
                                    <a:pos x="255" y="147"/>
                                  </a:cxn>
                                  <a:cxn ang="0">
                                    <a:pos x="265" y="158"/>
                                  </a:cxn>
                                  <a:cxn ang="0">
                                    <a:pos x="256" y="172"/>
                                  </a:cxn>
                                  <a:cxn ang="0">
                                    <a:pos x="238" y="173"/>
                                  </a:cxn>
                                  <a:cxn ang="0">
                                    <a:pos x="213" y="170"/>
                                  </a:cxn>
                                  <a:cxn ang="0">
                                    <a:pos x="186" y="159"/>
                                  </a:cxn>
                                  <a:cxn ang="0">
                                    <a:pos x="148" y="158"/>
                                  </a:cxn>
                                  <a:cxn ang="0">
                                    <a:pos x="109" y="183"/>
                                  </a:cxn>
                                  <a:cxn ang="0">
                                    <a:pos x="86" y="190"/>
                                  </a:cxn>
                                  <a:cxn ang="0">
                                    <a:pos x="65" y="179"/>
                                  </a:cxn>
                                  <a:cxn ang="0">
                                    <a:pos x="49" y="165"/>
                                  </a:cxn>
                                  <a:cxn ang="0">
                                    <a:pos x="41" y="145"/>
                                  </a:cxn>
                                  <a:cxn ang="0">
                                    <a:pos x="39" y="100"/>
                                  </a:cxn>
                                  <a:cxn ang="0">
                                    <a:pos x="11" y="92"/>
                                  </a:cxn>
                                  <a:cxn ang="0">
                                    <a:pos x="0" y="72"/>
                                  </a:cxn>
                                  <a:cxn ang="0">
                                    <a:pos x="1" y="51"/>
                                  </a:cxn>
                                  <a:cxn ang="0">
                                    <a:pos x="6" y="44"/>
                                  </a:cxn>
                                  <a:cxn ang="0">
                                    <a:pos x="6" y="18"/>
                                  </a:cxn>
                                  <a:cxn ang="0">
                                    <a:pos x="14" y="1"/>
                                  </a:cxn>
                                  <a:cxn ang="0">
                                    <a:pos x="28" y="0"/>
                                  </a:cxn>
                                  <a:cxn ang="0">
                                    <a:pos x="40" y="8"/>
                                  </a:cxn>
                                  <a:cxn ang="0">
                                    <a:pos x="49" y="7"/>
                                  </a:cxn>
                                  <a:cxn ang="0">
                                    <a:pos x="73" y="17"/>
                                  </a:cxn>
                                  <a:cxn ang="0">
                                    <a:pos x="102" y="23"/>
                                  </a:cxn>
                                  <a:cxn ang="0">
                                    <a:pos x="110" y="18"/>
                                  </a:cxn>
                                </a:cxnLst>
                                <a:rect l="0" t="0" r="r" b="b"/>
                                <a:pathLst>
                                  <a:path w="265" h="190">
                                    <a:moveTo>
                                      <a:pt x="110" y="18"/>
                                    </a:moveTo>
                                    <a:lnTo>
                                      <a:pt x="129" y="14"/>
                                    </a:lnTo>
                                    <a:lnTo>
                                      <a:pt x="149" y="16"/>
                                    </a:lnTo>
                                    <a:lnTo>
                                      <a:pt x="200" y="45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08" y="68"/>
                                    </a:lnTo>
                                    <a:lnTo>
                                      <a:pt x="217" y="81"/>
                                    </a:lnTo>
                                    <a:lnTo>
                                      <a:pt x="227" y="87"/>
                                    </a:lnTo>
                                    <a:lnTo>
                                      <a:pt x="243" y="118"/>
                                    </a:lnTo>
                                    <a:lnTo>
                                      <a:pt x="254" y="129"/>
                                    </a:lnTo>
                                    <a:lnTo>
                                      <a:pt x="253" y="136"/>
                                    </a:lnTo>
                                    <a:lnTo>
                                      <a:pt x="255" y="147"/>
                                    </a:lnTo>
                                    <a:lnTo>
                                      <a:pt x="265" y="158"/>
                                    </a:lnTo>
                                    <a:lnTo>
                                      <a:pt x="256" y="172"/>
                                    </a:lnTo>
                                    <a:lnTo>
                                      <a:pt x="238" y="173"/>
                                    </a:lnTo>
                                    <a:lnTo>
                                      <a:pt x="213" y="170"/>
                                    </a:lnTo>
                                    <a:lnTo>
                                      <a:pt x="186" y="159"/>
                                    </a:lnTo>
                                    <a:lnTo>
                                      <a:pt x="148" y="158"/>
                                    </a:lnTo>
                                    <a:lnTo>
                                      <a:pt x="109" y="183"/>
                                    </a:lnTo>
                                    <a:lnTo>
                                      <a:pt x="86" y="190"/>
                                    </a:lnTo>
                                    <a:lnTo>
                                      <a:pt x="65" y="179"/>
                                    </a:lnTo>
                                    <a:lnTo>
                                      <a:pt x="49" y="16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39" y="100"/>
                                    </a:lnTo>
                                    <a:lnTo>
                                      <a:pt x="11" y="9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1" y="51"/>
                                    </a:lnTo>
                                    <a:lnTo>
                                      <a:pt x="6" y="44"/>
                                    </a:lnTo>
                                    <a:lnTo>
                                      <a:pt x="6" y="18"/>
                                    </a:lnTo>
                                    <a:lnTo>
                                      <a:pt x="14" y="1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40" y="8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102" y="23"/>
                                    </a:lnTo>
                                    <a:lnTo>
                                      <a:pt x="110" y="1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4" name="Freeform 30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527" y="1265"/>
                                <a:ext cx="316" cy="35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131" y="1671"/>
                                  </a:cxn>
                                  <a:cxn ang="0">
                                    <a:pos x="1196" y="1735"/>
                                  </a:cxn>
                                  <a:cxn ang="0">
                                    <a:pos x="1317" y="1753"/>
                                  </a:cxn>
                                  <a:cxn ang="0">
                                    <a:pos x="1220" y="1622"/>
                                  </a:cxn>
                                  <a:cxn ang="0">
                                    <a:pos x="1258" y="1612"/>
                                  </a:cxn>
                                  <a:cxn ang="0">
                                    <a:pos x="1376" y="1663"/>
                                  </a:cxn>
                                  <a:cxn ang="0">
                                    <a:pos x="1400" y="1662"/>
                                  </a:cxn>
                                  <a:cxn ang="0">
                                    <a:pos x="1406" y="1612"/>
                                  </a:cxn>
                                  <a:cxn ang="0">
                                    <a:pos x="1383" y="1464"/>
                                  </a:cxn>
                                  <a:cxn ang="0">
                                    <a:pos x="1312" y="1405"/>
                                  </a:cxn>
                                  <a:cxn ang="0">
                                    <a:pos x="1253" y="1334"/>
                                  </a:cxn>
                                  <a:cxn ang="0">
                                    <a:pos x="1242" y="1240"/>
                                  </a:cxn>
                                  <a:cxn ang="0">
                                    <a:pos x="1265" y="1192"/>
                                  </a:cxn>
                                  <a:cxn ang="0">
                                    <a:pos x="1384" y="1340"/>
                                  </a:cxn>
                                  <a:cxn ang="0">
                                    <a:pos x="1470" y="1359"/>
                                  </a:cxn>
                                  <a:cxn ang="0">
                                    <a:pos x="1512" y="1254"/>
                                  </a:cxn>
                                  <a:cxn ang="0">
                                    <a:pos x="1581" y="1182"/>
                                  </a:cxn>
                                  <a:cxn ang="0">
                                    <a:pos x="1471" y="1095"/>
                                  </a:cxn>
                                  <a:cxn ang="0">
                                    <a:pos x="1374" y="1010"/>
                                  </a:cxn>
                                  <a:cxn ang="0">
                                    <a:pos x="1283" y="958"/>
                                  </a:cxn>
                                  <a:cxn ang="0">
                                    <a:pos x="1226" y="870"/>
                                  </a:cxn>
                                  <a:cxn ang="0">
                                    <a:pos x="1248" y="812"/>
                                  </a:cxn>
                                  <a:cxn ang="0">
                                    <a:pos x="1178" y="743"/>
                                  </a:cxn>
                                  <a:cxn ang="0">
                                    <a:pos x="1201" y="661"/>
                                  </a:cxn>
                                  <a:cxn ang="0">
                                    <a:pos x="1190" y="606"/>
                                  </a:cxn>
                                  <a:cxn ang="0">
                                    <a:pos x="1102" y="546"/>
                                  </a:cxn>
                                  <a:cxn ang="0">
                                    <a:pos x="1018" y="500"/>
                                  </a:cxn>
                                  <a:cxn ang="0">
                                    <a:pos x="928" y="454"/>
                                  </a:cxn>
                                  <a:cxn ang="0">
                                    <a:pos x="867" y="385"/>
                                  </a:cxn>
                                  <a:cxn ang="0">
                                    <a:pos x="828" y="289"/>
                                  </a:cxn>
                                  <a:cxn ang="0">
                                    <a:pos x="618" y="285"/>
                                  </a:cxn>
                                  <a:cxn ang="0">
                                    <a:pos x="503" y="357"/>
                                  </a:cxn>
                                  <a:cxn ang="0">
                                    <a:pos x="510" y="176"/>
                                  </a:cxn>
                                  <a:cxn ang="0">
                                    <a:pos x="390" y="33"/>
                                  </a:cxn>
                                  <a:cxn ang="0">
                                    <a:pos x="291" y="94"/>
                                  </a:cxn>
                                  <a:cxn ang="0">
                                    <a:pos x="293" y="177"/>
                                  </a:cxn>
                                  <a:cxn ang="0">
                                    <a:pos x="279" y="274"/>
                                  </a:cxn>
                                  <a:cxn ang="0">
                                    <a:pos x="280" y="406"/>
                                  </a:cxn>
                                  <a:cxn ang="0">
                                    <a:pos x="277" y="485"/>
                                  </a:cxn>
                                  <a:cxn ang="0">
                                    <a:pos x="281" y="460"/>
                                  </a:cxn>
                                  <a:cxn ang="0">
                                    <a:pos x="222" y="102"/>
                                  </a:cxn>
                                  <a:cxn ang="0">
                                    <a:pos x="75" y="101"/>
                                  </a:cxn>
                                  <a:cxn ang="0">
                                    <a:pos x="7" y="274"/>
                                  </a:cxn>
                                  <a:cxn ang="0">
                                    <a:pos x="115" y="476"/>
                                  </a:cxn>
                                  <a:cxn ang="0">
                                    <a:pos x="83" y="602"/>
                                  </a:cxn>
                                  <a:cxn ang="0">
                                    <a:pos x="265" y="682"/>
                                  </a:cxn>
                                  <a:cxn ang="0">
                                    <a:pos x="448" y="709"/>
                                  </a:cxn>
                                  <a:cxn ang="0">
                                    <a:pos x="549" y="682"/>
                                  </a:cxn>
                                  <a:cxn ang="0">
                                    <a:pos x="658" y="638"/>
                                  </a:cxn>
                                  <a:cxn ang="0">
                                    <a:pos x="750" y="759"/>
                                  </a:cxn>
                                  <a:cxn ang="0">
                                    <a:pos x="849" y="829"/>
                                  </a:cxn>
                                  <a:cxn ang="0">
                                    <a:pos x="912" y="949"/>
                                  </a:cxn>
                                  <a:cxn ang="0">
                                    <a:pos x="951" y="1121"/>
                                  </a:cxn>
                                  <a:cxn ang="0">
                                    <a:pos x="908" y="1313"/>
                                  </a:cxn>
                                  <a:cxn ang="0">
                                    <a:pos x="743" y="1348"/>
                                  </a:cxn>
                                  <a:cxn ang="0">
                                    <a:pos x="668" y="1462"/>
                                  </a:cxn>
                                  <a:cxn ang="0">
                                    <a:pos x="780" y="1452"/>
                                  </a:cxn>
                                  <a:cxn ang="0">
                                    <a:pos x="846" y="1419"/>
                                  </a:cxn>
                                  <a:cxn ang="0">
                                    <a:pos x="919" y="1456"/>
                                  </a:cxn>
                                  <a:cxn ang="0">
                                    <a:pos x="968" y="1547"/>
                                  </a:cxn>
                                  <a:cxn ang="0">
                                    <a:pos x="1003" y="1593"/>
                                  </a:cxn>
                                </a:cxnLst>
                                <a:rect l="0" t="0" r="r" b="b"/>
                                <a:pathLst>
                                  <a:path w="1581" h="1779">
                                    <a:moveTo>
                                      <a:pt x="1037" y="1646"/>
                                    </a:moveTo>
                                    <a:lnTo>
                                      <a:pt x="1053" y="1650"/>
                                    </a:lnTo>
                                    <a:lnTo>
                                      <a:pt x="1071" y="1657"/>
                                    </a:lnTo>
                                    <a:lnTo>
                                      <a:pt x="1072" y="1665"/>
                                    </a:lnTo>
                                    <a:lnTo>
                                      <a:pt x="1078" y="1665"/>
                                    </a:lnTo>
                                    <a:lnTo>
                                      <a:pt x="1091" y="1673"/>
                                    </a:lnTo>
                                    <a:lnTo>
                                      <a:pt x="1102" y="1667"/>
                                    </a:lnTo>
                                    <a:lnTo>
                                      <a:pt x="1109" y="1654"/>
                                    </a:lnTo>
                                    <a:lnTo>
                                      <a:pt x="1111" y="1659"/>
                                    </a:lnTo>
                                    <a:lnTo>
                                      <a:pt x="1109" y="1672"/>
                                    </a:lnTo>
                                    <a:lnTo>
                                      <a:pt x="1118" y="1677"/>
                                    </a:lnTo>
                                    <a:lnTo>
                                      <a:pt x="1121" y="1668"/>
                                    </a:lnTo>
                                    <a:lnTo>
                                      <a:pt x="1131" y="1671"/>
                                    </a:lnTo>
                                    <a:lnTo>
                                      <a:pt x="1137" y="1667"/>
                                    </a:lnTo>
                                    <a:lnTo>
                                      <a:pt x="1135" y="1678"/>
                                    </a:lnTo>
                                    <a:lnTo>
                                      <a:pt x="1138" y="1688"/>
                                    </a:lnTo>
                                    <a:lnTo>
                                      <a:pt x="1145" y="1688"/>
                                    </a:lnTo>
                                    <a:lnTo>
                                      <a:pt x="1148" y="1693"/>
                                    </a:lnTo>
                                    <a:lnTo>
                                      <a:pt x="1150" y="1703"/>
                                    </a:lnTo>
                                    <a:lnTo>
                                      <a:pt x="1159" y="1716"/>
                                    </a:lnTo>
                                    <a:lnTo>
                                      <a:pt x="1170" y="1720"/>
                                    </a:lnTo>
                                    <a:lnTo>
                                      <a:pt x="1175" y="1708"/>
                                    </a:lnTo>
                                    <a:lnTo>
                                      <a:pt x="1175" y="1720"/>
                                    </a:lnTo>
                                    <a:lnTo>
                                      <a:pt x="1181" y="1722"/>
                                    </a:lnTo>
                                    <a:lnTo>
                                      <a:pt x="1185" y="1730"/>
                                    </a:lnTo>
                                    <a:lnTo>
                                      <a:pt x="1196" y="1735"/>
                                    </a:lnTo>
                                    <a:lnTo>
                                      <a:pt x="1205" y="1732"/>
                                    </a:lnTo>
                                    <a:lnTo>
                                      <a:pt x="1213" y="1740"/>
                                    </a:lnTo>
                                    <a:lnTo>
                                      <a:pt x="1236" y="1741"/>
                                    </a:lnTo>
                                    <a:lnTo>
                                      <a:pt x="1238" y="1748"/>
                                    </a:lnTo>
                                    <a:lnTo>
                                      <a:pt x="1249" y="1758"/>
                                    </a:lnTo>
                                    <a:lnTo>
                                      <a:pt x="1254" y="1759"/>
                                    </a:lnTo>
                                    <a:lnTo>
                                      <a:pt x="1267" y="1758"/>
                                    </a:lnTo>
                                    <a:lnTo>
                                      <a:pt x="1280" y="1751"/>
                                    </a:lnTo>
                                    <a:lnTo>
                                      <a:pt x="1306" y="1779"/>
                                    </a:lnTo>
                                    <a:lnTo>
                                      <a:pt x="1325" y="1776"/>
                                    </a:lnTo>
                                    <a:lnTo>
                                      <a:pt x="1323" y="1768"/>
                                    </a:lnTo>
                                    <a:lnTo>
                                      <a:pt x="1317" y="1759"/>
                                    </a:lnTo>
                                    <a:lnTo>
                                      <a:pt x="1317" y="1753"/>
                                    </a:lnTo>
                                    <a:lnTo>
                                      <a:pt x="1320" y="1747"/>
                                    </a:lnTo>
                                    <a:lnTo>
                                      <a:pt x="1322" y="1735"/>
                                    </a:lnTo>
                                    <a:lnTo>
                                      <a:pt x="1319" y="1726"/>
                                    </a:lnTo>
                                    <a:lnTo>
                                      <a:pt x="1301" y="1705"/>
                                    </a:lnTo>
                                    <a:lnTo>
                                      <a:pt x="1285" y="1692"/>
                                    </a:lnTo>
                                    <a:lnTo>
                                      <a:pt x="1279" y="1683"/>
                                    </a:lnTo>
                                    <a:lnTo>
                                      <a:pt x="1270" y="1679"/>
                                    </a:lnTo>
                                    <a:lnTo>
                                      <a:pt x="1253" y="1665"/>
                                    </a:lnTo>
                                    <a:lnTo>
                                      <a:pt x="1249" y="1652"/>
                                    </a:lnTo>
                                    <a:lnTo>
                                      <a:pt x="1236" y="1645"/>
                                    </a:lnTo>
                                    <a:lnTo>
                                      <a:pt x="1236" y="1633"/>
                                    </a:lnTo>
                                    <a:lnTo>
                                      <a:pt x="1224" y="1635"/>
                                    </a:lnTo>
                                    <a:lnTo>
                                      <a:pt x="1220" y="1622"/>
                                    </a:lnTo>
                                    <a:lnTo>
                                      <a:pt x="1216" y="1619"/>
                                    </a:lnTo>
                                    <a:lnTo>
                                      <a:pt x="1213" y="1622"/>
                                    </a:lnTo>
                                    <a:lnTo>
                                      <a:pt x="1210" y="1618"/>
                                    </a:lnTo>
                                    <a:lnTo>
                                      <a:pt x="1188" y="1587"/>
                                    </a:lnTo>
                                    <a:lnTo>
                                      <a:pt x="1178" y="1577"/>
                                    </a:lnTo>
                                    <a:lnTo>
                                      <a:pt x="1167" y="1557"/>
                                    </a:lnTo>
                                    <a:lnTo>
                                      <a:pt x="1180" y="1552"/>
                                    </a:lnTo>
                                    <a:lnTo>
                                      <a:pt x="1197" y="1565"/>
                                    </a:lnTo>
                                    <a:lnTo>
                                      <a:pt x="1216" y="1587"/>
                                    </a:lnTo>
                                    <a:lnTo>
                                      <a:pt x="1231" y="1590"/>
                                    </a:lnTo>
                                    <a:lnTo>
                                      <a:pt x="1227" y="1579"/>
                                    </a:lnTo>
                                    <a:lnTo>
                                      <a:pt x="1236" y="1576"/>
                                    </a:lnTo>
                                    <a:lnTo>
                                      <a:pt x="1258" y="1612"/>
                                    </a:lnTo>
                                    <a:lnTo>
                                      <a:pt x="1269" y="1618"/>
                                    </a:lnTo>
                                    <a:lnTo>
                                      <a:pt x="1280" y="1619"/>
                                    </a:lnTo>
                                    <a:lnTo>
                                      <a:pt x="1287" y="1641"/>
                                    </a:lnTo>
                                    <a:lnTo>
                                      <a:pt x="1318" y="1641"/>
                                    </a:lnTo>
                                    <a:lnTo>
                                      <a:pt x="1330" y="1657"/>
                                    </a:lnTo>
                                    <a:lnTo>
                                      <a:pt x="1335" y="1649"/>
                                    </a:lnTo>
                                    <a:lnTo>
                                      <a:pt x="1341" y="1654"/>
                                    </a:lnTo>
                                    <a:lnTo>
                                      <a:pt x="1350" y="1657"/>
                                    </a:lnTo>
                                    <a:lnTo>
                                      <a:pt x="1356" y="1649"/>
                                    </a:lnTo>
                                    <a:lnTo>
                                      <a:pt x="1360" y="1651"/>
                                    </a:lnTo>
                                    <a:lnTo>
                                      <a:pt x="1361" y="1657"/>
                                    </a:lnTo>
                                    <a:lnTo>
                                      <a:pt x="1367" y="1668"/>
                                    </a:lnTo>
                                    <a:lnTo>
                                      <a:pt x="1376" y="1663"/>
                                    </a:lnTo>
                                    <a:lnTo>
                                      <a:pt x="1376" y="1670"/>
                                    </a:lnTo>
                                    <a:lnTo>
                                      <a:pt x="1372" y="1679"/>
                                    </a:lnTo>
                                    <a:lnTo>
                                      <a:pt x="1371" y="1684"/>
                                    </a:lnTo>
                                    <a:lnTo>
                                      <a:pt x="1382" y="1690"/>
                                    </a:lnTo>
                                    <a:lnTo>
                                      <a:pt x="1387" y="1700"/>
                                    </a:lnTo>
                                    <a:lnTo>
                                      <a:pt x="1394" y="1698"/>
                                    </a:lnTo>
                                    <a:lnTo>
                                      <a:pt x="1390" y="1690"/>
                                    </a:lnTo>
                                    <a:lnTo>
                                      <a:pt x="1389" y="1683"/>
                                    </a:lnTo>
                                    <a:lnTo>
                                      <a:pt x="1382" y="1666"/>
                                    </a:lnTo>
                                    <a:lnTo>
                                      <a:pt x="1380" y="1659"/>
                                    </a:lnTo>
                                    <a:lnTo>
                                      <a:pt x="1384" y="1651"/>
                                    </a:lnTo>
                                    <a:lnTo>
                                      <a:pt x="1393" y="1654"/>
                                    </a:lnTo>
                                    <a:lnTo>
                                      <a:pt x="1400" y="1662"/>
                                    </a:lnTo>
                                    <a:lnTo>
                                      <a:pt x="1410" y="1665"/>
                                    </a:lnTo>
                                    <a:lnTo>
                                      <a:pt x="1412" y="1657"/>
                                    </a:lnTo>
                                    <a:lnTo>
                                      <a:pt x="1411" y="1651"/>
                                    </a:lnTo>
                                    <a:lnTo>
                                      <a:pt x="1408" y="1649"/>
                                    </a:lnTo>
                                    <a:lnTo>
                                      <a:pt x="1408" y="1645"/>
                                    </a:lnTo>
                                    <a:lnTo>
                                      <a:pt x="1403" y="1643"/>
                                    </a:lnTo>
                                    <a:lnTo>
                                      <a:pt x="1393" y="1644"/>
                                    </a:lnTo>
                                    <a:lnTo>
                                      <a:pt x="1387" y="1625"/>
                                    </a:lnTo>
                                    <a:lnTo>
                                      <a:pt x="1380" y="1613"/>
                                    </a:lnTo>
                                    <a:lnTo>
                                      <a:pt x="1383" y="1606"/>
                                    </a:lnTo>
                                    <a:lnTo>
                                      <a:pt x="1383" y="1589"/>
                                    </a:lnTo>
                                    <a:lnTo>
                                      <a:pt x="1395" y="1598"/>
                                    </a:lnTo>
                                    <a:lnTo>
                                      <a:pt x="1406" y="1612"/>
                                    </a:lnTo>
                                    <a:lnTo>
                                      <a:pt x="1408" y="1607"/>
                                    </a:lnTo>
                                    <a:lnTo>
                                      <a:pt x="1405" y="1593"/>
                                    </a:lnTo>
                                    <a:lnTo>
                                      <a:pt x="1409" y="1589"/>
                                    </a:lnTo>
                                    <a:lnTo>
                                      <a:pt x="1409" y="1570"/>
                                    </a:lnTo>
                                    <a:lnTo>
                                      <a:pt x="1411" y="1560"/>
                                    </a:lnTo>
                                    <a:lnTo>
                                      <a:pt x="1405" y="1547"/>
                                    </a:lnTo>
                                    <a:lnTo>
                                      <a:pt x="1401" y="1520"/>
                                    </a:lnTo>
                                    <a:lnTo>
                                      <a:pt x="1388" y="1518"/>
                                    </a:lnTo>
                                    <a:lnTo>
                                      <a:pt x="1374" y="1511"/>
                                    </a:lnTo>
                                    <a:lnTo>
                                      <a:pt x="1368" y="1505"/>
                                    </a:lnTo>
                                    <a:lnTo>
                                      <a:pt x="1367" y="1485"/>
                                    </a:lnTo>
                                    <a:lnTo>
                                      <a:pt x="1379" y="1482"/>
                                    </a:lnTo>
                                    <a:lnTo>
                                      <a:pt x="1383" y="1464"/>
                                    </a:lnTo>
                                    <a:lnTo>
                                      <a:pt x="1380" y="1450"/>
                                    </a:lnTo>
                                    <a:lnTo>
                                      <a:pt x="1367" y="1453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66" y="1436"/>
                                    </a:lnTo>
                                    <a:lnTo>
                                      <a:pt x="1362" y="1434"/>
                                    </a:lnTo>
                                    <a:lnTo>
                                      <a:pt x="1346" y="1447"/>
                                    </a:lnTo>
                                    <a:lnTo>
                                      <a:pt x="1346" y="1425"/>
                                    </a:lnTo>
                                    <a:lnTo>
                                      <a:pt x="1344" y="1414"/>
                                    </a:lnTo>
                                    <a:lnTo>
                                      <a:pt x="1331" y="1413"/>
                                    </a:lnTo>
                                    <a:lnTo>
                                      <a:pt x="1315" y="1426"/>
                                    </a:lnTo>
                                    <a:lnTo>
                                      <a:pt x="1308" y="1420"/>
                                    </a:lnTo>
                                    <a:lnTo>
                                      <a:pt x="1320" y="1404"/>
                                    </a:lnTo>
                                    <a:lnTo>
                                      <a:pt x="1312" y="1405"/>
                                    </a:lnTo>
                                    <a:lnTo>
                                      <a:pt x="1299" y="1402"/>
                                    </a:lnTo>
                                    <a:lnTo>
                                      <a:pt x="1291" y="1404"/>
                                    </a:lnTo>
                                    <a:lnTo>
                                      <a:pt x="1288" y="1421"/>
                                    </a:lnTo>
                                    <a:lnTo>
                                      <a:pt x="1283" y="1402"/>
                                    </a:lnTo>
                                    <a:lnTo>
                                      <a:pt x="1275" y="1388"/>
                                    </a:lnTo>
                                    <a:lnTo>
                                      <a:pt x="1275" y="1382"/>
                                    </a:lnTo>
                                    <a:lnTo>
                                      <a:pt x="1271" y="1371"/>
                                    </a:lnTo>
                                    <a:lnTo>
                                      <a:pt x="1258" y="1367"/>
                                    </a:lnTo>
                                    <a:lnTo>
                                      <a:pt x="1258" y="1363"/>
                                    </a:lnTo>
                                    <a:lnTo>
                                      <a:pt x="1263" y="1354"/>
                                    </a:lnTo>
                                    <a:lnTo>
                                      <a:pt x="1256" y="1347"/>
                                    </a:lnTo>
                                    <a:lnTo>
                                      <a:pt x="1263" y="1344"/>
                                    </a:lnTo>
                                    <a:lnTo>
                                      <a:pt x="1253" y="1334"/>
                                    </a:lnTo>
                                    <a:lnTo>
                                      <a:pt x="1252" y="1326"/>
                                    </a:lnTo>
                                    <a:lnTo>
                                      <a:pt x="1256" y="1316"/>
                                    </a:lnTo>
                                    <a:lnTo>
                                      <a:pt x="1240" y="1311"/>
                                    </a:lnTo>
                                    <a:lnTo>
                                      <a:pt x="1221" y="1321"/>
                                    </a:lnTo>
                                    <a:lnTo>
                                      <a:pt x="1220" y="1316"/>
                                    </a:lnTo>
                                    <a:lnTo>
                                      <a:pt x="1224" y="1299"/>
                                    </a:lnTo>
                                    <a:lnTo>
                                      <a:pt x="1221" y="1280"/>
                                    </a:lnTo>
                                    <a:lnTo>
                                      <a:pt x="1229" y="1278"/>
                                    </a:lnTo>
                                    <a:lnTo>
                                      <a:pt x="1236" y="1280"/>
                                    </a:lnTo>
                                    <a:lnTo>
                                      <a:pt x="1252" y="1272"/>
                                    </a:lnTo>
                                    <a:lnTo>
                                      <a:pt x="1263" y="1272"/>
                                    </a:lnTo>
                                    <a:lnTo>
                                      <a:pt x="1256" y="1254"/>
                                    </a:lnTo>
                                    <a:lnTo>
                                      <a:pt x="1242" y="1240"/>
                                    </a:lnTo>
                                    <a:lnTo>
                                      <a:pt x="1222" y="1236"/>
                                    </a:lnTo>
                                    <a:lnTo>
                                      <a:pt x="1215" y="1230"/>
                                    </a:lnTo>
                                    <a:lnTo>
                                      <a:pt x="1209" y="1211"/>
                                    </a:lnTo>
                                    <a:lnTo>
                                      <a:pt x="1226" y="1213"/>
                                    </a:lnTo>
                                    <a:lnTo>
                                      <a:pt x="1221" y="1203"/>
                                    </a:lnTo>
                                    <a:lnTo>
                                      <a:pt x="1231" y="1202"/>
                                    </a:lnTo>
                                    <a:lnTo>
                                      <a:pt x="1253" y="1224"/>
                                    </a:lnTo>
                                    <a:lnTo>
                                      <a:pt x="1260" y="1224"/>
                                    </a:lnTo>
                                    <a:lnTo>
                                      <a:pt x="1252" y="1204"/>
                                    </a:lnTo>
                                    <a:lnTo>
                                      <a:pt x="1260" y="1205"/>
                                    </a:lnTo>
                                    <a:lnTo>
                                      <a:pt x="1247" y="1192"/>
                                    </a:lnTo>
                                    <a:lnTo>
                                      <a:pt x="1253" y="1183"/>
                                    </a:lnTo>
                                    <a:lnTo>
                                      <a:pt x="1265" y="1192"/>
                                    </a:lnTo>
                                    <a:lnTo>
                                      <a:pt x="1277" y="1194"/>
                                    </a:lnTo>
                                    <a:lnTo>
                                      <a:pt x="1279" y="1211"/>
                                    </a:lnTo>
                                    <a:lnTo>
                                      <a:pt x="1272" y="1220"/>
                                    </a:lnTo>
                                    <a:lnTo>
                                      <a:pt x="1288" y="1224"/>
                                    </a:lnTo>
                                    <a:lnTo>
                                      <a:pt x="1317" y="1245"/>
                                    </a:lnTo>
                                    <a:lnTo>
                                      <a:pt x="1329" y="1251"/>
                                    </a:lnTo>
                                    <a:lnTo>
                                      <a:pt x="1333" y="1272"/>
                                    </a:lnTo>
                                    <a:lnTo>
                                      <a:pt x="1350" y="1272"/>
                                    </a:lnTo>
                                    <a:lnTo>
                                      <a:pt x="1362" y="1265"/>
                                    </a:lnTo>
                                    <a:lnTo>
                                      <a:pt x="1358" y="1283"/>
                                    </a:lnTo>
                                    <a:lnTo>
                                      <a:pt x="1362" y="1306"/>
                                    </a:lnTo>
                                    <a:lnTo>
                                      <a:pt x="1366" y="1315"/>
                                    </a:lnTo>
                                    <a:lnTo>
                                      <a:pt x="1384" y="1340"/>
                                    </a:lnTo>
                                    <a:lnTo>
                                      <a:pt x="1400" y="1332"/>
                                    </a:lnTo>
                                    <a:lnTo>
                                      <a:pt x="1403" y="1343"/>
                                    </a:lnTo>
                                    <a:lnTo>
                                      <a:pt x="1395" y="1359"/>
                                    </a:lnTo>
                                    <a:lnTo>
                                      <a:pt x="1405" y="1375"/>
                                    </a:lnTo>
                                    <a:lnTo>
                                      <a:pt x="1422" y="1365"/>
                                    </a:lnTo>
                                    <a:lnTo>
                                      <a:pt x="1430" y="1388"/>
                                    </a:lnTo>
                                    <a:lnTo>
                                      <a:pt x="1442" y="1380"/>
                                    </a:lnTo>
                                    <a:lnTo>
                                      <a:pt x="1446" y="1392"/>
                                    </a:lnTo>
                                    <a:lnTo>
                                      <a:pt x="1451" y="1403"/>
                                    </a:lnTo>
                                    <a:lnTo>
                                      <a:pt x="1459" y="1409"/>
                                    </a:lnTo>
                                    <a:lnTo>
                                      <a:pt x="1465" y="1386"/>
                                    </a:lnTo>
                                    <a:lnTo>
                                      <a:pt x="1466" y="1374"/>
                                    </a:lnTo>
                                    <a:lnTo>
                                      <a:pt x="1470" y="1359"/>
                                    </a:lnTo>
                                    <a:lnTo>
                                      <a:pt x="1479" y="1358"/>
                                    </a:lnTo>
                                    <a:lnTo>
                                      <a:pt x="1475" y="1339"/>
                                    </a:lnTo>
                                    <a:lnTo>
                                      <a:pt x="1466" y="1311"/>
                                    </a:lnTo>
                                    <a:lnTo>
                                      <a:pt x="1468" y="1297"/>
                                    </a:lnTo>
                                    <a:lnTo>
                                      <a:pt x="1491" y="1320"/>
                                    </a:lnTo>
                                    <a:lnTo>
                                      <a:pt x="1506" y="1321"/>
                                    </a:lnTo>
                                    <a:lnTo>
                                      <a:pt x="1508" y="1310"/>
                                    </a:lnTo>
                                    <a:lnTo>
                                      <a:pt x="1512" y="1299"/>
                                    </a:lnTo>
                                    <a:lnTo>
                                      <a:pt x="1523" y="1294"/>
                                    </a:lnTo>
                                    <a:lnTo>
                                      <a:pt x="1524" y="1269"/>
                                    </a:lnTo>
                                    <a:lnTo>
                                      <a:pt x="1541" y="1263"/>
                                    </a:lnTo>
                                    <a:lnTo>
                                      <a:pt x="1533" y="1251"/>
                                    </a:lnTo>
                                    <a:lnTo>
                                      <a:pt x="1512" y="1254"/>
                                    </a:lnTo>
                                    <a:lnTo>
                                      <a:pt x="1514" y="1241"/>
                                    </a:lnTo>
                                    <a:lnTo>
                                      <a:pt x="1527" y="1242"/>
                                    </a:lnTo>
                                    <a:lnTo>
                                      <a:pt x="1529" y="1229"/>
                                    </a:lnTo>
                                    <a:lnTo>
                                      <a:pt x="1513" y="1224"/>
                                    </a:lnTo>
                                    <a:lnTo>
                                      <a:pt x="1525" y="1218"/>
                                    </a:lnTo>
                                    <a:lnTo>
                                      <a:pt x="1549" y="1232"/>
                                    </a:lnTo>
                                    <a:lnTo>
                                      <a:pt x="1562" y="1232"/>
                                    </a:lnTo>
                                    <a:lnTo>
                                      <a:pt x="1567" y="1224"/>
                                    </a:lnTo>
                                    <a:lnTo>
                                      <a:pt x="1557" y="1211"/>
                                    </a:lnTo>
                                    <a:lnTo>
                                      <a:pt x="1560" y="1207"/>
                                    </a:lnTo>
                                    <a:lnTo>
                                      <a:pt x="1564" y="1197"/>
                                    </a:lnTo>
                                    <a:lnTo>
                                      <a:pt x="1573" y="1193"/>
                                    </a:lnTo>
                                    <a:lnTo>
                                      <a:pt x="1581" y="1182"/>
                                    </a:lnTo>
                                    <a:lnTo>
                                      <a:pt x="1573" y="1165"/>
                                    </a:lnTo>
                                    <a:lnTo>
                                      <a:pt x="1555" y="1144"/>
                                    </a:lnTo>
                                    <a:lnTo>
                                      <a:pt x="1544" y="1139"/>
                                    </a:lnTo>
                                    <a:lnTo>
                                      <a:pt x="1535" y="1132"/>
                                    </a:lnTo>
                                    <a:lnTo>
                                      <a:pt x="1523" y="1134"/>
                                    </a:lnTo>
                                    <a:lnTo>
                                      <a:pt x="1513" y="1130"/>
                                    </a:lnTo>
                                    <a:lnTo>
                                      <a:pt x="1496" y="1132"/>
                                    </a:lnTo>
                                    <a:lnTo>
                                      <a:pt x="1474" y="1144"/>
                                    </a:lnTo>
                                    <a:lnTo>
                                      <a:pt x="1480" y="1112"/>
                                    </a:lnTo>
                                    <a:lnTo>
                                      <a:pt x="1490" y="1100"/>
                                    </a:lnTo>
                                    <a:lnTo>
                                      <a:pt x="1489" y="1089"/>
                                    </a:lnTo>
                                    <a:lnTo>
                                      <a:pt x="1478" y="1087"/>
                                    </a:lnTo>
                                    <a:lnTo>
                                      <a:pt x="1471" y="1095"/>
                                    </a:lnTo>
                                    <a:lnTo>
                                      <a:pt x="1439" y="1100"/>
                                    </a:lnTo>
                                    <a:lnTo>
                                      <a:pt x="1426" y="1098"/>
                                    </a:lnTo>
                                    <a:lnTo>
                                      <a:pt x="1435" y="1091"/>
                                    </a:lnTo>
                                    <a:lnTo>
                                      <a:pt x="1422" y="1087"/>
                                    </a:lnTo>
                                    <a:lnTo>
                                      <a:pt x="1427" y="1081"/>
                                    </a:lnTo>
                                    <a:lnTo>
                                      <a:pt x="1441" y="1080"/>
                                    </a:lnTo>
                                    <a:lnTo>
                                      <a:pt x="1441" y="1070"/>
                                    </a:lnTo>
                                    <a:lnTo>
                                      <a:pt x="1423" y="1035"/>
                                    </a:lnTo>
                                    <a:lnTo>
                                      <a:pt x="1416" y="1022"/>
                                    </a:lnTo>
                                    <a:lnTo>
                                      <a:pt x="1410" y="1017"/>
                                    </a:lnTo>
                                    <a:lnTo>
                                      <a:pt x="1401" y="1011"/>
                                    </a:lnTo>
                                    <a:lnTo>
                                      <a:pt x="1379" y="1016"/>
                                    </a:lnTo>
                                    <a:lnTo>
                                      <a:pt x="1374" y="1010"/>
                                    </a:lnTo>
                                    <a:lnTo>
                                      <a:pt x="1377" y="999"/>
                                    </a:lnTo>
                                    <a:lnTo>
                                      <a:pt x="1382" y="993"/>
                                    </a:lnTo>
                                    <a:lnTo>
                                      <a:pt x="1383" y="979"/>
                                    </a:lnTo>
                                    <a:lnTo>
                                      <a:pt x="1363" y="984"/>
                                    </a:lnTo>
                                    <a:lnTo>
                                      <a:pt x="1342" y="985"/>
                                    </a:lnTo>
                                    <a:lnTo>
                                      <a:pt x="1329" y="1000"/>
                                    </a:lnTo>
                                    <a:lnTo>
                                      <a:pt x="1323" y="989"/>
                                    </a:lnTo>
                                    <a:lnTo>
                                      <a:pt x="1312" y="985"/>
                                    </a:lnTo>
                                    <a:lnTo>
                                      <a:pt x="1314" y="976"/>
                                    </a:lnTo>
                                    <a:lnTo>
                                      <a:pt x="1324" y="968"/>
                                    </a:lnTo>
                                    <a:lnTo>
                                      <a:pt x="1315" y="952"/>
                                    </a:lnTo>
                                    <a:lnTo>
                                      <a:pt x="1297" y="957"/>
                                    </a:lnTo>
                                    <a:lnTo>
                                      <a:pt x="1283" y="958"/>
                                    </a:lnTo>
                                    <a:lnTo>
                                      <a:pt x="1279" y="952"/>
                                    </a:lnTo>
                                    <a:lnTo>
                                      <a:pt x="1285" y="940"/>
                                    </a:lnTo>
                                    <a:lnTo>
                                      <a:pt x="1288" y="929"/>
                                    </a:lnTo>
                                    <a:lnTo>
                                      <a:pt x="1279" y="923"/>
                                    </a:lnTo>
                                    <a:lnTo>
                                      <a:pt x="1252" y="918"/>
                                    </a:lnTo>
                                    <a:lnTo>
                                      <a:pt x="1216" y="908"/>
                                    </a:lnTo>
                                    <a:lnTo>
                                      <a:pt x="1204" y="902"/>
                                    </a:lnTo>
                                    <a:lnTo>
                                      <a:pt x="1199" y="893"/>
                                    </a:lnTo>
                                    <a:lnTo>
                                      <a:pt x="1215" y="893"/>
                                    </a:lnTo>
                                    <a:lnTo>
                                      <a:pt x="1216" y="885"/>
                                    </a:lnTo>
                                    <a:lnTo>
                                      <a:pt x="1233" y="882"/>
                                    </a:lnTo>
                                    <a:lnTo>
                                      <a:pt x="1224" y="875"/>
                                    </a:lnTo>
                                    <a:lnTo>
                                      <a:pt x="1226" y="870"/>
                                    </a:lnTo>
                                    <a:lnTo>
                                      <a:pt x="1209" y="852"/>
                                    </a:lnTo>
                                    <a:lnTo>
                                      <a:pt x="1210" y="842"/>
                                    </a:lnTo>
                                    <a:lnTo>
                                      <a:pt x="1228" y="843"/>
                                    </a:lnTo>
                                    <a:lnTo>
                                      <a:pt x="1231" y="836"/>
                                    </a:lnTo>
                                    <a:lnTo>
                                      <a:pt x="1220" y="826"/>
                                    </a:lnTo>
                                    <a:lnTo>
                                      <a:pt x="1202" y="815"/>
                                    </a:lnTo>
                                    <a:lnTo>
                                      <a:pt x="1188" y="816"/>
                                    </a:lnTo>
                                    <a:lnTo>
                                      <a:pt x="1186" y="807"/>
                                    </a:lnTo>
                                    <a:lnTo>
                                      <a:pt x="1202" y="804"/>
                                    </a:lnTo>
                                    <a:lnTo>
                                      <a:pt x="1207" y="807"/>
                                    </a:lnTo>
                                    <a:lnTo>
                                      <a:pt x="1215" y="804"/>
                                    </a:lnTo>
                                    <a:lnTo>
                                      <a:pt x="1215" y="791"/>
                                    </a:lnTo>
                                    <a:lnTo>
                                      <a:pt x="1248" y="812"/>
                                    </a:lnTo>
                                    <a:lnTo>
                                      <a:pt x="1263" y="812"/>
                                    </a:lnTo>
                                    <a:lnTo>
                                      <a:pt x="1280" y="805"/>
                                    </a:lnTo>
                                    <a:lnTo>
                                      <a:pt x="1295" y="811"/>
                                    </a:lnTo>
                                    <a:lnTo>
                                      <a:pt x="1299" y="802"/>
                                    </a:lnTo>
                                    <a:lnTo>
                                      <a:pt x="1299" y="793"/>
                                    </a:lnTo>
                                    <a:lnTo>
                                      <a:pt x="1286" y="779"/>
                                    </a:lnTo>
                                    <a:lnTo>
                                      <a:pt x="1269" y="768"/>
                                    </a:lnTo>
                                    <a:lnTo>
                                      <a:pt x="1249" y="766"/>
                                    </a:lnTo>
                                    <a:lnTo>
                                      <a:pt x="1228" y="767"/>
                                    </a:lnTo>
                                    <a:lnTo>
                                      <a:pt x="1211" y="757"/>
                                    </a:lnTo>
                                    <a:lnTo>
                                      <a:pt x="1206" y="769"/>
                                    </a:lnTo>
                                    <a:lnTo>
                                      <a:pt x="1191" y="752"/>
                                    </a:lnTo>
                                    <a:lnTo>
                                      <a:pt x="1178" y="743"/>
                                    </a:lnTo>
                                    <a:lnTo>
                                      <a:pt x="1169" y="751"/>
                                    </a:lnTo>
                                    <a:lnTo>
                                      <a:pt x="1180" y="735"/>
                                    </a:lnTo>
                                    <a:lnTo>
                                      <a:pt x="1201" y="736"/>
                                    </a:lnTo>
                                    <a:lnTo>
                                      <a:pt x="1215" y="729"/>
                                    </a:lnTo>
                                    <a:lnTo>
                                      <a:pt x="1222" y="716"/>
                                    </a:lnTo>
                                    <a:lnTo>
                                      <a:pt x="1238" y="713"/>
                                    </a:lnTo>
                                    <a:lnTo>
                                      <a:pt x="1258" y="723"/>
                                    </a:lnTo>
                                    <a:lnTo>
                                      <a:pt x="1267" y="705"/>
                                    </a:lnTo>
                                    <a:lnTo>
                                      <a:pt x="1261" y="691"/>
                                    </a:lnTo>
                                    <a:lnTo>
                                      <a:pt x="1226" y="641"/>
                                    </a:lnTo>
                                    <a:lnTo>
                                      <a:pt x="1207" y="632"/>
                                    </a:lnTo>
                                    <a:lnTo>
                                      <a:pt x="1200" y="646"/>
                                    </a:lnTo>
                                    <a:lnTo>
                                      <a:pt x="1201" y="661"/>
                                    </a:lnTo>
                                    <a:lnTo>
                                      <a:pt x="1185" y="673"/>
                                    </a:lnTo>
                                    <a:lnTo>
                                      <a:pt x="1178" y="688"/>
                                    </a:lnTo>
                                    <a:lnTo>
                                      <a:pt x="1161" y="687"/>
                                    </a:lnTo>
                                    <a:lnTo>
                                      <a:pt x="1178" y="661"/>
                                    </a:lnTo>
                                    <a:lnTo>
                                      <a:pt x="1178" y="649"/>
                                    </a:lnTo>
                                    <a:lnTo>
                                      <a:pt x="1142" y="651"/>
                                    </a:lnTo>
                                    <a:lnTo>
                                      <a:pt x="1130" y="660"/>
                                    </a:lnTo>
                                    <a:lnTo>
                                      <a:pt x="1125" y="653"/>
                                    </a:lnTo>
                                    <a:lnTo>
                                      <a:pt x="1140" y="640"/>
                                    </a:lnTo>
                                    <a:lnTo>
                                      <a:pt x="1169" y="628"/>
                                    </a:lnTo>
                                    <a:lnTo>
                                      <a:pt x="1178" y="606"/>
                                    </a:lnTo>
                                    <a:lnTo>
                                      <a:pt x="1188" y="619"/>
                                    </a:lnTo>
                                    <a:lnTo>
                                      <a:pt x="1190" y="606"/>
                                    </a:lnTo>
                                    <a:lnTo>
                                      <a:pt x="1190" y="585"/>
                                    </a:lnTo>
                                    <a:lnTo>
                                      <a:pt x="1154" y="570"/>
                                    </a:lnTo>
                                    <a:lnTo>
                                      <a:pt x="1143" y="560"/>
                                    </a:lnTo>
                                    <a:lnTo>
                                      <a:pt x="1131" y="557"/>
                                    </a:lnTo>
                                    <a:lnTo>
                                      <a:pt x="1111" y="563"/>
                                    </a:lnTo>
                                    <a:lnTo>
                                      <a:pt x="1099" y="580"/>
                                    </a:lnTo>
                                    <a:lnTo>
                                      <a:pt x="1093" y="585"/>
                                    </a:lnTo>
                                    <a:lnTo>
                                      <a:pt x="1083" y="597"/>
                                    </a:lnTo>
                                    <a:lnTo>
                                      <a:pt x="1083" y="591"/>
                                    </a:lnTo>
                                    <a:lnTo>
                                      <a:pt x="1089" y="575"/>
                                    </a:lnTo>
                                    <a:lnTo>
                                      <a:pt x="1102" y="563"/>
                                    </a:lnTo>
                                    <a:lnTo>
                                      <a:pt x="1110" y="542"/>
                                    </a:lnTo>
                                    <a:lnTo>
                                      <a:pt x="1102" y="546"/>
                                    </a:lnTo>
                                    <a:lnTo>
                                      <a:pt x="1091" y="556"/>
                                    </a:lnTo>
                                    <a:lnTo>
                                      <a:pt x="1076" y="560"/>
                                    </a:lnTo>
                                    <a:lnTo>
                                      <a:pt x="1057" y="575"/>
                                    </a:lnTo>
                                    <a:lnTo>
                                      <a:pt x="1059" y="564"/>
                                    </a:lnTo>
                                    <a:lnTo>
                                      <a:pt x="1066" y="552"/>
                                    </a:lnTo>
                                    <a:lnTo>
                                      <a:pt x="1075" y="528"/>
                                    </a:lnTo>
                                    <a:lnTo>
                                      <a:pt x="1071" y="509"/>
                                    </a:lnTo>
                                    <a:lnTo>
                                      <a:pt x="1060" y="506"/>
                                    </a:lnTo>
                                    <a:lnTo>
                                      <a:pt x="1044" y="520"/>
                                    </a:lnTo>
                                    <a:lnTo>
                                      <a:pt x="1028" y="525"/>
                                    </a:lnTo>
                                    <a:lnTo>
                                      <a:pt x="1021" y="513"/>
                                    </a:lnTo>
                                    <a:lnTo>
                                      <a:pt x="990" y="506"/>
                                    </a:lnTo>
                                    <a:lnTo>
                                      <a:pt x="1018" y="500"/>
                                    </a:lnTo>
                                    <a:lnTo>
                                      <a:pt x="1034" y="501"/>
                                    </a:lnTo>
                                    <a:lnTo>
                                      <a:pt x="1041" y="489"/>
                                    </a:lnTo>
                                    <a:lnTo>
                                      <a:pt x="1048" y="477"/>
                                    </a:lnTo>
                                    <a:lnTo>
                                      <a:pt x="1041" y="455"/>
                                    </a:lnTo>
                                    <a:lnTo>
                                      <a:pt x="1028" y="431"/>
                                    </a:lnTo>
                                    <a:lnTo>
                                      <a:pt x="986" y="412"/>
                                    </a:lnTo>
                                    <a:lnTo>
                                      <a:pt x="968" y="393"/>
                                    </a:lnTo>
                                    <a:lnTo>
                                      <a:pt x="965" y="395"/>
                                    </a:lnTo>
                                    <a:lnTo>
                                      <a:pt x="962" y="412"/>
                                    </a:lnTo>
                                    <a:lnTo>
                                      <a:pt x="949" y="425"/>
                                    </a:lnTo>
                                    <a:lnTo>
                                      <a:pt x="935" y="419"/>
                                    </a:lnTo>
                                    <a:lnTo>
                                      <a:pt x="922" y="423"/>
                                    </a:lnTo>
                                    <a:lnTo>
                                      <a:pt x="928" y="454"/>
                                    </a:lnTo>
                                    <a:lnTo>
                                      <a:pt x="927" y="463"/>
                                    </a:lnTo>
                                    <a:lnTo>
                                      <a:pt x="926" y="455"/>
                                    </a:lnTo>
                                    <a:lnTo>
                                      <a:pt x="914" y="457"/>
                                    </a:lnTo>
                                    <a:lnTo>
                                      <a:pt x="912" y="452"/>
                                    </a:lnTo>
                                    <a:lnTo>
                                      <a:pt x="904" y="443"/>
                                    </a:lnTo>
                                    <a:lnTo>
                                      <a:pt x="906" y="419"/>
                                    </a:lnTo>
                                    <a:lnTo>
                                      <a:pt x="896" y="418"/>
                                    </a:lnTo>
                                    <a:lnTo>
                                      <a:pt x="882" y="438"/>
                                    </a:lnTo>
                                    <a:lnTo>
                                      <a:pt x="895" y="408"/>
                                    </a:lnTo>
                                    <a:lnTo>
                                      <a:pt x="912" y="385"/>
                                    </a:lnTo>
                                    <a:lnTo>
                                      <a:pt x="910" y="379"/>
                                    </a:lnTo>
                                    <a:lnTo>
                                      <a:pt x="883" y="385"/>
                                    </a:lnTo>
                                    <a:lnTo>
                                      <a:pt x="867" y="385"/>
                                    </a:lnTo>
                                    <a:lnTo>
                                      <a:pt x="851" y="406"/>
                                    </a:lnTo>
                                    <a:lnTo>
                                      <a:pt x="844" y="411"/>
                                    </a:lnTo>
                                    <a:lnTo>
                                      <a:pt x="845" y="391"/>
                                    </a:lnTo>
                                    <a:lnTo>
                                      <a:pt x="829" y="401"/>
                                    </a:lnTo>
                                    <a:lnTo>
                                      <a:pt x="846" y="381"/>
                                    </a:lnTo>
                                    <a:lnTo>
                                      <a:pt x="863" y="370"/>
                                    </a:lnTo>
                                    <a:lnTo>
                                      <a:pt x="871" y="357"/>
                                    </a:lnTo>
                                    <a:lnTo>
                                      <a:pt x="867" y="334"/>
                                    </a:lnTo>
                                    <a:lnTo>
                                      <a:pt x="846" y="328"/>
                                    </a:lnTo>
                                    <a:lnTo>
                                      <a:pt x="825" y="328"/>
                                    </a:lnTo>
                                    <a:lnTo>
                                      <a:pt x="819" y="322"/>
                                    </a:lnTo>
                                    <a:lnTo>
                                      <a:pt x="831" y="305"/>
                                    </a:lnTo>
                                    <a:lnTo>
                                      <a:pt x="828" y="289"/>
                                    </a:lnTo>
                                    <a:lnTo>
                                      <a:pt x="818" y="266"/>
                                    </a:lnTo>
                                    <a:lnTo>
                                      <a:pt x="808" y="259"/>
                                    </a:lnTo>
                                    <a:lnTo>
                                      <a:pt x="812" y="250"/>
                                    </a:lnTo>
                                    <a:lnTo>
                                      <a:pt x="791" y="240"/>
                                    </a:lnTo>
                                    <a:lnTo>
                                      <a:pt x="771" y="239"/>
                                    </a:lnTo>
                                    <a:lnTo>
                                      <a:pt x="712" y="209"/>
                                    </a:lnTo>
                                    <a:lnTo>
                                      <a:pt x="685" y="208"/>
                                    </a:lnTo>
                                    <a:lnTo>
                                      <a:pt x="656" y="221"/>
                                    </a:lnTo>
                                    <a:lnTo>
                                      <a:pt x="631" y="245"/>
                                    </a:lnTo>
                                    <a:lnTo>
                                      <a:pt x="630" y="266"/>
                                    </a:lnTo>
                                    <a:lnTo>
                                      <a:pt x="646" y="280"/>
                                    </a:lnTo>
                                    <a:lnTo>
                                      <a:pt x="634" y="285"/>
                                    </a:lnTo>
                                    <a:lnTo>
                                      <a:pt x="618" y="285"/>
                                    </a:lnTo>
                                    <a:lnTo>
                                      <a:pt x="607" y="300"/>
                                    </a:lnTo>
                                    <a:lnTo>
                                      <a:pt x="588" y="274"/>
                                    </a:lnTo>
                                    <a:lnTo>
                                      <a:pt x="575" y="289"/>
                                    </a:lnTo>
                                    <a:lnTo>
                                      <a:pt x="565" y="283"/>
                                    </a:lnTo>
                                    <a:lnTo>
                                      <a:pt x="566" y="267"/>
                                    </a:lnTo>
                                    <a:lnTo>
                                      <a:pt x="562" y="251"/>
                                    </a:lnTo>
                                    <a:lnTo>
                                      <a:pt x="550" y="275"/>
                                    </a:lnTo>
                                    <a:lnTo>
                                      <a:pt x="550" y="283"/>
                                    </a:lnTo>
                                    <a:lnTo>
                                      <a:pt x="545" y="306"/>
                                    </a:lnTo>
                                    <a:lnTo>
                                      <a:pt x="537" y="304"/>
                                    </a:lnTo>
                                    <a:lnTo>
                                      <a:pt x="533" y="322"/>
                                    </a:lnTo>
                                    <a:lnTo>
                                      <a:pt x="519" y="344"/>
                                    </a:lnTo>
                                    <a:lnTo>
                                      <a:pt x="503" y="357"/>
                                    </a:lnTo>
                                    <a:lnTo>
                                      <a:pt x="506" y="347"/>
                                    </a:lnTo>
                                    <a:lnTo>
                                      <a:pt x="498" y="336"/>
                                    </a:lnTo>
                                    <a:lnTo>
                                      <a:pt x="503" y="325"/>
                                    </a:lnTo>
                                    <a:lnTo>
                                      <a:pt x="517" y="328"/>
                                    </a:lnTo>
                                    <a:lnTo>
                                      <a:pt x="519" y="323"/>
                                    </a:lnTo>
                                    <a:lnTo>
                                      <a:pt x="511" y="312"/>
                                    </a:lnTo>
                                    <a:lnTo>
                                      <a:pt x="506" y="312"/>
                                    </a:lnTo>
                                    <a:lnTo>
                                      <a:pt x="512" y="289"/>
                                    </a:lnTo>
                                    <a:lnTo>
                                      <a:pt x="518" y="274"/>
                                    </a:lnTo>
                                    <a:lnTo>
                                      <a:pt x="528" y="230"/>
                                    </a:lnTo>
                                    <a:lnTo>
                                      <a:pt x="534" y="212"/>
                                    </a:lnTo>
                                    <a:lnTo>
                                      <a:pt x="518" y="196"/>
                                    </a:lnTo>
                                    <a:lnTo>
                                      <a:pt x="510" y="176"/>
                                    </a:lnTo>
                                    <a:lnTo>
                                      <a:pt x="508" y="167"/>
                                    </a:lnTo>
                                    <a:lnTo>
                                      <a:pt x="518" y="159"/>
                                    </a:lnTo>
                                    <a:lnTo>
                                      <a:pt x="519" y="148"/>
                                    </a:lnTo>
                                    <a:lnTo>
                                      <a:pt x="512" y="134"/>
                                    </a:lnTo>
                                    <a:lnTo>
                                      <a:pt x="496" y="122"/>
                                    </a:lnTo>
                                    <a:lnTo>
                                      <a:pt x="475" y="115"/>
                                    </a:lnTo>
                                    <a:lnTo>
                                      <a:pt x="489" y="99"/>
                                    </a:lnTo>
                                    <a:lnTo>
                                      <a:pt x="484" y="47"/>
                                    </a:lnTo>
                                    <a:lnTo>
                                      <a:pt x="475" y="33"/>
                                    </a:lnTo>
                                    <a:lnTo>
                                      <a:pt x="470" y="22"/>
                                    </a:lnTo>
                                    <a:lnTo>
                                      <a:pt x="417" y="26"/>
                                    </a:lnTo>
                                    <a:lnTo>
                                      <a:pt x="401" y="25"/>
                                    </a:lnTo>
                                    <a:lnTo>
                                      <a:pt x="390" y="33"/>
                                    </a:lnTo>
                                    <a:lnTo>
                                      <a:pt x="378" y="37"/>
                                    </a:lnTo>
                                    <a:lnTo>
                                      <a:pt x="358" y="49"/>
                                    </a:lnTo>
                                    <a:lnTo>
                                      <a:pt x="339" y="68"/>
                                    </a:lnTo>
                                    <a:lnTo>
                                      <a:pt x="355" y="84"/>
                                    </a:lnTo>
                                    <a:lnTo>
                                      <a:pt x="351" y="103"/>
                                    </a:lnTo>
                                    <a:lnTo>
                                      <a:pt x="347" y="92"/>
                                    </a:lnTo>
                                    <a:lnTo>
                                      <a:pt x="340" y="80"/>
                                    </a:lnTo>
                                    <a:lnTo>
                                      <a:pt x="325" y="73"/>
                                    </a:lnTo>
                                    <a:lnTo>
                                      <a:pt x="307" y="81"/>
                                    </a:lnTo>
                                    <a:lnTo>
                                      <a:pt x="304" y="94"/>
                                    </a:lnTo>
                                    <a:lnTo>
                                      <a:pt x="313" y="118"/>
                                    </a:lnTo>
                                    <a:lnTo>
                                      <a:pt x="303" y="112"/>
                                    </a:lnTo>
                                    <a:lnTo>
                                      <a:pt x="291" y="94"/>
                                    </a:lnTo>
                                    <a:lnTo>
                                      <a:pt x="277" y="97"/>
                                    </a:lnTo>
                                    <a:lnTo>
                                      <a:pt x="272" y="115"/>
                                    </a:lnTo>
                                    <a:lnTo>
                                      <a:pt x="285" y="131"/>
                                    </a:lnTo>
                                    <a:lnTo>
                                      <a:pt x="344" y="153"/>
                                    </a:lnTo>
                                    <a:lnTo>
                                      <a:pt x="341" y="160"/>
                                    </a:lnTo>
                                    <a:lnTo>
                                      <a:pt x="324" y="156"/>
                                    </a:lnTo>
                                    <a:lnTo>
                                      <a:pt x="266" y="138"/>
                                    </a:lnTo>
                                    <a:lnTo>
                                      <a:pt x="264" y="148"/>
                                    </a:lnTo>
                                    <a:lnTo>
                                      <a:pt x="258" y="144"/>
                                    </a:lnTo>
                                    <a:lnTo>
                                      <a:pt x="250" y="148"/>
                                    </a:lnTo>
                                    <a:lnTo>
                                      <a:pt x="261" y="156"/>
                                    </a:lnTo>
                                    <a:lnTo>
                                      <a:pt x="276" y="160"/>
                                    </a:lnTo>
                                    <a:lnTo>
                                      <a:pt x="293" y="177"/>
                                    </a:lnTo>
                                    <a:lnTo>
                                      <a:pt x="312" y="186"/>
                                    </a:lnTo>
                                    <a:lnTo>
                                      <a:pt x="331" y="204"/>
                                    </a:lnTo>
                                    <a:lnTo>
                                      <a:pt x="319" y="207"/>
                                    </a:lnTo>
                                    <a:lnTo>
                                      <a:pt x="280" y="176"/>
                                    </a:lnTo>
                                    <a:lnTo>
                                      <a:pt x="255" y="170"/>
                                    </a:lnTo>
                                    <a:lnTo>
                                      <a:pt x="243" y="171"/>
                                    </a:lnTo>
                                    <a:lnTo>
                                      <a:pt x="238" y="181"/>
                                    </a:lnTo>
                                    <a:lnTo>
                                      <a:pt x="239" y="210"/>
                                    </a:lnTo>
                                    <a:lnTo>
                                      <a:pt x="248" y="237"/>
                                    </a:lnTo>
                                    <a:lnTo>
                                      <a:pt x="243" y="246"/>
                                    </a:lnTo>
                                    <a:lnTo>
                                      <a:pt x="250" y="263"/>
                                    </a:lnTo>
                                    <a:lnTo>
                                      <a:pt x="269" y="274"/>
                                    </a:lnTo>
                                    <a:lnTo>
                                      <a:pt x="279" y="274"/>
                                    </a:lnTo>
                                    <a:lnTo>
                                      <a:pt x="285" y="268"/>
                                    </a:lnTo>
                                    <a:lnTo>
                                      <a:pt x="288" y="273"/>
                                    </a:lnTo>
                                    <a:lnTo>
                                      <a:pt x="282" y="291"/>
                                    </a:lnTo>
                                    <a:lnTo>
                                      <a:pt x="272" y="302"/>
                                    </a:lnTo>
                                    <a:lnTo>
                                      <a:pt x="254" y="299"/>
                                    </a:lnTo>
                                    <a:lnTo>
                                      <a:pt x="249" y="314"/>
                                    </a:lnTo>
                                    <a:lnTo>
                                      <a:pt x="248" y="325"/>
                                    </a:lnTo>
                                    <a:lnTo>
                                      <a:pt x="226" y="343"/>
                                    </a:lnTo>
                                    <a:lnTo>
                                      <a:pt x="229" y="354"/>
                                    </a:lnTo>
                                    <a:lnTo>
                                      <a:pt x="245" y="364"/>
                                    </a:lnTo>
                                    <a:lnTo>
                                      <a:pt x="245" y="381"/>
                                    </a:lnTo>
                                    <a:lnTo>
                                      <a:pt x="259" y="398"/>
                                    </a:lnTo>
                                    <a:lnTo>
                                      <a:pt x="280" y="406"/>
                                    </a:lnTo>
                                    <a:lnTo>
                                      <a:pt x="295" y="406"/>
                                    </a:lnTo>
                                    <a:lnTo>
                                      <a:pt x="298" y="419"/>
                                    </a:lnTo>
                                    <a:lnTo>
                                      <a:pt x="295" y="441"/>
                                    </a:lnTo>
                                    <a:lnTo>
                                      <a:pt x="295" y="447"/>
                                    </a:lnTo>
                                    <a:lnTo>
                                      <a:pt x="290" y="455"/>
                                    </a:lnTo>
                                    <a:lnTo>
                                      <a:pt x="291" y="471"/>
                                    </a:lnTo>
                                    <a:lnTo>
                                      <a:pt x="290" y="485"/>
                                    </a:lnTo>
                                    <a:lnTo>
                                      <a:pt x="288" y="504"/>
                                    </a:lnTo>
                                    <a:lnTo>
                                      <a:pt x="281" y="525"/>
                                    </a:lnTo>
                                    <a:lnTo>
                                      <a:pt x="275" y="519"/>
                                    </a:lnTo>
                                    <a:lnTo>
                                      <a:pt x="277" y="500"/>
                                    </a:lnTo>
                                    <a:lnTo>
                                      <a:pt x="281" y="490"/>
                                    </a:lnTo>
                                    <a:lnTo>
                                      <a:pt x="277" y="485"/>
                                    </a:lnTo>
                                    <a:lnTo>
                                      <a:pt x="271" y="489"/>
                                    </a:lnTo>
                                    <a:lnTo>
                                      <a:pt x="254" y="487"/>
                                    </a:lnTo>
                                    <a:lnTo>
                                      <a:pt x="242" y="490"/>
                                    </a:lnTo>
                                    <a:lnTo>
                                      <a:pt x="227" y="498"/>
                                    </a:lnTo>
                                    <a:lnTo>
                                      <a:pt x="207" y="515"/>
                                    </a:lnTo>
                                    <a:lnTo>
                                      <a:pt x="190" y="513"/>
                                    </a:lnTo>
                                    <a:lnTo>
                                      <a:pt x="215" y="495"/>
                                    </a:lnTo>
                                    <a:lnTo>
                                      <a:pt x="227" y="481"/>
                                    </a:lnTo>
                                    <a:lnTo>
                                      <a:pt x="252" y="476"/>
                                    </a:lnTo>
                                    <a:lnTo>
                                      <a:pt x="256" y="470"/>
                                    </a:lnTo>
                                    <a:lnTo>
                                      <a:pt x="268" y="465"/>
                                    </a:lnTo>
                                    <a:lnTo>
                                      <a:pt x="281" y="467"/>
                                    </a:lnTo>
                                    <a:lnTo>
                                      <a:pt x="281" y="460"/>
                                    </a:lnTo>
                                    <a:lnTo>
                                      <a:pt x="277" y="446"/>
                                    </a:lnTo>
                                    <a:lnTo>
                                      <a:pt x="274" y="438"/>
                                    </a:lnTo>
                                    <a:lnTo>
                                      <a:pt x="255" y="433"/>
                                    </a:lnTo>
                                    <a:lnTo>
                                      <a:pt x="205" y="361"/>
                                    </a:lnTo>
                                    <a:lnTo>
                                      <a:pt x="196" y="334"/>
                                    </a:lnTo>
                                    <a:lnTo>
                                      <a:pt x="198" y="306"/>
                                    </a:lnTo>
                                    <a:lnTo>
                                      <a:pt x="206" y="274"/>
                                    </a:lnTo>
                                    <a:lnTo>
                                      <a:pt x="198" y="252"/>
                                    </a:lnTo>
                                    <a:lnTo>
                                      <a:pt x="185" y="229"/>
                                    </a:lnTo>
                                    <a:lnTo>
                                      <a:pt x="186" y="198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2" y="102"/>
                                    </a:lnTo>
                                    <a:lnTo>
                                      <a:pt x="236" y="88"/>
                                    </a:lnTo>
                                    <a:lnTo>
                                      <a:pt x="247" y="67"/>
                                    </a:lnTo>
                                    <a:lnTo>
                                      <a:pt x="275" y="38"/>
                                    </a:lnTo>
                                    <a:lnTo>
                                      <a:pt x="285" y="25"/>
                                    </a:lnTo>
                                    <a:lnTo>
                                      <a:pt x="285" y="21"/>
                                    </a:lnTo>
                                    <a:lnTo>
                                      <a:pt x="279" y="16"/>
                                    </a:lnTo>
                                    <a:lnTo>
                                      <a:pt x="270" y="8"/>
                                    </a:lnTo>
                                    <a:lnTo>
                                      <a:pt x="206" y="0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46" y="20"/>
                                    </a:lnTo>
                                    <a:lnTo>
                                      <a:pt x="114" y="42"/>
                                    </a:lnTo>
                                    <a:lnTo>
                                      <a:pt x="81" y="76"/>
                                    </a:lnTo>
                                    <a:lnTo>
                                      <a:pt x="75" y="101"/>
                                    </a:lnTo>
                                    <a:lnTo>
                                      <a:pt x="61" y="118"/>
                                    </a:lnTo>
                                    <a:lnTo>
                                      <a:pt x="55" y="123"/>
                                    </a:lnTo>
                                    <a:lnTo>
                                      <a:pt x="49" y="134"/>
                                    </a:lnTo>
                                    <a:lnTo>
                                      <a:pt x="44" y="149"/>
                                    </a:lnTo>
                                    <a:lnTo>
                                      <a:pt x="51" y="164"/>
                                    </a:lnTo>
                                    <a:lnTo>
                                      <a:pt x="39" y="172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8" y="204"/>
                                    </a:lnTo>
                                    <a:lnTo>
                                      <a:pt x="29" y="204"/>
                                    </a:lnTo>
                                    <a:lnTo>
                                      <a:pt x="24" y="230"/>
                                    </a:lnTo>
                                    <a:lnTo>
                                      <a:pt x="16" y="236"/>
                                    </a:lnTo>
                                    <a:lnTo>
                                      <a:pt x="14" y="261"/>
                                    </a:lnTo>
                                    <a:lnTo>
                                      <a:pt x="7" y="274"/>
                                    </a:lnTo>
                                    <a:lnTo>
                                      <a:pt x="12" y="310"/>
                                    </a:lnTo>
                                    <a:lnTo>
                                      <a:pt x="27" y="310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0" y="347"/>
                                    </a:lnTo>
                                    <a:lnTo>
                                      <a:pt x="7" y="369"/>
                                    </a:lnTo>
                                    <a:lnTo>
                                      <a:pt x="13" y="381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3" y="441"/>
                                    </a:lnTo>
                                    <a:lnTo>
                                      <a:pt x="8" y="454"/>
                                    </a:lnTo>
                                    <a:lnTo>
                                      <a:pt x="12" y="460"/>
                                    </a:lnTo>
                                    <a:lnTo>
                                      <a:pt x="62" y="471"/>
                                    </a:lnTo>
                                    <a:lnTo>
                                      <a:pt x="115" y="476"/>
                                    </a:lnTo>
                                    <a:lnTo>
                                      <a:pt x="126" y="490"/>
                                    </a:lnTo>
                                    <a:lnTo>
                                      <a:pt x="145" y="506"/>
                                    </a:lnTo>
                                    <a:lnTo>
                                      <a:pt x="162" y="516"/>
                                    </a:lnTo>
                                    <a:lnTo>
                                      <a:pt x="131" y="528"/>
                                    </a:lnTo>
                                    <a:lnTo>
                                      <a:pt x="107" y="530"/>
                                    </a:lnTo>
                                    <a:lnTo>
                                      <a:pt x="73" y="510"/>
                                    </a:lnTo>
                                    <a:lnTo>
                                      <a:pt x="53" y="509"/>
                                    </a:lnTo>
                                    <a:lnTo>
                                      <a:pt x="37" y="504"/>
                                    </a:lnTo>
                                    <a:lnTo>
                                      <a:pt x="45" y="515"/>
                                    </a:lnTo>
                                    <a:lnTo>
                                      <a:pt x="38" y="532"/>
                                    </a:lnTo>
                                    <a:lnTo>
                                      <a:pt x="48" y="548"/>
                                    </a:lnTo>
                                    <a:lnTo>
                                      <a:pt x="61" y="575"/>
                                    </a:lnTo>
                                    <a:lnTo>
                                      <a:pt x="83" y="602"/>
                                    </a:lnTo>
                                    <a:lnTo>
                                      <a:pt x="118" y="624"/>
                                    </a:lnTo>
                                    <a:lnTo>
                                      <a:pt x="105" y="627"/>
                                    </a:lnTo>
                                    <a:lnTo>
                                      <a:pt x="124" y="634"/>
                                    </a:lnTo>
                                    <a:lnTo>
                                      <a:pt x="126" y="628"/>
                                    </a:lnTo>
                                    <a:lnTo>
                                      <a:pt x="141" y="627"/>
                                    </a:lnTo>
                                    <a:lnTo>
                                      <a:pt x="167" y="632"/>
                                    </a:lnTo>
                                    <a:lnTo>
                                      <a:pt x="186" y="627"/>
                                    </a:lnTo>
                                    <a:lnTo>
                                      <a:pt x="194" y="606"/>
                                    </a:lnTo>
                                    <a:lnTo>
                                      <a:pt x="196" y="635"/>
                                    </a:lnTo>
                                    <a:lnTo>
                                      <a:pt x="209" y="656"/>
                                    </a:lnTo>
                                    <a:lnTo>
                                      <a:pt x="226" y="673"/>
                                    </a:lnTo>
                                    <a:lnTo>
                                      <a:pt x="253" y="682"/>
                                    </a:lnTo>
                                    <a:lnTo>
                                      <a:pt x="265" y="682"/>
                                    </a:lnTo>
                                    <a:lnTo>
                                      <a:pt x="250" y="672"/>
                                    </a:lnTo>
                                    <a:lnTo>
                                      <a:pt x="265" y="670"/>
                                    </a:lnTo>
                                    <a:lnTo>
                                      <a:pt x="292" y="680"/>
                                    </a:lnTo>
                                    <a:lnTo>
                                      <a:pt x="344" y="688"/>
                                    </a:lnTo>
                                    <a:lnTo>
                                      <a:pt x="358" y="696"/>
                                    </a:lnTo>
                                    <a:lnTo>
                                      <a:pt x="360" y="689"/>
                                    </a:lnTo>
                                    <a:lnTo>
                                      <a:pt x="384" y="678"/>
                                    </a:lnTo>
                                    <a:lnTo>
                                      <a:pt x="419" y="702"/>
                                    </a:lnTo>
                                    <a:lnTo>
                                      <a:pt x="435" y="703"/>
                                    </a:lnTo>
                                    <a:lnTo>
                                      <a:pt x="437" y="708"/>
                                    </a:lnTo>
                                    <a:lnTo>
                                      <a:pt x="442" y="700"/>
                                    </a:lnTo>
                                    <a:lnTo>
                                      <a:pt x="441" y="702"/>
                                    </a:lnTo>
                                    <a:lnTo>
                                      <a:pt x="448" y="709"/>
                                    </a:lnTo>
                                    <a:lnTo>
                                      <a:pt x="455" y="693"/>
                                    </a:lnTo>
                                    <a:lnTo>
                                      <a:pt x="469" y="687"/>
                                    </a:lnTo>
                                    <a:lnTo>
                                      <a:pt x="483" y="696"/>
                                    </a:lnTo>
                                    <a:lnTo>
                                      <a:pt x="496" y="718"/>
                                    </a:lnTo>
                                    <a:lnTo>
                                      <a:pt x="506" y="718"/>
                                    </a:lnTo>
                                    <a:lnTo>
                                      <a:pt x="501" y="704"/>
                                    </a:lnTo>
                                    <a:lnTo>
                                      <a:pt x="481" y="680"/>
                                    </a:lnTo>
                                    <a:lnTo>
                                      <a:pt x="462" y="672"/>
                                    </a:lnTo>
                                    <a:lnTo>
                                      <a:pt x="464" y="659"/>
                                    </a:lnTo>
                                    <a:lnTo>
                                      <a:pt x="517" y="676"/>
                                    </a:lnTo>
                                    <a:lnTo>
                                      <a:pt x="530" y="682"/>
                                    </a:lnTo>
                                    <a:lnTo>
                                      <a:pt x="543" y="676"/>
                                    </a:lnTo>
                                    <a:lnTo>
                                      <a:pt x="549" y="682"/>
                                    </a:lnTo>
                                    <a:lnTo>
                                      <a:pt x="556" y="682"/>
                                    </a:lnTo>
                                    <a:lnTo>
                                      <a:pt x="569" y="707"/>
                                    </a:lnTo>
                                    <a:lnTo>
                                      <a:pt x="596" y="698"/>
                                    </a:lnTo>
                                    <a:lnTo>
                                      <a:pt x="618" y="696"/>
                                    </a:lnTo>
                                    <a:lnTo>
                                      <a:pt x="625" y="684"/>
                                    </a:lnTo>
                                    <a:lnTo>
                                      <a:pt x="620" y="659"/>
                                    </a:lnTo>
                                    <a:lnTo>
                                      <a:pt x="605" y="624"/>
                                    </a:lnTo>
                                    <a:lnTo>
                                      <a:pt x="591" y="626"/>
                                    </a:lnTo>
                                    <a:lnTo>
                                      <a:pt x="581" y="618"/>
                                    </a:lnTo>
                                    <a:lnTo>
                                      <a:pt x="593" y="607"/>
                                    </a:lnTo>
                                    <a:lnTo>
                                      <a:pt x="620" y="614"/>
                                    </a:lnTo>
                                    <a:lnTo>
                                      <a:pt x="653" y="649"/>
                                    </a:lnTo>
                                    <a:lnTo>
                                      <a:pt x="658" y="638"/>
                                    </a:lnTo>
                                    <a:lnTo>
                                      <a:pt x="670" y="646"/>
                                    </a:lnTo>
                                    <a:lnTo>
                                      <a:pt x="684" y="643"/>
                                    </a:lnTo>
                                    <a:lnTo>
                                      <a:pt x="685" y="707"/>
                                    </a:lnTo>
                                    <a:lnTo>
                                      <a:pt x="694" y="716"/>
                                    </a:lnTo>
                                    <a:lnTo>
                                      <a:pt x="701" y="700"/>
                                    </a:lnTo>
                                    <a:lnTo>
                                      <a:pt x="711" y="708"/>
                                    </a:lnTo>
                                    <a:lnTo>
                                      <a:pt x="723" y="707"/>
                                    </a:lnTo>
                                    <a:lnTo>
                                      <a:pt x="728" y="714"/>
                                    </a:lnTo>
                                    <a:lnTo>
                                      <a:pt x="727" y="726"/>
                                    </a:lnTo>
                                    <a:lnTo>
                                      <a:pt x="715" y="736"/>
                                    </a:lnTo>
                                    <a:lnTo>
                                      <a:pt x="727" y="737"/>
                                    </a:lnTo>
                                    <a:lnTo>
                                      <a:pt x="738" y="745"/>
                                    </a:lnTo>
                                    <a:lnTo>
                                      <a:pt x="750" y="759"/>
                                    </a:lnTo>
                                    <a:lnTo>
                                      <a:pt x="787" y="793"/>
                                    </a:lnTo>
                                    <a:lnTo>
                                      <a:pt x="792" y="816"/>
                                    </a:lnTo>
                                    <a:lnTo>
                                      <a:pt x="772" y="833"/>
                                    </a:lnTo>
                                    <a:lnTo>
                                      <a:pt x="752" y="828"/>
                                    </a:lnTo>
                                    <a:lnTo>
                                      <a:pt x="737" y="828"/>
                                    </a:lnTo>
                                    <a:lnTo>
                                      <a:pt x="743" y="854"/>
                                    </a:lnTo>
                                    <a:lnTo>
                                      <a:pt x="740" y="887"/>
                                    </a:lnTo>
                                    <a:lnTo>
                                      <a:pt x="761" y="880"/>
                                    </a:lnTo>
                                    <a:lnTo>
                                      <a:pt x="791" y="859"/>
                                    </a:lnTo>
                                    <a:lnTo>
                                      <a:pt x="798" y="843"/>
                                    </a:lnTo>
                                    <a:lnTo>
                                      <a:pt x="812" y="849"/>
                                    </a:lnTo>
                                    <a:lnTo>
                                      <a:pt x="829" y="834"/>
                                    </a:lnTo>
                                    <a:lnTo>
                                      <a:pt x="849" y="829"/>
                                    </a:lnTo>
                                    <a:lnTo>
                                      <a:pt x="868" y="833"/>
                                    </a:lnTo>
                                    <a:lnTo>
                                      <a:pt x="836" y="843"/>
                                    </a:lnTo>
                                    <a:lnTo>
                                      <a:pt x="842" y="848"/>
                                    </a:lnTo>
                                    <a:lnTo>
                                      <a:pt x="835" y="863"/>
                                    </a:lnTo>
                                    <a:lnTo>
                                      <a:pt x="858" y="892"/>
                                    </a:lnTo>
                                    <a:lnTo>
                                      <a:pt x="872" y="906"/>
                                    </a:lnTo>
                                    <a:lnTo>
                                      <a:pt x="878" y="901"/>
                                    </a:lnTo>
                                    <a:lnTo>
                                      <a:pt x="871" y="887"/>
                                    </a:lnTo>
                                    <a:lnTo>
                                      <a:pt x="872" y="877"/>
                                    </a:lnTo>
                                    <a:lnTo>
                                      <a:pt x="892" y="883"/>
                                    </a:lnTo>
                                    <a:lnTo>
                                      <a:pt x="890" y="920"/>
                                    </a:lnTo>
                                    <a:lnTo>
                                      <a:pt x="895" y="936"/>
                                    </a:lnTo>
                                    <a:lnTo>
                                      <a:pt x="912" y="949"/>
                                    </a:lnTo>
                                    <a:lnTo>
                                      <a:pt x="925" y="941"/>
                                    </a:lnTo>
                                    <a:lnTo>
                                      <a:pt x="939" y="963"/>
                                    </a:lnTo>
                                    <a:lnTo>
                                      <a:pt x="942" y="988"/>
                                    </a:lnTo>
                                    <a:lnTo>
                                      <a:pt x="948" y="1004"/>
                                    </a:lnTo>
                                    <a:lnTo>
                                      <a:pt x="955" y="1014"/>
                                    </a:lnTo>
                                    <a:lnTo>
                                      <a:pt x="958" y="1037"/>
                                    </a:lnTo>
                                    <a:lnTo>
                                      <a:pt x="965" y="1049"/>
                                    </a:lnTo>
                                    <a:lnTo>
                                      <a:pt x="967" y="1069"/>
                                    </a:lnTo>
                                    <a:lnTo>
                                      <a:pt x="970" y="1085"/>
                                    </a:lnTo>
                                    <a:lnTo>
                                      <a:pt x="976" y="1089"/>
                                    </a:lnTo>
                                    <a:lnTo>
                                      <a:pt x="971" y="1103"/>
                                    </a:lnTo>
                                    <a:lnTo>
                                      <a:pt x="964" y="1114"/>
                                    </a:lnTo>
                                    <a:lnTo>
                                      <a:pt x="951" y="1121"/>
                                    </a:lnTo>
                                    <a:lnTo>
                                      <a:pt x="942" y="1130"/>
                                    </a:lnTo>
                                    <a:lnTo>
                                      <a:pt x="941" y="1166"/>
                                    </a:lnTo>
                                    <a:lnTo>
                                      <a:pt x="937" y="1170"/>
                                    </a:lnTo>
                                    <a:lnTo>
                                      <a:pt x="924" y="1173"/>
                                    </a:lnTo>
                                    <a:lnTo>
                                      <a:pt x="911" y="1191"/>
                                    </a:lnTo>
                                    <a:lnTo>
                                      <a:pt x="895" y="1204"/>
                                    </a:lnTo>
                                    <a:lnTo>
                                      <a:pt x="882" y="1224"/>
                                    </a:lnTo>
                                    <a:lnTo>
                                      <a:pt x="861" y="1242"/>
                                    </a:lnTo>
                                    <a:lnTo>
                                      <a:pt x="863" y="1254"/>
                                    </a:lnTo>
                                    <a:lnTo>
                                      <a:pt x="877" y="1275"/>
                                    </a:lnTo>
                                    <a:lnTo>
                                      <a:pt x="894" y="1292"/>
                                    </a:lnTo>
                                    <a:lnTo>
                                      <a:pt x="898" y="1310"/>
                                    </a:lnTo>
                                    <a:lnTo>
                                      <a:pt x="908" y="1313"/>
                                    </a:lnTo>
                                    <a:lnTo>
                                      <a:pt x="908" y="1338"/>
                                    </a:lnTo>
                                    <a:lnTo>
                                      <a:pt x="889" y="1328"/>
                                    </a:lnTo>
                                    <a:lnTo>
                                      <a:pt x="888" y="1333"/>
                                    </a:lnTo>
                                    <a:lnTo>
                                      <a:pt x="874" y="1327"/>
                                    </a:lnTo>
                                    <a:lnTo>
                                      <a:pt x="871" y="1334"/>
                                    </a:lnTo>
                                    <a:lnTo>
                                      <a:pt x="862" y="1337"/>
                                    </a:lnTo>
                                    <a:lnTo>
                                      <a:pt x="846" y="1347"/>
                                    </a:lnTo>
                                    <a:lnTo>
                                      <a:pt x="822" y="1347"/>
                                    </a:lnTo>
                                    <a:lnTo>
                                      <a:pt x="820" y="1360"/>
                                    </a:lnTo>
                                    <a:lnTo>
                                      <a:pt x="811" y="1364"/>
                                    </a:lnTo>
                                    <a:lnTo>
                                      <a:pt x="793" y="1354"/>
                                    </a:lnTo>
                                    <a:lnTo>
                                      <a:pt x="765" y="1358"/>
                                    </a:lnTo>
                                    <a:lnTo>
                                      <a:pt x="743" y="1348"/>
                                    </a:lnTo>
                                    <a:lnTo>
                                      <a:pt x="731" y="1348"/>
                                    </a:lnTo>
                                    <a:lnTo>
                                      <a:pt x="718" y="1344"/>
                                    </a:lnTo>
                                    <a:lnTo>
                                      <a:pt x="711" y="1338"/>
                                    </a:lnTo>
                                    <a:lnTo>
                                      <a:pt x="700" y="1339"/>
                                    </a:lnTo>
                                    <a:lnTo>
                                      <a:pt x="707" y="1350"/>
                                    </a:lnTo>
                                    <a:lnTo>
                                      <a:pt x="697" y="1350"/>
                                    </a:lnTo>
                                    <a:lnTo>
                                      <a:pt x="700" y="1374"/>
                                    </a:lnTo>
                                    <a:lnTo>
                                      <a:pt x="688" y="1378"/>
                                    </a:lnTo>
                                    <a:lnTo>
                                      <a:pt x="668" y="1393"/>
                                    </a:lnTo>
                                    <a:lnTo>
                                      <a:pt x="661" y="1408"/>
                                    </a:lnTo>
                                    <a:lnTo>
                                      <a:pt x="658" y="1425"/>
                                    </a:lnTo>
                                    <a:lnTo>
                                      <a:pt x="659" y="1441"/>
                                    </a:lnTo>
                                    <a:lnTo>
                                      <a:pt x="668" y="1462"/>
                                    </a:lnTo>
                                    <a:lnTo>
                                      <a:pt x="680" y="1473"/>
                                    </a:lnTo>
                                    <a:lnTo>
                                      <a:pt x="690" y="1473"/>
                                    </a:lnTo>
                                    <a:lnTo>
                                      <a:pt x="702" y="1488"/>
                                    </a:lnTo>
                                    <a:lnTo>
                                      <a:pt x="710" y="1485"/>
                                    </a:lnTo>
                                    <a:lnTo>
                                      <a:pt x="731" y="1491"/>
                                    </a:lnTo>
                                    <a:lnTo>
                                      <a:pt x="737" y="1496"/>
                                    </a:lnTo>
                                    <a:lnTo>
                                      <a:pt x="739" y="1493"/>
                                    </a:lnTo>
                                    <a:lnTo>
                                      <a:pt x="761" y="1487"/>
                                    </a:lnTo>
                                    <a:lnTo>
                                      <a:pt x="759" y="1478"/>
                                    </a:lnTo>
                                    <a:lnTo>
                                      <a:pt x="776" y="1477"/>
                                    </a:lnTo>
                                    <a:lnTo>
                                      <a:pt x="783" y="1473"/>
                                    </a:lnTo>
                                    <a:lnTo>
                                      <a:pt x="785" y="1463"/>
                                    </a:lnTo>
                                    <a:lnTo>
                                      <a:pt x="780" y="1452"/>
                                    </a:lnTo>
                                    <a:lnTo>
                                      <a:pt x="792" y="1447"/>
                                    </a:lnTo>
                                    <a:lnTo>
                                      <a:pt x="807" y="1447"/>
                                    </a:lnTo>
                                    <a:lnTo>
                                      <a:pt x="812" y="1457"/>
                                    </a:lnTo>
                                    <a:lnTo>
                                      <a:pt x="814" y="1467"/>
                                    </a:lnTo>
                                    <a:lnTo>
                                      <a:pt x="840" y="1468"/>
                                    </a:lnTo>
                                    <a:lnTo>
                                      <a:pt x="849" y="1472"/>
                                    </a:lnTo>
                                    <a:lnTo>
                                      <a:pt x="847" y="1461"/>
                                    </a:lnTo>
                                    <a:lnTo>
                                      <a:pt x="855" y="1453"/>
                                    </a:lnTo>
                                    <a:lnTo>
                                      <a:pt x="857" y="1460"/>
                                    </a:lnTo>
                                    <a:lnTo>
                                      <a:pt x="847" y="1441"/>
                                    </a:lnTo>
                                    <a:lnTo>
                                      <a:pt x="835" y="1436"/>
                                    </a:lnTo>
                                    <a:lnTo>
                                      <a:pt x="834" y="1423"/>
                                    </a:lnTo>
                                    <a:lnTo>
                                      <a:pt x="846" y="1419"/>
                                    </a:lnTo>
                                    <a:lnTo>
                                      <a:pt x="851" y="1413"/>
                                    </a:lnTo>
                                    <a:lnTo>
                                      <a:pt x="851" y="1425"/>
                                    </a:lnTo>
                                    <a:lnTo>
                                      <a:pt x="852" y="1435"/>
                                    </a:lnTo>
                                    <a:lnTo>
                                      <a:pt x="860" y="1426"/>
                                    </a:lnTo>
                                    <a:lnTo>
                                      <a:pt x="862" y="1435"/>
                                    </a:lnTo>
                                    <a:lnTo>
                                      <a:pt x="871" y="1444"/>
                                    </a:lnTo>
                                    <a:lnTo>
                                      <a:pt x="876" y="1439"/>
                                    </a:lnTo>
                                    <a:lnTo>
                                      <a:pt x="885" y="1435"/>
                                    </a:lnTo>
                                    <a:lnTo>
                                      <a:pt x="889" y="1436"/>
                                    </a:lnTo>
                                    <a:lnTo>
                                      <a:pt x="898" y="1450"/>
                                    </a:lnTo>
                                    <a:lnTo>
                                      <a:pt x="906" y="1444"/>
                                    </a:lnTo>
                                    <a:lnTo>
                                      <a:pt x="914" y="1446"/>
                                    </a:lnTo>
                                    <a:lnTo>
                                      <a:pt x="919" y="1456"/>
                                    </a:lnTo>
                                    <a:lnTo>
                                      <a:pt x="916" y="1462"/>
                                    </a:lnTo>
                                    <a:lnTo>
                                      <a:pt x="917" y="1473"/>
                                    </a:lnTo>
                                    <a:lnTo>
                                      <a:pt x="921" y="1485"/>
                                    </a:lnTo>
                                    <a:lnTo>
                                      <a:pt x="927" y="1482"/>
                                    </a:lnTo>
                                    <a:lnTo>
                                      <a:pt x="938" y="1498"/>
                                    </a:lnTo>
                                    <a:lnTo>
                                      <a:pt x="941" y="1507"/>
                                    </a:lnTo>
                                    <a:lnTo>
                                      <a:pt x="939" y="1515"/>
                                    </a:lnTo>
                                    <a:lnTo>
                                      <a:pt x="942" y="1518"/>
                                    </a:lnTo>
                                    <a:lnTo>
                                      <a:pt x="943" y="1528"/>
                                    </a:lnTo>
                                    <a:lnTo>
                                      <a:pt x="951" y="1526"/>
                                    </a:lnTo>
                                    <a:lnTo>
                                      <a:pt x="955" y="1528"/>
                                    </a:lnTo>
                                    <a:lnTo>
                                      <a:pt x="963" y="1544"/>
                                    </a:lnTo>
                                    <a:lnTo>
                                      <a:pt x="968" y="1547"/>
                                    </a:lnTo>
                                    <a:lnTo>
                                      <a:pt x="975" y="1541"/>
                                    </a:lnTo>
                                    <a:lnTo>
                                      <a:pt x="980" y="1543"/>
                                    </a:lnTo>
                                    <a:lnTo>
                                      <a:pt x="980" y="1550"/>
                                    </a:lnTo>
                                    <a:lnTo>
                                      <a:pt x="986" y="1560"/>
                                    </a:lnTo>
                                    <a:lnTo>
                                      <a:pt x="994" y="1563"/>
                                    </a:lnTo>
                                    <a:lnTo>
                                      <a:pt x="995" y="1554"/>
                                    </a:lnTo>
                                    <a:lnTo>
                                      <a:pt x="1001" y="1542"/>
                                    </a:lnTo>
                                    <a:lnTo>
                                      <a:pt x="1012" y="1559"/>
                                    </a:lnTo>
                                    <a:lnTo>
                                      <a:pt x="1018" y="1563"/>
                                    </a:lnTo>
                                    <a:lnTo>
                                      <a:pt x="1022" y="1571"/>
                                    </a:lnTo>
                                    <a:lnTo>
                                      <a:pt x="1033" y="1571"/>
                                    </a:lnTo>
                                    <a:lnTo>
                                      <a:pt x="1019" y="1587"/>
                                    </a:lnTo>
                                    <a:lnTo>
                                      <a:pt x="1003" y="1593"/>
                                    </a:lnTo>
                                    <a:lnTo>
                                      <a:pt x="992" y="1579"/>
                                    </a:lnTo>
                                    <a:lnTo>
                                      <a:pt x="998" y="1595"/>
                                    </a:lnTo>
                                    <a:lnTo>
                                      <a:pt x="1014" y="1628"/>
                                    </a:lnTo>
                                    <a:lnTo>
                                      <a:pt x="1024" y="1630"/>
                                    </a:lnTo>
                                    <a:lnTo>
                                      <a:pt x="1035" y="1643"/>
                                    </a:lnTo>
                                    <a:lnTo>
                                      <a:pt x="1037" y="164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5" name="Freeform 30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969" y="1334"/>
                                <a:ext cx="937" cy="64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121" y="2577"/>
                                  </a:cxn>
                                  <a:cxn ang="0">
                                    <a:pos x="3985" y="2718"/>
                                  </a:cxn>
                                  <a:cxn ang="0">
                                    <a:pos x="4193" y="2896"/>
                                  </a:cxn>
                                  <a:cxn ang="0">
                                    <a:pos x="4252" y="3041"/>
                                  </a:cxn>
                                  <a:cxn ang="0">
                                    <a:pos x="4261" y="2980"/>
                                  </a:cxn>
                                  <a:cxn ang="0">
                                    <a:pos x="3928" y="2815"/>
                                  </a:cxn>
                                  <a:cxn ang="0">
                                    <a:pos x="3510" y="3092"/>
                                  </a:cxn>
                                  <a:cxn ang="0">
                                    <a:pos x="3186" y="3206"/>
                                  </a:cxn>
                                  <a:cxn ang="0">
                                    <a:pos x="3305" y="3028"/>
                                  </a:cxn>
                                  <a:cxn ang="0">
                                    <a:pos x="3138" y="2904"/>
                                  </a:cxn>
                                  <a:cxn ang="0">
                                    <a:pos x="2884" y="2730"/>
                                  </a:cxn>
                                  <a:cxn ang="0">
                                    <a:pos x="2558" y="2711"/>
                                  </a:cxn>
                                  <a:cxn ang="0">
                                    <a:pos x="999" y="2670"/>
                                  </a:cxn>
                                  <a:cxn ang="0">
                                    <a:pos x="900" y="2578"/>
                                  </a:cxn>
                                  <a:cxn ang="0">
                                    <a:pos x="745" y="2484"/>
                                  </a:cxn>
                                  <a:cxn ang="0">
                                    <a:pos x="658" y="2308"/>
                                  </a:cxn>
                                  <a:cxn ang="0">
                                    <a:pos x="605" y="2062"/>
                                  </a:cxn>
                                  <a:cxn ang="0">
                                    <a:pos x="257" y="1689"/>
                                  </a:cxn>
                                  <a:cxn ang="0">
                                    <a:pos x="0" y="1022"/>
                                  </a:cxn>
                                  <a:cxn ang="0">
                                    <a:pos x="300" y="501"/>
                                  </a:cxn>
                                  <a:cxn ang="0">
                                    <a:pos x="554" y="316"/>
                                  </a:cxn>
                                  <a:cxn ang="0">
                                    <a:pos x="516" y="434"/>
                                  </a:cxn>
                                  <a:cxn ang="0">
                                    <a:pos x="780" y="376"/>
                                  </a:cxn>
                                  <a:cxn ang="0">
                                    <a:pos x="908" y="308"/>
                                  </a:cxn>
                                  <a:cxn ang="0">
                                    <a:pos x="1229" y="461"/>
                                  </a:cxn>
                                  <a:cxn ang="0">
                                    <a:pos x="1409" y="630"/>
                                  </a:cxn>
                                  <a:cxn ang="0">
                                    <a:pos x="1713" y="655"/>
                                  </a:cxn>
                                  <a:cxn ang="0">
                                    <a:pos x="1850" y="758"/>
                                  </a:cxn>
                                  <a:cxn ang="0">
                                    <a:pos x="1884" y="566"/>
                                  </a:cxn>
                                  <a:cxn ang="0">
                                    <a:pos x="1897" y="496"/>
                                  </a:cxn>
                                  <a:cxn ang="0">
                                    <a:pos x="2137" y="669"/>
                                  </a:cxn>
                                  <a:cxn ang="0">
                                    <a:pos x="2360" y="650"/>
                                  </a:cxn>
                                  <a:cxn ang="0">
                                    <a:pos x="2467" y="619"/>
                                  </a:cxn>
                                  <a:cxn ang="0">
                                    <a:pos x="2592" y="506"/>
                                  </a:cxn>
                                  <a:cxn ang="0">
                                    <a:pos x="2465" y="360"/>
                                  </a:cxn>
                                  <a:cxn ang="0">
                                    <a:pos x="2513" y="2"/>
                                  </a:cxn>
                                  <a:cxn ang="0">
                                    <a:pos x="2671" y="301"/>
                                  </a:cxn>
                                  <a:cxn ang="0">
                                    <a:pos x="2773" y="515"/>
                                  </a:cxn>
                                  <a:cxn ang="0">
                                    <a:pos x="2955" y="732"/>
                                  </a:cxn>
                                  <a:cxn ang="0">
                                    <a:pos x="3048" y="400"/>
                                  </a:cxn>
                                  <a:cxn ang="0">
                                    <a:pos x="3223" y="566"/>
                                  </a:cxn>
                                  <a:cxn ang="0">
                                    <a:pos x="3139" y="886"/>
                                  </a:cxn>
                                  <a:cxn ang="0">
                                    <a:pos x="2869" y="956"/>
                                  </a:cxn>
                                  <a:cxn ang="0">
                                    <a:pos x="2806" y="1170"/>
                                  </a:cxn>
                                  <a:cxn ang="0">
                                    <a:pos x="2662" y="1202"/>
                                  </a:cxn>
                                  <a:cxn ang="0">
                                    <a:pos x="2634" y="1400"/>
                                  </a:cxn>
                                  <a:cxn ang="0">
                                    <a:pos x="2596" y="1772"/>
                                  </a:cxn>
                                  <a:cxn ang="0">
                                    <a:pos x="2978" y="2076"/>
                                  </a:cxn>
                                  <a:cxn ang="0">
                                    <a:pos x="3253" y="2406"/>
                                  </a:cxn>
                                  <a:cxn ang="0">
                                    <a:pos x="3435" y="2410"/>
                                  </a:cxn>
                                  <a:cxn ang="0">
                                    <a:pos x="3543" y="2007"/>
                                  </a:cxn>
                                  <a:cxn ang="0">
                                    <a:pos x="3489" y="1658"/>
                                  </a:cxn>
                                  <a:cxn ang="0">
                                    <a:pos x="3454" y="1379"/>
                                  </a:cxn>
                                  <a:cxn ang="0">
                                    <a:pos x="3782" y="1465"/>
                                  </a:cxn>
                                  <a:cxn ang="0">
                                    <a:pos x="3908" y="1642"/>
                                  </a:cxn>
                                  <a:cxn ang="0">
                                    <a:pos x="3931" y="1765"/>
                                  </a:cxn>
                                  <a:cxn ang="0">
                                    <a:pos x="4124" y="1745"/>
                                  </a:cxn>
                                  <a:cxn ang="0">
                                    <a:pos x="4254" y="1721"/>
                                  </a:cxn>
                                  <a:cxn ang="0">
                                    <a:pos x="4305" y="1837"/>
                                  </a:cxn>
                                  <a:cxn ang="0">
                                    <a:pos x="4379" y="2060"/>
                                  </a:cxn>
                                  <a:cxn ang="0">
                                    <a:pos x="4580" y="2206"/>
                                  </a:cxn>
                                  <a:cxn ang="0">
                                    <a:pos x="4538" y="2229"/>
                                  </a:cxn>
                                  <a:cxn ang="0">
                                    <a:pos x="4668" y="2398"/>
                                  </a:cxn>
                                </a:cxnLst>
                                <a:rect l="0" t="0" r="r" b="b"/>
                                <a:pathLst>
                                  <a:path w="4686" h="3236">
                                    <a:moveTo>
                                      <a:pt x="4668" y="2398"/>
                                    </a:moveTo>
                                    <a:lnTo>
                                      <a:pt x="4678" y="2405"/>
                                    </a:lnTo>
                                    <a:lnTo>
                                      <a:pt x="4684" y="2412"/>
                                    </a:lnTo>
                                    <a:lnTo>
                                      <a:pt x="4675" y="2423"/>
                                    </a:lnTo>
                                    <a:lnTo>
                                      <a:pt x="4664" y="2437"/>
                                    </a:lnTo>
                                    <a:lnTo>
                                      <a:pt x="4646" y="2449"/>
                                    </a:lnTo>
                                    <a:lnTo>
                                      <a:pt x="4630" y="2469"/>
                                    </a:lnTo>
                                    <a:lnTo>
                                      <a:pt x="4619" y="2470"/>
                                    </a:lnTo>
                                    <a:lnTo>
                                      <a:pt x="4616" y="2475"/>
                                    </a:lnTo>
                                    <a:lnTo>
                                      <a:pt x="4601" y="2475"/>
                                    </a:lnTo>
                                    <a:lnTo>
                                      <a:pt x="4578" y="2474"/>
                                    </a:lnTo>
                                    <a:lnTo>
                                      <a:pt x="4564" y="2481"/>
                                    </a:lnTo>
                                    <a:lnTo>
                                      <a:pt x="4533" y="2487"/>
                                    </a:lnTo>
                                    <a:lnTo>
                                      <a:pt x="4521" y="2496"/>
                                    </a:lnTo>
                                    <a:lnTo>
                                      <a:pt x="4510" y="2512"/>
                                    </a:lnTo>
                                    <a:lnTo>
                                      <a:pt x="4505" y="2511"/>
                                    </a:lnTo>
                                    <a:lnTo>
                                      <a:pt x="4493" y="2531"/>
                                    </a:lnTo>
                                    <a:lnTo>
                                      <a:pt x="4476" y="2554"/>
                                    </a:lnTo>
                                    <a:lnTo>
                                      <a:pt x="4465" y="2560"/>
                                    </a:lnTo>
                                    <a:lnTo>
                                      <a:pt x="4453" y="2574"/>
                                    </a:lnTo>
                                    <a:lnTo>
                                      <a:pt x="4444" y="2579"/>
                                    </a:lnTo>
                                    <a:lnTo>
                                      <a:pt x="4438" y="2579"/>
                                    </a:lnTo>
                                    <a:lnTo>
                                      <a:pt x="4433" y="2574"/>
                                    </a:lnTo>
                                    <a:lnTo>
                                      <a:pt x="4438" y="2563"/>
                                    </a:lnTo>
                                    <a:lnTo>
                                      <a:pt x="4431" y="2566"/>
                                    </a:lnTo>
                                    <a:lnTo>
                                      <a:pt x="4425" y="2577"/>
                                    </a:lnTo>
                                    <a:lnTo>
                                      <a:pt x="4385" y="2583"/>
                                    </a:lnTo>
                                    <a:lnTo>
                                      <a:pt x="4359" y="2593"/>
                                    </a:lnTo>
                                    <a:lnTo>
                                      <a:pt x="4353" y="2590"/>
                                    </a:lnTo>
                                    <a:lnTo>
                                      <a:pt x="4352" y="2584"/>
                                    </a:lnTo>
                                    <a:lnTo>
                                      <a:pt x="4343" y="2579"/>
                                    </a:lnTo>
                                    <a:lnTo>
                                      <a:pt x="4325" y="2577"/>
                                    </a:lnTo>
                                    <a:lnTo>
                                      <a:pt x="4280" y="2577"/>
                                    </a:lnTo>
                                    <a:lnTo>
                                      <a:pt x="4264" y="2581"/>
                                    </a:lnTo>
                                    <a:lnTo>
                                      <a:pt x="4232" y="2574"/>
                                    </a:lnTo>
                                    <a:lnTo>
                                      <a:pt x="4225" y="2574"/>
                                    </a:lnTo>
                                    <a:lnTo>
                                      <a:pt x="4200" y="2572"/>
                                    </a:lnTo>
                                    <a:lnTo>
                                      <a:pt x="4173" y="2579"/>
                                    </a:lnTo>
                                    <a:lnTo>
                                      <a:pt x="4164" y="2577"/>
                                    </a:lnTo>
                                    <a:lnTo>
                                      <a:pt x="4151" y="2577"/>
                                    </a:lnTo>
                                    <a:lnTo>
                                      <a:pt x="4134" y="2579"/>
                                    </a:lnTo>
                                    <a:lnTo>
                                      <a:pt x="4121" y="2577"/>
                                    </a:lnTo>
                                    <a:lnTo>
                                      <a:pt x="4113" y="2581"/>
                                    </a:lnTo>
                                    <a:lnTo>
                                      <a:pt x="4100" y="2581"/>
                                    </a:lnTo>
                                    <a:lnTo>
                                      <a:pt x="4095" y="2583"/>
                                    </a:lnTo>
                                    <a:lnTo>
                                      <a:pt x="4094" y="2590"/>
                                    </a:lnTo>
                                    <a:lnTo>
                                      <a:pt x="4084" y="2589"/>
                                    </a:lnTo>
                                    <a:lnTo>
                                      <a:pt x="4080" y="2593"/>
                                    </a:lnTo>
                                    <a:lnTo>
                                      <a:pt x="4074" y="2597"/>
                                    </a:lnTo>
                                    <a:lnTo>
                                      <a:pt x="4068" y="2604"/>
                                    </a:lnTo>
                                    <a:lnTo>
                                      <a:pt x="4058" y="2617"/>
                                    </a:lnTo>
                                    <a:lnTo>
                                      <a:pt x="4053" y="2635"/>
                                    </a:lnTo>
                                    <a:lnTo>
                                      <a:pt x="4044" y="2654"/>
                                    </a:lnTo>
                                    <a:lnTo>
                                      <a:pt x="4042" y="2657"/>
                                    </a:lnTo>
                                    <a:lnTo>
                                      <a:pt x="4004" y="2659"/>
                                    </a:lnTo>
                                    <a:lnTo>
                                      <a:pt x="3993" y="2670"/>
                                    </a:lnTo>
                                    <a:lnTo>
                                      <a:pt x="3987" y="2670"/>
                                    </a:lnTo>
                                    <a:lnTo>
                                      <a:pt x="3987" y="2675"/>
                                    </a:lnTo>
                                    <a:lnTo>
                                      <a:pt x="3968" y="2694"/>
                                    </a:lnTo>
                                    <a:lnTo>
                                      <a:pt x="3958" y="2699"/>
                                    </a:lnTo>
                                    <a:lnTo>
                                      <a:pt x="3930" y="2743"/>
                                    </a:lnTo>
                                    <a:lnTo>
                                      <a:pt x="3919" y="2751"/>
                                    </a:lnTo>
                                    <a:lnTo>
                                      <a:pt x="3908" y="2753"/>
                                    </a:lnTo>
                                    <a:lnTo>
                                      <a:pt x="3909" y="2769"/>
                                    </a:lnTo>
                                    <a:lnTo>
                                      <a:pt x="3887" y="2810"/>
                                    </a:lnTo>
                                    <a:lnTo>
                                      <a:pt x="3882" y="2810"/>
                                    </a:lnTo>
                                    <a:lnTo>
                                      <a:pt x="3860" y="2832"/>
                                    </a:lnTo>
                                    <a:lnTo>
                                      <a:pt x="3834" y="2858"/>
                                    </a:lnTo>
                                    <a:lnTo>
                                      <a:pt x="3834" y="2861"/>
                                    </a:lnTo>
                                    <a:lnTo>
                                      <a:pt x="3848" y="2858"/>
                                    </a:lnTo>
                                    <a:lnTo>
                                      <a:pt x="3859" y="2851"/>
                                    </a:lnTo>
                                    <a:lnTo>
                                      <a:pt x="3859" y="2847"/>
                                    </a:lnTo>
                                    <a:lnTo>
                                      <a:pt x="3864" y="2845"/>
                                    </a:lnTo>
                                    <a:lnTo>
                                      <a:pt x="3879" y="2827"/>
                                    </a:lnTo>
                                    <a:lnTo>
                                      <a:pt x="3888" y="2814"/>
                                    </a:lnTo>
                                    <a:lnTo>
                                      <a:pt x="3898" y="2805"/>
                                    </a:lnTo>
                                    <a:lnTo>
                                      <a:pt x="3908" y="2794"/>
                                    </a:lnTo>
                                    <a:lnTo>
                                      <a:pt x="3920" y="2770"/>
                                    </a:lnTo>
                                    <a:lnTo>
                                      <a:pt x="3930" y="2761"/>
                                    </a:lnTo>
                                    <a:lnTo>
                                      <a:pt x="3952" y="2739"/>
                                    </a:lnTo>
                                    <a:lnTo>
                                      <a:pt x="3958" y="2735"/>
                                    </a:lnTo>
                                    <a:lnTo>
                                      <a:pt x="3968" y="2733"/>
                                    </a:lnTo>
                                    <a:lnTo>
                                      <a:pt x="3974" y="2726"/>
                                    </a:lnTo>
                                    <a:lnTo>
                                      <a:pt x="3985" y="2718"/>
                                    </a:lnTo>
                                    <a:lnTo>
                                      <a:pt x="3998" y="2713"/>
                                    </a:lnTo>
                                    <a:lnTo>
                                      <a:pt x="4030" y="2694"/>
                                    </a:lnTo>
                                    <a:lnTo>
                                      <a:pt x="4084" y="2670"/>
                                    </a:lnTo>
                                    <a:lnTo>
                                      <a:pt x="4114" y="2663"/>
                                    </a:lnTo>
                                    <a:lnTo>
                                      <a:pt x="4128" y="2664"/>
                                    </a:lnTo>
                                    <a:lnTo>
                                      <a:pt x="4139" y="2662"/>
                                    </a:lnTo>
                                    <a:lnTo>
                                      <a:pt x="4167" y="2664"/>
                                    </a:lnTo>
                                    <a:lnTo>
                                      <a:pt x="4194" y="2676"/>
                                    </a:lnTo>
                                    <a:lnTo>
                                      <a:pt x="4207" y="2685"/>
                                    </a:lnTo>
                                    <a:lnTo>
                                      <a:pt x="4214" y="2701"/>
                                    </a:lnTo>
                                    <a:lnTo>
                                      <a:pt x="4207" y="2697"/>
                                    </a:lnTo>
                                    <a:lnTo>
                                      <a:pt x="4205" y="2700"/>
                                    </a:lnTo>
                                    <a:lnTo>
                                      <a:pt x="4211" y="2707"/>
                                    </a:lnTo>
                                    <a:lnTo>
                                      <a:pt x="4211" y="2723"/>
                                    </a:lnTo>
                                    <a:lnTo>
                                      <a:pt x="4200" y="2733"/>
                                    </a:lnTo>
                                    <a:lnTo>
                                      <a:pt x="4176" y="2753"/>
                                    </a:lnTo>
                                    <a:lnTo>
                                      <a:pt x="4160" y="2761"/>
                                    </a:lnTo>
                                    <a:lnTo>
                                      <a:pt x="4141" y="2760"/>
                                    </a:lnTo>
                                    <a:lnTo>
                                      <a:pt x="4126" y="2753"/>
                                    </a:lnTo>
                                    <a:lnTo>
                                      <a:pt x="4105" y="2756"/>
                                    </a:lnTo>
                                    <a:lnTo>
                                      <a:pt x="4089" y="2762"/>
                                    </a:lnTo>
                                    <a:lnTo>
                                      <a:pt x="4085" y="2765"/>
                                    </a:lnTo>
                                    <a:lnTo>
                                      <a:pt x="4100" y="2765"/>
                                    </a:lnTo>
                                    <a:lnTo>
                                      <a:pt x="4127" y="2773"/>
                                    </a:lnTo>
                                    <a:lnTo>
                                      <a:pt x="4132" y="2787"/>
                                    </a:lnTo>
                                    <a:lnTo>
                                      <a:pt x="4137" y="2791"/>
                                    </a:lnTo>
                                    <a:lnTo>
                                      <a:pt x="4166" y="2776"/>
                                    </a:lnTo>
                                    <a:lnTo>
                                      <a:pt x="4170" y="2777"/>
                                    </a:lnTo>
                                    <a:lnTo>
                                      <a:pt x="4168" y="2782"/>
                                    </a:lnTo>
                                    <a:lnTo>
                                      <a:pt x="4177" y="2783"/>
                                    </a:lnTo>
                                    <a:lnTo>
                                      <a:pt x="4183" y="2788"/>
                                    </a:lnTo>
                                    <a:lnTo>
                                      <a:pt x="4182" y="2798"/>
                                    </a:lnTo>
                                    <a:lnTo>
                                      <a:pt x="4173" y="2823"/>
                                    </a:lnTo>
                                    <a:lnTo>
                                      <a:pt x="4157" y="2839"/>
                                    </a:lnTo>
                                    <a:lnTo>
                                      <a:pt x="4157" y="2841"/>
                                    </a:lnTo>
                                    <a:lnTo>
                                      <a:pt x="4165" y="2840"/>
                                    </a:lnTo>
                                    <a:lnTo>
                                      <a:pt x="4180" y="2842"/>
                                    </a:lnTo>
                                    <a:lnTo>
                                      <a:pt x="4178" y="2862"/>
                                    </a:lnTo>
                                    <a:lnTo>
                                      <a:pt x="4180" y="2870"/>
                                    </a:lnTo>
                                    <a:lnTo>
                                      <a:pt x="4184" y="2879"/>
                                    </a:lnTo>
                                    <a:lnTo>
                                      <a:pt x="4188" y="2889"/>
                                    </a:lnTo>
                                    <a:lnTo>
                                      <a:pt x="4193" y="2896"/>
                                    </a:lnTo>
                                    <a:lnTo>
                                      <a:pt x="4199" y="2902"/>
                                    </a:lnTo>
                                    <a:lnTo>
                                      <a:pt x="4198" y="2906"/>
                                    </a:lnTo>
                                    <a:lnTo>
                                      <a:pt x="4215" y="2907"/>
                                    </a:lnTo>
                                    <a:lnTo>
                                      <a:pt x="4236" y="2917"/>
                                    </a:lnTo>
                                    <a:lnTo>
                                      <a:pt x="4240" y="2921"/>
                                    </a:lnTo>
                                    <a:lnTo>
                                      <a:pt x="4231" y="2926"/>
                                    </a:lnTo>
                                    <a:lnTo>
                                      <a:pt x="4230" y="2932"/>
                                    </a:lnTo>
                                    <a:lnTo>
                                      <a:pt x="4239" y="2936"/>
                                    </a:lnTo>
                                    <a:lnTo>
                                      <a:pt x="4250" y="2937"/>
                                    </a:lnTo>
                                    <a:lnTo>
                                      <a:pt x="4266" y="2943"/>
                                    </a:lnTo>
                                    <a:lnTo>
                                      <a:pt x="4294" y="2947"/>
                                    </a:lnTo>
                                    <a:lnTo>
                                      <a:pt x="4297" y="2953"/>
                                    </a:lnTo>
                                    <a:lnTo>
                                      <a:pt x="4320" y="2950"/>
                                    </a:lnTo>
                                    <a:lnTo>
                                      <a:pt x="4339" y="2937"/>
                                    </a:lnTo>
                                    <a:lnTo>
                                      <a:pt x="4344" y="2947"/>
                                    </a:lnTo>
                                    <a:lnTo>
                                      <a:pt x="4342" y="2955"/>
                                    </a:lnTo>
                                    <a:lnTo>
                                      <a:pt x="4348" y="2954"/>
                                    </a:lnTo>
                                    <a:lnTo>
                                      <a:pt x="4358" y="2955"/>
                                    </a:lnTo>
                                    <a:lnTo>
                                      <a:pt x="4368" y="2954"/>
                                    </a:lnTo>
                                    <a:lnTo>
                                      <a:pt x="4375" y="2963"/>
                                    </a:lnTo>
                                    <a:lnTo>
                                      <a:pt x="4379" y="2968"/>
                                    </a:lnTo>
                                    <a:lnTo>
                                      <a:pt x="4372" y="2971"/>
                                    </a:lnTo>
                                    <a:lnTo>
                                      <a:pt x="4371" y="2977"/>
                                    </a:lnTo>
                                    <a:lnTo>
                                      <a:pt x="4387" y="2979"/>
                                    </a:lnTo>
                                    <a:lnTo>
                                      <a:pt x="4391" y="2981"/>
                                    </a:lnTo>
                                    <a:lnTo>
                                      <a:pt x="4385" y="2986"/>
                                    </a:lnTo>
                                    <a:lnTo>
                                      <a:pt x="4375" y="2985"/>
                                    </a:lnTo>
                                    <a:lnTo>
                                      <a:pt x="4366" y="2991"/>
                                    </a:lnTo>
                                    <a:lnTo>
                                      <a:pt x="4359" y="2988"/>
                                    </a:lnTo>
                                    <a:lnTo>
                                      <a:pt x="4345" y="2997"/>
                                    </a:lnTo>
                                    <a:lnTo>
                                      <a:pt x="4325" y="3006"/>
                                    </a:lnTo>
                                    <a:lnTo>
                                      <a:pt x="4316" y="3012"/>
                                    </a:lnTo>
                                    <a:lnTo>
                                      <a:pt x="4311" y="3013"/>
                                    </a:lnTo>
                                    <a:lnTo>
                                      <a:pt x="4309" y="3018"/>
                                    </a:lnTo>
                                    <a:lnTo>
                                      <a:pt x="4300" y="3017"/>
                                    </a:lnTo>
                                    <a:lnTo>
                                      <a:pt x="4289" y="3025"/>
                                    </a:lnTo>
                                    <a:lnTo>
                                      <a:pt x="4279" y="3026"/>
                                    </a:lnTo>
                                    <a:lnTo>
                                      <a:pt x="4277" y="3024"/>
                                    </a:lnTo>
                                    <a:lnTo>
                                      <a:pt x="4269" y="3028"/>
                                    </a:lnTo>
                                    <a:lnTo>
                                      <a:pt x="4262" y="3033"/>
                                    </a:lnTo>
                                    <a:lnTo>
                                      <a:pt x="4250" y="3028"/>
                                    </a:lnTo>
                                    <a:lnTo>
                                      <a:pt x="4252" y="3041"/>
                                    </a:lnTo>
                                    <a:lnTo>
                                      <a:pt x="4251" y="3046"/>
                                    </a:lnTo>
                                    <a:lnTo>
                                      <a:pt x="4239" y="3046"/>
                                    </a:lnTo>
                                    <a:lnTo>
                                      <a:pt x="4232" y="3038"/>
                                    </a:lnTo>
                                    <a:lnTo>
                                      <a:pt x="4232" y="3033"/>
                                    </a:lnTo>
                                    <a:lnTo>
                                      <a:pt x="4224" y="3046"/>
                                    </a:lnTo>
                                    <a:lnTo>
                                      <a:pt x="4220" y="3038"/>
                                    </a:lnTo>
                                    <a:lnTo>
                                      <a:pt x="4215" y="3047"/>
                                    </a:lnTo>
                                    <a:lnTo>
                                      <a:pt x="4213" y="3061"/>
                                    </a:lnTo>
                                    <a:lnTo>
                                      <a:pt x="4203" y="3068"/>
                                    </a:lnTo>
                                    <a:lnTo>
                                      <a:pt x="4189" y="3085"/>
                                    </a:lnTo>
                                    <a:lnTo>
                                      <a:pt x="4187" y="3090"/>
                                    </a:lnTo>
                                    <a:lnTo>
                                      <a:pt x="4176" y="3095"/>
                                    </a:lnTo>
                                    <a:lnTo>
                                      <a:pt x="4170" y="3108"/>
                                    </a:lnTo>
                                    <a:lnTo>
                                      <a:pt x="4162" y="3104"/>
                                    </a:lnTo>
                                    <a:lnTo>
                                      <a:pt x="4156" y="3106"/>
                                    </a:lnTo>
                                    <a:lnTo>
                                      <a:pt x="4155" y="3117"/>
                                    </a:lnTo>
                                    <a:lnTo>
                                      <a:pt x="4149" y="3121"/>
                                    </a:lnTo>
                                    <a:lnTo>
                                      <a:pt x="4145" y="3121"/>
                                    </a:lnTo>
                                    <a:lnTo>
                                      <a:pt x="4134" y="3119"/>
                                    </a:lnTo>
                                    <a:lnTo>
                                      <a:pt x="4129" y="3105"/>
                                    </a:lnTo>
                                    <a:lnTo>
                                      <a:pt x="4124" y="3098"/>
                                    </a:lnTo>
                                    <a:lnTo>
                                      <a:pt x="4116" y="3098"/>
                                    </a:lnTo>
                                    <a:lnTo>
                                      <a:pt x="4111" y="3083"/>
                                    </a:lnTo>
                                    <a:lnTo>
                                      <a:pt x="4110" y="3068"/>
                                    </a:lnTo>
                                    <a:lnTo>
                                      <a:pt x="4112" y="3056"/>
                                    </a:lnTo>
                                    <a:lnTo>
                                      <a:pt x="4124" y="3038"/>
                                    </a:lnTo>
                                    <a:lnTo>
                                      <a:pt x="4119" y="3044"/>
                                    </a:lnTo>
                                    <a:lnTo>
                                      <a:pt x="4108" y="3050"/>
                                    </a:lnTo>
                                    <a:lnTo>
                                      <a:pt x="4111" y="3042"/>
                                    </a:lnTo>
                                    <a:lnTo>
                                      <a:pt x="4127" y="3030"/>
                                    </a:lnTo>
                                    <a:lnTo>
                                      <a:pt x="4133" y="3031"/>
                                    </a:lnTo>
                                    <a:lnTo>
                                      <a:pt x="4143" y="3026"/>
                                    </a:lnTo>
                                    <a:lnTo>
                                      <a:pt x="4143" y="3020"/>
                                    </a:lnTo>
                                    <a:lnTo>
                                      <a:pt x="4166" y="3004"/>
                                    </a:lnTo>
                                    <a:lnTo>
                                      <a:pt x="4189" y="2990"/>
                                    </a:lnTo>
                                    <a:lnTo>
                                      <a:pt x="4203" y="2982"/>
                                    </a:lnTo>
                                    <a:lnTo>
                                      <a:pt x="4207" y="2987"/>
                                    </a:lnTo>
                                    <a:lnTo>
                                      <a:pt x="4209" y="2995"/>
                                    </a:lnTo>
                                    <a:lnTo>
                                      <a:pt x="4218" y="2999"/>
                                    </a:lnTo>
                                    <a:lnTo>
                                      <a:pt x="4227" y="2988"/>
                                    </a:lnTo>
                                    <a:lnTo>
                                      <a:pt x="4237" y="2983"/>
                                    </a:lnTo>
                                    <a:lnTo>
                                      <a:pt x="4261" y="2980"/>
                                    </a:lnTo>
                                    <a:lnTo>
                                      <a:pt x="4262" y="2975"/>
                                    </a:lnTo>
                                    <a:lnTo>
                                      <a:pt x="4247" y="2974"/>
                                    </a:lnTo>
                                    <a:lnTo>
                                      <a:pt x="4232" y="2977"/>
                                    </a:lnTo>
                                    <a:lnTo>
                                      <a:pt x="4207" y="2972"/>
                                    </a:lnTo>
                                    <a:lnTo>
                                      <a:pt x="4194" y="2979"/>
                                    </a:lnTo>
                                    <a:lnTo>
                                      <a:pt x="4183" y="2980"/>
                                    </a:lnTo>
                                    <a:lnTo>
                                      <a:pt x="4182" y="2968"/>
                                    </a:lnTo>
                                    <a:lnTo>
                                      <a:pt x="4196" y="2958"/>
                                    </a:lnTo>
                                    <a:lnTo>
                                      <a:pt x="4207" y="2943"/>
                                    </a:lnTo>
                                    <a:lnTo>
                                      <a:pt x="4199" y="2943"/>
                                    </a:lnTo>
                                    <a:lnTo>
                                      <a:pt x="4197" y="2936"/>
                                    </a:lnTo>
                                    <a:lnTo>
                                      <a:pt x="4187" y="2953"/>
                                    </a:lnTo>
                                    <a:lnTo>
                                      <a:pt x="4176" y="2955"/>
                                    </a:lnTo>
                                    <a:lnTo>
                                      <a:pt x="4144" y="2980"/>
                                    </a:lnTo>
                                    <a:lnTo>
                                      <a:pt x="4134" y="2985"/>
                                    </a:lnTo>
                                    <a:lnTo>
                                      <a:pt x="4124" y="2986"/>
                                    </a:lnTo>
                                    <a:lnTo>
                                      <a:pt x="4116" y="2985"/>
                                    </a:lnTo>
                                    <a:lnTo>
                                      <a:pt x="4110" y="2991"/>
                                    </a:lnTo>
                                    <a:lnTo>
                                      <a:pt x="4101" y="2996"/>
                                    </a:lnTo>
                                    <a:lnTo>
                                      <a:pt x="4079" y="2999"/>
                                    </a:lnTo>
                                    <a:lnTo>
                                      <a:pt x="4074" y="2998"/>
                                    </a:lnTo>
                                    <a:lnTo>
                                      <a:pt x="4068" y="2995"/>
                                    </a:lnTo>
                                    <a:lnTo>
                                      <a:pt x="4058" y="2992"/>
                                    </a:lnTo>
                                    <a:lnTo>
                                      <a:pt x="4057" y="2996"/>
                                    </a:lnTo>
                                    <a:lnTo>
                                      <a:pt x="4052" y="2996"/>
                                    </a:lnTo>
                                    <a:lnTo>
                                      <a:pt x="4043" y="2995"/>
                                    </a:lnTo>
                                    <a:lnTo>
                                      <a:pt x="4035" y="2988"/>
                                    </a:lnTo>
                                    <a:lnTo>
                                      <a:pt x="4032" y="2983"/>
                                    </a:lnTo>
                                    <a:lnTo>
                                      <a:pt x="4031" y="2979"/>
                                    </a:lnTo>
                                    <a:lnTo>
                                      <a:pt x="4031" y="2963"/>
                                    </a:lnTo>
                                    <a:lnTo>
                                      <a:pt x="4016" y="2955"/>
                                    </a:lnTo>
                                    <a:lnTo>
                                      <a:pt x="4016" y="2899"/>
                                    </a:lnTo>
                                    <a:lnTo>
                                      <a:pt x="4016" y="2848"/>
                                    </a:lnTo>
                                    <a:lnTo>
                                      <a:pt x="3990" y="2823"/>
                                    </a:lnTo>
                                    <a:lnTo>
                                      <a:pt x="3983" y="2823"/>
                                    </a:lnTo>
                                    <a:lnTo>
                                      <a:pt x="3976" y="2834"/>
                                    </a:lnTo>
                                    <a:lnTo>
                                      <a:pt x="3958" y="2837"/>
                                    </a:lnTo>
                                    <a:lnTo>
                                      <a:pt x="3946" y="2832"/>
                                    </a:lnTo>
                                    <a:lnTo>
                                      <a:pt x="3944" y="2829"/>
                                    </a:lnTo>
                                    <a:lnTo>
                                      <a:pt x="3941" y="2823"/>
                                    </a:lnTo>
                                    <a:lnTo>
                                      <a:pt x="3934" y="2816"/>
                                    </a:lnTo>
                                    <a:lnTo>
                                      <a:pt x="3928" y="2815"/>
                                    </a:lnTo>
                                    <a:lnTo>
                                      <a:pt x="3922" y="2819"/>
                                    </a:lnTo>
                                    <a:lnTo>
                                      <a:pt x="3895" y="2864"/>
                                    </a:lnTo>
                                    <a:lnTo>
                                      <a:pt x="3891" y="2888"/>
                                    </a:lnTo>
                                    <a:lnTo>
                                      <a:pt x="3885" y="2900"/>
                                    </a:lnTo>
                                    <a:lnTo>
                                      <a:pt x="3884" y="2906"/>
                                    </a:lnTo>
                                    <a:lnTo>
                                      <a:pt x="3879" y="2915"/>
                                    </a:lnTo>
                                    <a:lnTo>
                                      <a:pt x="3876" y="2922"/>
                                    </a:lnTo>
                                    <a:lnTo>
                                      <a:pt x="3872" y="2958"/>
                                    </a:lnTo>
                                    <a:lnTo>
                                      <a:pt x="3871" y="2960"/>
                                    </a:lnTo>
                                    <a:lnTo>
                                      <a:pt x="3864" y="2965"/>
                                    </a:lnTo>
                                    <a:lnTo>
                                      <a:pt x="3861" y="2970"/>
                                    </a:lnTo>
                                    <a:lnTo>
                                      <a:pt x="3860" y="2975"/>
                                    </a:lnTo>
                                    <a:lnTo>
                                      <a:pt x="3861" y="2981"/>
                                    </a:lnTo>
                                    <a:lnTo>
                                      <a:pt x="3861" y="2983"/>
                                    </a:lnTo>
                                    <a:lnTo>
                                      <a:pt x="3854" y="2980"/>
                                    </a:lnTo>
                                    <a:lnTo>
                                      <a:pt x="3853" y="2981"/>
                                    </a:lnTo>
                                    <a:lnTo>
                                      <a:pt x="3853" y="2987"/>
                                    </a:lnTo>
                                    <a:lnTo>
                                      <a:pt x="3842" y="2983"/>
                                    </a:lnTo>
                                    <a:lnTo>
                                      <a:pt x="3833" y="2986"/>
                                    </a:lnTo>
                                    <a:lnTo>
                                      <a:pt x="3831" y="2988"/>
                                    </a:lnTo>
                                    <a:lnTo>
                                      <a:pt x="3818" y="2990"/>
                                    </a:lnTo>
                                    <a:lnTo>
                                      <a:pt x="3815" y="2993"/>
                                    </a:lnTo>
                                    <a:lnTo>
                                      <a:pt x="3809" y="3009"/>
                                    </a:lnTo>
                                    <a:lnTo>
                                      <a:pt x="3807" y="3009"/>
                                    </a:lnTo>
                                    <a:lnTo>
                                      <a:pt x="3709" y="3009"/>
                                    </a:lnTo>
                                    <a:lnTo>
                                      <a:pt x="3634" y="3009"/>
                                    </a:lnTo>
                                    <a:lnTo>
                                      <a:pt x="3619" y="3009"/>
                                    </a:lnTo>
                                    <a:lnTo>
                                      <a:pt x="3603" y="3024"/>
                                    </a:lnTo>
                                    <a:lnTo>
                                      <a:pt x="3584" y="3035"/>
                                    </a:lnTo>
                                    <a:lnTo>
                                      <a:pt x="3581" y="3040"/>
                                    </a:lnTo>
                                    <a:lnTo>
                                      <a:pt x="3580" y="3041"/>
                                    </a:lnTo>
                                    <a:lnTo>
                                      <a:pt x="3567" y="3056"/>
                                    </a:lnTo>
                                    <a:lnTo>
                                      <a:pt x="3554" y="3058"/>
                                    </a:lnTo>
                                    <a:lnTo>
                                      <a:pt x="3524" y="3072"/>
                                    </a:lnTo>
                                    <a:lnTo>
                                      <a:pt x="3514" y="3078"/>
                                    </a:lnTo>
                                    <a:lnTo>
                                      <a:pt x="3511" y="3071"/>
                                    </a:lnTo>
                                    <a:lnTo>
                                      <a:pt x="3508" y="3071"/>
                                    </a:lnTo>
                                    <a:lnTo>
                                      <a:pt x="3499" y="3072"/>
                                    </a:lnTo>
                                    <a:lnTo>
                                      <a:pt x="3498" y="3076"/>
                                    </a:lnTo>
                                    <a:lnTo>
                                      <a:pt x="3503" y="3076"/>
                                    </a:lnTo>
                                    <a:lnTo>
                                      <a:pt x="3509" y="3087"/>
                                    </a:lnTo>
                                    <a:lnTo>
                                      <a:pt x="3510" y="3092"/>
                                    </a:lnTo>
                                    <a:lnTo>
                                      <a:pt x="3501" y="3093"/>
                                    </a:lnTo>
                                    <a:lnTo>
                                      <a:pt x="3497" y="3089"/>
                                    </a:lnTo>
                                    <a:lnTo>
                                      <a:pt x="3485" y="3088"/>
                                    </a:lnTo>
                                    <a:lnTo>
                                      <a:pt x="3479" y="3085"/>
                                    </a:lnTo>
                                    <a:lnTo>
                                      <a:pt x="3466" y="3084"/>
                                    </a:lnTo>
                                    <a:lnTo>
                                      <a:pt x="3449" y="3085"/>
                                    </a:lnTo>
                                    <a:lnTo>
                                      <a:pt x="3392" y="3103"/>
                                    </a:lnTo>
                                    <a:lnTo>
                                      <a:pt x="3377" y="3114"/>
                                    </a:lnTo>
                                    <a:lnTo>
                                      <a:pt x="3371" y="3119"/>
                                    </a:lnTo>
                                    <a:lnTo>
                                      <a:pt x="3369" y="3125"/>
                                    </a:lnTo>
                                    <a:lnTo>
                                      <a:pt x="3358" y="3138"/>
                                    </a:lnTo>
                                    <a:lnTo>
                                      <a:pt x="3380" y="3146"/>
                                    </a:lnTo>
                                    <a:lnTo>
                                      <a:pt x="3388" y="3143"/>
                                    </a:lnTo>
                                    <a:lnTo>
                                      <a:pt x="3398" y="3142"/>
                                    </a:lnTo>
                                    <a:lnTo>
                                      <a:pt x="3401" y="3152"/>
                                    </a:lnTo>
                                    <a:lnTo>
                                      <a:pt x="3406" y="3159"/>
                                    </a:lnTo>
                                    <a:lnTo>
                                      <a:pt x="3408" y="3171"/>
                                    </a:lnTo>
                                    <a:lnTo>
                                      <a:pt x="3386" y="3168"/>
                                    </a:lnTo>
                                    <a:lnTo>
                                      <a:pt x="3379" y="3168"/>
                                    </a:lnTo>
                                    <a:lnTo>
                                      <a:pt x="3368" y="3169"/>
                                    </a:lnTo>
                                    <a:lnTo>
                                      <a:pt x="3363" y="3169"/>
                                    </a:lnTo>
                                    <a:lnTo>
                                      <a:pt x="3344" y="3173"/>
                                    </a:lnTo>
                                    <a:lnTo>
                                      <a:pt x="3332" y="3178"/>
                                    </a:lnTo>
                                    <a:lnTo>
                                      <a:pt x="3317" y="3191"/>
                                    </a:lnTo>
                                    <a:lnTo>
                                      <a:pt x="3305" y="3187"/>
                                    </a:lnTo>
                                    <a:lnTo>
                                      <a:pt x="3285" y="3184"/>
                                    </a:lnTo>
                                    <a:lnTo>
                                      <a:pt x="3266" y="3190"/>
                                    </a:lnTo>
                                    <a:lnTo>
                                      <a:pt x="3261" y="3194"/>
                                    </a:lnTo>
                                    <a:lnTo>
                                      <a:pt x="3256" y="3196"/>
                                    </a:lnTo>
                                    <a:lnTo>
                                      <a:pt x="3248" y="3211"/>
                                    </a:lnTo>
                                    <a:lnTo>
                                      <a:pt x="3246" y="3209"/>
                                    </a:lnTo>
                                    <a:lnTo>
                                      <a:pt x="3234" y="3214"/>
                                    </a:lnTo>
                                    <a:lnTo>
                                      <a:pt x="3228" y="3219"/>
                                    </a:lnTo>
                                    <a:lnTo>
                                      <a:pt x="3218" y="3227"/>
                                    </a:lnTo>
                                    <a:lnTo>
                                      <a:pt x="3213" y="3232"/>
                                    </a:lnTo>
                                    <a:lnTo>
                                      <a:pt x="3212" y="3236"/>
                                    </a:lnTo>
                                    <a:lnTo>
                                      <a:pt x="3197" y="3233"/>
                                    </a:lnTo>
                                    <a:lnTo>
                                      <a:pt x="3191" y="3235"/>
                                    </a:lnTo>
                                    <a:lnTo>
                                      <a:pt x="3175" y="3234"/>
                                    </a:lnTo>
                                    <a:lnTo>
                                      <a:pt x="3175" y="3223"/>
                                    </a:lnTo>
                                    <a:lnTo>
                                      <a:pt x="3180" y="3211"/>
                                    </a:lnTo>
                                    <a:lnTo>
                                      <a:pt x="3186" y="3206"/>
                                    </a:lnTo>
                                    <a:lnTo>
                                      <a:pt x="3187" y="3209"/>
                                    </a:lnTo>
                                    <a:lnTo>
                                      <a:pt x="3198" y="3212"/>
                                    </a:lnTo>
                                    <a:lnTo>
                                      <a:pt x="3207" y="3211"/>
                                    </a:lnTo>
                                    <a:lnTo>
                                      <a:pt x="3210" y="3208"/>
                                    </a:lnTo>
                                    <a:lnTo>
                                      <a:pt x="3212" y="3205"/>
                                    </a:lnTo>
                                    <a:lnTo>
                                      <a:pt x="3213" y="3201"/>
                                    </a:lnTo>
                                    <a:lnTo>
                                      <a:pt x="3212" y="3197"/>
                                    </a:lnTo>
                                    <a:lnTo>
                                      <a:pt x="3207" y="3195"/>
                                    </a:lnTo>
                                    <a:lnTo>
                                      <a:pt x="3205" y="3187"/>
                                    </a:lnTo>
                                    <a:lnTo>
                                      <a:pt x="3205" y="3187"/>
                                    </a:lnTo>
                                    <a:lnTo>
                                      <a:pt x="3213" y="3160"/>
                                    </a:lnTo>
                                    <a:lnTo>
                                      <a:pt x="3213" y="3153"/>
                                    </a:lnTo>
                                    <a:lnTo>
                                      <a:pt x="3223" y="3153"/>
                                    </a:lnTo>
                                    <a:lnTo>
                                      <a:pt x="3228" y="3148"/>
                                    </a:lnTo>
                                    <a:lnTo>
                                      <a:pt x="3230" y="3143"/>
                                    </a:lnTo>
                                    <a:lnTo>
                                      <a:pt x="3239" y="3142"/>
                                    </a:lnTo>
                                    <a:lnTo>
                                      <a:pt x="3247" y="3132"/>
                                    </a:lnTo>
                                    <a:lnTo>
                                      <a:pt x="3251" y="3116"/>
                                    </a:lnTo>
                                    <a:lnTo>
                                      <a:pt x="3250" y="3100"/>
                                    </a:lnTo>
                                    <a:lnTo>
                                      <a:pt x="3248" y="3084"/>
                                    </a:lnTo>
                                    <a:lnTo>
                                      <a:pt x="3248" y="3072"/>
                                    </a:lnTo>
                                    <a:lnTo>
                                      <a:pt x="3266" y="3044"/>
                                    </a:lnTo>
                                    <a:lnTo>
                                      <a:pt x="3269" y="3035"/>
                                    </a:lnTo>
                                    <a:lnTo>
                                      <a:pt x="3271" y="3028"/>
                                    </a:lnTo>
                                    <a:lnTo>
                                      <a:pt x="3271" y="3020"/>
                                    </a:lnTo>
                                    <a:lnTo>
                                      <a:pt x="3267" y="3008"/>
                                    </a:lnTo>
                                    <a:lnTo>
                                      <a:pt x="3261" y="2995"/>
                                    </a:lnTo>
                                    <a:lnTo>
                                      <a:pt x="3257" y="2993"/>
                                    </a:lnTo>
                                    <a:lnTo>
                                      <a:pt x="3255" y="2987"/>
                                    </a:lnTo>
                                    <a:lnTo>
                                      <a:pt x="3257" y="2986"/>
                                    </a:lnTo>
                                    <a:lnTo>
                                      <a:pt x="3273" y="2988"/>
                                    </a:lnTo>
                                    <a:lnTo>
                                      <a:pt x="3275" y="3002"/>
                                    </a:lnTo>
                                    <a:lnTo>
                                      <a:pt x="3282" y="3014"/>
                                    </a:lnTo>
                                    <a:lnTo>
                                      <a:pt x="3284" y="3015"/>
                                    </a:lnTo>
                                    <a:lnTo>
                                      <a:pt x="3286" y="3012"/>
                                    </a:lnTo>
                                    <a:lnTo>
                                      <a:pt x="3290" y="3009"/>
                                    </a:lnTo>
                                    <a:lnTo>
                                      <a:pt x="3288" y="3023"/>
                                    </a:lnTo>
                                    <a:lnTo>
                                      <a:pt x="3293" y="3023"/>
                                    </a:lnTo>
                                    <a:lnTo>
                                      <a:pt x="3294" y="3031"/>
                                    </a:lnTo>
                                    <a:lnTo>
                                      <a:pt x="3294" y="3038"/>
                                    </a:lnTo>
                                    <a:lnTo>
                                      <a:pt x="3302" y="3029"/>
                                    </a:lnTo>
                                    <a:lnTo>
                                      <a:pt x="3305" y="3028"/>
                                    </a:lnTo>
                                    <a:lnTo>
                                      <a:pt x="3310" y="3036"/>
                                    </a:lnTo>
                                    <a:lnTo>
                                      <a:pt x="3315" y="3039"/>
                                    </a:lnTo>
                                    <a:lnTo>
                                      <a:pt x="3327" y="3044"/>
                                    </a:lnTo>
                                    <a:lnTo>
                                      <a:pt x="3342" y="3044"/>
                                    </a:lnTo>
                                    <a:lnTo>
                                      <a:pt x="3345" y="3038"/>
                                    </a:lnTo>
                                    <a:lnTo>
                                      <a:pt x="3345" y="3033"/>
                                    </a:lnTo>
                                    <a:lnTo>
                                      <a:pt x="3341" y="3023"/>
                                    </a:lnTo>
                                    <a:lnTo>
                                      <a:pt x="3342" y="3018"/>
                                    </a:lnTo>
                                    <a:lnTo>
                                      <a:pt x="3344" y="3017"/>
                                    </a:lnTo>
                                    <a:lnTo>
                                      <a:pt x="3350" y="3023"/>
                                    </a:lnTo>
                                    <a:lnTo>
                                      <a:pt x="3359" y="3023"/>
                                    </a:lnTo>
                                    <a:lnTo>
                                      <a:pt x="3363" y="3020"/>
                                    </a:lnTo>
                                    <a:lnTo>
                                      <a:pt x="3363" y="3019"/>
                                    </a:lnTo>
                                    <a:lnTo>
                                      <a:pt x="3361" y="3015"/>
                                    </a:lnTo>
                                    <a:lnTo>
                                      <a:pt x="3360" y="3013"/>
                                    </a:lnTo>
                                    <a:lnTo>
                                      <a:pt x="3350" y="3009"/>
                                    </a:lnTo>
                                    <a:lnTo>
                                      <a:pt x="3343" y="2997"/>
                                    </a:lnTo>
                                    <a:lnTo>
                                      <a:pt x="3345" y="2995"/>
                                    </a:lnTo>
                                    <a:lnTo>
                                      <a:pt x="3343" y="2986"/>
                                    </a:lnTo>
                                    <a:lnTo>
                                      <a:pt x="3343" y="2979"/>
                                    </a:lnTo>
                                    <a:lnTo>
                                      <a:pt x="3337" y="2979"/>
                                    </a:lnTo>
                                    <a:lnTo>
                                      <a:pt x="3331" y="2975"/>
                                    </a:lnTo>
                                    <a:lnTo>
                                      <a:pt x="3326" y="2968"/>
                                    </a:lnTo>
                                    <a:lnTo>
                                      <a:pt x="3316" y="2960"/>
                                    </a:lnTo>
                                    <a:lnTo>
                                      <a:pt x="3311" y="2942"/>
                                    </a:lnTo>
                                    <a:lnTo>
                                      <a:pt x="3301" y="2936"/>
                                    </a:lnTo>
                                    <a:lnTo>
                                      <a:pt x="3291" y="2933"/>
                                    </a:lnTo>
                                    <a:lnTo>
                                      <a:pt x="3272" y="2931"/>
                                    </a:lnTo>
                                    <a:lnTo>
                                      <a:pt x="3259" y="2933"/>
                                    </a:lnTo>
                                    <a:lnTo>
                                      <a:pt x="3258" y="2928"/>
                                    </a:lnTo>
                                    <a:lnTo>
                                      <a:pt x="3258" y="2923"/>
                                    </a:lnTo>
                                    <a:lnTo>
                                      <a:pt x="3246" y="2925"/>
                                    </a:lnTo>
                                    <a:lnTo>
                                      <a:pt x="3231" y="2923"/>
                                    </a:lnTo>
                                    <a:lnTo>
                                      <a:pt x="3214" y="2920"/>
                                    </a:lnTo>
                                    <a:lnTo>
                                      <a:pt x="3209" y="2917"/>
                                    </a:lnTo>
                                    <a:lnTo>
                                      <a:pt x="3205" y="2918"/>
                                    </a:lnTo>
                                    <a:lnTo>
                                      <a:pt x="3198" y="2917"/>
                                    </a:lnTo>
                                    <a:lnTo>
                                      <a:pt x="3193" y="2912"/>
                                    </a:lnTo>
                                    <a:lnTo>
                                      <a:pt x="3181" y="2915"/>
                                    </a:lnTo>
                                    <a:lnTo>
                                      <a:pt x="3177" y="2917"/>
                                    </a:lnTo>
                                    <a:lnTo>
                                      <a:pt x="3171" y="2916"/>
                                    </a:lnTo>
                                    <a:lnTo>
                                      <a:pt x="3138" y="2904"/>
                                    </a:lnTo>
                                    <a:lnTo>
                                      <a:pt x="3126" y="2905"/>
                                    </a:lnTo>
                                    <a:lnTo>
                                      <a:pt x="3119" y="2906"/>
                                    </a:lnTo>
                                    <a:lnTo>
                                      <a:pt x="3119" y="2899"/>
                                    </a:lnTo>
                                    <a:lnTo>
                                      <a:pt x="3111" y="2884"/>
                                    </a:lnTo>
                                    <a:lnTo>
                                      <a:pt x="3108" y="2882"/>
                                    </a:lnTo>
                                    <a:lnTo>
                                      <a:pt x="3107" y="2883"/>
                                    </a:lnTo>
                                    <a:lnTo>
                                      <a:pt x="3106" y="2886"/>
                                    </a:lnTo>
                                    <a:lnTo>
                                      <a:pt x="3106" y="2891"/>
                                    </a:lnTo>
                                    <a:lnTo>
                                      <a:pt x="3099" y="2891"/>
                                    </a:lnTo>
                                    <a:lnTo>
                                      <a:pt x="3101" y="2890"/>
                                    </a:lnTo>
                                    <a:lnTo>
                                      <a:pt x="3101" y="2889"/>
                                    </a:lnTo>
                                    <a:lnTo>
                                      <a:pt x="3099" y="2888"/>
                                    </a:lnTo>
                                    <a:lnTo>
                                      <a:pt x="3096" y="2880"/>
                                    </a:lnTo>
                                    <a:lnTo>
                                      <a:pt x="3100" y="2873"/>
                                    </a:lnTo>
                                    <a:lnTo>
                                      <a:pt x="3097" y="2873"/>
                                    </a:lnTo>
                                    <a:lnTo>
                                      <a:pt x="3096" y="2868"/>
                                    </a:lnTo>
                                    <a:lnTo>
                                      <a:pt x="3102" y="2861"/>
                                    </a:lnTo>
                                    <a:lnTo>
                                      <a:pt x="3089" y="2853"/>
                                    </a:lnTo>
                                    <a:lnTo>
                                      <a:pt x="3085" y="2840"/>
                                    </a:lnTo>
                                    <a:lnTo>
                                      <a:pt x="3090" y="2824"/>
                                    </a:lnTo>
                                    <a:lnTo>
                                      <a:pt x="3075" y="2805"/>
                                    </a:lnTo>
                                    <a:lnTo>
                                      <a:pt x="3072" y="2798"/>
                                    </a:lnTo>
                                    <a:lnTo>
                                      <a:pt x="3074" y="2781"/>
                                    </a:lnTo>
                                    <a:lnTo>
                                      <a:pt x="3076" y="2770"/>
                                    </a:lnTo>
                                    <a:lnTo>
                                      <a:pt x="3053" y="2773"/>
                                    </a:lnTo>
                                    <a:lnTo>
                                      <a:pt x="3031" y="2775"/>
                                    </a:lnTo>
                                    <a:lnTo>
                                      <a:pt x="3020" y="2766"/>
                                    </a:lnTo>
                                    <a:lnTo>
                                      <a:pt x="3005" y="2733"/>
                                    </a:lnTo>
                                    <a:lnTo>
                                      <a:pt x="2999" y="2717"/>
                                    </a:lnTo>
                                    <a:lnTo>
                                      <a:pt x="2994" y="2710"/>
                                    </a:lnTo>
                                    <a:lnTo>
                                      <a:pt x="2986" y="2710"/>
                                    </a:lnTo>
                                    <a:lnTo>
                                      <a:pt x="2972" y="2705"/>
                                    </a:lnTo>
                                    <a:lnTo>
                                      <a:pt x="2957" y="2705"/>
                                    </a:lnTo>
                                    <a:lnTo>
                                      <a:pt x="2957" y="2744"/>
                                    </a:lnTo>
                                    <a:lnTo>
                                      <a:pt x="2938" y="2699"/>
                                    </a:lnTo>
                                    <a:lnTo>
                                      <a:pt x="2903" y="2686"/>
                                    </a:lnTo>
                                    <a:lnTo>
                                      <a:pt x="2898" y="2690"/>
                                    </a:lnTo>
                                    <a:lnTo>
                                      <a:pt x="2897" y="2692"/>
                                    </a:lnTo>
                                    <a:lnTo>
                                      <a:pt x="2898" y="2712"/>
                                    </a:lnTo>
                                    <a:lnTo>
                                      <a:pt x="2897" y="2716"/>
                                    </a:lnTo>
                                    <a:lnTo>
                                      <a:pt x="2888" y="2722"/>
                                    </a:lnTo>
                                    <a:lnTo>
                                      <a:pt x="2884" y="2730"/>
                                    </a:lnTo>
                                    <a:lnTo>
                                      <a:pt x="2880" y="2733"/>
                                    </a:lnTo>
                                    <a:lnTo>
                                      <a:pt x="2877" y="2726"/>
                                    </a:lnTo>
                                    <a:lnTo>
                                      <a:pt x="2882" y="2716"/>
                                    </a:lnTo>
                                    <a:lnTo>
                                      <a:pt x="2885" y="2707"/>
                                    </a:lnTo>
                                    <a:lnTo>
                                      <a:pt x="2884" y="2702"/>
                                    </a:lnTo>
                                    <a:lnTo>
                                      <a:pt x="2879" y="2711"/>
                                    </a:lnTo>
                                    <a:lnTo>
                                      <a:pt x="2869" y="2734"/>
                                    </a:lnTo>
                                    <a:lnTo>
                                      <a:pt x="2866" y="2738"/>
                                    </a:lnTo>
                                    <a:lnTo>
                                      <a:pt x="2860" y="2740"/>
                                    </a:lnTo>
                                    <a:lnTo>
                                      <a:pt x="2858" y="2732"/>
                                    </a:lnTo>
                                    <a:lnTo>
                                      <a:pt x="2859" y="2721"/>
                                    </a:lnTo>
                                    <a:lnTo>
                                      <a:pt x="2845" y="2738"/>
                                    </a:lnTo>
                                    <a:lnTo>
                                      <a:pt x="2839" y="2753"/>
                                    </a:lnTo>
                                    <a:lnTo>
                                      <a:pt x="2834" y="2756"/>
                                    </a:lnTo>
                                    <a:lnTo>
                                      <a:pt x="2833" y="2761"/>
                                    </a:lnTo>
                                    <a:lnTo>
                                      <a:pt x="2812" y="2771"/>
                                    </a:lnTo>
                                    <a:lnTo>
                                      <a:pt x="2807" y="2771"/>
                                    </a:lnTo>
                                    <a:lnTo>
                                      <a:pt x="2793" y="2764"/>
                                    </a:lnTo>
                                    <a:lnTo>
                                      <a:pt x="2767" y="2764"/>
                                    </a:lnTo>
                                    <a:lnTo>
                                      <a:pt x="2750" y="2756"/>
                                    </a:lnTo>
                                    <a:lnTo>
                                      <a:pt x="2741" y="2757"/>
                                    </a:lnTo>
                                    <a:lnTo>
                                      <a:pt x="2728" y="2764"/>
                                    </a:lnTo>
                                    <a:lnTo>
                                      <a:pt x="2721" y="2765"/>
                                    </a:lnTo>
                                    <a:lnTo>
                                      <a:pt x="2709" y="2759"/>
                                    </a:lnTo>
                                    <a:lnTo>
                                      <a:pt x="2702" y="2749"/>
                                    </a:lnTo>
                                    <a:lnTo>
                                      <a:pt x="2689" y="2745"/>
                                    </a:lnTo>
                                    <a:lnTo>
                                      <a:pt x="2682" y="2739"/>
                                    </a:lnTo>
                                    <a:lnTo>
                                      <a:pt x="2673" y="2737"/>
                                    </a:lnTo>
                                    <a:lnTo>
                                      <a:pt x="2669" y="2734"/>
                                    </a:lnTo>
                                    <a:lnTo>
                                      <a:pt x="2662" y="2727"/>
                                    </a:lnTo>
                                    <a:lnTo>
                                      <a:pt x="2654" y="2721"/>
                                    </a:lnTo>
                                    <a:lnTo>
                                      <a:pt x="2644" y="2717"/>
                                    </a:lnTo>
                                    <a:lnTo>
                                      <a:pt x="2618" y="2716"/>
                                    </a:lnTo>
                                    <a:lnTo>
                                      <a:pt x="2610" y="2721"/>
                                    </a:lnTo>
                                    <a:lnTo>
                                      <a:pt x="2599" y="2721"/>
                                    </a:lnTo>
                                    <a:lnTo>
                                      <a:pt x="2592" y="2719"/>
                                    </a:lnTo>
                                    <a:lnTo>
                                      <a:pt x="2592" y="2717"/>
                                    </a:lnTo>
                                    <a:lnTo>
                                      <a:pt x="2590" y="2716"/>
                                    </a:lnTo>
                                    <a:lnTo>
                                      <a:pt x="2576" y="2712"/>
                                    </a:lnTo>
                                    <a:lnTo>
                                      <a:pt x="2572" y="2708"/>
                                    </a:lnTo>
                                    <a:lnTo>
                                      <a:pt x="2562" y="2711"/>
                                    </a:lnTo>
                                    <a:lnTo>
                                      <a:pt x="2558" y="2711"/>
                                    </a:lnTo>
                                    <a:lnTo>
                                      <a:pt x="2557" y="2708"/>
                                    </a:lnTo>
                                    <a:lnTo>
                                      <a:pt x="2548" y="2710"/>
                                    </a:lnTo>
                                    <a:lnTo>
                                      <a:pt x="2540" y="2687"/>
                                    </a:lnTo>
                                    <a:lnTo>
                                      <a:pt x="2537" y="2686"/>
                                    </a:lnTo>
                                    <a:lnTo>
                                      <a:pt x="2526" y="2654"/>
                                    </a:lnTo>
                                    <a:lnTo>
                                      <a:pt x="2519" y="2653"/>
                                    </a:lnTo>
                                    <a:lnTo>
                                      <a:pt x="2514" y="2653"/>
                                    </a:lnTo>
                                    <a:lnTo>
                                      <a:pt x="2514" y="2689"/>
                                    </a:lnTo>
                                    <a:lnTo>
                                      <a:pt x="2455" y="2689"/>
                                    </a:lnTo>
                                    <a:lnTo>
                                      <a:pt x="2400" y="2689"/>
                                    </a:lnTo>
                                    <a:lnTo>
                                      <a:pt x="2388" y="2689"/>
                                    </a:lnTo>
                                    <a:lnTo>
                                      <a:pt x="2342" y="2689"/>
                                    </a:lnTo>
                                    <a:lnTo>
                                      <a:pt x="2294" y="2689"/>
                                    </a:lnTo>
                                    <a:lnTo>
                                      <a:pt x="2241" y="2689"/>
                                    </a:lnTo>
                                    <a:lnTo>
                                      <a:pt x="2191" y="2689"/>
                                    </a:lnTo>
                                    <a:lnTo>
                                      <a:pt x="2174" y="2689"/>
                                    </a:lnTo>
                                    <a:lnTo>
                                      <a:pt x="2027" y="2689"/>
                                    </a:lnTo>
                                    <a:lnTo>
                                      <a:pt x="1983" y="2689"/>
                                    </a:lnTo>
                                    <a:lnTo>
                                      <a:pt x="1929" y="2689"/>
                                    </a:lnTo>
                                    <a:lnTo>
                                      <a:pt x="1880" y="2689"/>
                                    </a:lnTo>
                                    <a:lnTo>
                                      <a:pt x="1833" y="2689"/>
                                    </a:lnTo>
                                    <a:lnTo>
                                      <a:pt x="1785" y="2689"/>
                                    </a:lnTo>
                                    <a:lnTo>
                                      <a:pt x="1731" y="2689"/>
                                    </a:lnTo>
                                    <a:lnTo>
                                      <a:pt x="1699" y="2689"/>
                                    </a:lnTo>
                                    <a:lnTo>
                                      <a:pt x="1650" y="2687"/>
                                    </a:lnTo>
                                    <a:lnTo>
                                      <a:pt x="1596" y="2687"/>
                                    </a:lnTo>
                                    <a:lnTo>
                                      <a:pt x="1546" y="2687"/>
                                    </a:lnTo>
                                    <a:lnTo>
                                      <a:pt x="1477" y="2687"/>
                                    </a:lnTo>
                                    <a:lnTo>
                                      <a:pt x="1368" y="2687"/>
                                    </a:lnTo>
                                    <a:lnTo>
                                      <a:pt x="1315" y="2687"/>
                                    </a:lnTo>
                                    <a:lnTo>
                                      <a:pt x="1262" y="2687"/>
                                    </a:lnTo>
                                    <a:lnTo>
                                      <a:pt x="1217" y="2687"/>
                                    </a:lnTo>
                                    <a:lnTo>
                                      <a:pt x="1167" y="2687"/>
                                    </a:lnTo>
                                    <a:lnTo>
                                      <a:pt x="1115" y="2687"/>
                                    </a:lnTo>
                                    <a:lnTo>
                                      <a:pt x="1064" y="2687"/>
                                    </a:lnTo>
                                    <a:lnTo>
                                      <a:pt x="1002" y="2687"/>
                                    </a:lnTo>
                                    <a:lnTo>
                                      <a:pt x="1000" y="2683"/>
                                    </a:lnTo>
                                    <a:lnTo>
                                      <a:pt x="994" y="2679"/>
                                    </a:lnTo>
                                    <a:lnTo>
                                      <a:pt x="989" y="2680"/>
                                    </a:lnTo>
                                    <a:lnTo>
                                      <a:pt x="988" y="2678"/>
                                    </a:lnTo>
                                    <a:lnTo>
                                      <a:pt x="989" y="2674"/>
                                    </a:lnTo>
                                    <a:lnTo>
                                      <a:pt x="999" y="2670"/>
                                    </a:lnTo>
                                    <a:lnTo>
                                      <a:pt x="1011" y="2671"/>
                                    </a:lnTo>
                                    <a:lnTo>
                                      <a:pt x="1010" y="2665"/>
                                    </a:lnTo>
                                    <a:lnTo>
                                      <a:pt x="1008" y="2665"/>
                                    </a:lnTo>
                                    <a:lnTo>
                                      <a:pt x="1006" y="2663"/>
                                    </a:lnTo>
                                    <a:lnTo>
                                      <a:pt x="1004" y="2662"/>
                                    </a:lnTo>
                                    <a:lnTo>
                                      <a:pt x="992" y="2665"/>
                                    </a:lnTo>
                                    <a:lnTo>
                                      <a:pt x="981" y="2664"/>
                                    </a:lnTo>
                                    <a:lnTo>
                                      <a:pt x="979" y="2660"/>
                                    </a:lnTo>
                                    <a:lnTo>
                                      <a:pt x="979" y="2659"/>
                                    </a:lnTo>
                                    <a:lnTo>
                                      <a:pt x="977" y="2656"/>
                                    </a:lnTo>
                                    <a:lnTo>
                                      <a:pt x="977" y="2652"/>
                                    </a:lnTo>
                                    <a:lnTo>
                                      <a:pt x="979" y="2651"/>
                                    </a:lnTo>
                                    <a:lnTo>
                                      <a:pt x="981" y="2626"/>
                                    </a:lnTo>
                                    <a:lnTo>
                                      <a:pt x="976" y="2625"/>
                                    </a:lnTo>
                                    <a:lnTo>
                                      <a:pt x="975" y="2630"/>
                                    </a:lnTo>
                                    <a:lnTo>
                                      <a:pt x="966" y="2638"/>
                                    </a:lnTo>
                                    <a:lnTo>
                                      <a:pt x="960" y="2649"/>
                                    </a:lnTo>
                                    <a:lnTo>
                                      <a:pt x="955" y="2648"/>
                                    </a:lnTo>
                                    <a:lnTo>
                                      <a:pt x="952" y="2641"/>
                                    </a:lnTo>
                                    <a:lnTo>
                                      <a:pt x="952" y="2637"/>
                                    </a:lnTo>
                                    <a:lnTo>
                                      <a:pt x="955" y="2626"/>
                                    </a:lnTo>
                                    <a:lnTo>
                                      <a:pt x="949" y="2626"/>
                                    </a:lnTo>
                                    <a:lnTo>
                                      <a:pt x="949" y="2621"/>
                                    </a:lnTo>
                                    <a:lnTo>
                                      <a:pt x="946" y="2621"/>
                                    </a:lnTo>
                                    <a:lnTo>
                                      <a:pt x="944" y="2616"/>
                                    </a:lnTo>
                                    <a:lnTo>
                                      <a:pt x="944" y="2611"/>
                                    </a:lnTo>
                                    <a:lnTo>
                                      <a:pt x="939" y="2606"/>
                                    </a:lnTo>
                                    <a:lnTo>
                                      <a:pt x="936" y="2598"/>
                                    </a:lnTo>
                                    <a:lnTo>
                                      <a:pt x="935" y="2600"/>
                                    </a:lnTo>
                                    <a:lnTo>
                                      <a:pt x="938" y="2609"/>
                                    </a:lnTo>
                                    <a:lnTo>
                                      <a:pt x="936" y="2614"/>
                                    </a:lnTo>
                                    <a:lnTo>
                                      <a:pt x="930" y="2605"/>
                                    </a:lnTo>
                                    <a:lnTo>
                                      <a:pt x="927" y="2615"/>
                                    </a:lnTo>
                                    <a:lnTo>
                                      <a:pt x="923" y="2617"/>
                                    </a:lnTo>
                                    <a:lnTo>
                                      <a:pt x="911" y="2617"/>
                                    </a:lnTo>
                                    <a:lnTo>
                                      <a:pt x="902" y="2610"/>
                                    </a:lnTo>
                                    <a:lnTo>
                                      <a:pt x="898" y="2605"/>
                                    </a:lnTo>
                                    <a:lnTo>
                                      <a:pt x="892" y="2599"/>
                                    </a:lnTo>
                                    <a:lnTo>
                                      <a:pt x="891" y="2594"/>
                                    </a:lnTo>
                                    <a:lnTo>
                                      <a:pt x="898" y="2588"/>
                                    </a:lnTo>
                                    <a:lnTo>
                                      <a:pt x="900" y="2584"/>
                                    </a:lnTo>
                                    <a:lnTo>
                                      <a:pt x="900" y="2578"/>
                                    </a:lnTo>
                                    <a:lnTo>
                                      <a:pt x="897" y="2573"/>
                                    </a:lnTo>
                                    <a:lnTo>
                                      <a:pt x="900" y="2565"/>
                                    </a:lnTo>
                                    <a:lnTo>
                                      <a:pt x="896" y="2563"/>
                                    </a:lnTo>
                                    <a:lnTo>
                                      <a:pt x="890" y="2568"/>
                                    </a:lnTo>
                                    <a:lnTo>
                                      <a:pt x="884" y="2570"/>
                                    </a:lnTo>
                                    <a:lnTo>
                                      <a:pt x="880" y="2565"/>
                                    </a:lnTo>
                                    <a:lnTo>
                                      <a:pt x="878" y="2555"/>
                                    </a:lnTo>
                                    <a:lnTo>
                                      <a:pt x="875" y="2555"/>
                                    </a:lnTo>
                                    <a:lnTo>
                                      <a:pt x="864" y="2561"/>
                                    </a:lnTo>
                                    <a:lnTo>
                                      <a:pt x="853" y="2557"/>
                                    </a:lnTo>
                                    <a:lnTo>
                                      <a:pt x="849" y="2560"/>
                                    </a:lnTo>
                                    <a:lnTo>
                                      <a:pt x="842" y="2554"/>
                                    </a:lnTo>
                                    <a:lnTo>
                                      <a:pt x="841" y="2558"/>
                                    </a:lnTo>
                                    <a:lnTo>
                                      <a:pt x="837" y="2561"/>
                                    </a:lnTo>
                                    <a:lnTo>
                                      <a:pt x="833" y="2557"/>
                                    </a:lnTo>
                                    <a:lnTo>
                                      <a:pt x="803" y="2556"/>
                                    </a:lnTo>
                                    <a:lnTo>
                                      <a:pt x="800" y="2552"/>
                                    </a:lnTo>
                                    <a:lnTo>
                                      <a:pt x="826" y="2545"/>
                                    </a:lnTo>
                                    <a:lnTo>
                                      <a:pt x="828" y="2541"/>
                                    </a:lnTo>
                                    <a:lnTo>
                                      <a:pt x="816" y="2541"/>
                                    </a:lnTo>
                                    <a:lnTo>
                                      <a:pt x="819" y="2531"/>
                                    </a:lnTo>
                                    <a:lnTo>
                                      <a:pt x="809" y="2528"/>
                                    </a:lnTo>
                                    <a:lnTo>
                                      <a:pt x="803" y="2527"/>
                                    </a:lnTo>
                                    <a:lnTo>
                                      <a:pt x="803" y="2525"/>
                                    </a:lnTo>
                                    <a:lnTo>
                                      <a:pt x="810" y="2525"/>
                                    </a:lnTo>
                                    <a:lnTo>
                                      <a:pt x="815" y="2523"/>
                                    </a:lnTo>
                                    <a:lnTo>
                                      <a:pt x="810" y="2517"/>
                                    </a:lnTo>
                                    <a:lnTo>
                                      <a:pt x="794" y="2514"/>
                                    </a:lnTo>
                                    <a:lnTo>
                                      <a:pt x="787" y="2522"/>
                                    </a:lnTo>
                                    <a:lnTo>
                                      <a:pt x="783" y="2518"/>
                                    </a:lnTo>
                                    <a:lnTo>
                                      <a:pt x="766" y="2517"/>
                                    </a:lnTo>
                                    <a:lnTo>
                                      <a:pt x="764" y="2520"/>
                                    </a:lnTo>
                                    <a:lnTo>
                                      <a:pt x="767" y="2524"/>
                                    </a:lnTo>
                                    <a:lnTo>
                                      <a:pt x="762" y="2525"/>
                                    </a:lnTo>
                                    <a:lnTo>
                                      <a:pt x="740" y="2514"/>
                                    </a:lnTo>
                                    <a:lnTo>
                                      <a:pt x="731" y="2504"/>
                                    </a:lnTo>
                                    <a:lnTo>
                                      <a:pt x="729" y="2498"/>
                                    </a:lnTo>
                                    <a:lnTo>
                                      <a:pt x="729" y="2492"/>
                                    </a:lnTo>
                                    <a:lnTo>
                                      <a:pt x="735" y="2490"/>
                                    </a:lnTo>
                                    <a:lnTo>
                                      <a:pt x="741" y="2490"/>
                                    </a:lnTo>
                                    <a:lnTo>
                                      <a:pt x="747" y="2487"/>
                                    </a:lnTo>
                                    <a:lnTo>
                                      <a:pt x="745" y="2484"/>
                                    </a:lnTo>
                                    <a:lnTo>
                                      <a:pt x="740" y="2481"/>
                                    </a:lnTo>
                                    <a:lnTo>
                                      <a:pt x="729" y="2484"/>
                                    </a:lnTo>
                                    <a:lnTo>
                                      <a:pt x="730" y="2479"/>
                                    </a:lnTo>
                                    <a:lnTo>
                                      <a:pt x="741" y="2474"/>
                                    </a:lnTo>
                                    <a:lnTo>
                                      <a:pt x="752" y="2475"/>
                                    </a:lnTo>
                                    <a:lnTo>
                                      <a:pt x="756" y="2472"/>
                                    </a:lnTo>
                                    <a:lnTo>
                                      <a:pt x="745" y="2469"/>
                                    </a:lnTo>
                                    <a:lnTo>
                                      <a:pt x="742" y="2465"/>
                                    </a:lnTo>
                                    <a:lnTo>
                                      <a:pt x="750" y="2457"/>
                                    </a:lnTo>
                                    <a:lnTo>
                                      <a:pt x="742" y="2448"/>
                                    </a:lnTo>
                                    <a:lnTo>
                                      <a:pt x="734" y="2461"/>
                                    </a:lnTo>
                                    <a:lnTo>
                                      <a:pt x="728" y="2463"/>
                                    </a:lnTo>
                                    <a:lnTo>
                                      <a:pt x="725" y="2461"/>
                                    </a:lnTo>
                                    <a:lnTo>
                                      <a:pt x="723" y="2454"/>
                                    </a:lnTo>
                                    <a:lnTo>
                                      <a:pt x="723" y="2443"/>
                                    </a:lnTo>
                                    <a:lnTo>
                                      <a:pt x="725" y="2430"/>
                                    </a:lnTo>
                                    <a:lnTo>
                                      <a:pt x="723" y="2428"/>
                                    </a:lnTo>
                                    <a:lnTo>
                                      <a:pt x="722" y="2425"/>
                                    </a:lnTo>
                                    <a:lnTo>
                                      <a:pt x="722" y="2420"/>
                                    </a:lnTo>
                                    <a:lnTo>
                                      <a:pt x="724" y="2409"/>
                                    </a:lnTo>
                                    <a:lnTo>
                                      <a:pt x="723" y="2402"/>
                                    </a:lnTo>
                                    <a:lnTo>
                                      <a:pt x="719" y="2400"/>
                                    </a:lnTo>
                                    <a:lnTo>
                                      <a:pt x="719" y="2393"/>
                                    </a:lnTo>
                                    <a:lnTo>
                                      <a:pt x="718" y="2388"/>
                                    </a:lnTo>
                                    <a:lnTo>
                                      <a:pt x="707" y="2394"/>
                                    </a:lnTo>
                                    <a:lnTo>
                                      <a:pt x="698" y="2395"/>
                                    </a:lnTo>
                                    <a:lnTo>
                                      <a:pt x="699" y="2390"/>
                                    </a:lnTo>
                                    <a:lnTo>
                                      <a:pt x="702" y="2388"/>
                                    </a:lnTo>
                                    <a:lnTo>
                                      <a:pt x="702" y="2383"/>
                                    </a:lnTo>
                                    <a:lnTo>
                                      <a:pt x="699" y="2378"/>
                                    </a:lnTo>
                                    <a:lnTo>
                                      <a:pt x="693" y="2378"/>
                                    </a:lnTo>
                                    <a:lnTo>
                                      <a:pt x="683" y="2382"/>
                                    </a:lnTo>
                                    <a:lnTo>
                                      <a:pt x="674" y="2380"/>
                                    </a:lnTo>
                                    <a:lnTo>
                                      <a:pt x="671" y="2377"/>
                                    </a:lnTo>
                                    <a:lnTo>
                                      <a:pt x="669" y="2363"/>
                                    </a:lnTo>
                                    <a:lnTo>
                                      <a:pt x="663" y="2361"/>
                                    </a:lnTo>
                                    <a:lnTo>
                                      <a:pt x="656" y="2350"/>
                                    </a:lnTo>
                                    <a:lnTo>
                                      <a:pt x="655" y="2345"/>
                                    </a:lnTo>
                                    <a:lnTo>
                                      <a:pt x="651" y="2337"/>
                                    </a:lnTo>
                                    <a:lnTo>
                                      <a:pt x="654" y="2326"/>
                                    </a:lnTo>
                                    <a:lnTo>
                                      <a:pt x="658" y="2321"/>
                                    </a:lnTo>
                                    <a:lnTo>
                                      <a:pt x="658" y="2308"/>
                                    </a:lnTo>
                                    <a:lnTo>
                                      <a:pt x="658" y="2298"/>
                                    </a:lnTo>
                                    <a:lnTo>
                                      <a:pt x="656" y="2296"/>
                                    </a:lnTo>
                                    <a:lnTo>
                                      <a:pt x="653" y="2292"/>
                                    </a:lnTo>
                                    <a:lnTo>
                                      <a:pt x="647" y="2297"/>
                                    </a:lnTo>
                                    <a:lnTo>
                                      <a:pt x="645" y="2299"/>
                                    </a:lnTo>
                                    <a:lnTo>
                                      <a:pt x="643" y="2298"/>
                                    </a:lnTo>
                                    <a:lnTo>
                                      <a:pt x="642" y="2296"/>
                                    </a:lnTo>
                                    <a:lnTo>
                                      <a:pt x="640" y="2296"/>
                                    </a:lnTo>
                                    <a:lnTo>
                                      <a:pt x="624" y="2278"/>
                                    </a:lnTo>
                                    <a:lnTo>
                                      <a:pt x="621" y="2270"/>
                                    </a:lnTo>
                                    <a:lnTo>
                                      <a:pt x="616" y="2264"/>
                                    </a:lnTo>
                                    <a:lnTo>
                                      <a:pt x="600" y="2250"/>
                                    </a:lnTo>
                                    <a:lnTo>
                                      <a:pt x="599" y="2246"/>
                                    </a:lnTo>
                                    <a:lnTo>
                                      <a:pt x="600" y="2238"/>
                                    </a:lnTo>
                                    <a:lnTo>
                                      <a:pt x="605" y="2233"/>
                                    </a:lnTo>
                                    <a:lnTo>
                                      <a:pt x="610" y="2231"/>
                                    </a:lnTo>
                                    <a:lnTo>
                                      <a:pt x="608" y="2226"/>
                                    </a:lnTo>
                                    <a:lnTo>
                                      <a:pt x="595" y="2227"/>
                                    </a:lnTo>
                                    <a:lnTo>
                                      <a:pt x="590" y="2224"/>
                                    </a:lnTo>
                                    <a:lnTo>
                                      <a:pt x="583" y="2211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80" y="2195"/>
                                    </a:lnTo>
                                    <a:lnTo>
                                      <a:pt x="584" y="2189"/>
                                    </a:lnTo>
                                    <a:lnTo>
                                      <a:pt x="586" y="2181"/>
                                    </a:lnTo>
                                    <a:lnTo>
                                      <a:pt x="591" y="2179"/>
                                    </a:lnTo>
                                    <a:lnTo>
                                      <a:pt x="599" y="2185"/>
                                    </a:lnTo>
                                    <a:lnTo>
                                      <a:pt x="600" y="2181"/>
                                    </a:lnTo>
                                    <a:lnTo>
                                      <a:pt x="596" y="2175"/>
                                    </a:lnTo>
                                    <a:lnTo>
                                      <a:pt x="596" y="2170"/>
                                    </a:lnTo>
                                    <a:lnTo>
                                      <a:pt x="599" y="2161"/>
                                    </a:lnTo>
                                    <a:lnTo>
                                      <a:pt x="604" y="2157"/>
                                    </a:lnTo>
                                    <a:lnTo>
                                      <a:pt x="604" y="2153"/>
                                    </a:lnTo>
                                    <a:lnTo>
                                      <a:pt x="601" y="2147"/>
                                    </a:lnTo>
                                    <a:lnTo>
                                      <a:pt x="599" y="2147"/>
                                    </a:lnTo>
                                    <a:lnTo>
                                      <a:pt x="600" y="2140"/>
                                    </a:lnTo>
                                    <a:lnTo>
                                      <a:pt x="602" y="2136"/>
                                    </a:lnTo>
                                    <a:lnTo>
                                      <a:pt x="605" y="2130"/>
                                    </a:lnTo>
                                    <a:lnTo>
                                      <a:pt x="605" y="2125"/>
                                    </a:lnTo>
                                    <a:lnTo>
                                      <a:pt x="600" y="2109"/>
                                    </a:lnTo>
                                    <a:lnTo>
                                      <a:pt x="600" y="2082"/>
                                    </a:lnTo>
                                    <a:lnTo>
                                      <a:pt x="602" y="2067"/>
                                    </a:lnTo>
                                    <a:lnTo>
                                      <a:pt x="605" y="2062"/>
                                    </a:lnTo>
                                    <a:lnTo>
                                      <a:pt x="605" y="2060"/>
                                    </a:lnTo>
                                    <a:lnTo>
                                      <a:pt x="601" y="2054"/>
                                    </a:lnTo>
                                    <a:lnTo>
                                      <a:pt x="599" y="2050"/>
                                    </a:lnTo>
                                    <a:lnTo>
                                      <a:pt x="580" y="2045"/>
                                    </a:lnTo>
                                    <a:lnTo>
                                      <a:pt x="575" y="2039"/>
                                    </a:lnTo>
                                    <a:lnTo>
                                      <a:pt x="550" y="2018"/>
                                    </a:lnTo>
                                    <a:lnTo>
                                      <a:pt x="514" y="2008"/>
                                    </a:lnTo>
                                    <a:lnTo>
                                      <a:pt x="502" y="2001"/>
                                    </a:lnTo>
                                    <a:lnTo>
                                      <a:pt x="497" y="1995"/>
                                    </a:lnTo>
                                    <a:lnTo>
                                      <a:pt x="492" y="1986"/>
                                    </a:lnTo>
                                    <a:lnTo>
                                      <a:pt x="487" y="1969"/>
                                    </a:lnTo>
                                    <a:lnTo>
                                      <a:pt x="487" y="1965"/>
                                    </a:lnTo>
                                    <a:lnTo>
                                      <a:pt x="483" y="1958"/>
                                    </a:lnTo>
                                    <a:lnTo>
                                      <a:pt x="473" y="1949"/>
                                    </a:lnTo>
                                    <a:lnTo>
                                      <a:pt x="472" y="1944"/>
                                    </a:lnTo>
                                    <a:lnTo>
                                      <a:pt x="475" y="1939"/>
                                    </a:lnTo>
                                    <a:lnTo>
                                      <a:pt x="475" y="1936"/>
                                    </a:lnTo>
                                    <a:lnTo>
                                      <a:pt x="471" y="1928"/>
                                    </a:lnTo>
                                    <a:lnTo>
                                      <a:pt x="457" y="1911"/>
                                    </a:lnTo>
                                    <a:lnTo>
                                      <a:pt x="452" y="1893"/>
                                    </a:lnTo>
                                    <a:lnTo>
                                      <a:pt x="449" y="1893"/>
                                    </a:lnTo>
                                    <a:lnTo>
                                      <a:pt x="448" y="1890"/>
                                    </a:lnTo>
                                    <a:lnTo>
                                      <a:pt x="441" y="1872"/>
                                    </a:lnTo>
                                    <a:lnTo>
                                      <a:pt x="413" y="1826"/>
                                    </a:lnTo>
                                    <a:lnTo>
                                      <a:pt x="402" y="1807"/>
                                    </a:lnTo>
                                    <a:lnTo>
                                      <a:pt x="395" y="1786"/>
                                    </a:lnTo>
                                    <a:lnTo>
                                      <a:pt x="384" y="1775"/>
                                    </a:lnTo>
                                    <a:lnTo>
                                      <a:pt x="363" y="1766"/>
                                    </a:lnTo>
                                    <a:lnTo>
                                      <a:pt x="359" y="1759"/>
                                    </a:lnTo>
                                    <a:lnTo>
                                      <a:pt x="359" y="1756"/>
                                    </a:lnTo>
                                    <a:lnTo>
                                      <a:pt x="355" y="1740"/>
                                    </a:lnTo>
                                    <a:lnTo>
                                      <a:pt x="343" y="1729"/>
                                    </a:lnTo>
                                    <a:lnTo>
                                      <a:pt x="341" y="1721"/>
                                    </a:lnTo>
                                    <a:lnTo>
                                      <a:pt x="332" y="1707"/>
                                    </a:lnTo>
                                    <a:lnTo>
                                      <a:pt x="328" y="1695"/>
                                    </a:lnTo>
                                    <a:lnTo>
                                      <a:pt x="323" y="1695"/>
                                    </a:lnTo>
                                    <a:lnTo>
                                      <a:pt x="320" y="1691"/>
                                    </a:lnTo>
                                    <a:lnTo>
                                      <a:pt x="311" y="1673"/>
                                    </a:lnTo>
                                    <a:lnTo>
                                      <a:pt x="305" y="1667"/>
                                    </a:lnTo>
                                    <a:lnTo>
                                      <a:pt x="300" y="1666"/>
                                    </a:lnTo>
                                    <a:lnTo>
                                      <a:pt x="278" y="1683"/>
                                    </a:lnTo>
                                    <a:lnTo>
                                      <a:pt x="257" y="1689"/>
                                    </a:lnTo>
                                    <a:lnTo>
                                      <a:pt x="252" y="1695"/>
                                    </a:lnTo>
                                    <a:lnTo>
                                      <a:pt x="251" y="1707"/>
                                    </a:lnTo>
                                    <a:lnTo>
                                      <a:pt x="249" y="1710"/>
                                    </a:lnTo>
                                    <a:lnTo>
                                      <a:pt x="242" y="1713"/>
                                    </a:lnTo>
                                    <a:lnTo>
                                      <a:pt x="240" y="1717"/>
                                    </a:lnTo>
                                    <a:lnTo>
                                      <a:pt x="240" y="1726"/>
                                    </a:lnTo>
                                    <a:lnTo>
                                      <a:pt x="236" y="1734"/>
                                    </a:lnTo>
                                    <a:lnTo>
                                      <a:pt x="220" y="1739"/>
                                    </a:lnTo>
                                    <a:lnTo>
                                      <a:pt x="204" y="1753"/>
                                    </a:lnTo>
                                    <a:lnTo>
                                      <a:pt x="191" y="1758"/>
                                    </a:lnTo>
                                    <a:lnTo>
                                      <a:pt x="188" y="1756"/>
                                    </a:lnTo>
                                    <a:lnTo>
                                      <a:pt x="188" y="1753"/>
                                    </a:lnTo>
                                    <a:lnTo>
                                      <a:pt x="185" y="1747"/>
                                    </a:lnTo>
                                    <a:lnTo>
                                      <a:pt x="175" y="1723"/>
                                    </a:lnTo>
                                    <a:lnTo>
                                      <a:pt x="159" y="1710"/>
                                    </a:lnTo>
                                    <a:lnTo>
                                      <a:pt x="176" y="1695"/>
                                    </a:lnTo>
                                    <a:lnTo>
                                      <a:pt x="174" y="1691"/>
                                    </a:lnTo>
                                    <a:lnTo>
                                      <a:pt x="158" y="1681"/>
                                    </a:lnTo>
                                    <a:lnTo>
                                      <a:pt x="169" y="1693"/>
                                    </a:lnTo>
                                    <a:lnTo>
                                      <a:pt x="166" y="1697"/>
                                    </a:lnTo>
                                    <a:lnTo>
                                      <a:pt x="155" y="1695"/>
                                    </a:lnTo>
                                    <a:lnTo>
                                      <a:pt x="152" y="1702"/>
                                    </a:lnTo>
                                    <a:lnTo>
                                      <a:pt x="149" y="1699"/>
                                    </a:lnTo>
                                    <a:lnTo>
                                      <a:pt x="122" y="1664"/>
                                    </a:lnTo>
                                    <a:lnTo>
                                      <a:pt x="117" y="1653"/>
                                    </a:lnTo>
                                    <a:lnTo>
                                      <a:pt x="104" y="1642"/>
                                    </a:lnTo>
                                    <a:lnTo>
                                      <a:pt x="97" y="1636"/>
                                    </a:lnTo>
                                    <a:lnTo>
                                      <a:pt x="101" y="1636"/>
                                    </a:lnTo>
                                    <a:lnTo>
                                      <a:pt x="101" y="1630"/>
                                    </a:lnTo>
                                    <a:lnTo>
                                      <a:pt x="101" y="1608"/>
                                    </a:lnTo>
                                    <a:lnTo>
                                      <a:pt x="68" y="1609"/>
                                    </a:lnTo>
                                    <a:lnTo>
                                      <a:pt x="56" y="1624"/>
                                    </a:lnTo>
                                    <a:lnTo>
                                      <a:pt x="50" y="1621"/>
                                    </a:lnTo>
                                    <a:lnTo>
                                      <a:pt x="35" y="1610"/>
                                    </a:lnTo>
                                    <a:lnTo>
                                      <a:pt x="20" y="1621"/>
                                    </a:lnTo>
                                    <a:lnTo>
                                      <a:pt x="0" y="1609"/>
                                    </a:lnTo>
                                    <a:lnTo>
                                      <a:pt x="0" y="1573"/>
                                    </a:lnTo>
                                    <a:lnTo>
                                      <a:pt x="0" y="1463"/>
                                    </a:lnTo>
                                    <a:lnTo>
                                      <a:pt x="0" y="1356"/>
                                    </a:lnTo>
                                    <a:lnTo>
                                      <a:pt x="0" y="1255"/>
                                    </a:lnTo>
                                    <a:lnTo>
                                      <a:pt x="0" y="1146"/>
                                    </a:lnTo>
                                    <a:lnTo>
                                      <a:pt x="0" y="1022"/>
                                    </a:lnTo>
                                    <a:lnTo>
                                      <a:pt x="0" y="900"/>
                                    </a:lnTo>
                                    <a:lnTo>
                                      <a:pt x="0" y="785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0" y="516"/>
                                    </a:lnTo>
                                    <a:lnTo>
                                      <a:pt x="0" y="373"/>
                                    </a:lnTo>
                                    <a:lnTo>
                                      <a:pt x="2" y="376"/>
                                    </a:lnTo>
                                    <a:lnTo>
                                      <a:pt x="11" y="381"/>
                                    </a:lnTo>
                                    <a:lnTo>
                                      <a:pt x="21" y="384"/>
                                    </a:lnTo>
                                    <a:lnTo>
                                      <a:pt x="62" y="383"/>
                                    </a:lnTo>
                                    <a:lnTo>
                                      <a:pt x="70" y="386"/>
                                    </a:lnTo>
                                    <a:lnTo>
                                      <a:pt x="74" y="393"/>
                                    </a:lnTo>
                                    <a:lnTo>
                                      <a:pt x="91" y="394"/>
                                    </a:lnTo>
                                    <a:lnTo>
                                      <a:pt x="110" y="413"/>
                                    </a:lnTo>
                                    <a:lnTo>
                                      <a:pt x="132" y="447"/>
                                    </a:lnTo>
                                    <a:lnTo>
                                      <a:pt x="139" y="447"/>
                                    </a:lnTo>
                                    <a:lnTo>
                                      <a:pt x="143" y="451"/>
                                    </a:lnTo>
                                    <a:lnTo>
                                      <a:pt x="145" y="445"/>
                                    </a:lnTo>
                                    <a:lnTo>
                                      <a:pt x="149" y="454"/>
                                    </a:lnTo>
                                    <a:lnTo>
                                      <a:pt x="159" y="465"/>
                                    </a:lnTo>
                                    <a:lnTo>
                                      <a:pt x="170" y="475"/>
                                    </a:lnTo>
                                    <a:lnTo>
                                      <a:pt x="179" y="480"/>
                                    </a:lnTo>
                                    <a:lnTo>
                                      <a:pt x="191" y="492"/>
                                    </a:lnTo>
                                    <a:lnTo>
                                      <a:pt x="198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28" y="502"/>
                                    </a:lnTo>
                                    <a:lnTo>
                                      <a:pt x="235" y="504"/>
                                    </a:lnTo>
                                    <a:lnTo>
                                      <a:pt x="241" y="501"/>
                                    </a:lnTo>
                                    <a:lnTo>
                                      <a:pt x="246" y="505"/>
                                    </a:lnTo>
                                    <a:lnTo>
                                      <a:pt x="246" y="500"/>
                                    </a:lnTo>
                                    <a:lnTo>
                                      <a:pt x="244" y="492"/>
                                    </a:lnTo>
                                    <a:lnTo>
                                      <a:pt x="255" y="497"/>
                                    </a:lnTo>
                                    <a:lnTo>
                                      <a:pt x="265" y="501"/>
                                    </a:lnTo>
                                    <a:lnTo>
                                      <a:pt x="269" y="506"/>
                                    </a:lnTo>
                                    <a:lnTo>
                                      <a:pt x="277" y="507"/>
                                    </a:lnTo>
                                    <a:lnTo>
                                      <a:pt x="288" y="516"/>
                                    </a:lnTo>
                                    <a:lnTo>
                                      <a:pt x="309" y="537"/>
                                    </a:lnTo>
                                    <a:lnTo>
                                      <a:pt x="316" y="535"/>
                                    </a:lnTo>
                                    <a:lnTo>
                                      <a:pt x="321" y="537"/>
                                    </a:lnTo>
                                    <a:lnTo>
                                      <a:pt x="319" y="529"/>
                                    </a:lnTo>
                                    <a:lnTo>
                                      <a:pt x="308" y="517"/>
                                    </a:lnTo>
                                    <a:lnTo>
                                      <a:pt x="304" y="506"/>
                                    </a:lnTo>
                                    <a:lnTo>
                                      <a:pt x="300" y="501"/>
                                    </a:lnTo>
                                    <a:lnTo>
                                      <a:pt x="306" y="499"/>
                                    </a:lnTo>
                                    <a:lnTo>
                                      <a:pt x="322" y="505"/>
                                    </a:lnTo>
                                    <a:lnTo>
                                      <a:pt x="331" y="502"/>
                                    </a:lnTo>
                                    <a:lnTo>
                                      <a:pt x="341" y="505"/>
                                    </a:lnTo>
                                    <a:lnTo>
                                      <a:pt x="347" y="510"/>
                                    </a:lnTo>
                                    <a:lnTo>
                                      <a:pt x="349" y="524"/>
                                    </a:lnTo>
                                    <a:lnTo>
                                      <a:pt x="354" y="532"/>
                                    </a:lnTo>
                                    <a:lnTo>
                                      <a:pt x="370" y="545"/>
                                    </a:lnTo>
                                    <a:lnTo>
                                      <a:pt x="373" y="553"/>
                                    </a:lnTo>
                                    <a:lnTo>
                                      <a:pt x="376" y="542"/>
                                    </a:lnTo>
                                    <a:lnTo>
                                      <a:pt x="375" y="527"/>
                                    </a:lnTo>
                                    <a:lnTo>
                                      <a:pt x="370" y="522"/>
                                    </a:lnTo>
                                    <a:lnTo>
                                      <a:pt x="353" y="490"/>
                                    </a:lnTo>
                                    <a:lnTo>
                                      <a:pt x="349" y="480"/>
                                    </a:lnTo>
                                    <a:lnTo>
                                      <a:pt x="349" y="475"/>
                                    </a:lnTo>
                                    <a:lnTo>
                                      <a:pt x="360" y="468"/>
                                    </a:lnTo>
                                    <a:lnTo>
                                      <a:pt x="369" y="456"/>
                                    </a:lnTo>
                                    <a:lnTo>
                                      <a:pt x="385" y="445"/>
                                    </a:lnTo>
                                    <a:lnTo>
                                      <a:pt x="391" y="435"/>
                                    </a:lnTo>
                                    <a:lnTo>
                                      <a:pt x="396" y="435"/>
                                    </a:lnTo>
                                    <a:lnTo>
                                      <a:pt x="400" y="429"/>
                                    </a:lnTo>
                                    <a:lnTo>
                                      <a:pt x="423" y="425"/>
                                    </a:lnTo>
                                    <a:lnTo>
                                      <a:pt x="430" y="420"/>
                                    </a:lnTo>
                                    <a:lnTo>
                                      <a:pt x="439" y="411"/>
                                    </a:lnTo>
                                    <a:lnTo>
                                      <a:pt x="440" y="391"/>
                                    </a:lnTo>
                                    <a:lnTo>
                                      <a:pt x="448" y="384"/>
                                    </a:lnTo>
                                    <a:lnTo>
                                      <a:pt x="450" y="387"/>
                                    </a:lnTo>
                                    <a:lnTo>
                                      <a:pt x="455" y="387"/>
                                    </a:lnTo>
                                    <a:lnTo>
                                      <a:pt x="457" y="378"/>
                                    </a:lnTo>
                                    <a:lnTo>
                                      <a:pt x="464" y="371"/>
                                    </a:lnTo>
                                    <a:lnTo>
                                      <a:pt x="468" y="371"/>
                                    </a:lnTo>
                                    <a:lnTo>
                                      <a:pt x="470" y="376"/>
                                    </a:lnTo>
                                    <a:lnTo>
                                      <a:pt x="484" y="376"/>
                                    </a:lnTo>
                                    <a:lnTo>
                                      <a:pt x="491" y="370"/>
                                    </a:lnTo>
                                    <a:lnTo>
                                      <a:pt x="492" y="365"/>
                                    </a:lnTo>
                                    <a:lnTo>
                                      <a:pt x="500" y="362"/>
                                    </a:lnTo>
                                    <a:lnTo>
                                      <a:pt x="521" y="348"/>
                                    </a:lnTo>
                                    <a:lnTo>
                                      <a:pt x="524" y="336"/>
                                    </a:lnTo>
                                    <a:lnTo>
                                      <a:pt x="542" y="344"/>
                                    </a:lnTo>
                                    <a:lnTo>
                                      <a:pt x="550" y="334"/>
                                    </a:lnTo>
                                    <a:lnTo>
                                      <a:pt x="551" y="324"/>
                                    </a:lnTo>
                                    <a:lnTo>
                                      <a:pt x="554" y="316"/>
                                    </a:lnTo>
                                    <a:lnTo>
                                      <a:pt x="568" y="309"/>
                                    </a:lnTo>
                                    <a:lnTo>
                                      <a:pt x="574" y="303"/>
                                    </a:lnTo>
                                    <a:lnTo>
                                      <a:pt x="585" y="312"/>
                                    </a:lnTo>
                                    <a:lnTo>
                                      <a:pt x="593" y="312"/>
                                    </a:lnTo>
                                    <a:lnTo>
                                      <a:pt x="597" y="317"/>
                                    </a:lnTo>
                                    <a:lnTo>
                                      <a:pt x="606" y="313"/>
                                    </a:lnTo>
                                    <a:lnTo>
                                      <a:pt x="612" y="302"/>
                                    </a:lnTo>
                                    <a:lnTo>
                                      <a:pt x="613" y="295"/>
                                    </a:lnTo>
                                    <a:lnTo>
                                      <a:pt x="621" y="290"/>
                                    </a:lnTo>
                                    <a:lnTo>
                                      <a:pt x="623" y="297"/>
                                    </a:lnTo>
                                    <a:lnTo>
                                      <a:pt x="629" y="305"/>
                                    </a:lnTo>
                                    <a:lnTo>
                                      <a:pt x="633" y="318"/>
                                    </a:lnTo>
                                    <a:lnTo>
                                      <a:pt x="629" y="321"/>
                                    </a:lnTo>
                                    <a:lnTo>
                                      <a:pt x="622" y="332"/>
                                    </a:lnTo>
                                    <a:lnTo>
                                      <a:pt x="583" y="360"/>
                                    </a:lnTo>
                                    <a:lnTo>
                                      <a:pt x="574" y="372"/>
                                    </a:lnTo>
                                    <a:lnTo>
                                      <a:pt x="564" y="378"/>
                                    </a:lnTo>
                                    <a:lnTo>
                                      <a:pt x="548" y="398"/>
                                    </a:lnTo>
                                    <a:lnTo>
                                      <a:pt x="534" y="392"/>
                                    </a:lnTo>
                                    <a:lnTo>
                                      <a:pt x="499" y="404"/>
                                    </a:lnTo>
                                    <a:lnTo>
                                      <a:pt x="488" y="414"/>
                                    </a:lnTo>
                                    <a:lnTo>
                                      <a:pt x="484" y="424"/>
                                    </a:lnTo>
                                    <a:lnTo>
                                      <a:pt x="492" y="421"/>
                                    </a:lnTo>
                                    <a:lnTo>
                                      <a:pt x="476" y="435"/>
                                    </a:lnTo>
                                    <a:lnTo>
                                      <a:pt x="473" y="443"/>
                                    </a:lnTo>
                                    <a:lnTo>
                                      <a:pt x="468" y="441"/>
                                    </a:lnTo>
                                    <a:lnTo>
                                      <a:pt x="464" y="451"/>
                                    </a:lnTo>
                                    <a:lnTo>
                                      <a:pt x="460" y="461"/>
                                    </a:lnTo>
                                    <a:lnTo>
                                      <a:pt x="459" y="452"/>
                                    </a:lnTo>
                                    <a:lnTo>
                                      <a:pt x="454" y="449"/>
                                    </a:lnTo>
                                    <a:lnTo>
                                      <a:pt x="441" y="469"/>
                                    </a:lnTo>
                                    <a:lnTo>
                                      <a:pt x="441" y="478"/>
                                    </a:lnTo>
                                    <a:lnTo>
                                      <a:pt x="449" y="477"/>
                                    </a:lnTo>
                                    <a:lnTo>
                                      <a:pt x="459" y="467"/>
                                    </a:lnTo>
                                    <a:lnTo>
                                      <a:pt x="483" y="458"/>
                                    </a:lnTo>
                                    <a:lnTo>
                                      <a:pt x="504" y="435"/>
                                    </a:lnTo>
                                    <a:lnTo>
                                      <a:pt x="505" y="431"/>
                                    </a:lnTo>
                                    <a:lnTo>
                                      <a:pt x="502" y="426"/>
                                    </a:lnTo>
                                    <a:lnTo>
                                      <a:pt x="504" y="424"/>
                                    </a:lnTo>
                                    <a:lnTo>
                                      <a:pt x="513" y="418"/>
                                    </a:lnTo>
                                    <a:lnTo>
                                      <a:pt x="518" y="420"/>
                                    </a:lnTo>
                                    <a:lnTo>
                                      <a:pt x="516" y="434"/>
                                    </a:lnTo>
                                    <a:lnTo>
                                      <a:pt x="524" y="421"/>
                                    </a:lnTo>
                                    <a:lnTo>
                                      <a:pt x="526" y="432"/>
                                    </a:lnTo>
                                    <a:lnTo>
                                      <a:pt x="535" y="415"/>
                                    </a:lnTo>
                                    <a:lnTo>
                                      <a:pt x="543" y="411"/>
                                    </a:lnTo>
                                    <a:lnTo>
                                      <a:pt x="550" y="418"/>
                                    </a:lnTo>
                                    <a:lnTo>
                                      <a:pt x="548" y="432"/>
                                    </a:lnTo>
                                    <a:lnTo>
                                      <a:pt x="546" y="454"/>
                                    </a:lnTo>
                                    <a:lnTo>
                                      <a:pt x="564" y="418"/>
                                    </a:lnTo>
                                    <a:lnTo>
                                      <a:pt x="581" y="389"/>
                                    </a:lnTo>
                                    <a:lnTo>
                                      <a:pt x="583" y="378"/>
                                    </a:lnTo>
                                    <a:lnTo>
                                      <a:pt x="596" y="376"/>
                                    </a:lnTo>
                                    <a:lnTo>
                                      <a:pt x="607" y="371"/>
                                    </a:lnTo>
                                    <a:lnTo>
                                      <a:pt x="617" y="360"/>
                                    </a:lnTo>
                                    <a:lnTo>
                                      <a:pt x="645" y="351"/>
                                    </a:lnTo>
                                    <a:lnTo>
                                      <a:pt x="663" y="334"/>
                                    </a:lnTo>
                                    <a:lnTo>
                                      <a:pt x="660" y="354"/>
                                    </a:lnTo>
                                    <a:lnTo>
                                      <a:pt x="656" y="352"/>
                                    </a:lnTo>
                                    <a:lnTo>
                                      <a:pt x="650" y="366"/>
                                    </a:lnTo>
                                    <a:lnTo>
                                      <a:pt x="649" y="376"/>
                                    </a:lnTo>
                                    <a:lnTo>
                                      <a:pt x="672" y="361"/>
                                    </a:lnTo>
                                    <a:lnTo>
                                      <a:pt x="681" y="348"/>
                                    </a:lnTo>
                                    <a:lnTo>
                                      <a:pt x="692" y="336"/>
                                    </a:lnTo>
                                    <a:lnTo>
                                      <a:pt x="697" y="324"/>
                                    </a:lnTo>
                                    <a:lnTo>
                                      <a:pt x="693" y="316"/>
                                    </a:lnTo>
                                    <a:lnTo>
                                      <a:pt x="698" y="309"/>
                                    </a:lnTo>
                                    <a:lnTo>
                                      <a:pt x="725" y="298"/>
                                    </a:lnTo>
                                    <a:lnTo>
                                      <a:pt x="731" y="292"/>
                                    </a:lnTo>
                                    <a:lnTo>
                                      <a:pt x="715" y="287"/>
                                    </a:lnTo>
                                    <a:lnTo>
                                      <a:pt x="709" y="281"/>
                                    </a:lnTo>
                                    <a:lnTo>
                                      <a:pt x="710" y="276"/>
                                    </a:lnTo>
                                    <a:lnTo>
                                      <a:pt x="712" y="266"/>
                                    </a:lnTo>
                                    <a:lnTo>
                                      <a:pt x="709" y="262"/>
                                    </a:lnTo>
                                    <a:lnTo>
                                      <a:pt x="699" y="265"/>
                                    </a:lnTo>
                                    <a:lnTo>
                                      <a:pt x="701" y="255"/>
                                    </a:lnTo>
                                    <a:lnTo>
                                      <a:pt x="706" y="247"/>
                                    </a:lnTo>
                                    <a:lnTo>
                                      <a:pt x="709" y="242"/>
                                    </a:lnTo>
                                    <a:lnTo>
                                      <a:pt x="722" y="247"/>
                                    </a:lnTo>
                                    <a:lnTo>
                                      <a:pt x="751" y="281"/>
                                    </a:lnTo>
                                    <a:lnTo>
                                      <a:pt x="757" y="295"/>
                                    </a:lnTo>
                                    <a:lnTo>
                                      <a:pt x="761" y="323"/>
                                    </a:lnTo>
                                    <a:lnTo>
                                      <a:pt x="768" y="335"/>
                                    </a:lnTo>
                                    <a:lnTo>
                                      <a:pt x="780" y="376"/>
                                    </a:lnTo>
                                    <a:lnTo>
                                      <a:pt x="787" y="389"/>
                                    </a:lnTo>
                                    <a:lnTo>
                                      <a:pt x="796" y="394"/>
                                    </a:lnTo>
                                    <a:lnTo>
                                      <a:pt x="803" y="410"/>
                                    </a:lnTo>
                                    <a:lnTo>
                                      <a:pt x="805" y="409"/>
                                    </a:lnTo>
                                    <a:lnTo>
                                      <a:pt x="821" y="425"/>
                                    </a:lnTo>
                                    <a:lnTo>
                                      <a:pt x="831" y="429"/>
                                    </a:lnTo>
                                    <a:lnTo>
                                      <a:pt x="853" y="430"/>
                                    </a:lnTo>
                                    <a:lnTo>
                                      <a:pt x="853" y="426"/>
                                    </a:lnTo>
                                    <a:lnTo>
                                      <a:pt x="855" y="424"/>
                                    </a:lnTo>
                                    <a:lnTo>
                                      <a:pt x="866" y="424"/>
                                    </a:lnTo>
                                    <a:lnTo>
                                      <a:pt x="866" y="418"/>
                                    </a:lnTo>
                                    <a:lnTo>
                                      <a:pt x="858" y="414"/>
                                    </a:lnTo>
                                    <a:lnTo>
                                      <a:pt x="841" y="420"/>
                                    </a:lnTo>
                                    <a:lnTo>
                                      <a:pt x="844" y="409"/>
                                    </a:lnTo>
                                    <a:lnTo>
                                      <a:pt x="859" y="408"/>
                                    </a:lnTo>
                                    <a:lnTo>
                                      <a:pt x="868" y="403"/>
                                    </a:lnTo>
                                    <a:lnTo>
                                      <a:pt x="863" y="403"/>
                                    </a:lnTo>
                                    <a:lnTo>
                                      <a:pt x="852" y="387"/>
                                    </a:lnTo>
                                    <a:lnTo>
                                      <a:pt x="858" y="381"/>
                                    </a:lnTo>
                                    <a:lnTo>
                                      <a:pt x="871" y="376"/>
                                    </a:lnTo>
                                    <a:lnTo>
                                      <a:pt x="871" y="368"/>
                                    </a:lnTo>
                                    <a:lnTo>
                                      <a:pt x="863" y="366"/>
                                    </a:lnTo>
                                    <a:lnTo>
                                      <a:pt x="863" y="354"/>
                                    </a:lnTo>
                                    <a:lnTo>
                                      <a:pt x="866" y="362"/>
                                    </a:lnTo>
                                    <a:lnTo>
                                      <a:pt x="884" y="341"/>
                                    </a:lnTo>
                                    <a:lnTo>
                                      <a:pt x="887" y="330"/>
                                    </a:lnTo>
                                    <a:lnTo>
                                      <a:pt x="884" y="328"/>
                                    </a:lnTo>
                                    <a:lnTo>
                                      <a:pt x="876" y="333"/>
                                    </a:lnTo>
                                    <a:lnTo>
                                      <a:pt x="873" y="341"/>
                                    </a:lnTo>
                                    <a:lnTo>
                                      <a:pt x="869" y="338"/>
                                    </a:lnTo>
                                    <a:lnTo>
                                      <a:pt x="868" y="328"/>
                                    </a:lnTo>
                                    <a:lnTo>
                                      <a:pt x="871" y="321"/>
                                    </a:lnTo>
                                    <a:lnTo>
                                      <a:pt x="878" y="324"/>
                                    </a:lnTo>
                                    <a:lnTo>
                                      <a:pt x="887" y="322"/>
                                    </a:lnTo>
                                    <a:lnTo>
                                      <a:pt x="892" y="324"/>
                                    </a:lnTo>
                                    <a:lnTo>
                                      <a:pt x="895" y="335"/>
                                    </a:lnTo>
                                    <a:lnTo>
                                      <a:pt x="900" y="325"/>
                                    </a:lnTo>
                                    <a:lnTo>
                                      <a:pt x="907" y="324"/>
                                    </a:lnTo>
                                    <a:lnTo>
                                      <a:pt x="906" y="318"/>
                                    </a:lnTo>
                                    <a:lnTo>
                                      <a:pt x="898" y="316"/>
                                    </a:lnTo>
                                    <a:lnTo>
                                      <a:pt x="893" y="311"/>
                                    </a:lnTo>
                                    <a:lnTo>
                                      <a:pt x="908" y="308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12" y="321"/>
                                    </a:lnTo>
                                    <a:lnTo>
                                      <a:pt x="909" y="335"/>
                                    </a:lnTo>
                                    <a:lnTo>
                                      <a:pt x="908" y="359"/>
                                    </a:lnTo>
                                    <a:lnTo>
                                      <a:pt x="906" y="366"/>
                                    </a:lnTo>
                                    <a:lnTo>
                                      <a:pt x="907" y="373"/>
                                    </a:lnTo>
                                    <a:lnTo>
                                      <a:pt x="912" y="378"/>
                                    </a:lnTo>
                                    <a:lnTo>
                                      <a:pt x="919" y="372"/>
                                    </a:lnTo>
                                    <a:lnTo>
                                      <a:pt x="930" y="376"/>
                                    </a:lnTo>
                                    <a:lnTo>
                                      <a:pt x="912" y="409"/>
                                    </a:lnTo>
                                    <a:lnTo>
                                      <a:pt x="907" y="424"/>
                                    </a:lnTo>
                                    <a:lnTo>
                                      <a:pt x="906" y="413"/>
                                    </a:lnTo>
                                    <a:lnTo>
                                      <a:pt x="903" y="424"/>
                                    </a:lnTo>
                                    <a:lnTo>
                                      <a:pt x="903" y="430"/>
                                    </a:lnTo>
                                    <a:lnTo>
                                      <a:pt x="925" y="432"/>
                                    </a:lnTo>
                                    <a:lnTo>
                                      <a:pt x="933" y="425"/>
                                    </a:lnTo>
                                    <a:lnTo>
                                      <a:pt x="938" y="429"/>
                                    </a:lnTo>
                                    <a:lnTo>
                                      <a:pt x="954" y="430"/>
                                    </a:lnTo>
                                    <a:lnTo>
                                      <a:pt x="962" y="424"/>
                                    </a:lnTo>
                                    <a:lnTo>
                                      <a:pt x="965" y="414"/>
                                    </a:lnTo>
                                    <a:lnTo>
                                      <a:pt x="975" y="405"/>
                                    </a:lnTo>
                                    <a:lnTo>
                                      <a:pt x="976" y="394"/>
                                    </a:lnTo>
                                    <a:lnTo>
                                      <a:pt x="981" y="378"/>
                                    </a:lnTo>
                                    <a:lnTo>
                                      <a:pt x="982" y="360"/>
                                    </a:lnTo>
                                    <a:lnTo>
                                      <a:pt x="991" y="360"/>
                                    </a:lnTo>
                                    <a:lnTo>
                                      <a:pt x="1005" y="354"/>
                                    </a:lnTo>
                                    <a:lnTo>
                                      <a:pt x="1016" y="360"/>
                                    </a:lnTo>
                                    <a:lnTo>
                                      <a:pt x="1025" y="359"/>
                                    </a:lnTo>
                                    <a:lnTo>
                                      <a:pt x="1032" y="360"/>
                                    </a:lnTo>
                                    <a:lnTo>
                                      <a:pt x="1032" y="362"/>
                                    </a:lnTo>
                                    <a:lnTo>
                                      <a:pt x="1054" y="360"/>
                                    </a:lnTo>
                                    <a:lnTo>
                                      <a:pt x="1077" y="367"/>
                                    </a:lnTo>
                                    <a:lnTo>
                                      <a:pt x="1107" y="392"/>
                                    </a:lnTo>
                                    <a:lnTo>
                                      <a:pt x="1127" y="418"/>
                                    </a:lnTo>
                                    <a:lnTo>
                                      <a:pt x="1145" y="429"/>
                                    </a:lnTo>
                                    <a:lnTo>
                                      <a:pt x="1166" y="431"/>
                                    </a:lnTo>
                                    <a:lnTo>
                                      <a:pt x="1175" y="438"/>
                                    </a:lnTo>
                                    <a:lnTo>
                                      <a:pt x="1187" y="438"/>
                                    </a:lnTo>
                                    <a:lnTo>
                                      <a:pt x="1207" y="447"/>
                                    </a:lnTo>
                                    <a:lnTo>
                                      <a:pt x="1214" y="446"/>
                                    </a:lnTo>
                                    <a:lnTo>
                                      <a:pt x="1224" y="449"/>
                                    </a:lnTo>
                                    <a:lnTo>
                                      <a:pt x="1229" y="461"/>
                                    </a:lnTo>
                                    <a:lnTo>
                                      <a:pt x="1244" y="470"/>
                                    </a:lnTo>
                                    <a:lnTo>
                                      <a:pt x="1256" y="475"/>
                                    </a:lnTo>
                                    <a:lnTo>
                                      <a:pt x="1282" y="491"/>
                                    </a:lnTo>
                                    <a:lnTo>
                                      <a:pt x="1300" y="492"/>
                                    </a:lnTo>
                                    <a:lnTo>
                                      <a:pt x="1307" y="497"/>
                                    </a:lnTo>
                                    <a:lnTo>
                                      <a:pt x="1319" y="500"/>
                                    </a:lnTo>
                                    <a:lnTo>
                                      <a:pt x="1317" y="496"/>
                                    </a:lnTo>
                                    <a:lnTo>
                                      <a:pt x="1348" y="501"/>
                                    </a:lnTo>
                                    <a:lnTo>
                                      <a:pt x="1360" y="500"/>
                                    </a:lnTo>
                                    <a:lnTo>
                                      <a:pt x="1371" y="513"/>
                                    </a:lnTo>
                                    <a:lnTo>
                                      <a:pt x="1374" y="504"/>
                                    </a:lnTo>
                                    <a:lnTo>
                                      <a:pt x="1357" y="488"/>
                                    </a:lnTo>
                                    <a:lnTo>
                                      <a:pt x="1369" y="485"/>
                                    </a:lnTo>
                                    <a:lnTo>
                                      <a:pt x="1375" y="490"/>
                                    </a:lnTo>
                                    <a:lnTo>
                                      <a:pt x="1386" y="491"/>
                                    </a:lnTo>
                                    <a:lnTo>
                                      <a:pt x="1386" y="485"/>
                                    </a:lnTo>
                                    <a:lnTo>
                                      <a:pt x="1413" y="491"/>
                                    </a:lnTo>
                                    <a:lnTo>
                                      <a:pt x="1407" y="496"/>
                                    </a:lnTo>
                                    <a:lnTo>
                                      <a:pt x="1423" y="505"/>
                                    </a:lnTo>
                                    <a:lnTo>
                                      <a:pt x="1424" y="513"/>
                                    </a:lnTo>
                                    <a:lnTo>
                                      <a:pt x="1434" y="508"/>
                                    </a:lnTo>
                                    <a:lnTo>
                                      <a:pt x="1434" y="517"/>
                                    </a:lnTo>
                                    <a:lnTo>
                                      <a:pt x="1451" y="528"/>
                                    </a:lnTo>
                                    <a:lnTo>
                                      <a:pt x="1463" y="547"/>
                                    </a:lnTo>
                                    <a:lnTo>
                                      <a:pt x="1470" y="553"/>
                                    </a:lnTo>
                                    <a:lnTo>
                                      <a:pt x="1470" y="575"/>
                                    </a:lnTo>
                                    <a:lnTo>
                                      <a:pt x="1478" y="564"/>
                                    </a:lnTo>
                                    <a:lnTo>
                                      <a:pt x="1478" y="576"/>
                                    </a:lnTo>
                                    <a:lnTo>
                                      <a:pt x="1475" y="585"/>
                                    </a:lnTo>
                                    <a:lnTo>
                                      <a:pt x="1479" y="591"/>
                                    </a:lnTo>
                                    <a:lnTo>
                                      <a:pt x="1470" y="590"/>
                                    </a:lnTo>
                                    <a:lnTo>
                                      <a:pt x="1467" y="597"/>
                                    </a:lnTo>
                                    <a:lnTo>
                                      <a:pt x="1461" y="599"/>
                                    </a:lnTo>
                                    <a:lnTo>
                                      <a:pt x="1456" y="590"/>
                                    </a:lnTo>
                                    <a:lnTo>
                                      <a:pt x="1443" y="594"/>
                                    </a:lnTo>
                                    <a:lnTo>
                                      <a:pt x="1424" y="591"/>
                                    </a:lnTo>
                                    <a:lnTo>
                                      <a:pt x="1436" y="597"/>
                                    </a:lnTo>
                                    <a:lnTo>
                                      <a:pt x="1429" y="607"/>
                                    </a:lnTo>
                                    <a:lnTo>
                                      <a:pt x="1409" y="603"/>
                                    </a:lnTo>
                                    <a:lnTo>
                                      <a:pt x="1413" y="609"/>
                                    </a:lnTo>
                                    <a:lnTo>
                                      <a:pt x="1409" y="615"/>
                                    </a:lnTo>
                                    <a:lnTo>
                                      <a:pt x="1409" y="630"/>
                                    </a:lnTo>
                                    <a:lnTo>
                                      <a:pt x="1393" y="639"/>
                                    </a:lnTo>
                                    <a:lnTo>
                                      <a:pt x="1400" y="645"/>
                                    </a:lnTo>
                                    <a:lnTo>
                                      <a:pt x="1405" y="646"/>
                                    </a:lnTo>
                                    <a:lnTo>
                                      <a:pt x="1412" y="644"/>
                                    </a:lnTo>
                                    <a:lnTo>
                                      <a:pt x="1406" y="650"/>
                                    </a:lnTo>
                                    <a:lnTo>
                                      <a:pt x="1420" y="655"/>
                                    </a:lnTo>
                                    <a:lnTo>
                                      <a:pt x="1441" y="667"/>
                                    </a:lnTo>
                                    <a:lnTo>
                                      <a:pt x="1445" y="658"/>
                                    </a:lnTo>
                                    <a:lnTo>
                                      <a:pt x="1454" y="662"/>
                                    </a:lnTo>
                                    <a:lnTo>
                                      <a:pt x="1459" y="668"/>
                                    </a:lnTo>
                                    <a:lnTo>
                                      <a:pt x="1470" y="667"/>
                                    </a:lnTo>
                                    <a:lnTo>
                                      <a:pt x="1482" y="671"/>
                                    </a:lnTo>
                                    <a:lnTo>
                                      <a:pt x="1503" y="669"/>
                                    </a:lnTo>
                                    <a:lnTo>
                                      <a:pt x="1516" y="674"/>
                                    </a:lnTo>
                                    <a:lnTo>
                                      <a:pt x="1535" y="669"/>
                                    </a:lnTo>
                                    <a:lnTo>
                                      <a:pt x="1533" y="673"/>
                                    </a:lnTo>
                                    <a:lnTo>
                                      <a:pt x="1546" y="675"/>
                                    </a:lnTo>
                                    <a:lnTo>
                                      <a:pt x="1570" y="674"/>
                                    </a:lnTo>
                                    <a:lnTo>
                                      <a:pt x="1573" y="667"/>
                                    </a:lnTo>
                                    <a:lnTo>
                                      <a:pt x="1591" y="667"/>
                                    </a:lnTo>
                                    <a:lnTo>
                                      <a:pt x="1588" y="674"/>
                                    </a:lnTo>
                                    <a:lnTo>
                                      <a:pt x="1599" y="674"/>
                                    </a:lnTo>
                                    <a:lnTo>
                                      <a:pt x="1592" y="669"/>
                                    </a:lnTo>
                                    <a:lnTo>
                                      <a:pt x="1601" y="662"/>
                                    </a:lnTo>
                                    <a:lnTo>
                                      <a:pt x="1604" y="669"/>
                                    </a:lnTo>
                                    <a:lnTo>
                                      <a:pt x="1615" y="671"/>
                                    </a:lnTo>
                                    <a:lnTo>
                                      <a:pt x="1616" y="667"/>
                                    </a:lnTo>
                                    <a:lnTo>
                                      <a:pt x="1623" y="668"/>
                                    </a:lnTo>
                                    <a:lnTo>
                                      <a:pt x="1628" y="651"/>
                                    </a:lnTo>
                                    <a:lnTo>
                                      <a:pt x="1639" y="648"/>
                                    </a:lnTo>
                                    <a:lnTo>
                                      <a:pt x="1637" y="667"/>
                                    </a:lnTo>
                                    <a:lnTo>
                                      <a:pt x="1648" y="667"/>
                                    </a:lnTo>
                                    <a:lnTo>
                                      <a:pt x="1655" y="662"/>
                                    </a:lnTo>
                                    <a:lnTo>
                                      <a:pt x="1667" y="644"/>
                                    </a:lnTo>
                                    <a:lnTo>
                                      <a:pt x="1678" y="636"/>
                                    </a:lnTo>
                                    <a:lnTo>
                                      <a:pt x="1691" y="636"/>
                                    </a:lnTo>
                                    <a:lnTo>
                                      <a:pt x="1696" y="626"/>
                                    </a:lnTo>
                                    <a:lnTo>
                                      <a:pt x="1703" y="639"/>
                                    </a:lnTo>
                                    <a:lnTo>
                                      <a:pt x="1701" y="646"/>
                                    </a:lnTo>
                                    <a:lnTo>
                                      <a:pt x="1707" y="650"/>
                                    </a:lnTo>
                                    <a:lnTo>
                                      <a:pt x="1709" y="645"/>
                                    </a:lnTo>
                                    <a:lnTo>
                                      <a:pt x="1713" y="655"/>
                                    </a:lnTo>
                                    <a:lnTo>
                                      <a:pt x="1715" y="658"/>
                                    </a:lnTo>
                                    <a:lnTo>
                                      <a:pt x="1715" y="667"/>
                                    </a:lnTo>
                                    <a:lnTo>
                                      <a:pt x="1713" y="667"/>
                                    </a:lnTo>
                                    <a:lnTo>
                                      <a:pt x="1730" y="673"/>
                                    </a:lnTo>
                                    <a:lnTo>
                                      <a:pt x="1729" y="667"/>
                                    </a:lnTo>
                                    <a:lnTo>
                                      <a:pt x="1757" y="667"/>
                                    </a:lnTo>
                                    <a:lnTo>
                                      <a:pt x="1755" y="675"/>
                                    </a:lnTo>
                                    <a:lnTo>
                                      <a:pt x="1757" y="682"/>
                                    </a:lnTo>
                                    <a:lnTo>
                                      <a:pt x="1755" y="687"/>
                                    </a:lnTo>
                                    <a:lnTo>
                                      <a:pt x="1760" y="695"/>
                                    </a:lnTo>
                                    <a:lnTo>
                                      <a:pt x="1757" y="707"/>
                                    </a:lnTo>
                                    <a:lnTo>
                                      <a:pt x="1763" y="715"/>
                                    </a:lnTo>
                                    <a:lnTo>
                                      <a:pt x="1763" y="709"/>
                                    </a:lnTo>
                                    <a:lnTo>
                                      <a:pt x="1764" y="714"/>
                                    </a:lnTo>
                                    <a:lnTo>
                                      <a:pt x="1769" y="701"/>
                                    </a:lnTo>
                                    <a:lnTo>
                                      <a:pt x="1771" y="683"/>
                                    </a:lnTo>
                                    <a:lnTo>
                                      <a:pt x="1776" y="685"/>
                                    </a:lnTo>
                                    <a:lnTo>
                                      <a:pt x="1776" y="695"/>
                                    </a:lnTo>
                                    <a:lnTo>
                                      <a:pt x="1779" y="695"/>
                                    </a:lnTo>
                                    <a:lnTo>
                                      <a:pt x="1777" y="705"/>
                                    </a:lnTo>
                                    <a:lnTo>
                                      <a:pt x="1777" y="715"/>
                                    </a:lnTo>
                                    <a:lnTo>
                                      <a:pt x="1784" y="718"/>
                                    </a:lnTo>
                                    <a:lnTo>
                                      <a:pt x="1789" y="711"/>
                                    </a:lnTo>
                                    <a:lnTo>
                                      <a:pt x="1796" y="727"/>
                                    </a:lnTo>
                                    <a:lnTo>
                                      <a:pt x="1806" y="727"/>
                                    </a:lnTo>
                                    <a:lnTo>
                                      <a:pt x="1810" y="737"/>
                                    </a:lnTo>
                                    <a:lnTo>
                                      <a:pt x="1817" y="755"/>
                                    </a:lnTo>
                                    <a:lnTo>
                                      <a:pt x="1809" y="764"/>
                                    </a:lnTo>
                                    <a:lnTo>
                                      <a:pt x="1801" y="761"/>
                                    </a:lnTo>
                                    <a:lnTo>
                                      <a:pt x="1791" y="768"/>
                                    </a:lnTo>
                                    <a:lnTo>
                                      <a:pt x="1788" y="764"/>
                                    </a:lnTo>
                                    <a:lnTo>
                                      <a:pt x="1790" y="774"/>
                                    </a:lnTo>
                                    <a:lnTo>
                                      <a:pt x="1801" y="790"/>
                                    </a:lnTo>
                                    <a:lnTo>
                                      <a:pt x="1812" y="804"/>
                                    </a:lnTo>
                                    <a:lnTo>
                                      <a:pt x="1820" y="808"/>
                                    </a:lnTo>
                                    <a:lnTo>
                                      <a:pt x="1821" y="788"/>
                                    </a:lnTo>
                                    <a:lnTo>
                                      <a:pt x="1826" y="787"/>
                                    </a:lnTo>
                                    <a:lnTo>
                                      <a:pt x="1834" y="793"/>
                                    </a:lnTo>
                                    <a:lnTo>
                                      <a:pt x="1843" y="782"/>
                                    </a:lnTo>
                                    <a:lnTo>
                                      <a:pt x="1852" y="785"/>
                                    </a:lnTo>
                                    <a:lnTo>
                                      <a:pt x="1841" y="765"/>
                                    </a:lnTo>
                                    <a:lnTo>
                                      <a:pt x="1850" y="758"/>
                                    </a:lnTo>
                                    <a:lnTo>
                                      <a:pt x="1849" y="755"/>
                                    </a:lnTo>
                                    <a:lnTo>
                                      <a:pt x="1841" y="755"/>
                                    </a:lnTo>
                                    <a:lnTo>
                                      <a:pt x="1834" y="743"/>
                                    </a:lnTo>
                                    <a:lnTo>
                                      <a:pt x="1831" y="727"/>
                                    </a:lnTo>
                                    <a:lnTo>
                                      <a:pt x="1822" y="716"/>
                                    </a:lnTo>
                                    <a:lnTo>
                                      <a:pt x="1827" y="712"/>
                                    </a:lnTo>
                                    <a:lnTo>
                                      <a:pt x="1827" y="695"/>
                                    </a:lnTo>
                                    <a:lnTo>
                                      <a:pt x="1822" y="690"/>
                                    </a:lnTo>
                                    <a:lnTo>
                                      <a:pt x="1822" y="683"/>
                                    </a:lnTo>
                                    <a:lnTo>
                                      <a:pt x="1809" y="675"/>
                                    </a:lnTo>
                                    <a:lnTo>
                                      <a:pt x="1804" y="667"/>
                                    </a:lnTo>
                                    <a:lnTo>
                                      <a:pt x="1812" y="650"/>
                                    </a:lnTo>
                                    <a:lnTo>
                                      <a:pt x="1818" y="651"/>
                                    </a:lnTo>
                                    <a:lnTo>
                                      <a:pt x="1821" y="644"/>
                                    </a:lnTo>
                                    <a:lnTo>
                                      <a:pt x="1827" y="640"/>
                                    </a:lnTo>
                                    <a:lnTo>
                                      <a:pt x="1820" y="637"/>
                                    </a:lnTo>
                                    <a:lnTo>
                                      <a:pt x="1826" y="623"/>
                                    </a:lnTo>
                                    <a:lnTo>
                                      <a:pt x="1839" y="623"/>
                                    </a:lnTo>
                                    <a:lnTo>
                                      <a:pt x="1852" y="614"/>
                                    </a:lnTo>
                                    <a:lnTo>
                                      <a:pt x="1853" y="609"/>
                                    </a:lnTo>
                                    <a:lnTo>
                                      <a:pt x="1853" y="615"/>
                                    </a:lnTo>
                                    <a:lnTo>
                                      <a:pt x="1876" y="613"/>
                                    </a:lnTo>
                                    <a:lnTo>
                                      <a:pt x="1875" y="601"/>
                                    </a:lnTo>
                                    <a:lnTo>
                                      <a:pt x="1884" y="597"/>
                                    </a:lnTo>
                                    <a:lnTo>
                                      <a:pt x="1895" y="599"/>
                                    </a:lnTo>
                                    <a:lnTo>
                                      <a:pt x="1893" y="582"/>
                                    </a:lnTo>
                                    <a:lnTo>
                                      <a:pt x="1897" y="578"/>
                                    </a:lnTo>
                                    <a:lnTo>
                                      <a:pt x="1901" y="591"/>
                                    </a:lnTo>
                                    <a:lnTo>
                                      <a:pt x="1907" y="575"/>
                                    </a:lnTo>
                                    <a:lnTo>
                                      <a:pt x="1912" y="569"/>
                                    </a:lnTo>
                                    <a:lnTo>
                                      <a:pt x="1909" y="559"/>
                                    </a:lnTo>
                                    <a:lnTo>
                                      <a:pt x="1924" y="553"/>
                                    </a:lnTo>
                                    <a:lnTo>
                                      <a:pt x="1918" y="550"/>
                                    </a:lnTo>
                                    <a:lnTo>
                                      <a:pt x="1925" y="542"/>
                                    </a:lnTo>
                                    <a:lnTo>
                                      <a:pt x="1925" y="533"/>
                                    </a:lnTo>
                                    <a:lnTo>
                                      <a:pt x="1918" y="537"/>
                                    </a:lnTo>
                                    <a:lnTo>
                                      <a:pt x="1916" y="533"/>
                                    </a:lnTo>
                                    <a:lnTo>
                                      <a:pt x="1884" y="545"/>
                                    </a:lnTo>
                                    <a:lnTo>
                                      <a:pt x="1891" y="555"/>
                                    </a:lnTo>
                                    <a:lnTo>
                                      <a:pt x="1875" y="558"/>
                                    </a:lnTo>
                                    <a:lnTo>
                                      <a:pt x="1882" y="575"/>
                                    </a:lnTo>
                                    <a:lnTo>
                                      <a:pt x="1884" y="566"/>
                                    </a:lnTo>
                                    <a:lnTo>
                                      <a:pt x="1884" y="585"/>
                                    </a:lnTo>
                                    <a:lnTo>
                                      <a:pt x="1881" y="590"/>
                                    </a:lnTo>
                                    <a:lnTo>
                                      <a:pt x="1877" y="583"/>
                                    </a:lnTo>
                                    <a:lnTo>
                                      <a:pt x="1880" y="578"/>
                                    </a:lnTo>
                                    <a:lnTo>
                                      <a:pt x="1875" y="581"/>
                                    </a:lnTo>
                                    <a:lnTo>
                                      <a:pt x="1874" y="575"/>
                                    </a:lnTo>
                                    <a:lnTo>
                                      <a:pt x="1863" y="575"/>
                                    </a:lnTo>
                                    <a:lnTo>
                                      <a:pt x="1858" y="577"/>
                                    </a:lnTo>
                                    <a:lnTo>
                                      <a:pt x="1852" y="588"/>
                                    </a:lnTo>
                                    <a:lnTo>
                                      <a:pt x="1849" y="582"/>
                                    </a:lnTo>
                                    <a:lnTo>
                                      <a:pt x="1834" y="581"/>
                                    </a:lnTo>
                                    <a:lnTo>
                                      <a:pt x="1832" y="576"/>
                                    </a:lnTo>
                                    <a:lnTo>
                                      <a:pt x="1818" y="581"/>
                                    </a:lnTo>
                                    <a:lnTo>
                                      <a:pt x="1812" y="587"/>
                                    </a:lnTo>
                                    <a:lnTo>
                                      <a:pt x="1815" y="594"/>
                                    </a:lnTo>
                                    <a:lnTo>
                                      <a:pt x="1822" y="596"/>
                                    </a:lnTo>
                                    <a:lnTo>
                                      <a:pt x="1822" y="601"/>
                                    </a:lnTo>
                                    <a:lnTo>
                                      <a:pt x="1827" y="603"/>
                                    </a:lnTo>
                                    <a:lnTo>
                                      <a:pt x="1817" y="605"/>
                                    </a:lnTo>
                                    <a:lnTo>
                                      <a:pt x="1809" y="612"/>
                                    </a:lnTo>
                                    <a:lnTo>
                                      <a:pt x="1804" y="609"/>
                                    </a:lnTo>
                                    <a:lnTo>
                                      <a:pt x="1810" y="605"/>
                                    </a:lnTo>
                                    <a:lnTo>
                                      <a:pt x="1791" y="608"/>
                                    </a:lnTo>
                                    <a:lnTo>
                                      <a:pt x="1791" y="602"/>
                                    </a:lnTo>
                                    <a:lnTo>
                                      <a:pt x="1783" y="605"/>
                                    </a:lnTo>
                                    <a:lnTo>
                                      <a:pt x="1785" y="597"/>
                                    </a:lnTo>
                                    <a:lnTo>
                                      <a:pt x="1777" y="597"/>
                                    </a:lnTo>
                                    <a:lnTo>
                                      <a:pt x="1779" y="590"/>
                                    </a:lnTo>
                                    <a:lnTo>
                                      <a:pt x="1766" y="594"/>
                                    </a:lnTo>
                                    <a:lnTo>
                                      <a:pt x="1763" y="590"/>
                                    </a:lnTo>
                                    <a:lnTo>
                                      <a:pt x="1764" y="578"/>
                                    </a:lnTo>
                                    <a:lnTo>
                                      <a:pt x="1776" y="564"/>
                                    </a:lnTo>
                                    <a:lnTo>
                                      <a:pt x="1776" y="558"/>
                                    </a:lnTo>
                                    <a:lnTo>
                                      <a:pt x="1783" y="542"/>
                                    </a:lnTo>
                                    <a:lnTo>
                                      <a:pt x="1790" y="537"/>
                                    </a:lnTo>
                                    <a:lnTo>
                                      <a:pt x="1822" y="533"/>
                                    </a:lnTo>
                                    <a:lnTo>
                                      <a:pt x="1846" y="521"/>
                                    </a:lnTo>
                                    <a:lnTo>
                                      <a:pt x="1861" y="516"/>
                                    </a:lnTo>
                                    <a:lnTo>
                                      <a:pt x="1868" y="506"/>
                                    </a:lnTo>
                                    <a:lnTo>
                                      <a:pt x="1882" y="501"/>
                                    </a:lnTo>
                                    <a:lnTo>
                                      <a:pt x="1884" y="492"/>
                                    </a:lnTo>
                                    <a:lnTo>
                                      <a:pt x="1897" y="496"/>
                                    </a:lnTo>
                                    <a:lnTo>
                                      <a:pt x="1907" y="486"/>
                                    </a:lnTo>
                                    <a:lnTo>
                                      <a:pt x="1916" y="492"/>
                                    </a:lnTo>
                                    <a:lnTo>
                                      <a:pt x="1919" y="497"/>
                                    </a:lnTo>
                                    <a:lnTo>
                                      <a:pt x="1927" y="499"/>
                                    </a:lnTo>
                                    <a:lnTo>
                                      <a:pt x="1929" y="513"/>
                                    </a:lnTo>
                                    <a:lnTo>
                                      <a:pt x="1944" y="522"/>
                                    </a:lnTo>
                                    <a:lnTo>
                                      <a:pt x="1936" y="528"/>
                                    </a:lnTo>
                                    <a:lnTo>
                                      <a:pt x="1944" y="537"/>
                                    </a:lnTo>
                                    <a:lnTo>
                                      <a:pt x="1945" y="547"/>
                                    </a:lnTo>
                                    <a:lnTo>
                                      <a:pt x="1954" y="551"/>
                                    </a:lnTo>
                                    <a:lnTo>
                                      <a:pt x="1954" y="558"/>
                                    </a:lnTo>
                                    <a:lnTo>
                                      <a:pt x="1945" y="558"/>
                                    </a:lnTo>
                                    <a:lnTo>
                                      <a:pt x="1939" y="560"/>
                                    </a:lnTo>
                                    <a:lnTo>
                                      <a:pt x="1939" y="565"/>
                                    </a:lnTo>
                                    <a:lnTo>
                                      <a:pt x="1945" y="564"/>
                                    </a:lnTo>
                                    <a:lnTo>
                                      <a:pt x="1954" y="575"/>
                                    </a:lnTo>
                                    <a:lnTo>
                                      <a:pt x="1960" y="577"/>
                                    </a:lnTo>
                                    <a:lnTo>
                                      <a:pt x="1962" y="582"/>
                                    </a:lnTo>
                                    <a:lnTo>
                                      <a:pt x="1971" y="593"/>
                                    </a:lnTo>
                                    <a:lnTo>
                                      <a:pt x="1989" y="597"/>
                                    </a:lnTo>
                                    <a:lnTo>
                                      <a:pt x="1988" y="599"/>
                                    </a:lnTo>
                                    <a:lnTo>
                                      <a:pt x="1989" y="608"/>
                                    </a:lnTo>
                                    <a:lnTo>
                                      <a:pt x="1989" y="618"/>
                                    </a:lnTo>
                                    <a:lnTo>
                                      <a:pt x="1999" y="625"/>
                                    </a:lnTo>
                                    <a:lnTo>
                                      <a:pt x="2006" y="624"/>
                                    </a:lnTo>
                                    <a:lnTo>
                                      <a:pt x="2020" y="630"/>
                                    </a:lnTo>
                                    <a:lnTo>
                                      <a:pt x="2030" y="624"/>
                                    </a:lnTo>
                                    <a:lnTo>
                                      <a:pt x="2038" y="628"/>
                                    </a:lnTo>
                                    <a:lnTo>
                                      <a:pt x="2038" y="619"/>
                                    </a:lnTo>
                                    <a:lnTo>
                                      <a:pt x="2046" y="624"/>
                                    </a:lnTo>
                                    <a:lnTo>
                                      <a:pt x="2051" y="615"/>
                                    </a:lnTo>
                                    <a:lnTo>
                                      <a:pt x="2051" y="605"/>
                                    </a:lnTo>
                                    <a:lnTo>
                                      <a:pt x="2068" y="613"/>
                                    </a:lnTo>
                                    <a:lnTo>
                                      <a:pt x="2068" y="630"/>
                                    </a:lnTo>
                                    <a:lnTo>
                                      <a:pt x="2083" y="645"/>
                                    </a:lnTo>
                                    <a:lnTo>
                                      <a:pt x="2090" y="650"/>
                                    </a:lnTo>
                                    <a:lnTo>
                                      <a:pt x="2099" y="667"/>
                                    </a:lnTo>
                                    <a:lnTo>
                                      <a:pt x="2106" y="667"/>
                                    </a:lnTo>
                                    <a:lnTo>
                                      <a:pt x="2121" y="678"/>
                                    </a:lnTo>
                                    <a:lnTo>
                                      <a:pt x="2129" y="677"/>
                                    </a:lnTo>
                                    <a:lnTo>
                                      <a:pt x="2129" y="668"/>
                                    </a:lnTo>
                                    <a:lnTo>
                                      <a:pt x="2137" y="669"/>
                                    </a:lnTo>
                                    <a:lnTo>
                                      <a:pt x="2139" y="667"/>
                                    </a:lnTo>
                                    <a:lnTo>
                                      <a:pt x="2148" y="673"/>
                                    </a:lnTo>
                                    <a:lnTo>
                                      <a:pt x="2150" y="669"/>
                                    </a:lnTo>
                                    <a:lnTo>
                                      <a:pt x="2164" y="677"/>
                                    </a:lnTo>
                                    <a:lnTo>
                                      <a:pt x="2182" y="667"/>
                                    </a:lnTo>
                                    <a:lnTo>
                                      <a:pt x="2204" y="673"/>
                                    </a:lnTo>
                                    <a:lnTo>
                                      <a:pt x="2221" y="667"/>
                                    </a:lnTo>
                                    <a:lnTo>
                                      <a:pt x="2230" y="655"/>
                                    </a:lnTo>
                                    <a:lnTo>
                                      <a:pt x="2267" y="660"/>
                                    </a:lnTo>
                                    <a:lnTo>
                                      <a:pt x="2275" y="657"/>
                                    </a:lnTo>
                                    <a:lnTo>
                                      <a:pt x="2290" y="671"/>
                                    </a:lnTo>
                                    <a:lnTo>
                                      <a:pt x="2293" y="668"/>
                                    </a:lnTo>
                                    <a:lnTo>
                                      <a:pt x="2300" y="667"/>
                                    </a:lnTo>
                                    <a:lnTo>
                                      <a:pt x="2300" y="673"/>
                                    </a:lnTo>
                                    <a:lnTo>
                                      <a:pt x="2322" y="667"/>
                                    </a:lnTo>
                                    <a:lnTo>
                                      <a:pt x="2337" y="667"/>
                                    </a:lnTo>
                                    <a:lnTo>
                                      <a:pt x="2328" y="655"/>
                                    </a:lnTo>
                                    <a:lnTo>
                                      <a:pt x="2328" y="650"/>
                                    </a:lnTo>
                                    <a:lnTo>
                                      <a:pt x="2321" y="640"/>
                                    </a:lnTo>
                                    <a:lnTo>
                                      <a:pt x="2317" y="630"/>
                                    </a:lnTo>
                                    <a:lnTo>
                                      <a:pt x="2322" y="623"/>
                                    </a:lnTo>
                                    <a:lnTo>
                                      <a:pt x="2328" y="623"/>
                                    </a:lnTo>
                                    <a:lnTo>
                                      <a:pt x="2331" y="625"/>
                                    </a:lnTo>
                                    <a:lnTo>
                                      <a:pt x="2336" y="636"/>
                                    </a:lnTo>
                                    <a:lnTo>
                                      <a:pt x="2342" y="641"/>
                                    </a:lnTo>
                                    <a:lnTo>
                                      <a:pt x="2342" y="655"/>
                                    </a:lnTo>
                                    <a:lnTo>
                                      <a:pt x="2349" y="667"/>
                                    </a:lnTo>
                                    <a:lnTo>
                                      <a:pt x="2359" y="669"/>
                                    </a:lnTo>
                                    <a:lnTo>
                                      <a:pt x="2364" y="678"/>
                                    </a:lnTo>
                                    <a:lnTo>
                                      <a:pt x="2377" y="683"/>
                                    </a:lnTo>
                                    <a:lnTo>
                                      <a:pt x="2384" y="689"/>
                                    </a:lnTo>
                                    <a:lnTo>
                                      <a:pt x="2396" y="688"/>
                                    </a:lnTo>
                                    <a:lnTo>
                                      <a:pt x="2404" y="677"/>
                                    </a:lnTo>
                                    <a:lnTo>
                                      <a:pt x="2403" y="641"/>
                                    </a:lnTo>
                                    <a:lnTo>
                                      <a:pt x="2398" y="641"/>
                                    </a:lnTo>
                                    <a:lnTo>
                                      <a:pt x="2397" y="650"/>
                                    </a:lnTo>
                                    <a:lnTo>
                                      <a:pt x="2390" y="650"/>
                                    </a:lnTo>
                                    <a:lnTo>
                                      <a:pt x="2390" y="641"/>
                                    </a:lnTo>
                                    <a:lnTo>
                                      <a:pt x="2385" y="636"/>
                                    </a:lnTo>
                                    <a:lnTo>
                                      <a:pt x="2364" y="637"/>
                                    </a:lnTo>
                                    <a:lnTo>
                                      <a:pt x="2359" y="646"/>
                                    </a:lnTo>
                                    <a:lnTo>
                                      <a:pt x="2360" y="650"/>
                                    </a:lnTo>
                                    <a:lnTo>
                                      <a:pt x="2361" y="658"/>
                                    </a:lnTo>
                                    <a:lnTo>
                                      <a:pt x="2354" y="656"/>
                                    </a:lnTo>
                                    <a:lnTo>
                                      <a:pt x="2348" y="636"/>
                                    </a:lnTo>
                                    <a:lnTo>
                                      <a:pt x="2339" y="624"/>
                                    </a:lnTo>
                                    <a:lnTo>
                                      <a:pt x="2334" y="614"/>
                                    </a:lnTo>
                                    <a:lnTo>
                                      <a:pt x="2342" y="619"/>
                                    </a:lnTo>
                                    <a:lnTo>
                                      <a:pt x="2342" y="605"/>
                                    </a:lnTo>
                                    <a:lnTo>
                                      <a:pt x="2331" y="596"/>
                                    </a:lnTo>
                                    <a:lnTo>
                                      <a:pt x="2331" y="590"/>
                                    </a:lnTo>
                                    <a:lnTo>
                                      <a:pt x="2321" y="575"/>
                                    </a:lnTo>
                                    <a:lnTo>
                                      <a:pt x="2328" y="575"/>
                                    </a:lnTo>
                                    <a:lnTo>
                                      <a:pt x="2334" y="583"/>
                                    </a:lnTo>
                                    <a:lnTo>
                                      <a:pt x="2339" y="578"/>
                                    </a:lnTo>
                                    <a:lnTo>
                                      <a:pt x="2339" y="575"/>
                                    </a:lnTo>
                                    <a:lnTo>
                                      <a:pt x="2349" y="575"/>
                                    </a:lnTo>
                                    <a:lnTo>
                                      <a:pt x="2353" y="581"/>
                                    </a:lnTo>
                                    <a:lnTo>
                                      <a:pt x="2374" y="577"/>
                                    </a:lnTo>
                                    <a:lnTo>
                                      <a:pt x="2374" y="575"/>
                                    </a:lnTo>
                                    <a:lnTo>
                                      <a:pt x="2358" y="554"/>
                                    </a:lnTo>
                                    <a:lnTo>
                                      <a:pt x="2365" y="551"/>
                                    </a:lnTo>
                                    <a:lnTo>
                                      <a:pt x="2377" y="554"/>
                                    </a:lnTo>
                                    <a:lnTo>
                                      <a:pt x="2379" y="562"/>
                                    </a:lnTo>
                                    <a:lnTo>
                                      <a:pt x="2390" y="575"/>
                                    </a:lnTo>
                                    <a:lnTo>
                                      <a:pt x="2385" y="559"/>
                                    </a:lnTo>
                                    <a:lnTo>
                                      <a:pt x="2398" y="560"/>
                                    </a:lnTo>
                                    <a:lnTo>
                                      <a:pt x="2404" y="575"/>
                                    </a:lnTo>
                                    <a:lnTo>
                                      <a:pt x="2420" y="582"/>
                                    </a:lnTo>
                                    <a:lnTo>
                                      <a:pt x="2414" y="590"/>
                                    </a:lnTo>
                                    <a:lnTo>
                                      <a:pt x="2422" y="594"/>
                                    </a:lnTo>
                                    <a:lnTo>
                                      <a:pt x="2439" y="587"/>
                                    </a:lnTo>
                                    <a:lnTo>
                                      <a:pt x="2439" y="594"/>
                                    </a:lnTo>
                                    <a:lnTo>
                                      <a:pt x="2434" y="605"/>
                                    </a:lnTo>
                                    <a:lnTo>
                                      <a:pt x="2433" y="615"/>
                                    </a:lnTo>
                                    <a:lnTo>
                                      <a:pt x="2427" y="623"/>
                                    </a:lnTo>
                                    <a:lnTo>
                                      <a:pt x="2431" y="628"/>
                                    </a:lnTo>
                                    <a:lnTo>
                                      <a:pt x="2439" y="624"/>
                                    </a:lnTo>
                                    <a:lnTo>
                                      <a:pt x="2443" y="631"/>
                                    </a:lnTo>
                                    <a:lnTo>
                                      <a:pt x="2443" y="612"/>
                                    </a:lnTo>
                                    <a:lnTo>
                                      <a:pt x="2466" y="596"/>
                                    </a:lnTo>
                                    <a:lnTo>
                                      <a:pt x="2467" y="597"/>
                                    </a:lnTo>
                                    <a:lnTo>
                                      <a:pt x="2466" y="607"/>
                                    </a:lnTo>
                                    <a:lnTo>
                                      <a:pt x="2467" y="619"/>
                                    </a:lnTo>
                                    <a:lnTo>
                                      <a:pt x="2466" y="636"/>
                                    </a:lnTo>
                                    <a:lnTo>
                                      <a:pt x="2460" y="650"/>
                                    </a:lnTo>
                                    <a:lnTo>
                                      <a:pt x="2459" y="668"/>
                                    </a:lnTo>
                                    <a:lnTo>
                                      <a:pt x="2466" y="683"/>
                                    </a:lnTo>
                                    <a:lnTo>
                                      <a:pt x="2446" y="695"/>
                                    </a:lnTo>
                                    <a:lnTo>
                                      <a:pt x="2451" y="712"/>
                                    </a:lnTo>
                                    <a:lnTo>
                                      <a:pt x="2466" y="711"/>
                                    </a:lnTo>
                                    <a:lnTo>
                                      <a:pt x="2466" y="736"/>
                                    </a:lnTo>
                                    <a:lnTo>
                                      <a:pt x="2482" y="720"/>
                                    </a:lnTo>
                                    <a:lnTo>
                                      <a:pt x="2486" y="727"/>
                                    </a:lnTo>
                                    <a:lnTo>
                                      <a:pt x="2495" y="718"/>
                                    </a:lnTo>
                                    <a:lnTo>
                                      <a:pt x="2495" y="727"/>
                                    </a:lnTo>
                                    <a:lnTo>
                                      <a:pt x="2489" y="733"/>
                                    </a:lnTo>
                                    <a:lnTo>
                                      <a:pt x="2494" y="743"/>
                                    </a:lnTo>
                                    <a:lnTo>
                                      <a:pt x="2504" y="744"/>
                                    </a:lnTo>
                                    <a:lnTo>
                                      <a:pt x="2509" y="727"/>
                                    </a:lnTo>
                                    <a:lnTo>
                                      <a:pt x="2504" y="711"/>
                                    </a:lnTo>
                                    <a:lnTo>
                                      <a:pt x="2506" y="695"/>
                                    </a:lnTo>
                                    <a:lnTo>
                                      <a:pt x="2502" y="682"/>
                                    </a:lnTo>
                                    <a:lnTo>
                                      <a:pt x="2488" y="673"/>
                                    </a:lnTo>
                                    <a:lnTo>
                                      <a:pt x="2488" y="667"/>
                                    </a:lnTo>
                                    <a:lnTo>
                                      <a:pt x="2495" y="636"/>
                                    </a:lnTo>
                                    <a:lnTo>
                                      <a:pt x="2492" y="631"/>
                                    </a:lnTo>
                                    <a:lnTo>
                                      <a:pt x="2489" y="620"/>
                                    </a:lnTo>
                                    <a:lnTo>
                                      <a:pt x="2495" y="620"/>
                                    </a:lnTo>
                                    <a:lnTo>
                                      <a:pt x="2500" y="618"/>
                                    </a:lnTo>
                                    <a:lnTo>
                                      <a:pt x="2504" y="620"/>
                                    </a:lnTo>
                                    <a:lnTo>
                                      <a:pt x="2506" y="625"/>
                                    </a:lnTo>
                                    <a:lnTo>
                                      <a:pt x="2510" y="623"/>
                                    </a:lnTo>
                                    <a:lnTo>
                                      <a:pt x="2521" y="621"/>
                                    </a:lnTo>
                                    <a:lnTo>
                                      <a:pt x="2533" y="628"/>
                                    </a:lnTo>
                                    <a:lnTo>
                                      <a:pt x="2540" y="625"/>
                                    </a:lnTo>
                                    <a:lnTo>
                                      <a:pt x="2545" y="613"/>
                                    </a:lnTo>
                                    <a:lnTo>
                                      <a:pt x="2549" y="607"/>
                                    </a:lnTo>
                                    <a:lnTo>
                                      <a:pt x="2563" y="599"/>
                                    </a:lnTo>
                                    <a:lnTo>
                                      <a:pt x="2563" y="590"/>
                                    </a:lnTo>
                                    <a:lnTo>
                                      <a:pt x="2569" y="574"/>
                                    </a:lnTo>
                                    <a:lnTo>
                                      <a:pt x="2595" y="555"/>
                                    </a:lnTo>
                                    <a:lnTo>
                                      <a:pt x="2602" y="544"/>
                                    </a:lnTo>
                                    <a:lnTo>
                                      <a:pt x="2591" y="542"/>
                                    </a:lnTo>
                                    <a:lnTo>
                                      <a:pt x="2594" y="520"/>
                                    </a:lnTo>
                                    <a:lnTo>
                                      <a:pt x="2592" y="506"/>
                                    </a:lnTo>
                                    <a:lnTo>
                                      <a:pt x="2589" y="491"/>
                                    </a:lnTo>
                                    <a:lnTo>
                                      <a:pt x="2576" y="483"/>
                                    </a:lnTo>
                                    <a:lnTo>
                                      <a:pt x="2575" y="491"/>
                                    </a:lnTo>
                                    <a:lnTo>
                                      <a:pt x="2573" y="499"/>
                                    </a:lnTo>
                                    <a:lnTo>
                                      <a:pt x="2572" y="508"/>
                                    </a:lnTo>
                                    <a:lnTo>
                                      <a:pt x="2579" y="505"/>
                                    </a:lnTo>
                                    <a:lnTo>
                                      <a:pt x="2583" y="497"/>
                                    </a:lnTo>
                                    <a:lnTo>
                                      <a:pt x="2570" y="522"/>
                                    </a:lnTo>
                                    <a:lnTo>
                                      <a:pt x="2551" y="528"/>
                                    </a:lnTo>
                                    <a:lnTo>
                                      <a:pt x="2538" y="526"/>
                                    </a:lnTo>
                                    <a:lnTo>
                                      <a:pt x="2542" y="516"/>
                                    </a:lnTo>
                                    <a:lnTo>
                                      <a:pt x="2543" y="494"/>
                                    </a:lnTo>
                                    <a:lnTo>
                                      <a:pt x="2547" y="491"/>
                                    </a:lnTo>
                                    <a:lnTo>
                                      <a:pt x="2554" y="492"/>
                                    </a:lnTo>
                                    <a:lnTo>
                                      <a:pt x="2563" y="472"/>
                                    </a:lnTo>
                                    <a:lnTo>
                                      <a:pt x="2563" y="462"/>
                                    </a:lnTo>
                                    <a:lnTo>
                                      <a:pt x="2557" y="465"/>
                                    </a:lnTo>
                                    <a:lnTo>
                                      <a:pt x="2557" y="463"/>
                                    </a:lnTo>
                                    <a:lnTo>
                                      <a:pt x="2558" y="449"/>
                                    </a:lnTo>
                                    <a:lnTo>
                                      <a:pt x="2567" y="432"/>
                                    </a:lnTo>
                                    <a:lnTo>
                                      <a:pt x="2586" y="425"/>
                                    </a:lnTo>
                                    <a:lnTo>
                                      <a:pt x="2589" y="421"/>
                                    </a:lnTo>
                                    <a:lnTo>
                                      <a:pt x="2581" y="436"/>
                                    </a:lnTo>
                                    <a:lnTo>
                                      <a:pt x="2581" y="451"/>
                                    </a:lnTo>
                                    <a:lnTo>
                                      <a:pt x="2585" y="458"/>
                                    </a:lnTo>
                                    <a:lnTo>
                                      <a:pt x="2595" y="445"/>
                                    </a:lnTo>
                                    <a:lnTo>
                                      <a:pt x="2599" y="427"/>
                                    </a:lnTo>
                                    <a:lnTo>
                                      <a:pt x="2594" y="408"/>
                                    </a:lnTo>
                                    <a:lnTo>
                                      <a:pt x="2583" y="408"/>
                                    </a:lnTo>
                                    <a:lnTo>
                                      <a:pt x="2569" y="420"/>
                                    </a:lnTo>
                                    <a:lnTo>
                                      <a:pt x="2556" y="418"/>
                                    </a:lnTo>
                                    <a:lnTo>
                                      <a:pt x="2542" y="391"/>
                                    </a:lnTo>
                                    <a:lnTo>
                                      <a:pt x="2536" y="386"/>
                                    </a:lnTo>
                                    <a:lnTo>
                                      <a:pt x="2537" y="394"/>
                                    </a:lnTo>
                                    <a:lnTo>
                                      <a:pt x="2532" y="399"/>
                                    </a:lnTo>
                                    <a:lnTo>
                                      <a:pt x="2524" y="392"/>
                                    </a:lnTo>
                                    <a:lnTo>
                                      <a:pt x="2524" y="387"/>
                                    </a:lnTo>
                                    <a:lnTo>
                                      <a:pt x="2508" y="379"/>
                                    </a:lnTo>
                                    <a:lnTo>
                                      <a:pt x="2505" y="372"/>
                                    </a:lnTo>
                                    <a:lnTo>
                                      <a:pt x="2505" y="367"/>
                                    </a:lnTo>
                                    <a:lnTo>
                                      <a:pt x="2479" y="370"/>
                                    </a:lnTo>
                                    <a:lnTo>
                                      <a:pt x="2465" y="360"/>
                                    </a:lnTo>
                                    <a:lnTo>
                                      <a:pt x="2461" y="352"/>
                                    </a:lnTo>
                                    <a:lnTo>
                                      <a:pt x="2465" y="345"/>
                                    </a:lnTo>
                                    <a:lnTo>
                                      <a:pt x="2447" y="336"/>
                                    </a:lnTo>
                                    <a:lnTo>
                                      <a:pt x="2445" y="328"/>
                                    </a:lnTo>
                                    <a:lnTo>
                                      <a:pt x="2436" y="318"/>
                                    </a:lnTo>
                                    <a:lnTo>
                                      <a:pt x="2434" y="290"/>
                                    </a:lnTo>
                                    <a:lnTo>
                                      <a:pt x="2434" y="275"/>
                                    </a:lnTo>
                                    <a:lnTo>
                                      <a:pt x="2435" y="266"/>
                                    </a:lnTo>
                                    <a:lnTo>
                                      <a:pt x="2441" y="262"/>
                                    </a:lnTo>
                                    <a:lnTo>
                                      <a:pt x="2445" y="262"/>
                                    </a:lnTo>
                                    <a:lnTo>
                                      <a:pt x="2456" y="236"/>
                                    </a:lnTo>
                                    <a:lnTo>
                                      <a:pt x="2459" y="236"/>
                                    </a:lnTo>
                                    <a:lnTo>
                                      <a:pt x="2461" y="242"/>
                                    </a:lnTo>
                                    <a:lnTo>
                                      <a:pt x="2465" y="237"/>
                                    </a:lnTo>
                                    <a:lnTo>
                                      <a:pt x="2466" y="222"/>
                                    </a:lnTo>
                                    <a:lnTo>
                                      <a:pt x="2461" y="227"/>
                                    </a:lnTo>
                                    <a:lnTo>
                                      <a:pt x="2452" y="204"/>
                                    </a:lnTo>
                                    <a:lnTo>
                                      <a:pt x="2444" y="194"/>
                                    </a:lnTo>
                                    <a:lnTo>
                                      <a:pt x="2444" y="184"/>
                                    </a:lnTo>
                                    <a:lnTo>
                                      <a:pt x="2445" y="171"/>
                                    </a:lnTo>
                                    <a:lnTo>
                                      <a:pt x="2452" y="156"/>
                                    </a:lnTo>
                                    <a:lnTo>
                                      <a:pt x="2449" y="156"/>
                                    </a:lnTo>
                                    <a:lnTo>
                                      <a:pt x="2450" y="145"/>
                                    </a:lnTo>
                                    <a:lnTo>
                                      <a:pt x="2451" y="137"/>
                                    </a:lnTo>
                                    <a:lnTo>
                                      <a:pt x="2451" y="122"/>
                                    </a:lnTo>
                                    <a:lnTo>
                                      <a:pt x="2455" y="117"/>
                                    </a:lnTo>
                                    <a:lnTo>
                                      <a:pt x="2460" y="118"/>
                                    </a:lnTo>
                                    <a:lnTo>
                                      <a:pt x="2461" y="114"/>
                                    </a:lnTo>
                                    <a:lnTo>
                                      <a:pt x="2462" y="106"/>
                                    </a:lnTo>
                                    <a:lnTo>
                                      <a:pt x="2470" y="101"/>
                                    </a:lnTo>
                                    <a:lnTo>
                                      <a:pt x="2488" y="124"/>
                                    </a:lnTo>
                                    <a:lnTo>
                                      <a:pt x="2492" y="123"/>
                                    </a:lnTo>
                                    <a:lnTo>
                                      <a:pt x="2495" y="107"/>
                                    </a:lnTo>
                                    <a:lnTo>
                                      <a:pt x="2493" y="86"/>
                                    </a:lnTo>
                                    <a:lnTo>
                                      <a:pt x="2487" y="85"/>
                                    </a:lnTo>
                                    <a:lnTo>
                                      <a:pt x="2481" y="79"/>
                                    </a:lnTo>
                                    <a:lnTo>
                                      <a:pt x="2479" y="67"/>
                                    </a:lnTo>
                                    <a:lnTo>
                                      <a:pt x="2488" y="52"/>
                                    </a:lnTo>
                                    <a:lnTo>
                                      <a:pt x="2502" y="36"/>
                                    </a:lnTo>
                                    <a:lnTo>
                                      <a:pt x="2505" y="26"/>
                                    </a:lnTo>
                                    <a:lnTo>
                                      <a:pt x="2506" y="16"/>
                                    </a:lnTo>
                                    <a:lnTo>
                                      <a:pt x="2513" y="2"/>
                                    </a:lnTo>
                                    <a:lnTo>
                                      <a:pt x="2522" y="0"/>
                                    </a:lnTo>
                                    <a:lnTo>
                                      <a:pt x="2531" y="2"/>
                                    </a:lnTo>
                                    <a:lnTo>
                                      <a:pt x="2541" y="0"/>
                                    </a:lnTo>
                                    <a:lnTo>
                                      <a:pt x="2551" y="10"/>
                                    </a:lnTo>
                                    <a:lnTo>
                                      <a:pt x="2549" y="18"/>
                                    </a:lnTo>
                                    <a:lnTo>
                                      <a:pt x="2546" y="22"/>
                                    </a:lnTo>
                                    <a:lnTo>
                                      <a:pt x="2545" y="32"/>
                                    </a:lnTo>
                                    <a:lnTo>
                                      <a:pt x="2546" y="38"/>
                                    </a:lnTo>
                                    <a:lnTo>
                                      <a:pt x="2554" y="32"/>
                                    </a:lnTo>
                                    <a:lnTo>
                                      <a:pt x="2554" y="49"/>
                                    </a:lnTo>
                                    <a:lnTo>
                                      <a:pt x="2564" y="40"/>
                                    </a:lnTo>
                                    <a:lnTo>
                                      <a:pt x="2567" y="32"/>
                                    </a:lnTo>
                                    <a:lnTo>
                                      <a:pt x="2576" y="44"/>
                                    </a:lnTo>
                                    <a:lnTo>
                                      <a:pt x="2594" y="37"/>
                                    </a:lnTo>
                                    <a:lnTo>
                                      <a:pt x="2594" y="47"/>
                                    </a:lnTo>
                                    <a:lnTo>
                                      <a:pt x="2590" y="63"/>
                                    </a:lnTo>
                                    <a:lnTo>
                                      <a:pt x="2595" y="75"/>
                                    </a:lnTo>
                                    <a:lnTo>
                                      <a:pt x="2605" y="76"/>
                                    </a:lnTo>
                                    <a:lnTo>
                                      <a:pt x="2632" y="115"/>
                                    </a:lnTo>
                                    <a:lnTo>
                                      <a:pt x="2637" y="147"/>
                                    </a:lnTo>
                                    <a:lnTo>
                                      <a:pt x="2638" y="167"/>
                                    </a:lnTo>
                                    <a:lnTo>
                                      <a:pt x="2637" y="190"/>
                                    </a:lnTo>
                                    <a:lnTo>
                                      <a:pt x="2633" y="189"/>
                                    </a:lnTo>
                                    <a:lnTo>
                                      <a:pt x="2634" y="198"/>
                                    </a:lnTo>
                                    <a:lnTo>
                                      <a:pt x="2645" y="201"/>
                                    </a:lnTo>
                                    <a:lnTo>
                                      <a:pt x="2648" y="221"/>
                                    </a:lnTo>
                                    <a:lnTo>
                                      <a:pt x="2662" y="220"/>
                                    </a:lnTo>
                                    <a:lnTo>
                                      <a:pt x="2671" y="230"/>
                                    </a:lnTo>
                                    <a:lnTo>
                                      <a:pt x="2671" y="244"/>
                                    </a:lnTo>
                                    <a:lnTo>
                                      <a:pt x="2672" y="251"/>
                                    </a:lnTo>
                                    <a:lnTo>
                                      <a:pt x="2681" y="264"/>
                                    </a:lnTo>
                                    <a:lnTo>
                                      <a:pt x="2683" y="274"/>
                                    </a:lnTo>
                                    <a:lnTo>
                                      <a:pt x="2685" y="284"/>
                                    </a:lnTo>
                                    <a:lnTo>
                                      <a:pt x="2688" y="284"/>
                                    </a:lnTo>
                                    <a:lnTo>
                                      <a:pt x="2692" y="279"/>
                                    </a:lnTo>
                                    <a:lnTo>
                                      <a:pt x="2693" y="274"/>
                                    </a:lnTo>
                                    <a:lnTo>
                                      <a:pt x="2701" y="280"/>
                                    </a:lnTo>
                                    <a:lnTo>
                                      <a:pt x="2703" y="297"/>
                                    </a:lnTo>
                                    <a:lnTo>
                                      <a:pt x="2709" y="301"/>
                                    </a:lnTo>
                                    <a:lnTo>
                                      <a:pt x="2713" y="308"/>
                                    </a:lnTo>
                                    <a:lnTo>
                                      <a:pt x="2694" y="312"/>
                                    </a:lnTo>
                                    <a:lnTo>
                                      <a:pt x="2671" y="301"/>
                                    </a:lnTo>
                                    <a:lnTo>
                                      <a:pt x="2664" y="302"/>
                                    </a:lnTo>
                                    <a:lnTo>
                                      <a:pt x="2665" y="306"/>
                                    </a:lnTo>
                                    <a:lnTo>
                                      <a:pt x="2665" y="312"/>
                                    </a:lnTo>
                                    <a:lnTo>
                                      <a:pt x="2661" y="316"/>
                                    </a:lnTo>
                                    <a:lnTo>
                                      <a:pt x="2661" y="318"/>
                                    </a:lnTo>
                                    <a:lnTo>
                                      <a:pt x="2680" y="321"/>
                                    </a:lnTo>
                                    <a:lnTo>
                                      <a:pt x="2688" y="334"/>
                                    </a:lnTo>
                                    <a:lnTo>
                                      <a:pt x="2683" y="343"/>
                                    </a:lnTo>
                                    <a:lnTo>
                                      <a:pt x="2676" y="352"/>
                                    </a:lnTo>
                                    <a:lnTo>
                                      <a:pt x="2670" y="352"/>
                                    </a:lnTo>
                                    <a:lnTo>
                                      <a:pt x="2664" y="357"/>
                                    </a:lnTo>
                                    <a:lnTo>
                                      <a:pt x="2658" y="357"/>
                                    </a:lnTo>
                                    <a:lnTo>
                                      <a:pt x="2656" y="364"/>
                                    </a:lnTo>
                                    <a:lnTo>
                                      <a:pt x="2648" y="371"/>
                                    </a:lnTo>
                                    <a:lnTo>
                                      <a:pt x="2650" y="378"/>
                                    </a:lnTo>
                                    <a:lnTo>
                                      <a:pt x="2649" y="381"/>
                                    </a:lnTo>
                                    <a:lnTo>
                                      <a:pt x="2669" y="381"/>
                                    </a:lnTo>
                                    <a:lnTo>
                                      <a:pt x="2673" y="388"/>
                                    </a:lnTo>
                                    <a:lnTo>
                                      <a:pt x="2678" y="402"/>
                                    </a:lnTo>
                                    <a:lnTo>
                                      <a:pt x="2692" y="408"/>
                                    </a:lnTo>
                                    <a:lnTo>
                                      <a:pt x="2705" y="405"/>
                                    </a:lnTo>
                                    <a:lnTo>
                                      <a:pt x="2715" y="391"/>
                                    </a:lnTo>
                                    <a:lnTo>
                                      <a:pt x="2723" y="389"/>
                                    </a:lnTo>
                                    <a:lnTo>
                                      <a:pt x="2724" y="395"/>
                                    </a:lnTo>
                                    <a:lnTo>
                                      <a:pt x="2718" y="404"/>
                                    </a:lnTo>
                                    <a:lnTo>
                                      <a:pt x="2725" y="402"/>
                                    </a:lnTo>
                                    <a:lnTo>
                                      <a:pt x="2731" y="413"/>
                                    </a:lnTo>
                                    <a:lnTo>
                                      <a:pt x="2735" y="409"/>
                                    </a:lnTo>
                                    <a:lnTo>
                                      <a:pt x="2745" y="415"/>
                                    </a:lnTo>
                                    <a:lnTo>
                                      <a:pt x="2748" y="406"/>
                                    </a:lnTo>
                                    <a:lnTo>
                                      <a:pt x="2751" y="421"/>
                                    </a:lnTo>
                                    <a:lnTo>
                                      <a:pt x="2748" y="432"/>
                                    </a:lnTo>
                                    <a:lnTo>
                                      <a:pt x="2744" y="440"/>
                                    </a:lnTo>
                                    <a:lnTo>
                                      <a:pt x="2735" y="430"/>
                                    </a:lnTo>
                                    <a:lnTo>
                                      <a:pt x="2729" y="434"/>
                                    </a:lnTo>
                                    <a:lnTo>
                                      <a:pt x="2720" y="431"/>
                                    </a:lnTo>
                                    <a:lnTo>
                                      <a:pt x="2745" y="465"/>
                                    </a:lnTo>
                                    <a:lnTo>
                                      <a:pt x="2755" y="469"/>
                                    </a:lnTo>
                                    <a:lnTo>
                                      <a:pt x="2756" y="479"/>
                                    </a:lnTo>
                                    <a:lnTo>
                                      <a:pt x="2764" y="494"/>
                                    </a:lnTo>
                                    <a:lnTo>
                                      <a:pt x="2763" y="499"/>
                                    </a:lnTo>
                                    <a:lnTo>
                                      <a:pt x="2773" y="515"/>
                                    </a:lnTo>
                                    <a:lnTo>
                                      <a:pt x="2768" y="531"/>
                                    </a:lnTo>
                                    <a:lnTo>
                                      <a:pt x="2768" y="549"/>
                                    </a:lnTo>
                                    <a:lnTo>
                                      <a:pt x="2766" y="558"/>
                                    </a:lnTo>
                                    <a:lnTo>
                                      <a:pt x="2771" y="574"/>
                                    </a:lnTo>
                                    <a:lnTo>
                                      <a:pt x="2775" y="581"/>
                                    </a:lnTo>
                                    <a:lnTo>
                                      <a:pt x="2779" y="591"/>
                                    </a:lnTo>
                                    <a:lnTo>
                                      <a:pt x="2787" y="581"/>
                                    </a:lnTo>
                                    <a:lnTo>
                                      <a:pt x="2798" y="559"/>
                                    </a:lnTo>
                                    <a:lnTo>
                                      <a:pt x="2798" y="540"/>
                                    </a:lnTo>
                                    <a:lnTo>
                                      <a:pt x="2799" y="535"/>
                                    </a:lnTo>
                                    <a:lnTo>
                                      <a:pt x="2800" y="532"/>
                                    </a:lnTo>
                                    <a:lnTo>
                                      <a:pt x="2806" y="532"/>
                                    </a:lnTo>
                                    <a:lnTo>
                                      <a:pt x="2807" y="513"/>
                                    </a:lnTo>
                                    <a:lnTo>
                                      <a:pt x="2806" y="495"/>
                                    </a:lnTo>
                                    <a:lnTo>
                                      <a:pt x="2806" y="480"/>
                                    </a:lnTo>
                                    <a:lnTo>
                                      <a:pt x="2818" y="465"/>
                                    </a:lnTo>
                                    <a:lnTo>
                                      <a:pt x="2826" y="447"/>
                                    </a:lnTo>
                                    <a:lnTo>
                                      <a:pt x="2837" y="442"/>
                                    </a:lnTo>
                                    <a:lnTo>
                                      <a:pt x="2850" y="443"/>
                                    </a:lnTo>
                                    <a:lnTo>
                                      <a:pt x="2855" y="462"/>
                                    </a:lnTo>
                                    <a:lnTo>
                                      <a:pt x="2866" y="480"/>
                                    </a:lnTo>
                                    <a:lnTo>
                                      <a:pt x="2896" y="505"/>
                                    </a:lnTo>
                                    <a:lnTo>
                                      <a:pt x="2901" y="517"/>
                                    </a:lnTo>
                                    <a:lnTo>
                                      <a:pt x="2907" y="554"/>
                                    </a:lnTo>
                                    <a:lnTo>
                                      <a:pt x="2913" y="575"/>
                                    </a:lnTo>
                                    <a:lnTo>
                                      <a:pt x="2914" y="592"/>
                                    </a:lnTo>
                                    <a:lnTo>
                                      <a:pt x="2906" y="599"/>
                                    </a:lnTo>
                                    <a:lnTo>
                                      <a:pt x="2897" y="597"/>
                                    </a:lnTo>
                                    <a:lnTo>
                                      <a:pt x="2893" y="592"/>
                                    </a:lnTo>
                                    <a:lnTo>
                                      <a:pt x="2893" y="575"/>
                                    </a:lnTo>
                                    <a:lnTo>
                                      <a:pt x="2884" y="598"/>
                                    </a:lnTo>
                                    <a:lnTo>
                                      <a:pt x="2887" y="615"/>
                                    </a:lnTo>
                                    <a:lnTo>
                                      <a:pt x="2884" y="631"/>
                                    </a:lnTo>
                                    <a:lnTo>
                                      <a:pt x="2884" y="641"/>
                                    </a:lnTo>
                                    <a:lnTo>
                                      <a:pt x="2895" y="663"/>
                                    </a:lnTo>
                                    <a:lnTo>
                                      <a:pt x="2900" y="677"/>
                                    </a:lnTo>
                                    <a:lnTo>
                                      <a:pt x="2908" y="689"/>
                                    </a:lnTo>
                                    <a:lnTo>
                                      <a:pt x="2930" y="732"/>
                                    </a:lnTo>
                                    <a:lnTo>
                                      <a:pt x="2936" y="737"/>
                                    </a:lnTo>
                                    <a:lnTo>
                                      <a:pt x="2944" y="746"/>
                                    </a:lnTo>
                                    <a:lnTo>
                                      <a:pt x="2954" y="741"/>
                                    </a:lnTo>
                                    <a:lnTo>
                                      <a:pt x="2955" y="732"/>
                                    </a:lnTo>
                                    <a:lnTo>
                                      <a:pt x="2957" y="721"/>
                                    </a:lnTo>
                                    <a:lnTo>
                                      <a:pt x="2966" y="716"/>
                                    </a:lnTo>
                                    <a:lnTo>
                                      <a:pt x="2971" y="721"/>
                                    </a:lnTo>
                                    <a:lnTo>
                                      <a:pt x="2974" y="715"/>
                                    </a:lnTo>
                                    <a:lnTo>
                                      <a:pt x="2977" y="720"/>
                                    </a:lnTo>
                                    <a:lnTo>
                                      <a:pt x="2983" y="721"/>
                                    </a:lnTo>
                                    <a:lnTo>
                                      <a:pt x="2987" y="699"/>
                                    </a:lnTo>
                                    <a:lnTo>
                                      <a:pt x="2987" y="679"/>
                                    </a:lnTo>
                                    <a:lnTo>
                                      <a:pt x="2988" y="673"/>
                                    </a:lnTo>
                                    <a:lnTo>
                                      <a:pt x="2997" y="653"/>
                                    </a:lnTo>
                                    <a:lnTo>
                                      <a:pt x="3009" y="640"/>
                                    </a:lnTo>
                                    <a:lnTo>
                                      <a:pt x="3020" y="607"/>
                                    </a:lnTo>
                                    <a:lnTo>
                                      <a:pt x="3021" y="592"/>
                                    </a:lnTo>
                                    <a:lnTo>
                                      <a:pt x="3027" y="586"/>
                                    </a:lnTo>
                                    <a:lnTo>
                                      <a:pt x="3030" y="545"/>
                                    </a:lnTo>
                                    <a:lnTo>
                                      <a:pt x="3029" y="538"/>
                                    </a:lnTo>
                                    <a:lnTo>
                                      <a:pt x="3035" y="531"/>
                                    </a:lnTo>
                                    <a:lnTo>
                                      <a:pt x="3047" y="529"/>
                                    </a:lnTo>
                                    <a:lnTo>
                                      <a:pt x="3049" y="523"/>
                                    </a:lnTo>
                                    <a:lnTo>
                                      <a:pt x="3054" y="524"/>
                                    </a:lnTo>
                                    <a:lnTo>
                                      <a:pt x="3064" y="520"/>
                                    </a:lnTo>
                                    <a:lnTo>
                                      <a:pt x="3076" y="524"/>
                                    </a:lnTo>
                                    <a:lnTo>
                                      <a:pt x="3087" y="522"/>
                                    </a:lnTo>
                                    <a:lnTo>
                                      <a:pt x="3083" y="517"/>
                                    </a:lnTo>
                                    <a:lnTo>
                                      <a:pt x="3069" y="515"/>
                                    </a:lnTo>
                                    <a:lnTo>
                                      <a:pt x="3064" y="507"/>
                                    </a:lnTo>
                                    <a:lnTo>
                                      <a:pt x="3068" y="501"/>
                                    </a:lnTo>
                                    <a:lnTo>
                                      <a:pt x="3065" y="496"/>
                                    </a:lnTo>
                                    <a:lnTo>
                                      <a:pt x="3075" y="496"/>
                                    </a:lnTo>
                                    <a:lnTo>
                                      <a:pt x="3074" y="488"/>
                                    </a:lnTo>
                                    <a:lnTo>
                                      <a:pt x="3079" y="485"/>
                                    </a:lnTo>
                                    <a:lnTo>
                                      <a:pt x="3090" y="489"/>
                                    </a:lnTo>
                                    <a:lnTo>
                                      <a:pt x="3087" y="479"/>
                                    </a:lnTo>
                                    <a:lnTo>
                                      <a:pt x="3080" y="479"/>
                                    </a:lnTo>
                                    <a:lnTo>
                                      <a:pt x="3073" y="469"/>
                                    </a:lnTo>
                                    <a:lnTo>
                                      <a:pt x="3059" y="465"/>
                                    </a:lnTo>
                                    <a:lnTo>
                                      <a:pt x="3052" y="456"/>
                                    </a:lnTo>
                                    <a:lnTo>
                                      <a:pt x="3047" y="442"/>
                                    </a:lnTo>
                                    <a:lnTo>
                                      <a:pt x="3048" y="431"/>
                                    </a:lnTo>
                                    <a:lnTo>
                                      <a:pt x="3049" y="426"/>
                                    </a:lnTo>
                                    <a:lnTo>
                                      <a:pt x="3046" y="410"/>
                                    </a:lnTo>
                                    <a:lnTo>
                                      <a:pt x="3048" y="400"/>
                                    </a:lnTo>
                                    <a:lnTo>
                                      <a:pt x="3044" y="386"/>
                                    </a:lnTo>
                                    <a:lnTo>
                                      <a:pt x="3046" y="381"/>
                                    </a:lnTo>
                                    <a:lnTo>
                                      <a:pt x="3048" y="371"/>
                                    </a:lnTo>
                                    <a:lnTo>
                                      <a:pt x="3048" y="360"/>
                                    </a:lnTo>
                                    <a:lnTo>
                                      <a:pt x="3067" y="365"/>
                                    </a:lnTo>
                                    <a:lnTo>
                                      <a:pt x="3075" y="356"/>
                                    </a:lnTo>
                                    <a:lnTo>
                                      <a:pt x="3097" y="355"/>
                                    </a:lnTo>
                                    <a:lnTo>
                                      <a:pt x="3116" y="360"/>
                                    </a:lnTo>
                                    <a:lnTo>
                                      <a:pt x="3126" y="371"/>
                                    </a:lnTo>
                                    <a:lnTo>
                                      <a:pt x="3150" y="384"/>
                                    </a:lnTo>
                                    <a:lnTo>
                                      <a:pt x="3173" y="381"/>
                                    </a:lnTo>
                                    <a:lnTo>
                                      <a:pt x="3181" y="386"/>
                                    </a:lnTo>
                                    <a:lnTo>
                                      <a:pt x="3192" y="383"/>
                                    </a:lnTo>
                                    <a:lnTo>
                                      <a:pt x="3200" y="378"/>
                                    </a:lnTo>
                                    <a:lnTo>
                                      <a:pt x="3205" y="386"/>
                                    </a:lnTo>
                                    <a:lnTo>
                                      <a:pt x="3205" y="403"/>
                                    </a:lnTo>
                                    <a:lnTo>
                                      <a:pt x="3207" y="411"/>
                                    </a:lnTo>
                                    <a:lnTo>
                                      <a:pt x="3198" y="415"/>
                                    </a:lnTo>
                                    <a:lnTo>
                                      <a:pt x="3205" y="415"/>
                                    </a:lnTo>
                                    <a:lnTo>
                                      <a:pt x="3216" y="431"/>
                                    </a:lnTo>
                                    <a:lnTo>
                                      <a:pt x="3224" y="445"/>
                                    </a:lnTo>
                                    <a:lnTo>
                                      <a:pt x="3220" y="451"/>
                                    </a:lnTo>
                                    <a:lnTo>
                                      <a:pt x="3223" y="453"/>
                                    </a:lnTo>
                                    <a:lnTo>
                                      <a:pt x="3251" y="451"/>
                                    </a:lnTo>
                                    <a:lnTo>
                                      <a:pt x="3259" y="458"/>
                                    </a:lnTo>
                                    <a:lnTo>
                                      <a:pt x="3269" y="461"/>
                                    </a:lnTo>
                                    <a:lnTo>
                                      <a:pt x="3272" y="470"/>
                                    </a:lnTo>
                                    <a:lnTo>
                                      <a:pt x="3262" y="484"/>
                                    </a:lnTo>
                                    <a:lnTo>
                                      <a:pt x="3246" y="496"/>
                                    </a:lnTo>
                                    <a:lnTo>
                                      <a:pt x="3240" y="508"/>
                                    </a:lnTo>
                                    <a:lnTo>
                                      <a:pt x="3272" y="513"/>
                                    </a:lnTo>
                                    <a:lnTo>
                                      <a:pt x="3277" y="526"/>
                                    </a:lnTo>
                                    <a:lnTo>
                                      <a:pt x="3275" y="542"/>
                                    </a:lnTo>
                                    <a:lnTo>
                                      <a:pt x="3271" y="549"/>
                                    </a:lnTo>
                                    <a:lnTo>
                                      <a:pt x="3258" y="558"/>
                                    </a:lnTo>
                                    <a:lnTo>
                                      <a:pt x="3252" y="559"/>
                                    </a:lnTo>
                                    <a:lnTo>
                                      <a:pt x="3246" y="570"/>
                                    </a:lnTo>
                                    <a:lnTo>
                                      <a:pt x="3242" y="577"/>
                                    </a:lnTo>
                                    <a:lnTo>
                                      <a:pt x="3236" y="571"/>
                                    </a:lnTo>
                                    <a:lnTo>
                                      <a:pt x="3232" y="556"/>
                                    </a:lnTo>
                                    <a:lnTo>
                                      <a:pt x="3225" y="559"/>
                                    </a:lnTo>
                                    <a:lnTo>
                                      <a:pt x="3223" y="566"/>
                                    </a:lnTo>
                                    <a:lnTo>
                                      <a:pt x="3208" y="559"/>
                                    </a:lnTo>
                                    <a:lnTo>
                                      <a:pt x="3207" y="569"/>
                                    </a:lnTo>
                                    <a:lnTo>
                                      <a:pt x="3220" y="588"/>
                                    </a:lnTo>
                                    <a:lnTo>
                                      <a:pt x="3215" y="592"/>
                                    </a:lnTo>
                                    <a:lnTo>
                                      <a:pt x="3215" y="596"/>
                                    </a:lnTo>
                                    <a:lnTo>
                                      <a:pt x="3221" y="597"/>
                                    </a:lnTo>
                                    <a:lnTo>
                                      <a:pt x="3221" y="605"/>
                                    </a:lnTo>
                                    <a:lnTo>
                                      <a:pt x="3220" y="613"/>
                                    </a:lnTo>
                                    <a:lnTo>
                                      <a:pt x="3239" y="604"/>
                                    </a:lnTo>
                                    <a:lnTo>
                                      <a:pt x="3232" y="620"/>
                                    </a:lnTo>
                                    <a:lnTo>
                                      <a:pt x="3230" y="637"/>
                                    </a:lnTo>
                                    <a:lnTo>
                                      <a:pt x="3231" y="651"/>
                                    </a:lnTo>
                                    <a:lnTo>
                                      <a:pt x="3257" y="688"/>
                                    </a:lnTo>
                                    <a:lnTo>
                                      <a:pt x="3268" y="699"/>
                                    </a:lnTo>
                                    <a:lnTo>
                                      <a:pt x="3275" y="711"/>
                                    </a:lnTo>
                                    <a:lnTo>
                                      <a:pt x="3275" y="717"/>
                                    </a:lnTo>
                                    <a:lnTo>
                                      <a:pt x="3271" y="723"/>
                                    </a:lnTo>
                                    <a:lnTo>
                                      <a:pt x="3271" y="738"/>
                                    </a:lnTo>
                                    <a:lnTo>
                                      <a:pt x="3274" y="748"/>
                                    </a:lnTo>
                                    <a:lnTo>
                                      <a:pt x="3268" y="755"/>
                                    </a:lnTo>
                                    <a:lnTo>
                                      <a:pt x="3268" y="764"/>
                                    </a:lnTo>
                                    <a:lnTo>
                                      <a:pt x="3255" y="770"/>
                                    </a:lnTo>
                                    <a:lnTo>
                                      <a:pt x="3248" y="776"/>
                                    </a:lnTo>
                                    <a:lnTo>
                                      <a:pt x="3236" y="790"/>
                                    </a:lnTo>
                                    <a:lnTo>
                                      <a:pt x="3235" y="798"/>
                                    </a:lnTo>
                                    <a:lnTo>
                                      <a:pt x="3230" y="807"/>
                                    </a:lnTo>
                                    <a:lnTo>
                                      <a:pt x="3202" y="835"/>
                                    </a:lnTo>
                                    <a:lnTo>
                                      <a:pt x="3183" y="840"/>
                                    </a:lnTo>
                                    <a:lnTo>
                                      <a:pt x="3180" y="851"/>
                                    </a:lnTo>
                                    <a:lnTo>
                                      <a:pt x="3170" y="863"/>
                                    </a:lnTo>
                                    <a:lnTo>
                                      <a:pt x="3162" y="863"/>
                                    </a:lnTo>
                                    <a:lnTo>
                                      <a:pt x="3157" y="859"/>
                                    </a:lnTo>
                                    <a:lnTo>
                                      <a:pt x="3155" y="851"/>
                                    </a:lnTo>
                                    <a:lnTo>
                                      <a:pt x="3134" y="831"/>
                                    </a:lnTo>
                                    <a:lnTo>
                                      <a:pt x="3126" y="819"/>
                                    </a:lnTo>
                                    <a:lnTo>
                                      <a:pt x="3119" y="827"/>
                                    </a:lnTo>
                                    <a:lnTo>
                                      <a:pt x="3121" y="836"/>
                                    </a:lnTo>
                                    <a:lnTo>
                                      <a:pt x="3133" y="855"/>
                                    </a:lnTo>
                                    <a:lnTo>
                                      <a:pt x="3134" y="868"/>
                                    </a:lnTo>
                                    <a:lnTo>
                                      <a:pt x="3140" y="886"/>
                                    </a:lnTo>
                                    <a:lnTo>
                                      <a:pt x="3140" y="892"/>
                                    </a:lnTo>
                                    <a:lnTo>
                                      <a:pt x="3139" y="886"/>
                                    </a:lnTo>
                                    <a:lnTo>
                                      <a:pt x="3128" y="884"/>
                                    </a:lnTo>
                                    <a:lnTo>
                                      <a:pt x="3114" y="870"/>
                                    </a:lnTo>
                                    <a:lnTo>
                                      <a:pt x="3106" y="866"/>
                                    </a:lnTo>
                                    <a:lnTo>
                                      <a:pt x="3103" y="863"/>
                                    </a:lnTo>
                                    <a:lnTo>
                                      <a:pt x="3100" y="863"/>
                                    </a:lnTo>
                                    <a:lnTo>
                                      <a:pt x="3100" y="887"/>
                                    </a:lnTo>
                                    <a:lnTo>
                                      <a:pt x="3084" y="881"/>
                                    </a:lnTo>
                                    <a:lnTo>
                                      <a:pt x="3076" y="882"/>
                                    </a:lnTo>
                                    <a:lnTo>
                                      <a:pt x="3065" y="874"/>
                                    </a:lnTo>
                                    <a:lnTo>
                                      <a:pt x="3063" y="879"/>
                                    </a:lnTo>
                                    <a:lnTo>
                                      <a:pt x="3053" y="836"/>
                                    </a:lnTo>
                                    <a:lnTo>
                                      <a:pt x="3044" y="835"/>
                                    </a:lnTo>
                                    <a:lnTo>
                                      <a:pt x="3026" y="849"/>
                                    </a:lnTo>
                                    <a:lnTo>
                                      <a:pt x="3025" y="846"/>
                                    </a:lnTo>
                                    <a:lnTo>
                                      <a:pt x="3017" y="847"/>
                                    </a:lnTo>
                                    <a:lnTo>
                                      <a:pt x="2990" y="838"/>
                                    </a:lnTo>
                                    <a:lnTo>
                                      <a:pt x="2979" y="847"/>
                                    </a:lnTo>
                                    <a:lnTo>
                                      <a:pt x="2981" y="854"/>
                                    </a:lnTo>
                                    <a:lnTo>
                                      <a:pt x="2977" y="856"/>
                                    </a:lnTo>
                                    <a:lnTo>
                                      <a:pt x="2979" y="865"/>
                                    </a:lnTo>
                                    <a:lnTo>
                                      <a:pt x="3003" y="877"/>
                                    </a:lnTo>
                                    <a:lnTo>
                                      <a:pt x="3011" y="878"/>
                                    </a:lnTo>
                                    <a:lnTo>
                                      <a:pt x="3017" y="887"/>
                                    </a:lnTo>
                                    <a:lnTo>
                                      <a:pt x="3015" y="895"/>
                                    </a:lnTo>
                                    <a:lnTo>
                                      <a:pt x="3015" y="905"/>
                                    </a:lnTo>
                                    <a:lnTo>
                                      <a:pt x="3011" y="909"/>
                                    </a:lnTo>
                                    <a:lnTo>
                                      <a:pt x="3011" y="915"/>
                                    </a:lnTo>
                                    <a:lnTo>
                                      <a:pt x="3009" y="921"/>
                                    </a:lnTo>
                                    <a:lnTo>
                                      <a:pt x="3001" y="927"/>
                                    </a:lnTo>
                                    <a:lnTo>
                                      <a:pt x="2994" y="944"/>
                                    </a:lnTo>
                                    <a:lnTo>
                                      <a:pt x="2988" y="953"/>
                                    </a:lnTo>
                                    <a:lnTo>
                                      <a:pt x="2981" y="960"/>
                                    </a:lnTo>
                                    <a:lnTo>
                                      <a:pt x="2978" y="968"/>
                                    </a:lnTo>
                                    <a:lnTo>
                                      <a:pt x="2967" y="973"/>
                                    </a:lnTo>
                                    <a:lnTo>
                                      <a:pt x="2960" y="991"/>
                                    </a:lnTo>
                                    <a:lnTo>
                                      <a:pt x="2956" y="996"/>
                                    </a:lnTo>
                                    <a:lnTo>
                                      <a:pt x="2946" y="999"/>
                                    </a:lnTo>
                                    <a:lnTo>
                                      <a:pt x="2909" y="1002"/>
                                    </a:lnTo>
                                    <a:lnTo>
                                      <a:pt x="2906" y="994"/>
                                    </a:lnTo>
                                    <a:lnTo>
                                      <a:pt x="2900" y="984"/>
                                    </a:lnTo>
                                    <a:lnTo>
                                      <a:pt x="2869" y="958"/>
                                    </a:lnTo>
                                    <a:lnTo>
                                      <a:pt x="2869" y="956"/>
                                    </a:lnTo>
                                    <a:lnTo>
                                      <a:pt x="2847" y="947"/>
                                    </a:lnTo>
                                    <a:lnTo>
                                      <a:pt x="2826" y="930"/>
                                    </a:lnTo>
                                    <a:lnTo>
                                      <a:pt x="2818" y="929"/>
                                    </a:lnTo>
                                    <a:lnTo>
                                      <a:pt x="2810" y="932"/>
                                    </a:lnTo>
                                    <a:lnTo>
                                      <a:pt x="2794" y="927"/>
                                    </a:lnTo>
                                    <a:lnTo>
                                      <a:pt x="2789" y="940"/>
                                    </a:lnTo>
                                    <a:lnTo>
                                      <a:pt x="2807" y="951"/>
                                    </a:lnTo>
                                    <a:lnTo>
                                      <a:pt x="2822" y="967"/>
                                    </a:lnTo>
                                    <a:lnTo>
                                      <a:pt x="2833" y="986"/>
                                    </a:lnTo>
                                    <a:lnTo>
                                      <a:pt x="2850" y="1002"/>
                                    </a:lnTo>
                                    <a:lnTo>
                                      <a:pt x="2879" y="1006"/>
                                    </a:lnTo>
                                    <a:lnTo>
                                      <a:pt x="2903" y="1016"/>
                                    </a:lnTo>
                                    <a:lnTo>
                                      <a:pt x="2912" y="1011"/>
                                    </a:lnTo>
                                    <a:lnTo>
                                      <a:pt x="2936" y="1012"/>
                                    </a:lnTo>
                                    <a:lnTo>
                                      <a:pt x="2961" y="1016"/>
                                    </a:lnTo>
                                    <a:lnTo>
                                      <a:pt x="2962" y="1021"/>
                                    </a:lnTo>
                                    <a:lnTo>
                                      <a:pt x="2968" y="1019"/>
                                    </a:lnTo>
                                    <a:lnTo>
                                      <a:pt x="2965" y="1032"/>
                                    </a:lnTo>
                                    <a:lnTo>
                                      <a:pt x="2960" y="1040"/>
                                    </a:lnTo>
                                    <a:lnTo>
                                      <a:pt x="2960" y="1050"/>
                                    </a:lnTo>
                                    <a:lnTo>
                                      <a:pt x="2950" y="1062"/>
                                    </a:lnTo>
                                    <a:lnTo>
                                      <a:pt x="2946" y="1081"/>
                                    </a:lnTo>
                                    <a:lnTo>
                                      <a:pt x="2939" y="1085"/>
                                    </a:lnTo>
                                    <a:lnTo>
                                      <a:pt x="2931" y="1104"/>
                                    </a:lnTo>
                                    <a:lnTo>
                                      <a:pt x="2918" y="1110"/>
                                    </a:lnTo>
                                    <a:lnTo>
                                      <a:pt x="2918" y="1125"/>
                                    </a:lnTo>
                                    <a:lnTo>
                                      <a:pt x="2913" y="1131"/>
                                    </a:lnTo>
                                    <a:lnTo>
                                      <a:pt x="2903" y="1153"/>
                                    </a:lnTo>
                                    <a:lnTo>
                                      <a:pt x="2900" y="1151"/>
                                    </a:lnTo>
                                    <a:lnTo>
                                      <a:pt x="2888" y="1164"/>
                                    </a:lnTo>
                                    <a:lnTo>
                                      <a:pt x="2871" y="1174"/>
                                    </a:lnTo>
                                    <a:lnTo>
                                      <a:pt x="2850" y="1169"/>
                                    </a:lnTo>
                                    <a:lnTo>
                                      <a:pt x="2847" y="1177"/>
                                    </a:lnTo>
                                    <a:lnTo>
                                      <a:pt x="2827" y="1162"/>
                                    </a:lnTo>
                                    <a:lnTo>
                                      <a:pt x="2826" y="1166"/>
                                    </a:lnTo>
                                    <a:lnTo>
                                      <a:pt x="2826" y="1170"/>
                                    </a:lnTo>
                                    <a:lnTo>
                                      <a:pt x="2820" y="1159"/>
                                    </a:lnTo>
                                    <a:lnTo>
                                      <a:pt x="2816" y="1162"/>
                                    </a:lnTo>
                                    <a:lnTo>
                                      <a:pt x="2809" y="1156"/>
                                    </a:lnTo>
                                    <a:lnTo>
                                      <a:pt x="2804" y="1155"/>
                                    </a:lnTo>
                                    <a:lnTo>
                                      <a:pt x="2806" y="1162"/>
                                    </a:lnTo>
                                    <a:lnTo>
                                      <a:pt x="2806" y="1170"/>
                                    </a:lnTo>
                                    <a:lnTo>
                                      <a:pt x="2809" y="1180"/>
                                    </a:lnTo>
                                    <a:lnTo>
                                      <a:pt x="2809" y="1182"/>
                                    </a:lnTo>
                                    <a:lnTo>
                                      <a:pt x="2804" y="1182"/>
                                    </a:lnTo>
                                    <a:lnTo>
                                      <a:pt x="2796" y="1178"/>
                                    </a:lnTo>
                                    <a:lnTo>
                                      <a:pt x="2795" y="1189"/>
                                    </a:lnTo>
                                    <a:lnTo>
                                      <a:pt x="2800" y="1196"/>
                                    </a:lnTo>
                                    <a:lnTo>
                                      <a:pt x="2796" y="1201"/>
                                    </a:lnTo>
                                    <a:lnTo>
                                      <a:pt x="2793" y="1215"/>
                                    </a:lnTo>
                                    <a:lnTo>
                                      <a:pt x="2788" y="1222"/>
                                    </a:lnTo>
                                    <a:lnTo>
                                      <a:pt x="2780" y="1222"/>
                                    </a:lnTo>
                                    <a:lnTo>
                                      <a:pt x="2778" y="1229"/>
                                    </a:lnTo>
                                    <a:lnTo>
                                      <a:pt x="2773" y="1231"/>
                                    </a:lnTo>
                                    <a:lnTo>
                                      <a:pt x="2767" y="1228"/>
                                    </a:lnTo>
                                    <a:lnTo>
                                      <a:pt x="2763" y="1237"/>
                                    </a:lnTo>
                                    <a:lnTo>
                                      <a:pt x="2758" y="1229"/>
                                    </a:lnTo>
                                    <a:lnTo>
                                      <a:pt x="2752" y="1227"/>
                                    </a:lnTo>
                                    <a:lnTo>
                                      <a:pt x="2746" y="1221"/>
                                    </a:lnTo>
                                    <a:lnTo>
                                      <a:pt x="2734" y="1216"/>
                                    </a:lnTo>
                                    <a:lnTo>
                                      <a:pt x="2721" y="1205"/>
                                    </a:lnTo>
                                    <a:lnTo>
                                      <a:pt x="2716" y="1209"/>
                                    </a:lnTo>
                                    <a:lnTo>
                                      <a:pt x="2714" y="1195"/>
                                    </a:lnTo>
                                    <a:lnTo>
                                      <a:pt x="2707" y="1204"/>
                                    </a:lnTo>
                                    <a:lnTo>
                                      <a:pt x="2697" y="1205"/>
                                    </a:lnTo>
                                    <a:lnTo>
                                      <a:pt x="2692" y="1200"/>
                                    </a:lnTo>
                                    <a:lnTo>
                                      <a:pt x="2688" y="1204"/>
                                    </a:lnTo>
                                    <a:lnTo>
                                      <a:pt x="2678" y="1204"/>
                                    </a:lnTo>
                                    <a:lnTo>
                                      <a:pt x="2658" y="1195"/>
                                    </a:lnTo>
                                    <a:lnTo>
                                      <a:pt x="2654" y="1189"/>
                                    </a:lnTo>
                                    <a:lnTo>
                                      <a:pt x="2608" y="1167"/>
                                    </a:lnTo>
                                    <a:lnTo>
                                      <a:pt x="2606" y="1170"/>
                                    </a:lnTo>
                                    <a:lnTo>
                                      <a:pt x="2600" y="1182"/>
                                    </a:lnTo>
                                    <a:lnTo>
                                      <a:pt x="2602" y="1189"/>
                                    </a:lnTo>
                                    <a:lnTo>
                                      <a:pt x="2611" y="1195"/>
                                    </a:lnTo>
                                    <a:lnTo>
                                      <a:pt x="2618" y="1191"/>
                                    </a:lnTo>
                                    <a:lnTo>
                                      <a:pt x="2617" y="1186"/>
                                    </a:lnTo>
                                    <a:lnTo>
                                      <a:pt x="2617" y="1180"/>
                                    </a:lnTo>
                                    <a:lnTo>
                                      <a:pt x="2626" y="1189"/>
                                    </a:lnTo>
                                    <a:lnTo>
                                      <a:pt x="2642" y="1194"/>
                                    </a:lnTo>
                                    <a:lnTo>
                                      <a:pt x="2654" y="1200"/>
                                    </a:lnTo>
                                    <a:lnTo>
                                      <a:pt x="2656" y="1205"/>
                                    </a:lnTo>
                                    <a:lnTo>
                                      <a:pt x="2656" y="1211"/>
                                    </a:lnTo>
                                    <a:lnTo>
                                      <a:pt x="2662" y="1202"/>
                                    </a:lnTo>
                                    <a:lnTo>
                                      <a:pt x="2682" y="1209"/>
                                    </a:lnTo>
                                    <a:lnTo>
                                      <a:pt x="2683" y="1215"/>
                                    </a:lnTo>
                                    <a:lnTo>
                                      <a:pt x="2676" y="1220"/>
                                    </a:lnTo>
                                    <a:lnTo>
                                      <a:pt x="2672" y="1227"/>
                                    </a:lnTo>
                                    <a:lnTo>
                                      <a:pt x="2678" y="1228"/>
                                    </a:lnTo>
                                    <a:lnTo>
                                      <a:pt x="2682" y="1220"/>
                                    </a:lnTo>
                                    <a:lnTo>
                                      <a:pt x="2689" y="1213"/>
                                    </a:lnTo>
                                    <a:lnTo>
                                      <a:pt x="2701" y="1211"/>
                                    </a:lnTo>
                                    <a:lnTo>
                                      <a:pt x="2709" y="1215"/>
                                    </a:lnTo>
                                    <a:lnTo>
                                      <a:pt x="2712" y="1222"/>
                                    </a:lnTo>
                                    <a:lnTo>
                                      <a:pt x="2724" y="1233"/>
                                    </a:lnTo>
                                    <a:lnTo>
                                      <a:pt x="2737" y="1237"/>
                                    </a:lnTo>
                                    <a:lnTo>
                                      <a:pt x="2740" y="1242"/>
                                    </a:lnTo>
                                    <a:lnTo>
                                      <a:pt x="2748" y="1238"/>
                                    </a:lnTo>
                                    <a:lnTo>
                                      <a:pt x="2751" y="1243"/>
                                    </a:lnTo>
                                    <a:lnTo>
                                      <a:pt x="2750" y="1248"/>
                                    </a:lnTo>
                                    <a:lnTo>
                                      <a:pt x="2758" y="1258"/>
                                    </a:lnTo>
                                    <a:lnTo>
                                      <a:pt x="2759" y="1264"/>
                                    </a:lnTo>
                                    <a:lnTo>
                                      <a:pt x="2764" y="1287"/>
                                    </a:lnTo>
                                    <a:lnTo>
                                      <a:pt x="2763" y="1298"/>
                                    </a:lnTo>
                                    <a:lnTo>
                                      <a:pt x="2761" y="1304"/>
                                    </a:lnTo>
                                    <a:lnTo>
                                      <a:pt x="2756" y="1311"/>
                                    </a:lnTo>
                                    <a:lnTo>
                                      <a:pt x="2734" y="1311"/>
                                    </a:lnTo>
                                    <a:lnTo>
                                      <a:pt x="2726" y="1318"/>
                                    </a:lnTo>
                                    <a:lnTo>
                                      <a:pt x="2719" y="1322"/>
                                    </a:lnTo>
                                    <a:lnTo>
                                      <a:pt x="2708" y="1323"/>
                                    </a:lnTo>
                                    <a:lnTo>
                                      <a:pt x="2685" y="1320"/>
                                    </a:lnTo>
                                    <a:lnTo>
                                      <a:pt x="2676" y="1323"/>
                                    </a:lnTo>
                                    <a:lnTo>
                                      <a:pt x="2665" y="1319"/>
                                    </a:lnTo>
                                    <a:lnTo>
                                      <a:pt x="2661" y="1326"/>
                                    </a:lnTo>
                                    <a:lnTo>
                                      <a:pt x="2670" y="1341"/>
                                    </a:lnTo>
                                    <a:lnTo>
                                      <a:pt x="2686" y="1340"/>
                                    </a:lnTo>
                                    <a:lnTo>
                                      <a:pt x="2688" y="1347"/>
                                    </a:lnTo>
                                    <a:lnTo>
                                      <a:pt x="2676" y="1351"/>
                                    </a:lnTo>
                                    <a:lnTo>
                                      <a:pt x="2667" y="1347"/>
                                    </a:lnTo>
                                    <a:lnTo>
                                      <a:pt x="2655" y="1349"/>
                                    </a:lnTo>
                                    <a:lnTo>
                                      <a:pt x="2651" y="1368"/>
                                    </a:lnTo>
                                    <a:lnTo>
                                      <a:pt x="2651" y="1379"/>
                                    </a:lnTo>
                                    <a:lnTo>
                                      <a:pt x="2656" y="1410"/>
                                    </a:lnTo>
                                    <a:lnTo>
                                      <a:pt x="2639" y="1390"/>
                                    </a:lnTo>
                                    <a:lnTo>
                                      <a:pt x="2633" y="1393"/>
                                    </a:lnTo>
                                    <a:lnTo>
                                      <a:pt x="2634" y="1400"/>
                                    </a:lnTo>
                                    <a:lnTo>
                                      <a:pt x="2626" y="1406"/>
                                    </a:lnTo>
                                    <a:lnTo>
                                      <a:pt x="2626" y="1414"/>
                                    </a:lnTo>
                                    <a:lnTo>
                                      <a:pt x="2622" y="1421"/>
                                    </a:lnTo>
                                    <a:lnTo>
                                      <a:pt x="2621" y="1426"/>
                                    </a:lnTo>
                                    <a:lnTo>
                                      <a:pt x="2605" y="1426"/>
                                    </a:lnTo>
                                    <a:lnTo>
                                      <a:pt x="2608" y="1437"/>
                                    </a:lnTo>
                                    <a:lnTo>
                                      <a:pt x="2613" y="1441"/>
                                    </a:lnTo>
                                    <a:lnTo>
                                      <a:pt x="2603" y="1459"/>
                                    </a:lnTo>
                                    <a:lnTo>
                                      <a:pt x="2581" y="1475"/>
                                    </a:lnTo>
                                    <a:lnTo>
                                      <a:pt x="2575" y="1482"/>
                                    </a:lnTo>
                                    <a:lnTo>
                                      <a:pt x="2551" y="1484"/>
                                    </a:lnTo>
                                    <a:lnTo>
                                      <a:pt x="2546" y="1489"/>
                                    </a:lnTo>
                                    <a:lnTo>
                                      <a:pt x="2568" y="1506"/>
                                    </a:lnTo>
                                    <a:lnTo>
                                      <a:pt x="2568" y="1512"/>
                                    </a:lnTo>
                                    <a:lnTo>
                                      <a:pt x="2565" y="1524"/>
                                    </a:lnTo>
                                    <a:lnTo>
                                      <a:pt x="2563" y="1538"/>
                                    </a:lnTo>
                                    <a:lnTo>
                                      <a:pt x="2560" y="1544"/>
                                    </a:lnTo>
                                    <a:lnTo>
                                      <a:pt x="2549" y="1548"/>
                                    </a:lnTo>
                                    <a:lnTo>
                                      <a:pt x="2551" y="1573"/>
                                    </a:lnTo>
                                    <a:lnTo>
                                      <a:pt x="2547" y="1583"/>
                                    </a:lnTo>
                                    <a:lnTo>
                                      <a:pt x="2540" y="1584"/>
                                    </a:lnTo>
                                    <a:lnTo>
                                      <a:pt x="2537" y="1589"/>
                                    </a:lnTo>
                                    <a:lnTo>
                                      <a:pt x="2541" y="1605"/>
                                    </a:lnTo>
                                    <a:lnTo>
                                      <a:pt x="2538" y="1632"/>
                                    </a:lnTo>
                                    <a:lnTo>
                                      <a:pt x="2537" y="1642"/>
                                    </a:lnTo>
                                    <a:lnTo>
                                      <a:pt x="2533" y="1675"/>
                                    </a:lnTo>
                                    <a:lnTo>
                                      <a:pt x="2533" y="1702"/>
                                    </a:lnTo>
                                    <a:lnTo>
                                      <a:pt x="2535" y="1718"/>
                                    </a:lnTo>
                                    <a:lnTo>
                                      <a:pt x="2535" y="1729"/>
                                    </a:lnTo>
                                    <a:lnTo>
                                      <a:pt x="2525" y="1747"/>
                                    </a:lnTo>
                                    <a:lnTo>
                                      <a:pt x="2533" y="1749"/>
                                    </a:lnTo>
                                    <a:lnTo>
                                      <a:pt x="2537" y="1758"/>
                                    </a:lnTo>
                                    <a:lnTo>
                                      <a:pt x="2545" y="1770"/>
                                    </a:lnTo>
                                    <a:lnTo>
                                      <a:pt x="2551" y="1776"/>
                                    </a:lnTo>
                                    <a:lnTo>
                                      <a:pt x="2552" y="1776"/>
                                    </a:lnTo>
                                    <a:lnTo>
                                      <a:pt x="2558" y="1772"/>
                                    </a:lnTo>
                                    <a:lnTo>
                                      <a:pt x="2559" y="1779"/>
                                    </a:lnTo>
                                    <a:lnTo>
                                      <a:pt x="2560" y="1802"/>
                                    </a:lnTo>
                                    <a:lnTo>
                                      <a:pt x="2564" y="1797"/>
                                    </a:lnTo>
                                    <a:lnTo>
                                      <a:pt x="2564" y="1775"/>
                                    </a:lnTo>
                                    <a:lnTo>
                                      <a:pt x="2568" y="1772"/>
                                    </a:lnTo>
                                    <a:lnTo>
                                      <a:pt x="2596" y="1772"/>
                                    </a:lnTo>
                                    <a:lnTo>
                                      <a:pt x="2601" y="1776"/>
                                    </a:lnTo>
                                    <a:lnTo>
                                      <a:pt x="2608" y="1776"/>
                                    </a:lnTo>
                                    <a:lnTo>
                                      <a:pt x="2613" y="1774"/>
                                    </a:lnTo>
                                    <a:lnTo>
                                      <a:pt x="2622" y="1779"/>
                                    </a:lnTo>
                                    <a:lnTo>
                                      <a:pt x="2624" y="1785"/>
                                    </a:lnTo>
                                    <a:lnTo>
                                      <a:pt x="2628" y="1812"/>
                                    </a:lnTo>
                                    <a:lnTo>
                                      <a:pt x="2646" y="1856"/>
                                    </a:lnTo>
                                    <a:lnTo>
                                      <a:pt x="2646" y="1876"/>
                                    </a:lnTo>
                                    <a:lnTo>
                                      <a:pt x="2648" y="1890"/>
                                    </a:lnTo>
                                    <a:lnTo>
                                      <a:pt x="2660" y="1909"/>
                                    </a:lnTo>
                                    <a:lnTo>
                                      <a:pt x="2662" y="1936"/>
                                    </a:lnTo>
                                    <a:lnTo>
                                      <a:pt x="2661" y="1944"/>
                                    </a:lnTo>
                                    <a:lnTo>
                                      <a:pt x="2658" y="1953"/>
                                    </a:lnTo>
                                    <a:lnTo>
                                      <a:pt x="2650" y="1959"/>
                                    </a:lnTo>
                                    <a:lnTo>
                                      <a:pt x="2644" y="1964"/>
                                    </a:lnTo>
                                    <a:lnTo>
                                      <a:pt x="2645" y="1966"/>
                                    </a:lnTo>
                                    <a:lnTo>
                                      <a:pt x="2666" y="1955"/>
                                    </a:lnTo>
                                    <a:lnTo>
                                      <a:pt x="2666" y="1964"/>
                                    </a:lnTo>
                                    <a:lnTo>
                                      <a:pt x="2670" y="1964"/>
                                    </a:lnTo>
                                    <a:lnTo>
                                      <a:pt x="2686" y="1952"/>
                                    </a:lnTo>
                                    <a:lnTo>
                                      <a:pt x="2734" y="1930"/>
                                    </a:lnTo>
                                    <a:lnTo>
                                      <a:pt x="2756" y="1936"/>
                                    </a:lnTo>
                                    <a:lnTo>
                                      <a:pt x="2762" y="1942"/>
                                    </a:lnTo>
                                    <a:lnTo>
                                      <a:pt x="2774" y="1948"/>
                                    </a:lnTo>
                                    <a:lnTo>
                                      <a:pt x="2779" y="1957"/>
                                    </a:lnTo>
                                    <a:lnTo>
                                      <a:pt x="2796" y="1964"/>
                                    </a:lnTo>
                                    <a:lnTo>
                                      <a:pt x="2821" y="1976"/>
                                    </a:lnTo>
                                    <a:lnTo>
                                      <a:pt x="2842" y="1977"/>
                                    </a:lnTo>
                                    <a:lnTo>
                                      <a:pt x="2847" y="1980"/>
                                    </a:lnTo>
                                    <a:lnTo>
                                      <a:pt x="2885" y="2006"/>
                                    </a:lnTo>
                                    <a:lnTo>
                                      <a:pt x="2900" y="2012"/>
                                    </a:lnTo>
                                    <a:lnTo>
                                      <a:pt x="2920" y="2043"/>
                                    </a:lnTo>
                                    <a:lnTo>
                                      <a:pt x="2924" y="2049"/>
                                    </a:lnTo>
                                    <a:lnTo>
                                      <a:pt x="2923" y="2056"/>
                                    </a:lnTo>
                                    <a:lnTo>
                                      <a:pt x="2929" y="2061"/>
                                    </a:lnTo>
                                    <a:lnTo>
                                      <a:pt x="2934" y="2057"/>
                                    </a:lnTo>
                                    <a:lnTo>
                                      <a:pt x="2939" y="2060"/>
                                    </a:lnTo>
                                    <a:lnTo>
                                      <a:pt x="2943" y="2065"/>
                                    </a:lnTo>
                                    <a:lnTo>
                                      <a:pt x="2950" y="2066"/>
                                    </a:lnTo>
                                    <a:lnTo>
                                      <a:pt x="2958" y="2065"/>
                                    </a:lnTo>
                                    <a:lnTo>
                                      <a:pt x="2966" y="2066"/>
                                    </a:lnTo>
                                    <a:lnTo>
                                      <a:pt x="2978" y="2076"/>
                                    </a:lnTo>
                                    <a:lnTo>
                                      <a:pt x="3020" y="2089"/>
                                    </a:lnTo>
                                    <a:lnTo>
                                      <a:pt x="3032" y="2099"/>
                                    </a:lnTo>
                                    <a:lnTo>
                                      <a:pt x="3035" y="2106"/>
                                    </a:lnTo>
                                    <a:lnTo>
                                      <a:pt x="3051" y="2116"/>
                                    </a:lnTo>
                                    <a:lnTo>
                                      <a:pt x="3052" y="2122"/>
                                    </a:lnTo>
                                    <a:lnTo>
                                      <a:pt x="3046" y="2137"/>
                                    </a:lnTo>
                                    <a:lnTo>
                                      <a:pt x="3042" y="2149"/>
                                    </a:lnTo>
                                    <a:lnTo>
                                      <a:pt x="3033" y="2169"/>
                                    </a:lnTo>
                                    <a:lnTo>
                                      <a:pt x="3046" y="2148"/>
                                    </a:lnTo>
                                    <a:lnTo>
                                      <a:pt x="3051" y="2136"/>
                                    </a:lnTo>
                                    <a:lnTo>
                                      <a:pt x="3056" y="2127"/>
                                    </a:lnTo>
                                    <a:lnTo>
                                      <a:pt x="3112" y="2126"/>
                                    </a:lnTo>
                                    <a:lnTo>
                                      <a:pt x="3139" y="2132"/>
                                    </a:lnTo>
                                    <a:lnTo>
                                      <a:pt x="3160" y="2130"/>
                                    </a:lnTo>
                                    <a:lnTo>
                                      <a:pt x="3166" y="2131"/>
                                    </a:lnTo>
                                    <a:lnTo>
                                      <a:pt x="3171" y="2127"/>
                                    </a:lnTo>
                                    <a:lnTo>
                                      <a:pt x="3182" y="2130"/>
                                    </a:lnTo>
                                    <a:lnTo>
                                      <a:pt x="3185" y="2137"/>
                                    </a:lnTo>
                                    <a:lnTo>
                                      <a:pt x="3193" y="2136"/>
                                    </a:lnTo>
                                    <a:lnTo>
                                      <a:pt x="3203" y="2140"/>
                                    </a:lnTo>
                                    <a:lnTo>
                                      <a:pt x="3210" y="2145"/>
                                    </a:lnTo>
                                    <a:lnTo>
                                      <a:pt x="3216" y="2141"/>
                                    </a:lnTo>
                                    <a:lnTo>
                                      <a:pt x="3221" y="2165"/>
                                    </a:lnTo>
                                    <a:lnTo>
                                      <a:pt x="3219" y="2199"/>
                                    </a:lnTo>
                                    <a:lnTo>
                                      <a:pt x="3214" y="2217"/>
                                    </a:lnTo>
                                    <a:lnTo>
                                      <a:pt x="3213" y="2235"/>
                                    </a:lnTo>
                                    <a:lnTo>
                                      <a:pt x="3219" y="2246"/>
                                    </a:lnTo>
                                    <a:lnTo>
                                      <a:pt x="3221" y="2258"/>
                                    </a:lnTo>
                                    <a:lnTo>
                                      <a:pt x="3221" y="2281"/>
                                    </a:lnTo>
                                    <a:lnTo>
                                      <a:pt x="3225" y="2314"/>
                                    </a:lnTo>
                                    <a:lnTo>
                                      <a:pt x="3219" y="2321"/>
                                    </a:lnTo>
                                    <a:lnTo>
                                      <a:pt x="3219" y="2341"/>
                                    </a:lnTo>
                                    <a:lnTo>
                                      <a:pt x="3223" y="2348"/>
                                    </a:lnTo>
                                    <a:lnTo>
                                      <a:pt x="3228" y="2352"/>
                                    </a:lnTo>
                                    <a:lnTo>
                                      <a:pt x="3230" y="2358"/>
                                    </a:lnTo>
                                    <a:lnTo>
                                      <a:pt x="3239" y="2369"/>
                                    </a:lnTo>
                                    <a:lnTo>
                                      <a:pt x="3247" y="2373"/>
                                    </a:lnTo>
                                    <a:lnTo>
                                      <a:pt x="3255" y="2382"/>
                                    </a:lnTo>
                                    <a:lnTo>
                                      <a:pt x="3259" y="2393"/>
                                    </a:lnTo>
                                    <a:lnTo>
                                      <a:pt x="3267" y="2402"/>
                                    </a:lnTo>
                                    <a:lnTo>
                                      <a:pt x="3267" y="2405"/>
                                    </a:lnTo>
                                    <a:lnTo>
                                      <a:pt x="3253" y="2406"/>
                                    </a:lnTo>
                                    <a:lnTo>
                                      <a:pt x="3234" y="2418"/>
                                    </a:lnTo>
                                    <a:lnTo>
                                      <a:pt x="3229" y="2423"/>
                                    </a:lnTo>
                                    <a:lnTo>
                                      <a:pt x="3229" y="2425"/>
                                    </a:lnTo>
                                    <a:lnTo>
                                      <a:pt x="3262" y="2416"/>
                                    </a:lnTo>
                                    <a:lnTo>
                                      <a:pt x="3272" y="2417"/>
                                    </a:lnTo>
                                    <a:lnTo>
                                      <a:pt x="3279" y="2421"/>
                                    </a:lnTo>
                                    <a:lnTo>
                                      <a:pt x="3307" y="2450"/>
                                    </a:lnTo>
                                    <a:lnTo>
                                      <a:pt x="3312" y="2459"/>
                                    </a:lnTo>
                                    <a:lnTo>
                                      <a:pt x="3317" y="2477"/>
                                    </a:lnTo>
                                    <a:lnTo>
                                      <a:pt x="3314" y="2486"/>
                                    </a:lnTo>
                                    <a:lnTo>
                                      <a:pt x="3289" y="2514"/>
                                    </a:lnTo>
                                    <a:lnTo>
                                      <a:pt x="3314" y="2495"/>
                                    </a:lnTo>
                                    <a:lnTo>
                                      <a:pt x="3318" y="2488"/>
                                    </a:lnTo>
                                    <a:lnTo>
                                      <a:pt x="3323" y="2488"/>
                                    </a:lnTo>
                                    <a:lnTo>
                                      <a:pt x="3337" y="2500"/>
                                    </a:lnTo>
                                    <a:lnTo>
                                      <a:pt x="3344" y="2501"/>
                                    </a:lnTo>
                                    <a:lnTo>
                                      <a:pt x="3359" y="2512"/>
                                    </a:lnTo>
                                    <a:lnTo>
                                      <a:pt x="3363" y="2509"/>
                                    </a:lnTo>
                                    <a:lnTo>
                                      <a:pt x="3360" y="2482"/>
                                    </a:lnTo>
                                    <a:lnTo>
                                      <a:pt x="3363" y="2476"/>
                                    </a:lnTo>
                                    <a:lnTo>
                                      <a:pt x="3370" y="2476"/>
                                    </a:lnTo>
                                    <a:lnTo>
                                      <a:pt x="3370" y="2470"/>
                                    </a:lnTo>
                                    <a:lnTo>
                                      <a:pt x="3371" y="2464"/>
                                    </a:lnTo>
                                    <a:lnTo>
                                      <a:pt x="3379" y="2461"/>
                                    </a:lnTo>
                                    <a:lnTo>
                                      <a:pt x="3386" y="2461"/>
                                    </a:lnTo>
                                    <a:lnTo>
                                      <a:pt x="3386" y="2466"/>
                                    </a:lnTo>
                                    <a:lnTo>
                                      <a:pt x="3399" y="2475"/>
                                    </a:lnTo>
                                    <a:lnTo>
                                      <a:pt x="3402" y="2495"/>
                                    </a:lnTo>
                                    <a:lnTo>
                                      <a:pt x="3408" y="2493"/>
                                    </a:lnTo>
                                    <a:lnTo>
                                      <a:pt x="3415" y="2487"/>
                                    </a:lnTo>
                                    <a:lnTo>
                                      <a:pt x="3415" y="2481"/>
                                    </a:lnTo>
                                    <a:lnTo>
                                      <a:pt x="3419" y="2477"/>
                                    </a:lnTo>
                                    <a:lnTo>
                                      <a:pt x="3420" y="2470"/>
                                    </a:lnTo>
                                    <a:lnTo>
                                      <a:pt x="3412" y="2468"/>
                                    </a:lnTo>
                                    <a:lnTo>
                                      <a:pt x="3401" y="2450"/>
                                    </a:lnTo>
                                    <a:lnTo>
                                      <a:pt x="3399" y="2443"/>
                                    </a:lnTo>
                                    <a:lnTo>
                                      <a:pt x="3412" y="2442"/>
                                    </a:lnTo>
                                    <a:lnTo>
                                      <a:pt x="3412" y="2437"/>
                                    </a:lnTo>
                                    <a:lnTo>
                                      <a:pt x="3420" y="2432"/>
                                    </a:lnTo>
                                    <a:lnTo>
                                      <a:pt x="3424" y="2421"/>
                                    </a:lnTo>
                                    <a:lnTo>
                                      <a:pt x="3429" y="2415"/>
                                    </a:lnTo>
                                    <a:lnTo>
                                      <a:pt x="3435" y="2410"/>
                                    </a:lnTo>
                                    <a:lnTo>
                                      <a:pt x="3454" y="2411"/>
                                    </a:lnTo>
                                    <a:lnTo>
                                      <a:pt x="3460" y="2407"/>
                                    </a:lnTo>
                                    <a:lnTo>
                                      <a:pt x="3460" y="2405"/>
                                    </a:lnTo>
                                    <a:lnTo>
                                      <a:pt x="3444" y="2407"/>
                                    </a:lnTo>
                                    <a:lnTo>
                                      <a:pt x="3436" y="2406"/>
                                    </a:lnTo>
                                    <a:lnTo>
                                      <a:pt x="3429" y="2400"/>
                                    </a:lnTo>
                                    <a:lnTo>
                                      <a:pt x="3427" y="2391"/>
                                    </a:lnTo>
                                    <a:lnTo>
                                      <a:pt x="3424" y="2387"/>
                                    </a:lnTo>
                                    <a:lnTo>
                                      <a:pt x="3417" y="2383"/>
                                    </a:lnTo>
                                    <a:lnTo>
                                      <a:pt x="3411" y="2364"/>
                                    </a:lnTo>
                                    <a:lnTo>
                                      <a:pt x="3414" y="2361"/>
                                    </a:lnTo>
                                    <a:lnTo>
                                      <a:pt x="3415" y="2356"/>
                                    </a:lnTo>
                                    <a:lnTo>
                                      <a:pt x="3411" y="2353"/>
                                    </a:lnTo>
                                    <a:lnTo>
                                      <a:pt x="3407" y="2309"/>
                                    </a:lnTo>
                                    <a:lnTo>
                                      <a:pt x="3404" y="2299"/>
                                    </a:lnTo>
                                    <a:lnTo>
                                      <a:pt x="3403" y="2274"/>
                                    </a:lnTo>
                                    <a:lnTo>
                                      <a:pt x="3404" y="2264"/>
                                    </a:lnTo>
                                    <a:lnTo>
                                      <a:pt x="3402" y="2251"/>
                                    </a:lnTo>
                                    <a:lnTo>
                                      <a:pt x="3399" y="2242"/>
                                    </a:lnTo>
                                    <a:lnTo>
                                      <a:pt x="3391" y="2232"/>
                                    </a:lnTo>
                                    <a:lnTo>
                                      <a:pt x="3379" y="2206"/>
                                    </a:lnTo>
                                    <a:lnTo>
                                      <a:pt x="3374" y="2200"/>
                                    </a:lnTo>
                                    <a:lnTo>
                                      <a:pt x="3366" y="2197"/>
                                    </a:lnTo>
                                    <a:lnTo>
                                      <a:pt x="3361" y="2195"/>
                                    </a:lnTo>
                                    <a:lnTo>
                                      <a:pt x="3380" y="2186"/>
                                    </a:lnTo>
                                    <a:lnTo>
                                      <a:pt x="3407" y="2169"/>
                                    </a:lnTo>
                                    <a:lnTo>
                                      <a:pt x="3422" y="2162"/>
                                    </a:lnTo>
                                    <a:lnTo>
                                      <a:pt x="3449" y="2140"/>
                                    </a:lnTo>
                                    <a:lnTo>
                                      <a:pt x="3461" y="2132"/>
                                    </a:lnTo>
                                    <a:lnTo>
                                      <a:pt x="3476" y="2119"/>
                                    </a:lnTo>
                                    <a:lnTo>
                                      <a:pt x="3489" y="2104"/>
                                    </a:lnTo>
                                    <a:lnTo>
                                      <a:pt x="3476" y="2114"/>
                                    </a:lnTo>
                                    <a:lnTo>
                                      <a:pt x="3492" y="2092"/>
                                    </a:lnTo>
                                    <a:lnTo>
                                      <a:pt x="3513" y="2055"/>
                                    </a:lnTo>
                                    <a:lnTo>
                                      <a:pt x="3519" y="2041"/>
                                    </a:lnTo>
                                    <a:lnTo>
                                      <a:pt x="3524" y="2036"/>
                                    </a:lnTo>
                                    <a:lnTo>
                                      <a:pt x="3532" y="2038"/>
                                    </a:lnTo>
                                    <a:lnTo>
                                      <a:pt x="3541" y="2045"/>
                                    </a:lnTo>
                                    <a:lnTo>
                                      <a:pt x="3551" y="2040"/>
                                    </a:lnTo>
                                    <a:lnTo>
                                      <a:pt x="3554" y="2032"/>
                                    </a:lnTo>
                                    <a:lnTo>
                                      <a:pt x="3548" y="2030"/>
                                    </a:lnTo>
                                    <a:lnTo>
                                      <a:pt x="3543" y="2007"/>
                                    </a:lnTo>
                                    <a:lnTo>
                                      <a:pt x="3540" y="2001"/>
                                    </a:lnTo>
                                    <a:lnTo>
                                      <a:pt x="3531" y="2022"/>
                                    </a:lnTo>
                                    <a:lnTo>
                                      <a:pt x="3527" y="2030"/>
                                    </a:lnTo>
                                    <a:lnTo>
                                      <a:pt x="3525" y="2027"/>
                                    </a:lnTo>
                                    <a:lnTo>
                                      <a:pt x="3524" y="2005"/>
                                    </a:lnTo>
                                    <a:lnTo>
                                      <a:pt x="3521" y="1980"/>
                                    </a:lnTo>
                                    <a:lnTo>
                                      <a:pt x="3517" y="1959"/>
                                    </a:lnTo>
                                    <a:lnTo>
                                      <a:pt x="3514" y="1953"/>
                                    </a:lnTo>
                                    <a:lnTo>
                                      <a:pt x="3511" y="1947"/>
                                    </a:lnTo>
                                    <a:lnTo>
                                      <a:pt x="3510" y="1927"/>
                                    </a:lnTo>
                                    <a:lnTo>
                                      <a:pt x="3500" y="1892"/>
                                    </a:lnTo>
                                    <a:lnTo>
                                      <a:pt x="3492" y="1861"/>
                                    </a:lnTo>
                                    <a:lnTo>
                                      <a:pt x="3490" y="1849"/>
                                    </a:lnTo>
                                    <a:lnTo>
                                      <a:pt x="3483" y="1835"/>
                                    </a:lnTo>
                                    <a:lnTo>
                                      <a:pt x="3483" y="1829"/>
                                    </a:lnTo>
                                    <a:lnTo>
                                      <a:pt x="3482" y="1825"/>
                                    </a:lnTo>
                                    <a:lnTo>
                                      <a:pt x="3472" y="1826"/>
                                    </a:lnTo>
                                    <a:lnTo>
                                      <a:pt x="3454" y="1815"/>
                                    </a:lnTo>
                                    <a:lnTo>
                                      <a:pt x="3449" y="1809"/>
                                    </a:lnTo>
                                    <a:lnTo>
                                      <a:pt x="3428" y="1793"/>
                                    </a:lnTo>
                                    <a:lnTo>
                                      <a:pt x="3413" y="1777"/>
                                    </a:lnTo>
                                    <a:lnTo>
                                      <a:pt x="3411" y="1771"/>
                                    </a:lnTo>
                                    <a:lnTo>
                                      <a:pt x="3414" y="1767"/>
                                    </a:lnTo>
                                    <a:lnTo>
                                      <a:pt x="3412" y="1760"/>
                                    </a:lnTo>
                                    <a:lnTo>
                                      <a:pt x="3411" y="1749"/>
                                    </a:lnTo>
                                    <a:lnTo>
                                      <a:pt x="3413" y="1740"/>
                                    </a:lnTo>
                                    <a:lnTo>
                                      <a:pt x="3419" y="1739"/>
                                    </a:lnTo>
                                    <a:lnTo>
                                      <a:pt x="3433" y="1729"/>
                                    </a:lnTo>
                                    <a:lnTo>
                                      <a:pt x="3451" y="1729"/>
                                    </a:lnTo>
                                    <a:lnTo>
                                      <a:pt x="3455" y="1723"/>
                                    </a:lnTo>
                                    <a:lnTo>
                                      <a:pt x="3471" y="1722"/>
                                    </a:lnTo>
                                    <a:lnTo>
                                      <a:pt x="3471" y="1708"/>
                                    </a:lnTo>
                                    <a:lnTo>
                                      <a:pt x="3465" y="1705"/>
                                    </a:lnTo>
                                    <a:lnTo>
                                      <a:pt x="3465" y="1695"/>
                                    </a:lnTo>
                                    <a:lnTo>
                                      <a:pt x="3470" y="1683"/>
                                    </a:lnTo>
                                    <a:lnTo>
                                      <a:pt x="3483" y="1688"/>
                                    </a:lnTo>
                                    <a:lnTo>
                                      <a:pt x="3487" y="1691"/>
                                    </a:lnTo>
                                    <a:lnTo>
                                      <a:pt x="3508" y="1686"/>
                                    </a:lnTo>
                                    <a:lnTo>
                                      <a:pt x="3492" y="1681"/>
                                    </a:lnTo>
                                    <a:lnTo>
                                      <a:pt x="3487" y="1675"/>
                                    </a:lnTo>
                                    <a:lnTo>
                                      <a:pt x="3487" y="1664"/>
                                    </a:lnTo>
                                    <a:lnTo>
                                      <a:pt x="3489" y="1658"/>
                                    </a:lnTo>
                                    <a:lnTo>
                                      <a:pt x="3493" y="1658"/>
                                    </a:lnTo>
                                    <a:lnTo>
                                      <a:pt x="3500" y="1643"/>
                                    </a:lnTo>
                                    <a:lnTo>
                                      <a:pt x="3493" y="1648"/>
                                    </a:lnTo>
                                    <a:lnTo>
                                      <a:pt x="3471" y="1645"/>
                                    </a:lnTo>
                                    <a:lnTo>
                                      <a:pt x="3471" y="1635"/>
                                    </a:lnTo>
                                    <a:lnTo>
                                      <a:pt x="3476" y="1637"/>
                                    </a:lnTo>
                                    <a:lnTo>
                                      <a:pt x="3482" y="1634"/>
                                    </a:lnTo>
                                    <a:lnTo>
                                      <a:pt x="3483" y="1625"/>
                                    </a:lnTo>
                                    <a:lnTo>
                                      <a:pt x="3477" y="1616"/>
                                    </a:lnTo>
                                    <a:lnTo>
                                      <a:pt x="3476" y="1615"/>
                                    </a:lnTo>
                                    <a:lnTo>
                                      <a:pt x="3467" y="1597"/>
                                    </a:lnTo>
                                    <a:lnTo>
                                      <a:pt x="3472" y="1578"/>
                                    </a:lnTo>
                                    <a:lnTo>
                                      <a:pt x="3466" y="1576"/>
                                    </a:lnTo>
                                    <a:lnTo>
                                      <a:pt x="3465" y="1568"/>
                                    </a:lnTo>
                                    <a:lnTo>
                                      <a:pt x="3483" y="1562"/>
                                    </a:lnTo>
                                    <a:lnTo>
                                      <a:pt x="3483" y="1561"/>
                                    </a:lnTo>
                                    <a:lnTo>
                                      <a:pt x="3473" y="1561"/>
                                    </a:lnTo>
                                    <a:lnTo>
                                      <a:pt x="3468" y="1556"/>
                                    </a:lnTo>
                                    <a:lnTo>
                                      <a:pt x="3460" y="1561"/>
                                    </a:lnTo>
                                    <a:lnTo>
                                      <a:pt x="3452" y="1559"/>
                                    </a:lnTo>
                                    <a:lnTo>
                                      <a:pt x="3445" y="1550"/>
                                    </a:lnTo>
                                    <a:lnTo>
                                      <a:pt x="3445" y="1539"/>
                                    </a:lnTo>
                                    <a:lnTo>
                                      <a:pt x="3456" y="1523"/>
                                    </a:lnTo>
                                    <a:lnTo>
                                      <a:pt x="3461" y="1505"/>
                                    </a:lnTo>
                                    <a:lnTo>
                                      <a:pt x="3467" y="1500"/>
                                    </a:lnTo>
                                    <a:lnTo>
                                      <a:pt x="3467" y="1486"/>
                                    </a:lnTo>
                                    <a:lnTo>
                                      <a:pt x="3471" y="1485"/>
                                    </a:lnTo>
                                    <a:lnTo>
                                      <a:pt x="3476" y="1478"/>
                                    </a:lnTo>
                                    <a:lnTo>
                                      <a:pt x="3476" y="1468"/>
                                    </a:lnTo>
                                    <a:lnTo>
                                      <a:pt x="3483" y="1465"/>
                                    </a:lnTo>
                                    <a:lnTo>
                                      <a:pt x="3485" y="1447"/>
                                    </a:lnTo>
                                    <a:lnTo>
                                      <a:pt x="3481" y="1454"/>
                                    </a:lnTo>
                                    <a:lnTo>
                                      <a:pt x="3472" y="1457"/>
                                    </a:lnTo>
                                    <a:lnTo>
                                      <a:pt x="3466" y="1452"/>
                                    </a:lnTo>
                                    <a:lnTo>
                                      <a:pt x="3458" y="1449"/>
                                    </a:lnTo>
                                    <a:lnTo>
                                      <a:pt x="3449" y="1441"/>
                                    </a:lnTo>
                                    <a:lnTo>
                                      <a:pt x="3447" y="1428"/>
                                    </a:lnTo>
                                    <a:lnTo>
                                      <a:pt x="3442" y="1419"/>
                                    </a:lnTo>
                                    <a:lnTo>
                                      <a:pt x="3441" y="1404"/>
                                    </a:lnTo>
                                    <a:lnTo>
                                      <a:pt x="3441" y="1392"/>
                                    </a:lnTo>
                                    <a:lnTo>
                                      <a:pt x="3442" y="1387"/>
                                    </a:lnTo>
                                    <a:lnTo>
                                      <a:pt x="3454" y="1379"/>
                                    </a:lnTo>
                                    <a:lnTo>
                                      <a:pt x="3466" y="1360"/>
                                    </a:lnTo>
                                    <a:lnTo>
                                      <a:pt x="3474" y="1350"/>
                                    </a:lnTo>
                                    <a:lnTo>
                                      <a:pt x="3481" y="1347"/>
                                    </a:lnTo>
                                    <a:lnTo>
                                      <a:pt x="3481" y="1355"/>
                                    </a:lnTo>
                                    <a:lnTo>
                                      <a:pt x="3490" y="1354"/>
                                    </a:lnTo>
                                    <a:lnTo>
                                      <a:pt x="3516" y="1355"/>
                                    </a:lnTo>
                                    <a:lnTo>
                                      <a:pt x="3547" y="1362"/>
                                    </a:lnTo>
                                    <a:lnTo>
                                      <a:pt x="3552" y="1367"/>
                                    </a:lnTo>
                                    <a:lnTo>
                                      <a:pt x="3553" y="1369"/>
                                    </a:lnTo>
                                    <a:lnTo>
                                      <a:pt x="3562" y="1374"/>
                                    </a:lnTo>
                                    <a:lnTo>
                                      <a:pt x="3579" y="1377"/>
                                    </a:lnTo>
                                    <a:lnTo>
                                      <a:pt x="3586" y="1379"/>
                                    </a:lnTo>
                                    <a:lnTo>
                                      <a:pt x="3583" y="1388"/>
                                    </a:lnTo>
                                    <a:lnTo>
                                      <a:pt x="3585" y="1390"/>
                                    </a:lnTo>
                                    <a:lnTo>
                                      <a:pt x="3596" y="1383"/>
                                    </a:lnTo>
                                    <a:lnTo>
                                      <a:pt x="3612" y="1383"/>
                                    </a:lnTo>
                                    <a:lnTo>
                                      <a:pt x="3616" y="1389"/>
                                    </a:lnTo>
                                    <a:lnTo>
                                      <a:pt x="3613" y="1397"/>
                                    </a:lnTo>
                                    <a:lnTo>
                                      <a:pt x="3633" y="1395"/>
                                    </a:lnTo>
                                    <a:lnTo>
                                      <a:pt x="3630" y="1390"/>
                                    </a:lnTo>
                                    <a:lnTo>
                                      <a:pt x="3637" y="1384"/>
                                    </a:lnTo>
                                    <a:lnTo>
                                      <a:pt x="3670" y="1373"/>
                                    </a:lnTo>
                                    <a:lnTo>
                                      <a:pt x="3682" y="1361"/>
                                    </a:lnTo>
                                    <a:lnTo>
                                      <a:pt x="3715" y="1378"/>
                                    </a:lnTo>
                                    <a:lnTo>
                                      <a:pt x="3724" y="1390"/>
                                    </a:lnTo>
                                    <a:lnTo>
                                      <a:pt x="3739" y="1397"/>
                                    </a:lnTo>
                                    <a:lnTo>
                                      <a:pt x="3748" y="1398"/>
                                    </a:lnTo>
                                    <a:lnTo>
                                      <a:pt x="3751" y="1403"/>
                                    </a:lnTo>
                                    <a:lnTo>
                                      <a:pt x="3752" y="1411"/>
                                    </a:lnTo>
                                    <a:lnTo>
                                      <a:pt x="3740" y="1438"/>
                                    </a:lnTo>
                                    <a:lnTo>
                                      <a:pt x="3743" y="1435"/>
                                    </a:lnTo>
                                    <a:lnTo>
                                      <a:pt x="3751" y="1437"/>
                                    </a:lnTo>
                                    <a:lnTo>
                                      <a:pt x="3753" y="1433"/>
                                    </a:lnTo>
                                    <a:lnTo>
                                      <a:pt x="3753" y="1422"/>
                                    </a:lnTo>
                                    <a:lnTo>
                                      <a:pt x="3759" y="1421"/>
                                    </a:lnTo>
                                    <a:lnTo>
                                      <a:pt x="3769" y="1425"/>
                                    </a:lnTo>
                                    <a:lnTo>
                                      <a:pt x="3769" y="1441"/>
                                    </a:lnTo>
                                    <a:lnTo>
                                      <a:pt x="3775" y="1448"/>
                                    </a:lnTo>
                                    <a:lnTo>
                                      <a:pt x="3778" y="1455"/>
                                    </a:lnTo>
                                    <a:lnTo>
                                      <a:pt x="3770" y="1460"/>
                                    </a:lnTo>
                                    <a:lnTo>
                                      <a:pt x="3772" y="1469"/>
                                    </a:lnTo>
                                    <a:lnTo>
                                      <a:pt x="3782" y="1465"/>
                                    </a:lnTo>
                                    <a:lnTo>
                                      <a:pt x="3784" y="1458"/>
                                    </a:lnTo>
                                    <a:lnTo>
                                      <a:pt x="3793" y="1455"/>
                                    </a:lnTo>
                                    <a:lnTo>
                                      <a:pt x="3801" y="1458"/>
                                    </a:lnTo>
                                    <a:lnTo>
                                      <a:pt x="3807" y="1464"/>
                                    </a:lnTo>
                                    <a:lnTo>
                                      <a:pt x="3802" y="1471"/>
                                    </a:lnTo>
                                    <a:lnTo>
                                      <a:pt x="3798" y="1474"/>
                                    </a:lnTo>
                                    <a:lnTo>
                                      <a:pt x="3791" y="1479"/>
                                    </a:lnTo>
                                    <a:lnTo>
                                      <a:pt x="3791" y="1489"/>
                                    </a:lnTo>
                                    <a:lnTo>
                                      <a:pt x="3794" y="1495"/>
                                    </a:lnTo>
                                    <a:lnTo>
                                      <a:pt x="3799" y="1501"/>
                                    </a:lnTo>
                                    <a:lnTo>
                                      <a:pt x="3807" y="1503"/>
                                    </a:lnTo>
                                    <a:lnTo>
                                      <a:pt x="3805" y="1511"/>
                                    </a:lnTo>
                                    <a:lnTo>
                                      <a:pt x="3806" y="1514"/>
                                    </a:lnTo>
                                    <a:lnTo>
                                      <a:pt x="3823" y="1511"/>
                                    </a:lnTo>
                                    <a:lnTo>
                                      <a:pt x="3834" y="1513"/>
                                    </a:lnTo>
                                    <a:lnTo>
                                      <a:pt x="3837" y="1523"/>
                                    </a:lnTo>
                                    <a:lnTo>
                                      <a:pt x="3843" y="1532"/>
                                    </a:lnTo>
                                    <a:lnTo>
                                      <a:pt x="3849" y="1524"/>
                                    </a:lnTo>
                                    <a:lnTo>
                                      <a:pt x="3864" y="1529"/>
                                    </a:lnTo>
                                    <a:lnTo>
                                      <a:pt x="3877" y="1523"/>
                                    </a:lnTo>
                                    <a:lnTo>
                                      <a:pt x="3882" y="1529"/>
                                    </a:lnTo>
                                    <a:lnTo>
                                      <a:pt x="3884" y="1537"/>
                                    </a:lnTo>
                                    <a:lnTo>
                                      <a:pt x="3884" y="1544"/>
                                    </a:lnTo>
                                    <a:lnTo>
                                      <a:pt x="3888" y="1545"/>
                                    </a:lnTo>
                                    <a:lnTo>
                                      <a:pt x="3908" y="1535"/>
                                    </a:lnTo>
                                    <a:lnTo>
                                      <a:pt x="3907" y="1528"/>
                                    </a:lnTo>
                                    <a:lnTo>
                                      <a:pt x="3914" y="1524"/>
                                    </a:lnTo>
                                    <a:lnTo>
                                      <a:pt x="3925" y="1541"/>
                                    </a:lnTo>
                                    <a:lnTo>
                                      <a:pt x="3926" y="1548"/>
                                    </a:lnTo>
                                    <a:lnTo>
                                      <a:pt x="3925" y="1553"/>
                                    </a:lnTo>
                                    <a:lnTo>
                                      <a:pt x="3920" y="1560"/>
                                    </a:lnTo>
                                    <a:lnTo>
                                      <a:pt x="3912" y="1566"/>
                                    </a:lnTo>
                                    <a:lnTo>
                                      <a:pt x="3912" y="1575"/>
                                    </a:lnTo>
                                    <a:lnTo>
                                      <a:pt x="3909" y="1584"/>
                                    </a:lnTo>
                                    <a:lnTo>
                                      <a:pt x="3912" y="1592"/>
                                    </a:lnTo>
                                    <a:lnTo>
                                      <a:pt x="3911" y="1598"/>
                                    </a:lnTo>
                                    <a:lnTo>
                                      <a:pt x="3915" y="1599"/>
                                    </a:lnTo>
                                    <a:lnTo>
                                      <a:pt x="3918" y="1615"/>
                                    </a:lnTo>
                                    <a:lnTo>
                                      <a:pt x="3926" y="1632"/>
                                    </a:lnTo>
                                    <a:lnTo>
                                      <a:pt x="3913" y="1634"/>
                                    </a:lnTo>
                                    <a:lnTo>
                                      <a:pt x="3912" y="1638"/>
                                    </a:lnTo>
                                    <a:lnTo>
                                      <a:pt x="3908" y="1642"/>
                                    </a:lnTo>
                                    <a:lnTo>
                                      <a:pt x="3896" y="1642"/>
                                    </a:lnTo>
                                    <a:lnTo>
                                      <a:pt x="3887" y="1640"/>
                                    </a:lnTo>
                                    <a:lnTo>
                                      <a:pt x="3869" y="1641"/>
                                    </a:lnTo>
                                    <a:lnTo>
                                      <a:pt x="3853" y="1638"/>
                                    </a:lnTo>
                                    <a:lnTo>
                                      <a:pt x="3842" y="1631"/>
                                    </a:lnTo>
                                    <a:lnTo>
                                      <a:pt x="3831" y="1632"/>
                                    </a:lnTo>
                                    <a:lnTo>
                                      <a:pt x="3826" y="1636"/>
                                    </a:lnTo>
                                    <a:lnTo>
                                      <a:pt x="3845" y="1638"/>
                                    </a:lnTo>
                                    <a:lnTo>
                                      <a:pt x="3863" y="1650"/>
                                    </a:lnTo>
                                    <a:lnTo>
                                      <a:pt x="3899" y="1648"/>
                                    </a:lnTo>
                                    <a:lnTo>
                                      <a:pt x="3912" y="1653"/>
                                    </a:lnTo>
                                    <a:lnTo>
                                      <a:pt x="3924" y="1664"/>
                                    </a:lnTo>
                                    <a:lnTo>
                                      <a:pt x="3926" y="1674"/>
                                    </a:lnTo>
                                    <a:lnTo>
                                      <a:pt x="3924" y="1677"/>
                                    </a:lnTo>
                                    <a:lnTo>
                                      <a:pt x="3926" y="1683"/>
                                    </a:lnTo>
                                    <a:lnTo>
                                      <a:pt x="3913" y="1713"/>
                                    </a:lnTo>
                                    <a:lnTo>
                                      <a:pt x="3915" y="1717"/>
                                    </a:lnTo>
                                    <a:lnTo>
                                      <a:pt x="3931" y="1712"/>
                                    </a:lnTo>
                                    <a:lnTo>
                                      <a:pt x="3938" y="1717"/>
                                    </a:lnTo>
                                    <a:lnTo>
                                      <a:pt x="3935" y="1722"/>
                                    </a:lnTo>
                                    <a:lnTo>
                                      <a:pt x="3923" y="1731"/>
                                    </a:lnTo>
                                    <a:lnTo>
                                      <a:pt x="3924" y="1736"/>
                                    </a:lnTo>
                                    <a:lnTo>
                                      <a:pt x="3934" y="1736"/>
                                    </a:lnTo>
                                    <a:lnTo>
                                      <a:pt x="3938" y="1743"/>
                                    </a:lnTo>
                                    <a:lnTo>
                                      <a:pt x="3938" y="1748"/>
                                    </a:lnTo>
                                    <a:lnTo>
                                      <a:pt x="3935" y="1751"/>
                                    </a:lnTo>
                                    <a:lnTo>
                                      <a:pt x="3931" y="1750"/>
                                    </a:lnTo>
                                    <a:lnTo>
                                      <a:pt x="3930" y="1748"/>
                                    </a:lnTo>
                                    <a:lnTo>
                                      <a:pt x="3924" y="1755"/>
                                    </a:lnTo>
                                    <a:lnTo>
                                      <a:pt x="3912" y="1766"/>
                                    </a:lnTo>
                                    <a:lnTo>
                                      <a:pt x="3909" y="1755"/>
                                    </a:lnTo>
                                    <a:lnTo>
                                      <a:pt x="3903" y="1749"/>
                                    </a:lnTo>
                                    <a:lnTo>
                                      <a:pt x="3893" y="1750"/>
                                    </a:lnTo>
                                    <a:lnTo>
                                      <a:pt x="3899" y="1764"/>
                                    </a:lnTo>
                                    <a:lnTo>
                                      <a:pt x="3899" y="1770"/>
                                    </a:lnTo>
                                    <a:lnTo>
                                      <a:pt x="3879" y="1774"/>
                                    </a:lnTo>
                                    <a:lnTo>
                                      <a:pt x="3885" y="1779"/>
                                    </a:lnTo>
                                    <a:lnTo>
                                      <a:pt x="3895" y="1779"/>
                                    </a:lnTo>
                                    <a:lnTo>
                                      <a:pt x="3901" y="1780"/>
                                    </a:lnTo>
                                    <a:lnTo>
                                      <a:pt x="3907" y="1787"/>
                                    </a:lnTo>
                                    <a:lnTo>
                                      <a:pt x="3924" y="1770"/>
                                    </a:lnTo>
                                    <a:lnTo>
                                      <a:pt x="3931" y="1765"/>
                                    </a:lnTo>
                                    <a:lnTo>
                                      <a:pt x="3945" y="1765"/>
                                    </a:lnTo>
                                    <a:lnTo>
                                      <a:pt x="3956" y="1761"/>
                                    </a:lnTo>
                                    <a:lnTo>
                                      <a:pt x="3969" y="1760"/>
                                    </a:lnTo>
                                    <a:lnTo>
                                      <a:pt x="3979" y="1764"/>
                                    </a:lnTo>
                                    <a:lnTo>
                                      <a:pt x="3985" y="1788"/>
                                    </a:lnTo>
                                    <a:lnTo>
                                      <a:pt x="3990" y="1793"/>
                                    </a:lnTo>
                                    <a:lnTo>
                                      <a:pt x="3992" y="1808"/>
                                    </a:lnTo>
                                    <a:lnTo>
                                      <a:pt x="3987" y="1839"/>
                                    </a:lnTo>
                                    <a:lnTo>
                                      <a:pt x="3972" y="1851"/>
                                    </a:lnTo>
                                    <a:lnTo>
                                      <a:pt x="3934" y="1872"/>
                                    </a:lnTo>
                                    <a:lnTo>
                                      <a:pt x="3966" y="1860"/>
                                    </a:lnTo>
                                    <a:lnTo>
                                      <a:pt x="3987" y="1844"/>
                                    </a:lnTo>
                                    <a:lnTo>
                                      <a:pt x="3994" y="1829"/>
                                    </a:lnTo>
                                    <a:lnTo>
                                      <a:pt x="4000" y="1802"/>
                                    </a:lnTo>
                                    <a:lnTo>
                                      <a:pt x="4008" y="1791"/>
                                    </a:lnTo>
                                    <a:lnTo>
                                      <a:pt x="4008" y="1812"/>
                                    </a:lnTo>
                                    <a:lnTo>
                                      <a:pt x="4005" y="1818"/>
                                    </a:lnTo>
                                    <a:lnTo>
                                      <a:pt x="4015" y="1807"/>
                                    </a:lnTo>
                                    <a:lnTo>
                                      <a:pt x="4017" y="1817"/>
                                    </a:lnTo>
                                    <a:lnTo>
                                      <a:pt x="4015" y="1825"/>
                                    </a:lnTo>
                                    <a:lnTo>
                                      <a:pt x="4016" y="1840"/>
                                    </a:lnTo>
                                    <a:lnTo>
                                      <a:pt x="4019" y="1844"/>
                                    </a:lnTo>
                                    <a:lnTo>
                                      <a:pt x="4026" y="1828"/>
                                    </a:lnTo>
                                    <a:lnTo>
                                      <a:pt x="4055" y="1808"/>
                                    </a:lnTo>
                                    <a:lnTo>
                                      <a:pt x="4078" y="1802"/>
                                    </a:lnTo>
                                    <a:lnTo>
                                      <a:pt x="4079" y="1788"/>
                                    </a:lnTo>
                                    <a:lnTo>
                                      <a:pt x="4085" y="1775"/>
                                    </a:lnTo>
                                    <a:lnTo>
                                      <a:pt x="4091" y="1766"/>
                                    </a:lnTo>
                                    <a:lnTo>
                                      <a:pt x="4100" y="1775"/>
                                    </a:lnTo>
                                    <a:lnTo>
                                      <a:pt x="4112" y="1781"/>
                                    </a:lnTo>
                                    <a:lnTo>
                                      <a:pt x="4116" y="1791"/>
                                    </a:lnTo>
                                    <a:lnTo>
                                      <a:pt x="4111" y="1809"/>
                                    </a:lnTo>
                                    <a:lnTo>
                                      <a:pt x="4114" y="1803"/>
                                    </a:lnTo>
                                    <a:lnTo>
                                      <a:pt x="4123" y="1782"/>
                                    </a:lnTo>
                                    <a:lnTo>
                                      <a:pt x="4116" y="1772"/>
                                    </a:lnTo>
                                    <a:lnTo>
                                      <a:pt x="4110" y="1766"/>
                                    </a:lnTo>
                                    <a:lnTo>
                                      <a:pt x="4106" y="1758"/>
                                    </a:lnTo>
                                    <a:lnTo>
                                      <a:pt x="4116" y="1766"/>
                                    </a:lnTo>
                                    <a:lnTo>
                                      <a:pt x="4122" y="1764"/>
                                    </a:lnTo>
                                    <a:lnTo>
                                      <a:pt x="4127" y="1758"/>
                                    </a:lnTo>
                                    <a:lnTo>
                                      <a:pt x="4123" y="1755"/>
                                    </a:lnTo>
                                    <a:lnTo>
                                      <a:pt x="4124" y="1745"/>
                                    </a:lnTo>
                                    <a:lnTo>
                                      <a:pt x="4133" y="1747"/>
                                    </a:lnTo>
                                    <a:lnTo>
                                      <a:pt x="4135" y="1732"/>
                                    </a:lnTo>
                                    <a:lnTo>
                                      <a:pt x="4130" y="1718"/>
                                    </a:lnTo>
                                    <a:lnTo>
                                      <a:pt x="4137" y="1726"/>
                                    </a:lnTo>
                                    <a:lnTo>
                                      <a:pt x="4141" y="1717"/>
                                    </a:lnTo>
                                    <a:lnTo>
                                      <a:pt x="4149" y="1712"/>
                                    </a:lnTo>
                                    <a:lnTo>
                                      <a:pt x="4149" y="1704"/>
                                    </a:lnTo>
                                    <a:lnTo>
                                      <a:pt x="4157" y="1699"/>
                                    </a:lnTo>
                                    <a:lnTo>
                                      <a:pt x="4150" y="1686"/>
                                    </a:lnTo>
                                    <a:lnTo>
                                      <a:pt x="4143" y="1679"/>
                                    </a:lnTo>
                                    <a:lnTo>
                                      <a:pt x="4138" y="1669"/>
                                    </a:lnTo>
                                    <a:lnTo>
                                      <a:pt x="4143" y="1658"/>
                                    </a:lnTo>
                                    <a:lnTo>
                                      <a:pt x="4157" y="1635"/>
                                    </a:lnTo>
                                    <a:lnTo>
                                      <a:pt x="4165" y="1630"/>
                                    </a:lnTo>
                                    <a:lnTo>
                                      <a:pt x="4172" y="1621"/>
                                    </a:lnTo>
                                    <a:lnTo>
                                      <a:pt x="4172" y="1619"/>
                                    </a:lnTo>
                                    <a:lnTo>
                                      <a:pt x="4177" y="1609"/>
                                    </a:lnTo>
                                    <a:lnTo>
                                      <a:pt x="4186" y="1608"/>
                                    </a:lnTo>
                                    <a:lnTo>
                                      <a:pt x="4196" y="1609"/>
                                    </a:lnTo>
                                    <a:lnTo>
                                      <a:pt x="4198" y="1615"/>
                                    </a:lnTo>
                                    <a:lnTo>
                                      <a:pt x="4194" y="1621"/>
                                    </a:lnTo>
                                    <a:lnTo>
                                      <a:pt x="4202" y="1623"/>
                                    </a:lnTo>
                                    <a:lnTo>
                                      <a:pt x="4200" y="1631"/>
                                    </a:lnTo>
                                    <a:lnTo>
                                      <a:pt x="4203" y="1638"/>
                                    </a:lnTo>
                                    <a:lnTo>
                                      <a:pt x="4203" y="1650"/>
                                    </a:lnTo>
                                    <a:lnTo>
                                      <a:pt x="4198" y="1656"/>
                                    </a:lnTo>
                                    <a:lnTo>
                                      <a:pt x="4207" y="1651"/>
                                    </a:lnTo>
                                    <a:lnTo>
                                      <a:pt x="4211" y="1656"/>
                                    </a:lnTo>
                                    <a:lnTo>
                                      <a:pt x="4211" y="1679"/>
                                    </a:lnTo>
                                    <a:lnTo>
                                      <a:pt x="4223" y="1680"/>
                                    </a:lnTo>
                                    <a:lnTo>
                                      <a:pt x="4218" y="1683"/>
                                    </a:lnTo>
                                    <a:lnTo>
                                      <a:pt x="4219" y="1690"/>
                                    </a:lnTo>
                                    <a:lnTo>
                                      <a:pt x="4229" y="1688"/>
                                    </a:lnTo>
                                    <a:lnTo>
                                      <a:pt x="4239" y="1693"/>
                                    </a:lnTo>
                                    <a:lnTo>
                                      <a:pt x="4234" y="1700"/>
                                    </a:lnTo>
                                    <a:lnTo>
                                      <a:pt x="4226" y="1708"/>
                                    </a:lnTo>
                                    <a:lnTo>
                                      <a:pt x="4237" y="1710"/>
                                    </a:lnTo>
                                    <a:lnTo>
                                      <a:pt x="4240" y="1718"/>
                                    </a:lnTo>
                                    <a:lnTo>
                                      <a:pt x="4243" y="1710"/>
                                    </a:lnTo>
                                    <a:lnTo>
                                      <a:pt x="4248" y="1712"/>
                                    </a:lnTo>
                                    <a:lnTo>
                                      <a:pt x="4248" y="1724"/>
                                    </a:lnTo>
                                    <a:lnTo>
                                      <a:pt x="4254" y="1721"/>
                                    </a:lnTo>
                                    <a:lnTo>
                                      <a:pt x="4259" y="1724"/>
                                    </a:lnTo>
                                    <a:lnTo>
                                      <a:pt x="4258" y="1734"/>
                                    </a:lnTo>
                                    <a:lnTo>
                                      <a:pt x="4247" y="1740"/>
                                    </a:lnTo>
                                    <a:lnTo>
                                      <a:pt x="4226" y="1740"/>
                                    </a:lnTo>
                                    <a:lnTo>
                                      <a:pt x="4214" y="1747"/>
                                    </a:lnTo>
                                    <a:lnTo>
                                      <a:pt x="4211" y="1753"/>
                                    </a:lnTo>
                                    <a:lnTo>
                                      <a:pt x="4221" y="1745"/>
                                    </a:lnTo>
                                    <a:lnTo>
                                      <a:pt x="4226" y="1749"/>
                                    </a:lnTo>
                                    <a:lnTo>
                                      <a:pt x="4234" y="1747"/>
                                    </a:lnTo>
                                    <a:lnTo>
                                      <a:pt x="4250" y="1747"/>
                                    </a:lnTo>
                                    <a:lnTo>
                                      <a:pt x="4266" y="1742"/>
                                    </a:lnTo>
                                    <a:lnTo>
                                      <a:pt x="4269" y="1743"/>
                                    </a:lnTo>
                                    <a:lnTo>
                                      <a:pt x="4266" y="1754"/>
                                    </a:lnTo>
                                    <a:lnTo>
                                      <a:pt x="4268" y="1755"/>
                                    </a:lnTo>
                                    <a:lnTo>
                                      <a:pt x="4268" y="1764"/>
                                    </a:lnTo>
                                    <a:lnTo>
                                      <a:pt x="4266" y="1771"/>
                                    </a:lnTo>
                                    <a:lnTo>
                                      <a:pt x="4270" y="1769"/>
                                    </a:lnTo>
                                    <a:lnTo>
                                      <a:pt x="4283" y="1770"/>
                                    </a:lnTo>
                                    <a:lnTo>
                                      <a:pt x="4280" y="1781"/>
                                    </a:lnTo>
                                    <a:lnTo>
                                      <a:pt x="4282" y="1785"/>
                                    </a:lnTo>
                                    <a:lnTo>
                                      <a:pt x="4289" y="1787"/>
                                    </a:lnTo>
                                    <a:lnTo>
                                      <a:pt x="4286" y="1792"/>
                                    </a:lnTo>
                                    <a:lnTo>
                                      <a:pt x="4278" y="1796"/>
                                    </a:lnTo>
                                    <a:lnTo>
                                      <a:pt x="4264" y="1798"/>
                                    </a:lnTo>
                                    <a:lnTo>
                                      <a:pt x="4257" y="1794"/>
                                    </a:lnTo>
                                    <a:lnTo>
                                      <a:pt x="4251" y="1797"/>
                                    </a:lnTo>
                                    <a:lnTo>
                                      <a:pt x="4251" y="1802"/>
                                    </a:lnTo>
                                    <a:lnTo>
                                      <a:pt x="4256" y="1806"/>
                                    </a:lnTo>
                                    <a:lnTo>
                                      <a:pt x="4266" y="1803"/>
                                    </a:lnTo>
                                    <a:lnTo>
                                      <a:pt x="4284" y="1804"/>
                                    </a:lnTo>
                                    <a:lnTo>
                                      <a:pt x="4301" y="1803"/>
                                    </a:lnTo>
                                    <a:lnTo>
                                      <a:pt x="4304" y="1814"/>
                                    </a:lnTo>
                                    <a:lnTo>
                                      <a:pt x="4297" y="1819"/>
                                    </a:lnTo>
                                    <a:lnTo>
                                      <a:pt x="4294" y="1825"/>
                                    </a:lnTo>
                                    <a:lnTo>
                                      <a:pt x="4299" y="1828"/>
                                    </a:lnTo>
                                    <a:lnTo>
                                      <a:pt x="4293" y="1833"/>
                                    </a:lnTo>
                                    <a:lnTo>
                                      <a:pt x="4280" y="1836"/>
                                    </a:lnTo>
                                    <a:lnTo>
                                      <a:pt x="4269" y="1851"/>
                                    </a:lnTo>
                                    <a:lnTo>
                                      <a:pt x="4278" y="1850"/>
                                    </a:lnTo>
                                    <a:lnTo>
                                      <a:pt x="4286" y="1842"/>
                                    </a:lnTo>
                                    <a:lnTo>
                                      <a:pt x="4296" y="1841"/>
                                    </a:lnTo>
                                    <a:lnTo>
                                      <a:pt x="4305" y="1837"/>
                                    </a:lnTo>
                                    <a:lnTo>
                                      <a:pt x="4315" y="1852"/>
                                    </a:lnTo>
                                    <a:lnTo>
                                      <a:pt x="4310" y="1853"/>
                                    </a:lnTo>
                                    <a:lnTo>
                                      <a:pt x="4304" y="1860"/>
                                    </a:lnTo>
                                    <a:lnTo>
                                      <a:pt x="4304" y="1866"/>
                                    </a:lnTo>
                                    <a:lnTo>
                                      <a:pt x="4315" y="1861"/>
                                    </a:lnTo>
                                    <a:lnTo>
                                      <a:pt x="4322" y="1864"/>
                                    </a:lnTo>
                                    <a:lnTo>
                                      <a:pt x="4322" y="1867"/>
                                    </a:lnTo>
                                    <a:lnTo>
                                      <a:pt x="4331" y="1878"/>
                                    </a:lnTo>
                                    <a:lnTo>
                                      <a:pt x="4339" y="1884"/>
                                    </a:lnTo>
                                    <a:lnTo>
                                      <a:pt x="4342" y="1893"/>
                                    </a:lnTo>
                                    <a:lnTo>
                                      <a:pt x="4323" y="1907"/>
                                    </a:lnTo>
                                    <a:lnTo>
                                      <a:pt x="4312" y="1907"/>
                                    </a:lnTo>
                                    <a:lnTo>
                                      <a:pt x="4312" y="1914"/>
                                    </a:lnTo>
                                    <a:lnTo>
                                      <a:pt x="4339" y="1912"/>
                                    </a:lnTo>
                                    <a:lnTo>
                                      <a:pt x="4347" y="1922"/>
                                    </a:lnTo>
                                    <a:lnTo>
                                      <a:pt x="4342" y="1932"/>
                                    </a:lnTo>
                                    <a:lnTo>
                                      <a:pt x="4364" y="1939"/>
                                    </a:lnTo>
                                    <a:lnTo>
                                      <a:pt x="4368" y="1953"/>
                                    </a:lnTo>
                                    <a:lnTo>
                                      <a:pt x="4358" y="1963"/>
                                    </a:lnTo>
                                    <a:lnTo>
                                      <a:pt x="4347" y="1974"/>
                                    </a:lnTo>
                                    <a:lnTo>
                                      <a:pt x="4350" y="1987"/>
                                    </a:lnTo>
                                    <a:lnTo>
                                      <a:pt x="4343" y="1989"/>
                                    </a:lnTo>
                                    <a:lnTo>
                                      <a:pt x="4315" y="1973"/>
                                    </a:lnTo>
                                    <a:lnTo>
                                      <a:pt x="4312" y="1979"/>
                                    </a:lnTo>
                                    <a:lnTo>
                                      <a:pt x="4326" y="1984"/>
                                    </a:lnTo>
                                    <a:lnTo>
                                      <a:pt x="4326" y="1986"/>
                                    </a:lnTo>
                                    <a:lnTo>
                                      <a:pt x="4295" y="1990"/>
                                    </a:lnTo>
                                    <a:lnTo>
                                      <a:pt x="4286" y="1992"/>
                                    </a:lnTo>
                                    <a:lnTo>
                                      <a:pt x="4302" y="1996"/>
                                    </a:lnTo>
                                    <a:lnTo>
                                      <a:pt x="4334" y="1995"/>
                                    </a:lnTo>
                                    <a:lnTo>
                                      <a:pt x="4348" y="1997"/>
                                    </a:lnTo>
                                    <a:lnTo>
                                      <a:pt x="4350" y="2002"/>
                                    </a:lnTo>
                                    <a:lnTo>
                                      <a:pt x="4342" y="2003"/>
                                    </a:lnTo>
                                    <a:lnTo>
                                      <a:pt x="4334" y="2009"/>
                                    </a:lnTo>
                                    <a:lnTo>
                                      <a:pt x="4336" y="2013"/>
                                    </a:lnTo>
                                    <a:lnTo>
                                      <a:pt x="4350" y="2022"/>
                                    </a:lnTo>
                                    <a:lnTo>
                                      <a:pt x="4352" y="2028"/>
                                    </a:lnTo>
                                    <a:lnTo>
                                      <a:pt x="4342" y="2027"/>
                                    </a:lnTo>
                                    <a:lnTo>
                                      <a:pt x="4338" y="2036"/>
                                    </a:lnTo>
                                    <a:lnTo>
                                      <a:pt x="4371" y="2034"/>
                                    </a:lnTo>
                                    <a:lnTo>
                                      <a:pt x="4375" y="2055"/>
                                    </a:lnTo>
                                    <a:lnTo>
                                      <a:pt x="4379" y="2060"/>
                                    </a:lnTo>
                                    <a:lnTo>
                                      <a:pt x="4374" y="2065"/>
                                    </a:lnTo>
                                    <a:lnTo>
                                      <a:pt x="4403" y="2068"/>
                                    </a:lnTo>
                                    <a:lnTo>
                                      <a:pt x="4411" y="2073"/>
                                    </a:lnTo>
                                    <a:lnTo>
                                      <a:pt x="4412" y="2084"/>
                                    </a:lnTo>
                                    <a:lnTo>
                                      <a:pt x="4418" y="2079"/>
                                    </a:lnTo>
                                    <a:lnTo>
                                      <a:pt x="4428" y="2079"/>
                                    </a:lnTo>
                                    <a:lnTo>
                                      <a:pt x="4428" y="2089"/>
                                    </a:lnTo>
                                    <a:lnTo>
                                      <a:pt x="4424" y="2097"/>
                                    </a:lnTo>
                                    <a:lnTo>
                                      <a:pt x="4429" y="2102"/>
                                    </a:lnTo>
                                    <a:lnTo>
                                      <a:pt x="4431" y="2110"/>
                                    </a:lnTo>
                                    <a:lnTo>
                                      <a:pt x="4420" y="2122"/>
                                    </a:lnTo>
                                    <a:lnTo>
                                      <a:pt x="4420" y="2126"/>
                                    </a:lnTo>
                                    <a:lnTo>
                                      <a:pt x="4433" y="2119"/>
                                    </a:lnTo>
                                    <a:lnTo>
                                      <a:pt x="4447" y="2130"/>
                                    </a:lnTo>
                                    <a:lnTo>
                                      <a:pt x="4452" y="2125"/>
                                    </a:lnTo>
                                    <a:lnTo>
                                      <a:pt x="4462" y="2120"/>
                                    </a:lnTo>
                                    <a:lnTo>
                                      <a:pt x="4463" y="2129"/>
                                    </a:lnTo>
                                    <a:lnTo>
                                      <a:pt x="4473" y="2132"/>
                                    </a:lnTo>
                                    <a:lnTo>
                                      <a:pt x="4461" y="2162"/>
                                    </a:lnTo>
                                    <a:lnTo>
                                      <a:pt x="4469" y="2154"/>
                                    </a:lnTo>
                                    <a:lnTo>
                                      <a:pt x="4481" y="2138"/>
                                    </a:lnTo>
                                    <a:lnTo>
                                      <a:pt x="4490" y="2131"/>
                                    </a:lnTo>
                                    <a:lnTo>
                                      <a:pt x="4489" y="2145"/>
                                    </a:lnTo>
                                    <a:lnTo>
                                      <a:pt x="4493" y="2145"/>
                                    </a:lnTo>
                                    <a:lnTo>
                                      <a:pt x="4499" y="2137"/>
                                    </a:lnTo>
                                    <a:lnTo>
                                      <a:pt x="4501" y="2149"/>
                                    </a:lnTo>
                                    <a:lnTo>
                                      <a:pt x="4504" y="2158"/>
                                    </a:lnTo>
                                    <a:lnTo>
                                      <a:pt x="4510" y="2164"/>
                                    </a:lnTo>
                                    <a:lnTo>
                                      <a:pt x="4522" y="2167"/>
                                    </a:lnTo>
                                    <a:lnTo>
                                      <a:pt x="4536" y="2174"/>
                                    </a:lnTo>
                                    <a:lnTo>
                                      <a:pt x="4543" y="2170"/>
                                    </a:lnTo>
                                    <a:lnTo>
                                      <a:pt x="4542" y="2163"/>
                                    </a:lnTo>
                                    <a:lnTo>
                                      <a:pt x="4552" y="2156"/>
                                    </a:lnTo>
                                    <a:lnTo>
                                      <a:pt x="4559" y="2165"/>
                                    </a:lnTo>
                                    <a:lnTo>
                                      <a:pt x="4557" y="2174"/>
                                    </a:lnTo>
                                    <a:lnTo>
                                      <a:pt x="4568" y="2176"/>
                                    </a:lnTo>
                                    <a:lnTo>
                                      <a:pt x="4575" y="2181"/>
                                    </a:lnTo>
                                    <a:lnTo>
                                      <a:pt x="4581" y="2183"/>
                                    </a:lnTo>
                                    <a:lnTo>
                                      <a:pt x="4586" y="2192"/>
                                    </a:lnTo>
                                    <a:lnTo>
                                      <a:pt x="4581" y="2199"/>
                                    </a:lnTo>
                                    <a:lnTo>
                                      <a:pt x="4581" y="2203"/>
                                    </a:lnTo>
                                    <a:lnTo>
                                      <a:pt x="4580" y="2206"/>
                                    </a:lnTo>
                                    <a:lnTo>
                                      <a:pt x="4571" y="2208"/>
                                    </a:lnTo>
                                    <a:lnTo>
                                      <a:pt x="4565" y="2206"/>
                                    </a:lnTo>
                                    <a:lnTo>
                                      <a:pt x="4558" y="2207"/>
                                    </a:lnTo>
                                    <a:lnTo>
                                      <a:pt x="4544" y="2213"/>
                                    </a:lnTo>
                                    <a:lnTo>
                                      <a:pt x="4539" y="2216"/>
                                    </a:lnTo>
                                    <a:lnTo>
                                      <a:pt x="4539" y="2218"/>
                                    </a:lnTo>
                                    <a:lnTo>
                                      <a:pt x="4524" y="2228"/>
                                    </a:lnTo>
                                    <a:lnTo>
                                      <a:pt x="4494" y="2232"/>
                                    </a:lnTo>
                                    <a:lnTo>
                                      <a:pt x="4477" y="2238"/>
                                    </a:lnTo>
                                    <a:lnTo>
                                      <a:pt x="4469" y="2246"/>
                                    </a:lnTo>
                                    <a:lnTo>
                                      <a:pt x="4482" y="2246"/>
                                    </a:lnTo>
                                    <a:lnTo>
                                      <a:pt x="4495" y="2242"/>
                                    </a:lnTo>
                                    <a:lnTo>
                                      <a:pt x="4510" y="2233"/>
                                    </a:lnTo>
                                    <a:lnTo>
                                      <a:pt x="4515" y="2235"/>
                                    </a:lnTo>
                                    <a:lnTo>
                                      <a:pt x="4482" y="2251"/>
                                    </a:lnTo>
                                    <a:lnTo>
                                      <a:pt x="4467" y="2256"/>
                                    </a:lnTo>
                                    <a:lnTo>
                                      <a:pt x="4452" y="2256"/>
                                    </a:lnTo>
                                    <a:lnTo>
                                      <a:pt x="4436" y="2280"/>
                                    </a:lnTo>
                                    <a:lnTo>
                                      <a:pt x="4424" y="2276"/>
                                    </a:lnTo>
                                    <a:lnTo>
                                      <a:pt x="4413" y="2267"/>
                                    </a:lnTo>
                                    <a:lnTo>
                                      <a:pt x="4399" y="2264"/>
                                    </a:lnTo>
                                    <a:lnTo>
                                      <a:pt x="4386" y="2265"/>
                                    </a:lnTo>
                                    <a:lnTo>
                                      <a:pt x="4387" y="2274"/>
                                    </a:lnTo>
                                    <a:lnTo>
                                      <a:pt x="4404" y="2276"/>
                                    </a:lnTo>
                                    <a:lnTo>
                                      <a:pt x="4419" y="2282"/>
                                    </a:lnTo>
                                    <a:lnTo>
                                      <a:pt x="4430" y="2289"/>
                                    </a:lnTo>
                                    <a:lnTo>
                                      <a:pt x="4426" y="2314"/>
                                    </a:lnTo>
                                    <a:lnTo>
                                      <a:pt x="4438" y="2308"/>
                                    </a:lnTo>
                                    <a:lnTo>
                                      <a:pt x="4451" y="2298"/>
                                    </a:lnTo>
                                    <a:lnTo>
                                      <a:pt x="4456" y="2291"/>
                                    </a:lnTo>
                                    <a:lnTo>
                                      <a:pt x="4468" y="2283"/>
                                    </a:lnTo>
                                    <a:lnTo>
                                      <a:pt x="4479" y="2272"/>
                                    </a:lnTo>
                                    <a:lnTo>
                                      <a:pt x="4496" y="2265"/>
                                    </a:lnTo>
                                    <a:lnTo>
                                      <a:pt x="4506" y="2251"/>
                                    </a:lnTo>
                                    <a:lnTo>
                                      <a:pt x="4519" y="2244"/>
                                    </a:lnTo>
                                    <a:lnTo>
                                      <a:pt x="4547" y="2237"/>
                                    </a:lnTo>
                                    <a:lnTo>
                                      <a:pt x="4563" y="2240"/>
                                    </a:lnTo>
                                    <a:lnTo>
                                      <a:pt x="4569" y="2238"/>
                                    </a:lnTo>
                                    <a:lnTo>
                                      <a:pt x="4560" y="2234"/>
                                    </a:lnTo>
                                    <a:lnTo>
                                      <a:pt x="4546" y="2231"/>
                                    </a:lnTo>
                                    <a:lnTo>
                                      <a:pt x="4530" y="2234"/>
                                    </a:lnTo>
                                    <a:lnTo>
                                      <a:pt x="4538" y="2229"/>
                                    </a:lnTo>
                                    <a:lnTo>
                                      <a:pt x="4555" y="2226"/>
                                    </a:lnTo>
                                    <a:lnTo>
                                      <a:pt x="4582" y="2228"/>
                                    </a:lnTo>
                                    <a:lnTo>
                                      <a:pt x="4594" y="2228"/>
                                    </a:lnTo>
                                    <a:lnTo>
                                      <a:pt x="4596" y="2233"/>
                                    </a:lnTo>
                                    <a:lnTo>
                                      <a:pt x="4595" y="2243"/>
                                    </a:lnTo>
                                    <a:lnTo>
                                      <a:pt x="4597" y="2253"/>
                                    </a:lnTo>
                                    <a:lnTo>
                                      <a:pt x="4598" y="2265"/>
                                    </a:lnTo>
                                    <a:lnTo>
                                      <a:pt x="4591" y="2275"/>
                                    </a:lnTo>
                                    <a:lnTo>
                                      <a:pt x="4590" y="2285"/>
                                    </a:lnTo>
                                    <a:lnTo>
                                      <a:pt x="4592" y="2301"/>
                                    </a:lnTo>
                                    <a:lnTo>
                                      <a:pt x="4595" y="2301"/>
                                    </a:lnTo>
                                    <a:lnTo>
                                      <a:pt x="4607" y="2274"/>
                                    </a:lnTo>
                                    <a:lnTo>
                                      <a:pt x="4616" y="2267"/>
                                    </a:lnTo>
                                    <a:lnTo>
                                      <a:pt x="4629" y="2266"/>
                                    </a:lnTo>
                                    <a:lnTo>
                                      <a:pt x="4637" y="2269"/>
                                    </a:lnTo>
                                    <a:lnTo>
                                      <a:pt x="4633" y="2274"/>
                                    </a:lnTo>
                                    <a:lnTo>
                                      <a:pt x="4667" y="2286"/>
                                    </a:lnTo>
                                    <a:lnTo>
                                      <a:pt x="4668" y="2289"/>
                                    </a:lnTo>
                                    <a:lnTo>
                                      <a:pt x="4662" y="2293"/>
                                    </a:lnTo>
                                    <a:lnTo>
                                      <a:pt x="4668" y="2303"/>
                                    </a:lnTo>
                                    <a:lnTo>
                                      <a:pt x="4675" y="2307"/>
                                    </a:lnTo>
                                    <a:lnTo>
                                      <a:pt x="4676" y="2313"/>
                                    </a:lnTo>
                                    <a:lnTo>
                                      <a:pt x="4680" y="2315"/>
                                    </a:lnTo>
                                    <a:lnTo>
                                      <a:pt x="4680" y="2323"/>
                                    </a:lnTo>
                                    <a:lnTo>
                                      <a:pt x="4675" y="2325"/>
                                    </a:lnTo>
                                    <a:lnTo>
                                      <a:pt x="4670" y="2330"/>
                                    </a:lnTo>
                                    <a:lnTo>
                                      <a:pt x="4648" y="2321"/>
                                    </a:lnTo>
                                    <a:lnTo>
                                      <a:pt x="4655" y="2334"/>
                                    </a:lnTo>
                                    <a:lnTo>
                                      <a:pt x="4660" y="2336"/>
                                    </a:lnTo>
                                    <a:lnTo>
                                      <a:pt x="4668" y="2336"/>
                                    </a:lnTo>
                                    <a:lnTo>
                                      <a:pt x="4672" y="2350"/>
                                    </a:lnTo>
                                    <a:lnTo>
                                      <a:pt x="4668" y="2353"/>
                                    </a:lnTo>
                                    <a:lnTo>
                                      <a:pt x="4668" y="2357"/>
                                    </a:lnTo>
                                    <a:lnTo>
                                      <a:pt x="4677" y="2371"/>
                                    </a:lnTo>
                                    <a:lnTo>
                                      <a:pt x="4677" y="2373"/>
                                    </a:lnTo>
                                    <a:lnTo>
                                      <a:pt x="4667" y="2372"/>
                                    </a:lnTo>
                                    <a:lnTo>
                                      <a:pt x="4664" y="2378"/>
                                    </a:lnTo>
                                    <a:lnTo>
                                      <a:pt x="4681" y="2383"/>
                                    </a:lnTo>
                                    <a:lnTo>
                                      <a:pt x="4686" y="2395"/>
                                    </a:lnTo>
                                    <a:lnTo>
                                      <a:pt x="4671" y="2394"/>
                                    </a:lnTo>
                                    <a:lnTo>
                                      <a:pt x="4664" y="2391"/>
                                    </a:lnTo>
                                    <a:lnTo>
                                      <a:pt x="4668" y="23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6" name="Freeform 30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37" y="1025"/>
                                <a:ext cx="39" cy="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7" y="156"/>
                                  </a:cxn>
                                  <a:cxn ang="0">
                                    <a:pos x="180" y="119"/>
                                  </a:cxn>
                                  <a:cxn ang="0">
                                    <a:pos x="140" y="109"/>
                                  </a:cxn>
                                  <a:cxn ang="0">
                                    <a:pos x="128" y="97"/>
                                  </a:cxn>
                                  <a:cxn ang="0">
                                    <a:pos x="132" y="73"/>
                                  </a:cxn>
                                  <a:cxn ang="0">
                                    <a:pos x="121" y="63"/>
                                  </a:cxn>
                                  <a:cxn ang="0">
                                    <a:pos x="95" y="44"/>
                                  </a:cxn>
                                  <a:cxn ang="0">
                                    <a:pos x="22" y="0"/>
                                  </a:cxn>
                                  <a:cxn ang="0">
                                    <a:pos x="6" y="25"/>
                                  </a:cxn>
                                  <a:cxn ang="0">
                                    <a:pos x="4" y="44"/>
                                  </a:cxn>
                                  <a:cxn ang="0">
                                    <a:pos x="9" y="65"/>
                                  </a:cxn>
                                  <a:cxn ang="0">
                                    <a:pos x="18" y="82"/>
                                  </a:cxn>
                                  <a:cxn ang="0">
                                    <a:pos x="0" y="98"/>
                                  </a:cxn>
                                  <a:cxn ang="0">
                                    <a:pos x="20" y="127"/>
                                  </a:cxn>
                                  <a:cxn ang="0">
                                    <a:pos x="21" y="161"/>
                                  </a:cxn>
                                  <a:cxn ang="0">
                                    <a:pos x="34" y="173"/>
                                  </a:cxn>
                                  <a:cxn ang="0">
                                    <a:pos x="27" y="184"/>
                                  </a:cxn>
                                  <a:cxn ang="0">
                                    <a:pos x="54" y="187"/>
                                  </a:cxn>
                                  <a:cxn ang="0">
                                    <a:pos x="83" y="215"/>
                                  </a:cxn>
                                  <a:cxn ang="0">
                                    <a:pos x="79" y="226"/>
                                  </a:cxn>
                                  <a:cxn ang="0">
                                    <a:pos x="35" y="236"/>
                                  </a:cxn>
                                  <a:cxn ang="0">
                                    <a:pos x="63" y="300"/>
                                  </a:cxn>
                                  <a:cxn ang="0">
                                    <a:pos x="86" y="316"/>
                                  </a:cxn>
                                  <a:cxn ang="0">
                                    <a:pos x="97" y="295"/>
                                  </a:cxn>
                                  <a:cxn ang="0">
                                    <a:pos x="91" y="292"/>
                                  </a:cxn>
                                  <a:cxn ang="0">
                                    <a:pos x="120" y="290"/>
                                  </a:cxn>
                                  <a:cxn ang="0">
                                    <a:pos x="170" y="268"/>
                                  </a:cxn>
                                  <a:cxn ang="0">
                                    <a:pos x="185" y="275"/>
                                  </a:cxn>
                                  <a:cxn ang="0">
                                    <a:pos x="190" y="264"/>
                                  </a:cxn>
                                  <a:cxn ang="0">
                                    <a:pos x="197" y="233"/>
                                  </a:cxn>
                                  <a:cxn ang="0">
                                    <a:pos x="186" y="221"/>
                                  </a:cxn>
                                  <a:cxn ang="0">
                                    <a:pos x="185" y="219"/>
                                  </a:cxn>
                                  <a:cxn ang="0">
                                    <a:pos x="197" y="163"/>
                                  </a:cxn>
                                </a:cxnLst>
                                <a:rect l="0" t="0" r="r" b="b"/>
                                <a:pathLst>
                                  <a:path w="197" h="316">
                                    <a:moveTo>
                                      <a:pt x="197" y="163"/>
                                    </a:moveTo>
                                    <a:lnTo>
                                      <a:pt x="197" y="156"/>
                                    </a:lnTo>
                                    <a:lnTo>
                                      <a:pt x="196" y="149"/>
                                    </a:lnTo>
                                    <a:lnTo>
                                      <a:pt x="180" y="119"/>
                                    </a:lnTo>
                                    <a:lnTo>
                                      <a:pt x="156" y="102"/>
                                    </a:lnTo>
                                    <a:lnTo>
                                      <a:pt x="140" y="109"/>
                                    </a:lnTo>
                                    <a:lnTo>
                                      <a:pt x="127" y="107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28" y="86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27" y="65"/>
                                    </a:lnTo>
                                    <a:lnTo>
                                      <a:pt x="121" y="63"/>
                                    </a:lnTo>
                                    <a:lnTo>
                                      <a:pt x="106" y="47"/>
                                    </a:lnTo>
                                    <a:lnTo>
                                      <a:pt x="95" y="44"/>
                                    </a:lnTo>
                                    <a:lnTo>
                                      <a:pt x="53" y="7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5" y="16"/>
                                    </a:lnTo>
                                    <a:lnTo>
                                      <a:pt x="6" y="25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5" y="52"/>
                                    </a:lnTo>
                                    <a:lnTo>
                                      <a:pt x="9" y="65"/>
                                    </a:lnTo>
                                    <a:lnTo>
                                      <a:pt x="15" y="70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20" y="127"/>
                                    </a:lnTo>
                                    <a:lnTo>
                                      <a:pt x="18" y="139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31" y="163"/>
                                    </a:lnTo>
                                    <a:lnTo>
                                      <a:pt x="34" y="173"/>
                                    </a:lnTo>
                                    <a:lnTo>
                                      <a:pt x="24" y="177"/>
                                    </a:lnTo>
                                    <a:lnTo>
                                      <a:pt x="27" y="184"/>
                                    </a:lnTo>
                                    <a:lnTo>
                                      <a:pt x="46" y="190"/>
                                    </a:lnTo>
                                    <a:lnTo>
                                      <a:pt x="54" y="187"/>
                                    </a:lnTo>
                                    <a:lnTo>
                                      <a:pt x="85" y="203"/>
                                    </a:lnTo>
                                    <a:lnTo>
                                      <a:pt x="83" y="215"/>
                                    </a:lnTo>
                                    <a:lnTo>
                                      <a:pt x="89" y="216"/>
                                    </a:lnTo>
                                    <a:lnTo>
                                      <a:pt x="79" y="226"/>
                                    </a:lnTo>
                                    <a:lnTo>
                                      <a:pt x="38" y="224"/>
                                    </a:lnTo>
                                    <a:lnTo>
                                      <a:pt x="35" y="236"/>
                                    </a:lnTo>
                                    <a:lnTo>
                                      <a:pt x="72" y="279"/>
                                    </a:lnTo>
                                    <a:lnTo>
                                      <a:pt x="63" y="300"/>
                                    </a:lnTo>
                                    <a:lnTo>
                                      <a:pt x="65" y="307"/>
                                    </a:lnTo>
                                    <a:lnTo>
                                      <a:pt x="86" y="316"/>
                                    </a:lnTo>
                                    <a:lnTo>
                                      <a:pt x="97" y="300"/>
                                    </a:lnTo>
                                    <a:lnTo>
                                      <a:pt x="97" y="295"/>
                                    </a:lnTo>
                                    <a:lnTo>
                                      <a:pt x="94" y="290"/>
                                    </a:lnTo>
                                    <a:lnTo>
                                      <a:pt x="91" y="292"/>
                                    </a:lnTo>
                                    <a:lnTo>
                                      <a:pt x="106" y="275"/>
                                    </a:lnTo>
                                    <a:lnTo>
                                      <a:pt x="120" y="290"/>
                                    </a:lnTo>
                                    <a:lnTo>
                                      <a:pt x="133" y="287"/>
                                    </a:lnTo>
                                    <a:lnTo>
                                      <a:pt x="170" y="268"/>
                                    </a:lnTo>
                                    <a:lnTo>
                                      <a:pt x="181" y="270"/>
                                    </a:lnTo>
                                    <a:lnTo>
                                      <a:pt x="185" y="275"/>
                                    </a:lnTo>
                                    <a:lnTo>
                                      <a:pt x="188" y="271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6" y="249"/>
                                    </a:lnTo>
                                    <a:lnTo>
                                      <a:pt x="197" y="233"/>
                                    </a:lnTo>
                                    <a:lnTo>
                                      <a:pt x="193" y="227"/>
                                    </a:lnTo>
                                    <a:lnTo>
                                      <a:pt x="186" y="221"/>
                                    </a:lnTo>
                                    <a:lnTo>
                                      <a:pt x="186" y="225"/>
                                    </a:lnTo>
                                    <a:lnTo>
                                      <a:pt x="185" y="219"/>
                                    </a:lnTo>
                                    <a:lnTo>
                                      <a:pt x="185" y="174"/>
                                    </a:lnTo>
                                    <a:lnTo>
                                      <a:pt x="197" y="16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7" name="Freeform 30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356" y="1000"/>
                                <a:ext cx="74" cy="8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8" y="278"/>
                                  </a:cxn>
                                  <a:cxn ang="0">
                                    <a:pos x="327" y="224"/>
                                  </a:cxn>
                                  <a:cxn ang="0">
                                    <a:pos x="332" y="197"/>
                                  </a:cxn>
                                  <a:cxn ang="0">
                                    <a:pos x="321" y="194"/>
                                  </a:cxn>
                                  <a:cxn ang="0">
                                    <a:pos x="300" y="176"/>
                                  </a:cxn>
                                  <a:cxn ang="0">
                                    <a:pos x="297" y="141"/>
                                  </a:cxn>
                                  <a:cxn ang="0">
                                    <a:pos x="245" y="131"/>
                                  </a:cxn>
                                  <a:cxn ang="0">
                                    <a:pos x="236" y="133"/>
                                  </a:cxn>
                                  <a:cxn ang="0">
                                    <a:pos x="232" y="101"/>
                                  </a:cxn>
                                  <a:cxn ang="0">
                                    <a:pos x="220" y="85"/>
                                  </a:cxn>
                                  <a:cxn ang="0">
                                    <a:pos x="210" y="76"/>
                                  </a:cxn>
                                  <a:cxn ang="0">
                                    <a:pos x="176" y="44"/>
                                  </a:cxn>
                                  <a:cxn ang="0">
                                    <a:pos x="148" y="76"/>
                                  </a:cxn>
                                  <a:cxn ang="0">
                                    <a:pos x="143" y="114"/>
                                  </a:cxn>
                                  <a:cxn ang="0">
                                    <a:pos x="130" y="22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84" y="0"/>
                                  </a:cxn>
                                  <a:cxn ang="0">
                                    <a:pos x="11" y="16"/>
                                  </a:cxn>
                                  <a:cxn ang="0">
                                    <a:pos x="5" y="101"/>
                                  </a:cxn>
                                  <a:cxn ang="0">
                                    <a:pos x="40" y="96"/>
                                  </a:cxn>
                                  <a:cxn ang="0">
                                    <a:pos x="42" y="145"/>
                                  </a:cxn>
                                  <a:cxn ang="0">
                                    <a:pos x="55" y="155"/>
                                  </a:cxn>
                                  <a:cxn ang="0">
                                    <a:pos x="80" y="109"/>
                                  </a:cxn>
                                  <a:cxn ang="0">
                                    <a:pos x="95" y="130"/>
                                  </a:cxn>
                                  <a:cxn ang="0">
                                    <a:pos x="81" y="155"/>
                                  </a:cxn>
                                  <a:cxn ang="0">
                                    <a:pos x="97" y="162"/>
                                  </a:cxn>
                                  <a:cxn ang="0">
                                    <a:pos x="123" y="168"/>
                                  </a:cxn>
                                  <a:cxn ang="0">
                                    <a:pos x="96" y="201"/>
                                  </a:cxn>
                                  <a:cxn ang="0">
                                    <a:pos x="121" y="228"/>
                                  </a:cxn>
                                  <a:cxn ang="0">
                                    <a:pos x="65" y="225"/>
                                  </a:cxn>
                                  <a:cxn ang="0">
                                    <a:pos x="42" y="253"/>
                                  </a:cxn>
                                  <a:cxn ang="0">
                                    <a:pos x="79" y="307"/>
                                  </a:cxn>
                                  <a:cxn ang="0">
                                    <a:pos x="118" y="290"/>
                                  </a:cxn>
                                  <a:cxn ang="0">
                                    <a:pos x="157" y="282"/>
                                  </a:cxn>
                                  <a:cxn ang="0">
                                    <a:pos x="180" y="305"/>
                                  </a:cxn>
                                  <a:cxn ang="0">
                                    <a:pos x="230" y="305"/>
                                  </a:cxn>
                                  <a:cxn ang="0">
                                    <a:pos x="250" y="322"/>
                                  </a:cxn>
                                  <a:cxn ang="0">
                                    <a:pos x="257" y="328"/>
                                  </a:cxn>
                                  <a:cxn ang="0">
                                    <a:pos x="277" y="388"/>
                                  </a:cxn>
                                  <a:cxn ang="0">
                                    <a:pos x="301" y="416"/>
                                  </a:cxn>
                                  <a:cxn ang="0">
                                    <a:pos x="326" y="415"/>
                                  </a:cxn>
                                  <a:cxn ang="0">
                                    <a:pos x="360" y="395"/>
                                  </a:cxn>
                                  <a:cxn ang="0">
                                    <a:pos x="337" y="301"/>
                                  </a:cxn>
                                </a:cxnLst>
                                <a:rect l="0" t="0" r="r" b="b"/>
                                <a:pathLst>
                                  <a:path w="368" h="430">
                                    <a:moveTo>
                                      <a:pt x="337" y="301"/>
                                    </a:moveTo>
                                    <a:lnTo>
                                      <a:pt x="333" y="284"/>
                                    </a:lnTo>
                                    <a:lnTo>
                                      <a:pt x="318" y="278"/>
                                    </a:lnTo>
                                    <a:lnTo>
                                      <a:pt x="320" y="260"/>
                                    </a:lnTo>
                                    <a:lnTo>
                                      <a:pt x="316" y="243"/>
                                    </a:lnTo>
                                    <a:lnTo>
                                      <a:pt x="327" y="224"/>
                                    </a:lnTo>
                                    <a:lnTo>
                                      <a:pt x="328" y="211"/>
                                    </a:lnTo>
                                    <a:lnTo>
                                      <a:pt x="332" y="204"/>
                                    </a:lnTo>
                                    <a:lnTo>
                                      <a:pt x="332" y="197"/>
                                    </a:lnTo>
                                    <a:lnTo>
                                      <a:pt x="327" y="190"/>
                                    </a:lnTo>
                                    <a:lnTo>
                                      <a:pt x="323" y="187"/>
                                    </a:lnTo>
                                    <a:lnTo>
                                      <a:pt x="321" y="194"/>
                                    </a:lnTo>
                                    <a:lnTo>
                                      <a:pt x="311" y="177"/>
                                    </a:lnTo>
                                    <a:lnTo>
                                      <a:pt x="312" y="177"/>
                                    </a:lnTo>
                                    <a:lnTo>
                                      <a:pt x="300" y="176"/>
                                    </a:lnTo>
                                    <a:lnTo>
                                      <a:pt x="299" y="171"/>
                                    </a:lnTo>
                                    <a:lnTo>
                                      <a:pt x="304" y="15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66" y="118"/>
                                    </a:lnTo>
                                    <a:lnTo>
                                      <a:pt x="261" y="125"/>
                                    </a:lnTo>
                                    <a:lnTo>
                                      <a:pt x="245" y="131"/>
                                    </a:lnTo>
                                    <a:lnTo>
                                      <a:pt x="237" y="141"/>
                                    </a:lnTo>
                                    <a:lnTo>
                                      <a:pt x="235" y="139"/>
                                    </a:lnTo>
                                    <a:lnTo>
                                      <a:pt x="236" y="133"/>
                                    </a:lnTo>
                                    <a:lnTo>
                                      <a:pt x="227" y="128"/>
                                    </a:lnTo>
                                    <a:lnTo>
                                      <a:pt x="227" y="119"/>
                                    </a:lnTo>
                                    <a:lnTo>
                                      <a:pt x="232" y="101"/>
                                    </a:lnTo>
                                    <a:lnTo>
                                      <a:pt x="231" y="85"/>
                                    </a:lnTo>
                                    <a:lnTo>
                                      <a:pt x="223" y="75"/>
                                    </a:lnTo>
                                    <a:lnTo>
                                      <a:pt x="220" y="85"/>
                                    </a:lnTo>
                                    <a:lnTo>
                                      <a:pt x="211" y="90"/>
                                    </a:lnTo>
                                    <a:lnTo>
                                      <a:pt x="211" y="85"/>
                                    </a:lnTo>
                                    <a:lnTo>
                                      <a:pt x="210" y="76"/>
                                    </a:lnTo>
                                    <a:lnTo>
                                      <a:pt x="200" y="69"/>
                                    </a:lnTo>
                                    <a:lnTo>
                                      <a:pt x="193" y="53"/>
                                    </a:lnTo>
                                    <a:lnTo>
                                      <a:pt x="176" y="44"/>
                                    </a:lnTo>
                                    <a:lnTo>
                                      <a:pt x="166" y="44"/>
                                    </a:lnTo>
                                    <a:lnTo>
                                      <a:pt x="151" y="65"/>
                                    </a:lnTo>
                                    <a:lnTo>
                                      <a:pt x="148" y="76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46" y="104"/>
                                    </a:lnTo>
                                    <a:lnTo>
                                      <a:pt x="143" y="114"/>
                                    </a:lnTo>
                                    <a:lnTo>
                                      <a:pt x="129" y="96"/>
                                    </a:lnTo>
                                    <a:lnTo>
                                      <a:pt x="134" y="33"/>
                                    </a:lnTo>
                                    <a:lnTo>
                                      <a:pt x="130" y="22"/>
                                    </a:lnTo>
                                    <a:lnTo>
                                      <a:pt x="116" y="21"/>
                                    </a:lnTo>
                                    <a:lnTo>
                                      <a:pt x="103" y="27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06" y="11"/>
                                    </a:lnTo>
                                    <a:lnTo>
                                      <a:pt x="95" y="4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22" y="22"/>
                                    </a:lnTo>
                                    <a:lnTo>
                                      <a:pt x="11" y="16"/>
                                    </a:lnTo>
                                    <a:lnTo>
                                      <a:pt x="9" y="21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5" y="101"/>
                                    </a:lnTo>
                                    <a:lnTo>
                                      <a:pt x="6" y="104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40" y="96"/>
                                    </a:lnTo>
                                    <a:lnTo>
                                      <a:pt x="52" y="98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42" y="145"/>
                                    </a:lnTo>
                                    <a:lnTo>
                                      <a:pt x="36" y="150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55" y="155"/>
                                    </a:lnTo>
                                    <a:lnTo>
                                      <a:pt x="67" y="120"/>
                                    </a:lnTo>
                                    <a:lnTo>
                                      <a:pt x="75" y="117"/>
                                    </a:lnTo>
                                    <a:lnTo>
                                      <a:pt x="80" y="109"/>
                                    </a:lnTo>
                                    <a:lnTo>
                                      <a:pt x="87" y="111"/>
                                    </a:lnTo>
                                    <a:lnTo>
                                      <a:pt x="92" y="117"/>
                                    </a:lnTo>
                                    <a:lnTo>
                                      <a:pt x="95" y="130"/>
                                    </a:lnTo>
                                    <a:lnTo>
                                      <a:pt x="92" y="139"/>
                                    </a:lnTo>
                                    <a:lnTo>
                                      <a:pt x="89" y="146"/>
                                    </a:lnTo>
                                    <a:lnTo>
                                      <a:pt x="81" y="155"/>
                                    </a:lnTo>
                                    <a:lnTo>
                                      <a:pt x="83" y="171"/>
                                    </a:lnTo>
                                    <a:lnTo>
                                      <a:pt x="92" y="174"/>
                                    </a:lnTo>
                                    <a:lnTo>
                                      <a:pt x="97" y="162"/>
                                    </a:lnTo>
                                    <a:lnTo>
                                      <a:pt x="102" y="165"/>
                                    </a:lnTo>
                                    <a:lnTo>
                                      <a:pt x="103" y="176"/>
                                    </a:lnTo>
                                    <a:lnTo>
                                      <a:pt x="123" y="168"/>
                                    </a:lnTo>
                                    <a:lnTo>
                                      <a:pt x="122" y="181"/>
                                    </a:lnTo>
                                    <a:lnTo>
                                      <a:pt x="117" y="190"/>
                                    </a:lnTo>
                                    <a:lnTo>
                                      <a:pt x="96" y="201"/>
                                    </a:lnTo>
                                    <a:lnTo>
                                      <a:pt x="94" y="210"/>
                                    </a:lnTo>
                                    <a:lnTo>
                                      <a:pt x="127" y="216"/>
                                    </a:lnTo>
                                    <a:lnTo>
                                      <a:pt x="121" y="228"/>
                                    </a:lnTo>
                                    <a:lnTo>
                                      <a:pt x="118" y="242"/>
                                    </a:lnTo>
                                    <a:lnTo>
                                      <a:pt x="92" y="240"/>
                                    </a:lnTo>
                                    <a:lnTo>
                                      <a:pt x="65" y="225"/>
                                    </a:lnTo>
                                    <a:lnTo>
                                      <a:pt x="47" y="228"/>
                                    </a:lnTo>
                                    <a:lnTo>
                                      <a:pt x="41" y="236"/>
                                    </a:lnTo>
                                    <a:lnTo>
                                      <a:pt x="42" y="253"/>
                                    </a:lnTo>
                                    <a:lnTo>
                                      <a:pt x="43" y="268"/>
                                    </a:lnTo>
                                    <a:lnTo>
                                      <a:pt x="57" y="290"/>
                                    </a:lnTo>
                                    <a:lnTo>
                                      <a:pt x="79" y="307"/>
                                    </a:lnTo>
                                    <a:lnTo>
                                      <a:pt x="103" y="310"/>
                                    </a:lnTo>
                                    <a:lnTo>
                                      <a:pt x="111" y="303"/>
                                    </a:lnTo>
                                    <a:lnTo>
                                      <a:pt x="118" y="290"/>
                                    </a:lnTo>
                                    <a:lnTo>
                                      <a:pt x="127" y="290"/>
                                    </a:lnTo>
                                    <a:lnTo>
                                      <a:pt x="159" y="274"/>
                                    </a:lnTo>
                                    <a:lnTo>
                                      <a:pt x="157" y="282"/>
                                    </a:lnTo>
                                    <a:lnTo>
                                      <a:pt x="159" y="295"/>
                                    </a:lnTo>
                                    <a:lnTo>
                                      <a:pt x="170" y="305"/>
                                    </a:lnTo>
                                    <a:lnTo>
                                      <a:pt x="180" y="305"/>
                                    </a:lnTo>
                                    <a:lnTo>
                                      <a:pt x="191" y="297"/>
                                    </a:lnTo>
                                    <a:lnTo>
                                      <a:pt x="203" y="297"/>
                                    </a:lnTo>
                                    <a:lnTo>
                                      <a:pt x="230" y="305"/>
                                    </a:lnTo>
                                    <a:lnTo>
                                      <a:pt x="234" y="312"/>
                                    </a:lnTo>
                                    <a:lnTo>
                                      <a:pt x="234" y="321"/>
                                    </a:lnTo>
                                    <a:lnTo>
                                      <a:pt x="250" y="322"/>
                                    </a:lnTo>
                                    <a:lnTo>
                                      <a:pt x="253" y="316"/>
                                    </a:lnTo>
                                    <a:lnTo>
                                      <a:pt x="256" y="318"/>
                                    </a:lnTo>
                                    <a:lnTo>
                                      <a:pt x="257" y="328"/>
                                    </a:lnTo>
                                    <a:lnTo>
                                      <a:pt x="268" y="343"/>
                                    </a:lnTo>
                                    <a:lnTo>
                                      <a:pt x="268" y="366"/>
                                    </a:lnTo>
                                    <a:lnTo>
                                      <a:pt x="277" y="388"/>
                                    </a:lnTo>
                                    <a:lnTo>
                                      <a:pt x="278" y="399"/>
                                    </a:lnTo>
                                    <a:lnTo>
                                      <a:pt x="294" y="418"/>
                                    </a:lnTo>
                                    <a:lnTo>
                                      <a:pt x="301" y="416"/>
                                    </a:lnTo>
                                    <a:lnTo>
                                      <a:pt x="313" y="430"/>
                                    </a:lnTo>
                                    <a:lnTo>
                                      <a:pt x="318" y="420"/>
                                    </a:lnTo>
                                    <a:lnTo>
                                      <a:pt x="326" y="415"/>
                                    </a:lnTo>
                                    <a:lnTo>
                                      <a:pt x="339" y="416"/>
                                    </a:lnTo>
                                    <a:lnTo>
                                      <a:pt x="355" y="410"/>
                                    </a:lnTo>
                                    <a:lnTo>
                                      <a:pt x="360" y="395"/>
                                    </a:lnTo>
                                    <a:lnTo>
                                      <a:pt x="359" y="382"/>
                                    </a:lnTo>
                                    <a:lnTo>
                                      <a:pt x="368" y="357"/>
                                    </a:lnTo>
                                    <a:lnTo>
                                      <a:pt x="337" y="30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8" name="Freeform 30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462" y="960"/>
                                <a:ext cx="121" cy="11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" y="39"/>
                                  </a:cxn>
                                  <a:cxn ang="0">
                                    <a:pos x="18" y="69"/>
                                  </a:cxn>
                                  <a:cxn ang="0">
                                    <a:pos x="88" y="118"/>
                                  </a:cxn>
                                  <a:cxn ang="0">
                                    <a:pos x="103" y="142"/>
                                  </a:cxn>
                                  <a:cxn ang="0">
                                    <a:pos x="45" y="146"/>
                                  </a:cxn>
                                  <a:cxn ang="0">
                                    <a:pos x="39" y="178"/>
                                  </a:cxn>
                                  <a:cxn ang="0">
                                    <a:pos x="70" y="189"/>
                                  </a:cxn>
                                  <a:cxn ang="0">
                                    <a:pos x="83" y="233"/>
                                  </a:cxn>
                                  <a:cxn ang="0">
                                    <a:pos x="110" y="200"/>
                                  </a:cxn>
                                  <a:cxn ang="0">
                                    <a:pos x="143" y="192"/>
                                  </a:cxn>
                                  <a:cxn ang="0">
                                    <a:pos x="132" y="225"/>
                                  </a:cxn>
                                  <a:cxn ang="0">
                                    <a:pos x="158" y="204"/>
                                  </a:cxn>
                                  <a:cxn ang="0">
                                    <a:pos x="177" y="181"/>
                                  </a:cxn>
                                  <a:cxn ang="0">
                                    <a:pos x="193" y="192"/>
                                  </a:cxn>
                                  <a:cxn ang="0">
                                    <a:pos x="229" y="209"/>
                                  </a:cxn>
                                  <a:cxn ang="0">
                                    <a:pos x="260" y="216"/>
                                  </a:cxn>
                                  <a:cxn ang="0">
                                    <a:pos x="208" y="232"/>
                                  </a:cxn>
                                  <a:cxn ang="0">
                                    <a:pos x="266" y="236"/>
                                  </a:cxn>
                                  <a:cxn ang="0">
                                    <a:pos x="313" y="243"/>
                                  </a:cxn>
                                  <a:cxn ang="0">
                                    <a:pos x="154" y="292"/>
                                  </a:cxn>
                                  <a:cxn ang="0">
                                    <a:pos x="138" y="340"/>
                                  </a:cxn>
                                  <a:cxn ang="0">
                                    <a:pos x="185" y="382"/>
                                  </a:cxn>
                                  <a:cxn ang="0">
                                    <a:pos x="153" y="392"/>
                                  </a:cxn>
                                  <a:cxn ang="0">
                                    <a:pos x="164" y="416"/>
                                  </a:cxn>
                                  <a:cxn ang="0">
                                    <a:pos x="243" y="442"/>
                                  </a:cxn>
                                  <a:cxn ang="0">
                                    <a:pos x="184" y="486"/>
                                  </a:cxn>
                                  <a:cxn ang="0">
                                    <a:pos x="211" y="506"/>
                                  </a:cxn>
                                  <a:cxn ang="0">
                                    <a:pos x="210" y="513"/>
                                  </a:cxn>
                                  <a:cxn ang="0">
                                    <a:pos x="250" y="547"/>
                                  </a:cxn>
                                  <a:cxn ang="0">
                                    <a:pos x="326" y="549"/>
                                  </a:cxn>
                                  <a:cxn ang="0">
                                    <a:pos x="326" y="511"/>
                                  </a:cxn>
                                  <a:cxn ang="0">
                                    <a:pos x="365" y="552"/>
                                  </a:cxn>
                                  <a:cxn ang="0">
                                    <a:pos x="335" y="475"/>
                                  </a:cxn>
                                  <a:cxn ang="0">
                                    <a:pos x="330" y="430"/>
                                  </a:cxn>
                                  <a:cxn ang="0">
                                    <a:pos x="368" y="497"/>
                                  </a:cxn>
                                  <a:cxn ang="0">
                                    <a:pos x="405" y="533"/>
                                  </a:cxn>
                                  <a:cxn ang="0">
                                    <a:pos x="398" y="415"/>
                                  </a:cxn>
                                  <a:cxn ang="0">
                                    <a:pos x="421" y="461"/>
                                  </a:cxn>
                                  <a:cxn ang="0">
                                    <a:pos x="435" y="416"/>
                                  </a:cxn>
                                  <a:cxn ang="0">
                                    <a:pos x="420" y="360"/>
                                  </a:cxn>
                                  <a:cxn ang="0">
                                    <a:pos x="432" y="284"/>
                                  </a:cxn>
                                  <a:cxn ang="0">
                                    <a:pos x="431" y="321"/>
                                  </a:cxn>
                                  <a:cxn ang="0">
                                    <a:pos x="455" y="407"/>
                                  </a:cxn>
                                  <a:cxn ang="0">
                                    <a:pos x="486" y="303"/>
                                  </a:cxn>
                                  <a:cxn ang="0">
                                    <a:pos x="513" y="310"/>
                                  </a:cxn>
                                  <a:cxn ang="0">
                                    <a:pos x="602" y="231"/>
                                  </a:cxn>
                                  <a:cxn ang="0">
                                    <a:pos x="588" y="170"/>
                                  </a:cxn>
                                  <a:cxn ang="0">
                                    <a:pos x="551" y="135"/>
                                  </a:cxn>
                                  <a:cxn ang="0">
                                    <a:pos x="535" y="176"/>
                                  </a:cxn>
                                  <a:cxn ang="0">
                                    <a:pos x="539" y="141"/>
                                  </a:cxn>
                                  <a:cxn ang="0">
                                    <a:pos x="507" y="93"/>
                                  </a:cxn>
                                  <a:cxn ang="0">
                                    <a:pos x="468" y="127"/>
                                  </a:cxn>
                                  <a:cxn ang="0">
                                    <a:pos x="481" y="96"/>
                                  </a:cxn>
                                  <a:cxn ang="0">
                                    <a:pos x="481" y="33"/>
                                  </a:cxn>
                                  <a:cxn ang="0">
                                    <a:pos x="104" y="0"/>
                                  </a:cxn>
                                  <a:cxn ang="0">
                                    <a:pos x="99" y="0"/>
                                  </a:cxn>
                                  <a:cxn ang="0">
                                    <a:pos x="2" y="0"/>
                                  </a:cxn>
                                </a:cxnLst>
                                <a:rect l="0" t="0" r="r" b="b"/>
                                <a:pathLst>
                                  <a:path w="603" h="558">
                                    <a:moveTo>
                                      <a:pt x="3" y="21"/>
                                    </a:moveTo>
                                    <a:lnTo>
                                      <a:pt x="23" y="26"/>
                                    </a:lnTo>
                                    <a:lnTo>
                                      <a:pt x="25" y="32"/>
                                    </a:lnTo>
                                    <a:lnTo>
                                      <a:pt x="22" y="39"/>
                                    </a:lnTo>
                                    <a:lnTo>
                                      <a:pt x="1" y="42"/>
                                    </a:lnTo>
                                    <a:lnTo>
                                      <a:pt x="12" y="52"/>
                                    </a:lnTo>
                                    <a:lnTo>
                                      <a:pt x="9" y="57"/>
                                    </a:lnTo>
                                    <a:lnTo>
                                      <a:pt x="18" y="69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24"/>
                                    </a:lnTo>
                                    <a:lnTo>
                                      <a:pt x="88" y="118"/>
                                    </a:lnTo>
                                    <a:lnTo>
                                      <a:pt x="105" y="128"/>
                                    </a:lnTo>
                                    <a:lnTo>
                                      <a:pt x="126" y="104"/>
                                    </a:lnTo>
                                    <a:lnTo>
                                      <a:pt x="120" y="129"/>
                                    </a:lnTo>
                                    <a:lnTo>
                                      <a:pt x="103" y="142"/>
                                    </a:lnTo>
                                    <a:lnTo>
                                      <a:pt x="81" y="144"/>
                                    </a:lnTo>
                                    <a:lnTo>
                                      <a:pt x="80" y="149"/>
                                    </a:lnTo>
                                    <a:lnTo>
                                      <a:pt x="64" y="155"/>
                                    </a:lnTo>
                                    <a:lnTo>
                                      <a:pt x="45" y="146"/>
                                    </a:lnTo>
                                    <a:lnTo>
                                      <a:pt x="39" y="152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0" y="168"/>
                                    </a:lnTo>
                                    <a:lnTo>
                                      <a:pt x="39" y="178"/>
                                    </a:lnTo>
                                    <a:lnTo>
                                      <a:pt x="48" y="189"/>
                                    </a:lnTo>
                                    <a:lnTo>
                                      <a:pt x="56" y="188"/>
                                    </a:lnTo>
                                    <a:lnTo>
                                      <a:pt x="60" y="195"/>
                                    </a:lnTo>
                                    <a:lnTo>
                                      <a:pt x="70" y="189"/>
                                    </a:lnTo>
                                    <a:lnTo>
                                      <a:pt x="72" y="200"/>
                                    </a:lnTo>
                                    <a:lnTo>
                                      <a:pt x="77" y="209"/>
                                    </a:lnTo>
                                    <a:lnTo>
                                      <a:pt x="76" y="212"/>
                                    </a:lnTo>
                                    <a:lnTo>
                                      <a:pt x="83" y="233"/>
                                    </a:lnTo>
                                    <a:lnTo>
                                      <a:pt x="88" y="224"/>
                                    </a:lnTo>
                                    <a:lnTo>
                                      <a:pt x="98" y="212"/>
                                    </a:lnTo>
                                    <a:lnTo>
                                      <a:pt x="108" y="209"/>
                                    </a:lnTo>
                                    <a:lnTo>
                                      <a:pt x="110" y="200"/>
                                    </a:lnTo>
                                    <a:lnTo>
                                      <a:pt x="109" y="193"/>
                                    </a:lnTo>
                                    <a:lnTo>
                                      <a:pt x="116" y="183"/>
                                    </a:lnTo>
                                    <a:lnTo>
                                      <a:pt x="135" y="193"/>
                                    </a:lnTo>
                                    <a:lnTo>
                                      <a:pt x="143" y="192"/>
                                    </a:lnTo>
                                    <a:lnTo>
                                      <a:pt x="132" y="203"/>
                                    </a:lnTo>
                                    <a:lnTo>
                                      <a:pt x="130" y="209"/>
                                    </a:lnTo>
                                    <a:lnTo>
                                      <a:pt x="129" y="225"/>
                                    </a:lnTo>
                                    <a:lnTo>
                                      <a:pt x="132" y="225"/>
                                    </a:lnTo>
                                    <a:lnTo>
                                      <a:pt x="138" y="236"/>
                                    </a:lnTo>
                                    <a:lnTo>
                                      <a:pt x="146" y="233"/>
                                    </a:lnTo>
                                    <a:lnTo>
                                      <a:pt x="156" y="221"/>
                                    </a:lnTo>
                                    <a:lnTo>
                                      <a:pt x="158" y="204"/>
                                    </a:lnTo>
                                    <a:lnTo>
                                      <a:pt x="168" y="197"/>
                                    </a:lnTo>
                                    <a:lnTo>
                                      <a:pt x="170" y="181"/>
                                    </a:lnTo>
                                    <a:lnTo>
                                      <a:pt x="175" y="172"/>
                                    </a:lnTo>
                                    <a:lnTo>
                                      <a:pt x="177" y="181"/>
                                    </a:lnTo>
                                    <a:lnTo>
                                      <a:pt x="170" y="208"/>
                                    </a:lnTo>
                                    <a:lnTo>
                                      <a:pt x="174" y="211"/>
                                    </a:lnTo>
                                    <a:lnTo>
                                      <a:pt x="191" y="205"/>
                                    </a:lnTo>
                                    <a:lnTo>
                                      <a:pt x="193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218" y="183"/>
                                    </a:lnTo>
                                    <a:lnTo>
                                      <a:pt x="215" y="200"/>
                                    </a:lnTo>
                                    <a:lnTo>
                                      <a:pt x="229" y="209"/>
                                    </a:lnTo>
                                    <a:lnTo>
                                      <a:pt x="276" y="203"/>
                                    </a:lnTo>
                                    <a:lnTo>
                                      <a:pt x="277" y="206"/>
                                    </a:lnTo>
                                    <a:lnTo>
                                      <a:pt x="272" y="211"/>
                                    </a:lnTo>
                                    <a:lnTo>
                                      <a:pt x="260" y="216"/>
                                    </a:lnTo>
                                    <a:lnTo>
                                      <a:pt x="222" y="216"/>
                                    </a:lnTo>
                                    <a:lnTo>
                                      <a:pt x="220" y="224"/>
                                    </a:lnTo>
                                    <a:lnTo>
                                      <a:pt x="208" y="224"/>
                                    </a:lnTo>
                                    <a:lnTo>
                                      <a:pt x="208" y="232"/>
                                    </a:lnTo>
                                    <a:lnTo>
                                      <a:pt x="213" y="237"/>
                                    </a:lnTo>
                                    <a:lnTo>
                                      <a:pt x="227" y="244"/>
                                    </a:lnTo>
                                    <a:lnTo>
                                      <a:pt x="259" y="243"/>
                                    </a:lnTo>
                                    <a:lnTo>
                                      <a:pt x="266" y="236"/>
                                    </a:lnTo>
                                    <a:lnTo>
                                      <a:pt x="312" y="231"/>
                                    </a:lnTo>
                                    <a:lnTo>
                                      <a:pt x="324" y="222"/>
                                    </a:lnTo>
                                    <a:lnTo>
                                      <a:pt x="315" y="241"/>
                                    </a:lnTo>
                                    <a:lnTo>
                                      <a:pt x="313" y="243"/>
                                    </a:lnTo>
                                    <a:lnTo>
                                      <a:pt x="275" y="247"/>
                                    </a:lnTo>
                                    <a:lnTo>
                                      <a:pt x="242" y="258"/>
                                    </a:lnTo>
                                    <a:lnTo>
                                      <a:pt x="173" y="265"/>
                                    </a:lnTo>
                                    <a:lnTo>
                                      <a:pt x="154" y="292"/>
                                    </a:lnTo>
                                    <a:lnTo>
                                      <a:pt x="138" y="298"/>
                                    </a:lnTo>
                                    <a:lnTo>
                                      <a:pt x="127" y="313"/>
                                    </a:lnTo>
                                    <a:lnTo>
                                      <a:pt x="130" y="325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45" y="359"/>
                                    </a:lnTo>
                                    <a:lnTo>
                                      <a:pt x="163" y="356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5" y="382"/>
                                    </a:lnTo>
                                    <a:lnTo>
                                      <a:pt x="163" y="380"/>
                                    </a:lnTo>
                                    <a:lnTo>
                                      <a:pt x="156" y="373"/>
                                    </a:lnTo>
                                    <a:lnTo>
                                      <a:pt x="151" y="377"/>
                                    </a:lnTo>
                                    <a:lnTo>
                                      <a:pt x="153" y="392"/>
                                    </a:lnTo>
                                    <a:lnTo>
                                      <a:pt x="158" y="404"/>
                                    </a:lnTo>
                                    <a:lnTo>
                                      <a:pt x="165" y="404"/>
                                    </a:lnTo>
                                    <a:lnTo>
                                      <a:pt x="163" y="410"/>
                                    </a:lnTo>
                                    <a:lnTo>
                                      <a:pt x="164" y="416"/>
                                    </a:lnTo>
                                    <a:lnTo>
                                      <a:pt x="170" y="426"/>
                                    </a:lnTo>
                                    <a:lnTo>
                                      <a:pt x="193" y="420"/>
                                    </a:lnTo>
                                    <a:lnTo>
                                      <a:pt x="201" y="427"/>
                                    </a:lnTo>
                                    <a:lnTo>
                                      <a:pt x="243" y="442"/>
                                    </a:lnTo>
                                    <a:lnTo>
                                      <a:pt x="238" y="448"/>
                                    </a:lnTo>
                                    <a:lnTo>
                                      <a:pt x="178" y="457"/>
                                    </a:lnTo>
                                    <a:lnTo>
                                      <a:pt x="178" y="472"/>
                                    </a:lnTo>
                                    <a:lnTo>
                                      <a:pt x="184" y="486"/>
                                    </a:lnTo>
                                    <a:lnTo>
                                      <a:pt x="193" y="491"/>
                                    </a:lnTo>
                                    <a:lnTo>
                                      <a:pt x="199" y="505"/>
                                    </a:lnTo>
                                    <a:lnTo>
                                      <a:pt x="205" y="509"/>
                                    </a:lnTo>
                                    <a:lnTo>
                                      <a:pt x="211" y="506"/>
                                    </a:lnTo>
                                    <a:lnTo>
                                      <a:pt x="212" y="497"/>
                                    </a:lnTo>
                                    <a:lnTo>
                                      <a:pt x="216" y="500"/>
                                    </a:lnTo>
                                    <a:lnTo>
                                      <a:pt x="216" y="506"/>
                                    </a:lnTo>
                                    <a:lnTo>
                                      <a:pt x="210" y="513"/>
                                    </a:lnTo>
                                    <a:lnTo>
                                      <a:pt x="218" y="523"/>
                                    </a:lnTo>
                                    <a:lnTo>
                                      <a:pt x="223" y="537"/>
                                    </a:lnTo>
                                    <a:lnTo>
                                      <a:pt x="242" y="537"/>
                                    </a:lnTo>
                                    <a:lnTo>
                                      <a:pt x="250" y="547"/>
                                    </a:lnTo>
                                    <a:lnTo>
                                      <a:pt x="269" y="549"/>
                                    </a:lnTo>
                                    <a:lnTo>
                                      <a:pt x="290" y="558"/>
                                    </a:lnTo>
                                    <a:lnTo>
                                      <a:pt x="324" y="558"/>
                                    </a:lnTo>
                                    <a:lnTo>
                                      <a:pt x="326" y="549"/>
                                    </a:lnTo>
                                    <a:lnTo>
                                      <a:pt x="323" y="532"/>
                                    </a:lnTo>
                                    <a:lnTo>
                                      <a:pt x="307" y="523"/>
                                    </a:lnTo>
                                    <a:lnTo>
                                      <a:pt x="299" y="511"/>
                                    </a:lnTo>
                                    <a:lnTo>
                                      <a:pt x="326" y="511"/>
                                    </a:lnTo>
                                    <a:lnTo>
                                      <a:pt x="339" y="515"/>
                                    </a:lnTo>
                                    <a:lnTo>
                                      <a:pt x="347" y="532"/>
                                    </a:lnTo>
                                    <a:lnTo>
                                      <a:pt x="360" y="539"/>
                                    </a:lnTo>
                                    <a:lnTo>
                                      <a:pt x="365" y="552"/>
                                    </a:lnTo>
                                    <a:lnTo>
                                      <a:pt x="367" y="545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39" y="486"/>
                                    </a:lnTo>
                                    <a:lnTo>
                                      <a:pt x="335" y="475"/>
                                    </a:lnTo>
                                    <a:lnTo>
                                      <a:pt x="322" y="447"/>
                                    </a:lnTo>
                                    <a:lnTo>
                                      <a:pt x="323" y="426"/>
                                    </a:lnTo>
                                    <a:lnTo>
                                      <a:pt x="328" y="424"/>
                                    </a:lnTo>
                                    <a:lnTo>
                                      <a:pt x="330" y="430"/>
                                    </a:lnTo>
                                    <a:lnTo>
                                      <a:pt x="339" y="457"/>
                                    </a:lnTo>
                                    <a:lnTo>
                                      <a:pt x="346" y="469"/>
                                    </a:lnTo>
                                    <a:lnTo>
                                      <a:pt x="367" y="486"/>
                                    </a:lnTo>
                                    <a:lnTo>
                                      <a:pt x="368" y="497"/>
                                    </a:lnTo>
                                    <a:lnTo>
                                      <a:pt x="384" y="532"/>
                                    </a:lnTo>
                                    <a:lnTo>
                                      <a:pt x="394" y="544"/>
                                    </a:lnTo>
                                    <a:lnTo>
                                      <a:pt x="401" y="545"/>
                                    </a:lnTo>
                                    <a:lnTo>
                                      <a:pt x="405" y="533"/>
                                    </a:lnTo>
                                    <a:lnTo>
                                      <a:pt x="412" y="483"/>
                                    </a:lnTo>
                                    <a:lnTo>
                                      <a:pt x="395" y="451"/>
                                    </a:lnTo>
                                    <a:lnTo>
                                      <a:pt x="394" y="436"/>
                                    </a:lnTo>
                                    <a:lnTo>
                                      <a:pt x="398" y="415"/>
                                    </a:lnTo>
                                    <a:lnTo>
                                      <a:pt x="401" y="416"/>
                                    </a:lnTo>
                                    <a:lnTo>
                                      <a:pt x="403" y="426"/>
                                    </a:lnTo>
                                    <a:lnTo>
                                      <a:pt x="417" y="447"/>
                                    </a:lnTo>
                                    <a:lnTo>
                                      <a:pt x="421" y="461"/>
                                    </a:lnTo>
                                    <a:lnTo>
                                      <a:pt x="436" y="461"/>
                                    </a:lnTo>
                                    <a:lnTo>
                                      <a:pt x="436" y="451"/>
                                    </a:lnTo>
                                    <a:lnTo>
                                      <a:pt x="438" y="434"/>
                                    </a:lnTo>
                                    <a:lnTo>
                                      <a:pt x="435" y="416"/>
                                    </a:lnTo>
                                    <a:lnTo>
                                      <a:pt x="423" y="407"/>
                                    </a:lnTo>
                                    <a:lnTo>
                                      <a:pt x="425" y="396"/>
                                    </a:lnTo>
                                    <a:lnTo>
                                      <a:pt x="420" y="376"/>
                                    </a:lnTo>
                                    <a:lnTo>
                                      <a:pt x="420" y="360"/>
                                    </a:lnTo>
                                    <a:lnTo>
                                      <a:pt x="421" y="348"/>
                                    </a:lnTo>
                                    <a:lnTo>
                                      <a:pt x="421" y="329"/>
                                    </a:lnTo>
                                    <a:lnTo>
                                      <a:pt x="427" y="312"/>
                                    </a:lnTo>
                                    <a:lnTo>
                                      <a:pt x="432" y="284"/>
                                    </a:lnTo>
                                    <a:lnTo>
                                      <a:pt x="436" y="280"/>
                                    </a:lnTo>
                                    <a:lnTo>
                                      <a:pt x="436" y="287"/>
                                    </a:lnTo>
                                    <a:lnTo>
                                      <a:pt x="433" y="298"/>
                                    </a:lnTo>
                                    <a:lnTo>
                                      <a:pt x="431" y="321"/>
                                    </a:lnTo>
                                    <a:lnTo>
                                      <a:pt x="436" y="334"/>
                                    </a:lnTo>
                                    <a:lnTo>
                                      <a:pt x="436" y="361"/>
                                    </a:lnTo>
                                    <a:lnTo>
                                      <a:pt x="438" y="380"/>
                                    </a:lnTo>
                                    <a:lnTo>
                                      <a:pt x="455" y="407"/>
                                    </a:lnTo>
                                    <a:lnTo>
                                      <a:pt x="460" y="404"/>
                                    </a:lnTo>
                                    <a:lnTo>
                                      <a:pt x="475" y="367"/>
                                    </a:lnTo>
                                    <a:lnTo>
                                      <a:pt x="489" y="345"/>
                                    </a:lnTo>
                                    <a:lnTo>
                                      <a:pt x="486" y="303"/>
                                    </a:lnTo>
                                    <a:lnTo>
                                      <a:pt x="486" y="291"/>
                                    </a:lnTo>
                                    <a:lnTo>
                                      <a:pt x="496" y="300"/>
                                    </a:lnTo>
                                    <a:lnTo>
                                      <a:pt x="498" y="329"/>
                                    </a:lnTo>
                                    <a:lnTo>
                                      <a:pt x="513" y="310"/>
                                    </a:lnTo>
                                    <a:lnTo>
                                      <a:pt x="511" y="307"/>
                                    </a:lnTo>
                                    <a:lnTo>
                                      <a:pt x="512" y="292"/>
                                    </a:lnTo>
                                    <a:lnTo>
                                      <a:pt x="565" y="267"/>
                                    </a:lnTo>
                                    <a:lnTo>
                                      <a:pt x="602" y="231"/>
                                    </a:lnTo>
                                    <a:lnTo>
                                      <a:pt x="603" y="204"/>
                                    </a:lnTo>
                                    <a:lnTo>
                                      <a:pt x="600" y="195"/>
                                    </a:lnTo>
                                    <a:lnTo>
                                      <a:pt x="592" y="184"/>
                                    </a:lnTo>
                                    <a:lnTo>
                                      <a:pt x="588" y="170"/>
                                    </a:lnTo>
                                    <a:lnTo>
                                      <a:pt x="571" y="146"/>
                                    </a:lnTo>
                                    <a:lnTo>
                                      <a:pt x="560" y="123"/>
                                    </a:lnTo>
                                    <a:lnTo>
                                      <a:pt x="552" y="128"/>
                                    </a:lnTo>
                                    <a:lnTo>
                                      <a:pt x="551" y="135"/>
                                    </a:lnTo>
                                    <a:lnTo>
                                      <a:pt x="549" y="145"/>
                                    </a:lnTo>
                                    <a:lnTo>
                                      <a:pt x="549" y="156"/>
                                    </a:lnTo>
                                    <a:lnTo>
                                      <a:pt x="545" y="165"/>
                                    </a:lnTo>
                                    <a:lnTo>
                                      <a:pt x="535" y="176"/>
                                    </a:lnTo>
                                    <a:lnTo>
                                      <a:pt x="534" y="168"/>
                                    </a:lnTo>
                                    <a:lnTo>
                                      <a:pt x="540" y="162"/>
                                    </a:lnTo>
                                    <a:lnTo>
                                      <a:pt x="538" y="150"/>
                                    </a:lnTo>
                                    <a:lnTo>
                                      <a:pt x="539" y="141"/>
                                    </a:lnTo>
                                    <a:lnTo>
                                      <a:pt x="538" y="130"/>
                                    </a:lnTo>
                                    <a:lnTo>
                                      <a:pt x="529" y="123"/>
                                    </a:lnTo>
                                    <a:lnTo>
                                      <a:pt x="519" y="103"/>
                                    </a:lnTo>
                                    <a:lnTo>
                                      <a:pt x="507" y="93"/>
                                    </a:lnTo>
                                    <a:lnTo>
                                      <a:pt x="502" y="92"/>
                                    </a:lnTo>
                                    <a:lnTo>
                                      <a:pt x="489" y="107"/>
                                    </a:lnTo>
                                    <a:lnTo>
                                      <a:pt x="479" y="107"/>
                                    </a:lnTo>
                                    <a:lnTo>
                                      <a:pt x="468" y="127"/>
                                    </a:lnTo>
                                    <a:lnTo>
                                      <a:pt x="464" y="128"/>
                                    </a:lnTo>
                                    <a:lnTo>
                                      <a:pt x="464" y="115"/>
                                    </a:lnTo>
                                    <a:lnTo>
                                      <a:pt x="470" y="102"/>
                                    </a:lnTo>
                                    <a:lnTo>
                                      <a:pt x="481" y="96"/>
                                    </a:lnTo>
                                    <a:lnTo>
                                      <a:pt x="487" y="60"/>
                                    </a:lnTo>
                                    <a:lnTo>
                                      <a:pt x="496" y="32"/>
                                    </a:lnTo>
                                    <a:lnTo>
                                      <a:pt x="496" y="27"/>
                                    </a:lnTo>
                                    <a:lnTo>
                                      <a:pt x="481" y="33"/>
                                    </a:lnTo>
                                    <a:lnTo>
                                      <a:pt x="481" y="28"/>
                                    </a:lnTo>
                                    <a:lnTo>
                                      <a:pt x="491" y="17"/>
                                    </a:lnTo>
                                    <a:lnTo>
                                      <a:pt x="487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10" y="9"/>
                                    </a:lnTo>
                                    <a:lnTo>
                                      <a:pt x="111" y="15"/>
                                    </a:lnTo>
                                    <a:lnTo>
                                      <a:pt x="102" y="1"/>
                                    </a:lnTo>
                                    <a:lnTo>
                                      <a:pt x="99" y="0"/>
                                    </a:lnTo>
                                    <a:lnTo>
                                      <a:pt x="78" y="0"/>
                                    </a:lnTo>
                                    <a:lnTo>
                                      <a:pt x="75" y="2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2" y="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" y="2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9" name="Freeform 30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532" y="960"/>
                                <a:ext cx="206" cy="207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1" y="70"/>
                                  </a:cxn>
                                  <a:cxn ang="0">
                                    <a:pos x="284" y="215"/>
                                  </a:cxn>
                                  <a:cxn ang="0">
                                    <a:pos x="322" y="275"/>
                                  </a:cxn>
                                  <a:cxn ang="0">
                                    <a:pos x="270" y="271"/>
                                  </a:cxn>
                                  <a:cxn ang="0">
                                    <a:pos x="419" y="334"/>
                                  </a:cxn>
                                  <a:cxn ang="0">
                                    <a:pos x="416" y="370"/>
                                  </a:cxn>
                                  <a:cxn ang="0">
                                    <a:pos x="402" y="402"/>
                                  </a:cxn>
                                  <a:cxn ang="0">
                                    <a:pos x="243" y="332"/>
                                  </a:cxn>
                                  <a:cxn ang="0">
                                    <a:pos x="144" y="436"/>
                                  </a:cxn>
                                  <a:cxn ang="0">
                                    <a:pos x="140" y="531"/>
                                  </a:cxn>
                                  <a:cxn ang="0">
                                    <a:pos x="192" y="511"/>
                                  </a:cxn>
                                  <a:cxn ang="0">
                                    <a:pos x="221" y="553"/>
                                  </a:cxn>
                                  <a:cxn ang="0">
                                    <a:pos x="264" y="454"/>
                                  </a:cxn>
                                  <a:cxn ang="0">
                                    <a:pos x="278" y="529"/>
                                  </a:cxn>
                                  <a:cxn ang="0">
                                    <a:pos x="246" y="561"/>
                                  </a:cxn>
                                  <a:cxn ang="0">
                                    <a:pos x="230" y="609"/>
                                  </a:cxn>
                                  <a:cxn ang="0">
                                    <a:pos x="227" y="620"/>
                                  </a:cxn>
                                  <a:cxn ang="0">
                                    <a:pos x="267" y="650"/>
                                  </a:cxn>
                                  <a:cxn ang="0">
                                    <a:pos x="351" y="657"/>
                                  </a:cxn>
                                  <a:cxn ang="0">
                                    <a:pos x="378" y="623"/>
                                  </a:cxn>
                                  <a:cxn ang="0">
                                    <a:pos x="335" y="739"/>
                                  </a:cxn>
                                  <a:cxn ang="0">
                                    <a:pos x="233" y="736"/>
                                  </a:cxn>
                                  <a:cxn ang="0">
                                    <a:pos x="168" y="622"/>
                                  </a:cxn>
                                  <a:cxn ang="0">
                                    <a:pos x="88" y="693"/>
                                  </a:cxn>
                                  <a:cxn ang="0">
                                    <a:pos x="145" y="753"/>
                                  </a:cxn>
                                  <a:cxn ang="0">
                                    <a:pos x="147" y="801"/>
                                  </a:cxn>
                                  <a:cxn ang="0">
                                    <a:pos x="92" y="819"/>
                                  </a:cxn>
                                  <a:cxn ang="0">
                                    <a:pos x="6" y="903"/>
                                  </a:cxn>
                                  <a:cxn ang="0">
                                    <a:pos x="45" y="897"/>
                                  </a:cxn>
                                  <a:cxn ang="0">
                                    <a:pos x="108" y="964"/>
                                  </a:cxn>
                                  <a:cxn ang="0">
                                    <a:pos x="190" y="995"/>
                                  </a:cxn>
                                  <a:cxn ang="0">
                                    <a:pos x="286" y="925"/>
                                  </a:cxn>
                                  <a:cxn ang="0">
                                    <a:pos x="399" y="979"/>
                                  </a:cxn>
                                  <a:cxn ang="0">
                                    <a:pos x="456" y="958"/>
                                  </a:cxn>
                                  <a:cxn ang="0">
                                    <a:pos x="581" y="943"/>
                                  </a:cxn>
                                  <a:cxn ang="0">
                                    <a:pos x="595" y="865"/>
                                  </a:cxn>
                                  <a:cxn ang="0">
                                    <a:pos x="570" y="792"/>
                                  </a:cxn>
                                  <a:cxn ang="0">
                                    <a:pos x="423" y="805"/>
                                  </a:cxn>
                                  <a:cxn ang="0">
                                    <a:pos x="498" y="773"/>
                                  </a:cxn>
                                  <a:cxn ang="0">
                                    <a:pos x="652" y="694"/>
                                  </a:cxn>
                                  <a:cxn ang="0">
                                    <a:pos x="622" y="596"/>
                                  </a:cxn>
                                  <a:cxn ang="0">
                                    <a:pos x="768" y="555"/>
                                  </a:cxn>
                                  <a:cxn ang="0">
                                    <a:pos x="775" y="468"/>
                                  </a:cxn>
                                  <a:cxn ang="0">
                                    <a:pos x="813" y="411"/>
                                  </a:cxn>
                                  <a:cxn ang="0">
                                    <a:pos x="757" y="319"/>
                                  </a:cxn>
                                  <a:cxn ang="0">
                                    <a:pos x="645" y="291"/>
                                  </a:cxn>
                                  <a:cxn ang="0">
                                    <a:pos x="715" y="247"/>
                                  </a:cxn>
                                  <a:cxn ang="0">
                                    <a:pos x="828" y="274"/>
                                  </a:cxn>
                                  <a:cxn ang="0">
                                    <a:pos x="650" y="222"/>
                                  </a:cxn>
                                  <a:cxn ang="0">
                                    <a:pos x="746" y="209"/>
                                  </a:cxn>
                                  <a:cxn ang="0">
                                    <a:pos x="801" y="185"/>
                                  </a:cxn>
                                  <a:cxn ang="0">
                                    <a:pos x="881" y="140"/>
                                  </a:cxn>
                                  <a:cxn ang="0">
                                    <a:pos x="884" y="103"/>
                                  </a:cxn>
                                  <a:cxn ang="0">
                                    <a:pos x="978" y="58"/>
                                  </a:cxn>
                                  <a:cxn ang="0">
                                    <a:pos x="426" y="41"/>
                                  </a:cxn>
                                  <a:cxn ang="0">
                                    <a:pos x="526" y="107"/>
                                  </a:cxn>
                                  <a:cxn ang="0">
                                    <a:pos x="432" y="129"/>
                                  </a:cxn>
                                  <a:cxn ang="0">
                                    <a:pos x="220" y="14"/>
                                  </a:cxn>
                                </a:cxnLst>
                                <a:rect l="0" t="0" r="r" b="b"/>
                                <a:pathLst>
                                  <a:path w="1028" h="1037">
                                    <a:moveTo>
                                      <a:pt x="231" y="23"/>
                                    </a:moveTo>
                                    <a:lnTo>
                                      <a:pt x="231" y="28"/>
                                    </a:lnTo>
                                    <a:lnTo>
                                      <a:pt x="228" y="33"/>
                                    </a:lnTo>
                                    <a:lnTo>
                                      <a:pt x="193" y="18"/>
                                    </a:lnTo>
                                    <a:lnTo>
                                      <a:pt x="184" y="9"/>
                                    </a:lnTo>
                                    <a:lnTo>
                                      <a:pt x="174" y="7"/>
                                    </a:lnTo>
                                    <a:lnTo>
                                      <a:pt x="168" y="11"/>
                                    </a:lnTo>
                                    <a:lnTo>
                                      <a:pt x="168" y="49"/>
                                    </a:lnTo>
                                    <a:lnTo>
                                      <a:pt x="170" y="57"/>
                                    </a:lnTo>
                                    <a:lnTo>
                                      <a:pt x="181" y="70"/>
                                    </a:lnTo>
                                    <a:lnTo>
                                      <a:pt x="204" y="86"/>
                                    </a:lnTo>
                                    <a:lnTo>
                                      <a:pt x="217" y="87"/>
                                    </a:lnTo>
                                    <a:lnTo>
                                      <a:pt x="243" y="111"/>
                                    </a:lnTo>
                                    <a:lnTo>
                                      <a:pt x="247" y="120"/>
                                    </a:lnTo>
                                    <a:lnTo>
                                      <a:pt x="251" y="141"/>
                                    </a:lnTo>
                                    <a:lnTo>
                                      <a:pt x="256" y="151"/>
                                    </a:lnTo>
                                    <a:lnTo>
                                      <a:pt x="279" y="182"/>
                                    </a:lnTo>
                                    <a:lnTo>
                                      <a:pt x="281" y="192"/>
                                    </a:lnTo>
                                    <a:lnTo>
                                      <a:pt x="280" y="204"/>
                                    </a:lnTo>
                                    <a:lnTo>
                                      <a:pt x="284" y="215"/>
                                    </a:lnTo>
                                    <a:lnTo>
                                      <a:pt x="284" y="225"/>
                                    </a:lnTo>
                                    <a:lnTo>
                                      <a:pt x="283" y="228"/>
                                    </a:lnTo>
                                    <a:lnTo>
                                      <a:pt x="286" y="237"/>
                                    </a:lnTo>
                                    <a:lnTo>
                                      <a:pt x="289" y="253"/>
                                    </a:lnTo>
                                    <a:lnTo>
                                      <a:pt x="303" y="249"/>
                                    </a:lnTo>
                                    <a:lnTo>
                                      <a:pt x="310" y="240"/>
                                    </a:lnTo>
                                    <a:lnTo>
                                      <a:pt x="308" y="251"/>
                                    </a:lnTo>
                                    <a:lnTo>
                                      <a:pt x="303" y="259"/>
                                    </a:lnTo>
                                    <a:lnTo>
                                      <a:pt x="314" y="278"/>
                                    </a:lnTo>
                                    <a:lnTo>
                                      <a:pt x="322" y="275"/>
                                    </a:lnTo>
                                    <a:lnTo>
                                      <a:pt x="324" y="290"/>
                                    </a:lnTo>
                                    <a:lnTo>
                                      <a:pt x="330" y="298"/>
                                    </a:lnTo>
                                    <a:lnTo>
                                      <a:pt x="344" y="296"/>
                                    </a:lnTo>
                                    <a:lnTo>
                                      <a:pt x="337" y="307"/>
                                    </a:lnTo>
                                    <a:lnTo>
                                      <a:pt x="318" y="306"/>
                                    </a:lnTo>
                                    <a:lnTo>
                                      <a:pt x="307" y="301"/>
                                    </a:lnTo>
                                    <a:lnTo>
                                      <a:pt x="295" y="280"/>
                                    </a:lnTo>
                                    <a:lnTo>
                                      <a:pt x="283" y="279"/>
                                    </a:lnTo>
                                    <a:lnTo>
                                      <a:pt x="276" y="269"/>
                                    </a:lnTo>
                                    <a:lnTo>
                                      <a:pt x="270" y="271"/>
                                    </a:lnTo>
                                    <a:lnTo>
                                      <a:pt x="262" y="286"/>
                                    </a:lnTo>
                                    <a:lnTo>
                                      <a:pt x="265" y="302"/>
                                    </a:lnTo>
                                    <a:lnTo>
                                      <a:pt x="278" y="307"/>
                                    </a:lnTo>
                                    <a:lnTo>
                                      <a:pt x="295" y="327"/>
                                    </a:lnTo>
                                    <a:lnTo>
                                      <a:pt x="354" y="333"/>
                                    </a:lnTo>
                                    <a:lnTo>
                                      <a:pt x="377" y="346"/>
                                    </a:lnTo>
                                    <a:lnTo>
                                      <a:pt x="407" y="345"/>
                                    </a:lnTo>
                                    <a:lnTo>
                                      <a:pt x="410" y="343"/>
                                    </a:lnTo>
                                    <a:lnTo>
                                      <a:pt x="413" y="335"/>
                                    </a:lnTo>
                                    <a:lnTo>
                                      <a:pt x="419" y="334"/>
                                    </a:lnTo>
                                    <a:lnTo>
                                      <a:pt x="434" y="316"/>
                                    </a:lnTo>
                                    <a:lnTo>
                                      <a:pt x="442" y="313"/>
                                    </a:lnTo>
                                    <a:lnTo>
                                      <a:pt x="442" y="316"/>
                                    </a:lnTo>
                                    <a:lnTo>
                                      <a:pt x="434" y="332"/>
                                    </a:lnTo>
                                    <a:lnTo>
                                      <a:pt x="431" y="349"/>
                                    </a:lnTo>
                                    <a:lnTo>
                                      <a:pt x="434" y="353"/>
                                    </a:lnTo>
                                    <a:lnTo>
                                      <a:pt x="427" y="361"/>
                                    </a:lnTo>
                                    <a:lnTo>
                                      <a:pt x="424" y="360"/>
                                    </a:lnTo>
                                    <a:lnTo>
                                      <a:pt x="421" y="367"/>
                                    </a:lnTo>
                                    <a:lnTo>
                                      <a:pt x="416" y="370"/>
                                    </a:lnTo>
                                    <a:lnTo>
                                      <a:pt x="408" y="357"/>
                                    </a:lnTo>
                                    <a:lnTo>
                                      <a:pt x="398" y="364"/>
                                    </a:lnTo>
                                    <a:lnTo>
                                      <a:pt x="355" y="357"/>
                                    </a:lnTo>
                                    <a:lnTo>
                                      <a:pt x="348" y="366"/>
                                    </a:lnTo>
                                    <a:lnTo>
                                      <a:pt x="351" y="375"/>
                                    </a:lnTo>
                                    <a:lnTo>
                                      <a:pt x="364" y="384"/>
                                    </a:lnTo>
                                    <a:lnTo>
                                      <a:pt x="373" y="386"/>
                                    </a:lnTo>
                                    <a:lnTo>
                                      <a:pt x="377" y="393"/>
                                    </a:lnTo>
                                    <a:lnTo>
                                      <a:pt x="405" y="394"/>
                                    </a:lnTo>
                                    <a:lnTo>
                                      <a:pt x="402" y="402"/>
                                    </a:lnTo>
                                    <a:lnTo>
                                      <a:pt x="388" y="402"/>
                                    </a:lnTo>
                                    <a:lnTo>
                                      <a:pt x="402" y="431"/>
                                    </a:lnTo>
                                    <a:lnTo>
                                      <a:pt x="399" y="437"/>
                                    </a:lnTo>
                                    <a:lnTo>
                                      <a:pt x="380" y="426"/>
                                    </a:lnTo>
                                    <a:lnTo>
                                      <a:pt x="377" y="418"/>
                                    </a:lnTo>
                                    <a:lnTo>
                                      <a:pt x="367" y="400"/>
                                    </a:lnTo>
                                    <a:lnTo>
                                      <a:pt x="356" y="399"/>
                                    </a:lnTo>
                                    <a:lnTo>
                                      <a:pt x="313" y="353"/>
                                    </a:lnTo>
                                    <a:lnTo>
                                      <a:pt x="270" y="345"/>
                                    </a:lnTo>
                                    <a:lnTo>
                                      <a:pt x="243" y="332"/>
                                    </a:lnTo>
                                    <a:lnTo>
                                      <a:pt x="233" y="333"/>
                                    </a:lnTo>
                                    <a:lnTo>
                                      <a:pt x="232" y="341"/>
                                    </a:lnTo>
                                    <a:lnTo>
                                      <a:pt x="225" y="354"/>
                                    </a:lnTo>
                                    <a:lnTo>
                                      <a:pt x="157" y="367"/>
                                    </a:lnTo>
                                    <a:lnTo>
                                      <a:pt x="152" y="371"/>
                                    </a:lnTo>
                                    <a:lnTo>
                                      <a:pt x="146" y="382"/>
                                    </a:lnTo>
                                    <a:lnTo>
                                      <a:pt x="140" y="404"/>
                                    </a:lnTo>
                                    <a:lnTo>
                                      <a:pt x="136" y="426"/>
                                    </a:lnTo>
                                    <a:lnTo>
                                      <a:pt x="147" y="430"/>
                                    </a:lnTo>
                                    <a:lnTo>
                                      <a:pt x="144" y="436"/>
                                    </a:lnTo>
                                    <a:lnTo>
                                      <a:pt x="125" y="442"/>
                                    </a:lnTo>
                                    <a:lnTo>
                                      <a:pt x="118" y="452"/>
                                    </a:lnTo>
                                    <a:lnTo>
                                      <a:pt x="108" y="474"/>
                                    </a:lnTo>
                                    <a:lnTo>
                                      <a:pt x="114" y="488"/>
                                    </a:lnTo>
                                    <a:lnTo>
                                      <a:pt x="115" y="502"/>
                                    </a:lnTo>
                                    <a:lnTo>
                                      <a:pt x="117" y="507"/>
                                    </a:lnTo>
                                    <a:lnTo>
                                      <a:pt x="115" y="523"/>
                                    </a:lnTo>
                                    <a:lnTo>
                                      <a:pt x="117" y="529"/>
                                    </a:lnTo>
                                    <a:lnTo>
                                      <a:pt x="125" y="524"/>
                                    </a:lnTo>
                                    <a:lnTo>
                                      <a:pt x="140" y="531"/>
                                    </a:lnTo>
                                    <a:lnTo>
                                      <a:pt x="127" y="534"/>
                                    </a:lnTo>
                                    <a:lnTo>
                                      <a:pt x="119" y="542"/>
                                    </a:lnTo>
                                    <a:lnTo>
                                      <a:pt x="117" y="549"/>
                                    </a:lnTo>
                                    <a:lnTo>
                                      <a:pt x="118" y="552"/>
                                    </a:lnTo>
                                    <a:lnTo>
                                      <a:pt x="144" y="558"/>
                                    </a:lnTo>
                                    <a:lnTo>
                                      <a:pt x="170" y="545"/>
                                    </a:lnTo>
                                    <a:lnTo>
                                      <a:pt x="176" y="526"/>
                                    </a:lnTo>
                                    <a:lnTo>
                                      <a:pt x="184" y="528"/>
                                    </a:lnTo>
                                    <a:lnTo>
                                      <a:pt x="188" y="523"/>
                                    </a:lnTo>
                                    <a:lnTo>
                                      <a:pt x="192" y="511"/>
                                    </a:lnTo>
                                    <a:lnTo>
                                      <a:pt x="193" y="500"/>
                                    </a:lnTo>
                                    <a:lnTo>
                                      <a:pt x="205" y="486"/>
                                    </a:lnTo>
                                    <a:lnTo>
                                      <a:pt x="205" y="493"/>
                                    </a:lnTo>
                                    <a:lnTo>
                                      <a:pt x="199" y="515"/>
                                    </a:lnTo>
                                    <a:lnTo>
                                      <a:pt x="185" y="542"/>
                                    </a:lnTo>
                                    <a:lnTo>
                                      <a:pt x="187" y="547"/>
                                    </a:lnTo>
                                    <a:lnTo>
                                      <a:pt x="187" y="554"/>
                                    </a:lnTo>
                                    <a:lnTo>
                                      <a:pt x="188" y="561"/>
                                    </a:lnTo>
                                    <a:lnTo>
                                      <a:pt x="194" y="566"/>
                                    </a:lnTo>
                                    <a:lnTo>
                                      <a:pt x="221" y="553"/>
                                    </a:lnTo>
                                    <a:lnTo>
                                      <a:pt x="226" y="558"/>
                                    </a:lnTo>
                                    <a:lnTo>
                                      <a:pt x="233" y="550"/>
                                    </a:lnTo>
                                    <a:lnTo>
                                      <a:pt x="247" y="523"/>
                                    </a:lnTo>
                                    <a:lnTo>
                                      <a:pt x="249" y="510"/>
                                    </a:lnTo>
                                    <a:lnTo>
                                      <a:pt x="254" y="499"/>
                                    </a:lnTo>
                                    <a:lnTo>
                                      <a:pt x="258" y="472"/>
                                    </a:lnTo>
                                    <a:lnTo>
                                      <a:pt x="263" y="458"/>
                                    </a:lnTo>
                                    <a:lnTo>
                                      <a:pt x="263" y="447"/>
                                    </a:lnTo>
                                    <a:lnTo>
                                      <a:pt x="273" y="425"/>
                                    </a:lnTo>
                                    <a:lnTo>
                                      <a:pt x="264" y="454"/>
                                    </a:lnTo>
                                    <a:lnTo>
                                      <a:pt x="263" y="483"/>
                                    </a:lnTo>
                                    <a:lnTo>
                                      <a:pt x="265" y="490"/>
                                    </a:lnTo>
                                    <a:lnTo>
                                      <a:pt x="270" y="491"/>
                                    </a:lnTo>
                                    <a:lnTo>
                                      <a:pt x="276" y="486"/>
                                    </a:lnTo>
                                    <a:lnTo>
                                      <a:pt x="274" y="494"/>
                                    </a:lnTo>
                                    <a:lnTo>
                                      <a:pt x="263" y="505"/>
                                    </a:lnTo>
                                    <a:lnTo>
                                      <a:pt x="259" y="513"/>
                                    </a:lnTo>
                                    <a:lnTo>
                                      <a:pt x="259" y="531"/>
                                    </a:lnTo>
                                    <a:lnTo>
                                      <a:pt x="260" y="536"/>
                                    </a:lnTo>
                                    <a:lnTo>
                                      <a:pt x="278" y="529"/>
                                    </a:lnTo>
                                    <a:lnTo>
                                      <a:pt x="286" y="532"/>
                                    </a:lnTo>
                                    <a:lnTo>
                                      <a:pt x="294" y="536"/>
                                    </a:lnTo>
                                    <a:lnTo>
                                      <a:pt x="296" y="542"/>
                                    </a:lnTo>
                                    <a:lnTo>
                                      <a:pt x="303" y="538"/>
                                    </a:lnTo>
                                    <a:lnTo>
                                      <a:pt x="303" y="545"/>
                                    </a:lnTo>
                                    <a:lnTo>
                                      <a:pt x="298" y="552"/>
                                    </a:lnTo>
                                    <a:lnTo>
                                      <a:pt x="275" y="542"/>
                                    </a:lnTo>
                                    <a:lnTo>
                                      <a:pt x="252" y="547"/>
                                    </a:lnTo>
                                    <a:lnTo>
                                      <a:pt x="246" y="555"/>
                                    </a:lnTo>
                                    <a:lnTo>
                                      <a:pt x="246" y="561"/>
                                    </a:lnTo>
                                    <a:lnTo>
                                      <a:pt x="243" y="570"/>
                                    </a:lnTo>
                                    <a:lnTo>
                                      <a:pt x="257" y="576"/>
                                    </a:lnTo>
                                    <a:lnTo>
                                      <a:pt x="247" y="581"/>
                                    </a:lnTo>
                                    <a:lnTo>
                                      <a:pt x="232" y="576"/>
                                    </a:lnTo>
                                    <a:lnTo>
                                      <a:pt x="226" y="580"/>
                                    </a:lnTo>
                                    <a:lnTo>
                                      <a:pt x="208" y="602"/>
                                    </a:lnTo>
                                    <a:lnTo>
                                      <a:pt x="209" y="607"/>
                                    </a:lnTo>
                                    <a:lnTo>
                                      <a:pt x="214" y="608"/>
                                    </a:lnTo>
                                    <a:lnTo>
                                      <a:pt x="219" y="618"/>
                                    </a:lnTo>
                                    <a:lnTo>
                                      <a:pt x="230" y="609"/>
                                    </a:lnTo>
                                    <a:lnTo>
                                      <a:pt x="253" y="608"/>
                                    </a:lnTo>
                                    <a:lnTo>
                                      <a:pt x="259" y="602"/>
                                    </a:lnTo>
                                    <a:lnTo>
                                      <a:pt x="264" y="604"/>
                                    </a:lnTo>
                                    <a:lnTo>
                                      <a:pt x="265" y="609"/>
                                    </a:lnTo>
                                    <a:lnTo>
                                      <a:pt x="259" y="610"/>
                                    </a:lnTo>
                                    <a:lnTo>
                                      <a:pt x="249" y="620"/>
                                    </a:lnTo>
                                    <a:lnTo>
                                      <a:pt x="251" y="617"/>
                                    </a:lnTo>
                                    <a:lnTo>
                                      <a:pt x="247" y="615"/>
                                    </a:lnTo>
                                    <a:lnTo>
                                      <a:pt x="230" y="618"/>
                                    </a:lnTo>
                                    <a:lnTo>
                                      <a:pt x="227" y="620"/>
                                    </a:lnTo>
                                    <a:lnTo>
                                      <a:pt x="226" y="626"/>
                                    </a:lnTo>
                                    <a:lnTo>
                                      <a:pt x="227" y="631"/>
                                    </a:lnTo>
                                    <a:lnTo>
                                      <a:pt x="247" y="626"/>
                                    </a:lnTo>
                                    <a:lnTo>
                                      <a:pt x="238" y="637"/>
                                    </a:lnTo>
                                    <a:lnTo>
                                      <a:pt x="235" y="651"/>
                                    </a:lnTo>
                                    <a:lnTo>
                                      <a:pt x="235" y="655"/>
                                    </a:lnTo>
                                    <a:lnTo>
                                      <a:pt x="238" y="669"/>
                                    </a:lnTo>
                                    <a:lnTo>
                                      <a:pt x="254" y="682"/>
                                    </a:lnTo>
                                    <a:lnTo>
                                      <a:pt x="265" y="663"/>
                                    </a:lnTo>
                                    <a:lnTo>
                                      <a:pt x="267" y="650"/>
                                    </a:lnTo>
                                    <a:lnTo>
                                      <a:pt x="269" y="645"/>
                                    </a:lnTo>
                                    <a:lnTo>
                                      <a:pt x="271" y="660"/>
                                    </a:lnTo>
                                    <a:lnTo>
                                      <a:pt x="260" y="687"/>
                                    </a:lnTo>
                                    <a:lnTo>
                                      <a:pt x="263" y="701"/>
                                    </a:lnTo>
                                    <a:lnTo>
                                      <a:pt x="278" y="704"/>
                                    </a:lnTo>
                                    <a:lnTo>
                                      <a:pt x="292" y="700"/>
                                    </a:lnTo>
                                    <a:lnTo>
                                      <a:pt x="314" y="708"/>
                                    </a:lnTo>
                                    <a:lnTo>
                                      <a:pt x="333" y="698"/>
                                    </a:lnTo>
                                    <a:lnTo>
                                      <a:pt x="343" y="684"/>
                                    </a:lnTo>
                                    <a:lnTo>
                                      <a:pt x="351" y="657"/>
                                    </a:lnTo>
                                    <a:lnTo>
                                      <a:pt x="359" y="639"/>
                                    </a:lnTo>
                                    <a:lnTo>
                                      <a:pt x="366" y="628"/>
                                    </a:lnTo>
                                    <a:lnTo>
                                      <a:pt x="373" y="599"/>
                                    </a:lnTo>
                                    <a:lnTo>
                                      <a:pt x="373" y="587"/>
                                    </a:lnTo>
                                    <a:lnTo>
                                      <a:pt x="377" y="579"/>
                                    </a:lnTo>
                                    <a:lnTo>
                                      <a:pt x="383" y="571"/>
                                    </a:lnTo>
                                    <a:lnTo>
                                      <a:pt x="396" y="572"/>
                                    </a:lnTo>
                                    <a:lnTo>
                                      <a:pt x="383" y="587"/>
                                    </a:lnTo>
                                    <a:lnTo>
                                      <a:pt x="383" y="602"/>
                                    </a:lnTo>
                                    <a:lnTo>
                                      <a:pt x="378" y="623"/>
                                    </a:lnTo>
                                    <a:lnTo>
                                      <a:pt x="366" y="649"/>
                                    </a:lnTo>
                                    <a:lnTo>
                                      <a:pt x="365" y="657"/>
                                    </a:lnTo>
                                    <a:lnTo>
                                      <a:pt x="360" y="668"/>
                                    </a:lnTo>
                                    <a:lnTo>
                                      <a:pt x="341" y="696"/>
                                    </a:lnTo>
                                    <a:lnTo>
                                      <a:pt x="340" y="701"/>
                                    </a:lnTo>
                                    <a:lnTo>
                                      <a:pt x="323" y="719"/>
                                    </a:lnTo>
                                    <a:lnTo>
                                      <a:pt x="323" y="726"/>
                                    </a:lnTo>
                                    <a:lnTo>
                                      <a:pt x="326" y="730"/>
                                    </a:lnTo>
                                    <a:lnTo>
                                      <a:pt x="335" y="732"/>
                                    </a:lnTo>
                                    <a:lnTo>
                                      <a:pt x="335" y="739"/>
                                    </a:lnTo>
                                    <a:lnTo>
                                      <a:pt x="329" y="742"/>
                                    </a:lnTo>
                                    <a:lnTo>
                                      <a:pt x="313" y="736"/>
                                    </a:lnTo>
                                    <a:lnTo>
                                      <a:pt x="306" y="728"/>
                                    </a:lnTo>
                                    <a:lnTo>
                                      <a:pt x="278" y="733"/>
                                    </a:lnTo>
                                    <a:lnTo>
                                      <a:pt x="284" y="746"/>
                                    </a:lnTo>
                                    <a:lnTo>
                                      <a:pt x="285" y="750"/>
                                    </a:lnTo>
                                    <a:lnTo>
                                      <a:pt x="284" y="757"/>
                                    </a:lnTo>
                                    <a:lnTo>
                                      <a:pt x="276" y="758"/>
                                    </a:lnTo>
                                    <a:lnTo>
                                      <a:pt x="256" y="738"/>
                                    </a:lnTo>
                                    <a:lnTo>
                                      <a:pt x="233" y="736"/>
                                    </a:lnTo>
                                    <a:lnTo>
                                      <a:pt x="215" y="723"/>
                                    </a:lnTo>
                                    <a:lnTo>
                                      <a:pt x="211" y="726"/>
                                    </a:lnTo>
                                    <a:lnTo>
                                      <a:pt x="213" y="716"/>
                                    </a:lnTo>
                                    <a:lnTo>
                                      <a:pt x="209" y="711"/>
                                    </a:lnTo>
                                    <a:lnTo>
                                      <a:pt x="205" y="689"/>
                                    </a:lnTo>
                                    <a:lnTo>
                                      <a:pt x="199" y="678"/>
                                    </a:lnTo>
                                    <a:lnTo>
                                      <a:pt x="194" y="665"/>
                                    </a:lnTo>
                                    <a:lnTo>
                                      <a:pt x="188" y="656"/>
                                    </a:lnTo>
                                    <a:lnTo>
                                      <a:pt x="187" y="646"/>
                                    </a:lnTo>
                                    <a:lnTo>
                                      <a:pt x="168" y="622"/>
                                    </a:lnTo>
                                    <a:lnTo>
                                      <a:pt x="119" y="612"/>
                                    </a:lnTo>
                                    <a:lnTo>
                                      <a:pt x="88" y="628"/>
                                    </a:lnTo>
                                    <a:lnTo>
                                      <a:pt x="82" y="626"/>
                                    </a:lnTo>
                                    <a:lnTo>
                                      <a:pt x="75" y="636"/>
                                    </a:lnTo>
                                    <a:lnTo>
                                      <a:pt x="69" y="636"/>
                                    </a:lnTo>
                                    <a:lnTo>
                                      <a:pt x="70" y="647"/>
                                    </a:lnTo>
                                    <a:lnTo>
                                      <a:pt x="69" y="650"/>
                                    </a:lnTo>
                                    <a:lnTo>
                                      <a:pt x="72" y="655"/>
                                    </a:lnTo>
                                    <a:lnTo>
                                      <a:pt x="70" y="679"/>
                                    </a:lnTo>
                                    <a:lnTo>
                                      <a:pt x="88" y="693"/>
                                    </a:lnTo>
                                    <a:lnTo>
                                      <a:pt x="88" y="699"/>
                                    </a:lnTo>
                                    <a:lnTo>
                                      <a:pt x="99" y="714"/>
                                    </a:lnTo>
                                    <a:lnTo>
                                      <a:pt x="101" y="716"/>
                                    </a:lnTo>
                                    <a:lnTo>
                                      <a:pt x="98" y="735"/>
                                    </a:lnTo>
                                    <a:lnTo>
                                      <a:pt x="102" y="743"/>
                                    </a:lnTo>
                                    <a:lnTo>
                                      <a:pt x="103" y="750"/>
                                    </a:lnTo>
                                    <a:lnTo>
                                      <a:pt x="120" y="757"/>
                                    </a:lnTo>
                                    <a:lnTo>
                                      <a:pt x="131" y="748"/>
                                    </a:lnTo>
                                    <a:lnTo>
                                      <a:pt x="144" y="748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27" y="768"/>
                                    </a:lnTo>
                                    <a:lnTo>
                                      <a:pt x="128" y="770"/>
                                    </a:lnTo>
                                    <a:lnTo>
                                      <a:pt x="139" y="773"/>
                                    </a:lnTo>
                                    <a:lnTo>
                                      <a:pt x="139" y="776"/>
                                    </a:lnTo>
                                    <a:lnTo>
                                      <a:pt x="129" y="781"/>
                                    </a:lnTo>
                                    <a:lnTo>
                                      <a:pt x="129" y="790"/>
                                    </a:lnTo>
                                    <a:lnTo>
                                      <a:pt x="130" y="793"/>
                                    </a:lnTo>
                                    <a:lnTo>
                                      <a:pt x="134" y="790"/>
                                    </a:lnTo>
                                    <a:lnTo>
                                      <a:pt x="152" y="796"/>
                                    </a:lnTo>
                                    <a:lnTo>
                                      <a:pt x="147" y="801"/>
                                    </a:lnTo>
                                    <a:lnTo>
                                      <a:pt x="146" y="807"/>
                                    </a:lnTo>
                                    <a:lnTo>
                                      <a:pt x="135" y="801"/>
                                    </a:lnTo>
                                    <a:lnTo>
                                      <a:pt x="134" y="795"/>
                                    </a:lnTo>
                                    <a:lnTo>
                                      <a:pt x="118" y="800"/>
                                    </a:lnTo>
                                    <a:lnTo>
                                      <a:pt x="113" y="807"/>
                                    </a:lnTo>
                                    <a:lnTo>
                                      <a:pt x="118" y="814"/>
                                    </a:lnTo>
                                    <a:lnTo>
                                      <a:pt x="104" y="817"/>
                                    </a:lnTo>
                                    <a:lnTo>
                                      <a:pt x="103" y="811"/>
                                    </a:lnTo>
                                    <a:lnTo>
                                      <a:pt x="101" y="811"/>
                                    </a:lnTo>
                                    <a:lnTo>
                                      <a:pt x="92" y="819"/>
                                    </a:lnTo>
                                    <a:lnTo>
                                      <a:pt x="85" y="813"/>
                                    </a:lnTo>
                                    <a:lnTo>
                                      <a:pt x="72" y="811"/>
                                    </a:lnTo>
                                    <a:lnTo>
                                      <a:pt x="69" y="813"/>
                                    </a:lnTo>
                                    <a:lnTo>
                                      <a:pt x="68" y="824"/>
                                    </a:lnTo>
                                    <a:lnTo>
                                      <a:pt x="56" y="829"/>
                                    </a:lnTo>
                                    <a:lnTo>
                                      <a:pt x="49" y="835"/>
                                    </a:lnTo>
                                    <a:lnTo>
                                      <a:pt x="45" y="845"/>
                                    </a:lnTo>
                                    <a:lnTo>
                                      <a:pt x="10" y="871"/>
                                    </a:lnTo>
                                    <a:lnTo>
                                      <a:pt x="4" y="892"/>
                                    </a:lnTo>
                                    <a:lnTo>
                                      <a:pt x="6" y="903"/>
                                    </a:lnTo>
                                    <a:lnTo>
                                      <a:pt x="5" y="919"/>
                                    </a:lnTo>
                                    <a:lnTo>
                                      <a:pt x="2" y="932"/>
                                    </a:lnTo>
                                    <a:lnTo>
                                      <a:pt x="0" y="941"/>
                                    </a:lnTo>
                                    <a:lnTo>
                                      <a:pt x="18" y="974"/>
                                    </a:lnTo>
                                    <a:lnTo>
                                      <a:pt x="26" y="975"/>
                                    </a:lnTo>
                                    <a:lnTo>
                                      <a:pt x="39" y="958"/>
                                    </a:lnTo>
                                    <a:lnTo>
                                      <a:pt x="42" y="941"/>
                                    </a:lnTo>
                                    <a:lnTo>
                                      <a:pt x="47" y="970"/>
                                    </a:lnTo>
                                    <a:lnTo>
                                      <a:pt x="53" y="946"/>
                                    </a:lnTo>
                                    <a:lnTo>
                                      <a:pt x="45" y="897"/>
                                    </a:lnTo>
                                    <a:lnTo>
                                      <a:pt x="53" y="886"/>
                                    </a:lnTo>
                                    <a:lnTo>
                                      <a:pt x="55" y="904"/>
                                    </a:lnTo>
                                    <a:lnTo>
                                      <a:pt x="55" y="937"/>
                                    </a:lnTo>
                                    <a:lnTo>
                                      <a:pt x="59" y="976"/>
                                    </a:lnTo>
                                    <a:lnTo>
                                      <a:pt x="79" y="979"/>
                                    </a:lnTo>
                                    <a:lnTo>
                                      <a:pt x="84" y="990"/>
                                    </a:lnTo>
                                    <a:lnTo>
                                      <a:pt x="99" y="985"/>
                                    </a:lnTo>
                                    <a:lnTo>
                                      <a:pt x="104" y="967"/>
                                    </a:lnTo>
                                    <a:lnTo>
                                      <a:pt x="102" y="945"/>
                                    </a:lnTo>
                                    <a:lnTo>
                                      <a:pt x="108" y="964"/>
                                    </a:lnTo>
                                    <a:lnTo>
                                      <a:pt x="124" y="975"/>
                                    </a:lnTo>
                                    <a:lnTo>
                                      <a:pt x="129" y="985"/>
                                    </a:lnTo>
                                    <a:lnTo>
                                      <a:pt x="142" y="989"/>
                                    </a:lnTo>
                                    <a:lnTo>
                                      <a:pt x="146" y="970"/>
                                    </a:lnTo>
                                    <a:lnTo>
                                      <a:pt x="158" y="958"/>
                                    </a:lnTo>
                                    <a:lnTo>
                                      <a:pt x="158" y="934"/>
                                    </a:lnTo>
                                    <a:lnTo>
                                      <a:pt x="163" y="945"/>
                                    </a:lnTo>
                                    <a:lnTo>
                                      <a:pt x="165" y="961"/>
                                    </a:lnTo>
                                    <a:lnTo>
                                      <a:pt x="163" y="965"/>
                                    </a:lnTo>
                                    <a:lnTo>
                                      <a:pt x="190" y="995"/>
                                    </a:lnTo>
                                    <a:lnTo>
                                      <a:pt x="200" y="1004"/>
                                    </a:lnTo>
                                    <a:lnTo>
                                      <a:pt x="225" y="1006"/>
                                    </a:lnTo>
                                    <a:lnTo>
                                      <a:pt x="227" y="1016"/>
                                    </a:lnTo>
                                    <a:lnTo>
                                      <a:pt x="274" y="1008"/>
                                    </a:lnTo>
                                    <a:lnTo>
                                      <a:pt x="243" y="964"/>
                                    </a:lnTo>
                                    <a:lnTo>
                                      <a:pt x="242" y="943"/>
                                    </a:lnTo>
                                    <a:lnTo>
                                      <a:pt x="256" y="973"/>
                                    </a:lnTo>
                                    <a:lnTo>
                                      <a:pt x="269" y="974"/>
                                    </a:lnTo>
                                    <a:lnTo>
                                      <a:pt x="286" y="957"/>
                                    </a:lnTo>
                                    <a:lnTo>
                                      <a:pt x="286" y="925"/>
                                    </a:lnTo>
                                    <a:lnTo>
                                      <a:pt x="310" y="964"/>
                                    </a:lnTo>
                                    <a:lnTo>
                                      <a:pt x="330" y="976"/>
                                    </a:lnTo>
                                    <a:lnTo>
                                      <a:pt x="344" y="968"/>
                                    </a:lnTo>
                                    <a:lnTo>
                                      <a:pt x="345" y="942"/>
                                    </a:lnTo>
                                    <a:lnTo>
                                      <a:pt x="333" y="906"/>
                                    </a:lnTo>
                                    <a:lnTo>
                                      <a:pt x="332" y="897"/>
                                    </a:lnTo>
                                    <a:lnTo>
                                      <a:pt x="339" y="909"/>
                                    </a:lnTo>
                                    <a:lnTo>
                                      <a:pt x="357" y="974"/>
                                    </a:lnTo>
                                    <a:lnTo>
                                      <a:pt x="372" y="985"/>
                                    </a:lnTo>
                                    <a:lnTo>
                                      <a:pt x="399" y="979"/>
                                    </a:lnTo>
                                    <a:lnTo>
                                      <a:pt x="407" y="953"/>
                                    </a:lnTo>
                                    <a:lnTo>
                                      <a:pt x="398" y="935"/>
                                    </a:lnTo>
                                    <a:lnTo>
                                      <a:pt x="384" y="913"/>
                                    </a:lnTo>
                                    <a:lnTo>
                                      <a:pt x="394" y="922"/>
                                    </a:lnTo>
                                    <a:lnTo>
                                      <a:pt x="412" y="925"/>
                                    </a:lnTo>
                                    <a:lnTo>
                                      <a:pt x="413" y="932"/>
                                    </a:lnTo>
                                    <a:lnTo>
                                      <a:pt x="413" y="949"/>
                                    </a:lnTo>
                                    <a:lnTo>
                                      <a:pt x="419" y="961"/>
                                    </a:lnTo>
                                    <a:lnTo>
                                      <a:pt x="440" y="965"/>
                                    </a:lnTo>
                                    <a:lnTo>
                                      <a:pt x="456" y="958"/>
                                    </a:lnTo>
                                    <a:lnTo>
                                      <a:pt x="466" y="961"/>
                                    </a:lnTo>
                                    <a:lnTo>
                                      <a:pt x="474" y="974"/>
                                    </a:lnTo>
                                    <a:lnTo>
                                      <a:pt x="475" y="989"/>
                                    </a:lnTo>
                                    <a:lnTo>
                                      <a:pt x="469" y="1012"/>
                                    </a:lnTo>
                                    <a:lnTo>
                                      <a:pt x="463" y="1023"/>
                                    </a:lnTo>
                                    <a:lnTo>
                                      <a:pt x="469" y="1037"/>
                                    </a:lnTo>
                                    <a:lnTo>
                                      <a:pt x="513" y="1013"/>
                                    </a:lnTo>
                                    <a:lnTo>
                                      <a:pt x="541" y="1005"/>
                                    </a:lnTo>
                                    <a:lnTo>
                                      <a:pt x="559" y="985"/>
                                    </a:lnTo>
                                    <a:lnTo>
                                      <a:pt x="581" y="943"/>
                                    </a:lnTo>
                                    <a:lnTo>
                                      <a:pt x="586" y="973"/>
                                    </a:lnTo>
                                    <a:lnTo>
                                      <a:pt x="608" y="957"/>
                                    </a:lnTo>
                                    <a:lnTo>
                                      <a:pt x="612" y="941"/>
                                    </a:lnTo>
                                    <a:lnTo>
                                      <a:pt x="633" y="934"/>
                                    </a:lnTo>
                                    <a:lnTo>
                                      <a:pt x="635" y="919"/>
                                    </a:lnTo>
                                    <a:lnTo>
                                      <a:pt x="638" y="892"/>
                                    </a:lnTo>
                                    <a:lnTo>
                                      <a:pt x="634" y="863"/>
                                    </a:lnTo>
                                    <a:lnTo>
                                      <a:pt x="625" y="844"/>
                                    </a:lnTo>
                                    <a:lnTo>
                                      <a:pt x="606" y="850"/>
                                    </a:lnTo>
                                    <a:lnTo>
                                      <a:pt x="595" y="865"/>
                                    </a:lnTo>
                                    <a:lnTo>
                                      <a:pt x="586" y="879"/>
                                    </a:lnTo>
                                    <a:lnTo>
                                      <a:pt x="575" y="877"/>
                                    </a:lnTo>
                                    <a:lnTo>
                                      <a:pt x="576" y="861"/>
                                    </a:lnTo>
                                    <a:lnTo>
                                      <a:pt x="555" y="849"/>
                                    </a:lnTo>
                                    <a:lnTo>
                                      <a:pt x="558" y="843"/>
                                    </a:lnTo>
                                    <a:lnTo>
                                      <a:pt x="565" y="836"/>
                                    </a:lnTo>
                                    <a:lnTo>
                                      <a:pt x="576" y="829"/>
                                    </a:lnTo>
                                    <a:lnTo>
                                      <a:pt x="581" y="816"/>
                                    </a:lnTo>
                                    <a:lnTo>
                                      <a:pt x="579" y="807"/>
                                    </a:lnTo>
                                    <a:lnTo>
                                      <a:pt x="570" y="792"/>
                                    </a:lnTo>
                                    <a:lnTo>
                                      <a:pt x="556" y="789"/>
                                    </a:lnTo>
                                    <a:lnTo>
                                      <a:pt x="539" y="790"/>
                                    </a:lnTo>
                                    <a:lnTo>
                                      <a:pt x="512" y="821"/>
                                    </a:lnTo>
                                    <a:lnTo>
                                      <a:pt x="506" y="819"/>
                                    </a:lnTo>
                                    <a:lnTo>
                                      <a:pt x="518" y="801"/>
                                    </a:lnTo>
                                    <a:lnTo>
                                      <a:pt x="517" y="789"/>
                                    </a:lnTo>
                                    <a:lnTo>
                                      <a:pt x="473" y="781"/>
                                    </a:lnTo>
                                    <a:lnTo>
                                      <a:pt x="452" y="785"/>
                                    </a:lnTo>
                                    <a:lnTo>
                                      <a:pt x="426" y="818"/>
                                    </a:lnTo>
                                    <a:lnTo>
                                      <a:pt x="423" y="805"/>
                                    </a:lnTo>
                                    <a:lnTo>
                                      <a:pt x="420" y="786"/>
                                    </a:lnTo>
                                    <a:lnTo>
                                      <a:pt x="414" y="776"/>
                                    </a:lnTo>
                                    <a:lnTo>
                                      <a:pt x="429" y="779"/>
                                    </a:lnTo>
                                    <a:lnTo>
                                      <a:pt x="458" y="766"/>
                                    </a:lnTo>
                                    <a:lnTo>
                                      <a:pt x="458" y="760"/>
                                    </a:lnTo>
                                    <a:lnTo>
                                      <a:pt x="441" y="748"/>
                                    </a:lnTo>
                                    <a:lnTo>
                                      <a:pt x="437" y="732"/>
                                    </a:lnTo>
                                    <a:lnTo>
                                      <a:pt x="439" y="722"/>
                                    </a:lnTo>
                                    <a:lnTo>
                                      <a:pt x="467" y="754"/>
                                    </a:lnTo>
                                    <a:lnTo>
                                      <a:pt x="498" y="773"/>
                                    </a:lnTo>
                                    <a:lnTo>
                                      <a:pt x="577" y="770"/>
                                    </a:lnTo>
                                    <a:lnTo>
                                      <a:pt x="585" y="758"/>
                                    </a:lnTo>
                                    <a:lnTo>
                                      <a:pt x="593" y="762"/>
                                    </a:lnTo>
                                    <a:lnTo>
                                      <a:pt x="592" y="768"/>
                                    </a:lnTo>
                                    <a:lnTo>
                                      <a:pt x="592" y="770"/>
                                    </a:lnTo>
                                    <a:lnTo>
                                      <a:pt x="622" y="753"/>
                                    </a:lnTo>
                                    <a:lnTo>
                                      <a:pt x="635" y="725"/>
                                    </a:lnTo>
                                    <a:lnTo>
                                      <a:pt x="638" y="709"/>
                                    </a:lnTo>
                                    <a:lnTo>
                                      <a:pt x="636" y="701"/>
                                    </a:lnTo>
                                    <a:lnTo>
                                      <a:pt x="652" y="694"/>
                                    </a:lnTo>
                                    <a:lnTo>
                                      <a:pt x="654" y="687"/>
                                    </a:lnTo>
                                    <a:lnTo>
                                      <a:pt x="634" y="668"/>
                                    </a:lnTo>
                                    <a:lnTo>
                                      <a:pt x="634" y="658"/>
                                    </a:lnTo>
                                    <a:lnTo>
                                      <a:pt x="636" y="650"/>
                                    </a:lnTo>
                                    <a:lnTo>
                                      <a:pt x="630" y="633"/>
                                    </a:lnTo>
                                    <a:lnTo>
                                      <a:pt x="623" y="628"/>
                                    </a:lnTo>
                                    <a:lnTo>
                                      <a:pt x="624" y="625"/>
                                    </a:lnTo>
                                    <a:lnTo>
                                      <a:pt x="624" y="614"/>
                                    </a:lnTo>
                                    <a:lnTo>
                                      <a:pt x="622" y="603"/>
                                    </a:lnTo>
                                    <a:lnTo>
                                      <a:pt x="622" y="596"/>
                                    </a:lnTo>
                                    <a:lnTo>
                                      <a:pt x="634" y="603"/>
                                    </a:lnTo>
                                    <a:lnTo>
                                      <a:pt x="679" y="604"/>
                                    </a:lnTo>
                                    <a:lnTo>
                                      <a:pt x="687" y="613"/>
                                    </a:lnTo>
                                    <a:lnTo>
                                      <a:pt x="706" y="607"/>
                                    </a:lnTo>
                                    <a:lnTo>
                                      <a:pt x="727" y="583"/>
                                    </a:lnTo>
                                    <a:lnTo>
                                      <a:pt x="743" y="591"/>
                                    </a:lnTo>
                                    <a:lnTo>
                                      <a:pt x="746" y="599"/>
                                    </a:lnTo>
                                    <a:lnTo>
                                      <a:pt x="760" y="574"/>
                                    </a:lnTo>
                                    <a:lnTo>
                                      <a:pt x="760" y="570"/>
                                    </a:lnTo>
                                    <a:lnTo>
                                      <a:pt x="768" y="555"/>
                                    </a:lnTo>
                                    <a:lnTo>
                                      <a:pt x="714" y="545"/>
                                    </a:lnTo>
                                    <a:lnTo>
                                      <a:pt x="690" y="537"/>
                                    </a:lnTo>
                                    <a:lnTo>
                                      <a:pt x="709" y="522"/>
                                    </a:lnTo>
                                    <a:lnTo>
                                      <a:pt x="728" y="523"/>
                                    </a:lnTo>
                                    <a:lnTo>
                                      <a:pt x="764" y="539"/>
                                    </a:lnTo>
                                    <a:lnTo>
                                      <a:pt x="776" y="511"/>
                                    </a:lnTo>
                                    <a:lnTo>
                                      <a:pt x="795" y="501"/>
                                    </a:lnTo>
                                    <a:lnTo>
                                      <a:pt x="797" y="493"/>
                                    </a:lnTo>
                                    <a:lnTo>
                                      <a:pt x="787" y="477"/>
                                    </a:lnTo>
                                    <a:lnTo>
                                      <a:pt x="775" y="468"/>
                                    </a:lnTo>
                                    <a:lnTo>
                                      <a:pt x="751" y="463"/>
                                    </a:lnTo>
                                    <a:lnTo>
                                      <a:pt x="738" y="453"/>
                                    </a:lnTo>
                                    <a:lnTo>
                                      <a:pt x="725" y="450"/>
                                    </a:lnTo>
                                    <a:lnTo>
                                      <a:pt x="733" y="445"/>
                                    </a:lnTo>
                                    <a:lnTo>
                                      <a:pt x="749" y="447"/>
                                    </a:lnTo>
                                    <a:lnTo>
                                      <a:pt x="786" y="443"/>
                                    </a:lnTo>
                                    <a:lnTo>
                                      <a:pt x="798" y="439"/>
                                    </a:lnTo>
                                    <a:lnTo>
                                      <a:pt x="805" y="430"/>
                                    </a:lnTo>
                                    <a:lnTo>
                                      <a:pt x="819" y="420"/>
                                    </a:lnTo>
                                    <a:lnTo>
                                      <a:pt x="813" y="411"/>
                                    </a:lnTo>
                                    <a:lnTo>
                                      <a:pt x="813" y="402"/>
                                    </a:lnTo>
                                    <a:lnTo>
                                      <a:pt x="817" y="392"/>
                                    </a:lnTo>
                                    <a:lnTo>
                                      <a:pt x="816" y="375"/>
                                    </a:lnTo>
                                    <a:lnTo>
                                      <a:pt x="813" y="354"/>
                                    </a:lnTo>
                                    <a:lnTo>
                                      <a:pt x="802" y="344"/>
                                    </a:lnTo>
                                    <a:lnTo>
                                      <a:pt x="774" y="334"/>
                                    </a:lnTo>
                                    <a:lnTo>
                                      <a:pt x="733" y="340"/>
                                    </a:lnTo>
                                    <a:lnTo>
                                      <a:pt x="733" y="332"/>
                                    </a:lnTo>
                                    <a:lnTo>
                                      <a:pt x="748" y="327"/>
                                    </a:lnTo>
                                    <a:lnTo>
                                      <a:pt x="757" y="319"/>
                                    </a:lnTo>
                                    <a:lnTo>
                                      <a:pt x="757" y="313"/>
                                    </a:lnTo>
                                    <a:lnTo>
                                      <a:pt x="749" y="303"/>
                                    </a:lnTo>
                                    <a:lnTo>
                                      <a:pt x="678" y="310"/>
                                    </a:lnTo>
                                    <a:lnTo>
                                      <a:pt x="665" y="316"/>
                                    </a:lnTo>
                                    <a:lnTo>
                                      <a:pt x="655" y="329"/>
                                    </a:lnTo>
                                    <a:lnTo>
                                      <a:pt x="647" y="330"/>
                                    </a:lnTo>
                                    <a:lnTo>
                                      <a:pt x="656" y="314"/>
                                    </a:lnTo>
                                    <a:lnTo>
                                      <a:pt x="658" y="302"/>
                                    </a:lnTo>
                                    <a:lnTo>
                                      <a:pt x="647" y="300"/>
                                    </a:lnTo>
                                    <a:lnTo>
                                      <a:pt x="645" y="291"/>
                                    </a:lnTo>
                                    <a:lnTo>
                                      <a:pt x="669" y="298"/>
                                    </a:lnTo>
                                    <a:lnTo>
                                      <a:pt x="712" y="284"/>
                                    </a:lnTo>
                                    <a:lnTo>
                                      <a:pt x="740" y="287"/>
                                    </a:lnTo>
                                    <a:lnTo>
                                      <a:pt x="740" y="279"/>
                                    </a:lnTo>
                                    <a:lnTo>
                                      <a:pt x="716" y="269"/>
                                    </a:lnTo>
                                    <a:lnTo>
                                      <a:pt x="652" y="267"/>
                                    </a:lnTo>
                                    <a:lnTo>
                                      <a:pt x="644" y="260"/>
                                    </a:lnTo>
                                    <a:lnTo>
                                      <a:pt x="658" y="255"/>
                                    </a:lnTo>
                                    <a:lnTo>
                                      <a:pt x="704" y="255"/>
                                    </a:lnTo>
                                    <a:lnTo>
                                      <a:pt x="715" y="247"/>
                                    </a:lnTo>
                                    <a:lnTo>
                                      <a:pt x="732" y="249"/>
                                    </a:lnTo>
                                    <a:lnTo>
                                      <a:pt x="748" y="255"/>
                                    </a:lnTo>
                                    <a:lnTo>
                                      <a:pt x="754" y="263"/>
                                    </a:lnTo>
                                    <a:lnTo>
                                      <a:pt x="753" y="276"/>
                                    </a:lnTo>
                                    <a:lnTo>
                                      <a:pt x="758" y="289"/>
                                    </a:lnTo>
                                    <a:lnTo>
                                      <a:pt x="769" y="295"/>
                                    </a:lnTo>
                                    <a:lnTo>
                                      <a:pt x="819" y="302"/>
                                    </a:lnTo>
                                    <a:lnTo>
                                      <a:pt x="827" y="298"/>
                                    </a:lnTo>
                                    <a:lnTo>
                                      <a:pt x="829" y="287"/>
                                    </a:lnTo>
                                    <a:lnTo>
                                      <a:pt x="828" y="274"/>
                                    </a:lnTo>
                                    <a:lnTo>
                                      <a:pt x="814" y="257"/>
                                    </a:lnTo>
                                    <a:lnTo>
                                      <a:pt x="825" y="240"/>
                                    </a:lnTo>
                                    <a:lnTo>
                                      <a:pt x="818" y="232"/>
                                    </a:lnTo>
                                    <a:lnTo>
                                      <a:pt x="752" y="236"/>
                                    </a:lnTo>
                                    <a:lnTo>
                                      <a:pt x="746" y="228"/>
                                    </a:lnTo>
                                    <a:lnTo>
                                      <a:pt x="687" y="236"/>
                                    </a:lnTo>
                                    <a:lnTo>
                                      <a:pt x="661" y="243"/>
                                    </a:lnTo>
                                    <a:lnTo>
                                      <a:pt x="671" y="236"/>
                                    </a:lnTo>
                                    <a:lnTo>
                                      <a:pt x="672" y="228"/>
                                    </a:lnTo>
                                    <a:lnTo>
                                      <a:pt x="650" y="222"/>
                                    </a:lnTo>
                                    <a:lnTo>
                                      <a:pt x="641" y="214"/>
                                    </a:lnTo>
                                    <a:lnTo>
                                      <a:pt x="657" y="209"/>
                                    </a:lnTo>
                                    <a:lnTo>
                                      <a:pt x="683" y="212"/>
                                    </a:lnTo>
                                    <a:lnTo>
                                      <a:pt x="677" y="187"/>
                                    </a:lnTo>
                                    <a:lnTo>
                                      <a:pt x="672" y="181"/>
                                    </a:lnTo>
                                    <a:lnTo>
                                      <a:pt x="679" y="178"/>
                                    </a:lnTo>
                                    <a:lnTo>
                                      <a:pt x="684" y="184"/>
                                    </a:lnTo>
                                    <a:lnTo>
                                      <a:pt x="689" y="198"/>
                                    </a:lnTo>
                                    <a:lnTo>
                                      <a:pt x="698" y="204"/>
                                    </a:lnTo>
                                    <a:lnTo>
                                      <a:pt x="746" y="209"/>
                                    </a:lnTo>
                                    <a:lnTo>
                                      <a:pt x="749" y="200"/>
                                    </a:lnTo>
                                    <a:lnTo>
                                      <a:pt x="740" y="188"/>
                                    </a:lnTo>
                                    <a:lnTo>
                                      <a:pt x="737" y="181"/>
                                    </a:lnTo>
                                    <a:lnTo>
                                      <a:pt x="687" y="171"/>
                                    </a:lnTo>
                                    <a:lnTo>
                                      <a:pt x="679" y="158"/>
                                    </a:lnTo>
                                    <a:lnTo>
                                      <a:pt x="687" y="156"/>
                                    </a:lnTo>
                                    <a:lnTo>
                                      <a:pt x="722" y="162"/>
                                    </a:lnTo>
                                    <a:lnTo>
                                      <a:pt x="764" y="189"/>
                                    </a:lnTo>
                                    <a:lnTo>
                                      <a:pt x="794" y="194"/>
                                    </a:lnTo>
                                    <a:lnTo>
                                      <a:pt x="801" y="185"/>
                                    </a:lnTo>
                                    <a:lnTo>
                                      <a:pt x="797" y="170"/>
                                    </a:lnTo>
                                    <a:lnTo>
                                      <a:pt x="810" y="176"/>
                                    </a:lnTo>
                                    <a:lnTo>
                                      <a:pt x="838" y="178"/>
                                    </a:lnTo>
                                    <a:lnTo>
                                      <a:pt x="846" y="165"/>
                                    </a:lnTo>
                                    <a:lnTo>
                                      <a:pt x="845" y="155"/>
                                    </a:lnTo>
                                    <a:lnTo>
                                      <a:pt x="850" y="157"/>
                                    </a:lnTo>
                                    <a:lnTo>
                                      <a:pt x="855" y="146"/>
                                    </a:lnTo>
                                    <a:lnTo>
                                      <a:pt x="861" y="160"/>
                                    </a:lnTo>
                                    <a:lnTo>
                                      <a:pt x="876" y="156"/>
                                    </a:lnTo>
                                    <a:lnTo>
                                      <a:pt x="881" y="140"/>
                                    </a:lnTo>
                                    <a:lnTo>
                                      <a:pt x="880" y="125"/>
                                    </a:lnTo>
                                    <a:lnTo>
                                      <a:pt x="873" y="106"/>
                                    </a:lnTo>
                                    <a:lnTo>
                                      <a:pt x="871" y="91"/>
                                    </a:lnTo>
                                    <a:lnTo>
                                      <a:pt x="813" y="80"/>
                                    </a:lnTo>
                                    <a:lnTo>
                                      <a:pt x="817" y="66"/>
                                    </a:lnTo>
                                    <a:lnTo>
                                      <a:pt x="834" y="61"/>
                                    </a:lnTo>
                                    <a:lnTo>
                                      <a:pt x="856" y="74"/>
                                    </a:lnTo>
                                    <a:lnTo>
                                      <a:pt x="884" y="79"/>
                                    </a:lnTo>
                                    <a:lnTo>
                                      <a:pt x="882" y="91"/>
                                    </a:lnTo>
                                    <a:lnTo>
                                      <a:pt x="884" y="103"/>
                                    </a:lnTo>
                                    <a:lnTo>
                                      <a:pt x="899" y="112"/>
                                    </a:lnTo>
                                    <a:lnTo>
                                      <a:pt x="914" y="111"/>
                                    </a:lnTo>
                                    <a:lnTo>
                                      <a:pt x="914" y="115"/>
                                    </a:lnTo>
                                    <a:lnTo>
                                      <a:pt x="937" y="108"/>
                                    </a:lnTo>
                                    <a:lnTo>
                                      <a:pt x="961" y="109"/>
                                    </a:lnTo>
                                    <a:lnTo>
                                      <a:pt x="969" y="101"/>
                                    </a:lnTo>
                                    <a:lnTo>
                                      <a:pt x="982" y="98"/>
                                    </a:lnTo>
                                    <a:lnTo>
                                      <a:pt x="1004" y="59"/>
                                    </a:lnTo>
                                    <a:lnTo>
                                      <a:pt x="995" y="54"/>
                                    </a:lnTo>
                                    <a:lnTo>
                                      <a:pt x="978" y="58"/>
                                    </a:lnTo>
                                    <a:lnTo>
                                      <a:pt x="980" y="44"/>
                                    </a:lnTo>
                                    <a:lnTo>
                                      <a:pt x="990" y="29"/>
                                    </a:lnTo>
                                    <a:lnTo>
                                      <a:pt x="1011" y="21"/>
                                    </a:lnTo>
                                    <a:lnTo>
                                      <a:pt x="1015" y="12"/>
                                    </a:lnTo>
                                    <a:lnTo>
                                      <a:pt x="1028" y="0"/>
                                    </a:lnTo>
                                    <a:lnTo>
                                      <a:pt x="393" y="0"/>
                                    </a:lnTo>
                                    <a:lnTo>
                                      <a:pt x="394" y="1"/>
                                    </a:lnTo>
                                    <a:lnTo>
                                      <a:pt x="440" y="28"/>
                                    </a:lnTo>
                                    <a:lnTo>
                                      <a:pt x="439" y="33"/>
                                    </a:lnTo>
                                    <a:lnTo>
                                      <a:pt x="426" y="41"/>
                                    </a:lnTo>
                                    <a:lnTo>
                                      <a:pt x="430" y="48"/>
                                    </a:lnTo>
                                    <a:lnTo>
                                      <a:pt x="432" y="72"/>
                                    </a:lnTo>
                                    <a:lnTo>
                                      <a:pt x="432" y="87"/>
                                    </a:lnTo>
                                    <a:lnTo>
                                      <a:pt x="437" y="87"/>
                                    </a:lnTo>
                                    <a:lnTo>
                                      <a:pt x="437" y="92"/>
                                    </a:lnTo>
                                    <a:lnTo>
                                      <a:pt x="441" y="102"/>
                                    </a:lnTo>
                                    <a:lnTo>
                                      <a:pt x="462" y="108"/>
                                    </a:lnTo>
                                    <a:lnTo>
                                      <a:pt x="479" y="123"/>
                                    </a:lnTo>
                                    <a:lnTo>
                                      <a:pt x="515" y="107"/>
                                    </a:lnTo>
                                    <a:lnTo>
                                      <a:pt x="526" y="107"/>
                                    </a:lnTo>
                                    <a:lnTo>
                                      <a:pt x="527" y="113"/>
                                    </a:lnTo>
                                    <a:lnTo>
                                      <a:pt x="525" y="120"/>
                                    </a:lnTo>
                                    <a:lnTo>
                                      <a:pt x="513" y="120"/>
                                    </a:lnTo>
                                    <a:lnTo>
                                      <a:pt x="482" y="136"/>
                                    </a:lnTo>
                                    <a:lnTo>
                                      <a:pt x="478" y="142"/>
                                    </a:lnTo>
                                    <a:lnTo>
                                      <a:pt x="478" y="149"/>
                                    </a:lnTo>
                                    <a:lnTo>
                                      <a:pt x="480" y="154"/>
                                    </a:lnTo>
                                    <a:lnTo>
                                      <a:pt x="479" y="155"/>
                                    </a:lnTo>
                                    <a:lnTo>
                                      <a:pt x="445" y="130"/>
                                    </a:lnTo>
                                    <a:lnTo>
                                      <a:pt x="432" y="129"/>
                                    </a:lnTo>
                                    <a:lnTo>
                                      <a:pt x="423" y="139"/>
                                    </a:lnTo>
                                    <a:lnTo>
                                      <a:pt x="421" y="111"/>
                                    </a:lnTo>
                                    <a:lnTo>
                                      <a:pt x="415" y="111"/>
                                    </a:lnTo>
                                    <a:lnTo>
                                      <a:pt x="412" y="102"/>
                                    </a:lnTo>
                                    <a:lnTo>
                                      <a:pt x="410" y="87"/>
                                    </a:lnTo>
                                    <a:lnTo>
                                      <a:pt x="405" y="82"/>
                                    </a:lnTo>
                                    <a:lnTo>
                                      <a:pt x="405" y="68"/>
                                    </a:lnTo>
                                    <a:lnTo>
                                      <a:pt x="357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220" y="14"/>
                                    </a:lnTo>
                                    <a:lnTo>
                                      <a:pt x="231" y="2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0" name="Freeform 30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564" y="1153"/>
                                <a:ext cx="6" cy="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6"/>
                                  </a:cxn>
                                  <a:cxn ang="0">
                                    <a:pos x="0" y="21"/>
                                  </a:cxn>
                                  <a:cxn ang="0">
                                    <a:pos x="30" y="30"/>
                                  </a:cxn>
                                  <a:cxn ang="0">
                                    <a:pos x="3" y="0"/>
                                  </a:cxn>
                                  <a:cxn ang="0">
                                    <a:pos x="0" y="16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0" y="16"/>
                                    </a:moveTo>
                                    <a:lnTo>
                                      <a:pt x="0" y="21"/>
                                    </a:lnTo>
                                    <a:lnTo>
                                      <a:pt x="30" y="3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0" y="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1" name="Freeform 31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564" y="1147"/>
                                <a:ext cx="1" cy="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" y="11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0" y="24"/>
                                  </a:cxn>
                                  <a:cxn ang="0">
                                    <a:pos x="5" y="31"/>
                                  </a:cxn>
                                  <a:cxn ang="0">
                                    <a:pos x="7" y="27"/>
                                  </a:cxn>
                                  <a:cxn ang="0">
                                    <a:pos x="5" y="11"/>
                                  </a:cxn>
                                </a:cxnLst>
                                <a:rect l="0" t="0" r="r" b="b"/>
                                <a:pathLst>
                                  <a:path w="7" h="31">
                                    <a:moveTo>
                                      <a:pt x="5" y="1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5" y="31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5" y="1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2" name="Freeform 31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031" y="1408"/>
                                <a:ext cx="17" cy="2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6" y="58"/>
                                  </a:cxn>
                                  <a:cxn ang="0">
                                    <a:pos x="22" y="61"/>
                                  </a:cxn>
                                  <a:cxn ang="0">
                                    <a:pos x="25" y="56"/>
                                  </a:cxn>
                                  <a:cxn ang="0">
                                    <a:pos x="19" y="46"/>
                                  </a:cxn>
                                  <a:cxn ang="0">
                                    <a:pos x="24" y="46"/>
                                  </a:cxn>
                                  <a:cxn ang="0">
                                    <a:pos x="30" y="52"/>
                                  </a:cxn>
                                  <a:cxn ang="0">
                                    <a:pos x="35" y="47"/>
                                  </a:cxn>
                                  <a:cxn ang="0">
                                    <a:pos x="38" y="52"/>
                                  </a:cxn>
                                  <a:cxn ang="0">
                                    <a:pos x="46" y="46"/>
                                  </a:cxn>
                                  <a:cxn ang="0">
                                    <a:pos x="47" y="37"/>
                                  </a:cxn>
                                  <a:cxn ang="0">
                                    <a:pos x="43" y="41"/>
                                  </a:cxn>
                                  <a:cxn ang="0">
                                    <a:pos x="38" y="37"/>
                                  </a:cxn>
                                  <a:cxn ang="0">
                                    <a:pos x="43" y="32"/>
                                  </a:cxn>
                                  <a:cxn ang="0">
                                    <a:pos x="48" y="19"/>
                                  </a:cxn>
                                  <a:cxn ang="0">
                                    <a:pos x="44" y="11"/>
                                  </a:cxn>
                                  <a:cxn ang="0">
                                    <a:pos x="43" y="3"/>
                                  </a:cxn>
                                  <a:cxn ang="0">
                                    <a:pos x="47" y="0"/>
                                  </a:cxn>
                                  <a:cxn ang="0">
                                    <a:pos x="47" y="10"/>
                                  </a:cxn>
                                  <a:cxn ang="0">
                                    <a:pos x="58" y="18"/>
                                  </a:cxn>
                                  <a:cxn ang="0">
                                    <a:pos x="57" y="26"/>
                                  </a:cxn>
                                  <a:cxn ang="0">
                                    <a:pos x="60" y="32"/>
                                  </a:cxn>
                                  <a:cxn ang="0">
                                    <a:pos x="67" y="35"/>
                                  </a:cxn>
                                  <a:cxn ang="0">
                                    <a:pos x="76" y="24"/>
                                  </a:cxn>
                                  <a:cxn ang="0">
                                    <a:pos x="81" y="30"/>
                                  </a:cxn>
                                  <a:cxn ang="0">
                                    <a:pos x="81" y="41"/>
                                  </a:cxn>
                                  <a:cxn ang="0">
                                    <a:pos x="79" y="50"/>
                                  </a:cxn>
                                  <a:cxn ang="0">
                                    <a:pos x="70" y="58"/>
                                  </a:cxn>
                                  <a:cxn ang="0">
                                    <a:pos x="49" y="94"/>
                                  </a:cxn>
                                  <a:cxn ang="0">
                                    <a:pos x="35" y="110"/>
                                  </a:cxn>
                                  <a:cxn ang="0">
                                    <a:pos x="24" y="106"/>
                                  </a:cxn>
                                  <a:cxn ang="0">
                                    <a:pos x="22" y="110"/>
                                  </a:cxn>
                                  <a:cxn ang="0">
                                    <a:pos x="22" y="113"/>
                                  </a:cxn>
                                  <a:cxn ang="0">
                                    <a:pos x="16" y="106"/>
                                  </a:cxn>
                                  <a:cxn ang="0">
                                    <a:pos x="17" y="101"/>
                                  </a:cxn>
                                  <a:cxn ang="0">
                                    <a:pos x="27" y="104"/>
                                  </a:cxn>
                                  <a:cxn ang="0">
                                    <a:pos x="33" y="96"/>
                                  </a:cxn>
                                  <a:cxn ang="0">
                                    <a:pos x="38" y="85"/>
                                  </a:cxn>
                                  <a:cxn ang="0">
                                    <a:pos x="26" y="96"/>
                                  </a:cxn>
                                  <a:cxn ang="0">
                                    <a:pos x="12" y="86"/>
                                  </a:cxn>
                                  <a:cxn ang="0">
                                    <a:pos x="8" y="73"/>
                                  </a:cxn>
                                  <a:cxn ang="0">
                                    <a:pos x="6" y="61"/>
                                  </a:cxn>
                                  <a:cxn ang="0">
                                    <a:pos x="1" y="57"/>
                                  </a:cxn>
                                  <a:cxn ang="0">
                                    <a:pos x="0" y="52"/>
                                  </a:cxn>
                                  <a:cxn ang="0">
                                    <a:pos x="3" y="46"/>
                                  </a:cxn>
                                  <a:cxn ang="0">
                                    <a:pos x="6" y="46"/>
                                  </a:cxn>
                                  <a:cxn ang="0">
                                    <a:pos x="16" y="58"/>
                                  </a:cxn>
                                </a:cxnLst>
                                <a:rect l="0" t="0" r="r" b="b"/>
                                <a:pathLst>
                                  <a:path w="81" h="113">
                                    <a:moveTo>
                                      <a:pt x="16" y="58"/>
                                    </a:moveTo>
                                    <a:lnTo>
                                      <a:pt x="22" y="61"/>
                                    </a:lnTo>
                                    <a:lnTo>
                                      <a:pt x="25" y="56"/>
                                    </a:lnTo>
                                    <a:lnTo>
                                      <a:pt x="19" y="46"/>
                                    </a:lnTo>
                                    <a:lnTo>
                                      <a:pt x="24" y="46"/>
                                    </a:lnTo>
                                    <a:lnTo>
                                      <a:pt x="30" y="52"/>
                                    </a:lnTo>
                                    <a:lnTo>
                                      <a:pt x="35" y="47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46" y="46"/>
                                    </a:lnTo>
                                    <a:lnTo>
                                      <a:pt x="47" y="37"/>
                                    </a:lnTo>
                                    <a:lnTo>
                                      <a:pt x="43" y="41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3" y="32"/>
                                    </a:lnTo>
                                    <a:lnTo>
                                      <a:pt x="48" y="19"/>
                                    </a:lnTo>
                                    <a:lnTo>
                                      <a:pt x="44" y="11"/>
                                    </a:lnTo>
                                    <a:lnTo>
                                      <a:pt x="43" y="3"/>
                                    </a:lnTo>
                                    <a:lnTo>
                                      <a:pt x="47" y="0"/>
                                    </a:lnTo>
                                    <a:lnTo>
                                      <a:pt x="47" y="10"/>
                                    </a:lnTo>
                                    <a:lnTo>
                                      <a:pt x="58" y="18"/>
                                    </a:lnTo>
                                    <a:lnTo>
                                      <a:pt x="57" y="26"/>
                                    </a:lnTo>
                                    <a:lnTo>
                                      <a:pt x="60" y="32"/>
                                    </a:lnTo>
                                    <a:lnTo>
                                      <a:pt x="67" y="35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81" y="30"/>
                                    </a:lnTo>
                                    <a:lnTo>
                                      <a:pt x="81" y="41"/>
                                    </a:lnTo>
                                    <a:lnTo>
                                      <a:pt x="79" y="50"/>
                                    </a:lnTo>
                                    <a:lnTo>
                                      <a:pt x="70" y="58"/>
                                    </a:lnTo>
                                    <a:lnTo>
                                      <a:pt x="49" y="94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2" y="110"/>
                                    </a:lnTo>
                                    <a:lnTo>
                                      <a:pt x="22" y="113"/>
                                    </a:lnTo>
                                    <a:lnTo>
                                      <a:pt x="16" y="106"/>
                                    </a:lnTo>
                                    <a:lnTo>
                                      <a:pt x="17" y="101"/>
                                    </a:lnTo>
                                    <a:lnTo>
                                      <a:pt x="27" y="104"/>
                                    </a:lnTo>
                                    <a:lnTo>
                                      <a:pt x="33" y="96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26" y="96"/>
                                    </a:lnTo>
                                    <a:lnTo>
                                      <a:pt x="12" y="86"/>
                                    </a:lnTo>
                                    <a:lnTo>
                                      <a:pt x="8" y="73"/>
                                    </a:lnTo>
                                    <a:lnTo>
                                      <a:pt x="6" y="61"/>
                                    </a:lnTo>
                                    <a:lnTo>
                                      <a:pt x="1" y="57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3" y="46"/>
                                    </a:lnTo>
                                    <a:lnTo>
                                      <a:pt x="6" y="46"/>
                                    </a:lnTo>
                                    <a:lnTo>
                                      <a:pt x="16" y="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33" name="Freeform 31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1024" y="1423"/>
                                <a:ext cx="11" cy="1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" y="4"/>
                                  </a:cxn>
                                  <a:cxn ang="0">
                                    <a:pos x="1" y="4"/>
                                  </a:cxn>
                                  <a:cxn ang="0">
                                    <a:pos x="0" y="8"/>
                                  </a:cxn>
                                  <a:cxn ang="0">
                                    <a:pos x="1" y="22"/>
                                  </a:cxn>
                                  <a:cxn ang="0">
                                    <a:pos x="9" y="28"/>
                                  </a:cxn>
                                  <a:cxn ang="0">
                                    <a:pos x="12" y="38"/>
                                  </a:cxn>
                                  <a:cxn ang="0">
                                    <a:pos x="23" y="39"/>
                                  </a:cxn>
                                  <a:cxn ang="0">
                                    <a:pos x="32" y="49"/>
                                  </a:cxn>
                                  <a:cxn ang="0">
                                    <a:pos x="41" y="50"/>
                                  </a:cxn>
                                  <a:cxn ang="0">
                                    <a:pos x="44" y="55"/>
                                  </a:cxn>
                                  <a:cxn ang="0">
                                    <a:pos x="47" y="58"/>
                                  </a:cxn>
                                  <a:cxn ang="0">
                                    <a:pos x="52" y="56"/>
                                  </a:cxn>
                                  <a:cxn ang="0">
                                    <a:pos x="54" y="50"/>
                                  </a:cxn>
                                  <a:cxn ang="0">
                                    <a:pos x="45" y="39"/>
                                  </a:cxn>
                                  <a:cxn ang="0">
                                    <a:pos x="30" y="28"/>
                                  </a:cxn>
                                  <a:cxn ang="0">
                                    <a:pos x="33" y="22"/>
                                  </a:cxn>
                                  <a:cxn ang="0">
                                    <a:pos x="19" y="15"/>
                                  </a:cxn>
                                  <a:cxn ang="0">
                                    <a:pos x="14" y="4"/>
                                  </a:cxn>
                                  <a:cxn ang="0">
                                    <a:pos x="12" y="0"/>
                                  </a:cxn>
                                  <a:cxn ang="0">
                                    <a:pos x="6" y="0"/>
                                  </a:cxn>
                                  <a:cxn ang="0">
                                    <a:pos x="2" y="4"/>
                                  </a:cxn>
                                </a:cxnLst>
                                <a:rect l="0" t="0" r="r" b="b"/>
                                <a:pathLst>
                                  <a:path w="54" h="58">
                                    <a:moveTo>
                                      <a:pt x="2" y="4"/>
                                    </a:moveTo>
                                    <a:lnTo>
                                      <a:pt x="1" y="4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" y="22"/>
                                    </a:lnTo>
                                    <a:lnTo>
                                      <a:pt x="9" y="28"/>
                                    </a:lnTo>
                                    <a:lnTo>
                                      <a:pt x="12" y="38"/>
                                    </a:lnTo>
                                    <a:lnTo>
                                      <a:pt x="23" y="39"/>
                                    </a:lnTo>
                                    <a:lnTo>
                                      <a:pt x="32" y="49"/>
                                    </a:lnTo>
                                    <a:lnTo>
                                      <a:pt x="41" y="50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7" y="58"/>
                                    </a:lnTo>
                                    <a:lnTo>
                                      <a:pt x="52" y="56"/>
                                    </a:lnTo>
                                    <a:lnTo>
                                      <a:pt x="54" y="50"/>
                                    </a:lnTo>
                                    <a:lnTo>
                                      <a:pt x="45" y="39"/>
                                    </a:lnTo>
                                    <a:lnTo>
                                      <a:pt x="30" y="28"/>
                                    </a:lnTo>
                                    <a:lnTo>
                                      <a:pt x="33" y="22"/>
                                    </a:lnTo>
                                    <a:lnTo>
                                      <a:pt x="19" y="15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2" y="0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2" y="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34" name="Freeform 313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399631" y="3186459"/>
                              <a:ext cx="12700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1" y="10"/>
                                </a:cxn>
                                <a:cxn ang="0">
                                  <a:pos x="281" y="6"/>
                                </a:cxn>
                                <a:cxn ang="0">
                                  <a:pos x="289" y="25"/>
                                </a:cxn>
                                <a:cxn ang="0">
                                  <a:pos x="298" y="25"/>
                                </a:cxn>
                                <a:cxn ang="0">
                                  <a:pos x="326" y="50"/>
                                </a:cxn>
                                <a:cxn ang="0">
                                  <a:pos x="336" y="96"/>
                                </a:cxn>
                                <a:cxn ang="0">
                                  <a:pos x="312" y="69"/>
                                </a:cxn>
                                <a:cxn ang="0">
                                  <a:pos x="274" y="50"/>
                                </a:cxn>
                                <a:cxn ang="0">
                                  <a:pos x="230" y="52"/>
                                </a:cxn>
                                <a:cxn ang="0">
                                  <a:pos x="98" y="96"/>
                                </a:cxn>
                                <a:cxn ang="0">
                                  <a:pos x="21" y="93"/>
                                </a:cxn>
                                <a:cxn ang="0">
                                  <a:pos x="0" y="52"/>
                                </a:cxn>
                                <a:cxn ang="0">
                                  <a:pos x="87" y="45"/>
                                </a:cxn>
                                <a:cxn ang="0">
                                  <a:pos x="208" y="0"/>
                                </a:cxn>
                                <a:cxn ang="0">
                                  <a:pos x="257" y="0"/>
                                </a:cxn>
                                <a:cxn ang="0">
                                  <a:pos x="291" y="10"/>
                                </a:cxn>
                              </a:cxnLst>
                              <a:rect l="0" t="0" r="r" b="b"/>
                              <a:pathLst>
                                <a:path w="336" h="96">
                                  <a:moveTo>
                                    <a:pt x="291" y="10"/>
                                  </a:moveTo>
                                  <a:lnTo>
                                    <a:pt x="281" y="6"/>
                                  </a:lnTo>
                                  <a:lnTo>
                                    <a:pt x="289" y="25"/>
                                  </a:lnTo>
                                  <a:lnTo>
                                    <a:pt x="298" y="25"/>
                                  </a:lnTo>
                                  <a:lnTo>
                                    <a:pt x="326" y="50"/>
                                  </a:lnTo>
                                  <a:lnTo>
                                    <a:pt x="336" y="96"/>
                                  </a:lnTo>
                                  <a:lnTo>
                                    <a:pt x="312" y="69"/>
                                  </a:lnTo>
                                  <a:lnTo>
                                    <a:pt x="274" y="50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98" y="96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1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5" name="Freeform 314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20268" y="3188047"/>
                              <a:ext cx="1588" cy="15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6" y="83"/>
                                </a:cxn>
                                <a:cxn ang="0">
                                  <a:pos x="86" y="6"/>
                                </a:cxn>
                                <a:cxn ang="0">
                                  <a:pos x="86" y="62"/>
                                </a:cxn>
                                <a:cxn ang="0">
                                  <a:pos x="53" y="146"/>
                                </a:cxn>
                                <a:cxn ang="0">
                                  <a:pos x="39" y="232"/>
                                </a:cxn>
                                <a:cxn ang="0">
                                  <a:pos x="0" y="173"/>
                                </a:cxn>
                                <a:cxn ang="0">
                                  <a:pos x="14" y="159"/>
                                </a:cxn>
                                <a:cxn ang="0">
                                  <a:pos x="21" y="135"/>
                                </a:cxn>
                                <a:cxn ang="0">
                                  <a:pos x="18" y="95"/>
                                </a:cxn>
                                <a:cxn ang="0">
                                  <a:pos x="42" y="6"/>
                                </a:cxn>
                                <a:cxn ang="0">
                                  <a:pos x="53" y="0"/>
                                </a:cxn>
                                <a:cxn ang="0">
                                  <a:pos x="72" y="41"/>
                                </a:cxn>
                                <a:cxn ang="0">
                                  <a:pos x="76" y="83"/>
                                </a:cxn>
                              </a:cxnLst>
                              <a:rect l="0" t="0" r="r" b="b"/>
                              <a:pathLst>
                                <a:path w="86" h="232">
                                  <a:moveTo>
                                    <a:pt x="76" y="83"/>
                                  </a:moveTo>
                                  <a:lnTo>
                                    <a:pt x="86" y="6"/>
                                  </a:lnTo>
                                  <a:lnTo>
                                    <a:pt x="86" y="62"/>
                                  </a:lnTo>
                                  <a:lnTo>
                                    <a:pt x="53" y="146"/>
                                  </a:lnTo>
                                  <a:lnTo>
                                    <a:pt x="39" y="232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6" y="8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6" name="Freeform 315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20268" y="3224559"/>
                              <a:ext cx="3175" cy="1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5" y="25"/>
                                </a:cxn>
                                <a:cxn ang="0">
                                  <a:pos x="73" y="7"/>
                                </a:cxn>
                                <a:cxn ang="0">
                                  <a:pos x="73" y="0"/>
                                </a:cxn>
                                <a:cxn ang="0">
                                  <a:pos x="48" y="0"/>
                                </a:cxn>
                                <a:cxn ang="0">
                                  <a:pos x="8" y="4"/>
                                </a:cxn>
                                <a:cxn ang="0">
                                  <a:pos x="0" y="28"/>
                                </a:cxn>
                                <a:cxn ang="0">
                                  <a:pos x="55" y="25"/>
                                </a:cxn>
                              </a:cxnLst>
                              <a:rect l="0" t="0" r="r" b="b"/>
                              <a:pathLst>
                                <a:path w="73" h="28">
                                  <a:moveTo>
                                    <a:pt x="55" y="25"/>
                                  </a:moveTo>
                                  <a:lnTo>
                                    <a:pt x="73" y="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7" name="Freeform 316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12331" y="3222972"/>
                              <a:ext cx="6350" cy="190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3" y="46"/>
                                </a:cxn>
                                <a:cxn ang="0">
                                  <a:pos x="107" y="50"/>
                                </a:cxn>
                                <a:cxn ang="0">
                                  <a:pos x="114" y="81"/>
                                </a:cxn>
                                <a:cxn ang="0">
                                  <a:pos x="175" y="163"/>
                                </a:cxn>
                                <a:cxn ang="0">
                                  <a:pos x="175" y="244"/>
                                </a:cxn>
                                <a:cxn ang="0">
                                  <a:pos x="168" y="268"/>
                                </a:cxn>
                                <a:cxn ang="0">
                                  <a:pos x="141" y="288"/>
                                </a:cxn>
                                <a:cxn ang="0">
                                  <a:pos x="101" y="291"/>
                                </a:cxn>
                                <a:cxn ang="0">
                                  <a:pos x="59" y="244"/>
                                </a:cxn>
                                <a:cxn ang="0">
                                  <a:pos x="10" y="212"/>
                                </a:cxn>
                                <a:cxn ang="0">
                                  <a:pos x="0" y="167"/>
                                </a:cxn>
                                <a:cxn ang="0">
                                  <a:pos x="28" y="84"/>
                                </a:cxn>
                                <a:cxn ang="0">
                                  <a:pos x="35" y="39"/>
                                </a:cxn>
                                <a:cxn ang="0">
                                  <a:pos x="30" y="8"/>
                                </a:cxn>
                                <a:cxn ang="0">
                                  <a:pos x="79" y="0"/>
                                </a:cxn>
                                <a:cxn ang="0">
                                  <a:pos x="93" y="46"/>
                                </a:cxn>
                              </a:cxnLst>
                              <a:rect l="0" t="0" r="r" b="b"/>
                              <a:pathLst>
                                <a:path w="175" h="291">
                                  <a:moveTo>
                                    <a:pt x="93" y="46"/>
                                  </a:moveTo>
                                  <a:lnTo>
                                    <a:pt x="107" y="50"/>
                                  </a:lnTo>
                                  <a:lnTo>
                                    <a:pt x="114" y="81"/>
                                  </a:lnTo>
                                  <a:lnTo>
                                    <a:pt x="175" y="163"/>
                                  </a:lnTo>
                                  <a:lnTo>
                                    <a:pt x="175" y="244"/>
                                  </a:lnTo>
                                  <a:lnTo>
                                    <a:pt x="168" y="268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01" y="291"/>
                                  </a:lnTo>
                                  <a:lnTo>
                                    <a:pt x="59" y="244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5" y="39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3" y="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8" name="Freeform 317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20268" y="3245197"/>
                              <a:ext cx="1588" cy="9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0"/>
                                </a:cxn>
                                <a:cxn ang="0">
                                  <a:pos x="47" y="0"/>
                                </a:cxn>
                                <a:cxn ang="0">
                                  <a:pos x="69" y="118"/>
                                </a:cxn>
                                <a:cxn ang="0">
                                  <a:pos x="59" y="144"/>
                                </a:cxn>
                                <a:cxn ang="0">
                                  <a:pos x="17" y="128"/>
                                </a:cxn>
                                <a:cxn ang="0">
                                  <a:pos x="0" y="70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0" y="7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39" name="Freeform 318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34556" y="3218209"/>
                              <a:ext cx="1588" cy="127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7" y="20"/>
                                </a:cxn>
                                <a:cxn ang="0">
                                  <a:pos x="37" y="0"/>
                                </a:cxn>
                                <a:cxn ang="0">
                                  <a:pos x="52" y="45"/>
                                </a:cxn>
                                <a:cxn ang="0">
                                  <a:pos x="47" y="192"/>
                                </a:cxn>
                                <a:cxn ang="0">
                                  <a:pos x="10" y="160"/>
                                </a:cxn>
                                <a:cxn ang="0">
                                  <a:pos x="0" y="120"/>
                                </a:cxn>
                                <a:cxn ang="0">
                                  <a:pos x="20" y="99"/>
                                </a:cxn>
                                <a:cxn ang="0">
                                  <a:pos x="37" y="20"/>
                                </a:cxn>
                              </a:cxnLst>
                              <a:rect l="0" t="0" r="r" b="b"/>
                              <a:pathLst>
                                <a:path w="52" h="192">
                                  <a:moveTo>
                                    <a:pt x="37" y="2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7" y="192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0" name="Freeform 319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42493" y="3229322"/>
                              <a:ext cx="4763" cy="14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147"/>
                                </a:cxn>
                                <a:cxn ang="0">
                                  <a:pos x="132" y="142"/>
                                </a:cxn>
                                <a:cxn ang="0">
                                  <a:pos x="146" y="205"/>
                                </a:cxn>
                                <a:cxn ang="0">
                                  <a:pos x="121" y="212"/>
                                </a:cxn>
                                <a:cxn ang="0">
                                  <a:pos x="87" y="202"/>
                                </a:cxn>
                                <a:cxn ang="0">
                                  <a:pos x="101" y="157"/>
                                </a:cxn>
                                <a:cxn ang="0">
                                  <a:pos x="56" y="7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24" y="4"/>
                                </a:cxn>
                                <a:cxn ang="0">
                                  <a:pos x="52" y="35"/>
                                </a:cxn>
                                <a:cxn ang="0">
                                  <a:pos x="115" y="147"/>
                                </a:cxn>
                              </a:cxnLst>
                              <a:rect l="0" t="0" r="r" b="b"/>
                              <a:pathLst>
                                <a:path w="146" h="212">
                                  <a:moveTo>
                                    <a:pt x="115" y="147"/>
                                  </a:moveTo>
                                  <a:lnTo>
                                    <a:pt x="132" y="142"/>
                                  </a:lnTo>
                                  <a:lnTo>
                                    <a:pt x="146" y="205"/>
                                  </a:lnTo>
                                  <a:lnTo>
                                    <a:pt x="121" y="212"/>
                                  </a:lnTo>
                                  <a:lnTo>
                                    <a:pt x="87" y="202"/>
                                  </a:lnTo>
                                  <a:lnTo>
                                    <a:pt x="101" y="157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115" y="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1" name="Freeform 320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56781" y="3240434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" y="0"/>
                                </a:cxn>
                                <a:cxn ang="0">
                                  <a:pos x="3" y="28"/>
                                </a:cxn>
                                <a:cxn ang="0">
                                  <a:pos x="0" y="55"/>
                                </a:cxn>
                                <a:cxn ang="0">
                                  <a:pos x="35" y="52"/>
                                </a:cxn>
                                <a:cxn ang="0">
                                  <a:pos x="52" y="0"/>
                                </a:cxn>
                                <a:cxn ang="0">
                                  <a:pos x="20" y="0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20" y="0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2" name="Freeform 321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50431" y="3254722"/>
                              <a:ext cx="4763" cy="15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0" y="17"/>
                                </a:cxn>
                                <a:cxn ang="0">
                                  <a:pos x="37" y="105"/>
                                </a:cxn>
                                <a:cxn ang="0">
                                  <a:pos x="55" y="135"/>
                                </a:cxn>
                                <a:cxn ang="0">
                                  <a:pos x="93" y="149"/>
                                </a:cxn>
                                <a:cxn ang="0">
                                  <a:pos x="117" y="204"/>
                                </a:cxn>
                                <a:cxn ang="0">
                                  <a:pos x="117" y="232"/>
                                </a:cxn>
                                <a:cxn ang="0">
                                  <a:pos x="96" y="191"/>
                                </a:cxn>
                                <a:cxn ang="0">
                                  <a:pos x="52" y="162"/>
                                </a:cxn>
                                <a:cxn ang="0">
                                  <a:pos x="35" y="118"/>
                                </a:cxn>
                                <a:cxn ang="0">
                                  <a:pos x="24" y="44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17" h="232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93" y="149"/>
                                  </a:lnTo>
                                  <a:lnTo>
                                    <a:pt x="117" y="204"/>
                                  </a:lnTo>
                                  <a:lnTo>
                                    <a:pt x="117" y="232"/>
                                  </a:lnTo>
                                  <a:lnTo>
                                    <a:pt x="96" y="191"/>
                                  </a:lnTo>
                                  <a:lnTo>
                                    <a:pt x="52" y="162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3" name="Freeform 322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64718" y="3269009"/>
                              <a:ext cx="4763" cy="14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1" y="73"/>
                                </a:cxn>
                                <a:cxn ang="0">
                                  <a:pos x="101" y="48"/>
                                </a:cxn>
                                <a:cxn ang="0">
                                  <a:pos x="101" y="56"/>
                                </a:cxn>
                                <a:cxn ang="0">
                                  <a:pos x="90" y="48"/>
                                </a:cxn>
                                <a:cxn ang="0">
                                  <a:pos x="31" y="48"/>
                                </a:cxn>
                                <a:cxn ang="0">
                                  <a:pos x="4" y="27"/>
                                </a:cxn>
                                <a:cxn ang="0">
                                  <a:pos x="0" y="14"/>
                                </a:cxn>
                                <a:cxn ang="0">
                                  <a:pos x="11" y="0"/>
                                </a:cxn>
                                <a:cxn ang="0">
                                  <a:pos x="46" y="14"/>
                                </a:cxn>
                                <a:cxn ang="0">
                                  <a:pos x="83" y="41"/>
                                </a:cxn>
                                <a:cxn ang="0">
                                  <a:pos x="125" y="41"/>
                                </a:cxn>
                                <a:cxn ang="0">
                                  <a:pos x="145" y="61"/>
                                </a:cxn>
                                <a:cxn ang="0">
                                  <a:pos x="149" y="113"/>
                                </a:cxn>
                                <a:cxn ang="0">
                                  <a:pos x="103" y="172"/>
                                </a:cxn>
                                <a:cxn ang="0">
                                  <a:pos x="49" y="218"/>
                                </a:cxn>
                                <a:cxn ang="0">
                                  <a:pos x="35" y="182"/>
                                </a:cxn>
                                <a:cxn ang="0">
                                  <a:pos x="111" y="100"/>
                                </a:cxn>
                                <a:cxn ang="0">
                                  <a:pos x="101" y="73"/>
                                </a:cxn>
                              </a:cxnLst>
                              <a:rect l="0" t="0" r="r" b="b"/>
                              <a:pathLst>
                                <a:path w="149" h="218">
                                  <a:moveTo>
                                    <a:pt x="101" y="73"/>
                                  </a:moveTo>
                                  <a:lnTo>
                                    <a:pt x="101" y="48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125" y="4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49" y="218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111" y="100"/>
                                  </a:lnTo>
                                  <a:lnTo>
                                    <a:pt x="101" y="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4" name="Freeform 323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77418" y="3278534"/>
                              <a:ext cx="4763" cy="1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8" y="34"/>
                                </a:cxn>
                                <a:cxn ang="0">
                                  <a:pos x="100" y="3"/>
                                </a:cxn>
                                <a:cxn ang="0">
                                  <a:pos x="56" y="0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52" y="17"/>
                                </a:cxn>
                                <a:cxn ang="0">
                                  <a:pos x="90" y="34"/>
                                </a:cxn>
                                <a:cxn ang="0">
                                  <a:pos x="118" y="34"/>
                                </a:cxn>
                              </a:cxnLst>
                              <a:rect l="0" t="0" r="r" b="b"/>
                              <a:pathLst>
                                <a:path w="118" h="34">
                                  <a:moveTo>
                                    <a:pt x="118" y="34"/>
                                  </a:moveTo>
                                  <a:lnTo>
                                    <a:pt x="100" y="3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118" y="3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5" name="Freeform 324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88531" y="3284884"/>
                              <a:ext cx="9525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8" y="19"/>
                                </a:cxn>
                                <a:cxn ang="0">
                                  <a:pos x="86" y="0"/>
                                </a:cxn>
                                <a:cxn ang="0">
                                  <a:pos x="114" y="25"/>
                                </a:cxn>
                                <a:cxn ang="0">
                                  <a:pos x="192" y="61"/>
                                </a:cxn>
                                <a:cxn ang="0">
                                  <a:pos x="241" y="92"/>
                                </a:cxn>
                                <a:cxn ang="0">
                                  <a:pos x="248" y="103"/>
                                </a:cxn>
                                <a:cxn ang="0">
                                  <a:pos x="210" y="98"/>
                                </a:cxn>
                                <a:cxn ang="0">
                                  <a:pos x="148" y="52"/>
                                </a:cxn>
                                <a:cxn ang="0">
                                  <a:pos x="100" y="34"/>
                                </a:cxn>
                                <a:cxn ang="0">
                                  <a:pos x="41" y="73"/>
                                </a:cxn>
                                <a:cxn ang="0">
                                  <a:pos x="0" y="76"/>
                                </a:cxn>
                                <a:cxn ang="0">
                                  <a:pos x="13" y="48"/>
                                </a:cxn>
                                <a:cxn ang="0">
                                  <a:pos x="48" y="19"/>
                                </a:cxn>
                              </a:cxnLst>
                              <a:rect l="0" t="0" r="r" b="b"/>
                              <a:pathLst>
                                <a:path w="248" h="103">
                                  <a:moveTo>
                                    <a:pt x="48" y="19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114" y="25"/>
                                  </a:lnTo>
                                  <a:lnTo>
                                    <a:pt x="192" y="61"/>
                                  </a:lnTo>
                                  <a:lnTo>
                                    <a:pt x="241" y="92"/>
                                  </a:lnTo>
                                  <a:lnTo>
                                    <a:pt x="248" y="103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48" y="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6" name="Freeform 325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75831" y="3302347"/>
                              <a:ext cx="6350" cy="9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92" y="0"/>
                                </a:cxn>
                                <a:cxn ang="0">
                                  <a:pos x="184" y="0"/>
                                </a:cxn>
                                <a:cxn ang="0">
                                  <a:pos x="184" y="56"/>
                                </a:cxn>
                                <a:cxn ang="0">
                                  <a:pos x="175" y="104"/>
                                </a:cxn>
                                <a:cxn ang="0">
                                  <a:pos x="132" y="132"/>
                                </a:cxn>
                                <a:cxn ang="0">
                                  <a:pos x="0" y="146"/>
                                </a:cxn>
                                <a:cxn ang="0">
                                  <a:pos x="4" y="76"/>
                                </a:cxn>
                                <a:cxn ang="0">
                                  <a:pos x="62" y="49"/>
                                </a:cxn>
                                <a:cxn ang="0">
                                  <a:pos x="114" y="67"/>
                                </a:cxn>
                                <a:cxn ang="0">
                                  <a:pos x="192" y="0"/>
                                </a:cxn>
                              </a:cxnLst>
                              <a:rect l="0" t="0" r="r" b="b"/>
                              <a:pathLst>
                                <a:path w="192" h="146">
                                  <a:moveTo>
                                    <a:pt x="192" y="0"/>
                                  </a:moveTo>
                                  <a:lnTo>
                                    <a:pt x="184" y="0"/>
                                  </a:lnTo>
                                  <a:lnTo>
                                    <a:pt x="184" y="56"/>
                                  </a:lnTo>
                                  <a:lnTo>
                                    <a:pt x="175" y="104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7" name="Freeform 326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418681" y="3243609"/>
                              <a:ext cx="3175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2" y="0"/>
                                </a:cxn>
                                <a:cxn ang="0">
                                  <a:pos x="0" y="55"/>
                                </a:cxn>
                                <a:cxn ang="0">
                                  <a:pos x="4" y="80"/>
                                </a:cxn>
                                <a:cxn ang="0">
                                  <a:pos x="42" y="57"/>
                                </a:cxn>
                                <a:cxn ang="0">
                                  <a:pos x="70" y="9"/>
                                </a:cxn>
                                <a:cxn ang="0">
                                  <a:pos x="42" y="0"/>
                                </a:cxn>
                              </a:cxnLst>
                              <a:rect l="0" t="0" r="r" b="b"/>
                              <a:pathLst>
                                <a:path w="70" h="80">
                                  <a:moveTo>
                                    <a:pt x="42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2" y="5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8" name="Freeform 327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386931" y="3227734"/>
                              <a:ext cx="1588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2" y="7"/>
                                </a:cxn>
                                <a:cxn ang="0">
                                  <a:pos x="57" y="0"/>
                                </a:cxn>
                                <a:cxn ang="0">
                                  <a:pos x="0" y="79"/>
                                </a:cxn>
                                <a:cxn ang="0">
                                  <a:pos x="7" y="93"/>
                                </a:cxn>
                                <a:cxn ang="0">
                                  <a:pos x="72" y="7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72" y="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2" y="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49" name="Freeform 328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383756" y="3235672"/>
                              <a:ext cx="3175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6" y="0"/>
                                </a:cxn>
                                <a:cxn ang="0">
                                  <a:pos x="0" y="26"/>
                                </a:cxn>
                                <a:cxn ang="0">
                                  <a:pos x="4" y="36"/>
                                </a:cxn>
                                <a:cxn ang="0">
                                  <a:pos x="53" y="18"/>
                                </a:cxn>
                                <a:cxn ang="0">
                                  <a:pos x="56" y="0"/>
                                </a:cxn>
                              </a:cxnLst>
                              <a:rect l="0" t="0" r="r" b="b"/>
                              <a:pathLst>
                                <a:path w="56" h="36">
                                  <a:moveTo>
                                    <a:pt x="5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0" name="Freeform 329"/>
                          <wps:cNvSpPr>
                            <a:spLocks noChangeAspect="1"/>
                          </wps:cNvSpPr>
                          <wps:spPr bwMode="gray">
                            <a:xfrm rot="21085610">
                              <a:off x="3374231" y="3238847"/>
                              <a:ext cx="6350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2" y="40"/>
                                </a:cxn>
                                <a:cxn ang="0">
                                  <a:pos x="109" y="36"/>
                                </a:cxn>
                                <a:cxn ang="0">
                                  <a:pos x="44" y="67"/>
                                </a:cxn>
                                <a:cxn ang="0">
                                  <a:pos x="0" y="70"/>
                                </a:cxn>
                                <a:cxn ang="0">
                                  <a:pos x="9" y="50"/>
                                </a:cxn>
                                <a:cxn ang="0">
                                  <a:pos x="59" y="36"/>
                                </a:cxn>
                                <a:cxn ang="0">
                                  <a:pos x="119" y="0"/>
                                </a:cxn>
                                <a:cxn ang="0">
                                  <a:pos x="155" y="9"/>
                                </a:cxn>
                                <a:cxn ang="0">
                                  <a:pos x="152" y="40"/>
                                </a:cxn>
                              </a:cxnLst>
                              <a:rect l="0" t="0" r="r" b="b"/>
                              <a:pathLst>
                                <a:path w="155" h="70">
                                  <a:moveTo>
                                    <a:pt x="152" y="40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44" y="6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55" y="9"/>
                                  </a:lnTo>
                                  <a:lnTo>
                                    <a:pt x="152" y="4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1" name="Freeform 330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417093" y="3375372"/>
                              <a:ext cx="23813" cy="174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73" y="31"/>
                                </a:cxn>
                                <a:cxn ang="0">
                                  <a:pos x="397" y="35"/>
                                </a:cxn>
                                <a:cxn ang="0">
                                  <a:pos x="450" y="63"/>
                                </a:cxn>
                                <a:cxn ang="0">
                                  <a:pos x="483" y="101"/>
                                </a:cxn>
                                <a:cxn ang="0">
                                  <a:pos x="600" y="104"/>
                                </a:cxn>
                                <a:cxn ang="0">
                                  <a:pos x="642" y="212"/>
                                </a:cxn>
                                <a:cxn ang="0">
                                  <a:pos x="588" y="222"/>
                                </a:cxn>
                                <a:cxn ang="0">
                                  <a:pos x="504" y="197"/>
                                </a:cxn>
                                <a:cxn ang="0">
                                  <a:pos x="442" y="222"/>
                                </a:cxn>
                                <a:cxn ang="0">
                                  <a:pos x="390" y="222"/>
                                </a:cxn>
                                <a:cxn ang="0">
                                  <a:pos x="369" y="260"/>
                                </a:cxn>
                                <a:cxn ang="0">
                                  <a:pos x="304" y="256"/>
                                </a:cxn>
                                <a:cxn ang="0">
                                  <a:pos x="273" y="228"/>
                                </a:cxn>
                                <a:cxn ang="0">
                                  <a:pos x="194" y="222"/>
                                </a:cxn>
                                <a:cxn ang="0">
                                  <a:pos x="101" y="135"/>
                                </a:cxn>
                                <a:cxn ang="0">
                                  <a:pos x="39" y="115"/>
                                </a:cxn>
                                <a:cxn ang="0">
                                  <a:pos x="0" y="73"/>
                                </a:cxn>
                                <a:cxn ang="0">
                                  <a:pos x="10" y="44"/>
                                </a:cxn>
                                <a:cxn ang="0">
                                  <a:pos x="138" y="0"/>
                                </a:cxn>
                                <a:cxn ang="0">
                                  <a:pos x="194" y="4"/>
                                </a:cxn>
                                <a:cxn ang="0">
                                  <a:pos x="279" y="21"/>
                                </a:cxn>
                                <a:cxn ang="0">
                                  <a:pos x="373" y="31"/>
                                </a:cxn>
                              </a:cxnLst>
                              <a:rect l="0" t="0" r="r" b="b"/>
                              <a:pathLst>
                                <a:path w="642" h="260">
                                  <a:moveTo>
                                    <a:pt x="373" y="31"/>
                                  </a:moveTo>
                                  <a:lnTo>
                                    <a:pt x="397" y="35"/>
                                  </a:lnTo>
                                  <a:lnTo>
                                    <a:pt x="450" y="63"/>
                                  </a:lnTo>
                                  <a:lnTo>
                                    <a:pt x="483" y="101"/>
                                  </a:lnTo>
                                  <a:lnTo>
                                    <a:pt x="600" y="104"/>
                                  </a:lnTo>
                                  <a:lnTo>
                                    <a:pt x="642" y="212"/>
                                  </a:lnTo>
                                  <a:lnTo>
                                    <a:pt x="588" y="222"/>
                                  </a:lnTo>
                                  <a:lnTo>
                                    <a:pt x="504" y="197"/>
                                  </a:lnTo>
                                  <a:lnTo>
                                    <a:pt x="442" y="222"/>
                                  </a:lnTo>
                                  <a:lnTo>
                                    <a:pt x="390" y="222"/>
                                  </a:lnTo>
                                  <a:lnTo>
                                    <a:pt x="369" y="260"/>
                                  </a:lnTo>
                                  <a:lnTo>
                                    <a:pt x="304" y="256"/>
                                  </a:lnTo>
                                  <a:lnTo>
                                    <a:pt x="273" y="228"/>
                                  </a:lnTo>
                                  <a:lnTo>
                                    <a:pt x="194" y="222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373" y="3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2" name="Freeform 331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482181" y="3318222"/>
                              <a:ext cx="38100" cy="523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" y="17"/>
                                </a:cxn>
                                <a:cxn ang="0">
                                  <a:pos x="119" y="0"/>
                                </a:cxn>
                                <a:cxn ang="0">
                                  <a:pos x="338" y="4"/>
                                </a:cxn>
                                <a:cxn ang="0">
                                  <a:pos x="512" y="76"/>
                                </a:cxn>
                                <a:cxn ang="0">
                                  <a:pos x="614" y="110"/>
                                </a:cxn>
                                <a:cxn ang="0">
                                  <a:pos x="643" y="181"/>
                                </a:cxn>
                                <a:cxn ang="0">
                                  <a:pos x="805" y="193"/>
                                </a:cxn>
                                <a:cxn ang="0">
                                  <a:pos x="825" y="227"/>
                                </a:cxn>
                                <a:cxn ang="0">
                                  <a:pos x="728" y="244"/>
                                </a:cxn>
                                <a:cxn ang="0">
                                  <a:pos x="796" y="294"/>
                                </a:cxn>
                                <a:cxn ang="0">
                                  <a:pos x="977" y="336"/>
                                </a:cxn>
                                <a:cxn ang="0">
                                  <a:pos x="1076" y="404"/>
                                </a:cxn>
                                <a:cxn ang="0">
                                  <a:pos x="1080" y="462"/>
                                </a:cxn>
                                <a:cxn ang="0">
                                  <a:pos x="1012" y="547"/>
                                </a:cxn>
                                <a:cxn ang="0">
                                  <a:pos x="940" y="522"/>
                                </a:cxn>
                                <a:cxn ang="0">
                                  <a:pos x="706" y="483"/>
                                </a:cxn>
                                <a:cxn ang="0">
                                  <a:pos x="551" y="522"/>
                                </a:cxn>
                                <a:cxn ang="0">
                                  <a:pos x="525" y="556"/>
                                </a:cxn>
                                <a:cxn ang="0">
                                  <a:pos x="406" y="589"/>
                                </a:cxn>
                                <a:cxn ang="0">
                                  <a:pos x="369" y="509"/>
                                </a:cxn>
                                <a:cxn ang="0">
                                  <a:pos x="292" y="517"/>
                                </a:cxn>
                                <a:cxn ang="0">
                                  <a:pos x="233" y="584"/>
                                </a:cxn>
                                <a:cxn ang="0">
                                  <a:pos x="174" y="673"/>
                                </a:cxn>
                                <a:cxn ang="0">
                                  <a:pos x="110" y="745"/>
                                </a:cxn>
                                <a:cxn ang="0">
                                  <a:pos x="85" y="733"/>
                                </a:cxn>
                                <a:cxn ang="0">
                                  <a:pos x="42" y="694"/>
                                </a:cxn>
                                <a:cxn ang="0">
                                  <a:pos x="25" y="619"/>
                                </a:cxn>
                                <a:cxn ang="0">
                                  <a:pos x="42" y="531"/>
                                </a:cxn>
                                <a:cxn ang="0">
                                  <a:pos x="0" y="458"/>
                                </a:cxn>
                                <a:cxn ang="0">
                                  <a:pos x="8" y="417"/>
                                </a:cxn>
                                <a:cxn ang="0">
                                  <a:pos x="46" y="290"/>
                                </a:cxn>
                                <a:cxn ang="0">
                                  <a:pos x="77" y="235"/>
                                </a:cxn>
                                <a:cxn ang="0">
                                  <a:pos x="59" y="127"/>
                                </a:cxn>
                                <a:cxn ang="0">
                                  <a:pos x="12" y="38"/>
                                </a:cxn>
                              </a:cxnLst>
                              <a:rect l="0" t="0" r="r" b="b"/>
                              <a:pathLst>
                                <a:path w="1080" h="745">
                                  <a:moveTo>
                                    <a:pt x="17" y="29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338" y="4"/>
                                  </a:lnTo>
                                  <a:lnTo>
                                    <a:pt x="423" y="29"/>
                                  </a:lnTo>
                                  <a:lnTo>
                                    <a:pt x="512" y="76"/>
                                  </a:lnTo>
                                  <a:lnTo>
                                    <a:pt x="589" y="84"/>
                                  </a:lnTo>
                                  <a:lnTo>
                                    <a:pt x="614" y="110"/>
                                  </a:lnTo>
                                  <a:lnTo>
                                    <a:pt x="632" y="169"/>
                                  </a:lnTo>
                                  <a:lnTo>
                                    <a:pt x="643" y="181"/>
                                  </a:lnTo>
                                  <a:lnTo>
                                    <a:pt x="699" y="193"/>
                                  </a:lnTo>
                                  <a:lnTo>
                                    <a:pt x="805" y="193"/>
                                  </a:lnTo>
                                  <a:lnTo>
                                    <a:pt x="822" y="203"/>
                                  </a:lnTo>
                                  <a:lnTo>
                                    <a:pt x="825" y="227"/>
                                  </a:lnTo>
                                  <a:lnTo>
                                    <a:pt x="779" y="244"/>
                                  </a:lnTo>
                                  <a:lnTo>
                                    <a:pt x="728" y="244"/>
                                  </a:lnTo>
                                  <a:lnTo>
                                    <a:pt x="723" y="269"/>
                                  </a:lnTo>
                                  <a:lnTo>
                                    <a:pt x="796" y="294"/>
                                  </a:lnTo>
                                  <a:lnTo>
                                    <a:pt x="944" y="298"/>
                                  </a:lnTo>
                                  <a:lnTo>
                                    <a:pt x="977" y="336"/>
                                  </a:lnTo>
                                  <a:lnTo>
                                    <a:pt x="1038" y="387"/>
                                  </a:lnTo>
                                  <a:lnTo>
                                    <a:pt x="1076" y="404"/>
                                  </a:lnTo>
                                  <a:lnTo>
                                    <a:pt x="1080" y="417"/>
                                  </a:lnTo>
                                  <a:lnTo>
                                    <a:pt x="1080" y="462"/>
                                  </a:lnTo>
                                  <a:lnTo>
                                    <a:pt x="1055" y="509"/>
                                  </a:lnTo>
                                  <a:lnTo>
                                    <a:pt x="1012" y="547"/>
                                  </a:lnTo>
                                  <a:lnTo>
                                    <a:pt x="969" y="547"/>
                                  </a:lnTo>
                                  <a:lnTo>
                                    <a:pt x="940" y="522"/>
                                  </a:lnTo>
                                  <a:lnTo>
                                    <a:pt x="872" y="496"/>
                                  </a:lnTo>
                                  <a:lnTo>
                                    <a:pt x="706" y="483"/>
                                  </a:lnTo>
                                  <a:lnTo>
                                    <a:pt x="589" y="500"/>
                                  </a:lnTo>
                                  <a:lnTo>
                                    <a:pt x="551" y="522"/>
                                  </a:lnTo>
                                  <a:lnTo>
                                    <a:pt x="538" y="547"/>
                                  </a:lnTo>
                                  <a:lnTo>
                                    <a:pt x="525" y="556"/>
                                  </a:lnTo>
                                  <a:lnTo>
                                    <a:pt x="474" y="576"/>
                                  </a:lnTo>
                                  <a:lnTo>
                                    <a:pt x="406" y="589"/>
                                  </a:lnTo>
                                  <a:lnTo>
                                    <a:pt x="369" y="522"/>
                                  </a:lnTo>
                                  <a:lnTo>
                                    <a:pt x="369" y="509"/>
                                  </a:lnTo>
                                  <a:lnTo>
                                    <a:pt x="322" y="504"/>
                                  </a:lnTo>
                                  <a:lnTo>
                                    <a:pt x="292" y="517"/>
                                  </a:lnTo>
                                  <a:lnTo>
                                    <a:pt x="271" y="534"/>
                                  </a:lnTo>
                                  <a:lnTo>
                                    <a:pt x="233" y="584"/>
                                  </a:lnTo>
                                  <a:lnTo>
                                    <a:pt x="191" y="656"/>
                                  </a:lnTo>
                                  <a:lnTo>
                                    <a:pt x="174" y="673"/>
                                  </a:lnTo>
                                  <a:lnTo>
                                    <a:pt x="170" y="690"/>
                                  </a:lnTo>
                                  <a:lnTo>
                                    <a:pt x="110" y="745"/>
                                  </a:lnTo>
                                  <a:lnTo>
                                    <a:pt x="88" y="745"/>
                                  </a:lnTo>
                                  <a:lnTo>
                                    <a:pt x="85" y="733"/>
                                  </a:lnTo>
                                  <a:lnTo>
                                    <a:pt x="46" y="702"/>
                                  </a:lnTo>
                                  <a:lnTo>
                                    <a:pt x="42" y="694"/>
                                  </a:lnTo>
                                  <a:lnTo>
                                    <a:pt x="42" y="640"/>
                                  </a:lnTo>
                                  <a:lnTo>
                                    <a:pt x="25" y="619"/>
                                  </a:lnTo>
                                  <a:lnTo>
                                    <a:pt x="34" y="606"/>
                                  </a:lnTo>
                                  <a:lnTo>
                                    <a:pt x="42" y="531"/>
                                  </a:lnTo>
                                  <a:lnTo>
                                    <a:pt x="34" y="496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8" y="417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46" y="290"/>
                                  </a:lnTo>
                                  <a:lnTo>
                                    <a:pt x="68" y="269"/>
                                  </a:lnTo>
                                  <a:lnTo>
                                    <a:pt x="77" y="235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17" y="2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3" name="Freeform 332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596481" y="3349972"/>
                              <a:ext cx="1588" cy="1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" y="0"/>
                                </a:cxn>
                                <a:cxn ang="0">
                                  <a:pos x="11" y="4"/>
                                </a:cxn>
                                <a:cxn ang="0">
                                  <a:pos x="0" y="28"/>
                                </a:cxn>
                                <a:cxn ang="0">
                                  <a:pos x="4" y="48"/>
                                </a:cxn>
                                <a:cxn ang="0">
                                  <a:pos x="24" y="53"/>
                                </a:cxn>
                                <a:cxn ang="0">
                                  <a:pos x="52" y="34"/>
                                </a:cxn>
                                <a:cxn ang="0">
                                  <a:pos x="56" y="22"/>
                                </a:cxn>
                                <a:cxn ang="0">
                                  <a:pos x="18" y="0"/>
                                </a:cxn>
                              </a:cxnLst>
                              <a:rect l="0" t="0" r="r" b="b"/>
                              <a:pathLst>
                                <a:path w="56" h="53">
                                  <a:moveTo>
                                    <a:pt x="18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4" name="Freeform 333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18706" y="3392834"/>
                              <a:ext cx="3175" cy="11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" y="0"/>
                                </a:cxn>
                                <a:cxn ang="0">
                                  <a:pos x="32" y="7"/>
                                </a:cxn>
                                <a:cxn ang="0">
                                  <a:pos x="66" y="41"/>
                                </a:cxn>
                                <a:cxn ang="0">
                                  <a:pos x="111" y="138"/>
                                </a:cxn>
                                <a:cxn ang="0">
                                  <a:pos x="105" y="145"/>
                                </a:cxn>
                                <a:cxn ang="0">
                                  <a:pos x="66" y="152"/>
                                </a:cxn>
                                <a:cxn ang="0">
                                  <a:pos x="49" y="138"/>
                                </a:cxn>
                                <a:cxn ang="0">
                                  <a:pos x="7" y="47"/>
                                </a:cxn>
                                <a:cxn ang="0">
                                  <a:pos x="0" y="23"/>
                                </a:cxn>
                                <a:cxn ang="0">
                                  <a:pos x="4" y="0"/>
                                </a:cxn>
                              </a:cxnLst>
                              <a:rect l="0" t="0" r="r" b="b"/>
                              <a:pathLst>
                                <a:path w="111" h="152">
                                  <a:moveTo>
                                    <a:pt x="4" y="0"/>
                                  </a:moveTo>
                                  <a:lnTo>
                                    <a:pt x="32" y="7"/>
                                  </a:lnTo>
                                  <a:lnTo>
                                    <a:pt x="66" y="41"/>
                                  </a:lnTo>
                                  <a:lnTo>
                                    <a:pt x="111" y="138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66" y="152"/>
                                  </a:lnTo>
                                  <a:lnTo>
                                    <a:pt x="49" y="138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5" name="Freeform 334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42518" y="3470622"/>
                              <a:ext cx="3175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6" y="0"/>
                                </a:cxn>
                                <a:cxn ang="0">
                                  <a:pos x="51" y="11"/>
                                </a:cxn>
                                <a:cxn ang="0">
                                  <a:pos x="0" y="52"/>
                                </a:cxn>
                                <a:cxn ang="0">
                                  <a:pos x="14" y="63"/>
                                </a:cxn>
                                <a:cxn ang="0">
                                  <a:pos x="62" y="31"/>
                                </a:cxn>
                                <a:cxn ang="0">
                                  <a:pos x="86" y="0"/>
                                </a:cxn>
                              </a:cxnLst>
                              <a:rect l="0" t="0" r="r" b="b"/>
                              <a:pathLst>
                                <a:path w="86" h="63">
                                  <a:moveTo>
                                    <a:pt x="86" y="0"/>
                                  </a:moveTo>
                                  <a:lnTo>
                                    <a:pt x="51" y="1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6" name="Freeform 335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36168" y="3484909"/>
                              <a:ext cx="9525" cy="15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7" y="26"/>
                                </a:cxn>
                                <a:cxn ang="0">
                                  <a:pos x="267" y="48"/>
                                </a:cxn>
                                <a:cxn ang="0">
                                  <a:pos x="259" y="106"/>
                                </a:cxn>
                                <a:cxn ang="0">
                                  <a:pos x="267" y="144"/>
                                </a:cxn>
                                <a:cxn ang="0">
                                  <a:pos x="276" y="153"/>
                                </a:cxn>
                                <a:cxn ang="0">
                                  <a:pos x="270" y="204"/>
                                </a:cxn>
                                <a:cxn ang="0">
                                  <a:pos x="233" y="232"/>
                                </a:cxn>
                                <a:cxn ang="0">
                                  <a:pos x="173" y="245"/>
                                </a:cxn>
                                <a:cxn ang="0">
                                  <a:pos x="3" y="245"/>
                                </a:cxn>
                                <a:cxn ang="0">
                                  <a:pos x="0" y="232"/>
                                </a:cxn>
                                <a:cxn ang="0">
                                  <a:pos x="102" y="194"/>
                                </a:cxn>
                                <a:cxn ang="0">
                                  <a:pos x="118" y="156"/>
                                </a:cxn>
                                <a:cxn ang="0">
                                  <a:pos x="128" y="85"/>
                                </a:cxn>
                                <a:cxn ang="0">
                                  <a:pos x="123" y="72"/>
                                </a:cxn>
                                <a:cxn ang="0">
                                  <a:pos x="111" y="65"/>
                                </a:cxn>
                                <a:cxn ang="0">
                                  <a:pos x="77" y="60"/>
                                </a:cxn>
                                <a:cxn ang="0">
                                  <a:pos x="72" y="34"/>
                                </a:cxn>
                                <a:cxn ang="0">
                                  <a:pos x="85" y="34"/>
                                </a:cxn>
                                <a:cxn ang="0">
                                  <a:pos x="111" y="23"/>
                                </a:cxn>
                                <a:cxn ang="0">
                                  <a:pos x="207" y="18"/>
                                </a:cxn>
                                <a:cxn ang="0">
                                  <a:pos x="276" y="0"/>
                                </a:cxn>
                                <a:cxn ang="0">
                                  <a:pos x="287" y="0"/>
                                </a:cxn>
                                <a:cxn ang="0">
                                  <a:pos x="287" y="26"/>
                                </a:cxn>
                              </a:cxnLst>
                              <a:rect l="0" t="0" r="r" b="b"/>
                              <a:pathLst>
                                <a:path w="287" h="245">
                                  <a:moveTo>
                                    <a:pt x="287" y="26"/>
                                  </a:moveTo>
                                  <a:lnTo>
                                    <a:pt x="267" y="48"/>
                                  </a:lnTo>
                                  <a:lnTo>
                                    <a:pt x="259" y="106"/>
                                  </a:lnTo>
                                  <a:lnTo>
                                    <a:pt x="267" y="144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33" y="232"/>
                                  </a:lnTo>
                                  <a:lnTo>
                                    <a:pt x="173" y="245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102" y="194"/>
                                  </a:lnTo>
                                  <a:lnTo>
                                    <a:pt x="118" y="156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207" y="18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0"/>
                                  </a:lnTo>
                                  <a:lnTo>
                                    <a:pt x="287" y="2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57" name="Freeform 336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463131" y="3324572"/>
                              <a:ext cx="1588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" y="0"/>
                                </a:cxn>
                                <a:cxn ang="0">
                                  <a:pos x="39" y="0"/>
                                </a:cxn>
                                <a:cxn ang="0">
                                  <a:pos x="68" y="20"/>
                                </a:cxn>
                                <a:cxn ang="0">
                                  <a:pos x="63" y="42"/>
                                </a:cxn>
                                <a:cxn ang="0">
                                  <a:pos x="14" y="42"/>
                                </a:cxn>
                                <a:cxn ang="0">
                                  <a:pos x="5" y="34"/>
                                </a:cxn>
                                <a:cxn ang="0">
                                  <a:pos x="0" y="20"/>
                                </a:cxn>
                                <a:cxn ang="0">
                                  <a:pos x="5" y="9"/>
                                </a:cxn>
                                <a:cxn ang="0">
                                  <a:pos x="17" y="9"/>
                                </a:cxn>
                                <a:cxn ang="0">
                                  <a:pos x="26" y="0"/>
                                </a:cxn>
                              </a:cxnLst>
                              <a:rect l="0" t="0" r="r" b="b"/>
                              <a:pathLst>
                                <a:path w="68" h="42">
                                  <a:moveTo>
                                    <a:pt x="26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58" name="Group 337"/>
                          <wpg:cNvGrpSpPr>
                            <a:grpSpLocks noChangeAspect="1"/>
                          </wpg:cNvGrpSpPr>
                          <wpg:grpSpPr>
                            <a:xfrm>
                              <a:off x="3455193" y="3327747"/>
                              <a:ext cx="28575" cy="44450"/>
                              <a:chOff x="1694" y="2257"/>
                              <a:chExt cx="18" cy="28"/>
                            </a:xfrm>
                            <a:grpFill/>
                          </wpg:grpSpPr>
                          <wps:wsp>
                            <wps:cNvPr id="1059" name="Freeform 338"/>
                            <wps:cNvSpPr>
                              <a:spLocks noChangeAspect="1"/>
                            </wps:cNvSpPr>
                            <wps:spPr bwMode="gray">
                              <a:xfrm rot="-1047951">
                                <a:off x="1701" y="2270"/>
                                <a:ext cx="3" cy="4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9" y="8"/>
                                  </a:cxn>
                                  <a:cxn ang="0">
                                    <a:pos x="138" y="32"/>
                                  </a:cxn>
                                  <a:cxn ang="0">
                                    <a:pos x="147" y="83"/>
                                  </a:cxn>
                                  <a:cxn ang="0">
                                    <a:pos x="105" y="62"/>
                                  </a:cxn>
                                  <a:cxn ang="0">
                                    <a:pos x="29" y="56"/>
                                  </a:cxn>
                                  <a:cxn ang="0">
                                    <a:pos x="0" y="14"/>
                                  </a:cxn>
                                  <a:cxn ang="0">
                                    <a:pos x="32" y="0"/>
                                  </a:cxn>
                                  <a:cxn ang="0">
                                    <a:pos x="89" y="8"/>
                                  </a:cxn>
                                </a:cxnLst>
                                <a:rect l="0" t="0" r="r" b="b"/>
                                <a:pathLst>
                                  <a:path w="147" h="83">
                                    <a:moveTo>
                                      <a:pt x="89" y="8"/>
                                    </a:moveTo>
                                    <a:lnTo>
                                      <a:pt x="138" y="32"/>
                                    </a:lnTo>
                                    <a:lnTo>
                                      <a:pt x="147" y="83"/>
                                    </a:lnTo>
                                    <a:lnTo>
                                      <a:pt x="105" y="62"/>
                                    </a:lnTo>
                                    <a:lnTo>
                                      <a:pt x="29" y="56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89" y="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0" name="Freeform 339"/>
                            <wps:cNvSpPr>
                              <a:spLocks noChangeAspect="1"/>
                            </wps:cNvSpPr>
                            <wps:spPr bwMode="gray">
                              <a:xfrm rot="-1047951">
                                <a:off x="1694" y="2257"/>
                                <a:ext cx="18" cy="2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26" y="627"/>
                                  </a:cxn>
                                  <a:cxn ang="0">
                                    <a:pos x="835" y="614"/>
                                  </a:cxn>
                                  <a:cxn ang="0">
                                    <a:pos x="843" y="539"/>
                                  </a:cxn>
                                  <a:cxn ang="0">
                                    <a:pos x="835" y="504"/>
                                  </a:cxn>
                                  <a:cxn ang="0">
                                    <a:pos x="801" y="466"/>
                                  </a:cxn>
                                  <a:cxn ang="0">
                                    <a:pos x="801" y="442"/>
                                  </a:cxn>
                                  <a:cxn ang="0">
                                    <a:pos x="809" y="425"/>
                                  </a:cxn>
                                  <a:cxn ang="0">
                                    <a:pos x="852" y="392"/>
                                  </a:cxn>
                                  <a:cxn ang="0">
                                    <a:pos x="847" y="298"/>
                                  </a:cxn>
                                  <a:cxn ang="0">
                                    <a:pos x="868" y="277"/>
                                  </a:cxn>
                                  <a:cxn ang="0">
                                    <a:pos x="877" y="243"/>
                                  </a:cxn>
                                  <a:cxn ang="0">
                                    <a:pos x="852" y="214"/>
                                  </a:cxn>
                                  <a:cxn ang="0">
                                    <a:pos x="860" y="135"/>
                                  </a:cxn>
                                  <a:cxn ang="0">
                                    <a:pos x="847" y="88"/>
                                  </a:cxn>
                                  <a:cxn ang="0">
                                    <a:pos x="813" y="46"/>
                                  </a:cxn>
                                  <a:cxn ang="0">
                                    <a:pos x="818" y="37"/>
                                  </a:cxn>
                                  <a:cxn ang="0">
                                    <a:pos x="809" y="37"/>
                                  </a:cxn>
                                  <a:cxn ang="0">
                                    <a:pos x="775" y="63"/>
                                  </a:cxn>
                                  <a:cxn ang="0">
                                    <a:pos x="639" y="67"/>
                                  </a:cxn>
                                  <a:cxn ang="0">
                                    <a:pos x="606" y="59"/>
                                  </a:cxn>
                                  <a:cxn ang="0">
                                    <a:pos x="564" y="29"/>
                                  </a:cxn>
                                  <a:cxn ang="0">
                                    <a:pos x="513" y="8"/>
                                  </a:cxn>
                                  <a:cxn ang="0">
                                    <a:pos x="445" y="0"/>
                                  </a:cxn>
                                  <a:cxn ang="0">
                                    <a:pos x="356" y="17"/>
                                  </a:cxn>
                                  <a:cxn ang="0">
                                    <a:pos x="317" y="37"/>
                                  </a:cxn>
                                  <a:cxn ang="0">
                                    <a:pos x="300" y="63"/>
                                  </a:cxn>
                                  <a:cxn ang="0">
                                    <a:pos x="305" y="101"/>
                                  </a:cxn>
                                  <a:cxn ang="0">
                                    <a:pos x="326" y="109"/>
                                  </a:cxn>
                                  <a:cxn ang="0">
                                    <a:pos x="445" y="109"/>
                                  </a:cxn>
                                  <a:cxn ang="0">
                                    <a:pos x="492" y="135"/>
                                  </a:cxn>
                                  <a:cxn ang="0">
                                    <a:pos x="504" y="172"/>
                                  </a:cxn>
                                  <a:cxn ang="0">
                                    <a:pos x="504" y="298"/>
                                  </a:cxn>
                                  <a:cxn ang="0">
                                    <a:pos x="513" y="327"/>
                                  </a:cxn>
                                  <a:cxn ang="0">
                                    <a:pos x="584" y="387"/>
                                  </a:cxn>
                                  <a:cxn ang="0">
                                    <a:pos x="631" y="412"/>
                                  </a:cxn>
                                  <a:cxn ang="0">
                                    <a:pos x="635" y="442"/>
                                  </a:cxn>
                                  <a:cxn ang="0">
                                    <a:pos x="618" y="459"/>
                                  </a:cxn>
                                  <a:cxn ang="0">
                                    <a:pos x="581" y="459"/>
                                  </a:cxn>
                                  <a:cxn ang="0">
                                    <a:pos x="516" y="476"/>
                                  </a:cxn>
                                  <a:cxn ang="0">
                                    <a:pos x="377" y="479"/>
                                  </a:cxn>
                                  <a:cxn ang="0">
                                    <a:pos x="262" y="466"/>
                                  </a:cxn>
                                  <a:cxn ang="0">
                                    <a:pos x="186" y="445"/>
                                  </a:cxn>
                                  <a:cxn ang="0">
                                    <a:pos x="8" y="445"/>
                                  </a:cxn>
                                  <a:cxn ang="0">
                                    <a:pos x="0" y="459"/>
                                  </a:cxn>
                                  <a:cxn ang="0">
                                    <a:pos x="0" y="491"/>
                                  </a:cxn>
                                  <a:cxn ang="0">
                                    <a:pos x="42" y="550"/>
                                  </a:cxn>
                                  <a:cxn ang="0">
                                    <a:pos x="131" y="589"/>
                                  </a:cxn>
                                  <a:cxn ang="0">
                                    <a:pos x="164" y="623"/>
                                  </a:cxn>
                                  <a:cxn ang="0">
                                    <a:pos x="186" y="614"/>
                                  </a:cxn>
                                  <a:cxn ang="0">
                                    <a:pos x="181" y="584"/>
                                  </a:cxn>
                                  <a:cxn ang="0">
                                    <a:pos x="198" y="567"/>
                                  </a:cxn>
                                  <a:cxn ang="0">
                                    <a:pos x="224" y="555"/>
                                  </a:cxn>
                                  <a:cxn ang="0">
                                    <a:pos x="249" y="555"/>
                                  </a:cxn>
                                  <a:cxn ang="0">
                                    <a:pos x="339" y="559"/>
                                  </a:cxn>
                                  <a:cxn ang="0">
                                    <a:pos x="504" y="601"/>
                                  </a:cxn>
                                  <a:cxn ang="0">
                                    <a:pos x="547" y="597"/>
                                  </a:cxn>
                                  <a:cxn ang="0">
                                    <a:pos x="648" y="567"/>
                                  </a:cxn>
                                  <a:cxn ang="0">
                                    <a:pos x="690" y="567"/>
                                  </a:cxn>
                                  <a:cxn ang="0">
                                    <a:pos x="729" y="575"/>
                                  </a:cxn>
                                  <a:cxn ang="0">
                                    <a:pos x="758" y="592"/>
                                  </a:cxn>
                                  <a:cxn ang="0">
                                    <a:pos x="787" y="601"/>
                                  </a:cxn>
                                  <a:cxn ang="0">
                                    <a:pos x="821" y="617"/>
                                  </a:cxn>
                                  <a:cxn ang="0">
                                    <a:pos x="826" y="627"/>
                                  </a:cxn>
                                </a:cxnLst>
                                <a:rect l="0" t="0" r="r" b="b"/>
                                <a:pathLst>
                                  <a:path w="877" h="627">
                                    <a:moveTo>
                                      <a:pt x="826" y="627"/>
                                    </a:moveTo>
                                    <a:lnTo>
                                      <a:pt x="835" y="614"/>
                                    </a:lnTo>
                                    <a:lnTo>
                                      <a:pt x="843" y="539"/>
                                    </a:lnTo>
                                    <a:lnTo>
                                      <a:pt x="835" y="504"/>
                                    </a:lnTo>
                                    <a:lnTo>
                                      <a:pt x="801" y="466"/>
                                    </a:lnTo>
                                    <a:lnTo>
                                      <a:pt x="801" y="442"/>
                                    </a:lnTo>
                                    <a:lnTo>
                                      <a:pt x="809" y="425"/>
                                    </a:lnTo>
                                    <a:lnTo>
                                      <a:pt x="852" y="392"/>
                                    </a:lnTo>
                                    <a:lnTo>
                                      <a:pt x="847" y="298"/>
                                    </a:lnTo>
                                    <a:lnTo>
                                      <a:pt x="868" y="277"/>
                                    </a:lnTo>
                                    <a:lnTo>
                                      <a:pt x="877" y="243"/>
                                    </a:lnTo>
                                    <a:lnTo>
                                      <a:pt x="852" y="214"/>
                                    </a:lnTo>
                                    <a:lnTo>
                                      <a:pt x="860" y="135"/>
                                    </a:lnTo>
                                    <a:lnTo>
                                      <a:pt x="847" y="88"/>
                                    </a:lnTo>
                                    <a:lnTo>
                                      <a:pt x="813" y="46"/>
                                    </a:lnTo>
                                    <a:lnTo>
                                      <a:pt x="818" y="37"/>
                                    </a:lnTo>
                                    <a:lnTo>
                                      <a:pt x="809" y="37"/>
                                    </a:lnTo>
                                    <a:lnTo>
                                      <a:pt x="775" y="63"/>
                                    </a:lnTo>
                                    <a:lnTo>
                                      <a:pt x="639" y="67"/>
                                    </a:lnTo>
                                    <a:lnTo>
                                      <a:pt x="606" y="59"/>
                                    </a:lnTo>
                                    <a:lnTo>
                                      <a:pt x="564" y="29"/>
                                    </a:lnTo>
                                    <a:lnTo>
                                      <a:pt x="513" y="8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356" y="17"/>
                                    </a:lnTo>
                                    <a:lnTo>
                                      <a:pt x="317" y="37"/>
                                    </a:lnTo>
                                    <a:lnTo>
                                      <a:pt x="300" y="63"/>
                                    </a:lnTo>
                                    <a:lnTo>
                                      <a:pt x="305" y="101"/>
                                    </a:lnTo>
                                    <a:lnTo>
                                      <a:pt x="326" y="109"/>
                                    </a:lnTo>
                                    <a:lnTo>
                                      <a:pt x="445" y="109"/>
                                    </a:lnTo>
                                    <a:lnTo>
                                      <a:pt x="492" y="135"/>
                                    </a:lnTo>
                                    <a:lnTo>
                                      <a:pt x="504" y="172"/>
                                    </a:lnTo>
                                    <a:lnTo>
                                      <a:pt x="504" y="298"/>
                                    </a:lnTo>
                                    <a:lnTo>
                                      <a:pt x="513" y="327"/>
                                    </a:lnTo>
                                    <a:lnTo>
                                      <a:pt x="584" y="387"/>
                                    </a:lnTo>
                                    <a:lnTo>
                                      <a:pt x="631" y="412"/>
                                    </a:lnTo>
                                    <a:lnTo>
                                      <a:pt x="635" y="442"/>
                                    </a:lnTo>
                                    <a:lnTo>
                                      <a:pt x="618" y="459"/>
                                    </a:lnTo>
                                    <a:lnTo>
                                      <a:pt x="581" y="459"/>
                                    </a:lnTo>
                                    <a:lnTo>
                                      <a:pt x="516" y="476"/>
                                    </a:lnTo>
                                    <a:lnTo>
                                      <a:pt x="377" y="479"/>
                                    </a:lnTo>
                                    <a:lnTo>
                                      <a:pt x="262" y="466"/>
                                    </a:lnTo>
                                    <a:lnTo>
                                      <a:pt x="186" y="445"/>
                                    </a:lnTo>
                                    <a:lnTo>
                                      <a:pt x="8" y="445"/>
                                    </a:lnTo>
                                    <a:lnTo>
                                      <a:pt x="0" y="459"/>
                                    </a:lnTo>
                                    <a:lnTo>
                                      <a:pt x="0" y="491"/>
                                    </a:lnTo>
                                    <a:lnTo>
                                      <a:pt x="42" y="550"/>
                                    </a:lnTo>
                                    <a:lnTo>
                                      <a:pt x="131" y="589"/>
                                    </a:lnTo>
                                    <a:lnTo>
                                      <a:pt x="164" y="623"/>
                                    </a:lnTo>
                                    <a:lnTo>
                                      <a:pt x="186" y="614"/>
                                    </a:lnTo>
                                    <a:lnTo>
                                      <a:pt x="181" y="584"/>
                                    </a:lnTo>
                                    <a:lnTo>
                                      <a:pt x="198" y="567"/>
                                    </a:lnTo>
                                    <a:lnTo>
                                      <a:pt x="224" y="555"/>
                                    </a:lnTo>
                                    <a:lnTo>
                                      <a:pt x="249" y="555"/>
                                    </a:lnTo>
                                    <a:lnTo>
                                      <a:pt x="339" y="559"/>
                                    </a:lnTo>
                                    <a:lnTo>
                                      <a:pt x="504" y="601"/>
                                    </a:lnTo>
                                    <a:lnTo>
                                      <a:pt x="547" y="597"/>
                                    </a:lnTo>
                                    <a:lnTo>
                                      <a:pt x="648" y="567"/>
                                    </a:lnTo>
                                    <a:lnTo>
                                      <a:pt x="690" y="567"/>
                                    </a:lnTo>
                                    <a:lnTo>
                                      <a:pt x="729" y="575"/>
                                    </a:lnTo>
                                    <a:lnTo>
                                      <a:pt x="758" y="592"/>
                                    </a:lnTo>
                                    <a:lnTo>
                                      <a:pt x="787" y="601"/>
                                    </a:lnTo>
                                    <a:lnTo>
                                      <a:pt x="821" y="617"/>
                                    </a:lnTo>
                                    <a:lnTo>
                                      <a:pt x="826" y="62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61" name="Freeform 340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532981" y="3337272"/>
                              <a:ext cx="15875" cy="127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2" y="20"/>
                                </a:cxn>
                                <a:cxn ang="0">
                                  <a:pos x="462" y="54"/>
                                </a:cxn>
                                <a:cxn ang="0">
                                  <a:pos x="471" y="99"/>
                                </a:cxn>
                                <a:cxn ang="0">
                                  <a:pos x="425" y="141"/>
                                </a:cxn>
                                <a:cxn ang="0">
                                  <a:pos x="393" y="159"/>
                                </a:cxn>
                                <a:cxn ang="0">
                                  <a:pos x="292" y="180"/>
                                </a:cxn>
                                <a:cxn ang="0">
                                  <a:pos x="224" y="180"/>
                                </a:cxn>
                                <a:cxn ang="0">
                                  <a:pos x="156" y="172"/>
                                </a:cxn>
                                <a:cxn ang="0">
                                  <a:pos x="51" y="176"/>
                                </a:cxn>
                                <a:cxn ang="0">
                                  <a:pos x="42" y="172"/>
                                </a:cxn>
                                <a:cxn ang="0">
                                  <a:pos x="30" y="113"/>
                                </a:cxn>
                                <a:cxn ang="0">
                                  <a:pos x="0" y="66"/>
                                </a:cxn>
                                <a:cxn ang="0">
                                  <a:pos x="0" y="23"/>
                                </a:cxn>
                                <a:cxn ang="0">
                                  <a:pos x="30" y="0"/>
                                </a:cxn>
                                <a:cxn ang="0">
                                  <a:pos x="385" y="0"/>
                                </a:cxn>
                                <a:cxn ang="0">
                                  <a:pos x="416" y="3"/>
                                </a:cxn>
                                <a:cxn ang="0">
                                  <a:pos x="437" y="11"/>
                                </a:cxn>
                                <a:cxn ang="0">
                                  <a:pos x="442" y="20"/>
                                </a:cxn>
                              </a:cxnLst>
                              <a:rect l="0" t="0" r="r" b="b"/>
                              <a:pathLst>
                                <a:path w="471" h="180">
                                  <a:moveTo>
                                    <a:pt x="442" y="20"/>
                                  </a:moveTo>
                                  <a:lnTo>
                                    <a:pt x="462" y="54"/>
                                  </a:lnTo>
                                  <a:lnTo>
                                    <a:pt x="471" y="99"/>
                                  </a:lnTo>
                                  <a:lnTo>
                                    <a:pt x="425" y="141"/>
                                  </a:lnTo>
                                  <a:lnTo>
                                    <a:pt x="393" y="159"/>
                                  </a:lnTo>
                                  <a:lnTo>
                                    <a:pt x="292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156" y="172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37" y="11"/>
                                  </a:lnTo>
                                  <a:lnTo>
                                    <a:pt x="442" y="2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2" name="Freeform 341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29818" y="3429347"/>
                              <a:ext cx="0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" y="0"/>
                                </a:cxn>
                                <a:cxn ang="0">
                                  <a:pos x="0" y="7"/>
                                </a:cxn>
                                <a:cxn ang="0">
                                  <a:pos x="0" y="76"/>
                                </a:cxn>
                                <a:cxn ang="0">
                                  <a:pos x="14" y="59"/>
                                </a:cxn>
                                <a:cxn ang="0">
                                  <a:pos x="14" y="0"/>
                                </a:cxn>
                              </a:cxnLst>
                              <a:rect l="0" t="0" r="r" b="b"/>
                              <a:pathLst>
                                <a:path w="14" h="76">
                                  <a:moveTo>
                                    <a:pt x="14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3" name="Freeform 342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02831" y="3362672"/>
                              <a:ext cx="4763" cy="111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2" y="0"/>
                                </a:cxn>
                                <a:cxn ang="0">
                                  <a:pos x="98" y="4"/>
                                </a:cxn>
                                <a:cxn ang="0">
                                  <a:pos x="81" y="52"/>
                                </a:cxn>
                                <a:cxn ang="0">
                                  <a:pos x="17" y="45"/>
                                </a:cxn>
                                <a:cxn ang="0">
                                  <a:pos x="0" y="104"/>
                                </a:cxn>
                                <a:cxn ang="0">
                                  <a:pos x="8" y="160"/>
                                </a:cxn>
                                <a:cxn ang="0">
                                  <a:pos x="53" y="163"/>
                                </a:cxn>
                                <a:cxn ang="0">
                                  <a:pos x="70" y="104"/>
                                </a:cxn>
                                <a:cxn ang="0">
                                  <a:pos x="83" y="93"/>
                                </a:cxn>
                                <a:cxn ang="0">
                                  <a:pos x="132" y="91"/>
                                </a:cxn>
                                <a:cxn ang="0">
                                  <a:pos x="173" y="74"/>
                                </a:cxn>
                                <a:cxn ang="0">
                                  <a:pos x="166" y="52"/>
                                </a:cxn>
                                <a:cxn ang="0">
                                  <a:pos x="135" y="38"/>
                                </a:cxn>
                                <a:cxn ang="0">
                                  <a:pos x="122" y="0"/>
                                </a:cxn>
                              </a:cxnLst>
                              <a:rect l="0" t="0" r="r" b="b"/>
                              <a:pathLst>
                                <a:path w="173" h="163">
                                  <a:moveTo>
                                    <a:pt x="122" y="0"/>
                                  </a:moveTo>
                                  <a:lnTo>
                                    <a:pt x="98" y="4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8" y="160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173" y="74"/>
                                  </a:lnTo>
                                  <a:lnTo>
                                    <a:pt x="166" y="52"/>
                                  </a:lnTo>
                                  <a:lnTo>
                                    <a:pt x="135" y="38"/>
                                  </a:lnTo>
                                  <a:lnTo>
                                    <a:pt x="12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4" name="Freeform 343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556793" y="3334097"/>
                              <a:ext cx="0" cy="15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" y="0"/>
                                </a:cxn>
                                <a:cxn ang="0">
                                  <a:pos x="0" y="21"/>
                                </a:cxn>
                                <a:cxn ang="0">
                                  <a:pos x="3" y="39"/>
                                </a:cxn>
                                <a:cxn ang="0">
                                  <a:pos x="28" y="32"/>
                                </a:cxn>
                                <a:cxn ang="0">
                                  <a:pos x="28" y="0"/>
                                </a:cxn>
                              </a:cxnLst>
                              <a:rect l="0" t="0" r="r" b="b"/>
                              <a:pathLst>
                                <a:path w="28" h="39">
                                  <a:moveTo>
                                    <a:pt x="28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5" name="Freeform 344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559968" y="3346797"/>
                              <a:ext cx="1588" cy="31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" y="8"/>
                                </a:cxn>
                                <a:cxn ang="0">
                                  <a:pos x="0" y="17"/>
                                </a:cxn>
                                <a:cxn ang="0">
                                  <a:pos x="6" y="34"/>
                                </a:cxn>
                                <a:cxn ang="0">
                                  <a:pos x="42" y="0"/>
                                </a:cxn>
                                <a:cxn ang="0">
                                  <a:pos x="6" y="8"/>
                                </a:cxn>
                              </a:cxnLst>
                              <a:rect l="0" t="0" r="r" b="b"/>
                              <a:pathLst>
                                <a:path w="42" h="34">
                                  <a:moveTo>
                                    <a:pt x="6" y="8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6" y="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6" name="Freeform 345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10768" y="3380134"/>
                              <a:ext cx="3175" cy="79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86"/>
                                </a:cxn>
                                <a:cxn ang="0">
                                  <a:pos x="14" y="124"/>
                                </a:cxn>
                                <a:cxn ang="0">
                                  <a:pos x="42" y="124"/>
                                </a:cxn>
                                <a:cxn ang="0">
                                  <a:pos x="52" y="90"/>
                                </a:cxn>
                                <a:cxn ang="0">
                                  <a:pos x="49" y="20"/>
                                </a:cxn>
                                <a:cxn ang="0">
                                  <a:pos x="18" y="0"/>
                                </a:cxn>
                              </a:cxnLst>
                              <a:rect l="0" t="0" r="r" b="b"/>
                              <a:pathLst>
                                <a:path w="52" h="124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42" y="124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7" name="Freeform 346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29818" y="3454747"/>
                              <a:ext cx="1588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9" y="0"/>
                                </a:cxn>
                                <a:cxn ang="0">
                                  <a:pos x="17" y="14"/>
                                </a:cxn>
                                <a:cxn ang="0">
                                  <a:pos x="0" y="62"/>
                                </a:cxn>
                                <a:cxn ang="0">
                                  <a:pos x="38" y="41"/>
                                </a:cxn>
                                <a:cxn ang="0">
                                  <a:pos x="49" y="0"/>
                                </a:cxn>
                              </a:cxnLst>
                              <a:rect l="0" t="0" r="r" b="b"/>
                              <a:pathLst>
                                <a:path w="49" h="62">
                                  <a:moveTo>
                                    <a:pt x="49" y="0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8" name="Freeform 347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325018" y="3280122"/>
                              <a:ext cx="117475" cy="777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88" y="571"/>
                                </a:cxn>
                                <a:cxn ang="0">
                                  <a:pos x="2639" y="644"/>
                                </a:cxn>
                                <a:cxn ang="0">
                                  <a:pos x="2750" y="689"/>
                                </a:cxn>
                                <a:cxn ang="0">
                                  <a:pos x="2869" y="689"/>
                                </a:cxn>
                                <a:cxn ang="0">
                                  <a:pos x="2865" y="787"/>
                                </a:cxn>
                                <a:cxn ang="0">
                                  <a:pos x="2916" y="820"/>
                                </a:cxn>
                                <a:cxn ang="0">
                                  <a:pos x="3170" y="871"/>
                                </a:cxn>
                                <a:cxn ang="0">
                                  <a:pos x="3309" y="951"/>
                                </a:cxn>
                                <a:cxn ang="0">
                                  <a:pos x="3137" y="1073"/>
                                </a:cxn>
                                <a:cxn ang="0">
                                  <a:pos x="2908" y="1111"/>
                                </a:cxn>
                                <a:cxn ang="0">
                                  <a:pos x="2531" y="1086"/>
                                </a:cxn>
                                <a:cxn ang="0">
                                  <a:pos x="2269" y="1123"/>
                                </a:cxn>
                                <a:cxn ang="0">
                                  <a:pos x="2255" y="1069"/>
                                </a:cxn>
                                <a:cxn ang="0">
                                  <a:pos x="2449" y="951"/>
                                </a:cxn>
                                <a:cxn ang="0">
                                  <a:pos x="2416" y="880"/>
                                </a:cxn>
                                <a:cxn ang="0">
                                  <a:pos x="2107" y="803"/>
                                </a:cxn>
                                <a:cxn ang="0">
                                  <a:pos x="1989" y="660"/>
                                </a:cxn>
                                <a:cxn ang="0">
                                  <a:pos x="1832" y="547"/>
                                </a:cxn>
                                <a:cxn ang="0">
                                  <a:pos x="1675" y="534"/>
                                </a:cxn>
                                <a:cxn ang="0">
                                  <a:pos x="1405" y="412"/>
                                </a:cxn>
                                <a:cxn ang="0">
                                  <a:pos x="1184" y="366"/>
                                </a:cxn>
                                <a:cxn ang="0">
                                  <a:pos x="1091" y="383"/>
                                </a:cxn>
                                <a:cxn ang="0">
                                  <a:pos x="955" y="353"/>
                                </a:cxn>
                                <a:cxn ang="0">
                                  <a:pos x="870" y="293"/>
                                </a:cxn>
                                <a:cxn ang="0">
                                  <a:pos x="990" y="231"/>
                                </a:cxn>
                                <a:cxn ang="0">
                                  <a:pos x="929" y="189"/>
                                </a:cxn>
                                <a:cxn ang="0">
                                  <a:pos x="604" y="205"/>
                                </a:cxn>
                                <a:cxn ang="0">
                                  <a:pos x="451" y="325"/>
                                </a:cxn>
                                <a:cxn ang="0">
                                  <a:pos x="281" y="403"/>
                                </a:cxn>
                                <a:cxn ang="0">
                                  <a:pos x="129" y="482"/>
                                </a:cxn>
                                <a:cxn ang="0">
                                  <a:pos x="99" y="449"/>
                                </a:cxn>
                                <a:cxn ang="0">
                                  <a:pos x="78" y="396"/>
                                </a:cxn>
                                <a:cxn ang="0">
                                  <a:pos x="147" y="366"/>
                                </a:cxn>
                                <a:cxn ang="0">
                                  <a:pos x="238" y="176"/>
                                </a:cxn>
                                <a:cxn ang="0">
                                  <a:pos x="454" y="79"/>
                                </a:cxn>
                                <a:cxn ang="0">
                                  <a:pos x="1003" y="0"/>
                                </a:cxn>
                                <a:cxn ang="0">
                                  <a:pos x="1295" y="20"/>
                                </a:cxn>
                                <a:cxn ang="0">
                                  <a:pos x="1490" y="62"/>
                                </a:cxn>
                                <a:cxn ang="0">
                                  <a:pos x="1637" y="189"/>
                                </a:cxn>
                                <a:cxn ang="0">
                                  <a:pos x="1879" y="251"/>
                                </a:cxn>
                                <a:cxn ang="0">
                                  <a:pos x="1985" y="293"/>
                                </a:cxn>
                                <a:cxn ang="0">
                                  <a:pos x="1989" y="325"/>
                                </a:cxn>
                                <a:cxn ang="0">
                                  <a:pos x="2167" y="429"/>
                                </a:cxn>
                                <a:cxn ang="0">
                                  <a:pos x="2394" y="508"/>
                                </a:cxn>
                              </a:cxnLst>
                              <a:rect l="0" t="0" r="r" b="b"/>
                              <a:pathLst>
                                <a:path w="3347" h="1123">
                                  <a:moveTo>
                                    <a:pt x="2394" y="508"/>
                                  </a:moveTo>
                                  <a:lnTo>
                                    <a:pt x="2399" y="517"/>
                                  </a:lnTo>
                                  <a:lnTo>
                                    <a:pt x="2488" y="571"/>
                                  </a:lnTo>
                                  <a:lnTo>
                                    <a:pt x="2559" y="627"/>
                                  </a:lnTo>
                                  <a:lnTo>
                                    <a:pt x="2605" y="644"/>
                                  </a:lnTo>
                                  <a:lnTo>
                                    <a:pt x="2639" y="644"/>
                                  </a:lnTo>
                                  <a:lnTo>
                                    <a:pt x="2665" y="652"/>
                                  </a:lnTo>
                                  <a:lnTo>
                                    <a:pt x="2687" y="669"/>
                                  </a:lnTo>
                                  <a:lnTo>
                                    <a:pt x="2750" y="689"/>
                                  </a:lnTo>
                                  <a:lnTo>
                                    <a:pt x="2793" y="689"/>
                                  </a:lnTo>
                                  <a:lnTo>
                                    <a:pt x="2835" y="680"/>
                                  </a:lnTo>
                                  <a:lnTo>
                                    <a:pt x="2869" y="689"/>
                                  </a:lnTo>
                                  <a:lnTo>
                                    <a:pt x="2886" y="719"/>
                                  </a:lnTo>
                                  <a:lnTo>
                                    <a:pt x="2886" y="744"/>
                                  </a:lnTo>
                                  <a:lnTo>
                                    <a:pt x="2865" y="787"/>
                                  </a:lnTo>
                                  <a:lnTo>
                                    <a:pt x="2865" y="803"/>
                                  </a:lnTo>
                                  <a:lnTo>
                                    <a:pt x="2874" y="811"/>
                                  </a:lnTo>
                                  <a:lnTo>
                                    <a:pt x="2916" y="820"/>
                                  </a:lnTo>
                                  <a:lnTo>
                                    <a:pt x="3094" y="816"/>
                                  </a:lnTo>
                                  <a:lnTo>
                                    <a:pt x="3128" y="828"/>
                                  </a:lnTo>
                                  <a:lnTo>
                                    <a:pt x="3170" y="871"/>
                                  </a:lnTo>
                                  <a:lnTo>
                                    <a:pt x="3182" y="891"/>
                                  </a:lnTo>
                                  <a:lnTo>
                                    <a:pt x="3259" y="947"/>
                                  </a:lnTo>
                                  <a:lnTo>
                                    <a:pt x="3309" y="951"/>
                                  </a:lnTo>
                                  <a:lnTo>
                                    <a:pt x="3343" y="964"/>
                                  </a:lnTo>
                                  <a:lnTo>
                                    <a:pt x="3347" y="1002"/>
                                  </a:lnTo>
                                  <a:lnTo>
                                    <a:pt x="3137" y="1073"/>
                                  </a:lnTo>
                                  <a:lnTo>
                                    <a:pt x="3072" y="1103"/>
                                  </a:lnTo>
                                  <a:lnTo>
                                    <a:pt x="2996" y="1115"/>
                                  </a:lnTo>
                                  <a:lnTo>
                                    <a:pt x="2908" y="1111"/>
                                  </a:lnTo>
                                  <a:lnTo>
                                    <a:pt x="2852" y="1094"/>
                                  </a:lnTo>
                                  <a:lnTo>
                                    <a:pt x="2793" y="1090"/>
                                  </a:lnTo>
                                  <a:lnTo>
                                    <a:pt x="2531" y="1086"/>
                                  </a:lnTo>
                                  <a:lnTo>
                                    <a:pt x="2394" y="1103"/>
                                  </a:lnTo>
                                  <a:lnTo>
                                    <a:pt x="2314" y="1123"/>
                                  </a:lnTo>
                                  <a:lnTo>
                                    <a:pt x="2269" y="1123"/>
                                  </a:lnTo>
                                  <a:lnTo>
                                    <a:pt x="2243" y="1115"/>
                                  </a:lnTo>
                                  <a:lnTo>
                                    <a:pt x="2235" y="1094"/>
                                  </a:lnTo>
                                  <a:lnTo>
                                    <a:pt x="2255" y="1069"/>
                                  </a:lnTo>
                                  <a:lnTo>
                                    <a:pt x="2314" y="1019"/>
                                  </a:lnTo>
                                  <a:lnTo>
                                    <a:pt x="2373" y="985"/>
                                  </a:lnTo>
                                  <a:lnTo>
                                    <a:pt x="2449" y="951"/>
                                  </a:lnTo>
                                  <a:lnTo>
                                    <a:pt x="2457" y="917"/>
                                  </a:lnTo>
                                  <a:lnTo>
                                    <a:pt x="2454" y="900"/>
                                  </a:lnTo>
                                  <a:lnTo>
                                    <a:pt x="2416" y="880"/>
                                  </a:lnTo>
                                  <a:lnTo>
                                    <a:pt x="2319" y="849"/>
                                  </a:lnTo>
                                  <a:lnTo>
                                    <a:pt x="2141" y="837"/>
                                  </a:lnTo>
                                  <a:lnTo>
                                    <a:pt x="2107" y="803"/>
                                  </a:lnTo>
                                  <a:lnTo>
                                    <a:pt x="2056" y="770"/>
                                  </a:lnTo>
                                  <a:lnTo>
                                    <a:pt x="2019" y="727"/>
                                  </a:lnTo>
                                  <a:lnTo>
                                    <a:pt x="1989" y="660"/>
                                  </a:lnTo>
                                  <a:lnTo>
                                    <a:pt x="1977" y="606"/>
                                  </a:lnTo>
                                  <a:lnTo>
                                    <a:pt x="1938" y="560"/>
                                  </a:lnTo>
                                  <a:lnTo>
                                    <a:pt x="1832" y="547"/>
                                  </a:lnTo>
                                  <a:lnTo>
                                    <a:pt x="1734" y="551"/>
                                  </a:lnTo>
                                  <a:lnTo>
                                    <a:pt x="1700" y="547"/>
                                  </a:lnTo>
                                  <a:lnTo>
                                    <a:pt x="1675" y="534"/>
                                  </a:lnTo>
                                  <a:lnTo>
                                    <a:pt x="1564" y="513"/>
                                  </a:lnTo>
                                  <a:lnTo>
                                    <a:pt x="1473" y="472"/>
                                  </a:lnTo>
                                  <a:lnTo>
                                    <a:pt x="1405" y="412"/>
                                  </a:lnTo>
                                  <a:lnTo>
                                    <a:pt x="1354" y="387"/>
                                  </a:lnTo>
                                  <a:lnTo>
                                    <a:pt x="1222" y="383"/>
                                  </a:lnTo>
                                  <a:lnTo>
                                    <a:pt x="1184" y="366"/>
                                  </a:lnTo>
                                  <a:lnTo>
                                    <a:pt x="1159" y="366"/>
                                  </a:lnTo>
                                  <a:lnTo>
                                    <a:pt x="1129" y="378"/>
                                  </a:lnTo>
                                  <a:lnTo>
                                    <a:pt x="1091" y="383"/>
                                  </a:lnTo>
                                  <a:lnTo>
                                    <a:pt x="1049" y="370"/>
                                  </a:lnTo>
                                  <a:lnTo>
                                    <a:pt x="1037" y="358"/>
                                  </a:lnTo>
                                  <a:lnTo>
                                    <a:pt x="955" y="353"/>
                                  </a:lnTo>
                                  <a:lnTo>
                                    <a:pt x="904" y="341"/>
                                  </a:lnTo>
                                  <a:lnTo>
                                    <a:pt x="887" y="327"/>
                                  </a:lnTo>
                                  <a:lnTo>
                                    <a:pt x="870" y="293"/>
                                  </a:lnTo>
                                  <a:lnTo>
                                    <a:pt x="870" y="276"/>
                                  </a:lnTo>
                                  <a:lnTo>
                                    <a:pt x="972" y="251"/>
                                  </a:lnTo>
                                  <a:lnTo>
                                    <a:pt x="990" y="231"/>
                                  </a:lnTo>
                                  <a:lnTo>
                                    <a:pt x="981" y="209"/>
                                  </a:lnTo>
                                  <a:lnTo>
                                    <a:pt x="943" y="201"/>
                                  </a:lnTo>
                                  <a:lnTo>
                                    <a:pt x="929" y="189"/>
                                  </a:lnTo>
                                  <a:lnTo>
                                    <a:pt x="718" y="167"/>
                                  </a:lnTo>
                                  <a:lnTo>
                                    <a:pt x="658" y="172"/>
                                  </a:lnTo>
                                  <a:lnTo>
                                    <a:pt x="604" y="205"/>
                                  </a:lnTo>
                                  <a:lnTo>
                                    <a:pt x="557" y="251"/>
                                  </a:lnTo>
                                  <a:lnTo>
                                    <a:pt x="519" y="302"/>
                                  </a:lnTo>
                                  <a:lnTo>
                                    <a:pt x="451" y="325"/>
                                  </a:lnTo>
                                  <a:lnTo>
                                    <a:pt x="370" y="332"/>
                                  </a:lnTo>
                                  <a:lnTo>
                                    <a:pt x="323" y="349"/>
                                  </a:lnTo>
                                  <a:lnTo>
                                    <a:pt x="281" y="403"/>
                                  </a:lnTo>
                                  <a:lnTo>
                                    <a:pt x="230" y="412"/>
                                  </a:lnTo>
                                  <a:lnTo>
                                    <a:pt x="213" y="420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17" y="466"/>
                                  </a:lnTo>
                                  <a:lnTo>
                                    <a:pt x="99" y="449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78" y="396"/>
                                  </a:lnTo>
                                  <a:lnTo>
                                    <a:pt x="133" y="390"/>
                                  </a:lnTo>
                                  <a:lnTo>
                                    <a:pt x="141" y="383"/>
                                  </a:lnTo>
                                  <a:lnTo>
                                    <a:pt x="147" y="366"/>
                                  </a:lnTo>
                                  <a:lnTo>
                                    <a:pt x="147" y="257"/>
                                  </a:lnTo>
                                  <a:lnTo>
                                    <a:pt x="163" y="22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337" y="130"/>
                                  </a:lnTo>
                                  <a:lnTo>
                                    <a:pt x="358" y="125"/>
                                  </a:lnTo>
                                  <a:lnTo>
                                    <a:pt x="454" y="79"/>
                                  </a:lnTo>
                                  <a:lnTo>
                                    <a:pt x="675" y="29"/>
                                  </a:lnTo>
                                  <a:lnTo>
                                    <a:pt x="752" y="3"/>
                                  </a:lnTo>
                                  <a:lnTo>
                                    <a:pt x="1003" y="0"/>
                                  </a:lnTo>
                                  <a:lnTo>
                                    <a:pt x="1112" y="20"/>
                                  </a:lnTo>
                                  <a:lnTo>
                                    <a:pt x="1227" y="25"/>
                                  </a:lnTo>
                                  <a:lnTo>
                                    <a:pt x="1295" y="20"/>
                                  </a:lnTo>
                                  <a:lnTo>
                                    <a:pt x="1336" y="54"/>
                                  </a:lnTo>
                                  <a:lnTo>
                                    <a:pt x="1366" y="67"/>
                                  </a:lnTo>
                                  <a:lnTo>
                                    <a:pt x="1490" y="62"/>
                                  </a:lnTo>
                                  <a:lnTo>
                                    <a:pt x="1524" y="79"/>
                                  </a:lnTo>
                                  <a:lnTo>
                                    <a:pt x="1612" y="150"/>
                                  </a:lnTo>
                                  <a:lnTo>
                                    <a:pt x="1637" y="189"/>
                                  </a:lnTo>
                                  <a:lnTo>
                                    <a:pt x="1700" y="240"/>
                                  </a:lnTo>
                                  <a:lnTo>
                                    <a:pt x="1751" y="257"/>
                                  </a:lnTo>
                                  <a:lnTo>
                                    <a:pt x="1879" y="251"/>
                                  </a:lnTo>
                                  <a:lnTo>
                                    <a:pt x="1913" y="273"/>
                                  </a:lnTo>
                                  <a:lnTo>
                                    <a:pt x="1968" y="273"/>
                                  </a:lnTo>
                                  <a:lnTo>
                                    <a:pt x="1985" y="293"/>
                                  </a:lnTo>
                                  <a:lnTo>
                                    <a:pt x="1968" y="293"/>
                                  </a:lnTo>
                                  <a:lnTo>
                                    <a:pt x="1964" y="311"/>
                                  </a:lnTo>
                                  <a:lnTo>
                                    <a:pt x="1989" y="325"/>
                                  </a:lnTo>
                                  <a:lnTo>
                                    <a:pt x="2056" y="335"/>
                                  </a:lnTo>
                                  <a:lnTo>
                                    <a:pt x="2099" y="358"/>
                                  </a:lnTo>
                                  <a:lnTo>
                                    <a:pt x="2167" y="429"/>
                                  </a:lnTo>
                                  <a:lnTo>
                                    <a:pt x="2269" y="458"/>
                                  </a:lnTo>
                                  <a:lnTo>
                                    <a:pt x="2344" y="496"/>
                                  </a:lnTo>
                                  <a:lnTo>
                                    <a:pt x="2394" y="50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69" name="Freeform 348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344068" y="3321397"/>
                              <a:ext cx="4763" cy="95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28" y="5"/>
                                </a:cxn>
                                <a:cxn ang="0">
                                  <a:pos x="136" y="42"/>
                                </a:cxn>
                                <a:cxn ang="0">
                                  <a:pos x="153" y="64"/>
                                </a:cxn>
                                <a:cxn ang="0">
                                  <a:pos x="165" y="128"/>
                                </a:cxn>
                                <a:cxn ang="0">
                                  <a:pos x="77" y="156"/>
                                </a:cxn>
                                <a:cxn ang="0">
                                  <a:pos x="38" y="156"/>
                                </a:cxn>
                                <a:cxn ang="0">
                                  <a:pos x="22" y="144"/>
                                </a:cxn>
                                <a:cxn ang="0">
                                  <a:pos x="8" y="131"/>
                                </a:cxn>
                                <a:cxn ang="0">
                                  <a:pos x="0" y="98"/>
                                </a:cxn>
                                <a:cxn ang="0">
                                  <a:pos x="51" y="123"/>
                                </a:cxn>
                                <a:cxn ang="0">
                                  <a:pos x="63" y="89"/>
                                </a:cxn>
                                <a:cxn ang="0">
                                  <a:pos x="51" y="68"/>
                                </a:cxn>
                                <a:cxn ang="0">
                                  <a:pos x="47" y="42"/>
                                </a:cxn>
                                <a:cxn ang="0">
                                  <a:pos x="51" y="9"/>
                                </a:cxn>
                                <a:cxn ang="0">
                                  <a:pos x="89" y="0"/>
                                </a:cxn>
                                <a:cxn ang="0">
                                  <a:pos x="114" y="5"/>
                                </a:cxn>
                                <a:cxn ang="0">
                                  <a:pos x="128" y="14"/>
                                </a:cxn>
                                <a:cxn ang="0">
                                  <a:pos x="128" y="5"/>
                                </a:cxn>
                              </a:cxnLst>
                              <a:rect l="0" t="0" r="r" b="b"/>
                              <a:pathLst>
                                <a:path w="165" h="156">
                                  <a:moveTo>
                                    <a:pt x="128" y="5"/>
                                  </a:moveTo>
                                  <a:lnTo>
                                    <a:pt x="136" y="42"/>
                                  </a:lnTo>
                                  <a:lnTo>
                                    <a:pt x="153" y="64"/>
                                  </a:lnTo>
                                  <a:lnTo>
                                    <a:pt x="165" y="128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38" y="156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0" name="Freeform 349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386931" y="3289647"/>
                              <a:ext cx="11113" cy="1428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1" y="85"/>
                                </a:cxn>
                                <a:cxn ang="0">
                                  <a:pos x="283" y="127"/>
                                </a:cxn>
                                <a:cxn ang="0">
                                  <a:pos x="308" y="156"/>
                                </a:cxn>
                                <a:cxn ang="0">
                                  <a:pos x="317" y="201"/>
                                </a:cxn>
                                <a:cxn ang="0">
                                  <a:pos x="266" y="198"/>
                                </a:cxn>
                                <a:cxn ang="0">
                                  <a:pos x="208" y="156"/>
                                </a:cxn>
                                <a:cxn ang="0">
                                  <a:pos x="169" y="97"/>
                                </a:cxn>
                                <a:cxn ang="0">
                                  <a:pos x="135" y="68"/>
                                </a:cxn>
                                <a:cxn ang="0">
                                  <a:pos x="59" y="59"/>
                                </a:cxn>
                                <a:cxn ang="0">
                                  <a:pos x="38" y="50"/>
                                </a:cxn>
                                <a:cxn ang="0">
                                  <a:pos x="8" y="29"/>
                                </a:cxn>
                                <a:cxn ang="0">
                                  <a:pos x="0" y="1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85" y="4"/>
                                </a:cxn>
                                <a:cxn ang="0">
                                  <a:pos x="211" y="85"/>
                                </a:cxn>
                              </a:cxnLst>
                              <a:rect l="0" t="0" r="r" b="b"/>
                              <a:pathLst>
                                <a:path w="317" h="201">
                                  <a:moveTo>
                                    <a:pt x="211" y="85"/>
                                  </a:moveTo>
                                  <a:lnTo>
                                    <a:pt x="283" y="127"/>
                                  </a:lnTo>
                                  <a:lnTo>
                                    <a:pt x="308" y="156"/>
                                  </a:lnTo>
                                  <a:lnTo>
                                    <a:pt x="317" y="201"/>
                                  </a:lnTo>
                                  <a:lnTo>
                                    <a:pt x="266" y="198"/>
                                  </a:lnTo>
                                  <a:lnTo>
                                    <a:pt x="208" y="156"/>
                                  </a:lnTo>
                                  <a:lnTo>
                                    <a:pt x="169" y="97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5" y="4"/>
                                  </a:lnTo>
                                  <a:lnTo>
                                    <a:pt x="211" y="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1" name="Freeform 350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585368" y="3346797"/>
                              <a:ext cx="0" cy="47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" y="2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1" y="30"/>
                                </a:cxn>
                                <a:cxn ang="0">
                                  <a:pos x="31" y="47"/>
                                </a:cxn>
                                <a:cxn ang="0">
                                  <a:pos x="46" y="42"/>
                                </a:cxn>
                                <a:cxn ang="0">
                                  <a:pos x="46" y="10"/>
                                </a:cxn>
                                <a:cxn ang="0">
                                  <a:pos x="34" y="2"/>
                                </a:cxn>
                              </a:cxnLst>
                              <a:rect l="0" t="0" r="r" b="b"/>
                              <a:pathLst>
                                <a:path w="46" h="47">
                                  <a:moveTo>
                                    <a:pt x="34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4" y="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072" name="Freeform 351"/>
                          <wps:cNvSpPr>
                            <a:spLocks noChangeAspect="1"/>
                          </wps:cNvSpPr>
                          <wps:spPr bwMode="gray">
                            <a:xfrm rot="20552049">
                              <a:off x="3626643" y="3413472"/>
                              <a:ext cx="1588" cy="63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5" y="0"/>
                                </a:cxn>
                                <a:cxn ang="0">
                                  <a:pos x="0" y="97"/>
                                </a:cxn>
                                <a:cxn ang="0">
                                  <a:pos x="25" y="103"/>
                                </a:cxn>
                                <a:cxn ang="0">
                                  <a:pos x="45" y="94"/>
                                </a:cxn>
                                <a:cxn ang="0">
                                  <a:pos x="45" y="62"/>
                                </a:cxn>
                                <a:cxn ang="0">
                                  <a:pos x="39" y="20"/>
                                </a:cxn>
                                <a:cxn ang="0">
                                  <a:pos x="25" y="0"/>
                                </a:cxn>
                              </a:cxnLst>
                              <a:rect l="0" t="0" r="r" b="b"/>
                              <a:pathLst>
                                <a:path w="45" h="103">
                                  <a:moveTo>
                                    <a:pt x="25" y="0"/>
                                  </a:moveTo>
                                  <a:lnTo>
                                    <a:pt x="0" y="97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45" y="94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6350" cap="flat" cmpd="sng">
                              <a:solidFill>
                                <a:schemeClr val="bg1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73" name="Group 362"/>
                          <wpg:cNvGrpSpPr/>
                          <wpg:grpSpPr>
                            <a:xfrm>
                              <a:off x="4580731" y="1911697"/>
                              <a:ext cx="879476" cy="1109663"/>
                              <a:chOff x="4580731" y="1911697"/>
                              <a:chExt cx="879476" cy="1109663"/>
                            </a:xfrm>
                            <a:grpFill/>
                          </wpg:grpSpPr>
                          <wps:wsp>
                            <wps:cNvPr id="1074" name="Freeform 17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23631" y="2716560"/>
                                <a:ext cx="133350" cy="650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34" y="27"/>
                                  </a:cxn>
                                  <a:cxn ang="0">
                                    <a:pos x="213" y="43"/>
                                  </a:cxn>
                                  <a:cxn ang="0">
                                    <a:pos x="188" y="62"/>
                                  </a:cxn>
                                  <a:cxn ang="0">
                                    <a:pos x="184" y="90"/>
                                  </a:cxn>
                                  <a:cxn ang="0">
                                    <a:pos x="191" y="113"/>
                                  </a:cxn>
                                  <a:cxn ang="0">
                                    <a:pos x="179" y="110"/>
                                  </a:cxn>
                                  <a:cxn ang="0">
                                    <a:pos x="153" y="106"/>
                                  </a:cxn>
                                  <a:cxn ang="0">
                                    <a:pos x="116" y="114"/>
                                  </a:cxn>
                                  <a:cxn ang="0">
                                    <a:pos x="83" y="127"/>
                                  </a:cxn>
                                  <a:cxn ang="0">
                                    <a:pos x="59" y="118"/>
                                  </a:cxn>
                                  <a:cxn ang="0">
                                    <a:pos x="49" y="132"/>
                                  </a:cxn>
                                  <a:cxn ang="0">
                                    <a:pos x="34" y="129"/>
                                  </a:cxn>
                                  <a:cxn ang="0">
                                    <a:pos x="19" y="119"/>
                                  </a:cxn>
                                  <a:cxn ang="0">
                                    <a:pos x="0" y="123"/>
                                  </a:cxn>
                                  <a:cxn ang="0">
                                    <a:pos x="16" y="137"/>
                                  </a:cxn>
                                  <a:cxn ang="0">
                                    <a:pos x="17" y="155"/>
                                  </a:cxn>
                                  <a:cxn ang="0">
                                    <a:pos x="17" y="167"/>
                                  </a:cxn>
                                  <a:cxn ang="0">
                                    <a:pos x="36" y="172"/>
                                  </a:cxn>
                                  <a:cxn ang="0">
                                    <a:pos x="51" y="173"/>
                                  </a:cxn>
                                  <a:cxn ang="0">
                                    <a:pos x="68" y="177"/>
                                  </a:cxn>
                                  <a:cxn ang="0">
                                    <a:pos x="104" y="165"/>
                                  </a:cxn>
                                  <a:cxn ang="0">
                                    <a:pos x="132" y="161"/>
                                  </a:cxn>
                                  <a:cxn ang="0">
                                    <a:pos x="143" y="156"/>
                                  </a:cxn>
                                  <a:cxn ang="0">
                                    <a:pos x="146" y="164"/>
                                  </a:cxn>
                                  <a:cxn ang="0">
                                    <a:pos x="152" y="178"/>
                                  </a:cxn>
                                  <a:cxn ang="0">
                                    <a:pos x="168" y="187"/>
                                  </a:cxn>
                                  <a:cxn ang="0">
                                    <a:pos x="208" y="198"/>
                                  </a:cxn>
                                  <a:cxn ang="0">
                                    <a:pos x="231" y="203"/>
                                  </a:cxn>
                                  <a:cxn ang="0">
                                    <a:pos x="275" y="205"/>
                                  </a:cxn>
                                  <a:cxn ang="0">
                                    <a:pos x="292" y="189"/>
                                  </a:cxn>
                                  <a:cxn ang="0">
                                    <a:pos x="325" y="191"/>
                                  </a:cxn>
                                  <a:cxn ang="0">
                                    <a:pos x="334" y="182"/>
                                  </a:cxn>
                                  <a:cxn ang="0">
                                    <a:pos x="353" y="176"/>
                                  </a:cxn>
                                  <a:cxn ang="0">
                                    <a:pos x="372" y="161"/>
                                  </a:cxn>
                                  <a:cxn ang="0">
                                    <a:pos x="382" y="148"/>
                                  </a:cxn>
                                  <a:cxn ang="0">
                                    <a:pos x="390" y="119"/>
                                  </a:cxn>
                                  <a:cxn ang="0">
                                    <a:pos x="388" y="103"/>
                                  </a:cxn>
                                  <a:cxn ang="0">
                                    <a:pos x="420" y="95"/>
                                  </a:cxn>
                                  <a:cxn ang="0">
                                    <a:pos x="412" y="62"/>
                                  </a:cxn>
                                  <a:cxn ang="0">
                                    <a:pos x="406" y="26"/>
                                  </a:cxn>
                                  <a:cxn ang="0">
                                    <a:pos x="362" y="19"/>
                                  </a:cxn>
                                  <a:cxn ang="0">
                                    <a:pos x="340" y="1"/>
                                  </a:cxn>
                                  <a:cxn ang="0">
                                    <a:pos x="301" y="10"/>
                                  </a:cxn>
                                  <a:cxn ang="0">
                                    <a:pos x="287" y="27"/>
                                  </a:cxn>
                                  <a:cxn ang="0">
                                    <a:pos x="267" y="32"/>
                                  </a:cxn>
                                  <a:cxn ang="0">
                                    <a:pos x="249" y="25"/>
                                  </a:cxn>
                                </a:cxnLst>
                                <a:rect l="0" t="0" r="r" b="b"/>
                                <a:pathLst>
                                  <a:path w="420" h="205">
                                    <a:moveTo>
                                      <a:pt x="235" y="20"/>
                                    </a:moveTo>
                                    <a:lnTo>
                                      <a:pt x="234" y="27"/>
                                    </a:lnTo>
                                    <a:lnTo>
                                      <a:pt x="217" y="35"/>
                                    </a:lnTo>
                                    <a:lnTo>
                                      <a:pt x="213" y="43"/>
                                    </a:lnTo>
                                    <a:lnTo>
                                      <a:pt x="210" y="53"/>
                                    </a:lnTo>
                                    <a:lnTo>
                                      <a:pt x="188" y="62"/>
                                    </a:lnTo>
                                    <a:lnTo>
                                      <a:pt x="183" y="74"/>
                                    </a:lnTo>
                                    <a:lnTo>
                                      <a:pt x="184" y="90"/>
                                    </a:lnTo>
                                    <a:lnTo>
                                      <a:pt x="191" y="106"/>
                                    </a:lnTo>
                                    <a:lnTo>
                                      <a:pt x="191" y="113"/>
                                    </a:lnTo>
                                    <a:lnTo>
                                      <a:pt x="184" y="117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64" y="110"/>
                                    </a:lnTo>
                                    <a:lnTo>
                                      <a:pt x="153" y="106"/>
                                    </a:lnTo>
                                    <a:lnTo>
                                      <a:pt x="149" y="111"/>
                                    </a:lnTo>
                                    <a:lnTo>
                                      <a:pt x="116" y="114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70" y="119"/>
                                    </a:lnTo>
                                    <a:lnTo>
                                      <a:pt x="59" y="118"/>
                                    </a:lnTo>
                                    <a:lnTo>
                                      <a:pt x="51" y="124"/>
                                    </a:lnTo>
                                    <a:lnTo>
                                      <a:pt x="49" y="132"/>
                                    </a:lnTo>
                                    <a:lnTo>
                                      <a:pt x="44" y="134"/>
                                    </a:lnTo>
                                    <a:lnTo>
                                      <a:pt x="34" y="129"/>
                                    </a:lnTo>
                                    <a:lnTo>
                                      <a:pt x="28" y="121"/>
                                    </a:lnTo>
                                    <a:lnTo>
                                      <a:pt x="19" y="119"/>
                                    </a:lnTo>
                                    <a:lnTo>
                                      <a:pt x="11" y="119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7" y="132"/>
                                    </a:lnTo>
                                    <a:lnTo>
                                      <a:pt x="16" y="137"/>
                                    </a:lnTo>
                                    <a:lnTo>
                                      <a:pt x="17" y="144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1" y="162"/>
                                    </a:lnTo>
                                    <a:lnTo>
                                      <a:pt x="17" y="167"/>
                                    </a:lnTo>
                                    <a:lnTo>
                                      <a:pt x="27" y="171"/>
                                    </a:lnTo>
                                    <a:lnTo>
                                      <a:pt x="36" y="172"/>
                                    </a:lnTo>
                                    <a:lnTo>
                                      <a:pt x="44" y="168"/>
                                    </a:lnTo>
                                    <a:lnTo>
                                      <a:pt x="51" y="173"/>
                                    </a:lnTo>
                                    <a:lnTo>
                                      <a:pt x="65" y="178"/>
                                    </a:lnTo>
                                    <a:lnTo>
                                      <a:pt x="68" y="177"/>
                                    </a:lnTo>
                                    <a:lnTo>
                                      <a:pt x="84" y="172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22" y="164"/>
                                    </a:lnTo>
                                    <a:lnTo>
                                      <a:pt x="132" y="161"/>
                                    </a:lnTo>
                                    <a:lnTo>
                                      <a:pt x="137" y="157"/>
                                    </a:lnTo>
                                    <a:lnTo>
                                      <a:pt x="143" y="156"/>
                                    </a:lnTo>
                                    <a:lnTo>
                                      <a:pt x="146" y="159"/>
                                    </a:lnTo>
                                    <a:lnTo>
                                      <a:pt x="146" y="164"/>
                                    </a:lnTo>
                                    <a:lnTo>
                                      <a:pt x="148" y="171"/>
                                    </a:lnTo>
                                    <a:lnTo>
                                      <a:pt x="152" y="178"/>
                                    </a:lnTo>
                                    <a:lnTo>
                                      <a:pt x="163" y="187"/>
                                    </a:lnTo>
                                    <a:lnTo>
                                      <a:pt x="168" y="187"/>
                                    </a:lnTo>
                                    <a:lnTo>
                                      <a:pt x="178" y="193"/>
                                    </a:lnTo>
                                    <a:lnTo>
                                      <a:pt x="208" y="198"/>
                                    </a:lnTo>
                                    <a:lnTo>
                                      <a:pt x="222" y="203"/>
                                    </a:lnTo>
                                    <a:lnTo>
                                      <a:pt x="231" y="203"/>
                                    </a:lnTo>
                                    <a:lnTo>
                                      <a:pt x="247" y="203"/>
                                    </a:lnTo>
                                    <a:lnTo>
                                      <a:pt x="275" y="205"/>
                                    </a:lnTo>
                                    <a:lnTo>
                                      <a:pt x="283" y="200"/>
                                    </a:lnTo>
                                    <a:lnTo>
                                      <a:pt x="292" y="189"/>
                                    </a:lnTo>
                                    <a:lnTo>
                                      <a:pt x="305" y="187"/>
                                    </a:lnTo>
                                    <a:lnTo>
                                      <a:pt x="325" y="191"/>
                                    </a:lnTo>
                                    <a:lnTo>
                                      <a:pt x="330" y="182"/>
                                    </a:lnTo>
                                    <a:lnTo>
                                      <a:pt x="334" y="182"/>
                                    </a:lnTo>
                                    <a:lnTo>
                                      <a:pt x="351" y="184"/>
                                    </a:lnTo>
                                    <a:lnTo>
                                      <a:pt x="353" y="176"/>
                                    </a:lnTo>
                                    <a:lnTo>
                                      <a:pt x="362" y="172"/>
                                    </a:lnTo>
                                    <a:lnTo>
                                      <a:pt x="372" y="161"/>
                                    </a:lnTo>
                                    <a:lnTo>
                                      <a:pt x="383" y="159"/>
                                    </a:lnTo>
                                    <a:lnTo>
                                      <a:pt x="382" y="148"/>
                                    </a:lnTo>
                                    <a:lnTo>
                                      <a:pt x="382" y="138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4" y="111"/>
                                    </a:lnTo>
                                    <a:lnTo>
                                      <a:pt x="388" y="103"/>
                                    </a:lnTo>
                                    <a:lnTo>
                                      <a:pt x="415" y="103"/>
                                    </a:lnTo>
                                    <a:lnTo>
                                      <a:pt x="420" y="95"/>
                                    </a:lnTo>
                                    <a:lnTo>
                                      <a:pt x="420" y="75"/>
                                    </a:lnTo>
                                    <a:lnTo>
                                      <a:pt x="412" y="62"/>
                                    </a:lnTo>
                                    <a:lnTo>
                                      <a:pt x="406" y="40"/>
                                    </a:lnTo>
                                    <a:lnTo>
                                      <a:pt x="406" y="26"/>
                                    </a:lnTo>
                                    <a:lnTo>
                                      <a:pt x="398" y="15"/>
                                    </a:lnTo>
                                    <a:lnTo>
                                      <a:pt x="362" y="19"/>
                                    </a:lnTo>
                                    <a:lnTo>
                                      <a:pt x="348" y="6"/>
                                    </a:lnTo>
                                    <a:lnTo>
                                      <a:pt x="340" y="1"/>
                                    </a:lnTo>
                                    <a:lnTo>
                                      <a:pt x="307" y="0"/>
                                    </a:lnTo>
                                    <a:lnTo>
                                      <a:pt x="301" y="10"/>
                                    </a:lnTo>
                                    <a:lnTo>
                                      <a:pt x="297" y="19"/>
                                    </a:lnTo>
                                    <a:lnTo>
                                      <a:pt x="287" y="27"/>
                                    </a:lnTo>
                                    <a:lnTo>
                                      <a:pt x="278" y="31"/>
                                    </a:lnTo>
                                    <a:lnTo>
                                      <a:pt x="267" y="32"/>
                                    </a:lnTo>
                                    <a:lnTo>
                                      <a:pt x="256" y="31"/>
                                    </a:lnTo>
                                    <a:lnTo>
                                      <a:pt x="249" y="25"/>
                                    </a:lnTo>
                                    <a:lnTo>
                                      <a:pt x="235" y="2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5" name="Freeform 17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783931" y="2875310"/>
                                <a:ext cx="7938" cy="47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8" y="7"/>
                                  </a:cxn>
                                  <a:cxn ang="0">
                                    <a:pos x="21" y="11"/>
                                  </a:cxn>
                                  <a:cxn ang="0">
                                    <a:pos x="16" y="13"/>
                                  </a:cxn>
                                  <a:cxn ang="0">
                                    <a:pos x="10" y="12"/>
                                  </a:cxn>
                                  <a:cxn ang="0">
                                    <a:pos x="6" y="7"/>
                                  </a:cxn>
                                  <a:cxn ang="0">
                                    <a:pos x="0" y="0"/>
                                  </a:cxn>
                                  <a:cxn ang="0">
                                    <a:pos x="13" y="1"/>
                                  </a:cxn>
                                  <a:cxn ang="0">
                                    <a:pos x="18" y="7"/>
                                  </a:cxn>
                                </a:cxnLst>
                                <a:rect l="0" t="0" r="r" b="b"/>
                                <a:pathLst>
                                  <a:path w="21" h="13">
                                    <a:moveTo>
                                      <a:pt x="18" y="7"/>
                                    </a:moveTo>
                                    <a:lnTo>
                                      <a:pt x="21" y="11"/>
                                    </a:lnTo>
                                    <a:lnTo>
                                      <a:pt x="16" y="13"/>
                                    </a:lnTo>
                                    <a:lnTo>
                                      <a:pt x="10" y="12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" y="1"/>
                                    </a:lnTo>
                                    <a:lnTo>
                                      <a:pt x="18" y="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6" name="Freeform 17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25219" y="2757835"/>
                                <a:ext cx="4763" cy="95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" y="30"/>
                                  </a:cxn>
                                  <a:cxn ang="0">
                                    <a:pos x="14" y="23"/>
                                  </a:cxn>
                                  <a:cxn ang="0">
                                    <a:pos x="14" y="12"/>
                                  </a:cxn>
                                  <a:cxn ang="0">
                                    <a:pos x="13" y="5"/>
                                  </a:cxn>
                                  <a:cxn ang="0">
                                    <a:pos x="4" y="0"/>
                                  </a:cxn>
                                  <a:cxn ang="0">
                                    <a:pos x="2" y="8"/>
                                  </a:cxn>
                                  <a:cxn ang="0">
                                    <a:pos x="0" y="18"/>
                                  </a:cxn>
                                  <a:cxn ang="0">
                                    <a:pos x="8" y="30"/>
                                  </a:cxn>
                                </a:cxnLst>
                                <a:rect l="0" t="0" r="r" b="b"/>
                                <a:pathLst>
                                  <a:path w="14" h="30">
                                    <a:moveTo>
                                      <a:pt x="8" y="30"/>
                                    </a:moveTo>
                                    <a:lnTo>
                                      <a:pt x="14" y="23"/>
                                    </a:lnTo>
                                    <a:lnTo>
                                      <a:pt x="14" y="12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2" y="8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8" y="3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77" name="Group 178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876006" y="2765772"/>
                                <a:ext cx="204788" cy="242888"/>
                                <a:chOff x="2589" y="1903"/>
                                <a:chExt cx="129" cy="153"/>
                              </a:xfrm>
                              <a:grpFill/>
                            </wpg:grpSpPr>
                            <wps:wsp>
                              <wps:cNvPr id="1078" name="Freeform 17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653" y="2034"/>
                                  <a:ext cx="34" cy="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72" y="0"/>
                                    </a:cxn>
                                    <a:cxn ang="0">
                                      <a:pos x="168" y="1"/>
                                    </a:cxn>
                                    <a:cxn ang="0">
                                      <a:pos x="168" y="2"/>
                                    </a:cxn>
                                    <a:cxn ang="0">
                                      <a:pos x="167" y="12"/>
                                    </a:cxn>
                                    <a:cxn ang="0">
                                      <a:pos x="153" y="34"/>
                                    </a:cxn>
                                    <a:cxn ang="0">
                                      <a:pos x="143" y="60"/>
                                    </a:cxn>
                                    <a:cxn ang="0">
                                      <a:pos x="142" y="66"/>
                                    </a:cxn>
                                    <a:cxn ang="0">
                                      <a:pos x="146" y="70"/>
                                    </a:cxn>
                                    <a:cxn ang="0">
                                      <a:pos x="147" y="75"/>
                                    </a:cxn>
                                    <a:cxn ang="0">
                                      <a:pos x="152" y="87"/>
                                    </a:cxn>
                                    <a:cxn ang="0">
                                      <a:pos x="146" y="103"/>
                                    </a:cxn>
                                    <a:cxn ang="0">
                                      <a:pos x="145" y="110"/>
                                    </a:cxn>
                                    <a:cxn ang="0">
                                      <a:pos x="130" y="110"/>
                                    </a:cxn>
                                    <a:cxn ang="0">
                                      <a:pos x="118" y="108"/>
                                    </a:cxn>
                                    <a:cxn ang="0">
                                      <a:pos x="108" y="98"/>
                                    </a:cxn>
                                    <a:cxn ang="0">
                                      <a:pos x="99" y="88"/>
                                    </a:cxn>
                                    <a:cxn ang="0">
                                      <a:pos x="84" y="83"/>
                                    </a:cxn>
                                    <a:cxn ang="0">
                                      <a:pos x="76" y="82"/>
                                    </a:cxn>
                                    <a:cxn ang="0">
                                      <a:pos x="67" y="79"/>
                                    </a:cxn>
                                    <a:cxn ang="0">
                                      <a:pos x="61" y="71"/>
                                    </a:cxn>
                                    <a:cxn ang="0">
                                      <a:pos x="49" y="66"/>
                                    </a:cxn>
                                    <a:cxn ang="0">
                                      <a:pos x="37" y="56"/>
                                    </a:cxn>
                                    <a:cxn ang="0">
                                      <a:pos x="25" y="51"/>
                                    </a:cxn>
                                    <a:cxn ang="0">
                                      <a:pos x="8" y="48"/>
                                    </a:cxn>
                                    <a:cxn ang="0">
                                      <a:pos x="2" y="40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1" y="18"/>
                                    </a:cxn>
                                    <a:cxn ang="0">
                                      <a:pos x="3" y="15"/>
                                    </a:cxn>
                                    <a:cxn ang="0">
                                      <a:pos x="6" y="10"/>
                                    </a:cxn>
                                    <a:cxn ang="0">
                                      <a:pos x="9" y="8"/>
                                    </a:cxn>
                                    <a:cxn ang="0">
                                      <a:pos x="19" y="15"/>
                                    </a:cxn>
                                    <a:cxn ang="0">
                                      <a:pos x="25" y="15"/>
                                    </a:cxn>
                                    <a:cxn ang="0">
                                      <a:pos x="41" y="5"/>
                                    </a:cxn>
                                    <a:cxn ang="0">
                                      <a:pos x="62" y="15"/>
                                    </a:cxn>
                                    <a:cxn ang="0">
                                      <a:pos x="66" y="22"/>
                                    </a:cxn>
                                    <a:cxn ang="0">
                                      <a:pos x="73" y="22"/>
                                    </a:cxn>
                                    <a:cxn ang="0">
                                      <a:pos x="80" y="20"/>
                                    </a:cxn>
                                    <a:cxn ang="0">
                                      <a:pos x="110" y="16"/>
                                    </a:cxn>
                                    <a:cxn ang="0">
                                      <a:pos x="119" y="13"/>
                                    </a:cxn>
                                    <a:cxn ang="0">
                                      <a:pos x="127" y="8"/>
                                    </a:cxn>
                                    <a:cxn ang="0">
                                      <a:pos x="146" y="8"/>
                                    </a:cxn>
                                    <a:cxn ang="0">
                                      <a:pos x="152" y="4"/>
                                    </a:cxn>
                                    <a:cxn ang="0">
                                      <a:pos x="163" y="2"/>
                                    </a:cxn>
                                    <a:cxn ang="0">
                                      <a:pos x="172" y="0"/>
                                    </a:cxn>
                                  </a:cxnLst>
                                  <a:rect l="0" t="0" r="r" b="b"/>
                                  <a:pathLst>
                                    <a:path w="172" h="110">
                                      <a:moveTo>
                                        <a:pt x="172" y="0"/>
                                      </a:moveTo>
                                      <a:lnTo>
                                        <a:pt x="168" y="1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67" y="12"/>
                                      </a:lnTo>
                                      <a:lnTo>
                                        <a:pt x="153" y="34"/>
                                      </a:lnTo>
                                      <a:lnTo>
                                        <a:pt x="143" y="60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46" y="70"/>
                                      </a:lnTo>
                                      <a:lnTo>
                                        <a:pt x="147" y="75"/>
                                      </a:lnTo>
                                      <a:lnTo>
                                        <a:pt x="152" y="87"/>
                                      </a:lnTo>
                                      <a:lnTo>
                                        <a:pt x="146" y="103"/>
                                      </a:lnTo>
                                      <a:lnTo>
                                        <a:pt x="145" y="110"/>
                                      </a:lnTo>
                                      <a:lnTo>
                                        <a:pt x="130" y="110"/>
                                      </a:lnTo>
                                      <a:lnTo>
                                        <a:pt x="118" y="108"/>
                                      </a:lnTo>
                                      <a:lnTo>
                                        <a:pt x="108" y="98"/>
                                      </a:lnTo>
                                      <a:lnTo>
                                        <a:pt x="99" y="88"/>
                                      </a:lnTo>
                                      <a:lnTo>
                                        <a:pt x="84" y="83"/>
                                      </a:lnTo>
                                      <a:lnTo>
                                        <a:pt x="76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61" y="71"/>
                                      </a:lnTo>
                                      <a:lnTo>
                                        <a:pt x="49" y="66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25" y="51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" y="1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9" y="8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41" y="5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66" y="22"/>
                                      </a:lnTo>
                                      <a:lnTo>
                                        <a:pt x="73" y="22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110" y="16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46" y="8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63" y="2"/>
                                      </a:lnTo>
                                      <a:lnTo>
                                        <a:pt x="1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9" name="Freeform 18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606" y="1991"/>
                                  <a:ext cx="16" cy="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0" y="0"/>
                                    </a:cxn>
                                    <a:cxn ang="0">
                                      <a:pos x="63" y="5"/>
                                    </a:cxn>
                                    <a:cxn ang="0">
                                      <a:pos x="64" y="8"/>
                                    </a:cxn>
                                    <a:cxn ang="0">
                                      <a:pos x="70" y="12"/>
                                    </a:cxn>
                                    <a:cxn ang="0">
                                      <a:pos x="75" y="24"/>
                                    </a:cxn>
                                    <a:cxn ang="0">
                                      <a:pos x="81" y="43"/>
                                    </a:cxn>
                                    <a:cxn ang="0">
                                      <a:pos x="82" y="63"/>
                                    </a:cxn>
                                    <a:cxn ang="0">
                                      <a:pos x="80" y="79"/>
                                    </a:cxn>
                                    <a:cxn ang="0">
                                      <a:pos x="81" y="111"/>
                                    </a:cxn>
                                    <a:cxn ang="0">
                                      <a:pos x="80" y="138"/>
                                    </a:cxn>
                                    <a:cxn ang="0">
                                      <a:pos x="76" y="144"/>
                                    </a:cxn>
                                    <a:cxn ang="0">
                                      <a:pos x="76" y="149"/>
                                    </a:cxn>
                                    <a:cxn ang="0">
                                      <a:pos x="70" y="154"/>
                                    </a:cxn>
                                    <a:cxn ang="0">
                                      <a:pos x="57" y="150"/>
                                    </a:cxn>
                                    <a:cxn ang="0">
                                      <a:pos x="52" y="155"/>
                                    </a:cxn>
                                    <a:cxn ang="0">
                                      <a:pos x="47" y="165"/>
                                    </a:cxn>
                                    <a:cxn ang="0">
                                      <a:pos x="41" y="171"/>
                                    </a:cxn>
                                    <a:cxn ang="0">
                                      <a:pos x="31" y="173"/>
                                    </a:cxn>
                                    <a:cxn ang="0">
                                      <a:pos x="26" y="168"/>
                                    </a:cxn>
                                    <a:cxn ang="0">
                                      <a:pos x="15" y="152"/>
                                    </a:cxn>
                                    <a:cxn ang="0">
                                      <a:pos x="14" y="144"/>
                                    </a:cxn>
                                    <a:cxn ang="0">
                                      <a:pos x="14" y="139"/>
                                    </a:cxn>
                                    <a:cxn ang="0">
                                      <a:pos x="11" y="130"/>
                                    </a:cxn>
                                    <a:cxn ang="0">
                                      <a:pos x="14" y="109"/>
                                    </a:cxn>
                                    <a:cxn ang="0">
                                      <a:pos x="17" y="106"/>
                                    </a:cxn>
                                    <a:cxn ang="0">
                                      <a:pos x="18" y="101"/>
                                    </a:cxn>
                                    <a:cxn ang="0">
                                      <a:pos x="16" y="97"/>
                                    </a:cxn>
                                    <a:cxn ang="0">
                                      <a:pos x="14" y="89"/>
                                    </a:cxn>
                                    <a:cxn ang="0">
                                      <a:pos x="15" y="80"/>
                                    </a:cxn>
                                    <a:cxn ang="0">
                                      <a:pos x="15" y="70"/>
                                    </a:cxn>
                                    <a:cxn ang="0">
                                      <a:pos x="12" y="63"/>
                                    </a:cxn>
                                    <a:cxn ang="0">
                                      <a:pos x="10" y="54"/>
                                    </a:cxn>
                                    <a:cxn ang="0">
                                      <a:pos x="7" y="53"/>
                                    </a:cxn>
                                    <a:cxn ang="0">
                                      <a:pos x="4" y="53"/>
                                    </a:cxn>
                                    <a:cxn ang="0">
                                      <a:pos x="0" y="47"/>
                                    </a:cxn>
                                    <a:cxn ang="0">
                                      <a:pos x="0" y="26"/>
                                    </a:cxn>
                                    <a:cxn ang="0">
                                      <a:pos x="1" y="25"/>
                                    </a:cxn>
                                    <a:cxn ang="0">
                                      <a:pos x="10" y="33"/>
                                    </a:cxn>
                                    <a:cxn ang="0">
                                      <a:pos x="20" y="32"/>
                                    </a:cxn>
                                    <a:cxn ang="0">
                                      <a:pos x="39" y="12"/>
                                    </a:cxn>
                                    <a:cxn ang="0">
                                      <a:pos x="45" y="10"/>
                                    </a:cxn>
                                    <a:cxn ang="0">
                                      <a:pos x="50" y="0"/>
                                    </a:cxn>
                                  </a:cxnLst>
                                  <a:rect l="0" t="0" r="r" b="b"/>
                                  <a:pathLst>
                                    <a:path w="82" h="173">
                                      <a:moveTo>
                                        <a:pt x="50" y="0"/>
                                      </a:moveTo>
                                      <a:lnTo>
                                        <a:pt x="63" y="5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0" y="12"/>
                                      </a:lnTo>
                                      <a:lnTo>
                                        <a:pt x="75" y="24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76" y="144"/>
                                      </a:lnTo>
                                      <a:lnTo>
                                        <a:pt x="76" y="149"/>
                                      </a:lnTo>
                                      <a:lnTo>
                                        <a:pt x="70" y="154"/>
                                      </a:lnTo>
                                      <a:lnTo>
                                        <a:pt x="57" y="150"/>
                                      </a:lnTo>
                                      <a:lnTo>
                                        <a:pt x="52" y="155"/>
                                      </a:lnTo>
                                      <a:lnTo>
                                        <a:pt x="47" y="165"/>
                                      </a:lnTo>
                                      <a:lnTo>
                                        <a:pt x="41" y="171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26" y="168"/>
                                      </a:lnTo>
                                      <a:lnTo>
                                        <a:pt x="15" y="152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1" y="130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16" y="97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5" y="80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" y="25"/>
                                      </a:lnTo>
                                      <a:lnTo>
                                        <a:pt x="10" y="33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0" name="Freeform 18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589" y="1903"/>
                                  <a:ext cx="129" cy="1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95" y="38"/>
                                    </a:cxn>
                                    <a:cxn ang="0">
                                      <a:pos x="186" y="59"/>
                                    </a:cxn>
                                    <a:cxn ang="0">
                                      <a:pos x="147" y="53"/>
                                    </a:cxn>
                                    <a:cxn ang="0">
                                      <a:pos x="125" y="89"/>
                                    </a:cxn>
                                    <a:cxn ang="0">
                                      <a:pos x="98" y="73"/>
                                    </a:cxn>
                                    <a:cxn ang="0">
                                      <a:pos x="75" y="76"/>
                                    </a:cxn>
                                    <a:cxn ang="0">
                                      <a:pos x="23" y="96"/>
                                    </a:cxn>
                                    <a:cxn ang="0">
                                      <a:pos x="5" y="107"/>
                                    </a:cxn>
                                    <a:cxn ang="0">
                                      <a:pos x="2" y="156"/>
                                    </a:cxn>
                                    <a:cxn ang="0">
                                      <a:pos x="11" y="177"/>
                                    </a:cxn>
                                    <a:cxn ang="0">
                                      <a:pos x="13" y="216"/>
                                    </a:cxn>
                                    <a:cxn ang="0">
                                      <a:pos x="48" y="245"/>
                                    </a:cxn>
                                    <a:cxn ang="0">
                                      <a:pos x="64" y="254"/>
                                    </a:cxn>
                                    <a:cxn ang="0">
                                      <a:pos x="94" y="224"/>
                                    </a:cxn>
                                    <a:cxn ang="0">
                                      <a:pos x="132" y="213"/>
                                    </a:cxn>
                                    <a:cxn ang="0">
                                      <a:pos x="195" y="259"/>
                                    </a:cxn>
                                    <a:cxn ang="0">
                                      <a:pos x="231" y="333"/>
                                    </a:cxn>
                                    <a:cxn ang="0">
                                      <a:pos x="259" y="358"/>
                                    </a:cxn>
                                    <a:cxn ang="0">
                                      <a:pos x="309" y="410"/>
                                    </a:cxn>
                                    <a:cxn ang="0">
                                      <a:pos x="379" y="444"/>
                                    </a:cxn>
                                    <a:cxn ang="0">
                                      <a:pos x="421" y="479"/>
                                    </a:cxn>
                                    <a:cxn ang="0">
                                      <a:pos x="444" y="488"/>
                                    </a:cxn>
                                    <a:cxn ang="0">
                                      <a:pos x="455" y="520"/>
                                    </a:cxn>
                                    <a:cxn ang="0">
                                      <a:pos x="483" y="527"/>
                                    </a:cxn>
                                    <a:cxn ang="0">
                                      <a:pos x="498" y="559"/>
                                    </a:cxn>
                                    <a:cxn ang="0">
                                      <a:pos x="507" y="624"/>
                                    </a:cxn>
                                    <a:cxn ang="0">
                                      <a:pos x="492" y="661"/>
                                    </a:cxn>
                                    <a:cxn ang="0">
                                      <a:pos x="496" y="681"/>
                                    </a:cxn>
                                    <a:cxn ang="0">
                                      <a:pos x="522" y="661"/>
                                    </a:cxn>
                                    <a:cxn ang="0">
                                      <a:pos x="540" y="643"/>
                                    </a:cxn>
                                    <a:cxn ang="0">
                                      <a:pos x="562" y="607"/>
                                    </a:cxn>
                                    <a:cxn ang="0">
                                      <a:pos x="568" y="585"/>
                                    </a:cxn>
                                    <a:cxn ang="0">
                                      <a:pos x="549" y="558"/>
                                    </a:cxn>
                                    <a:cxn ang="0">
                                      <a:pos x="551" y="511"/>
                                    </a:cxn>
                                    <a:cxn ang="0">
                                      <a:pos x="604" y="512"/>
                                    </a:cxn>
                                    <a:cxn ang="0">
                                      <a:pos x="637" y="546"/>
                                    </a:cxn>
                                    <a:cxn ang="0">
                                      <a:pos x="636" y="511"/>
                                    </a:cxn>
                                    <a:cxn ang="0">
                                      <a:pos x="572" y="460"/>
                                    </a:cxn>
                                    <a:cxn ang="0">
                                      <a:pos x="510" y="430"/>
                                    </a:cxn>
                                    <a:cxn ang="0">
                                      <a:pos x="508" y="414"/>
                                    </a:cxn>
                                    <a:cxn ang="0">
                                      <a:pos x="500" y="392"/>
                                    </a:cxn>
                                    <a:cxn ang="0">
                                      <a:pos x="465" y="394"/>
                                    </a:cxn>
                                    <a:cxn ang="0">
                                      <a:pos x="437" y="382"/>
                                    </a:cxn>
                                    <a:cxn ang="0">
                                      <a:pos x="405" y="345"/>
                                    </a:cxn>
                                    <a:cxn ang="0">
                                      <a:pos x="382" y="285"/>
                                    </a:cxn>
                                    <a:cxn ang="0">
                                      <a:pos x="362" y="263"/>
                                    </a:cxn>
                                    <a:cxn ang="0">
                                      <a:pos x="314" y="230"/>
                                    </a:cxn>
                                    <a:cxn ang="0">
                                      <a:pos x="308" y="177"/>
                                    </a:cxn>
                                    <a:cxn ang="0">
                                      <a:pos x="304" y="156"/>
                                    </a:cxn>
                                    <a:cxn ang="0">
                                      <a:pos x="318" y="126"/>
                                    </a:cxn>
                                    <a:cxn ang="0">
                                      <a:pos x="366" y="111"/>
                                    </a:cxn>
                                    <a:cxn ang="0">
                                      <a:pos x="379" y="121"/>
                                    </a:cxn>
                                    <a:cxn ang="0">
                                      <a:pos x="393" y="119"/>
                                    </a:cxn>
                                    <a:cxn ang="0">
                                      <a:pos x="385" y="105"/>
                                    </a:cxn>
                                    <a:cxn ang="0">
                                      <a:pos x="371" y="84"/>
                                    </a:cxn>
                                    <a:cxn ang="0">
                                      <a:pos x="367" y="69"/>
                                    </a:cxn>
                                    <a:cxn ang="0">
                                      <a:pos x="372" y="47"/>
                                    </a:cxn>
                                    <a:cxn ang="0">
                                      <a:pos x="313" y="31"/>
                                    </a:cxn>
                                    <a:cxn ang="0">
                                      <a:pos x="296" y="3"/>
                                    </a:cxn>
                                    <a:cxn ang="0">
                                      <a:pos x="272" y="8"/>
                                    </a:cxn>
                                    <a:cxn ang="0">
                                      <a:pos x="215" y="22"/>
                                    </a:cxn>
                                  </a:cxnLst>
                                  <a:rect l="0" t="0" r="r" b="b"/>
                                  <a:pathLst>
                                    <a:path w="645" h="681">
                                      <a:moveTo>
                                        <a:pt x="201" y="17"/>
                                      </a:moveTo>
                                      <a:lnTo>
                                        <a:pt x="199" y="28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5" y="38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183" y="46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86" y="59"/>
                                      </a:lnTo>
                                      <a:lnTo>
                                        <a:pt x="185" y="63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53" y="58"/>
                                      </a:lnTo>
                                      <a:lnTo>
                                        <a:pt x="147" y="53"/>
                                      </a:lnTo>
                                      <a:lnTo>
                                        <a:pt x="140" y="49"/>
                                      </a:lnTo>
                                      <a:lnTo>
                                        <a:pt x="137" y="60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25" y="89"/>
                                      </a:lnTo>
                                      <a:lnTo>
                                        <a:pt x="123" y="94"/>
                                      </a:lnTo>
                                      <a:lnTo>
                                        <a:pt x="115" y="89"/>
                                      </a:lnTo>
                                      <a:lnTo>
                                        <a:pt x="109" y="81"/>
                                      </a:lnTo>
                                      <a:lnTo>
                                        <a:pt x="98" y="73"/>
                                      </a:lnTo>
                                      <a:lnTo>
                                        <a:pt x="92" y="53"/>
                                      </a:lnTo>
                                      <a:lnTo>
                                        <a:pt x="81" y="59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48" y="90"/>
                                      </a:lnTo>
                                      <a:lnTo>
                                        <a:pt x="23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" y="97"/>
                                      </a:lnTo>
                                      <a:lnTo>
                                        <a:pt x="3" y="102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6" y="133"/>
                                      </a:lnTo>
                                      <a:lnTo>
                                        <a:pt x="18" y="143"/>
                                      </a:lnTo>
                                      <a:lnTo>
                                        <a:pt x="7" y="150"/>
                                      </a:lnTo>
                                      <a:lnTo>
                                        <a:pt x="2" y="156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2" y="175"/>
                                      </a:lnTo>
                                      <a:lnTo>
                                        <a:pt x="11" y="177"/>
                                      </a:lnTo>
                                      <a:lnTo>
                                        <a:pt x="12" y="186"/>
                                      </a:lnTo>
                                      <a:lnTo>
                                        <a:pt x="10" y="194"/>
                                      </a:lnTo>
                                      <a:lnTo>
                                        <a:pt x="11" y="205"/>
                                      </a:lnTo>
                                      <a:lnTo>
                                        <a:pt x="13" y="216"/>
                                      </a:lnTo>
                                      <a:lnTo>
                                        <a:pt x="19" y="225"/>
                                      </a:lnTo>
                                      <a:lnTo>
                                        <a:pt x="44" y="227"/>
                                      </a:lnTo>
                                      <a:lnTo>
                                        <a:pt x="48" y="236"/>
                                      </a:lnTo>
                                      <a:lnTo>
                                        <a:pt x="48" y="245"/>
                                      </a:lnTo>
                                      <a:lnTo>
                                        <a:pt x="45" y="251"/>
                                      </a:lnTo>
                                      <a:lnTo>
                                        <a:pt x="46" y="254"/>
                                      </a:lnTo>
                                      <a:lnTo>
                                        <a:pt x="54" y="254"/>
                                      </a:lnTo>
                                      <a:lnTo>
                                        <a:pt x="64" y="254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81" y="240"/>
                                      </a:lnTo>
                                      <a:lnTo>
                                        <a:pt x="89" y="226"/>
                                      </a:lnTo>
                                      <a:lnTo>
                                        <a:pt x="94" y="224"/>
                                      </a:lnTo>
                                      <a:lnTo>
                                        <a:pt x="97" y="218"/>
                                      </a:lnTo>
                                      <a:lnTo>
                                        <a:pt x="114" y="210"/>
                                      </a:lnTo>
                                      <a:lnTo>
                                        <a:pt x="123" y="210"/>
                                      </a:lnTo>
                                      <a:lnTo>
                                        <a:pt x="132" y="213"/>
                                      </a:lnTo>
                                      <a:lnTo>
                                        <a:pt x="173" y="236"/>
                                      </a:lnTo>
                                      <a:lnTo>
                                        <a:pt x="190" y="243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95" y="259"/>
                                      </a:lnTo>
                                      <a:lnTo>
                                        <a:pt x="207" y="294"/>
                                      </a:lnTo>
                                      <a:lnTo>
                                        <a:pt x="211" y="306"/>
                                      </a:lnTo>
                                      <a:lnTo>
                                        <a:pt x="210" y="313"/>
                                      </a:lnTo>
                                      <a:lnTo>
                                        <a:pt x="231" y="333"/>
                                      </a:lnTo>
                                      <a:lnTo>
                                        <a:pt x="241" y="345"/>
                                      </a:lnTo>
                                      <a:lnTo>
                                        <a:pt x="244" y="361"/>
                                      </a:lnTo>
                                      <a:lnTo>
                                        <a:pt x="252" y="358"/>
                                      </a:lnTo>
                                      <a:lnTo>
                                        <a:pt x="259" y="358"/>
                                      </a:lnTo>
                                      <a:lnTo>
                                        <a:pt x="269" y="365"/>
                                      </a:lnTo>
                                      <a:lnTo>
                                        <a:pt x="282" y="386"/>
                                      </a:lnTo>
                                      <a:lnTo>
                                        <a:pt x="292" y="387"/>
                                      </a:lnTo>
                                      <a:lnTo>
                                        <a:pt x="309" y="410"/>
                                      </a:lnTo>
                                      <a:lnTo>
                                        <a:pt x="323" y="424"/>
                                      </a:lnTo>
                                      <a:lnTo>
                                        <a:pt x="347" y="444"/>
                                      </a:lnTo>
                                      <a:lnTo>
                                        <a:pt x="352" y="442"/>
                                      </a:lnTo>
                                      <a:lnTo>
                                        <a:pt x="379" y="444"/>
                                      </a:lnTo>
                                      <a:lnTo>
                                        <a:pt x="385" y="445"/>
                                      </a:lnTo>
                                      <a:lnTo>
                                        <a:pt x="400" y="462"/>
                                      </a:lnTo>
                                      <a:lnTo>
                                        <a:pt x="404" y="472"/>
                                      </a:lnTo>
                                      <a:lnTo>
                                        <a:pt x="421" y="479"/>
                                      </a:lnTo>
                                      <a:lnTo>
                                        <a:pt x="422" y="482"/>
                                      </a:lnTo>
                                      <a:lnTo>
                                        <a:pt x="421" y="490"/>
                                      </a:lnTo>
                                      <a:lnTo>
                                        <a:pt x="440" y="487"/>
                                      </a:lnTo>
                                      <a:lnTo>
                                        <a:pt x="444" y="488"/>
                                      </a:lnTo>
                                      <a:lnTo>
                                        <a:pt x="449" y="494"/>
                                      </a:lnTo>
                                      <a:lnTo>
                                        <a:pt x="453" y="505"/>
                                      </a:lnTo>
                                      <a:lnTo>
                                        <a:pt x="451" y="512"/>
                                      </a:lnTo>
                                      <a:lnTo>
                                        <a:pt x="455" y="520"/>
                                      </a:lnTo>
                                      <a:lnTo>
                                        <a:pt x="467" y="525"/>
                                      </a:lnTo>
                                      <a:lnTo>
                                        <a:pt x="473" y="530"/>
                                      </a:lnTo>
                                      <a:lnTo>
                                        <a:pt x="478" y="537"/>
                                      </a:lnTo>
                                      <a:lnTo>
                                        <a:pt x="483" y="527"/>
                                      </a:lnTo>
                                      <a:lnTo>
                                        <a:pt x="487" y="527"/>
                                      </a:lnTo>
                                      <a:lnTo>
                                        <a:pt x="495" y="539"/>
                                      </a:lnTo>
                                      <a:lnTo>
                                        <a:pt x="495" y="546"/>
                                      </a:lnTo>
                                      <a:lnTo>
                                        <a:pt x="498" y="559"/>
                                      </a:lnTo>
                                      <a:lnTo>
                                        <a:pt x="510" y="578"/>
                                      </a:lnTo>
                                      <a:lnTo>
                                        <a:pt x="513" y="596"/>
                                      </a:lnTo>
                                      <a:lnTo>
                                        <a:pt x="522" y="617"/>
                                      </a:lnTo>
                                      <a:lnTo>
                                        <a:pt x="507" y="624"/>
                                      </a:lnTo>
                                      <a:lnTo>
                                        <a:pt x="500" y="629"/>
                                      </a:lnTo>
                                      <a:lnTo>
                                        <a:pt x="503" y="640"/>
                                      </a:lnTo>
                                      <a:lnTo>
                                        <a:pt x="496" y="651"/>
                                      </a:lnTo>
                                      <a:lnTo>
                                        <a:pt x="492" y="661"/>
                                      </a:lnTo>
                                      <a:lnTo>
                                        <a:pt x="494" y="673"/>
                                      </a:lnTo>
                                      <a:lnTo>
                                        <a:pt x="496" y="681"/>
                                      </a:lnTo>
                                      <a:lnTo>
                                        <a:pt x="496" y="678"/>
                                      </a:lnTo>
                                      <a:lnTo>
                                        <a:pt x="496" y="681"/>
                                      </a:lnTo>
                                      <a:lnTo>
                                        <a:pt x="503" y="681"/>
                                      </a:lnTo>
                                      <a:lnTo>
                                        <a:pt x="511" y="681"/>
                                      </a:lnTo>
                                      <a:lnTo>
                                        <a:pt x="514" y="678"/>
                                      </a:lnTo>
                                      <a:lnTo>
                                        <a:pt x="522" y="661"/>
                                      </a:lnTo>
                                      <a:lnTo>
                                        <a:pt x="525" y="656"/>
                                      </a:lnTo>
                                      <a:lnTo>
                                        <a:pt x="532" y="651"/>
                                      </a:lnTo>
                                      <a:lnTo>
                                        <a:pt x="538" y="649"/>
                                      </a:lnTo>
                                      <a:lnTo>
                                        <a:pt x="540" y="643"/>
                                      </a:lnTo>
                                      <a:lnTo>
                                        <a:pt x="541" y="621"/>
                                      </a:lnTo>
                                      <a:lnTo>
                                        <a:pt x="544" y="616"/>
                                      </a:lnTo>
                                      <a:lnTo>
                                        <a:pt x="553" y="613"/>
                                      </a:lnTo>
                                      <a:lnTo>
                                        <a:pt x="562" y="607"/>
                                      </a:lnTo>
                                      <a:lnTo>
                                        <a:pt x="567" y="607"/>
                                      </a:lnTo>
                                      <a:lnTo>
                                        <a:pt x="570" y="603"/>
                                      </a:lnTo>
                                      <a:lnTo>
                                        <a:pt x="570" y="590"/>
                                      </a:lnTo>
                                      <a:lnTo>
                                        <a:pt x="568" y="585"/>
                                      </a:lnTo>
                                      <a:lnTo>
                                        <a:pt x="567" y="575"/>
                                      </a:lnTo>
                                      <a:lnTo>
                                        <a:pt x="564" y="570"/>
                                      </a:lnTo>
                                      <a:lnTo>
                                        <a:pt x="554" y="564"/>
                                      </a:lnTo>
                                      <a:lnTo>
                                        <a:pt x="549" y="558"/>
                                      </a:lnTo>
                                      <a:lnTo>
                                        <a:pt x="538" y="553"/>
                                      </a:lnTo>
                                      <a:lnTo>
                                        <a:pt x="538" y="543"/>
                                      </a:lnTo>
                                      <a:lnTo>
                                        <a:pt x="543" y="523"/>
                                      </a:lnTo>
                                      <a:lnTo>
                                        <a:pt x="551" y="511"/>
                                      </a:lnTo>
                                      <a:lnTo>
                                        <a:pt x="564" y="499"/>
                                      </a:lnTo>
                                      <a:lnTo>
                                        <a:pt x="575" y="496"/>
                                      </a:lnTo>
                                      <a:lnTo>
                                        <a:pt x="591" y="509"/>
                                      </a:lnTo>
                                      <a:lnTo>
                                        <a:pt x="604" y="512"/>
                                      </a:lnTo>
                                      <a:lnTo>
                                        <a:pt x="615" y="519"/>
                                      </a:lnTo>
                                      <a:lnTo>
                                        <a:pt x="619" y="527"/>
                                      </a:lnTo>
                                      <a:lnTo>
                                        <a:pt x="626" y="539"/>
                                      </a:lnTo>
                                      <a:lnTo>
                                        <a:pt x="637" y="546"/>
                                      </a:lnTo>
                                      <a:lnTo>
                                        <a:pt x="637" y="543"/>
                                      </a:lnTo>
                                      <a:lnTo>
                                        <a:pt x="645" y="527"/>
                                      </a:lnTo>
                                      <a:lnTo>
                                        <a:pt x="642" y="520"/>
                                      </a:lnTo>
                                      <a:lnTo>
                                        <a:pt x="636" y="511"/>
                                      </a:lnTo>
                                      <a:lnTo>
                                        <a:pt x="626" y="500"/>
                                      </a:lnTo>
                                      <a:lnTo>
                                        <a:pt x="615" y="482"/>
                                      </a:lnTo>
                                      <a:lnTo>
                                        <a:pt x="580" y="468"/>
                                      </a:lnTo>
                                      <a:lnTo>
                                        <a:pt x="572" y="460"/>
                                      </a:lnTo>
                                      <a:lnTo>
                                        <a:pt x="560" y="452"/>
                                      </a:lnTo>
                                      <a:lnTo>
                                        <a:pt x="524" y="437"/>
                                      </a:lnTo>
                                      <a:lnTo>
                                        <a:pt x="516" y="433"/>
                                      </a:lnTo>
                                      <a:lnTo>
                                        <a:pt x="510" y="430"/>
                                      </a:lnTo>
                                      <a:lnTo>
                                        <a:pt x="506" y="430"/>
                                      </a:lnTo>
                                      <a:lnTo>
                                        <a:pt x="502" y="426"/>
                                      </a:lnTo>
                                      <a:lnTo>
                                        <a:pt x="502" y="420"/>
                                      </a:lnTo>
                                      <a:lnTo>
                                        <a:pt x="508" y="414"/>
                                      </a:lnTo>
                                      <a:lnTo>
                                        <a:pt x="516" y="409"/>
                                      </a:lnTo>
                                      <a:lnTo>
                                        <a:pt x="517" y="401"/>
                                      </a:lnTo>
                                      <a:lnTo>
                                        <a:pt x="511" y="392"/>
                                      </a:lnTo>
                                      <a:lnTo>
                                        <a:pt x="500" y="392"/>
                                      </a:lnTo>
                                      <a:lnTo>
                                        <a:pt x="496" y="394"/>
                                      </a:lnTo>
                                      <a:lnTo>
                                        <a:pt x="503" y="392"/>
                                      </a:lnTo>
                                      <a:lnTo>
                                        <a:pt x="496" y="394"/>
                                      </a:lnTo>
                                      <a:lnTo>
                                        <a:pt x="465" y="394"/>
                                      </a:lnTo>
                                      <a:lnTo>
                                        <a:pt x="465" y="403"/>
                                      </a:lnTo>
                                      <a:lnTo>
                                        <a:pt x="453" y="390"/>
                                      </a:lnTo>
                                      <a:lnTo>
                                        <a:pt x="442" y="382"/>
                                      </a:lnTo>
                                      <a:lnTo>
                                        <a:pt x="437" y="382"/>
                                      </a:lnTo>
                                      <a:lnTo>
                                        <a:pt x="435" y="374"/>
                                      </a:lnTo>
                                      <a:lnTo>
                                        <a:pt x="431" y="374"/>
                                      </a:lnTo>
                                      <a:lnTo>
                                        <a:pt x="410" y="354"/>
                                      </a:lnTo>
                                      <a:lnTo>
                                        <a:pt x="405" y="345"/>
                                      </a:lnTo>
                                      <a:lnTo>
                                        <a:pt x="398" y="332"/>
                                      </a:lnTo>
                                      <a:lnTo>
                                        <a:pt x="392" y="313"/>
                                      </a:lnTo>
                                      <a:lnTo>
                                        <a:pt x="388" y="309"/>
                                      </a:lnTo>
                                      <a:lnTo>
                                        <a:pt x="382" y="285"/>
                                      </a:lnTo>
                                      <a:lnTo>
                                        <a:pt x="374" y="270"/>
                                      </a:lnTo>
                                      <a:lnTo>
                                        <a:pt x="369" y="267"/>
                                      </a:lnTo>
                                      <a:lnTo>
                                        <a:pt x="363" y="267"/>
                                      </a:lnTo>
                                      <a:lnTo>
                                        <a:pt x="362" y="263"/>
                                      </a:lnTo>
                                      <a:lnTo>
                                        <a:pt x="347" y="254"/>
                                      </a:lnTo>
                                      <a:lnTo>
                                        <a:pt x="341" y="247"/>
                                      </a:lnTo>
                                      <a:lnTo>
                                        <a:pt x="320" y="237"/>
                                      </a:lnTo>
                                      <a:lnTo>
                                        <a:pt x="314" y="230"/>
                                      </a:lnTo>
                                      <a:lnTo>
                                        <a:pt x="309" y="220"/>
                                      </a:lnTo>
                                      <a:lnTo>
                                        <a:pt x="306" y="211"/>
                                      </a:lnTo>
                                      <a:lnTo>
                                        <a:pt x="306" y="193"/>
                                      </a:lnTo>
                                      <a:lnTo>
                                        <a:pt x="308" y="177"/>
                                      </a:lnTo>
                                      <a:lnTo>
                                        <a:pt x="313" y="172"/>
                                      </a:lnTo>
                                      <a:lnTo>
                                        <a:pt x="314" y="165"/>
                                      </a:lnTo>
                                      <a:lnTo>
                                        <a:pt x="312" y="159"/>
                                      </a:lnTo>
                                      <a:lnTo>
                                        <a:pt x="304" y="156"/>
                                      </a:lnTo>
                                      <a:lnTo>
                                        <a:pt x="302" y="141"/>
                                      </a:lnTo>
                                      <a:lnTo>
                                        <a:pt x="304" y="134"/>
                                      </a:lnTo>
                                      <a:lnTo>
                                        <a:pt x="314" y="126"/>
                                      </a:lnTo>
                                      <a:lnTo>
                                        <a:pt x="318" y="126"/>
                                      </a:lnTo>
                                      <a:lnTo>
                                        <a:pt x="319" y="127"/>
                                      </a:lnTo>
                                      <a:lnTo>
                                        <a:pt x="324" y="126"/>
                                      </a:lnTo>
                                      <a:lnTo>
                                        <a:pt x="357" y="108"/>
                                      </a:lnTo>
                                      <a:lnTo>
                                        <a:pt x="366" y="111"/>
                                      </a:lnTo>
                                      <a:lnTo>
                                        <a:pt x="376" y="106"/>
                                      </a:lnTo>
                                      <a:lnTo>
                                        <a:pt x="382" y="107"/>
                                      </a:lnTo>
                                      <a:lnTo>
                                        <a:pt x="383" y="113"/>
                                      </a:lnTo>
                                      <a:lnTo>
                                        <a:pt x="379" y="121"/>
                                      </a:lnTo>
                                      <a:lnTo>
                                        <a:pt x="379" y="122"/>
                                      </a:lnTo>
                                      <a:lnTo>
                                        <a:pt x="384" y="123"/>
                                      </a:lnTo>
                                      <a:lnTo>
                                        <a:pt x="389" y="122"/>
                                      </a:lnTo>
                                      <a:lnTo>
                                        <a:pt x="393" y="119"/>
                                      </a:lnTo>
                                      <a:lnTo>
                                        <a:pt x="394" y="114"/>
                                      </a:lnTo>
                                      <a:lnTo>
                                        <a:pt x="392" y="111"/>
                                      </a:lnTo>
                                      <a:lnTo>
                                        <a:pt x="388" y="110"/>
                                      </a:lnTo>
                                      <a:lnTo>
                                        <a:pt x="385" y="105"/>
                                      </a:lnTo>
                                      <a:lnTo>
                                        <a:pt x="378" y="101"/>
                                      </a:lnTo>
                                      <a:lnTo>
                                        <a:pt x="376" y="98"/>
                                      </a:lnTo>
                                      <a:lnTo>
                                        <a:pt x="376" y="90"/>
                                      </a:lnTo>
                                      <a:lnTo>
                                        <a:pt x="371" y="84"/>
                                      </a:lnTo>
                                      <a:lnTo>
                                        <a:pt x="372" y="76"/>
                                      </a:lnTo>
                                      <a:lnTo>
                                        <a:pt x="374" y="69"/>
                                      </a:lnTo>
                                      <a:lnTo>
                                        <a:pt x="369" y="70"/>
                                      </a:lnTo>
                                      <a:lnTo>
                                        <a:pt x="367" y="69"/>
                                      </a:lnTo>
                                      <a:lnTo>
                                        <a:pt x="367" y="64"/>
                                      </a:lnTo>
                                      <a:lnTo>
                                        <a:pt x="369" y="57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2" y="47"/>
                                      </a:lnTo>
                                      <a:lnTo>
                                        <a:pt x="358" y="42"/>
                                      </a:lnTo>
                                      <a:lnTo>
                                        <a:pt x="328" y="37"/>
                                      </a:lnTo>
                                      <a:lnTo>
                                        <a:pt x="318" y="31"/>
                                      </a:lnTo>
                                      <a:lnTo>
                                        <a:pt x="313" y="31"/>
                                      </a:lnTo>
                                      <a:lnTo>
                                        <a:pt x="302" y="22"/>
                                      </a:lnTo>
                                      <a:lnTo>
                                        <a:pt x="298" y="15"/>
                                      </a:lnTo>
                                      <a:lnTo>
                                        <a:pt x="296" y="8"/>
                                      </a:lnTo>
                                      <a:lnTo>
                                        <a:pt x="296" y="3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87" y="1"/>
                                      </a:lnTo>
                                      <a:lnTo>
                                        <a:pt x="282" y="5"/>
                                      </a:lnTo>
                                      <a:lnTo>
                                        <a:pt x="272" y="8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34" y="16"/>
                                      </a:lnTo>
                                      <a:lnTo>
                                        <a:pt x="218" y="21"/>
                                      </a:lnTo>
                                      <a:lnTo>
                                        <a:pt x="215" y="22"/>
                                      </a:lnTo>
                                      <a:lnTo>
                                        <a:pt x="20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81" name="Freeform 18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58544" y="2684810"/>
                                <a:ext cx="11113" cy="174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1" y="53"/>
                                  </a:cxn>
                                  <a:cxn ang="0">
                                    <a:pos x="33" y="52"/>
                                  </a:cxn>
                                  <a:cxn ang="0">
                                    <a:pos x="38" y="45"/>
                                  </a:cxn>
                                  <a:cxn ang="0">
                                    <a:pos x="37" y="33"/>
                                  </a:cxn>
                                  <a:cxn ang="0">
                                    <a:pos x="33" y="26"/>
                                  </a:cxn>
                                  <a:cxn ang="0">
                                    <a:pos x="28" y="18"/>
                                  </a:cxn>
                                  <a:cxn ang="0">
                                    <a:pos x="28" y="11"/>
                                  </a:cxn>
                                  <a:cxn ang="0">
                                    <a:pos x="30" y="4"/>
                                  </a:cxn>
                                  <a:cxn ang="0">
                                    <a:pos x="22" y="0"/>
                                  </a:cxn>
                                  <a:cxn ang="0">
                                    <a:pos x="16" y="0"/>
                                  </a:cxn>
                                  <a:cxn ang="0">
                                    <a:pos x="6" y="7"/>
                                  </a:cxn>
                                  <a:cxn ang="0">
                                    <a:pos x="0" y="20"/>
                                  </a:cxn>
                                  <a:cxn ang="0">
                                    <a:pos x="3" y="33"/>
                                  </a:cxn>
                                  <a:cxn ang="0">
                                    <a:pos x="3" y="48"/>
                                  </a:cxn>
                                  <a:cxn ang="0">
                                    <a:pos x="21" y="53"/>
                                  </a:cxn>
                                </a:cxnLst>
                                <a:rect l="0" t="0" r="r" b="b"/>
                                <a:pathLst>
                                  <a:path w="38" h="53">
                                    <a:moveTo>
                                      <a:pt x="21" y="53"/>
                                    </a:moveTo>
                                    <a:lnTo>
                                      <a:pt x="33" y="52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37" y="33"/>
                                    </a:lnTo>
                                    <a:lnTo>
                                      <a:pt x="33" y="26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30" y="4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6" y="0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" y="33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21" y="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2" name="Freeform 18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63306" y="2751485"/>
                                <a:ext cx="77788" cy="444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2" y="131"/>
                                  </a:cxn>
                                  <a:cxn ang="0">
                                    <a:pos x="42" y="119"/>
                                  </a:cxn>
                                  <a:cxn ang="0">
                                    <a:pos x="38" y="100"/>
                                  </a:cxn>
                                  <a:cxn ang="0">
                                    <a:pos x="10" y="117"/>
                                  </a:cxn>
                                  <a:cxn ang="0">
                                    <a:pos x="0" y="119"/>
                                  </a:cxn>
                                  <a:cxn ang="0">
                                    <a:pos x="5" y="84"/>
                                  </a:cxn>
                                  <a:cxn ang="0">
                                    <a:pos x="13" y="74"/>
                                  </a:cxn>
                                  <a:cxn ang="0">
                                    <a:pos x="21" y="67"/>
                                  </a:cxn>
                                  <a:cxn ang="0">
                                    <a:pos x="30" y="49"/>
                                  </a:cxn>
                                  <a:cxn ang="0">
                                    <a:pos x="50" y="18"/>
                                  </a:cxn>
                                  <a:cxn ang="0">
                                    <a:pos x="70" y="13"/>
                                  </a:cxn>
                                  <a:cxn ang="0">
                                    <a:pos x="85" y="3"/>
                                  </a:cxn>
                                  <a:cxn ang="0">
                                    <a:pos x="127" y="6"/>
                                  </a:cxn>
                                  <a:cxn ang="0">
                                    <a:pos x="172" y="6"/>
                                  </a:cxn>
                                  <a:cxn ang="0">
                                    <a:pos x="197" y="22"/>
                                  </a:cxn>
                                  <a:cxn ang="0">
                                    <a:pos x="193" y="40"/>
                                  </a:cxn>
                                  <a:cxn ang="0">
                                    <a:pos x="207" y="57"/>
                                  </a:cxn>
                                  <a:cxn ang="0">
                                    <a:pos x="226" y="63"/>
                                  </a:cxn>
                                  <a:cxn ang="0">
                                    <a:pos x="241" y="63"/>
                                  </a:cxn>
                                  <a:cxn ang="0">
                                    <a:pos x="239" y="82"/>
                                  </a:cxn>
                                  <a:cxn ang="0">
                                    <a:pos x="224" y="86"/>
                                  </a:cxn>
                                  <a:cxn ang="0">
                                    <a:pos x="224" y="99"/>
                                  </a:cxn>
                                  <a:cxn ang="0">
                                    <a:pos x="225" y="109"/>
                                  </a:cxn>
                                  <a:cxn ang="0">
                                    <a:pos x="193" y="104"/>
                                  </a:cxn>
                                  <a:cxn ang="0">
                                    <a:pos x="180" y="95"/>
                                  </a:cxn>
                                  <a:cxn ang="0">
                                    <a:pos x="166" y="126"/>
                                  </a:cxn>
                                  <a:cxn ang="0">
                                    <a:pos x="163" y="140"/>
                                  </a:cxn>
                                  <a:cxn ang="0">
                                    <a:pos x="149" y="127"/>
                                  </a:cxn>
                                  <a:cxn ang="0">
                                    <a:pos x="132" y="99"/>
                                  </a:cxn>
                                  <a:cxn ang="0">
                                    <a:pos x="115" y="114"/>
                                  </a:cxn>
                                  <a:cxn ang="0">
                                    <a:pos x="111" y="127"/>
                                  </a:cxn>
                                  <a:cxn ang="0">
                                    <a:pos x="88" y="136"/>
                                  </a:cxn>
                                  <a:cxn ang="0">
                                    <a:pos x="54" y="142"/>
                                  </a:cxn>
                                </a:cxnLst>
                                <a:rect l="0" t="0" r="r" b="b"/>
                                <a:pathLst>
                                  <a:path w="241" h="142">
                                    <a:moveTo>
                                      <a:pt x="54" y="142"/>
                                    </a:moveTo>
                                    <a:lnTo>
                                      <a:pt x="52" y="131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2" y="119"/>
                                    </a:lnTo>
                                    <a:lnTo>
                                      <a:pt x="42" y="101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0" y="119"/>
                                    </a:lnTo>
                                    <a:lnTo>
                                      <a:pt x="2" y="97"/>
                                    </a:lnTo>
                                    <a:lnTo>
                                      <a:pt x="5" y="84"/>
                                    </a:lnTo>
                                    <a:lnTo>
                                      <a:pt x="9" y="81"/>
                                    </a:lnTo>
                                    <a:lnTo>
                                      <a:pt x="13" y="74"/>
                                    </a:lnTo>
                                    <a:lnTo>
                                      <a:pt x="20" y="70"/>
                                    </a:lnTo>
                                    <a:lnTo>
                                      <a:pt x="21" y="67"/>
                                    </a:lnTo>
                                    <a:lnTo>
                                      <a:pt x="24" y="57"/>
                                    </a:lnTo>
                                    <a:lnTo>
                                      <a:pt x="30" y="49"/>
                                    </a:lnTo>
                                    <a:lnTo>
                                      <a:pt x="53" y="23"/>
                                    </a:lnTo>
                                    <a:lnTo>
                                      <a:pt x="50" y="18"/>
                                    </a:lnTo>
                                    <a:lnTo>
                                      <a:pt x="53" y="11"/>
                                    </a:lnTo>
                                    <a:lnTo>
                                      <a:pt x="70" y="13"/>
                                    </a:lnTo>
                                    <a:lnTo>
                                      <a:pt x="78" y="9"/>
                                    </a:lnTo>
                                    <a:lnTo>
                                      <a:pt x="85" y="3"/>
                                    </a:lnTo>
                                    <a:lnTo>
                                      <a:pt x="91" y="9"/>
                                    </a:lnTo>
                                    <a:lnTo>
                                      <a:pt x="127" y="6"/>
                                    </a:lnTo>
                                    <a:lnTo>
                                      <a:pt x="153" y="0"/>
                                    </a:lnTo>
                                    <a:lnTo>
                                      <a:pt x="172" y="6"/>
                                    </a:lnTo>
                                    <a:lnTo>
                                      <a:pt x="190" y="13"/>
                                    </a:lnTo>
                                    <a:lnTo>
                                      <a:pt x="197" y="22"/>
                                    </a:lnTo>
                                    <a:lnTo>
                                      <a:pt x="195" y="30"/>
                                    </a:lnTo>
                                    <a:lnTo>
                                      <a:pt x="193" y="40"/>
                                    </a:lnTo>
                                    <a:lnTo>
                                      <a:pt x="201" y="52"/>
                                    </a:lnTo>
                                    <a:lnTo>
                                      <a:pt x="207" y="57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6" y="63"/>
                                    </a:lnTo>
                                    <a:lnTo>
                                      <a:pt x="234" y="58"/>
                                    </a:lnTo>
                                    <a:lnTo>
                                      <a:pt x="241" y="63"/>
                                    </a:lnTo>
                                    <a:lnTo>
                                      <a:pt x="239" y="74"/>
                                    </a:lnTo>
                                    <a:lnTo>
                                      <a:pt x="239" y="82"/>
                                    </a:lnTo>
                                    <a:lnTo>
                                      <a:pt x="235" y="84"/>
                                    </a:lnTo>
                                    <a:lnTo>
                                      <a:pt x="224" y="86"/>
                                    </a:lnTo>
                                    <a:lnTo>
                                      <a:pt x="223" y="92"/>
                                    </a:lnTo>
                                    <a:lnTo>
                                      <a:pt x="224" y="99"/>
                                    </a:lnTo>
                                    <a:lnTo>
                                      <a:pt x="226" y="105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04" y="105"/>
                                    </a:lnTo>
                                    <a:lnTo>
                                      <a:pt x="193" y="104"/>
                                    </a:lnTo>
                                    <a:lnTo>
                                      <a:pt x="187" y="99"/>
                                    </a:lnTo>
                                    <a:lnTo>
                                      <a:pt x="180" y="95"/>
                                    </a:lnTo>
                                    <a:lnTo>
                                      <a:pt x="177" y="106"/>
                                    </a:lnTo>
                                    <a:lnTo>
                                      <a:pt x="166" y="126"/>
                                    </a:lnTo>
                                    <a:lnTo>
                                      <a:pt x="165" y="135"/>
                                    </a:lnTo>
                                    <a:lnTo>
                                      <a:pt x="163" y="140"/>
                                    </a:lnTo>
                                    <a:lnTo>
                                      <a:pt x="155" y="135"/>
                                    </a:lnTo>
                                    <a:lnTo>
                                      <a:pt x="149" y="127"/>
                                    </a:lnTo>
                                    <a:lnTo>
                                      <a:pt x="138" y="119"/>
                                    </a:lnTo>
                                    <a:lnTo>
                                      <a:pt x="132" y="99"/>
                                    </a:lnTo>
                                    <a:lnTo>
                                      <a:pt x="121" y="105"/>
                                    </a:lnTo>
                                    <a:lnTo>
                                      <a:pt x="115" y="114"/>
                                    </a:lnTo>
                                    <a:lnTo>
                                      <a:pt x="115" y="122"/>
                                    </a:lnTo>
                                    <a:lnTo>
                                      <a:pt x="111" y="127"/>
                                    </a:lnTo>
                                    <a:lnTo>
                                      <a:pt x="100" y="136"/>
                                    </a:lnTo>
                                    <a:lnTo>
                                      <a:pt x="88" y="136"/>
                                    </a:lnTo>
                                    <a:lnTo>
                                      <a:pt x="63" y="142"/>
                                    </a:lnTo>
                                    <a:lnTo>
                                      <a:pt x="54" y="14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3" name="Freeform 18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09331" y="2649885"/>
                                <a:ext cx="58738" cy="508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58" y="160"/>
                                  </a:cxn>
                                  <a:cxn ang="0">
                                    <a:pos x="150" y="161"/>
                                  </a:cxn>
                                  <a:cxn ang="0">
                                    <a:pos x="140" y="159"/>
                                  </a:cxn>
                                  <a:cxn ang="0">
                                    <a:pos x="131" y="152"/>
                                  </a:cxn>
                                  <a:cxn ang="0">
                                    <a:pos x="120" y="146"/>
                                  </a:cxn>
                                  <a:cxn ang="0">
                                    <a:pos x="123" y="140"/>
                                  </a:cxn>
                                  <a:cxn ang="0">
                                    <a:pos x="118" y="138"/>
                                  </a:cxn>
                                  <a:cxn ang="0">
                                    <a:pos x="118" y="114"/>
                                  </a:cxn>
                                  <a:cxn ang="0">
                                    <a:pos x="112" y="114"/>
                                  </a:cxn>
                                  <a:cxn ang="0">
                                    <a:pos x="106" y="122"/>
                                  </a:cxn>
                                  <a:cxn ang="0">
                                    <a:pos x="101" y="129"/>
                                  </a:cxn>
                                  <a:cxn ang="0">
                                    <a:pos x="91" y="129"/>
                                  </a:cxn>
                                  <a:cxn ang="0">
                                    <a:pos x="81" y="125"/>
                                  </a:cxn>
                                  <a:cxn ang="0">
                                    <a:pos x="79" y="110"/>
                                  </a:cxn>
                                  <a:cxn ang="0">
                                    <a:pos x="76" y="101"/>
                                  </a:cxn>
                                  <a:cxn ang="0">
                                    <a:pos x="70" y="96"/>
                                  </a:cxn>
                                  <a:cxn ang="0">
                                    <a:pos x="58" y="92"/>
                                  </a:cxn>
                                  <a:cxn ang="0">
                                    <a:pos x="44" y="84"/>
                                  </a:cxn>
                                  <a:cxn ang="0">
                                    <a:pos x="34" y="80"/>
                                  </a:cxn>
                                  <a:cxn ang="0">
                                    <a:pos x="25" y="62"/>
                                  </a:cxn>
                                  <a:cxn ang="0">
                                    <a:pos x="13" y="63"/>
                                  </a:cxn>
                                  <a:cxn ang="0">
                                    <a:pos x="2" y="58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0" y="32"/>
                                  </a:cxn>
                                  <a:cxn ang="0">
                                    <a:pos x="0" y="28"/>
                                  </a:cxn>
                                  <a:cxn ang="0">
                                    <a:pos x="23" y="15"/>
                                  </a:cxn>
                                  <a:cxn ang="0">
                                    <a:pos x="33" y="11"/>
                                  </a:cxn>
                                  <a:cxn ang="0">
                                    <a:pos x="39" y="10"/>
                                  </a:cxn>
                                  <a:cxn ang="0">
                                    <a:pos x="39" y="11"/>
                                  </a:cxn>
                                  <a:cxn ang="0">
                                    <a:pos x="56" y="20"/>
                                  </a:cxn>
                                  <a:cxn ang="0">
                                    <a:pos x="76" y="14"/>
                                  </a:cxn>
                                  <a:cxn ang="0">
                                    <a:pos x="91" y="4"/>
                                  </a:cxn>
                                  <a:cxn ang="0">
                                    <a:pos x="103" y="1"/>
                                  </a:cxn>
                                  <a:cxn ang="0">
                                    <a:pos x="118" y="0"/>
                                  </a:cxn>
                                  <a:cxn ang="0">
                                    <a:pos x="124" y="6"/>
                                  </a:cxn>
                                  <a:cxn ang="0">
                                    <a:pos x="127" y="6"/>
                                  </a:cxn>
                                  <a:cxn ang="0">
                                    <a:pos x="129" y="14"/>
                                  </a:cxn>
                                  <a:cxn ang="0">
                                    <a:pos x="138" y="17"/>
                                  </a:cxn>
                                  <a:cxn ang="0">
                                    <a:pos x="146" y="19"/>
                                  </a:cxn>
                                  <a:cxn ang="0">
                                    <a:pos x="155" y="24"/>
                                  </a:cxn>
                                  <a:cxn ang="0">
                                    <a:pos x="155" y="35"/>
                                  </a:cxn>
                                  <a:cxn ang="0">
                                    <a:pos x="154" y="44"/>
                                  </a:cxn>
                                  <a:cxn ang="0">
                                    <a:pos x="156" y="55"/>
                                  </a:cxn>
                                  <a:cxn ang="0">
                                    <a:pos x="163" y="62"/>
                                  </a:cxn>
                                  <a:cxn ang="0">
                                    <a:pos x="176" y="62"/>
                                  </a:cxn>
                                  <a:cxn ang="0">
                                    <a:pos x="181" y="68"/>
                                  </a:cxn>
                                  <a:cxn ang="0">
                                    <a:pos x="182" y="79"/>
                                  </a:cxn>
                                  <a:cxn ang="0">
                                    <a:pos x="188" y="87"/>
                                  </a:cxn>
                                  <a:cxn ang="0">
                                    <a:pos x="188" y="96"/>
                                  </a:cxn>
                                  <a:cxn ang="0">
                                    <a:pos x="177" y="112"/>
                                  </a:cxn>
                                  <a:cxn ang="0">
                                    <a:pos x="171" y="112"/>
                                  </a:cxn>
                                  <a:cxn ang="0">
                                    <a:pos x="161" y="119"/>
                                  </a:cxn>
                                  <a:cxn ang="0">
                                    <a:pos x="155" y="132"/>
                                  </a:cxn>
                                  <a:cxn ang="0">
                                    <a:pos x="158" y="145"/>
                                  </a:cxn>
                                  <a:cxn ang="0">
                                    <a:pos x="158" y="160"/>
                                  </a:cxn>
                                </a:cxnLst>
                                <a:rect l="0" t="0" r="r" b="b"/>
                                <a:pathLst>
                                  <a:path w="188" h="161">
                                    <a:moveTo>
                                      <a:pt x="158" y="160"/>
                                    </a:moveTo>
                                    <a:lnTo>
                                      <a:pt x="150" y="161"/>
                                    </a:lnTo>
                                    <a:lnTo>
                                      <a:pt x="140" y="159"/>
                                    </a:lnTo>
                                    <a:lnTo>
                                      <a:pt x="131" y="152"/>
                                    </a:lnTo>
                                    <a:lnTo>
                                      <a:pt x="120" y="146"/>
                                    </a:lnTo>
                                    <a:lnTo>
                                      <a:pt x="123" y="140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18" y="114"/>
                                    </a:lnTo>
                                    <a:lnTo>
                                      <a:pt x="112" y="114"/>
                                    </a:lnTo>
                                    <a:lnTo>
                                      <a:pt x="106" y="122"/>
                                    </a:lnTo>
                                    <a:lnTo>
                                      <a:pt x="101" y="129"/>
                                    </a:lnTo>
                                    <a:lnTo>
                                      <a:pt x="91" y="129"/>
                                    </a:lnTo>
                                    <a:lnTo>
                                      <a:pt x="81" y="125"/>
                                    </a:lnTo>
                                    <a:lnTo>
                                      <a:pt x="79" y="110"/>
                                    </a:lnTo>
                                    <a:lnTo>
                                      <a:pt x="76" y="101"/>
                                    </a:lnTo>
                                    <a:lnTo>
                                      <a:pt x="70" y="96"/>
                                    </a:lnTo>
                                    <a:lnTo>
                                      <a:pt x="58" y="92"/>
                                    </a:lnTo>
                                    <a:lnTo>
                                      <a:pt x="44" y="84"/>
                                    </a:lnTo>
                                    <a:lnTo>
                                      <a:pt x="34" y="80"/>
                                    </a:lnTo>
                                    <a:lnTo>
                                      <a:pt x="25" y="62"/>
                                    </a:lnTo>
                                    <a:lnTo>
                                      <a:pt x="13" y="63"/>
                                    </a:lnTo>
                                    <a:lnTo>
                                      <a:pt x="2" y="5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32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23" y="15"/>
                                    </a:lnTo>
                                    <a:lnTo>
                                      <a:pt x="33" y="11"/>
                                    </a:lnTo>
                                    <a:lnTo>
                                      <a:pt x="39" y="10"/>
                                    </a:lnTo>
                                    <a:lnTo>
                                      <a:pt x="39" y="11"/>
                                    </a:lnTo>
                                    <a:lnTo>
                                      <a:pt x="56" y="20"/>
                                    </a:lnTo>
                                    <a:lnTo>
                                      <a:pt x="76" y="14"/>
                                    </a:lnTo>
                                    <a:lnTo>
                                      <a:pt x="91" y="4"/>
                                    </a:lnTo>
                                    <a:lnTo>
                                      <a:pt x="103" y="1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24" y="6"/>
                                    </a:lnTo>
                                    <a:lnTo>
                                      <a:pt x="127" y="6"/>
                                    </a:lnTo>
                                    <a:lnTo>
                                      <a:pt x="129" y="14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46" y="19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5" y="35"/>
                                    </a:lnTo>
                                    <a:lnTo>
                                      <a:pt x="154" y="44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63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81" y="68"/>
                                    </a:lnTo>
                                    <a:lnTo>
                                      <a:pt x="182" y="79"/>
                                    </a:lnTo>
                                    <a:lnTo>
                                      <a:pt x="188" y="87"/>
                                    </a:lnTo>
                                    <a:lnTo>
                                      <a:pt x="188" y="96"/>
                                    </a:lnTo>
                                    <a:lnTo>
                                      <a:pt x="177" y="112"/>
                                    </a:lnTo>
                                    <a:lnTo>
                                      <a:pt x="171" y="112"/>
                                    </a:lnTo>
                                    <a:lnTo>
                                      <a:pt x="161" y="119"/>
                                    </a:lnTo>
                                    <a:lnTo>
                                      <a:pt x="155" y="132"/>
                                    </a:lnTo>
                                    <a:lnTo>
                                      <a:pt x="158" y="145"/>
                                    </a:lnTo>
                                    <a:lnTo>
                                      <a:pt x="158" y="16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4" name="Freeform 18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601369" y="2848322"/>
                                <a:ext cx="217488" cy="1730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0" y="440"/>
                                  </a:cxn>
                                  <a:cxn ang="0">
                                    <a:pos x="128" y="410"/>
                                  </a:cxn>
                                  <a:cxn ang="0">
                                    <a:pos x="112" y="376"/>
                                  </a:cxn>
                                  <a:cxn ang="0">
                                    <a:pos x="124" y="340"/>
                                  </a:cxn>
                                  <a:cxn ang="0">
                                    <a:pos x="106" y="301"/>
                                  </a:cxn>
                                  <a:cxn ang="0">
                                    <a:pos x="135" y="280"/>
                                  </a:cxn>
                                  <a:cxn ang="0">
                                    <a:pos x="129" y="253"/>
                                  </a:cxn>
                                  <a:cxn ang="0">
                                    <a:pos x="138" y="210"/>
                                  </a:cxn>
                                  <a:cxn ang="0">
                                    <a:pos x="169" y="165"/>
                                  </a:cxn>
                                  <a:cxn ang="0">
                                    <a:pos x="155" y="138"/>
                                  </a:cxn>
                                  <a:cxn ang="0">
                                    <a:pos x="110" y="140"/>
                                  </a:cxn>
                                  <a:cxn ang="0">
                                    <a:pos x="65" y="135"/>
                                  </a:cxn>
                                  <a:cxn ang="0">
                                    <a:pos x="36" y="131"/>
                                  </a:cxn>
                                  <a:cxn ang="0">
                                    <a:pos x="25" y="128"/>
                                  </a:cxn>
                                  <a:cxn ang="0">
                                    <a:pos x="26" y="108"/>
                                  </a:cxn>
                                  <a:cxn ang="0">
                                    <a:pos x="27" y="82"/>
                                  </a:cxn>
                                  <a:cxn ang="0">
                                    <a:pos x="16" y="70"/>
                                  </a:cxn>
                                  <a:cxn ang="0">
                                    <a:pos x="17" y="34"/>
                                  </a:cxn>
                                  <a:cxn ang="0">
                                    <a:pos x="56" y="22"/>
                                  </a:cxn>
                                  <a:cxn ang="0">
                                    <a:pos x="84" y="0"/>
                                  </a:cxn>
                                  <a:cxn ang="0">
                                    <a:pos x="129" y="14"/>
                                  </a:cxn>
                                  <a:cxn ang="0">
                                    <a:pos x="192" y="9"/>
                                  </a:cxn>
                                  <a:cxn ang="0">
                                    <a:pos x="256" y="22"/>
                                  </a:cxn>
                                  <a:cxn ang="0">
                                    <a:pos x="306" y="18"/>
                                  </a:cxn>
                                  <a:cxn ang="0">
                                    <a:pos x="366" y="23"/>
                                  </a:cxn>
                                  <a:cxn ang="0">
                                    <a:pos x="408" y="27"/>
                                  </a:cxn>
                                  <a:cxn ang="0">
                                    <a:pos x="440" y="54"/>
                                  </a:cxn>
                                  <a:cxn ang="0">
                                    <a:pos x="469" y="69"/>
                                  </a:cxn>
                                  <a:cxn ang="0">
                                    <a:pos x="537" y="81"/>
                                  </a:cxn>
                                  <a:cxn ang="0">
                                    <a:pos x="564" y="75"/>
                                  </a:cxn>
                                  <a:cxn ang="0">
                                    <a:pos x="589" y="97"/>
                                  </a:cxn>
                                  <a:cxn ang="0">
                                    <a:pos x="597" y="92"/>
                                  </a:cxn>
                                  <a:cxn ang="0">
                                    <a:pos x="644" y="101"/>
                                  </a:cxn>
                                  <a:cxn ang="0">
                                    <a:pos x="678" y="100"/>
                                  </a:cxn>
                                  <a:cxn ang="0">
                                    <a:pos x="678" y="114"/>
                                  </a:cxn>
                                  <a:cxn ang="0">
                                    <a:pos x="675" y="144"/>
                                  </a:cxn>
                                  <a:cxn ang="0">
                                    <a:pos x="564" y="203"/>
                                  </a:cxn>
                                  <a:cxn ang="0">
                                    <a:pos x="543" y="232"/>
                                  </a:cxn>
                                  <a:cxn ang="0">
                                    <a:pos x="495" y="300"/>
                                  </a:cxn>
                                  <a:cxn ang="0">
                                    <a:pos x="489" y="321"/>
                                  </a:cxn>
                                  <a:cxn ang="0">
                                    <a:pos x="497" y="343"/>
                                  </a:cxn>
                                  <a:cxn ang="0">
                                    <a:pos x="515" y="354"/>
                                  </a:cxn>
                                  <a:cxn ang="0">
                                    <a:pos x="500" y="378"/>
                                  </a:cxn>
                                  <a:cxn ang="0">
                                    <a:pos x="474" y="409"/>
                                  </a:cxn>
                                  <a:cxn ang="0">
                                    <a:pos x="465" y="435"/>
                                  </a:cxn>
                                  <a:cxn ang="0">
                                    <a:pos x="415" y="463"/>
                                  </a:cxn>
                                  <a:cxn ang="0">
                                    <a:pos x="398" y="496"/>
                                  </a:cxn>
                                  <a:cxn ang="0">
                                    <a:pos x="364" y="501"/>
                                  </a:cxn>
                                  <a:cxn ang="0">
                                    <a:pos x="318" y="500"/>
                                  </a:cxn>
                                  <a:cxn ang="0">
                                    <a:pos x="258" y="515"/>
                                  </a:cxn>
                                  <a:cxn ang="0">
                                    <a:pos x="226" y="529"/>
                                  </a:cxn>
                                  <a:cxn ang="0">
                                    <a:pos x="210" y="545"/>
                                  </a:cxn>
                                  <a:cxn ang="0">
                                    <a:pos x="170" y="517"/>
                                  </a:cxn>
                                  <a:cxn ang="0">
                                    <a:pos x="161" y="491"/>
                                  </a:cxn>
                                  <a:cxn ang="0">
                                    <a:pos x="148" y="477"/>
                                  </a:cxn>
                                  <a:cxn ang="0">
                                    <a:pos x="105" y="468"/>
                                  </a:cxn>
                                </a:cxnLst>
                                <a:rect l="0" t="0" r="r" b="b"/>
                                <a:pathLst>
                                  <a:path w="687" h="545">
                                    <a:moveTo>
                                      <a:pt x="105" y="468"/>
                                    </a:moveTo>
                                    <a:lnTo>
                                      <a:pt x="101" y="451"/>
                                    </a:lnTo>
                                    <a:lnTo>
                                      <a:pt x="100" y="440"/>
                                    </a:lnTo>
                                    <a:lnTo>
                                      <a:pt x="107" y="430"/>
                                    </a:lnTo>
                                    <a:lnTo>
                                      <a:pt x="122" y="419"/>
                                    </a:lnTo>
                                    <a:lnTo>
                                      <a:pt x="128" y="410"/>
                                    </a:lnTo>
                                    <a:lnTo>
                                      <a:pt x="126" y="399"/>
                                    </a:lnTo>
                                    <a:lnTo>
                                      <a:pt x="116" y="388"/>
                                    </a:lnTo>
                                    <a:lnTo>
                                      <a:pt x="112" y="376"/>
                                    </a:lnTo>
                                    <a:lnTo>
                                      <a:pt x="113" y="361"/>
                                    </a:lnTo>
                                    <a:lnTo>
                                      <a:pt x="121" y="349"/>
                                    </a:lnTo>
                                    <a:lnTo>
                                      <a:pt x="124" y="340"/>
                                    </a:lnTo>
                                    <a:lnTo>
                                      <a:pt x="122" y="335"/>
                                    </a:lnTo>
                                    <a:lnTo>
                                      <a:pt x="110" y="317"/>
                                    </a:lnTo>
                                    <a:lnTo>
                                      <a:pt x="106" y="301"/>
                                    </a:lnTo>
                                    <a:lnTo>
                                      <a:pt x="114" y="295"/>
                                    </a:lnTo>
                                    <a:lnTo>
                                      <a:pt x="126" y="291"/>
                                    </a:lnTo>
                                    <a:lnTo>
                                      <a:pt x="135" y="280"/>
                                    </a:lnTo>
                                    <a:lnTo>
                                      <a:pt x="137" y="270"/>
                                    </a:lnTo>
                                    <a:lnTo>
                                      <a:pt x="129" y="260"/>
                                    </a:lnTo>
                                    <a:lnTo>
                                      <a:pt x="129" y="253"/>
                                    </a:lnTo>
                                    <a:lnTo>
                                      <a:pt x="135" y="238"/>
                                    </a:lnTo>
                                    <a:lnTo>
                                      <a:pt x="138" y="224"/>
                                    </a:lnTo>
                                    <a:lnTo>
                                      <a:pt x="138" y="210"/>
                                    </a:lnTo>
                                    <a:lnTo>
                                      <a:pt x="139" y="200"/>
                                    </a:lnTo>
                                    <a:lnTo>
                                      <a:pt x="161" y="178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69" y="156"/>
                                    </a:lnTo>
                                    <a:lnTo>
                                      <a:pt x="161" y="147"/>
                                    </a:lnTo>
                                    <a:lnTo>
                                      <a:pt x="155" y="138"/>
                                    </a:lnTo>
                                    <a:lnTo>
                                      <a:pt x="140" y="134"/>
                                    </a:lnTo>
                                    <a:lnTo>
                                      <a:pt x="123" y="134"/>
                                    </a:lnTo>
                                    <a:lnTo>
                                      <a:pt x="110" y="140"/>
                                    </a:lnTo>
                                    <a:lnTo>
                                      <a:pt x="86" y="138"/>
                                    </a:lnTo>
                                    <a:lnTo>
                                      <a:pt x="73" y="140"/>
                                    </a:lnTo>
                                    <a:lnTo>
                                      <a:pt x="65" y="135"/>
                                    </a:lnTo>
                                    <a:lnTo>
                                      <a:pt x="64" y="123"/>
                                    </a:lnTo>
                                    <a:lnTo>
                                      <a:pt x="51" y="125"/>
                                    </a:lnTo>
                                    <a:lnTo>
                                      <a:pt x="36" y="131"/>
                                    </a:lnTo>
                                    <a:lnTo>
                                      <a:pt x="27" y="141"/>
                                    </a:lnTo>
                                    <a:lnTo>
                                      <a:pt x="25" y="136"/>
                                    </a:lnTo>
                                    <a:lnTo>
                                      <a:pt x="25" y="128"/>
                                    </a:lnTo>
                                    <a:lnTo>
                                      <a:pt x="28" y="116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26" y="108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20" y="95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22" y="82"/>
                                    </a:lnTo>
                                    <a:lnTo>
                                      <a:pt x="15" y="79"/>
                                    </a:lnTo>
                                    <a:lnTo>
                                      <a:pt x="16" y="70"/>
                                    </a:lnTo>
                                    <a:lnTo>
                                      <a:pt x="0" y="57"/>
                                    </a:lnTo>
                                    <a:lnTo>
                                      <a:pt x="5" y="43"/>
                                    </a:lnTo>
                                    <a:lnTo>
                                      <a:pt x="17" y="34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47" y="31"/>
                                    </a:lnTo>
                                    <a:lnTo>
                                      <a:pt x="56" y="22"/>
                                    </a:lnTo>
                                    <a:lnTo>
                                      <a:pt x="54" y="16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84" y="0"/>
                                    </a:lnTo>
                                    <a:lnTo>
                                      <a:pt x="95" y="3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29" y="14"/>
                                    </a:lnTo>
                                    <a:lnTo>
                                      <a:pt x="170" y="12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92" y="9"/>
                                    </a:lnTo>
                                    <a:lnTo>
                                      <a:pt x="212" y="15"/>
                                    </a:lnTo>
                                    <a:lnTo>
                                      <a:pt x="223" y="15"/>
                                    </a:lnTo>
                                    <a:lnTo>
                                      <a:pt x="256" y="22"/>
                                    </a:lnTo>
                                    <a:lnTo>
                                      <a:pt x="273" y="23"/>
                                    </a:lnTo>
                                    <a:lnTo>
                                      <a:pt x="293" y="22"/>
                                    </a:lnTo>
                                    <a:lnTo>
                                      <a:pt x="306" y="18"/>
                                    </a:lnTo>
                                    <a:lnTo>
                                      <a:pt x="317" y="22"/>
                                    </a:lnTo>
                                    <a:lnTo>
                                      <a:pt x="337" y="25"/>
                                    </a:lnTo>
                                    <a:lnTo>
                                      <a:pt x="366" y="23"/>
                                    </a:lnTo>
                                    <a:lnTo>
                                      <a:pt x="381" y="28"/>
                                    </a:lnTo>
                                    <a:lnTo>
                                      <a:pt x="398" y="30"/>
                                    </a:lnTo>
                                    <a:lnTo>
                                      <a:pt x="408" y="27"/>
                                    </a:lnTo>
                                    <a:lnTo>
                                      <a:pt x="409" y="31"/>
                                    </a:lnTo>
                                    <a:lnTo>
                                      <a:pt x="431" y="49"/>
                                    </a:lnTo>
                                    <a:lnTo>
                                      <a:pt x="440" y="54"/>
                                    </a:lnTo>
                                    <a:lnTo>
                                      <a:pt x="451" y="57"/>
                                    </a:lnTo>
                                    <a:lnTo>
                                      <a:pt x="462" y="63"/>
                                    </a:lnTo>
                                    <a:lnTo>
                                      <a:pt x="469" y="69"/>
                                    </a:lnTo>
                                    <a:lnTo>
                                      <a:pt x="515" y="81"/>
                                    </a:lnTo>
                                    <a:lnTo>
                                      <a:pt x="531" y="82"/>
                                    </a:lnTo>
                                    <a:lnTo>
                                      <a:pt x="537" y="81"/>
                                    </a:lnTo>
                                    <a:lnTo>
                                      <a:pt x="547" y="74"/>
                                    </a:lnTo>
                                    <a:lnTo>
                                      <a:pt x="555" y="73"/>
                                    </a:lnTo>
                                    <a:lnTo>
                                      <a:pt x="564" y="75"/>
                                    </a:lnTo>
                                    <a:lnTo>
                                      <a:pt x="579" y="85"/>
                                    </a:lnTo>
                                    <a:lnTo>
                                      <a:pt x="585" y="92"/>
                                    </a:lnTo>
                                    <a:lnTo>
                                      <a:pt x="589" y="97"/>
                                    </a:lnTo>
                                    <a:lnTo>
                                      <a:pt x="595" y="98"/>
                                    </a:lnTo>
                                    <a:lnTo>
                                      <a:pt x="600" y="96"/>
                                    </a:lnTo>
                                    <a:lnTo>
                                      <a:pt x="597" y="92"/>
                                    </a:lnTo>
                                    <a:lnTo>
                                      <a:pt x="608" y="101"/>
                                    </a:lnTo>
                                    <a:lnTo>
                                      <a:pt x="616" y="103"/>
                                    </a:lnTo>
                                    <a:lnTo>
                                      <a:pt x="644" y="101"/>
                                    </a:lnTo>
                                    <a:lnTo>
                                      <a:pt x="657" y="98"/>
                                    </a:lnTo>
                                    <a:lnTo>
                                      <a:pt x="671" y="98"/>
                                    </a:lnTo>
                                    <a:lnTo>
                                      <a:pt x="678" y="100"/>
                                    </a:lnTo>
                                    <a:lnTo>
                                      <a:pt x="686" y="102"/>
                                    </a:lnTo>
                                    <a:lnTo>
                                      <a:pt x="687" y="109"/>
                                    </a:lnTo>
                                    <a:lnTo>
                                      <a:pt x="678" y="114"/>
                                    </a:lnTo>
                                    <a:lnTo>
                                      <a:pt x="680" y="124"/>
                                    </a:lnTo>
                                    <a:lnTo>
                                      <a:pt x="683" y="133"/>
                                    </a:lnTo>
                                    <a:lnTo>
                                      <a:pt x="675" y="144"/>
                                    </a:lnTo>
                                    <a:lnTo>
                                      <a:pt x="637" y="167"/>
                                    </a:lnTo>
                                    <a:lnTo>
                                      <a:pt x="623" y="181"/>
                                    </a:lnTo>
                                    <a:lnTo>
                                      <a:pt x="564" y="203"/>
                                    </a:lnTo>
                                    <a:lnTo>
                                      <a:pt x="552" y="217"/>
                                    </a:lnTo>
                                    <a:lnTo>
                                      <a:pt x="552" y="224"/>
                                    </a:lnTo>
                                    <a:lnTo>
                                      <a:pt x="543" y="232"/>
                                    </a:lnTo>
                                    <a:lnTo>
                                      <a:pt x="531" y="247"/>
                                    </a:lnTo>
                                    <a:lnTo>
                                      <a:pt x="515" y="274"/>
                                    </a:lnTo>
                                    <a:lnTo>
                                      <a:pt x="495" y="300"/>
                                    </a:lnTo>
                                    <a:lnTo>
                                      <a:pt x="492" y="312"/>
                                    </a:lnTo>
                                    <a:lnTo>
                                      <a:pt x="489" y="318"/>
                                    </a:lnTo>
                                    <a:lnTo>
                                      <a:pt x="489" y="321"/>
                                    </a:lnTo>
                                    <a:lnTo>
                                      <a:pt x="492" y="327"/>
                                    </a:lnTo>
                                    <a:lnTo>
                                      <a:pt x="494" y="337"/>
                                    </a:lnTo>
                                    <a:lnTo>
                                      <a:pt x="497" y="343"/>
                                    </a:lnTo>
                                    <a:lnTo>
                                      <a:pt x="501" y="349"/>
                                    </a:lnTo>
                                    <a:lnTo>
                                      <a:pt x="506" y="351"/>
                                    </a:lnTo>
                                    <a:lnTo>
                                      <a:pt x="515" y="354"/>
                                    </a:lnTo>
                                    <a:lnTo>
                                      <a:pt x="519" y="360"/>
                                    </a:lnTo>
                                    <a:lnTo>
                                      <a:pt x="514" y="369"/>
                                    </a:lnTo>
                                    <a:lnTo>
                                      <a:pt x="500" y="378"/>
                                    </a:lnTo>
                                    <a:lnTo>
                                      <a:pt x="492" y="385"/>
                                    </a:lnTo>
                                    <a:lnTo>
                                      <a:pt x="484" y="392"/>
                                    </a:lnTo>
                                    <a:lnTo>
                                      <a:pt x="474" y="409"/>
                                    </a:lnTo>
                                    <a:lnTo>
                                      <a:pt x="472" y="418"/>
                                    </a:lnTo>
                                    <a:lnTo>
                                      <a:pt x="467" y="426"/>
                                    </a:lnTo>
                                    <a:lnTo>
                                      <a:pt x="465" y="435"/>
                                    </a:lnTo>
                                    <a:lnTo>
                                      <a:pt x="467" y="441"/>
                                    </a:lnTo>
                                    <a:lnTo>
                                      <a:pt x="435" y="445"/>
                                    </a:lnTo>
                                    <a:lnTo>
                                      <a:pt x="415" y="463"/>
                                    </a:lnTo>
                                    <a:lnTo>
                                      <a:pt x="408" y="482"/>
                                    </a:lnTo>
                                    <a:lnTo>
                                      <a:pt x="404" y="490"/>
                                    </a:lnTo>
                                    <a:lnTo>
                                      <a:pt x="398" y="496"/>
                                    </a:lnTo>
                                    <a:lnTo>
                                      <a:pt x="391" y="498"/>
                                    </a:lnTo>
                                    <a:lnTo>
                                      <a:pt x="379" y="495"/>
                                    </a:lnTo>
                                    <a:lnTo>
                                      <a:pt x="364" y="501"/>
                                    </a:lnTo>
                                    <a:lnTo>
                                      <a:pt x="350" y="501"/>
                                    </a:lnTo>
                                    <a:lnTo>
                                      <a:pt x="334" y="498"/>
                                    </a:lnTo>
                                    <a:lnTo>
                                      <a:pt x="318" y="500"/>
                                    </a:lnTo>
                                    <a:lnTo>
                                      <a:pt x="306" y="498"/>
                                    </a:lnTo>
                                    <a:lnTo>
                                      <a:pt x="269" y="502"/>
                                    </a:lnTo>
                                    <a:lnTo>
                                      <a:pt x="258" y="515"/>
                                    </a:lnTo>
                                    <a:lnTo>
                                      <a:pt x="246" y="516"/>
                                    </a:lnTo>
                                    <a:lnTo>
                                      <a:pt x="234" y="521"/>
                                    </a:lnTo>
                                    <a:lnTo>
                                      <a:pt x="226" y="529"/>
                                    </a:lnTo>
                                    <a:lnTo>
                                      <a:pt x="223" y="536"/>
                                    </a:lnTo>
                                    <a:lnTo>
                                      <a:pt x="218" y="541"/>
                                    </a:lnTo>
                                    <a:lnTo>
                                      <a:pt x="210" y="545"/>
                                    </a:lnTo>
                                    <a:lnTo>
                                      <a:pt x="193" y="542"/>
                                    </a:lnTo>
                                    <a:lnTo>
                                      <a:pt x="181" y="533"/>
                                    </a:lnTo>
                                    <a:lnTo>
                                      <a:pt x="170" y="517"/>
                                    </a:lnTo>
                                    <a:lnTo>
                                      <a:pt x="169" y="509"/>
                                    </a:lnTo>
                                    <a:lnTo>
                                      <a:pt x="161" y="502"/>
                                    </a:lnTo>
                                    <a:lnTo>
                                      <a:pt x="161" y="491"/>
                                    </a:lnTo>
                                    <a:lnTo>
                                      <a:pt x="160" y="488"/>
                                    </a:lnTo>
                                    <a:lnTo>
                                      <a:pt x="156" y="484"/>
                                    </a:lnTo>
                                    <a:lnTo>
                                      <a:pt x="148" y="477"/>
                                    </a:lnTo>
                                    <a:lnTo>
                                      <a:pt x="133" y="468"/>
                                    </a:lnTo>
                                    <a:lnTo>
                                      <a:pt x="126" y="467"/>
                                    </a:lnTo>
                                    <a:lnTo>
                                      <a:pt x="105" y="46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5" name="Freeform 18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20444" y="2592735"/>
                                <a:ext cx="63500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239"/>
                                  </a:cxn>
                                  <a:cxn ang="0">
                                    <a:pos x="116" y="221"/>
                                  </a:cxn>
                                  <a:cxn ang="0">
                                    <a:pos x="116" y="201"/>
                                  </a:cxn>
                                  <a:cxn ang="0">
                                    <a:pos x="99" y="194"/>
                                  </a:cxn>
                                  <a:cxn ang="0">
                                    <a:pos x="88" y="183"/>
                                  </a:cxn>
                                  <a:cxn ang="0">
                                    <a:pos x="79" y="177"/>
                                  </a:cxn>
                                  <a:cxn ang="0">
                                    <a:pos x="52" y="181"/>
                                  </a:cxn>
                                  <a:cxn ang="0">
                                    <a:pos x="17" y="197"/>
                                  </a:cxn>
                                  <a:cxn ang="0">
                                    <a:pos x="0" y="187"/>
                                  </a:cxn>
                                  <a:cxn ang="0">
                                    <a:pos x="10" y="185"/>
                                  </a:cxn>
                                  <a:cxn ang="0">
                                    <a:pos x="30" y="186"/>
                                  </a:cxn>
                                  <a:cxn ang="0">
                                    <a:pos x="42" y="182"/>
                                  </a:cxn>
                                  <a:cxn ang="0">
                                    <a:pos x="25" y="182"/>
                                  </a:cxn>
                                  <a:cxn ang="0">
                                    <a:pos x="24" y="172"/>
                                  </a:cxn>
                                  <a:cxn ang="0">
                                    <a:pos x="54" y="162"/>
                                  </a:cxn>
                                  <a:cxn ang="0">
                                    <a:pos x="78" y="155"/>
                                  </a:cxn>
                                  <a:cxn ang="0">
                                    <a:pos x="62" y="156"/>
                                  </a:cxn>
                                  <a:cxn ang="0">
                                    <a:pos x="45" y="153"/>
                                  </a:cxn>
                                  <a:cxn ang="0">
                                    <a:pos x="38" y="138"/>
                                  </a:cxn>
                                  <a:cxn ang="0">
                                    <a:pos x="62" y="106"/>
                                  </a:cxn>
                                  <a:cxn ang="0">
                                    <a:pos x="74" y="52"/>
                                  </a:cxn>
                                  <a:cxn ang="0">
                                    <a:pos x="88" y="57"/>
                                  </a:cxn>
                                  <a:cxn ang="0">
                                    <a:pos x="94" y="65"/>
                                  </a:cxn>
                                  <a:cxn ang="0">
                                    <a:pos x="85" y="69"/>
                                  </a:cxn>
                                  <a:cxn ang="0">
                                    <a:pos x="83" y="79"/>
                                  </a:cxn>
                                  <a:cxn ang="0">
                                    <a:pos x="84" y="94"/>
                                  </a:cxn>
                                  <a:cxn ang="0">
                                    <a:pos x="100" y="103"/>
                                  </a:cxn>
                                  <a:cxn ang="0">
                                    <a:pos x="106" y="101"/>
                                  </a:cxn>
                                  <a:cxn ang="0">
                                    <a:pos x="101" y="88"/>
                                  </a:cxn>
                                  <a:cxn ang="0">
                                    <a:pos x="103" y="81"/>
                                  </a:cxn>
                                  <a:cxn ang="0">
                                    <a:pos x="111" y="65"/>
                                  </a:cxn>
                                  <a:cxn ang="0">
                                    <a:pos x="112" y="51"/>
                                  </a:cxn>
                                  <a:cxn ang="0">
                                    <a:pos x="105" y="48"/>
                                  </a:cxn>
                                  <a:cxn ang="0">
                                    <a:pos x="103" y="26"/>
                                  </a:cxn>
                                  <a:cxn ang="0">
                                    <a:pos x="117" y="11"/>
                                  </a:cxn>
                                  <a:cxn ang="0">
                                    <a:pos x="138" y="4"/>
                                  </a:cxn>
                                  <a:cxn ang="0">
                                    <a:pos x="161" y="2"/>
                                  </a:cxn>
                                  <a:cxn ang="0">
                                    <a:pos x="182" y="3"/>
                                  </a:cxn>
                                  <a:cxn ang="0">
                                    <a:pos x="196" y="16"/>
                                  </a:cxn>
                                  <a:cxn ang="0">
                                    <a:pos x="170" y="73"/>
                                  </a:cxn>
                                  <a:cxn ang="0">
                                    <a:pos x="191" y="90"/>
                                  </a:cxn>
                                  <a:cxn ang="0">
                                    <a:pos x="182" y="111"/>
                                  </a:cxn>
                                  <a:cxn ang="0">
                                    <a:pos x="171" y="129"/>
                                  </a:cxn>
                                  <a:cxn ang="0">
                                    <a:pos x="158" y="142"/>
                                  </a:cxn>
                                  <a:cxn ang="0">
                                    <a:pos x="135" y="137"/>
                                  </a:cxn>
                                  <a:cxn ang="0">
                                    <a:pos x="138" y="160"/>
                                  </a:cxn>
                                  <a:cxn ang="0">
                                    <a:pos x="138" y="182"/>
                                  </a:cxn>
                                  <a:cxn ang="0">
                                    <a:pos x="132" y="208"/>
                                  </a:cxn>
                                  <a:cxn ang="0">
                                    <a:pos x="137" y="232"/>
                                  </a:cxn>
                                </a:cxnLst>
                                <a:rect l="0" t="0" r="r" b="b"/>
                                <a:pathLst>
                                  <a:path w="196" h="239">
                                    <a:moveTo>
                                      <a:pt x="137" y="239"/>
                                    </a:moveTo>
                                    <a:lnTo>
                                      <a:pt x="124" y="239"/>
                                    </a:lnTo>
                                    <a:lnTo>
                                      <a:pt x="117" y="232"/>
                                    </a:lnTo>
                                    <a:lnTo>
                                      <a:pt x="116" y="221"/>
                                    </a:lnTo>
                                    <a:lnTo>
                                      <a:pt x="117" y="212"/>
                                    </a:lnTo>
                                    <a:lnTo>
                                      <a:pt x="116" y="201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99" y="194"/>
                                    </a:lnTo>
                                    <a:lnTo>
                                      <a:pt x="90" y="189"/>
                                    </a:lnTo>
                                    <a:lnTo>
                                      <a:pt x="88" y="183"/>
                                    </a:lnTo>
                                    <a:lnTo>
                                      <a:pt x="85" y="183"/>
                                    </a:lnTo>
                                    <a:lnTo>
                                      <a:pt x="79" y="177"/>
                                    </a:lnTo>
                                    <a:lnTo>
                                      <a:pt x="64" y="178"/>
                                    </a:lnTo>
                                    <a:lnTo>
                                      <a:pt x="52" y="181"/>
                                    </a:lnTo>
                                    <a:lnTo>
                                      <a:pt x="37" y="191"/>
                                    </a:lnTo>
                                    <a:lnTo>
                                      <a:pt x="17" y="197"/>
                                    </a:lnTo>
                                    <a:lnTo>
                                      <a:pt x="0" y="188"/>
                                    </a:lnTo>
                                    <a:lnTo>
                                      <a:pt x="0" y="187"/>
                                    </a:lnTo>
                                    <a:lnTo>
                                      <a:pt x="3" y="185"/>
                                    </a:lnTo>
                                    <a:lnTo>
                                      <a:pt x="10" y="185"/>
                                    </a:lnTo>
                                    <a:lnTo>
                                      <a:pt x="21" y="191"/>
                                    </a:lnTo>
                                    <a:lnTo>
                                      <a:pt x="30" y="186"/>
                                    </a:lnTo>
                                    <a:lnTo>
                                      <a:pt x="38" y="186"/>
                                    </a:lnTo>
                                    <a:lnTo>
                                      <a:pt x="42" y="182"/>
                                    </a:lnTo>
                                    <a:lnTo>
                                      <a:pt x="35" y="181"/>
                                    </a:lnTo>
                                    <a:lnTo>
                                      <a:pt x="25" y="182"/>
                                    </a:lnTo>
                                    <a:lnTo>
                                      <a:pt x="20" y="181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43" y="169"/>
                                    </a:lnTo>
                                    <a:lnTo>
                                      <a:pt x="54" y="162"/>
                                    </a:lnTo>
                                    <a:lnTo>
                                      <a:pt x="72" y="159"/>
                                    </a:lnTo>
                                    <a:lnTo>
                                      <a:pt x="78" y="155"/>
                                    </a:lnTo>
                                    <a:lnTo>
                                      <a:pt x="73" y="151"/>
                                    </a:lnTo>
                                    <a:lnTo>
                                      <a:pt x="62" y="156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45" y="153"/>
                                    </a:lnTo>
                                    <a:lnTo>
                                      <a:pt x="38" y="146"/>
                                    </a:lnTo>
                                    <a:lnTo>
                                      <a:pt x="38" y="138"/>
                                    </a:lnTo>
                                    <a:lnTo>
                                      <a:pt x="40" y="133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8" y="69"/>
                                    </a:lnTo>
                                    <a:lnTo>
                                      <a:pt x="74" y="52"/>
                                    </a:lnTo>
                                    <a:lnTo>
                                      <a:pt x="84" y="48"/>
                                    </a:lnTo>
                                    <a:lnTo>
                                      <a:pt x="88" y="57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4" y="65"/>
                                    </a:lnTo>
                                    <a:lnTo>
                                      <a:pt x="94" y="67"/>
                                    </a:lnTo>
                                    <a:lnTo>
                                      <a:pt x="85" y="69"/>
                                    </a:lnTo>
                                    <a:lnTo>
                                      <a:pt x="84" y="73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4" y="90"/>
                                    </a:lnTo>
                                    <a:lnTo>
                                      <a:pt x="84" y="94"/>
                                    </a:lnTo>
                                    <a:lnTo>
                                      <a:pt x="89" y="100"/>
                                    </a:lnTo>
                                    <a:lnTo>
                                      <a:pt x="100" y="103"/>
                                    </a:lnTo>
                                    <a:lnTo>
                                      <a:pt x="105" y="103"/>
                                    </a:lnTo>
                                    <a:lnTo>
                                      <a:pt x="106" y="101"/>
                                    </a:lnTo>
                                    <a:lnTo>
                                      <a:pt x="105" y="94"/>
                                    </a:lnTo>
                                    <a:lnTo>
                                      <a:pt x="101" y="88"/>
                                    </a:lnTo>
                                    <a:lnTo>
                                      <a:pt x="100" y="83"/>
                                    </a:lnTo>
                                    <a:lnTo>
                                      <a:pt x="103" y="81"/>
                                    </a:lnTo>
                                    <a:lnTo>
                                      <a:pt x="110" y="76"/>
                                    </a:lnTo>
                                    <a:lnTo>
                                      <a:pt x="111" y="65"/>
                                    </a:lnTo>
                                    <a:lnTo>
                                      <a:pt x="116" y="53"/>
                                    </a:lnTo>
                                    <a:lnTo>
                                      <a:pt x="112" y="51"/>
                                    </a:lnTo>
                                    <a:lnTo>
                                      <a:pt x="106" y="51"/>
                                    </a:lnTo>
                                    <a:lnTo>
                                      <a:pt x="105" y="48"/>
                                    </a:lnTo>
                                    <a:lnTo>
                                      <a:pt x="102" y="31"/>
                                    </a:lnTo>
                                    <a:lnTo>
                                      <a:pt x="103" y="26"/>
                                    </a:lnTo>
                                    <a:lnTo>
                                      <a:pt x="108" y="19"/>
                                    </a:lnTo>
                                    <a:lnTo>
                                      <a:pt x="117" y="11"/>
                                    </a:lnTo>
                                    <a:lnTo>
                                      <a:pt x="128" y="6"/>
                                    </a:lnTo>
                                    <a:lnTo>
                                      <a:pt x="138" y="4"/>
                                    </a:lnTo>
                                    <a:lnTo>
                                      <a:pt x="151" y="6"/>
                                    </a:lnTo>
                                    <a:lnTo>
                                      <a:pt x="161" y="2"/>
                                    </a:lnTo>
                                    <a:lnTo>
                                      <a:pt x="173" y="0"/>
                                    </a:lnTo>
                                    <a:lnTo>
                                      <a:pt x="182" y="3"/>
                                    </a:lnTo>
                                    <a:lnTo>
                                      <a:pt x="191" y="10"/>
                                    </a:lnTo>
                                    <a:lnTo>
                                      <a:pt x="196" y="16"/>
                                    </a:lnTo>
                                    <a:lnTo>
                                      <a:pt x="186" y="62"/>
                                    </a:lnTo>
                                    <a:lnTo>
                                      <a:pt x="170" y="73"/>
                                    </a:lnTo>
                                    <a:lnTo>
                                      <a:pt x="172" y="81"/>
                                    </a:lnTo>
                                    <a:lnTo>
                                      <a:pt x="191" y="90"/>
                                    </a:lnTo>
                                    <a:lnTo>
                                      <a:pt x="189" y="101"/>
                                    </a:lnTo>
                                    <a:lnTo>
                                      <a:pt x="182" y="111"/>
                                    </a:lnTo>
                                    <a:lnTo>
                                      <a:pt x="172" y="118"/>
                                    </a:lnTo>
                                    <a:lnTo>
                                      <a:pt x="171" y="129"/>
                                    </a:lnTo>
                                    <a:lnTo>
                                      <a:pt x="166" y="140"/>
                                    </a:lnTo>
                                    <a:lnTo>
                                      <a:pt x="158" y="142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35" y="137"/>
                                    </a:lnTo>
                                    <a:lnTo>
                                      <a:pt x="134" y="145"/>
                                    </a:lnTo>
                                    <a:lnTo>
                                      <a:pt x="138" y="160"/>
                                    </a:lnTo>
                                    <a:lnTo>
                                      <a:pt x="139" y="170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201"/>
                                    </a:lnTo>
                                    <a:lnTo>
                                      <a:pt x="132" y="208"/>
                                    </a:lnTo>
                                    <a:lnTo>
                                      <a:pt x="132" y="215"/>
                                    </a:lnTo>
                                    <a:lnTo>
                                      <a:pt x="137" y="232"/>
                                    </a:lnTo>
                                    <a:lnTo>
                                      <a:pt x="137" y="23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6" name="Freeform 18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598194" y="2888010"/>
                                <a:ext cx="55563" cy="1127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09" y="328"/>
                                  </a:cxn>
                                  <a:cxn ang="0">
                                    <a:pos x="115" y="307"/>
                                  </a:cxn>
                                  <a:cxn ang="0">
                                    <a:pos x="136" y="287"/>
                                  </a:cxn>
                                  <a:cxn ang="0">
                                    <a:pos x="124" y="265"/>
                                  </a:cxn>
                                  <a:cxn ang="0">
                                    <a:pos x="121" y="238"/>
                                  </a:cxn>
                                  <a:cxn ang="0">
                                    <a:pos x="132" y="217"/>
                                  </a:cxn>
                                  <a:cxn ang="0">
                                    <a:pos x="118" y="194"/>
                                  </a:cxn>
                                  <a:cxn ang="0">
                                    <a:pos x="122" y="172"/>
                                  </a:cxn>
                                  <a:cxn ang="0">
                                    <a:pos x="143" y="157"/>
                                  </a:cxn>
                                  <a:cxn ang="0">
                                    <a:pos x="137" y="137"/>
                                  </a:cxn>
                                  <a:cxn ang="0">
                                    <a:pos x="143" y="115"/>
                                  </a:cxn>
                                  <a:cxn ang="0">
                                    <a:pos x="146" y="87"/>
                                  </a:cxn>
                                  <a:cxn ang="0">
                                    <a:pos x="169" y="55"/>
                                  </a:cxn>
                                  <a:cxn ang="0">
                                    <a:pos x="177" y="33"/>
                                  </a:cxn>
                                  <a:cxn ang="0">
                                    <a:pos x="163" y="15"/>
                                  </a:cxn>
                                  <a:cxn ang="0">
                                    <a:pos x="131" y="11"/>
                                  </a:cxn>
                                  <a:cxn ang="0">
                                    <a:pos x="94" y="15"/>
                                  </a:cxn>
                                  <a:cxn ang="0">
                                    <a:pos x="73" y="12"/>
                                  </a:cxn>
                                  <a:cxn ang="0">
                                    <a:pos x="59" y="2"/>
                                  </a:cxn>
                                  <a:cxn ang="0">
                                    <a:pos x="35" y="18"/>
                                  </a:cxn>
                                  <a:cxn ang="0">
                                    <a:pos x="45" y="74"/>
                                  </a:cxn>
                                  <a:cxn ang="0">
                                    <a:pos x="38" y="104"/>
                                  </a:cxn>
                                  <a:cxn ang="0">
                                    <a:pos x="32" y="129"/>
                                  </a:cxn>
                                  <a:cxn ang="0">
                                    <a:pos x="28" y="155"/>
                                  </a:cxn>
                                  <a:cxn ang="0">
                                    <a:pos x="16" y="184"/>
                                  </a:cxn>
                                  <a:cxn ang="0">
                                    <a:pos x="3" y="220"/>
                                  </a:cxn>
                                  <a:cxn ang="0">
                                    <a:pos x="1" y="238"/>
                                  </a:cxn>
                                  <a:cxn ang="0">
                                    <a:pos x="18" y="259"/>
                                  </a:cxn>
                                  <a:cxn ang="0">
                                    <a:pos x="40" y="253"/>
                                  </a:cxn>
                                  <a:cxn ang="0">
                                    <a:pos x="36" y="262"/>
                                  </a:cxn>
                                  <a:cxn ang="0">
                                    <a:pos x="35" y="290"/>
                                  </a:cxn>
                                  <a:cxn ang="0">
                                    <a:pos x="36" y="319"/>
                                  </a:cxn>
                                  <a:cxn ang="0">
                                    <a:pos x="29" y="340"/>
                                  </a:cxn>
                                  <a:cxn ang="0">
                                    <a:pos x="32" y="355"/>
                                  </a:cxn>
                                  <a:cxn ang="0">
                                    <a:pos x="55" y="352"/>
                                  </a:cxn>
                                  <a:cxn ang="0">
                                    <a:pos x="76" y="356"/>
                                  </a:cxn>
                                  <a:cxn ang="0">
                                    <a:pos x="97" y="352"/>
                                  </a:cxn>
                                  <a:cxn ang="0">
                                    <a:pos x="113" y="345"/>
                                  </a:cxn>
                                </a:cxnLst>
                                <a:rect l="0" t="0" r="r" b="b"/>
                                <a:pathLst>
                                  <a:path w="177" h="356">
                                    <a:moveTo>
                                      <a:pt x="113" y="345"/>
                                    </a:moveTo>
                                    <a:lnTo>
                                      <a:pt x="109" y="328"/>
                                    </a:lnTo>
                                    <a:lnTo>
                                      <a:pt x="108" y="317"/>
                                    </a:lnTo>
                                    <a:lnTo>
                                      <a:pt x="115" y="307"/>
                                    </a:lnTo>
                                    <a:lnTo>
                                      <a:pt x="130" y="296"/>
                                    </a:lnTo>
                                    <a:lnTo>
                                      <a:pt x="136" y="287"/>
                                    </a:lnTo>
                                    <a:lnTo>
                                      <a:pt x="134" y="275"/>
                                    </a:lnTo>
                                    <a:lnTo>
                                      <a:pt x="124" y="265"/>
                                    </a:lnTo>
                                    <a:lnTo>
                                      <a:pt x="120" y="253"/>
                                    </a:lnTo>
                                    <a:lnTo>
                                      <a:pt x="121" y="238"/>
                                    </a:lnTo>
                                    <a:lnTo>
                                      <a:pt x="129" y="226"/>
                                    </a:lnTo>
                                    <a:lnTo>
                                      <a:pt x="132" y="217"/>
                                    </a:lnTo>
                                    <a:lnTo>
                                      <a:pt x="130" y="212"/>
                                    </a:lnTo>
                                    <a:lnTo>
                                      <a:pt x="118" y="194"/>
                                    </a:lnTo>
                                    <a:lnTo>
                                      <a:pt x="114" y="178"/>
                                    </a:lnTo>
                                    <a:lnTo>
                                      <a:pt x="122" y="172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43" y="157"/>
                                    </a:lnTo>
                                    <a:lnTo>
                                      <a:pt x="145" y="147"/>
                                    </a:lnTo>
                                    <a:lnTo>
                                      <a:pt x="137" y="137"/>
                                    </a:lnTo>
                                    <a:lnTo>
                                      <a:pt x="137" y="130"/>
                                    </a:lnTo>
                                    <a:lnTo>
                                      <a:pt x="143" y="115"/>
                                    </a:lnTo>
                                    <a:lnTo>
                                      <a:pt x="146" y="101"/>
                                    </a:lnTo>
                                    <a:lnTo>
                                      <a:pt x="146" y="87"/>
                                    </a:lnTo>
                                    <a:lnTo>
                                      <a:pt x="147" y="77"/>
                                    </a:lnTo>
                                    <a:lnTo>
                                      <a:pt x="169" y="55"/>
                                    </a:lnTo>
                                    <a:lnTo>
                                      <a:pt x="177" y="42"/>
                                    </a:lnTo>
                                    <a:lnTo>
                                      <a:pt x="177" y="33"/>
                                    </a:lnTo>
                                    <a:lnTo>
                                      <a:pt x="169" y="24"/>
                                    </a:lnTo>
                                    <a:lnTo>
                                      <a:pt x="163" y="15"/>
                                    </a:lnTo>
                                    <a:lnTo>
                                      <a:pt x="148" y="11"/>
                                    </a:lnTo>
                                    <a:lnTo>
                                      <a:pt x="131" y="11"/>
                                    </a:lnTo>
                                    <a:lnTo>
                                      <a:pt x="118" y="17"/>
                                    </a:lnTo>
                                    <a:lnTo>
                                      <a:pt x="94" y="15"/>
                                    </a:lnTo>
                                    <a:lnTo>
                                      <a:pt x="81" y="17"/>
                                    </a:lnTo>
                                    <a:lnTo>
                                      <a:pt x="73" y="12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59" y="2"/>
                                    </a:lnTo>
                                    <a:lnTo>
                                      <a:pt x="44" y="8"/>
                                    </a:lnTo>
                                    <a:lnTo>
                                      <a:pt x="35" y="18"/>
                                    </a:lnTo>
                                    <a:lnTo>
                                      <a:pt x="44" y="63"/>
                                    </a:lnTo>
                                    <a:lnTo>
                                      <a:pt x="45" y="74"/>
                                    </a:lnTo>
                                    <a:lnTo>
                                      <a:pt x="41" y="81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2" y="129"/>
                                    </a:lnTo>
                                    <a:lnTo>
                                      <a:pt x="30" y="144"/>
                                    </a:lnTo>
                                    <a:lnTo>
                                      <a:pt x="28" y="155"/>
                                    </a:lnTo>
                                    <a:lnTo>
                                      <a:pt x="22" y="173"/>
                                    </a:lnTo>
                                    <a:lnTo>
                                      <a:pt x="16" y="184"/>
                                    </a:lnTo>
                                    <a:lnTo>
                                      <a:pt x="3" y="203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35"/>
                                    </a:lnTo>
                                    <a:lnTo>
                                      <a:pt x="1" y="238"/>
                                    </a:lnTo>
                                    <a:lnTo>
                                      <a:pt x="8" y="243"/>
                                    </a:lnTo>
                                    <a:lnTo>
                                      <a:pt x="18" y="259"/>
                                    </a:lnTo>
                                    <a:lnTo>
                                      <a:pt x="25" y="255"/>
                                    </a:lnTo>
                                    <a:lnTo>
                                      <a:pt x="40" y="253"/>
                                    </a:lnTo>
                                    <a:lnTo>
                                      <a:pt x="39" y="258"/>
                                    </a:lnTo>
                                    <a:lnTo>
                                      <a:pt x="36" y="262"/>
                                    </a:lnTo>
                                    <a:lnTo>
                                      <a:pt x="38" y="277"/>
                                    </a:lnTo>
                                    <a:lnTo>
                                      <a:pt x="35" y="290"/>
                                    </a:lnTo>
                                    <a:lnTo>
                                      <a:pt x="36" y="296"/>
                                    </a:lnTo>
                                    <a:lnTo>
                                      <a:pt x="36" y="319"/>
                                    </a:lnTo>
                                    <a:lnTo>
                                      <a:pt x="35" y="328"/>
                                    </a:lnTo>
                                    <a:lnTo>
                                      <a:pt x="29" y="340"/>
                                    </a:lnTo>
                                    <a:lnTo>
                                      <a:pt x="29" y="351"/>
                                    </a:lnTo>
                                    <a:lnTo>
                                      <a:pt x="32" y="355"/>
                                    </a:lnTo>
                                    <a:lnTo>
                                      <a:pt x="43" y="352"/>
                                    </a:lnTo>
                                    <a:lnTo>
                                      <a:pt x="55" y="352"/>
                                    </a:lnTo>
                                    <a:lnTo>
                                      <a:pt x="67" y="352"/>
                                    </a:lnTo>
                                    <a:lnTo>
                                      <a:pt x="76" y="356"/>
                                    </a:lnTo>
                                    <a:lnTo>
                                      <a:pt x="87" y="356"/>
                                    </a:lnTo>
                                    <a:lnTo>
                                      <a:pt x="97" y="352"/>
                                    </a:lnTo>
                                    <a:lnTo>
                                      <a:pt x="104" y="348"/>
                                    </a:lnTo>
                                    <a:lnTo>
                                      <a:pt x="113" y="34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7" name="Freeform 18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63306" y="2549872"/>
                                <a:ext cx="155575" cy="2079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71" y="68"/>
                                  </a:cxn>
                                  <a:cxn ang="0">
                                    <a:pos x="255" y="55"/>
                                  </a:cxn>
                                  <a:cxn ang="0">
                                    <a:pos x="228" y="50"/>
                                  </a:cxn>
                                  <a:cxn ang="0">
                                    <a:pos x="211" y="39"/>
                                  </a:cxn>
                                  <a:cxn ang="0">
                                    <a:pos x="196" y="6"/>
                                  </a:cxn>
                                  <a:cxn ang="0">
                                    <a:pos x="158" y="0"/>
                                  </a:cxn>
                                  <a:cxn ang="0">
                                    <a:pos x="164" y="31"/>
                                  </a:cxn>
                                  <a:cxn ang="0">
                                    <a:pos x="148" y="55"/>
                                  </a:cxn>
                                  <a:cxn ang="0">
                                    <a:pos x="161" y="71"/>
                                  </a:cxn>
                                  <a:cxn ang="0">
                                    <a:pos x="159" y="87"/>
                                  </a:cxn>
                                  <a:cxn ang="0">
                                    <a:pos x="145" y="106"/>
                                  </a:cxn>
                                  <a:cxn ang="0">
                                    <a:pos x="142" y="142"/>
                                  </a:cxn>
                                  <a:cxn ang="0">
                                    <a:pos x="123" y="137"/>
                                  </a:cxn>
                                  <a:cxn ang="0">
                                    <a:pos x="72" y="117"/>
                                  </a:cxn>
                                  <a:cxn ang="0">
                                    <a:pos x="62" y="140"/>
                                  </a:cxn>
                                  <a:cxn ang="0">
                                    <a:pos x="86" y="160"/>
                                  </a:cxn>
                                  <a:cxn ang="0">
                                    <a:pos x="54" y="200"/>
                                  </a:cxn>
                                  <a:cxn ang="0">
                                    <a:pos x="57" y="239"/>
                                  </a:cxn>
                                  <a:cxn ang="0">
                                    <a:pos x="34" y="278"/>
                                  </a:cxn>
                                  <a:cxn ang="0">
                                    <a:pos x="2" y="283"/>
                                  </a:cxn>
                                  <a:cxn ang="0">
                                    <a:pos x="6" y="339"/>
                                  </a:cxn>
                                  <a:cxn ang="0">
                                    <a:pos x="5" y="377"/>
                                  </a:cxn>
                                  <a:cxn ang="0">
                                    <a:pos x="17" y="410"/>
                                  </a:cxn>
                                  <a:cxn ang="0">
                                    <a:pos x="12" y="445"/>
                                  </a:cxn>
                                  <a:cxn ang="0">
                                    <a:pos x="17" y="479"/>
                                  </a:cxn>
                                  <a:cxn ang="0">
                                    <a:pos x="61" y="508"/>
                                  </a:cxn>
                                  <a:cxn ang="0">
                                    <a:pos x="96" y="561"/>
                                  </a:cxn>
                                  <a:cxn ang="0">
                                    <a:pos x="86" y="636"/>
                                  </a:cxn>
                                  <a:cxn ang="0">
                                    <a:pos x="156" y="635"/>
                                  </a:cxn>
                                  <a:cxn ang="0">
                                    <a:pos x="212" y="644"/>
                                  </a:cxn>
                                  <a:cxn ang="0">
                                    <a:pos x="242" y="657"/>
                                  </a:cxn>
                                  <a:cxn ang="0">
                                    <a:pos x="276" y="652"/>
                                  </a:cxn>
                                  <a:cxn ang="0">
                                    <a:pos x="346" y="631"/>
                                  </a:cxn>
                                  <a:cxn ang="0">
                                    <a:pos x="384" y="638"/>
                                  </a:cxn>
                                  <a:cxn ang="0">
                                    <a:pos x="381" y="587"/>
                                  </a:cxn>
                                  <a:cxn ang="0">
                                    <a:pos x="427" y="552"/>
                                  </a:cxn>
                                  <a:cxn ang="0">
                                    <a:pos x="389" y="506"/>
                                  </a:cxn>
                                  <a:cxn ang="0">
                                    <a:pos x="349" y="440"/>
                                  </a:cxn>
                                  <a:cxn ang="0">
                                    <a:pos x="329" y="411"/>
                                  </a:cxn>
                                  <a:cxn ang="0">
                                    <a:pos x="368" y="405"/>
                                  </a:cxn>
                                  <a:cxn ang="0">
                                    <a:pos x="447" y="366"/>
                                  </a:cxn>
                                  <a:cxn ang="0">
                                    <a:pos x="474" y="367"/>
                                  </a:cxn>
                                  <a:cxn ang="0">
                                    <a:pos x="490" y="320"/>
                                  </a:cxn>
                                  <a:cxn ang="0">
                                    <a:pos x="470" y="262"/>
                                  </a:cxn>
                                  <a:cxn ang="0">
                                    <a:pos x="463" y="205"/>
                                  </a:cxn>
                                  <a:cxn ang="0">
                                    <a:pos x="458" y="162"/>
                                  </a:cxn>
                                  <a:cxn ang="0">
                                    <a:pos x="448" y="106"/>
                                  </a:cxn>
                                  <a:cxn ang="0">
                                    <a:pos x="405" y="73"/>
                                  </a:cxn>
                                  <a:cxn ang="0">
                                    <a:pos x="387" y="55"/>
                                  </a:cxn>
                                  <a:cxn ang="0">
                                    <a:pos x="351" y="60"/>
                                  </a:cxn>
                                  <a:cxn ang="0">
                                    <a:pos x="361" y="41"/>
                                  </a:cxn>
                                  <a:cxn ang="0">
                                    <a:pos x="330" y="72"/>
                                  </a:cxn>
                                  <a:cxn ang="0">
                                    <a:pos x="299" y="88"/>
                                  </a:cxn>
                                  <a:cxn ang="0">
                                    <a:pos x="261" y="88"/>
                                  </a:cxn>
                                </a:cxnLst>
                                <a:rect l="0" t="0" r="r" b="b"/>
                                <a:pathLst>
                                  <a:path w="490" h="659">
                                    <a:moveTo>
                                      <a:pt x="261" y="88"/>
                                    </a:moveTo>
                                    <a:lnTo>
                                      <a:pt x="260" y="83"/>
                                    </a:lnTo>
                                    <a:lnTo>
                                      <a:pt x="264" y="73"/>
                                    </a:lnTo>
                                    <a:lnTo>
                                      <a:pt x="271" y="68"/>
                                    </a:lnTo>
                                    <a:lnTo>
                                      <a:pt x="276" y="62"/>
                                    </a:lnTo>
                                    <a:lnTo>
                                      <a:pt x="276" y="52"/>
                                    </a:lnTo>
                                    <a:lnTo>
                                      <a:pt x="272" y="49"/>
                                    </a:lnTo>
                                    <a:lnTo>
                                      <a:pt x="255" y="55"/>
                                    </a:lnTo>
                                    <a:lnTo>
                                      <a:pt x="249" y="55"/>
                                    </a:lnTo>
                                    <a:lnTo>
                                      <a:pt x="244" y="49"/>
                                    </a:lnTo>
                                    <a:lnTo>
                                      <a:pt x="233" y="44"/>
                                    </a:lnTo>
                                    <a:lnTo>
                                      <a:pt x="228" y="50"/>
                                    </a:lnTo>
                                    <a:lnTo>
                                      <a:pt x="223" y="50"/>
                                    </a:lnTo>
                                    <a:lnTo>
                                      <a:pt x="222" y="42"/>
                                    </a:lnTo>
                                    <a:lnTo>
                                      <a:pt x="215" y="42"/>
                                    </a:lnTo>
                                    <a:lnTo>
                                      <a:pt x="211" y="39"/>
                                    </a:lnTo>
                                    <a:lnTo>
                                      <a:pt x="217" y="31"/>
                                    </a:lnTo>
                                    <a:lnTo>
                                      <a:pt x="217" y="22"/>
                                    </a:lnTo>
                                    <a:lnTo>
                                      <a:pt x="212" y="11"/>
                                    </a:lnTo>
                                    <a:lnTo>
                                      <a:pt x="196" y="6"/>
                                    </a:lnTo>
                                    <a:lnTo>
                                      <a:pt x="189" y="7"/>
                                    </a:lnTo>
                                    <a:lnTo>
                                      <a:pt x="190" y="2"/>
                                    </a:lnTo>
                                    <a:lnTo>
                                      <a:pt x="182" y="6"/>
                                    </a:lnTo>
                                    <a:lnTo>
                                      <a:pt x="158" y="0"/>
                                    </a:lnTo>
                                    <a:lnTo>
                                      <a:pt x="150" y="1"/>
                                    </a:lnTo>
                                    <a:lnTo>
                                      <a:pt x="150" y="11"/>
                                    </a:lnTo>
                                    <a:lnTo>
                                      <a:pt x="158" y="25"/>
                                    </a:lnTo>
                                    <a:lnTo>
                                      <a:pt x="164" y="31"/>
                                    </a:lnTo>
                                    <a:lnTo>
                                      <a:pt x="167" y="38"/>
                                    </a:lnTo>
                                    <a:lnTo>
                                      <a:pt x="153" y="46"/>
                                    </a:lnTo>
                                    <a:lnTo>
                                      <a:pt x="152" y="50"/>
                                    </a:lnTo>
                                    <a:lnTo>
                                      <a:pt x="148" y="55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9" y="58"/>
                                    </a:lnTo>
                                    <a:lnTo>
                                      <a:pt x="157" y="65"/>
                                    </a:lnTo>
                                    <a:lnTo>
                                      <a:pt x="161" y="71"/>
                                    </a:lnTo>
                                    <a:lnTo>
                                      <a:pt x="166" y="74"/>
                                    </a:lnTo>
                                    <a:lnTo>
                                      <a:pt x="164" y="78"/>
                                    </a:lnTo>
                                    <a:lnTo>
                                      <a:pt x="159" y="79"/>
                                    </a:lnTo>
                                    <a:lnTo>
                                      <a:pt x="159" y="87"/>
                                    </a:lnTo>
                                    <a:lnTo>
                                      <a:pt x="172" y="97"/>
                                    </a:lnTo>
                                    <a:lnTo>
                                      <a:pt x="170" y="99"/>
                                    </a:lnTo>
                                    <a:lnTo>
                                      <a:pt x="148" y="99"/>
                                    </a:lnTo>
                                    <a:lnTo>
                                      <a:pt x="145" y="106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28"/>
                                    </a:lnTo>
                                    <a:lnTo>
                                      <a:pt x="148" y="148"/>
                                    </a:lnTo>
                                    <a:lnTo>
                                      <a:pt x="142" y="142"/>
                                    </a:lnTo>
                                    <a:lnTo>
                                      <a:pt x="137" y="128"/>
                                    </a:lnTo>
                                    <a:lnTo>
                                      <a:pt x="130" y="126"/>
                                    </a:lnTo>
                                    <a:lnTo>
                                      <a:pt x="129" y="137"/>
                                    </a:lnTo>
                                    <a:lnTo>
                                      <a:pt x="123" y="137"/>
                                    </a:lnTo>
                                    <a:lnTo>
                                      <a:pt x="120" y="125"/>
                                    </a:lnTo>
                                    <a:lnTo>
                                      <a:pt x="115" y="115"/>
                                    </a:lnTo>
                                    <a:lnTo>
                                      <a:pt x="99" y="113"/>
                                    </a:lnTo>
                                    <a:lnTo>
                                      <a:pt x="72" y="117"/>
                                    </a:lnTo>
                                    <a:lnTo>
                                      <a:pt x="69" y="126"/>
                                    </a:lnTo>
                                    <a:lnTo>
                                      <a:pt x="65" y="130"/>
                                    </a:lnTo>
                                    <a:lnTo>
                                      <a:pt x="61" y="137"/>
                                    </a:lnTo>
                                    <a:lnTo>
                                      <a:pt x="62" y="140"/>
                                    </a:lnTo>
                                    <a:lnTo>
                                      <a:pt x="73" y="142"/>
                                    </a:lnTo>
                                    <a:lnTo>
                                      <a:pt x="78" y="146"/>
                                    </a:lnTo>
                                    <a:lnTo>
                                      <a:pt x="83" y="152"/>
                                    </a:lnTo>
                                    <a:lnTo>
                                      <a:pt x="86" y="160"/>
                                    </a:lnTo>
                                    <a:lnTo>
                                      <a:pt x="83" y="159"/>
                                    </a:lnTo>
                                    <a:lnTo>
                                      <a:pt x="78" y="151"/>
                                    </a:lnTo>
                                    <a:lnTo>
                                      <a:pt x="64" y="154"/>
                                    </a:lnTo>
                                    <a:lnTo>
                                      <a:pt x="54" y="200"/>
                                    </a:lnTo>
                                    <a:lnTo>
                                      <a:pt x="38" y="211"/>
                                    </a:lnTo>
                                    <a:lnTo>
                                      <a:pt x="40" y="219"/>
                                    </a:lnTo>
                                    <a:lnTo>
                                      <a:pt x="59" y="228"/>
                                    </a:lnTo>
                                    <a:lnTo>
                                      <a:pt x="57" y="239"/>
                                    </a:lnTo>
                                    <a:lnTo>
                                      <a:pt x="50" y="249"/>
                                    </a:lnTo>
                                    <a:lnTo>
                                      <a:pt x="40" y="256"/>
                                    </a:lnTo>
                                    <a:lnTo>
                                      <a:pt x="39" y="267"/>
                                    </a:lnTo>
                                    <a:lnTo>
                                      <a:pt x="34" y="278"/>
                                    </a:lnTo>
                                    <a:lnTo>
                                      <a:pt x="26" y="280"/>
                                    </a:lnTo>
                                    <a:lnTo>
                                      <a:pt x="13" y="275"/>
                                    </a:lnTo>
                                    <a:lnTo>
                                      <a:pt x="3" y="275"/>
                                    </a:lnTo>
                                    <a:lnTo>
                                      <a:pt x="2" y="283"/>
                                    </a:lnTo>
                                    <a:lnTo>
                                      <a:pt x="6" y="298"/>
                                    </a:lnTo>
                                    <a:lnTo>
                                      <a:pt x="7" y="308"/>
                                    </a:lnTo>
                                    <a:lnTo>
                                      <a:pt x="6" y="320"/>
                                    </a:lnTo>
                                    <a:lnTo>
                                      <a:pt x="6" y="339"/>
                                    </a:lnTo>
                                    <a:lnTo>
                                      <a:pt x="0" y="346"/>
                                    </a:lnTo>
                                    <a:lnTo>
                                      <a:pt x="0" y="353"/>
                                    </a:lnTo>
                                    <a:lnTo>
                                      <a:pt x="5" y="370"/>
                                    </a:lnTo>
                                    <a:lnTo>
                                      <a:pt x="5" y="377"/>
                                    </a:lnTo>
                                    <a:lnTo>
                                      <a:pt x="10" y="383"/>
                                    </a:lnTo>
                                    <a:lnTo>
                                      <a:pt x="11" y="394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7" y="410"/>
                                    </a:lnTo>
                                    <a:lnTo>
                                      <a:pt x="6" y="427"/>
                                    </a:lnTo>
                                    <a:lnTo>
                                      <a:pt x="14" y="431"/>
                                    </a:lnTo>
                                    <a:lnTo>
                                      <a:pt x="12" y="438"/>
                                    </a:lnTo>
                                    <a:lnTo>
                                      <a:pt x="12" y="445"/>
                                    </a:lnTo>
                                    <a:lnTo>
                                      <a:pt x="17" y="453"/>
                                    </a:lnTo>
                                    <a:lnTo>
                                      <a:pt x="21" y="460"/>
                                    </a:lnTo>
                                    <a:lnTo>
                                      <a:pt x="22" y="472"/>
                                    </a:lnTo>
                                    <a:lnTo>
                                      <a:pt x="17" y="479"/>
                                    </a:lnTo>
                                    <a:lnTo>
                                      <a:pt x="29" y="490"/>
                                    </a:lnTo>
                                    <a:lnTo>
                                      <a:pt x="37" y="496"/>
                                    </a:lnTo>
                                    <a:lnTo>
                                      <a:pt x="43" y="507"/>
                                    </a:lnTo>
                                    <a:lnTo>
                                      <a:pt x="61" y="508"/>
                                    </a:lnTo>
                                    <a:lnTo>
                                      <a:pt x="102" y="520"/>
                                    </a:lnTo>
                                    <a:lnTo>
                                      <a:pt x="115" y="526"/>
                                    </a:lnTo>
                                    <a:lnTo>
                                      <a:pt x="113" y="538"/>
                                    </a:lnTo>
                                    <a:lnTo>
                                      <a:pt x="96" y="561"/>
                                    </a:lnTo>
                                    <a:lnTo>
                                      <a:pt x="93" y="573"/>
                                    </a:lnTo>
                                    <a:lnTo>
                                      <a:pt x="86" y="598"/>
                                    </a:lnTo>
                                    <a:lnTo>
                                      <a:pt x="84" y="626"/>
                                    </a:lnTo>
                                    <a:lnTo>
                                      <a:pt x="86" y="636"/>
                                    </a:lnTo>
                                    <a:lnTo>
                                      <a:pt x="88" y="638"/>
                                    </a:lnTo>
                                    <a:lnTo>
                                      <a:pt x="94" y="644"/>
                                    </a:lnTo>
                                    <a:lnTo>
                                      <a:pt x="130" y="639"/>
                                    </a:lnTo>
                                    <a:lnTo>
                                      <a:pt x="156" y="635"/>
                                    </a:lnTo>
                                    <a:lnTo>
                                      <a:pt x="175" y="639"/>
                                    </a:lnTo>
                                    <a:lnTo>
                                      <a:pt x="193" y="648"/>
                                    </a:lnTo>
                                    <a:lnTo>
                                      <a:pt x="204" y="644"/>
                                    </a:lnTo>
                                    <a:lnTo>
                                      <a:pt x="212" y="644"/>
                                    </a:lnTo>
                                    <a:lnTo>
                                      <a:pt x="221" y="646"/>
                                    </a:lnTo>
                                    <a:lnTo>
                                      <a:pt x="227" y="654"/>
                                    </a:lnTo>
                                    <a:lnTo>
                                      <a:pt x="237" y="659"/>
                                    </a:lnTo>
                                    <a:lnTo>
                                      <a:pt x="242" y="657"/>
                                    </a:lnTo>
                                    <a:lnTo>
                                      <a:pt x="244" y="649"/>
                                    </a:lnTo>
                                    <a:lnTo>
                                      <a:pt x="252" y="643"/>
                                    </a:lnTo>
                                    <a:lnTo>
                                      <a:pt x="263" y="644"/>
                                    </a:lnTo>
                                    <a:lnTo>
                                      <a:pt x="276" y="652"/>
                                    </a:lnTo>
                                    <a:lnTo>
                                      <a:pt x="290" y="652"/>
                                    </a:lnTo>
                                    <a:lnTo>
                                      <a:pt x="309" y="639"/>
                                    </a:lnTo>
                                    <a:lnTo>
                                      <a:pt x="342" y="636"/>
                                    </a:lnTo>
                                    <a:lnTo>
                                      <a:pt x="346" y="631"/>
                                    </a:lnTo>
                                    <a:lnTo>
                                      <a:pt x="357" y="635"/>
                                    </a:lnTo>
                                    <a:lnTo>
                                      <a:pt x="372" y="635"/>
                                    </a:lnTo>
                                    <a:lnTo>
                                      <a:pt x="377" y="642"/>
                                    </a:lnTo>
                                    <a:lnTo>
                                      <a:pt x="384" y="638"/>
                                    </a:lnTo>
                                    <a:lnTo>
                                      <a:pt x="384" y="631"/>
                                    </a:lnTo>
                                    <a:lnTo>
                                      <a:pt x="377" y="615"/>
                                    </a:lnTo>
                                    <a:lnTo>
                                      <a:pt x="376" y="599"/>
                                    </a:lnTo>
                                    <a:lnTo>
                                      <a:pt x="381" y="587"/>
                                    </a:lnTo>
                                    <a:lnTo>
                                      <a:pt x="403" y="578"/>
                                    </a:lnTo>
                                    <a:lnTo>
                                      <a:pt x="406" y="568"/>
                                    </a:lnTo>
                                    <a:lnTo>
                                      <a:pt x="410" y="560"/>
                                    </a:lnTo>
                                    <a:lnTo>
                                      <a:pt x="427" y="552"/>
                                    </a:lnTo>
                                    <a:lnTo>
                                      <a:pt x="428" y="545"/>
                                    </a:lnTo>
                                    <a:lnTo>
                                      <a:pt x="425" y="539"/>
                                    </a:lnTo>
                                    <a:lnTo>
                                      <a:pt x="399" y="519"/>
                                    </a:lnTo>
                                    <a:lnTo>
                                      <a:pt x="389" y="506"/>
                                    </a:lnTo>
                                    <a:lnTo>
                                      <a:pt x="361" y="483"/>
                                    </a:lnTo>
                                    <a:lnTo>
                                      <a:pt x="351" y="470"/>
                                    </a:lnTo>
                                    <a:lnTo>
                                      <a:pt x="351" y="453"/>
                                    </a:lnTo>
                                    <a:lnTo>
                                      <a:pt x="349" y="440"/>
                                    </a:lnTo>
                                    <a:lnTo>
                                      <a:pt x="336" y="434"/>
                                    </a:lnTo>
                                    <a:lnTo>
                                      <a:pt x="328" y="425"/>
                                    </a:lnTo>
                                    <a:lnTo>
                                      <a:pt x="328" y="416"/>
                                    </a:lnTo>
                                    <a:lnTo>
                                      <a:pt x="329" y="411"/>
                                    </a:lnTo>
                                    <a:lnTo>
                                      <a:pt x="345" y="426"/>
                                    </a:lnTo>
                                    <a:lnTo>
                                      <a:pt x="347" y="426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8" y="405"/>
                                    </a:lnTo>
                                    <a:lnTo>
                                      <a:pt x="385" y="399"/>
                                    </a:lnTo>
                                    <a:lnTo>
                                      <a:pt x="403" y="391"/>
                                    </a:lnTo>
                                    <a:lnTo>
                                      <a:pt x="409" y="379"/>
                                    </a:lnTo>
                                    <a:lnTo>
                                      <a:pt x="447" y="366"/>
                                    </a:lnTo>
                                    <a:lnTo>
                                      <a:pt x="451" y="343"/>
                                    </a:lnTo>
                                    <a:lnTo>
                                      <a:pt x="460" y="346"/>
                                    </a:lnTo>
                                    <a:lnTo>
                                      <a:pt x="468" y="358"/>
                                    </a:lnTo>
                                    <a:lnTo>
                                      <a:pt x="474" y="367"/>
                                    </a:lnTo>
                                    <a:lnTo>
                                      <a:pt x="481" y="367"/>
                                    </a:lnTo>
                                    <a:lnTo>
                                      <a:pt x="485" y="358"/>
                                    </a:lnTo>
                                    <a:lnTo>
                                      <a:pt x="489" y="341"/>
                                    </a:lnTo>
                                    <a:lnTo>
                                      <a:pt x="490" y="320"/>
                                    </a:lnTo>
                                    <a:lnTo>
                                      <a:pt x="489" y="316"/>
                                    </a:lnTo>
                                    <a:lnTo>
                                      <a:pt x="473" y="297"/>
                                    </a:lnTo>
                                    <a:lnTo>
                                      <a:pt x="470" y="273"/>
                                    </a:lnTo>
                                    <a:lnTo>
                                      <a:pt x="470" y="262"/>
                                    </a:lnTo>
                                    <a:lnTo>
                                      <a:pt x="469" y="246"/>
                                    </a:lnTo>
                                    <a:lnTo>
                                      <a:pt x="467" y="237"/>
                                    </a:lnTo>
                                    <a:lnTo>
                                      <a:pt x="464" y="213"/>
                                    </a:lnTo>
                                    <a:lnTo>
                                      <a:pt x="463" y="205"/>
                                    </a:lnTo>
                                    <a:lnTo>
                                      <a:pt x="448" y="194"/>
                                    </a:lnTo>
                                    <a:lnTo>
                                      <a:pt x="447" y="186"/>
                                    </a:lnTo>
                                    <a:lnTo>
                                      <a:pt x="452" y="174"/>
                                    </a:lnTo>
                                    <a:lnTo>
                                      <a:pt x="458" y="162"/>
                                    </a:lnTo>
                                    <a:lnTo>
                                      <a:pt x="459" y="149"/>
                                    </a:lnTo>
                                    <a:lnTo>
                                      <a:pt x="459" y="132"/>
                                    </a:lnTo>
                                    <a:lnTo>
                                      <a:pt x="451" y="115"/>
                                    </a:lnTo>
                                    <a:lnTo>
                                      <a:pt x="448" y="106"/>
                                    </a:lnTo>
                                    <a:lnTo>
                                      <a:pt x="426" y="99"/>
                                    </a:lnTo>
                                    <a:lnTo>
                                      <a:pt x="424" y="85"/>
                                    </a:lnTo>
                                    <a:lnTo>
                                      <a:pt x="415" y="72"/>
                                    </a:lnTo>
                                    <a:lnTo>
                                      <a:pt x="405" y="73"/>
                                    </a:lnTo>
                                    <a:lnTo>
                                      <a:pt x="399" y="68"/>
                                    </a:lnTo>
                                    <a:lnTo>
                                      <a:pt x="397" y="67"/>
                                    </a:lnTo>
                                    <a:lnTo>
                                      <a:pt x="394" y="60"/>
                                    </a:lnTo>
                                    <a:lnTo>
                                      <a:pt x="387" y="55"/>
                                    </a:lnTo>
                                    <a:lnTo>
                                      <a:pt x="381" y="49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7" y="55"/>
                                    </a:lnTo>
                                    <a:lnTo>
                                      <a:pt x="351" y="60"/>
                                    </a:lnTo>
                                    <a:lnTo>
                                      <a:pt x="352" y="54"/>
                                    </a:lnTo>
                                    <a:lnTo>
                                      <a:pt x="358" y="49"/>
                                    </a:lnTo>
                                    <a:lnTo>
                                      <a:pt x="368" y="42"/>
                                    </a:lnTo>
                                    <a:lnTo>
                                      <a:pt x="361" y="41"/>
                                    </a:lnTo>
                                    <a:lnTo>
                                      <a:pt x="352" y="42"/>
                                    </a:lnTo>
                                    <a:lnTo>
                                      <a:pt x="339" y="60"/>
                                    </a:lnTo>
                                    <a:lnTo>
                                      <a:pt x="335" y="70"/>
                                    </a:lnTo>
                                    <a:lnTo>
                                      <a:pt x="330" y="72"/>
                                    </a:lnTo>
                                    <a:lnTo>
                                      <a:pt x="330" y="66"/>
                                    </a:lnTo>
                                    <a:lnTo>
                                      <a:pt x="312" y="71"/>
                                    </a:lnTo>
                                    <a:lnTo>
                                      <a:pt x="296" y="83"/>
                                    </a:lnTo>
                                    <a:lnTo>
                                      <a:pt x="299" y="88"/>
                                    </a:lnTo>
                                    <a:lnTo>
                                      <a:pt x="290" y="88"/>
                                    </a:lnTo>
                                    <a:lnTo>
                                      <a:pt x="277" y="84"/>
                                    </a:lnTo>
                                    <a:lnTo>
                                      <a:pt x="264" y="94"/>
                                    </a:lnTo>
                                    <a:lnTo>
                                      <a:pt x="261" y="8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88" name="Group 18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679156" y="2659410"/>
                                <a:ext cx="247650" cy="244475"/>
                                <a:chOff x="2465" y="1836"/>
                                <a:chExt cx="156" cy="154"/>
                              </a:xfrm>
                              <a:grpFill/>
                            </wpg:grpSpPr>
                            <wps:wsp>
                              <wps:cNvPr id="1089" name="Freeform 19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610" y="1966"/>
                                  <a:ext cx="11" cy="2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1" y="0"/>
                                    </a:cxn>
                                    <a:cxn ang="0">
                                      <a:pos x="46" y="2"/>
                                    </a:cxn>
                                    <a:cxn ang="0">
                                      <a:pos x="47" y="32"/>
                                    </a:cxn>
                                    <a:cxn ang="0">
                                      <a:pos x="52" y="59"/>
                                    </a:cxn>
                                    <a:cxn ang="0">
                                      <a:pos x="51" y="70"/>
                                    </a:cxn>
                                    <a:cxn ang="0">
                                      <a:pos x="47" y="79"/>
                                    </a:cxn>
                                    <a:cxn ang="0">
                                      <a:pos x="44" y="89"/>
                                    </a:cxn>
                                    <a:cxn ang="0">
                                      <a:pos x="41" y="103"/>
                                    </a:cxn>
                                    <a:cxn ang="0">
                                      <a:pos x="33" y="115"/>
                                    </a:cxn>
                                    <a:cxn ang="0">
                                      <a:pos x="33" y="121"/>
                                    </a:cxn>
                                    <a:cxn ang="0">
                                      <a:pos x="28" y="114"/>
                                    </a:cxn>
                                    <a:cxn ang="0">
                                      <a:pos x="22" y="113"/>
                                    </a:cxn>
                                    <a:cxn ang="0">
                                      <a:pos x="16" y="109"/>
                                    </a:cxn>
                                    <a:cxn ang="0">
                                      <a:pos x="14" y="103"/>
                                    </a:cxn>
                                    <a:cxn ang="0">
                                      <a:pos x="14" y="95"/>
                                    </a:cxn>
                                    <a:cxn ang="0">
                                      <a:pos x="8" y="93"/>
                                    </a:cxn>
                                    <a:cxn ang="0">
                                      <a:pos x="5" y="87"/>
                                    </a:cxn>
                                    <a:cxn ang="0">
                                      <a:pos x="4" y="65"/>
                                    </a:cxn>
                                    <a:cxn ang="0">
                                      <a:pos x="0" y="60"/>
                                    </a:cxn>
                                    <a:cxn ang="0">
                                      <a:pos x="0" y="44"/>
                                    </a:cxn>
                                    <a:cxn ang="0">
                                      <a:pos x="5" y="30"/>
                                    </a:cxn>
                                    <a:cxn ang="0">
                                      <a:pos x="10" y="32"/>
                                    </a:cxn>
                                    <a:cxn ang="0">
                                      <a:pos x="16" y="29"/>
                                    </a:cxn>
                                    <a:cxn ang="0">
                                      <a:pos x="27" y="22"/>
                                    </a:cxn>
                                    <a:cxn ang="0">
                                      <a:pos x="36" y="18"/>
                                    </a:cxn>
                                    <a:cxn ang="0">
                                      <a:pos x="38" y="14"/>
                                    </a:cxn>
                                    <a:cxn ang="0">
                                      <a:pos x="41" y="0"/>
                                    </a:cxn>
                                  </a:cxnLst>
                                  <a:rect l="0" t="0" r="r" b="b"/>
                                  <a:pathLst>
                                    <a:path w="52" h="121">
                                      <a:moveTo>
                                        <a:pt x="41" y="0"/>
                                      </a:moveTo>
                                      <a:lnTo>
                                        <a:pt x="46" y="2"/>
                                      </a:lnTo>
                                      <a:lnTo>
                                        <a:pt x="47" y="32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1" y="70"/>
                                      </a:lnTo>
                                      <a:lnTo>
                                        <a:pt x="47" y="79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33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5"/>
                                      </a:lnTo>
                                      <a:lnTo>
                                        <a:pt x="8" y="93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0" name="Freeform 19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465" y="1836"/>
                                  <a:ext cx="139" cy="14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49" y="36"/>
                                    </a:cxn>
                                    <a:cxn ang="0">
                                      <a:pos x="322" y="100"/>
                                    </a:cxn>
                                    <a:cxn ang="0">
                                      <a:pos x="284" y="138"/>
                                    </a:cxn>
                                    <a:cxn ang="0">
                                      <a:pos x="248" y="154"/>
                                    </a:cxn>
                                    <a:cxn ang="0">
                                      <a:pos x="191" y="133"/>
                                    </a:cxn>
                                    <a:cxn ang="0">
                                      <a:pos x="159" y="140"/>
                                    </a:cxn>
                                    <a:cxn ang="0">
                                      <a:pos x="177" y="202"/>
                                    </a:cxn>
                                    <a:cxn ang="0">
                                      <a:pos x="160" y="205"/>
                                    </a:cxn>
                                    <a:cxn ang="0">
                                      <a:pos x="93" y="194"/>
                                    </a:cxn>
                                    <a:cxn ang="0">
                                      <a:pos x="51" y="206"/>
                                    </a:cxn>
                                    <a:cxn ang="0">
                                      <a:pos x="0" y="235"/>
                                    </a:cxn>
                                    <a:cxn ang="0">
                                      <a:pos x="11" y="248"/>
                                    </a:cxn>
                                    <a:cxn ang="0">
                                      <a:pos x="10" y="263"/>
                                    </a:cxn>
                                    <a:cxn ang="0">
                                      <a:pos x="43" y="273"/>
                                    </a:cxn>
                                    <a:cxn ang="0">
                                      <a:pos x="103" y="294"/>
                                    </a:cxn>
                                    <a:cxn ang="0">
                                      <a:pos x="128" y="302"/>
                                    </a:cxn>
                                    <a:cxn ang="0">
                                      <a:pos x="148" y="328"/>
                                    </a:cxn>
                                    <a:cxn ang="0">
                                      <a:pos x="144" y="351"/>
                                    </a:cxn>
                                    <a:cxn ang="0">
                                      <a:pos x="188" y="397"/>
                                    </a:cxn>
                                    <a:cxn ang="0">
                                      <a:pos x="199" y="440"/>
                                    </a:cxn>
                                    <a:cxn ang="0">
                                      <a:pos x="220" y="475"/>
                                    </a:cxn>
                                    <a:cxn ang="0">
                                      <a:pos x="197" y="527"/>
                                    </a:cxn>
                                    <a:cxn ang="0">
                                      <a:pos x="197" y="547"/>
                                    </a:cxn>
                                    <a:cxn ang="0">
                                      <a:pos x="162" y="628"/>
                                    </a:cxn>
                                    <a:cxn ang="0">
                                      <a:pos x="222" y="666"/>
                                    </a:cxn>
                                    <a:cxn ang="0">
                                      <a:pos x="308" y="670"/>
                                    </a:cxn>
                                    <a:cxn ang="0">
                                      <a:pos x="361" y="698"/>
                                    </a:cxn>
                                    <a:cxn ang="0">
                                      <a:pos x="431" y="697"/>
                                    </a:cxn>
                                    <a:cxn ang="0">
                                      <a:pos x="452" y="629"/>
                                    </a:cxn>
                                    <a:cxn ang="0">
                                      <a:pos x="487" y="615"/>
                                    </a:cxn>
                                    <a:cxn ang="0">
                                      <a:pos x="525" y="625"/>
                                    </a:cxn>
                                    <a:cxn ang="0">
                                      <a:pos x="552" y="628"/>
                                    </a:cxn>
                                    <a:cxn ang="0">
                                      <a:pos x="593" y="645"/>
                                    </a:cxn>
                                    <a:cxn ang="0">
                                      <a:pos x="640" y="608"/>
                                    </a:cxn>
                                    <a:cxn ang="0">
                                      <a:pos x="667" y="585"/>
                                    </a:cxn>
                                    <a:cxn ang="0">
                                      <a:pos x="635" y="550"/>
                                    </a:cxn>
                                    <a:cxn ang="0">
                                      <a:pos x="624" y="509"/>
                                    </a:cxn>
                                    <a:cxn ang="0">
                                      <a:pos x="640" y="477"/>
                                    </a:cxn>
                                    <a:cxn ang="0">
                                      <a:pos x="636" y="430"/>
                                    </a:cxn>
                                    <a:cxn ang="0">
                                      <a:pos x="620" y="388"/>
                                    </a:cxn>
                                    <a:cxn ang="0">
                                      <a:pos x="584" y="385"/>
                                    </a:cxn>
                                    <a:cxn ang="0">
                                      <a:pos x="603" y="355"/>
                                    </a:cxn>
                                    <a:cxn ang="0">
                                      <a:pos x="635" y="299"/>
                                    </a:cxn>
                                    <a:cxn ang="0">
                                      <a:pos x="663" y="279"/>
                                    </a:cxn>
                                    <a:cxn ang="0">
                                      <a:pos x="694" y="179"/>
                                    </a:cxn>
                                    <a:cxn ang="0">
                                      <a:pos x="608" y="143"/>
                                    </a:cxn>
                                    <a:cxn ang="0">
                                      <a:pos x="548" y="127"/>
                                    </a:cxn>
                                    <a:cxn ang="0">
                                      <a:pos x="526" y="82"/>
                                    </a:cxn>
                                    <a:cxn ang="0">
                                      <a:pos x="489" y="93"/>
                                    </a:cxn>
                                    <a:cxn ang="0">
                                      <a:pos x="452" y="52"/>
                                    </a:cxn>
                                    <a:cxn ang="0">
                                      <a:pos x="408" y="16"/>
                                    </a:cxn>
                                  </a:cxnLst>
                                  <a:rect l="0" t="0" r="r" b="b"/>
                                  <a:pathLst>
                                    <a:path w="694" h="700">
                                      <a:moveTo>
                                        <a:pt x="408" y="0"/>
                                      </a:moveTo>
                                      <a:lnTo>
                                        <a:pt x="403" y="4"/>
                                      </a:lnTo>
                                      <a:lnTo>
                                        <a:pt x="381" y="7"/>
                                      </a:lnTo>
                                      <a:lnTo>
                                        <a:pt x="355" y="17"/>
                                      </a:lnTo>
                                      <a:lnTo>
                                        <a:pt x="349" y="36"/>
                                      </a:lnTo>
                                      <a:lnTo>
                                        <a:pt x="345" y="66"/>
                                      </a:lnTo>
                                      <a:lnTo>
                                        <a:pt x="349" y="70"/>
                                      </a:lnTo>
                                      <a:lnTo>
                                        <a:pt x="348" y="76"/>
                                      </a:lnTo>
                                      <a:lnTo>
                                        <a:pt x="336" y="90"/>
                                      </a:lnTo>
                                      <a:lnTo>
                                        <a:pt x="322" y="100"/>
                                      </a:lnTo>
                                      <a:lnTo>
                                        <a:pt x="290" y="109"/>
                                      </a:lnTo>
                                      <a:lnTo>
                                        <a:pt x="275" y="119"/>
                                      </a:lnTo>
                                      <a:lnTo>
                                        <a:pt x="268" y="132"/>
                                      </a:lnTo>
                                      <a:lnTo>
                                        <a:pt x="269" y="138"/>
                                      </a:lnTo>
                                      <a:lnTo>
                                        <a:pt x="284" y="138"/>
                                      </a:lnTo>
                                      <a:lnTo>
                                        <a:pt x="289" y="139"/>
                                      </a:lnTo>
                                      <a:lnTo>
                                        <a:pt x="288" y="143"/>
                                      </a:lnTo>
                                      <a:lnTo>
                                        <a:pt x="267" y="145"/>
                                      </a:lnTo>
                                      <a:lnTo>
                                        <a:pt x="257" y="152"/>
                                      </a:lnTo>
                                      <a:lnTo>
                                        <a:pt x="248" y="154"/>
                                      </a:lnTo>
                                      <a:lnTo>
                                        <a:pt x="237" y="154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08" y="148"/>
                                      </a:lnTo>
                                      <a:lnTo>
                                        <a:pt x="203" y="149"/>
                                      </a:lnTo>
                                      <a:lnTo>
                                        <a:pt x="191" y="133"/>
                                      </a:lnTo>
                                      <a:lnTo>
                                        <a:pt x="192" y="124"/>
                                      </a:lnTo>
                                      <a:lnTo>
                                        <a:pt x="188" y="122"/>
                                      </a:lnTo>
                                      <a:lnTo>
                                        <a:pt x="167" y="123"/>
                                      </a:lnTo>
                                      <a:lnTo>
                                        <a:pt x="157" y="120"/>
                                      </a:lnTo>
                                      <a:lnTo>
                                        <a:pt x="159" y="140"/>
                                      </a:lnTo>
                                      <a:lnTo>
                                        <a:pt x="162" y="14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5" y="177"/>
                                      </a:lnTo>
                                      <a:lnTo>
                                        <a:pt x="175" y="189"/>
                                      </a:lnTo>
                                      <a:lnTo>
                                        <a:pt x="177" y="202"/>
                                      </a:lnTo>
                                      <a:lnTo>
                                        <a:pt x="183" y="206"/>
                                      </a:lnTo>
                                      <a:lnTo>
                                        <a:pt x="179" y="210"/>
                                      </a:lnTo>
                                      <a:lnTo>
                                        <a:pt x="168" y="211"/>
                                      </a:lnTo>
                                      <a:lnTo>
                                        <a:pt x="165" y="208"/>
                                      </a:lnTo>
                                      <a:lnTo>
                                        <a:pt x="160" y="205"/>
                                      </a:lnTo>
                                      <a:lnTo>
                                        <a:pt x="152" y="208"/>
                                      </a:lnTo>
                                      <a:lnTo>
                                        <a:pt x="145" y="210"/>
                                      </a:lnTo>
                                      <a:lnTo>
                                        <a:pt x="136" y="209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93" y="194"/>
                                      </a:lnTo>
                                      <a:lnTo>
                                        <a:pt x="76" y="195"/>
                                      </a:lnTo>
                                      <a:lnTo>
                                        <a:pt x="71" y="193"/>
                                      </a:lnTo>
                                      <a:lnTo>
                                        <a:pt x="66" y="197"/>
                                      </a:lnTo>
                                      <a:lnTo>
                                        <a:pt x="65" y="202"/>
                                      </a:lnTo>
                                      <a:lnTo>
                                        <a:pt x="51" y="206"/>
                                      </a:lnTo>
                                      <a:lnTo>
                                        <a:pt x="42" y="206"/>
                                      </a:lnTo>
                                      <a:lnTo>
                                        <a:pt x="26" y="209"/>
                                      </a:lnTo>
                                      <a:lnTo>
                                        <a:pt x="4" y="219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20" y="232"/>
                                      </a:lnTo>
                                      <a:lnTo>
                                        <a:pt x="19" y="237"/>
                                      </a:lnTo>
                                      <a:lnTo>
                                        <a:pt x="14" y="237"/>
                                      </a:lnTo>
                                      <a:lnTo>
                                        <a:pt x="9" y="243"/>
                                      </a:lnTo>
                                      <a:lnTo>
                                        <a:pt x="11" y="248"/>
                                      </a:lnTo>
                                      <a:lnTo>
                                        <a:pt x="19" y="247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26" y="254"/>
                                      </a:lnTo>
                                      <a:lnTo>
                                        <a:pt x="5" y="258"/>
                                      </a:lnTo>
                                      <a:lnTo>
                                        <a:pt x="10" y="263"/>
                                      </a:lnTo>
                                      <a:lnTo>
                                        <a:pt x="23" y="268"/>
                                      </a:lnTo>
                                      <a:lnTo>
                                        <a:pt x="23" y="279"/>
                                      </a:lnTo>
                                      <a:lnTo>
                                        <a:pt x="35" y="280"/>
                                      </a:lnTo>
                                      <a:lnTo>
                                        <a:pt x="35" y="274"/>
                                      </a:lnTo>
                                      <a:lnTo>
                                        <a:pt x="43" y="273"/>
                                      </a:lnTo>
                                      <a:lnTo>
                                        <a:pt x="74" y="284"/>
                                      </a:lnTo>
                                      <a:lnTo>
                                        <a:pt x="84" y="291"/>
                                      </a:lnTo>
                                      <a:lnTo>
                                        <a:pt x="86" y="296"/>
                                      </a:lnTo>
                                      <a:lnTo>
                                        <a:pt x="91" y="299"/>
                                      </a:lnTo>
                                      <a:lnTo>
                                        <a:pt x="103" y="294"/>
                                      </a:lnTo>
                                      <a:lnTo>
                                        <a:pt x="111" y="296"/>
                                      </a:lnTo>
                                      <a:lnTo>
                                        <a:pt x="106" y="300"/>
                                      </a:lnTo>
                                      <a:lnTo>
                                        <a:pt x="118" y="305"/>
                                      </a:lnTo>
                                      <a:lnTo>
                                        <a:pt x="124" y="300"/>
                                      </a:lnTo>
                                      <a:lnTo>
                                        <a:pt x="128" y="302"/>
                                      </a:lnTo>
                                      <a:lnTo>
                                        <a:pt x="125" y="318"/>
                                      </a:lnTo>
                                      <a:lnTo>
                                        <a:pt x="140" y="322"/>
                                      </a:lnTo>
                                      <a:lnTo>
                                        <a:pt x="155" y="318"/>
                                      </a:lnTo>
                                      <a:lnTo>
                                        <a:pt x="165" y="323"/>
                                      </a:lnTo>
                                      <a:lnTo>
                                        <a:pt x="148" y="328"/>
                                      </a:lnTo>
                                      <a:lnTo>
                                        <a:pt x="148" y="334"/>
                                      </a:lnTo>
                                      <a:lnTo>
                                        <a:pt x="155" y="342"/>
                                      </a:lnTo>
                                      <a:lnTo>
                                        <a:pt x="150" y="349"/>
                                      </a:lnTo>
                                      <a:lnTo>
                                        <a:pt x="144" y="344"/>
                                      </a:lnTo>
                                      <a:lnTo>
                                        <a:pt x="144" y="351"/>
                                      </a:lnTo>
                                      <a:lnTo>
                                        <a:pt x="155" y="364"/>
                                      </a:lnTo>
                                      <a:lnTo>
                                        <a:pt x="161" y="374"/>
                                      </a:lnTo>
                                      <a:lnTo>
                                        <a:pt x="164" y="381"/>
                                      </a:lnTo>
                                      <a:lnTo>
                                        <a:pt x="176" y="389"/>
                                      </a:lnTo>
                                      <a:lnTo>
                                        <a:pt x="188" y="397"/>
                                      </a:lnTo>
                                      <a:lnTo>
                                        <a:pt x="203" y="401"/>
                                      </a:lnTo>
                                      <a:lnTo>
                                        <a:pt x="200" y="408"/>
                                      </a:lnTo>
                                      <a:lnTo>
                                        <a:pt x="204" y="417"/>
                                      </a:lnTo>
                                      <a:lnTo>
                                        <a:pt x="204" y="429"/>
                                      </a:lnTo>
                                      <a:lnTo>
                                        <a:pt x="199" y="440"/>
                                      </a:lnTo>
                                      <a:lnTo>
                                        <a:pt x="203" y="450"/>
                                      </a:lnTo>
                                      <a:lnTo>
                                        <a:pt x="213" y="457"/>
                                      </a:lnTo>
                                      <a:lnTo>
                                        <a:pt x="220" y="467"/>
                                      </a:lnTo>
                                      <a:lnTo>
                                        <a:pt x="224" y="480"/>
                                      </a:lnTo>
                                      <a:lnTo>
                                        <a:pt x="220" y="475"/>
                                      </a:lnTo>
                                      <a:lnTo>
                                        <a:pt x="207" y="460"/>
                                      </a:lnTo>
                                      <a:lnTo>
                                        <a:pt x="203" y="467"/>
                                      </a:lnTo>
                                      <a:lnTo>
                                        <a:pt x="203" y="484"/>
                                      </a:lnTo>
                                      <a:lnTo>
                                        <a:pt x="198" y="517"/>
                                      </a:lnTo>
                                      <a:lnTo>
                                        <a:pt x="197" y="527"/>
                                      </a:lnTo>
                                      <a:lnTo>
                                        <a:pt x="203" y="518"/>
                                      </a:lnTo>
                                      <a:lnTo>
                                        <a:pt x="207" y="526"/>
                                      </a:lnTo>
                                      <a:lnTo>
                                        <a:pt x="204" y="530"/>
                                      </a:lnTo>
                                      <a:lnTo>
                                        <a:pt x="197" y="534"/>
                                      </a:lnTo>
                                      <a:lnTo>
                                        <a:pt x="197" y="547"/>
                                      </a:lnTo>
                                      <a:lnTo>
                                        <a:pt x="186" y="607"/>
                                      </a:lnTo>
                                      <a:lnTo>
                                        <a:pt x="181" y="618"/>
                                      </a:lnTo>
                                      <a:lnTo>
                                        <a:pt x="171" y="624"/>
                                      </a:lnTo>
                                      <a:lnTo>
                                        <a:pt x="161" y="624"/>
                                      </a:lnTo>
                                      <a:lnTo>
                                        <a:pt x="162" y="628"/>
                                      </a:lnTo>
                                      <a:lnTo>
                                        <a:pt x="184" y="646"/>
                                      </a:lnTo>
                                      <a:lnTo>
                                        <a:pt x="193" y="650"/>
                                      </a:lnTo>
                                      <a:lnTo>
                                        <a:pt x="204" y="652"/>
                                      </a:lnTo>
                                      <a:lnTo>
                                        <a:pt x="215" y="660"/>
                                      </a:lnTo>
                                      <a:lnTo>
                                        <a:pt x="222" y="666"/>
                                      </a:lnTo>
                                      <a:lnTo>
                                        <a:pt x="268" y="678"/>
                                      </a:lnTo>
                                      <a:lnTo>
                                        <a:pt x="284" y="679"/>
                                      </a:lnTo>
                                      <a:lnTo>
                                        <a:pt x="290" y="678"/>
                                      </a:lnTo>
                                      <a:lnTo>
                                        <a:pt x="300" y="671"/>
                                      </a:lnTo>
                                      <a:lnTo>
                                        <a:pt x="308" y="670"/>
                                      </a:lnTo>
                                      <a:lnTo>
                                        <a:pt x="317" y="672"/>
                                      </a:lnTo>
                                      <a:lnTo>
                                        <a:pt x="332" y="682"/>
                                      </a:lnTo>
                                      <a:lnTo>
                                        <a:pt x="345" y="683"/>
                                      </a:lnTo>
                                      <a:lnTo>
                                        <a:pt x="350" y="689"/>
                                      </a:lnTo>
                                      <a:lnTo>
                                        <a:pt x="361" y="698"/>
                                      </a:lnTo>
                                      <a:lnTo>
                                        <a:pt x="369" y="700"/>
                                      </a:lnTo>
                                      <a:lnTo>
                                        <a:pt x="397" y="698"/>
                                      </a:lnTo>
                                      <a:lnTo>
                                        <a:pt x="410" y="695"/>
                                      </a:lnTo>
                                      <a:lnTo>
                                        <a:pt x="424" y="695"/>
                                      </a:lnTo>
                                      <a:lnTo>
                                        <a:pt x="431" y="697"/>
                                      </a:lnTo>
                                      <a:lnTo>
                                        <a:pt x="429" y="667"/>
                                      </a:lnTo>
                                      <a:lnTo>
                                        <a:pt x="425" y="663"/>
                                      </a:lnTo>
                                      <a:lnTo>
                                        <a:pt x="428" y="649"/>
                                      </a:lnTo>
                                      <a:lnTo>
                                        <a:pt x="434" y="638"/>
                                      </a:lnTo>
                                      <a:lnTo>
                                        <a:pt x="452" y="629"/>
                                      </a:lnTo>
                                      <a:lnTo>
                                        <a:pt x="463" y="622"/>
                                      </a:lnTo>
                                      <a:lnTo>
                                        <a:pt x="469" y="617"/>
                                      </a:lnTo>
                                      <a:lnTo>
                                        <a:pt x="478" y="612"/>
                                      </a:lnTo>
                                      <a:lnTo>
                                        <a:pt x="483" y="612"/>
                                      </a:lnTo>
                                      <a:lnTo>
                                        <a:pt x="487" y="615"/>
                                      </a:lnTo>
                                      <a:lnTo>
                                        <a:pt x="503" y="618"/>
                                      </a:lnTo>
                                      <a:lnTo>
                                        <a:pt x="505" y="619"/>
                                      </a:lnTo>
                                      <a:lnTo>
                                        <a:pt x="507" y="623"/>
                                      </a:lnTo>
                                      <a:lnTo>
                                        <a:pt x="512" y="624"/>
                                      </a:lnTo>
                                      <a:lnTo>
                                        <a:pt x="525" y="625"/>
                                      </a:lnTo>
                                      <a:lnTo>
                                        <a:pt x="526" y="622"/>
                                      </a:lnTo>
                                      <a:lnTo>
                                        <a:pt x="536" y="623"/>
                                      </a:lnTo>
                                      <a:lnTo>
                                        <a:pt x="538" y="625"/>
                                      </a:lnTo>
                                      <a:lnTo>
                                        <a:pt x="546" y="625"/>
                                      </a:lnTo>
                                      <a:lnTo>
                                        <a:pt x="552" y="628"/>
                                      </a:lnTo>
                                      <a:lnTo>
                                        <a:pt x="553" y="633"/>
                                      </a:lnTo>
                                      <a:lnTo>
                                        <a:pt x="557" y="634"/>
                                      </a:lnTo>
                                      <a:lnTo>
                                        <a:pt x="569" y="635"/>
                                      </a:lnTo>
                                      <a:lnTo>
                                        <a:pt x="578" y="644"/>
                                      </a:lnTo>
                                      <a:lnTo>
                                        <a:pt x="593" y="645"/>
                                      </a:lnTo>
                                      <a:lnTo>
                                        <a:pt x="617" y="634"/>
                                      </a:lnTo>
                                      <a:lnTo>
                                        <a:pt x="619" y="631"/>
                                      </a:lnTo>
                                      <a:lnTo>
                                        <a:pt x="620" y="625"/>
                                      </a:lnTo>
                                      <a:lnTo>
                                        <a:pt x="629" y="619"/>
                                      </a:lnTo>
                                      <a:lnTo>
                                        <a:pt x="640" y="608"/>
                                      </a:lnTo>
                                      <a:lnTo>
                                        <a:pt x="646" y="604"/>
                                      </a:lnTo>
                                      <a:lnTo>
                                        <a:pt x="648" y="600"/>
                                      </a:lnTo>
                                      <a:lnTo>
                                        <a:pt x="667" y="590"/>
                                      </a:lnTo>
                                      <a:lnTo>
                                        <a:pt x="668" y="588"/>
                                      </a:lnTo>
                                      <a:lnTo>
                                        <a:pt x="667" y="585"/>
                                      </a:lnTo>
                                      <a:lnTo>
                                        <a:pt x="670" y="579"/>
                                      </a:lnTo>
                                      <a:lnTo>
                                        <a:pt x="670" y="570"/>
                                      </a:lnTo>
                                      <a:lnTo>
                                        <a:pt x="666" y="561"/>
                                      </a:lnTo>
                                      <a:lnTo>
                                        <a:pt x="641" y="559"/>
                                      </a:lnTo>
                                      <a:lnTo>
                                        <a:pt x="635" y="550"/>
                                      </a:lnTo>
                                      <a:lnTo>
                                        <a:pt x="633" y="539"/>
                                      </a:lnTo>
                                      <a:lnTo>
                                        <a:pt x="632" y="528"/>
                                      </a:lnTo>
                                      <a:lnTo>
                                        <a:pt x="634" y="520"/>
                                      </a:lnTo>
                                      <a:lnTo>
                                        <a:pt x="633" y="511"/>
                                      </a:lnTo>
                                      <a:lnTo>
                                        <a:pt x="624" y="509"/>
                                      </a:lnTo>
                                      <a:lnTo>
                                        <a:pt x="623" y="504"/>
                                      </a:lnTo>
                                      <a:lnTo>
                                        <a:pt x="622" y="499"/>
                                      </a:lnTo>
                                      <a:lnTo>
                                        <a:pt x="624" y="490"/>
                                      </a:lnTo>
                                      <a:lnTo>
                                        <a:pt x="629" y="484"/>
                                      </a:lnTo>
                                      <a:lnTo>
                                        <a:pt x="640" y="477"/>
                                      </a:lnTo>
                                      <a:lnTo>
                                        <a:pt x="638" y="467"/>
                                      </a:lnTo>
                                      <a:lnTo>
                                        <a:pt x="627" y="441"/>
                                      </a:lnTo>
                                      <a:lnTo>
                                        <a:pt x="625" y="436"/>
                                      </a:lnTo>
                                      <a:lnTo>
                                        <a:pt x="627" y="431"/>
                                      </a:lnTo>
                                      <a:lnTo>
                                        <a:pt x="636" y="430"/>
                                      </a:lnTo>
                                      <a:lnTo>
                                        <a:pt x="634" y="419"/>
                                      </a:lnTo>
                                      <a:lnTo>
                                        <a:pt x="627" y="418"/>
                                      </a:lnTo>
                                      <a:lnTo>
                                        <a:pt x="624" y="407"/>
                                      </a:lnTo>
                                      <a:lnTo>
                                        <a:pt x="624" y="389"/>
                                      </a:lnTo>
                                      <a:lnTo>
                                        <a:pt x="620" y="388"/>
                                      </a:lnTo>
                                      <a:lnTo>
                                        <a:pt x="603" y="388"/>
                                      </a:lnTo>
                                      <a:lnTo>
                                        <a:pt x="592" y="404"/>
                                      </a:lnTo>
                                      <a:lnTo>
                                        <a:pt x="586" y="409"/>
                                      </a:lnTo>
                                      <a:lnTo>
                                        <a:pt x="582" y="407"/>
                                      </a:lnTo>
                                      <a:lnTo>
                                        <a:pt x="584" y="385"/>
                                      </a:lnTo>
                                      <a:lnTo>
                                        <a:pt x="587" y="372"/>
                                      </a:lnTo>
                                      <a:lnTo>
                                        <a:pt x="591" y="369"/>
                                      </a:lnTo>
                                      <a:lnTo>
                                        <a:pt x="595" y="362"/>
                                      </a:lnTo>
                                      <a:lnTo>
                                        <a:pt x="602" y="358"/>
                                      </a:lnTo>
                                      <a:lnTo>
                                        <a:pt x="603" y="355"/>
                                      </a:lnTo>
                                      <a:lnTo>
                                        <a:pt x="606" y="345"/>
                                      </a:lnTo>
                                      <a:lnTo>
                                        <a:pt x="612" y="337"/>
                                      </a:lnTo>
                                      <a:lnTo>
                                        <a:pt x="635" y="311"/>
                                      </a:lnTo>
                                      <a:lnTo>
                                        <a:pt x="632" y="306"/>
                                      </a:lnTo>
                                      <a:lnTo>
                                        <a:pt x="635" y="299"/>
                                      </a:lnTo>
                                      <a:lnTo>
                                        <a:pt x="652" y="300"/>
                                      </a:lnTo>
                                      <a:lnTo>
                                        <a:pt x="660" y="297"/>
                                      </a:lnTo>
                                      <a:lnTo>
                                        <a:pt x="667" y="291"/>
                                      </a:lnTo>
                                      <a:lnTo>
                                        <a:pt x="665" y="289"/>
                                      </a:lnTo>
                                      <a:lnTo>
                                        <a:pt x="663" y="279"/>
                                      </a:lnTo>
                                      <a:lnTo>
                                        <a:pt x="665" y="251"/>
                                      </a:lnTo>
                                      <a:lnTo>
                                        <a:pt x="672" y="226"/>
                                      </a:lnTo>
                                      <a:lnTo>
                                        <a:pt x="675" y="214"/>
                                      </a:lnTo>
                                      <a:lnTo>
                                        <a:pt x="692" y="191"/>
                                      </a:lnTo>
                                      <a:lnTo>
                                        <a:pt x="694" y="179"/>
                                      </a:lnTo>
                                      <a:lnTo>
                                        <a:pt x="681" y="173"/>
                                      </a:lnTo>
                                      <a:lnTo>
                                        <a:pt x="640" y="161"/>
                                      </a:lnTo>
                                      <a:lnTo>
                                        <a:pt x="622" y="160"/>
                                      </a:lnTo>
                                      <a:lnTo>
                                        <a:pt x="616" y="149"/>
                                      </a:lnTo>
                                      <a:lnTo>
                                        <a:pt x="608" y="143"/>
                                      </a:lnTo>
                                      <a:lnTo>
                                        <a:pt x="596" y="132"/>
                                      </a:lnTo>
                                      <a:lnTo>
                                        <a:pt x="584" y="133"/>
                                      </a:lnTo>
                                      <a:lnTo>
                                        <a:pt x="566" y="128"/>
                                      </a:lnTo>
                                      <a:lnTo>
                                        <a:pt x="558" y="129"/>
                                      </a:lnTo>
                                      <a:lnTo>
                                        <a:pt x="548" y="127"/>
                                      </a:lnTo>
                                      <a:lnTo>
                                        <a:pt x="539" y="119"/>
                                      </a:lnTo>
                                      <a:lnTo>
                                        <a:pt x="528" y="114"/>
                                      </a:lnTo>
                                      <a:lnTo>
                                        <a:pt x="531" y="108"/>
                                      </a:lnTo>
                                      <a:lnTo>
                                        <a:pt x="526" y="106"/>
                                      </a:lnTo>
                                      <a:lnTo>
                                        <a:pt x="526" y="82"/>
                                      </a:lnTo>
                                      <a:lnTo>
                                        <a:pt x="520" y="82"/>
                                      </a:lnTo>
                                      <a:lnTo>
                                        <a:pt x="514" y="90"/>
                                      </a:lnTo>
                                      <a:lnTo>
                                        <a:pt x="509" y="97"/>
                                      </a:lnTo>
                                      <a:lnTo>
                                        <a:pt x="499" y="97"/>
                                      </a:lnTo>
                                      <a:lnTo>
                                        <a:pt x="489" y="93"/>
                                      </a:lnTo>
                                      <a:lnTo>
                                        <a:pt x="487" y="78"/>
                                      </a:lnTo>
                                      <a:lnTo>
                                        <a:pt x="484" y="69"/>
                                      </a:lnTo>
                                      <a:lnTo>
                                        <a:pt x="478" y="64"/>
                                      </a:lnTo>
                                      <a:lnTo>
                                        <a:pt x="466" y="60"/>
                                      </a:lnTo>
                                      <a:lnTo>
                                        <a:pt x="452" y="52"/>
                                      </a:lnTo>
                                      <a:lnTo>
                                        <a:pt x="442" y="48"/>
                                      </a:lnTo>
                                      <a:lnTo>
                                        <a:pt x="433" y="30"/>
                                      </a:lnTo>
                                      <a:lnTo>
                                        <a:pt x="421" y="31"/>
                                      </a:lnTo>
                                      <a:lnTo>
                                        <a:pt x="410" y="26"/>
                                      </a:lnTo>
                                      <a:lnTo>
                                        <a:pt x="408" y="16"/>
                                      </a:lnTo>
                                      <a:lnTo>
                                        <a:pt x="4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1091" name="Group 192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4620419" y="2430810"/>
                                <a:ext cx="171450" cy="258763"/>
                                <a:chOff x="2428" y="1692"/>
                                <a:chExt cx="108" cy="163"/>
                              </a:xfrm>
                              <a:grpFill/>
                            </wpg:grpSpPr>
                            <wps:wsp>
                              <wps:cNvPr id="1092" name="Freeform 19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450" y="1692"/>
                                  <a:ext cx="86" cy="1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27" y="761"/>
                                    </a:cxn>
                                    <a:cxn ang="0">
                                      <a:pos x="260" y="737"/>
                                    </a:cxn>
                                    <a:cxn ang="0">
                                      <a:pos x="328" y="744"/>
                                    </a:cxn>
                                    <a:cxn ang="0">
                                      <a:pos x="410" y="698"/>
                                    </a:cxn>
                                    <a:cxn ang="0">
                                      <a:pos x="381" y="674"/>
                                    </a:cxn>
                                    <a:cxn ang="0">
                                      <a:pos x="394" y="659"/>
                                    </a:cxn>
                                    <a:cxn ang="0">
                                      <a:pos x="423" y="628"/>
                                    </a:cxn>
                                    <a:cxn ang="0">
                                      <a:pos x="399" y="554"/>
                                    </a:cxn>
                                    <a:cxn ang="0">
                                      <a:pos x="337" y="565"/>
                                    </a:cxn>
                                    <a:cxn ang="0">
                                      <a:pos x="339" y="507"/>
                                    </a:cxn>
                                    <a:cxn ang="0">
                                      <a:pos x="344" y="495"/>
                                    </a:cxn>
                                    <a:cxn ang="0">
                                      <a:pos x="316" y="433"/>
                                    </a:cxn>
                                    <a:cxn ang="0">
                                      <a:pos x="268" y="385"/>
                                    </a:cxn>
                                    <a:cxn ang="0">
                                      <a:pos x="228" y="293"/>
                                    </a:cxn>
                                    <a:cxn ang="0">
                                      <a:pos x="155" y="265"/>
                                    </a:cxn>
                                    <a:cxn ang="0">
                                      <a:pos x="181" y="229"/>
                                    </a:cxn>
                                    <a:cxn ang="0">
                                      <a:pos x="198" y="202"/>
                                    </a:cxn>
                                    <a:cxn ang="0">
                                      <a:pos x="233" y="109"/>
                                    </a:cxn>
                                    <a:cxn ang="0">
                                      <a:pos x="154" y="97"/>
                                    </a:cxn>
                                    <a:cxn ang="0">
                                      <a:pos x="99" y="104"/>
                                    </a:cxn>
                                    <a:cxn ang="0">
                                      <a:pos x="109" y="78"/>
                                    </a:cxn>
                                    <a:cxn ang="0">
                                      <a:pos x="151" y="0"/>
                                    </a:cxn>
                                    <a:cxn ang="0">
                                      <a:pos x="75" y="6"/>
                                    </a:cxn>
                                    <a:cxn ang="0">
                                      <a:pos x="37" y="60"/>
                                    </a:cxn>
                                    <a:cxn ang="0">
                                      <a:pos x="25" y="115"/>
                                    </a:cxn>
                                    <a:cxn ang="0">
                                      <a:pos x="33" y="133"/>
                                    </a:cxn>
                                    <a:cxn ang="0">
                                      <a:pos x="26" y="158"/>
                                    </a:cxn>
                                    <a:cxn ang="0">
                                      <a:pos x="5" y="195"/>
                                    </a:cxn>
                                    <a:cxn ang="0">
                                      <a:pos x="33" y="215"/>
                                    </a:cxn>
                                    <a:cxn ang="0">
                                      <a:pos x="31" y="254"/>
                                    </a:cxn>
                                    <a:cxn ang="0">
                                      <a:pos x="34" y="286"/>
                                    </a:cxn>
                                    <a:cxn ang="0">
                                      <a:pos x="28" y="330"/>
                                    </a:cxn>
                                    <a:cxn ang="0">
                                      <a:pos x="54" y="248"/>
                                    </a:cxn>
                                    <a:cxn ang="0">
                                      <a:pos x="53" y="273"/>
                                    </a:cxn>
                                    <a:cxn ang="0">
                                      <a:pos x="79" y="272"/>
                                    </a:cxn>
                                    <a:cxn ang="0">
                                      <a:pos x="77" y="308"/>
                                    </a:cxn>
                                    <a:cxn ang="0">
                                      <a:pos x="60" y="372"/>
                                    </a:cxn>
                                    <a:cxn ang="0">
                                      <a:pos x="65" y="384"/>
                                    </a:cxn>
                                    <a:cxn ang="0">
                                      <a:pos x="95" y="380"/>
                                    </a:cxn>
                                    <a:cxn ang="0">
                                      <a:pos x="162" y="373"/>
                                    </a:cxn>
                                    <a:cxn ang="0">
                                      <a:pos x="145" y="431"/>
                                    </a:cxn>
                                    <a:cxn ang="0">
                                      <a:pos x="181" y="437"/>
                                    </a:cxn>
                                    <a:cxn ang="0">
                                      <a:pos x="179" y="481"/>
                                    </a:cxn>
                                    <a:cxn ang="0">
                                      <a:pos x="168" y="523"/>
                                    </a:cxn>
                                    <a:cxn ang="0">
                                      <a:pos x="98" y="558"/>
                                    </a:cxn>
                                    <a:cxn ang="0">
                                      <a:pos x="108" y="615"/>
                                    </a:cxn>
                                    <a:cxn ang="0">
                                      <a:pos x="59" y="674"/>
                                    </a:cxn>
                                    <a:cxn ang="0">
                                      <a:pos x="97" y="674"/>
                                    </a:cxn>
                                    <a:cxn ang="0">
                                      <a:pos x="141" y="692"/>
                                    </a:cxn>
                                    <a:cxn ang="0">
                                      <a:pos x="194" y="663"/>
                                    </a:cxn>
                                    <a:cxn ang="0">
                                      <a:pos x="156" y="711"/>
                                    </a:cxn>
                                    <a:cxn ang="0">
                                      <a:pos x="47" y="791"/>
                                    </a:cxn>
                                    <a:cxn ang="0">
                                      <a:pos x="45" y="810"/>
                                    </a:cxn>
                                    <a:cxn ang="0">
                                      <a:pos x="77" y="784"/>
                                    </a:cxn>
                                    <a:cxn ang="0">
                                      <a:pos x="149" y="759"/>
                                    </a:cxn>
                                  </a:cxnLst>
                                  <a:rect l="0" t="0" r="r" b="b"/>
                                  <a:pathLst>
                                    <a:path w="430" h="814">
                                      <a:moveTo>
                                        <a:pt x="199" y="767"/>
                                      </a:moveTo>
                                      <a:lnTo>
                                        <a:pt x="200" y="768"/>
                                      </a:lnTo>
                                      <a:lnTo>
                                        <a:pt x="203" y="762"/>
                                      </a:lnTo>
                                      <a:lnTo>
                                        <a:pt x="212" y="760"/>
                                      </a:lnTo>
                                      <a:lnTo>
                                        <a:pt x="222" y="764"/>
                                      </a:lnTo>
                                      <a:lnTo>
                                        <a:pt x="227" y="761"/>
                                      </a:lnTo>
                                      <a:lnTo>
                                        <a:pt x="225" y="754"/>
                                      </a:lnTo>
                                      <a:lnTo>
                                        <a:pt x="251" y="754"/>
                                      </a:lnTo>
                                      <a:lnTo>
                                        <a:pt x="253" y="750"/>
                                      </a:lnTo>
                                      <a:lnTo>
                                        <a:pt x="259" y="748"/>
                                      </a:lnTo>
                                      <a:lnTo>
                                        <a:pt x="260" y="743"/>
                                      </a:lnTo>
                                      <a:lnTo>
                                        <a:pt x="260" y="737"/>
                                      </a:lnTo>
                                      <a:lnTo>
                                        <a:pt x="267" y="741"/>
                                      </a:lnTo>
                                      <a:lnTo>
                                        <a:pt x="274" y="744"/>
                                      </a:lnTo>
                                      <a:lnTo>
                                        <a:pt x="283" y="741"/>
                                      </a:lnTo>
                                      <a:lnTo>
                                        <a:pt x="285" y="745"/>
                                      </a:lnTo>
                                      <a:lnTo>
                                        <a:pt x="290" y="750"/>
                                      </a:lnTo>
                                      <a:lnTo>
                                        <a:pt x="328" y="744"/>
                                      </a:lnTo>
                                      <a:lnTo>
                                        <a:pt x="339" y="746"/>
                                      </a:lnTo>
                                      <a:lnTo>
                                        <a:pt x="388" y="733"/>
                                      </a:lnTo>
                                      <a:lnTo>
                                        <a:pt x="389" y="729"/>
                                      </a:lnTo>
                                      <a:lnTo>
                                        <a:pt x="410" y="713"/>
                                      </a:lnTo>
                                      <a:lnTo>
                                        <a:pt x="413" y="702"/>
                                      </a:lnTo>
                                      <a:lnTo>
                                        <a:pt x="410" y="698"/>
                                      </a:lnTo>
                                      <a:lnTo>
                                        <a:pt x="386" y="698"/>
                                      </a:lnTo>
                                      <a:lnTo>
                                        <a:pt x="373" y="697"/>
                                      </a:lnTo>
                                      <a:lnTo>
                                        <a:pt x="373" y="689"/>
                                      </a:lnTo>
                                      <a:lnTo>
                                        <a:pt x="369" y="682"/>
                                      </a:lnTo>
                                      <a:lnTo>
                                        <a:pt x="378" y="679"/>
                                      </a:lnTo>
                                      <a:lnTo>
                                        <a:pt x="381" y="674"/>
                                      </a:lnTo>
                                      <a:lnTo>
                                        <a:pt x="386" y="668"/>
                                      </a:lnTo>
                                      <a:lnTo>
                                        <a:pt x="383" y="665"/>
                                      </a:lnTo>
                                      <a:lnTo>
                                        <a:pt x="377" y="663"/>
                                      </a:lnTo>
                                      <a:lnTo>
                                        <a:pt x="383" y="658"/>
                                      </a:lnTo>
                                      <a:lnTo>
                                        <a:pt x="391" y="655"/>
                                      </a:lnTo>
                                      <a:lnTo>
                                        <a:pt x="394" y="659"/>
                                      </a:lnTo>
                                      <a:lnTo>
                                        <a:pt x="403" y="657"/>
                                      </a:lnTo>
                                      <a:lnTo>
                                        <a:pt x="404" y="651"/>
                                      </a:lnTo>
                                      <a:lnTo>
                                        <a:pt x="403" y="642"/>
                                      </a:lnTo>
                                      <a:lnTo>
                                        <a:pt x="408" y="642"/>
                                      </a:lnTo>
                                      <a:lnTo>
                                        <a:pt x="415" y="638"/>
                                      </a:lnTo>
                                      <a:lnTo>
                                        <a:pt x="423" y="628"/>
                                      </a:lnTo>
                                      <a:lnTo>
                                        <a:pt x="429" y="608"/>
                                      </a:lnTo>
                                      <a:lnTo>
                                        <a:pt x="430" y="593"/>
                                      </a:lnTo>
                                      <a:lnTo>
                                        <a:pt x="426" y="577"/>
                                      </a:lnTo>
                                      <a:lnTo>
                                        <a:pt x="418" y="563"/>
                                      </a:lnTo>
                                      <a:lnTo>
                                        <a:pt x="408" y="557"/>
                                      </a:lnTo>
                                      <a:lnTo>
                                        <a:pt x="399" y="554"/>
                                      </a:lnTo>
                                      <a:lnTo>
                                        <a:pt x="387" y="554"/>
                                      </a:lnTo>
                                      <a:lnTo>
                                        <a:pt x="365" y="557"/>
                                      </a:lnTo>
                                      <a:lnTo>
                                        <a:pt x="355" y="572"/>
                                      </a:lnTo>
                                      <a:lnTo>
                                        <a:pt x="350" y="567"/>
                                      </a:lnTo>
                                      <a:lnTo>
                                        <a:pt x="340" y="566"/>
                                      </a:lnTo>
                                      <a:lnTo>
                                        <a:pt x="337" y="565"/>
                                      </a:lnTo>
                                      <a:lnTo>
                                        <a:pt x="340" y="555"/>
                                      </a:lnTo>
                                      <a:lnTo>
                                        <a:pt x="353" y="540"/>
                                      </a:lnTo>
                                      <a:lnTo>
                                        <a:pt x="355" y="534"/>
                                      </a:lnTo>
                                      <a:lnTo>
                                        <a:pt x="355" y="525"/>
                                      </a:lnTo>
                                      <a:lnTo>
                                        <a:pt x="345" y="512"/>
                                      </a:lnTo>
                                      <a:lnTo>
                                        <a:pt x="339" y="507"/>
                                      </a:lnTo>
                                      <a:lnTo>
                                        <a:pt x="335" y="501"/>
                                      </a:lnTo>
                                      <a:lnTo>
                                        <a:pt x="330" y="498"/>
                                      </a:lnTo>
                                      <a:lnTo>
                                        <a:pt x="317" y="485"/>
                                      </a:lnTo>
                                      <a:lnTo>
                                        <a:pt x="321" y="482"/>
                                      </a:lnTo>
                                      <a:lnTo>
                                        <a:pt x="332" y="492"/>
                                      </a:lnTo>
                                      <a:lnTo>
                                        <a:pt x="344" y="495"/>
                                      </a:lnTo>
                                      <a:lnTo>
                                        <a:pt x="345" y="493"/>
                                      </a:lnTo>
                                      <a:lnTo>
                                        <a:pt x="343" y="477"/>
                                      </a:lnTo>
                                      <a:lnTo>
                                        <a:pt x="335" y="471"/>
                                      </a:lnTo>
                                      <a:lnTo>
                                        <a:pt x="326" y="459"/>
                                      </a:lnTo>
                                      <a:lnTo>
                                        <a:pt x="323" y="444"/>
                                      </a:lnTo>
                                      <a:lnTo>
                                        <a:pt x="316" y="433"/>
                                      </a:lnTo>
                                      <a:lnTo>
                                        <a:pt x="311" y="423"/>
                                      </a:lnTo>
                                      <a:lnTo>
                                        <a:pt x="301" y="410"/>
                                      </a:lnTo>
                                      <a:lnTo>
                                        <a:pt x="290" y="405"/>
                                      </a:lnTo>
                                      <a:lnTo>
                                        <a:pt x="276" y="402"/>
                                      </a:lnTo>
                                      <a:lnTo>
                                        <a:pt x="273" y="399"/>
                                      </a:lnTo>
                                      <a:lnTo>
                                        <a:pt x="268" y="385"/>
                                      </a:lnTo>
                                      <a:lnTo>
                                        <a:pt x="260" y="374"/>
                                      </a:lnTo>
                                      <a:lnTo>
                                        <a:pt x="254" y="361"/>
                                      </a:lnTo>
                                      <a:lnTo>
                                        <a:pt x="252" y="350"/>
                                      </a:lnTo>
                                      <a:lnTo>
                                        <a:pt x="248" y="312"/>
                                      </a:lnTo>
                                      <a:lnTo>
                                        <a:pt x="240" y="305"/>
                                      </a:lnTo>
                                      <a:lnTo>
                                        <a:pt x="228" y="293"/>
                                      </a:lnTo>
                                      <a:lnTo>
                                        <a:pt x="221" y="282"/>
                                      </a:lnTo>
                                      <a:lnTo>
                                        <a:pt x="193" y="266"/>
                                      </a:lnTo>
                                      <a:lnTo>
                                        <a:pt x="188" y="265"/>
                                      </a:lnTo>
                                      <a:lnTo>
                                        <a:pt x="171" y="271"/>
                                      </a:lnTo>
                                      <a:lnTo>
                                        <a:pt x="156" y="267"/>
                                      </a:lnTo>
                                      <a:lnTo>
                                        <a:pt x="155" y="265"/>
                                      </a:lnTo>
                                      <a:lnTo>
                                        <a:pt x="157" y="258"/>
                                      </a:lnTo>
                                      <a:lnTo>
                                        <a:pt x="163" y="251"/>
                                      </a:lnTo>
                                      <a:lnTo>
                                        <a:pt x="172" y="249"/>
                                      </a:lnTo>
                                      <a:lnTo>
                                        <a:pt x="182" y="249"/>
                                      </a:lnTo>
                                      <a:lnTo>
                                        <a:pt x="192" y="244"/>
                                      </a:lnTo>
                                      <a:lnTo>
                                        <a:pt x="181" y="229"/>
                                      </a:lnTo>
                                      <a:lnTo>
                                        <a:pt x="176" y="228"/>
                                      </a:lnTo>
                                      <a:lnTo>
                                        <a:pt x="174" y="222"/>
                                      </a:lnTo>
                                      <a:lnTo>
                                        <a:pt x="183" y="223"/>
                                      </a:lnTo>
                                      <a:lnTo>
                                        <a:pt x="189" y="218"/>
                                      </a:lnTo>
                                      <a:lnTo>
                                        <a:pt x="195" y="210"/>
                                      </a:lnTo>
                                      <a:lnTo>
                                        <a:pt x="198" y="202"/>
                                      </a:lnTo>
                                      <a:lnTo>
                                        <a:pt x="211" y="183"/>
                                      </a:lnTo>
                                      <a:lnTo>
                                        <a:pt x="212" y="173"/>
                                      </a:lnTo>
                                      <a:lnTo>
                                        <a:pt x="216" y="160"/>
                                      </a:lnTo>
                                      <a:lnTo>
                                        <a:pt x="220" y="145"/>
                                      </a:lnTo>
                                      <a:lnTo>
                                        <a:pt x="233" y="129"/>
                                      </a:lnTo>
                                      <a:lnTo>
                                        <a:pt x="233" y="109"/>
                                      </a:lnTo>
                                      <a:lnTo>
                                        <a:pt x="230" y="100"/>
                                      </a:lnTo>
                                      <a:lnTo>
                                        <a:pt x="214" y="99"/>
                                      </a:lnTo>
                                      <a:lnTo>
                                        <a:pt x="200" y="102"/>
                                      </a:lnTo>
                                      <a:lnTo>
                                        <a:pt x="178" y="98"/>
                                      </a:lnTo>
                                      <a:lnTo>
                                        <a:pt x="166" y="100"/>
                                      </a:lnTo>
                                      <a:lnTo>
                                        <a:pt x="154" y="97"/>
                                      </a:lnTo>
                                      <a:lnTo>
                                        <a:pt x="118" y="109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06" y="113"/>
                                      </a:lnTo>
                                      <a:lnTo>
                                        <a:pt x="108" y="105"/>
                                      </a:lnTo>
                                      <a:lnTo>
                                        <a:pt x="108" y="102"/>
                                      </a:lnTo>
                                      <a:lnTo>
                                        <a:pt x="99" y="104"/>
                                      </a:lnTo>
                                      <a:lnTo>
                                        <a:pt x="99" y="99"/>
                                      </a:lnTo>
                                      <a:lnTo>
                                        <a:pt x="114" y="95"/>
                                      </a:lnTo>
                                      <a:lnTo>
                                        <a:pt x="124" y="86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09" y="78"/>
                                      </a:lnTo>
                                      <a:lnTo>
                                        <a:pt x="119" y="66"/>
                                      </a:lnTo>
                                      <a:lnTo>
                                        <a:pt x="139" y="54"/>
                                      </a:lnTo>
                                      <a:lnTo>
                                        <a:pt x="147" y="39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63" y="4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12" y="8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5" y="11"/>
                                      </a:lnTo>
                                      <a:lnTo>
                                        <a:pt x="75" y="6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4" y="27"/>
                                      </a:lnTo>
                                      <a:lnTo>
                                        <a:pt x="54" y="41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39" y="65"/>
                                      </a:lnTo>
                                      <a:lnTo>
                                        <a:pt x="47" y="73"/>
                                      </a:lnTo>
                                      <a:lnTo>
                                        <a:pt x="20" y="88"/>
                                      </a:lnTo>
                                      <a:lnTo>
                                        <a:pt x="20" y="109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25" y="115"/>
                                      </a:lnTo>
                                      <a:lnTo>
                                        <a:pt x="18" y="114"/>
                                      </a:lnTo>
                                      <a:lnTo>
                                        <a:pt x="16" y="115"/>
                                      </a:lnTo>
                                      <a:lnTo>
                                        <a:pt x="16" y="130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34" y="129"/>
                                      </a:lnTo>
                                      <a:lnTo>
                                        <a:pt x="33" y="133"/>
                                      </a:lnTo>
                                      <a:lnTo>
                                        <a:pt x="27" y="136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28" y="147"/>
                                      </a:lnTo>
                                      <a:lnTo>
                                        <a:pt x="27" y="151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26" y="158"/>
                                      </a:lnTo>
                                      <a:lnTo>
                                        <a:pt x="22" y="163"/>
                                      </a:lnTo>
                                      <a:lnTo>
                                        <a:pt x="22" y="167"/>
                                      </a:lnTo>
                                      <a:lnTo>
                                        <a:pt x="18" y="170"/>
                                      </a:lnTo>
                                      <a:lnTo>
                                        <a:pt x="16" y="178"/>
                                      </a:lnTo>
                                      <a:lnTo>
                                        <a:pt x="16" y="192"/>
                                      </a:lnTo>
                                      <a:lnTo>
                                        <a:pt x="5" y="195"/>
                                      </a:lnTo>
                                      <a:lnTo>
                                        <a:pt x="0" y="197"/>
                                      </a:lnTo>
                                      <a:lnTo>
                                        <a:pt x="0" y="201"/>
                                      </a:lnTo>
                                      <a:lnTo>
                                        <a:pt x="10" y="202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23" y="222"/>
                                      </a:lnTo>
                                      <a:lnTo>
                                        <a:pt x="33" y="215"/>
                                      </a:lnTo>
                                      <a:lnTo>
                                        <a:pt x="43" y="206"/>
                                      </a:lnTo>
                                      <a:lnTo>
                                        <a:pt x="44" y="205"/>
                                      </a:lnTo>
                                      <a:lnTo>
                                        <a:pt x="45" y="206"/>
                                      </a:lnTo>
                                      <a:lnTo>
                                        <a:pt x="45" y="212"/>
                                      </a:lnTo>
                                      <a:lnTo>
                                        <a:pt x="33" y="243"/>
                                      </a:lnTo>
                                      <a:lnTo>
                                        <a:pt x="31" y="254"/>
                                      </a:lnTo>
                                      <a:lnTo>
                                        <a:pt x="31" y="259"/>
                                      </a:lnTo>
                                      <a:lnTo>
                                        <a:pt x="28" y="264"/>
                                      </a:lnTo>
                                      <a:lnTo>
                                        <a:pt x="26" y="275"/>
                                      </a:lnTo>
                                      <a:lnTo>
                                        <a:pt x="26" y="283"/>
                                      </a:lnTo>
                                      <a:lnTo>
                                        <a:pt x="32" y="282"/>
                                      </a:lnTo>
                                      <a:lnTo>
                                        <a:pt x="34" y="286"/>
                                      </a:lnTo>
                                      <a:lnTo>
                                        <a:pt x="33" y="292"/>
                                      </a:lnTo>
                                      <a:lnTo>
                                        <a:pt x="25" y="307"/>
                                      </a:lnTo>
                                      <a:lnTo>
                                        <a:pt x="20" y="331"/>
                                      </a:lnTo>
                                      <a:lnTo>
                                        <a:pt x="20" y="334"/>
                                      </a:lnTo>
                                      <a:lnTo>
                                        <a:pt x="26" y="334"/>
                                      </a:lnTo>
                                      <a:lnTo>
                                        <a:pt x="28" y="330"/>
                                      </a:lnTo>
                                      <a:lnTo>
                                        <a:pt x="32" y="318"/>
                                      </a:lnTo>
                                      <a:lnTo>
                                        <a:pt x="43" y="291"/>
                                      </a:lnTo>
                                      <a:lnTo>
                                        <a:pt x="42" y="277"/>
                                      </a:lnTo>
                                      <a:lnTo>
                                        <a:pt x="39" y="270"/>
                                      </a:lnTo>
                                      <a:lnTo>
                                        <a:pt x="38" y="266"/>
                                      </a:lnTo>
                                      <a:lnTo>
                                        <a:pt x="54" y="248"/>
                                      </a:lnTo>
                                      <a:lnTo>
                                        <a:pt x="54" y="254"/>
                                      </a:lnTo>
                                      <a:lnTo>
                                        <a:pt x="47" y="271"/>
                                      </a:lnTo>
                                      <a:lnTo>
                                        <a:pt x="47" y="282"/>
                                      </a:lnTo>
                                      <a:lnTo>
                                        <a:pt x="49" y="278"/>
                                      </a:lnTo>
                                      <a:lnTo>
                                        <a:pt x="52" y="277"/>
                                      </a:lnTo>
                                      <a:lnTo>
                                        <a:pt x="53" y="273"/>
                                      </a:lnTo>
                                      <a:lnTo>
                                        <a:pt x="55" y="271"/>
                                      </a:lnTo>
                                      <a:lnTo>
                                        <a:pt x="61" y="276"/>
                                      </a:lnTo>
                                      <a:lnTo>
                                        <a:pt x="64" y="275"/>
                                      </a:lnTo>
                                      <a:lnTo>
                                        <a:pt x="64" y="261"/>
                                      </a:lnTo>
                                      <a:lnTo>
                                        <a:pt x="72" y="266"/>
                                      </a:lnTo>
                                      <a:lnTo>
                                        <a:pt x="79" y="272"/>
                                      </a:lnTo>
                                      <a:lnTo>
                                        <a:pt x="74" y="273"/>
                                      </a:lnTo>
                                      <a:lnTo>
                                        <a:pt x="71" y="278"/>
                                      </a:lnTo>
                                      <a:lnTo>
                                        <a:pt x="69" y="283"/>
                                      </a:lnTo>
                                      <a:lnTo>
                                        <a:pt x="68" y="298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7" y="308"/>
                                      </a:lnTo>
                                      <a:lnTo>
                                        <a:pt x="79" y="319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69" y="341"/>
                                      </a:lnTo>
                                      <a:lnTo>
                                        <a:pt x="61" y="355"/>
                                      </a:lnTo>
                                      <a:lnTo>
                                        <a:pt x="59" y="363"/>
                                      </a:lnTo>
                                      <a:lnTo>
                                        <a:pt x="60" y="372"/>
                                      </a:lnTo>
                                      <a:lnTo>
                                        <a:pt x="54" y="367"/>
                                      </a:lnTo>
                                      <a:lnTo>
                                        <a:pt x="52" y="372"/>
                                      </a:lnTo>
                                      <a:lnTo>
                                        <a:pt x="59" y="395"/>
                                      </a:lnTo>
                                      <a:lnTo>
                                        <a:pt x="64" y="399"/>
                                      </a:lnTo>
                                      <a:lnTo>
                                        <a:pt x="66" y="398"/>
                                      </a:lnTo>
                                      <a:lnTo>
                                        <a:pt x="65" y="384"/>
                                      </a:lnTo>
                                      <a:lnTo>
                                        <a:pt x="66" y="380"/>
                                      </a:lnTo>
                                      <a:lnTo>
                                        <a:pt x="70" y="379"/>
                                      </a:lnTo>
                                      <a:lnTo>
                                        <a:pt x="87" y="391"/>
                                      </a:lnTo>
                                      <a:lnTo>
                                        <a:pt x="92" y="394"/>
                                      </a:lnTo>
                                      <a:lnTo>
                                        <a:pt x="95" y="388"/>
                                      </a:lnTo>
                                      <a:lnTo>
                                        <a:pt x="95" y="380"/>
                                      </a:lnTo>
                                      <a:lnTo>
                                        <a:pt x="119" y="383"/>
                                      </a:lnTo>
                                      <a:lnTo>
                                        <a:pt x="135" y="374"/>
                                      </a:lnTo>
                                      <a:lnTo>
                                        <a:pt x="136" y="372"/>
                                      </a:lnTo>
                                      <a:lnTo>
                                        <a:pt x="144" y="368"/>
                                      </a:lnTo>
                                      <a:lnTo>
                                        <a:pt x="165" y="371"/>
                                      </a:lnTo>
                                      <a:lnTo>
                                        <a:pt x="162" y="373"/>
                                      </a:lnTo>
                                      <a:lnTo>
                                        <a:pt x="158" y="373"/>
                                      </a:lnTo>
                                      <a:lnTo>
                                        <a:pt x="150" y="380"/>
                                      </a:lnTo>
                                      <a:lnTo>
                                        <a:pt x="138" y="406"/>
                                      </a:lnTo>
                                      <a:lnTo>
                                        <a:pt x="135" y="413"/>
                                      </a:lnTo>
                                      <a:lnTo>
                                        <a:pt x="138" y="421"/>
                                      </a:lnTo>
                                      <a:lnTo>
                                        <a:pt x="145" y="431"/>
                                      </a:lnTo>
                                      <a:lnTo>
                                        <a:pt x="149" y="438"/>
                                      </a:lnTo>
                                      <a:lnTo>
                                        <a:pt x="150" y="439"/>
                                      </a:lnTo>
                                      <a:lnTo>
                                        <a:pt x="151" y="437"/>
                                      </a:lnTo>
                                      <a:lnTo>
                                        <a:pt x="158" y="449"/>
                                      </a:lnTo>
                                      <a:lnTo>
                                        <a:pt x="172" y="444"/>
                                      </a:lnTo>
                                      <a:lnTo>
                                        <a:pt x="181" y="437"/>
                                      </a:lnTo>
                                      <a:lnTo>
                                        <a:pt x="184" y="438"/>
                                      </a:lnTo>
                                      <a:lnTo>
                                        <a:pt x="181" y="444"/>
                                      </a:lnTo>
                                      <a:lnTo>
                                        <a:pt x="179" y="461"/>
                                      </a:lnTo>
                                      <a:lnTo>
                                        <a:pt x="174" y="468"/>
                                      </a:lnTo>
                                      <a:lnTo>
                                        <a:pt x="169" y="479"/>
                                      </a:lnTo>
                                      <a:lnTo>
                                        <a:pt x="179" y="481"/>
                                      </a:lnTo>
                                      <a:lnTo>
                                        <a:pt x="174" y="490"/>
                                      </a:lnTo>
                                      <a:lnTo>
                                        <a:pt x="168" y="506"/>
                                      </a:lnTo>
                                      <a:lnTo>
                                        <a:pt x="172" y="509"/>
                                      </a:lnTo>
                                      <a:lnTo>
                                        <a:pt x="177" y="513"/>
                                      </a:lnTo>
                                      <a:lnTo>
                                        <a:pt x="173" y="514"/>
                                      </a:lnTo>
                                      <a:lnTo>
                                        <a:pt x="168" y="523"/>
                                      </a:lnTo>
                                      <a:lnTo>
                                        <a:pt x="128" y="522"/>
                                      </a:lnTo>
                                      <a:lnTo>
                                        <a:pt x="115" y="529"/>
                                      </a:lnTo>
                                      <a:lnTo>
                                        <a:pt x="102" y="540"/>
                                      </a:lnTo>
                                      <a:lnTo>
                                        <a:pt x="79" y="565"/>
                                      </a:lnTo>
                                      <a:lnTo>
                                        <a:pt x="84" y="568"/>
                                      </a:lnTo>
                                      <a:lnTo>
                                        <a:pt x="98" y="558"/>
                                      </a:lnTo>
                                      <a:lnTo>
                                        <a:pt x="109" y="556"/>
                                      </a:lnTo>
                                      <a:lnTo>
                                        <a:pt x="111" y="565"/>
                                      </a:lnTo>
                                      <a:lnTo>
                                        <a:pt x="112" y="585"/>
                                      </a:lnTo>
                                      <a:lnTo>
                                        <a:pt x="113" y="589"/>
                                      </a:lnTo>
                                      <a:lnTo>
                                        <a:pt x="119" y="593"/>
                                      </a:lnTo>
                                      <a:lnTo>
                                        <a:pt x="108" y="615"/>
                                      </a:lnTo>
                                      <a:lnTo>
                                        <a:pt x="79" y="636"/>
                                      </a:lnTo>
                                      <a:lnTo>
                                        <a:pt x="48" y="652"/>
                                      </a:lnTo>
                                      <a:lnTo>
                                        <a:pt x="50" y="654"/>
                                      </a:lnTo>
                                      <a:lnTo>
                                        <a:pt x="52" y="660"/>
                                      </a:lnTo>
                                      <a:lnTo>
                                        <a:pt x="56" y="671"/>
                                      </a:lnTo>
                                      <a:lnTo>
                                        <a:pt x="59" y="674"/>
                                      </a:lnTo>
                                      <a:lnTo>
                                        <a:pt x="65" y="675"/>
                                      </a:lnTo>
                                      <a:lnTo>
                                        <a:pt x="72" y="671"/>
                                      </a:lnTo>
                                      <a:lnTo>
                                        <a:pt x="82" y="663"/>
                                      </a:lnTo>
                                      <a:lnTo>
                                        <a:pt x="91" y="659"/>
                                      </a:lnTo>
                                      <a:lnTo>
                                        <a:pt x="95" y="660"/>
                                      </a:lnTo>
                                      <a:lnTo>
                                        <a:pt x="97" y="674"/>
                                      </a:lnTo>
                                      <a:lnTo>
                                        <a:pt x="101" y="678"/>
                                      </a:lnTo>
                                      <a:lnTo>
                                        <a:pt x="113" y="678"/>
                                      </a:lnTo>
                                      <a:lnTo>
                                        <a:pt x="120" y="671"/>
                                      </a:lnTo>
                                      <a:lnTo>
                                        <a:pt x="123" y="670"/>
                                      </a:lnTo>
                                      <a:lnTo>
                                        <a:pt x="127" y="673"/>
                                      </a:lnTo>
                                      <a:lnTo>
                                        <a:pt x="141" y="692"/>
                                      </a:lnTo>
                                      <a:lnTo>
                                        <a:pt x="147" y="694"/>
                                      </a:lnTo>
                                      <a:lnTo>
                                        <a:pt x="156" y="694"/>
                                      </a:lnTo>
                                      <a:lnTo>
                                        <a:pt x="162" y="689"/>
                                      </a:lnTo>
                                      <a:lnTo>
                                        <a:pt x="166" y="682"/>
                                      </a:lnTo>
                                      <a:lnTo>
                                        <a:pt x="179" y="675"/>
                                      </a:lnTo>
                                      <a:lnTo>
                                        <a:pt x="194" y="663"/>
                                      </a:lnTo>
                                      <a:lnTo>
                                        <a:pt x="195" y="670"/>
                                      </a:lnTo>
                                      <a:lnTo>
                                        <a:pt x="190" y="678"/>
                                      </a:lnTo>
                                      <a:lnTo>
                                        <a:pt x="174" y="697"/>
                                      </a:lnTo>
                                      <a:lnTo>
                                        <a:pt x="172" y="705"/>
                                      </a:lnTo>
                                      <a:lnTo>
                                        <a:pt x="168" y="708"/>
                                      </a:lnTo>
                                      <a:lnTo>
                                        <a:pt x="156" y="711"/>
                                      </a:lnTo>
                                      <a:lnTo>
                                        <a:pt x="124" y="711"/>
                                      </a:lnTo>
                                      <a:lnTo>
                                        <a:pt x="109" y="713"/>
                                      </a:lnTo>
                                      <a:lnTo>
                                        <a:pt x="104" y="724"/>
                                      </a:lnTo>
                                      <a:lnTo>
                                        <a:pt x="95" y="730"/>
                                      </a:lnTo>
                                      <a:lnTo>
                                        <a:pt x="88" y="745"/>
                                      </a:lnTo>
                                      <a:lnTo>
                                        <a:pt x="47" y="791"/>
                                      </a:lnTo>
                                      <a:lnTo>
                                        <a:pt x="31" y="800"/>
                                      </a:lnTo>
                                      <a:lnTo>
                                        <a:pt x="28" y="809"/>
                                      </a:lnTo>
                                      <a:lnTo>
                                        <a:pt x="28" y="813"/>
                                      </a:lnTo>
                                      <a:lnTo>
                                        <a:pt x="31" y="807"/>
                                      </a:lnTo>
                                      <a:lnTo>
                                        <a:pt x="34" y="804"/>
                                      </a:lnTo>
                                      <a:lnTo>
                                        <a:pt x="45" y="810"/>
                                      </a:lnTo>
                                      <a:lnTo>
                                        <a:pt x="50" y="809"/>
                                      </a:lnTo>
                                      <a:lnTo>
                                        <a:pt x="54" y="81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60" y="800"/>
                                      </a:lnTo>
                                      <a:lnTo>
                                        <a:pt x="71" y="796"/>
                                      </a:lnTo>
                                      <a:lnTo>
                                        <a:pt x="77" y="784"/>
                                      </a:lnTo>
                                      <a:lnTo>
                                        <a:pt x="107" y="783"/>
                                      </a:lnTo>
                                      <a:lnTo>
                                        <a:pt x="127" y="791"/>
                                      </a:lnTo>
                                      <a:lnTo>
                                        <a:pt x="134" y="791"/>
                                      </a:lnTo>
                                      <a:lnTo>
                                        <a:pt x="141" y="782"/>
                                      </a:lnTo>
                                      <a:lnTo>
                                        <a:pt x="145" y="760"/>
                                      </a:lnTo>
                                      <a:lnTo>
                                        <a:pt x="149" y="759"/>
                                      </a:lnTo>
                                      <a:lnTo>
                                        <a:pt x="156" y="759"/>
                                      </a:lnTo>
                                      <a:lnTo>
                                        <a:pt x="166" y="754"/>
                                      </a:lnTo>
                                      <a:lnTo>
                                        <a:pt x="182" y="750"/>
                                      </a:lnTo>
                                      <a:lnTo>
                                        <a:pt x="199" y="7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3" name="Freeform 19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428" y="1759"/>
                                  <a:ext cx="28" cy="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8" y="36"/>
                                    </a:cxn>
                                    <a:cxn ang="0">
                                      <a:pos x="27" y="48"/>
                                    </a:cxn>
                                    <a:cxn ang="0">
                                      <a:pos x="21" y="58"/>
                                    </a:cxn>
                                    <a:cxn ang="0">
                                      <a:pos x="11" y="59"/>
                                    </a:cxn>
                                    <a:cxn ang="0">
                                      <a:pos x="11" y="72"/>
                                    </a:cxn>
                                    <a:cxn ang="0">
                                      <a:pos x="0" y="80"/>
                                    </a:cxn>
                                    <a:cxn ang="0">
                                      <a:pos x="16" y="91"/>
                                    </a:cxn>
                                    <a:cxn ang="0">
                                      <a:pos x="23" y="110"/>
                                    </a:cxn>
                                    <a:cxn ang="0">
                                      <a:pos x="34" y="115"/>
                                    </a:cxn>
                                    <a:cxn ang="0">
                                      <a:pos x="47" y="104"/>
                                    </a:cxn>
                                    <a:cxn ang="0">
                                      <a:pos x="53" y="93"/>
                                    </a:cxn>
                                    <a:cxn ang="0">
                                      <a:pos x="82" y="85"/>
                                    </a:cxn>
                                    <a:cxn ang="0">
                                      <a:pos x="97" y="99"/>
                                    </a:cxn>
                                    <a:cxn ang="0">
                                      <a:pos x="98" y="106"/>
                                    </a:cxn>
                                    <a:cxn ang="0">
                                      <a:pos x="98" y="121"/>
                                    </a:cxn>
                                    <a:cxn ang="0">
                                      <a:pos x="101" y="126"/>
                                    </a:cxn>
                                    <a:cxn ang="0">
                                      <a:pos x="103" y="126"/>
                                    </a:cxn>
                                    <a:cxn ang="0">
                                      <a:pos x="117" y="117"/>
                                    </a:cxn>
                                    <a:cxn ang="0">
                                      <a:pos x="119" y="107"/>
                                    </a:cxn>
                                    <a:cxn ang="0">
                                      <a:pos x="132" y="105"/>
                                    </a:cxn>
                                    <a:cxn ang="0">
                                      <a:pos x="138" y="97"/>
                                    </a:cxn>
                                    <a:cxn ang="0">
                                      <a:pos x="132" y="85"/>
                                    </a:cxn>
                                    <a:cxn ang="0">
                                      <a:pos x="130" y="78"/>
                                    </a:cxn>
                                    <a:cxn ang="0">
                                      <a:pos x="138" y="90"/>
                                    </a:cxn>
                                    <a:cxn ang="0">
                                      <a:pos x="140" y="79"/>
                                    </a:cxn>
                                    <a:cxn ang="0">
                                      <a:pos x="135" y="68"/>
                                    </a:cxn>
                                    <a:cxn ang="0">
                                      <a:pos x="130" y="66"/>
                                    </a:cxn>
                                    <a:cxn ang="0">
                                      <a:pos x="116" y="68"/>
                                    </a:cxn>
                                    <a:cxn ang="0">
                                      <a:pos x="122" y="57"/>
                                    </a:cxn>
                                    <a:cxn ang="0">
                                      <a:pos x="120" y="39"/>
                                    </a:cxn>
                                    <a:cxn ang="0">
                                      <a:pos x="112" y="27"/>
                                    </a:cxn>
                                    <a:cxn ang="0">
                                      <a:pos x="106" y="16"/>
                                    </a:cxn>
                                    <a:cxn ang="0">
                                      <a:pos x="89" y="10"/>
                                    </a:cxn>
                                    <a:cxn ang="0">
                                      <a:pos x="64" y="18"/>
                                    </a:cxn>
                                    <a:cxn ang="0">
                                      <a:pos x="58" y="24"/>
                                    </a:cxn>
                                    <a:cxn ang="0">
                                      <a:pos x="50" y="27"/>
                                    </a:cxn>
                                    <a:cxn ang="0">
                                      <a:pos x="48" y="24"/>
                                    </a:cxn>
                                    <a:cxn ang="0">
                                      <a:pos x="59" y="10"/>
                                    </a:cxn>
                                    <a:cxn ang="0">
                                      <a:pos x="57" y="7"/>
                                    </a:cxn>
                                    <a:cxn ang="0">
                                      <a:pos x="48" y="2"/>
                                    </a:cxn>
                                    <a:cxn ang="0">
                                      <a:pos x="39" y="0"/>
                                    </a:cxn>
                                    <a:cxn ang="0">
                                      <a:pos x="38" y="5"/>
                                    </a:cxn>
                                    <a:cxn ang="0">
                                      <a:pos x="36" y="8"/>
                                    </a:cxn>
                                    <a:cxn ang="0">
                                      <a:pos x="33" y="14"/>
                                    </a:cxn>
                                    <a:cxn ang="0">
                                      <a:pos x="34" y="20"/>
                                    </a:cxn>
                                    <a:cxn ang="0">
                                      <a:pos x="34" y="27"/>
                                    </a:cxn>
                                    <a:cxn ang="0">
                                      <a:pos x="33" y="34"/>
                                    </a:cxn>
                                    <a:cxn ang="0">
                                      <a:pos x="28" y="36"/>
                                    </a:cxn>
                                  </a:cxnLst>
                                  <a:rect l="0" t="0" r="r" b="b"/>
                                  <a:pathLst>
                                    <a:path w="140" h="126">
                                      <a:moveTo>
                                        <a:pt x="28" y="36"/>
                                      </a:moveTo>
                                      <a:lnTo>
                                        <a:pt x="27" y="48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11" y="59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34" y="115"/>
                                      </a:lnTo>
                                      <a:lnTo>
                                        <a:pt x="47" y="104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82" y="85"/>
                                      </a:lnTo>
                                      <a:lnTo>
                                        <a:pt x="97" y="99"/>
                                      </a:lnTo>
                                      <a:lnTo>
                                        <a:pt x="98" y="106"/>
                                      </a:lnTo>
                                      <a:lnTo>
                                        <a:pt x="98" y="121"/>
                                      </a:lnTo>
                                      <a:lnTo>
                                        <a:pt x="101" y="126"/>
                                      </a:lnTo>
                                      <a:lnTo>
                                        <a:pt x="103" y="126"/>
                                      </a:lnTo>
                                      <a:lnTo>
                                        <a:pt x="117" y="117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32" y="105"/>
                                      </a:lnTo>
                                      <a:lnTo>
                                        <a:pt x="138" y="97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30" y="78"/>
                                      </a:lnTo>
                                      <a:lnTo>
                                        <a:pt x="138" y="90"/>
                                      </a:lnTo>
                                      <a:lnTo>
                                        <a:pt x="140" y="79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30" y="66"/>
                                      </a:lnTo>
                                      <a:lnTo>
                                        <a:pt x="116" y="68"/>
                                      </a:lnTo>
                                      <a:lnTo>
                                        <a:pt x="122" y="57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112" y="27"/>
                                      </a:lnTo>
                                      <a:lnTo>
                                        <a:pt x="106" y="16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0" y="27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48" y="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33" y="14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28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094" name="Freeform 19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580731" y="2540347"/>
                                <a:ext cx="74613" cy="1095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23" y="97"/>
                                  </a:cxn>
                                  <a:cxn ang="0">
                                    <a:pos x="178" y="84"/>
                                  </a:cxn>
                                  <a:cxn ang="0">
                                    <a:pos x="148" y="100"/>
                                  </a:cxn>
                                  <a:cxn ang="0">
                                    <a:pos x="136" y="63"/>
                                  </a:cxn>
                                  <a:cxn ang="0">
                                    <a:pos x="152" y="39"/>
                                  </a:cxn>
                                  <a:cxn ang="0">
                                    <a:pos x="152" y="2"/>
                                  </a:cxn>
                                  <a:cxn ang="0">
                                    <a:pos x="135" y="6"/>
                                  </a:cxn>
                                  <a:cxn ang="0">
                                    <a:pos x="113" y="18"/>
                                  </a:cxn>
                                  <a:cxn ang="0">
                                    <a:pos x="108" y="34"/>
                                  </a:cxn>
                                  <a:cxn ang="0">
                                    <a:pos x="88" y="53"/>
                                  </a:cxn>
                                  <a:cxn ang="0">
                                    <a:pos x="104" y="60"/>
                                  </a:cxn>
                                  <a:cxn ang="0">
                                    <a:pos x="120" y="63"/>
                                  </a:cxn>
                                  <a:cxn ang="0">
                                    <a:pos x="99" y="87"/>
                                  </a:cxn>
                                  <a:cxn ang="0">
                                    <a:pos x="65" y="97"/>
                                  </a:cxn>
                                  <a:cxn ang="0">
                                    <a:pos x="31" y="96"/>
                                  </a:cxn>
                                  <a:cxn ang="0">
                                    <a:pos x="23" y="118"/>
                                  </a:cxn>
                                  <a:cxn ang="0">
                                    <a:pos x="43" y="130"/>
                                  </a:cxn>
                                  <a:cxn ang="0">
                                    <a:pos x="24" y="154"/>
                                  </a:cxn>
                                  <a:cxn ang="0">
                                    <a:pos x="23" y="173"/>
                                  </a:cxn>
                                  <a:cxn ang="0">
                                    <a:pos x="40" y="179"/>
                                  </a:cxn>
                                  <a:cxn ang="0">
                                    <a:pos x="78" y="192"/>
                                  </a:cxn>
                                  <a:cxn ang="0">
                                    <a:pos x="54" y="209"/>
                                  </a:cxn>
                                  <a:cxn ang="0">
                                    <a:pos x="32" y="248"/>
                                  </a:cxn>
                                  <a:cxn ang="0">
                                    <a:pos x="81" y="238"/>
                                  </a:cxn>
                                  <a:cxn ang="0">
                                    <a:pos x="56" y="249"/>
                                  </a:cxn>
                                  <a:cxn ang="0">
                                    <a:pos x="29" y="274"/>
                                  </a:cxn>
                                  <a:cxn ang="0">
                                    <a:pos x="15" y="279"/>
                                  </a:cxn>
                                  <a:cxn ang="0">
                                    <a:pos x="0" y="291"/>
                                  </a:cxn>
                                  <a:cxn ang="0">
                                    <a:pos x="13" y="299"/>
                                  </a:cxn>
                                  <a:cxn ang="0">
                                    <a:pos x="11" y="314"/>
                                  </a:cxn>
                                  <a:cxn ang="0">
                                    <a:pos x="38" y="312"/>
                                  </a:cxn>
                                  <a:cxn ang="0">
                                    <a:pos x="16" y="334"/>
                                  </a:cxn>
                                  <a:cxn ang="0">
                                    <a:pos x="48" y="328"/>
                                  </a:cxn>
                                  <a:cxn ang="0">
                                    <a:pos x="33" y="338"/>
                                  </a:cxn>
                                  <a:cxn ang="0">
                                    <a:pos x="44" y="340"/>
                                  </a:cxn>
                                  <a:cxn ang="0">
                                    <a:pos x="60" y="343"/>
                                  </a:cxn>
                                  <a:cxn ang="0">
                                    <a:pos x="102" y="329"/>
                                  </a:cxn>
                                  <a:cxn ang="0">
                                    <a:pos x="109" y="308"/>
                                  </a:cxn>
                                  <a:cxn ang="0">
                                    <a:pos x="119" y="317"/>
                                  </a:cxn>
                                  <a:cxn ang="0">
                                    <a:pos x="145" y="306"/>
                                  </a:cxn>
                                  <a:cxn ang="0">
                                    <a:pos x="153" y="291"/>
                                  </a:cxn>
                                  <a:cxn ang="0">
                                    <a:pos x="201" y="281"/>
                                  </a:cxn>
                                  <a:cxn ang="0">
                                    <a:pos x="218" y="278"/>
                                  </a:cxn>
                                  <a:cxn ang="0">
                                    <a:pos x="225" y="236"/>
                                  </a:cxn>
                                  <a:cxn ang="0">
                                    <a:pos x="231" y="197"/>
                                  </a:cxn>
                                  <a:cxn ang="0">
                                    <a:pos x="233" y="160"/>
                                  </a:cxn>
                                  <a:cxn ang="0">
                                    <a:pos x="226" y="117"/>
                                  </a:cxn>
                                </a:cxnLst>
                                <a:rect l="0" t="0" r="r" b="b"/>
                                <a:pathLst>
                                  <a:path w="233" h="345">
                                    <a:moveTo>
                                      <a:pt x="226" y="117"/>
                                    </a:moveTo>
                                    <a:lnTo>
                                      <a:pt x="223" y="112"/>
                                    </a:lnTo>
                                    <a:lnTo>
                                      <a:pt x="223" y="97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07" y="76"/>
                                    </a:lnTo>
                                    <a:lnTo>
                                      <a:pt x="178" y="84"/>
                                    </a:lnTo>
                                    <a:lnTo>
                                      <a:pt x="172" y="95"/>
                                    </a:lnTo>
                                    <a:lnTo>
                                      <a:pt x="159" y="106"/>
                                    </a:lnTo>
                                    <a:lnTo>
                                      <a:pt x="148" y="100"/>
                                    </a:lnTo>
                                    <a:lnTo>
                                      <a:pt x="141" y="82"/>
                                    </a:lnTo>
                                    <a:lnTo>
                                      <a:pt x="125" y="71"/>
                                    </a:lnTo>
                                    <a:lnTo>
                                      <a:pt x="136" y="63"/>
                                    </a:lnTo>
                                    <a:lnTo>
                                      <a:pt x="136" y="50"/>
                                    </a:lnTo>
                                    <a:lnTo>
                                      <a:pt x="146" y="49"/>
                                    </a:lnTo>
                                    <a:lnTo>
                                      <a:pt x="152" y="39"/>
                                    </a:lnTo>
                                    <a:lnTo>
                                      <a:pt x="153" y="27"/>
                                    </a:lnTo>
                                    <a:lnTo>
                                      <a:pt x="155" y="22"/>
                                    </a:lnTo>
                                    <a:lnTo>
                                      <a:pt x="152" y="2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5" y="1"/>
                                    </a:lnTo>
                                    <a:lnTo>
                                      <a:pt x="135" y="6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1" y="11"/>
                                    </a:lnTo>
                                    <a:lnTo>
                                      <a:pt x="113" y="18"/>
                                    </a:lnTo>
                                    <a:lnTo>
                                      <a:pt x="108" y="20"/>
                                    </a:lnTo>
                                    <a:lnTo>
                                      <a:pt x="105" y="30"/>
                                    </a:lnTo>
                                    <a:lnTo>
                                      <a:pt x="108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99" y="45"/>
                                    </a:lnTo>
                                    <a:lnTo>
                                      <a:pt x="88" y="53"/>
                                    </a:lnTo>
                                    <a:lnTo>
                                      <a:pt x="91" y="59"/>
                                    </a:lnTo>
                                    <a:lnTo>
                                      <a:pt x="99" y="59"/>
                                    </a:lnTo>
                                    <a:lnTo>
                                      <a:pt x="104" y="60"/>
                                    </a:lnTo>
                                    <a:lnTo>
                                      <a:pt x="110" y="59"/>
                                    </a:lnTo>
                                    <a:lnTo>
                                      <a:pt x="119" y="59"/>
                                    </a:lnTo>
                                    <a:lnTo>
                                      <a:pt x="120" y="63"/>
                                    </a:lnTo>
                                    <a:lnTo>
                                      <a:pt x="117" y="71"/>
                                    </a:lnTo>
                                    <a:lnTo>
                                      <a:pt x="98" y="84"/>
                                    </a:lnTo>
                                    <a:lnTo>
                                      <a:pt x="99" y="87"/>
                                    </a:lnTo>
                                    <a:lnTo>
                                      <a:pt x="98" y="95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65" y="97"/>
                                    </a:lnTo>
                                    <a:lnTo>
                                      <a:pt x="61" y="90"/>
                                    </a:lnTo>
                                    <a:lnTo>
                                      <a:pt x="37" y="87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26" y="104"/>
                                    </a:lnTo>
                                    <a:lnTo>
                                      <a:pt x="29" y="120"/>
                                    </a:lnTo>
                                    <a:lnTo>
                                      <a:pt x="23" y="118"/>
                                    </a:lnTo>
                                    <a:lnTo>
                                      <a:pt x="15" y="119"/>
                                    </a:lnTo>
                                    <a:lnTo>
                                      <a:pt x="21" y="128"/>
                                    </a:lnTo>
                                    <a:lnTo>
                                      <a:pt x="43" y="130"/>
                                    </a:lnTo>
                                    <a:lnTo>
                                      <a:pt x="44" y="136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4" y="154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66"/>
                                    </a:lnTo>
                                    <a:lnTo>
                                      <a:pt x="23" y="173"/>
                                    </a:lnTo>
                                    <a:lnTo>
                                      <a:pt x="28" y="174"/>
                                    </a:lnTo>
                                    <a:lnTo>
                                      <a:pt x="28" y="179"/>
                                    </a:lnTo>
                                    <a:lnTo>
                                      <a:pt x="40" y="179"/>
                                    </a:lnTo>
                                    <a:lnTo>
                                      <a:pt x="43" y="186"/>
                                    </a:lnTo>
                                    <a:lnTo>
                                      <a:pt x="75" y="187"/>
                                    </a:lnTo>
                                    <a:lnTo>
                                      <a:pt x="78" y="192"/>
                                    </a:lnTo>
                                    <a:lnTo>
                                      <a:pt x="74" y="197"/>
                                    </a:lnTo>
                                    <a:lnTo>
                                      <a:pt x="61" y="201"/>
                                    </a:lnTo>
                                    <a:lnTo>
                                      <a:pt x="54" y="209"/>
                                    </a:lnTo>
                                    <a:lnTo>
                                      <a:pt x="53" y="224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32" y="248"/>
                                    </a:lnTo>
                                    <a:lnTo>
                                      <a:pt x="65" y="243"/>
                                    </a:lnTo>
                                    <a:lnTo>
                                      <a:pt x="81" y="227"/>
                                    </a:lnTo>
                                    <a:lnTo>
                                      <a:pt x="81" y="238"/>
                                    </a:lnTo>
                                    <a:lnTo>
                                      <a:pt x="89" y="240"/>
                                    </a:lnTo>
                                    <a:lnTo>
                                      <a:pt x="91" y="241"/>
                                    </a:lnTo>
                                    <a:lnTo>
                                      <a:pt x="56" y="249"/>
                                    </a:lnTo>
                                    <a:lnTo>
                                      <a:pt x="42" y="251"/>
                                    </a:lnTo>
                                    <a:lnTo>
                                      <a:pt x="31" y="268"/>
                                    </a:lnTo>
                                    <a:lnTo>
                                      <a:pt x="29" y="274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21" y="276"/>
                                    </a:lnTo>
                                    <a:lnTo>
                                      <a:pt x="15" y="279"/>
                                    </a:lnTo>
                                    <a:lnTo>
                                      <a:pt x="8" y="278"/>
                                    </a:lnTo>
                                    <a:lnTo>
                                      <a:pt x="2" y="283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24" y="289"/>
                                    </a:lnTo>
                                    <a:lnTo>
                                      <a:pt x="26" y="294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5" y="308"/>
                                    </a:lnTo>
                                    <a:lnTo>
                                      <a:pt x="3" y="314"/>
                                    </a:lnTo>
                                    <a:lnTo>
                                      <a:pt x="11" y="314"/>
                                    </a:lnTo>
                                    <a:lnTo>
                                      <a:pt x="13" y="319"/>
                                    </a:lnTo>
                                    <a:lnTo>
                                      <a:pt x="16" y="319"/>
                                    </a:lnTo>
                                    <a:lnTo>
                                      <a:pt x="38" y="312"/>
                                    </a:lnTo>
                                    <a:lnTo>
                                      <a:pt x="38" y="318"/>
                                    </a:lnTo>
                                    <a:lnTo>
                                      <a:pt x="29" y="323"/>
                                    </a:lnTo>
                                    <a:lnTo>
                                      <a:pt x="16" y="334"/>
                                    </a:lnTo>
                                    <a:lnTo>
                                      <a:pt x="19" y="334"/>
                                    </a:lnTo>
                                    <a:lnTo>
                                      <a:pt x="45" y="326"/>
                                    </a:lnTo>
                                    <a:lnTo>
                                      <a:pt x="48" y="328"/>
                                    </a:lnTo>
                                    <a:lnTo>
                                      <a:pt x="45" y="334"/>
                                    </a:lnTo>
                                    <a:lnTo>
                                      <a:pt x="39" y="334"/>
                                    </a:lnTo>
                                    <a:lnTo>
                                      <a:pt x="33" y="338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45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51" y="339"/>
                                    </a:lnTo>
                                    <a:lnTo>
                                      <a:pt x="55" y="341"/>
                                    </a:lnTo>
                                    <a:lnTo>
                                      <a:pt x="60" y="343"/>
                                    </a:lnTo>
                                    <a:lnTo>
                                      <a:pt x="67" y="338"/>
                                    </a:lnTo>
                                    <a:lnTo>
                                      <a:pt x="74" y="338"/>
                                    </a:lnTo>
                                    <a:lnTo>
                                      <a:pt x="102" y="329"/>
                                    </a:lnTo>
                                    <a:lnTo>
                                      <a:pt x="109" y="323"/>
                                    </a:lnTo>
                                    <a:lnTo>
                                      <a:pt x="110" y="316"/>
                                    </a:lnTo>
                                    <a:lnTo>
                                      <a:pt x="109" y="308"/>
                                    </a:lnTo>
                                    <a:lnTo>
                                      <a:pt x="113" y="310"/>
                                    </a:lnTo>
                                    <a:lnTo>
                                      <a:pt x="115" y="316"/>
                                    </a:lnTo>
                                    <a:lnTo>
                                      <a:pt x="119" y="317"/>
                                    </a:lnTo>
                                    <a:lnTo>
                                      <a:pt x="131" y="311"/>
                                    </a:lnTo>
                                    <a:lnTo>
                                      <a:pt x="135" y="305"/>
                                    </a:lnTo>
                                    <a:lnTo>
                                      <a:pt x="145" y="306"/>
                                    </a:lnTo>
                                    <a:lnTo>
                                      <a:pt x="148" y="301"/>
                                    </a:lnTo>
                                    <a:lnTo>
                                      <a:pt x="151" y="295"/>
                                    </a:lnTo>
                                    <a:lnTo>
                                      <a:pt x="153" y="291"/>
                                    </a:lnTo>
                                    <a:lnTo>
                                      <a:pt x="177" y="286"/>
                                    </a:lnTo>
                                    <a:lnTo>
                                      <a:pt x="189" y="281"/>
                                    </a:lnTo>
                                    <a:lnTo>
                                      <a:pt x="201" y="281"/>
                                    </a:lnTo>
                                    <a:lnTo>
                                      <a:pt x="209" y="285"/>
                                    </a:lnTo>
                                    <a:lnTo>
                                      <a:pt x="216" y="285"/>
                                    </a:lnTo>
                                    <a:lnTo>
                                      <a:pt x="218" y="278"/>
                                    </a:lnTo>
                                    <a:lnTo>
                                      <a:pt x="215" y="269"/>
                                    </a:lnTo>
                                    <a:lnTo>
                                      <a:pt x="222" y="251"/>
                                    </a:lnTo>
                                    <a:lnTo>
                                      <a:pt x="225" y="236"/>
                                    </a:lnTo>
                                    <a:lnTo>
                                      <a:pt x="231" y="225"/>
                                    </a:lnTo>
                                    <a:lnTo>
                                      <a:pt x="233" y="216"/>
                                    </a:lnTo>
                                    <a:lnTo>
                                      <a:pt x="231" y="197"/>
                                    </a:lnTo>
                                    <a:lnTo>
                                      <a:pt x="227" y="178"/>
                                    </a:lnTo>
                                    <a:lnTo>
                                      <a:pt x="231" y="176"/>
                                    </a:lnTo>
                                    <a:lnTo>
                                      <a:pt x="233" y="160"/>
                                    </a:lnTo>
                                    <a:lnTo>
                                      <a:pt x="220" y="128"/>
                                    </a:lnTo>
                                    <a:lnTo>
                                      <a:pt x="220" y="119"/>
                                    </a:lnTo>
                                    <a:lnTo>
                                      <a:pt x="226" y="11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95" name="Freeform 19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44294" y="2622897"/>
                                <a:ext cx="315913" cy="2095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48" y="384"/>
                                  </a:cxn>
                                  <a:cxn ang="0">
                                    <a:pos x="40" y="377"/>
                                  </a:cxn>
                                  <a:cxn ang="0">
                                    <a:pos x="19" y="282"/>
                                  </a:cxn>
                                  <a:cxn ang="0">
                                    <a:pos x="85" y="184"/>
                                  </a:cxn>
                                  <a:cxn ang="0">
                                    <a:pos x="84" y="95"/>
                                  </a:cxn>
                                  <a:cxn ang="0">
                                    <a:pos x="121" y="51"/>
                                  </a:cxn>
                                  <a:cxn ang="0">
                                    <a:pos x="219" y="44"/>
                                  </a:cxn>
                                  <a:cxn ang="0">
                                    <a:pos x="275" y="67"/>
                                  </a:cxn>
                                  <a:cxn ang="0">
                                    <a:pos x="328" y="77"/>
                                  </a:cxn>
                                  <a:cxn ang="0">
                                    <a:pos x="386" y="70"/>
                                  </a:cxn>
                                  <a:cxn ang="0">
                                    <a:pos x="449" y="86"/>
                                  </a:cxn>
                                  <a:cxn ang="0">
                                    <a:pos x="473" y="52"/>
                                  </a:cxn>
                                  <a:cxn ang="0">
                                    <a:pos x="537" y="18"/>
                                  </a:cxn>
                                  <a:cxn ang="0">
                                    <a:pos x="589" y="6"/>
                                  </a:cxn>
                                  <a:cxn ang="0">
                                    <a:pos x="662" y="25"/>
                                  </a:cxn>
                                  <a:cxn ang="0">
                                    <a:pos x="667" y="72"/>
                                  </a:cxn>
                                  <a:cxn ang="0">
                                    <a:pos x="720" y="105"/>
                                  </a:cxn>
                                  <a:cxn ang="0">
                                    <a:pos x="759" y="165"/>
                                  </a:cxn>
                                  <a:cxn ang="0">
                                    <a:pos x="842" y="163"/>
                                  </a:cxn>
                                  <a:cxn ang="0">
                                    <a:pos x="896" y="199"/>
                                  </a:cxn>
                                  <a:cxn ang="0">
                                    <a:pos x="958" y="223"/>
                                  </a:cxn>
                                  <a:cxn ang="0">
                                    <a:pos x="987" y="282"/>
                                  </a:cxn>
                                  <a:cxn ang="0">
                                    <a:pos x="968" y="320"/>
                                  </a:cxn>
                                  <a:cxn ang="0">
                                    <a:pos x="963" y="389"/>
                                  </a:cxn>
                                  <a:cxn ang="0">
                                    <a:pos x="888" y="419"/>
                                  </a:cxn>
                                  <a:cxn ang="0">
                                    <a:pos x="817" y="465"/>
                                  </a:cxn>
                                  <a:cxn ang="0">
                                    <a:pos x="757" y="485"/>
                                  </a:cxn>
                                  <a:cxn ang="0">
                                    <a:pos x="725" y="517"/>
                                  </a:cxn>
                                  <a:cxn ang="0">
                                    <a:pos x="709" y="545"/>
                                  </a:cxn>
                                  <a:cxn ang="0">
                                    <a:pos x="687" y="534"/>
                                  </a:cxn>
                                  <a:cxn ang="0">
                                    <a:pos x="666" y="507"/>
                                  </a:cxn>
                                  <a:cxn ang="0">
                                    <a:pos x="660" y="527"/>
                                  </a:cxn>
                                  <a:cxn ang="0">
                                    <a:pos x="684" y="539"/>
                                  </a:cxn>
                                  <a:cxn ang="0">
                                    <a:pos x="708" y="559"/>
                                  </a:cxn>
                                  <a:cxn ang="0">
                                    <a:pos x="750" y="590"/>
                                  </a:cxn>
                                  <a:cxn ang="0">
                                    <a:pos x="799" y="584"/>
                                  </a:cxn>
                                  <a:cxn ang="0">
                                    <a:pos x="723" y="619"/>
                                  </a:cxn>
                                  <a:cxn ang="0">
                                    <a:pos x="680" y="646"/>
                                  </a:cxn>
                                  <a:cxn ang="0">
                                    <a:pos x="632" y="638"/>
                                  </a:cxn>
                                  <a:cxn ang="0">
                                    <a:pos x="607" y="590"/>
                                  </a:cxn>
                                  <a:cxn ang="0">
                                    <a:pos x="613" y="550"/>
                                  </a:cxn>
                                  <a:cxn ang="0">
                                    <a:pos x="618" y="524"/>
                                  </a:cxn>
                                  <a:cxn ang="0">
                                    <a:pos x="557" y="518"/>
                                  </a:cxn>
                                  <a:cxn ang="0">
                                    <a:pos x="528" y="496"/>
                                  </a:cxn>
                                  <a:cxn ang="0">
                                    <a:pos x="543" y="471"/>
                                  </a:cxn>
                                  <a:cxn ang="0">
                                    <a:pos x="492" y="489"/>
                                  </a:cxn>
                                  <a:cxn ang="0">
                                    <a:pos x="450" y="509"/>
                                  </a:cxn>
                                  <a:cxn ang="0">
                                    <a:pos x="434" y="547"/>
                                  </a:cxn>
                                  <a:cxn ang="0">
                                    <a:pos x="418" y="566"/>
                                  </a:cxn>
                                  <a:cxn ang="0">
                                    <a:pos x="368" y="592"/>
                                  </a:cxn>
                                  <a:cxn ang="0">
                                    <a:pos x="352" y="560"/>
                                  </a:cxn>
                                  <a:cxn ang="0">
                                    <a:pos x="382" y="498"/>
                                  </a:cxn>
                                  <a:cxn ang="0">
                                    <a:pos x="431" y="484"/>
                                  </a:cxn>
                                  <a:cxn ang="0">
                                    <a:pos x="406" y="423"/>
                                  </a:cxn>
                                  <a:cxn ang="0">
                                    <a:pos x="387" y="369"/>
                                  </a:cxn>
                                  <a:cxn ang="0">
                                    <a:pos x="310" y="339"/>
                                  </a:cxn>
                                </a:cxnLst>
                                <a:rect l="0" t="0" r="r" b="b"/>
                                <a:pathLst>
                                  <a:path w="995" h="658">
                                    <a:moveTo>
                                      <a:pt x="248" y="353"/>
                                    </a:moveTo>
                                    <a:lnTo>
                                      <a:pt x="242" y="352"/>
                                    </a:lnTo>
                                    <a:lnTo>
                                      <a:pt x="208" y="373"/>
                                    </a:lnTo>
                                    <a:lnTo>
                                      <a:pt x="189" y="374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57" y="389"/>
                                    </a:lnTo>
                                    <a:lnTo>
                                      <a:pt x="148" y="384"/>
                                    </a:lnTo>
                                    <a:lnTo>
                                      <a:pt x="137" y="374"/>
                                    </a:lnTo>
                                    <a:lnTo>
                                      <a:pt x="121" y="376"/>
                                    </a:lnTo>
                                    <a:lnTo>
                                      <a:pt x="106" y="379"/>
                                    </a:lnTo>
                                    <a:lnTo>
                                      <a:pt x="83" y="377"/>
                                    </a:lnTo>
                                    <a:lnTo>
                                      <a:pt x="64" y="374"/>
                                    </a:lnTo>
                                    <a:lnTo>
                                      <a:pt x="47" y="374"/>
                                    </a:lnTo>
                                    <a:lnTo>
                                      <a:pt x="40" y="377"/>
                                    </a:lnTo>
                                    <a:lnTo>
                                      <a:pt x="36" y="367"/>
                                    </a:lnTo>
                                    <a:lnTo>
                                      <a:pt x="27" y="358"/>
                                    </a:lnTo>
                                    <a:lnTo>
                                      <a:pt x="15" y="348"/>
                                    </a:lnTo>
                                    <a:lnTo>
                                      <a:pt x="0" y="341"/>
                                    </a:lnTo>
                                    <a:lnTo>
                                      <a:pt x="6" y="318"/>
                                    </a:lnTo>
                                    <a:lnTo>
                                      <a:pt x="17" y="288"/>
                                    </a:lnTo>
                                    <a:lnTo>
                                      <a:pt x="19" y="282"/>
                                    </a:lnTo>
                                    <a:lnTo>
                                      <a:pt x="24" y="283"/>
                                    </a:lnTo>
                                    <a:lnTo>
                                      <a:pt x="33" y="281"/>
                                    </a:lnTo>
                                    <a:lnTo>
                                      <a:pt x="31" y="269"/>
                                    </a:lnTo>
                                    <a:lnTo>
                                      <a:pt x="33" y="254"/>
                                    </a:lnTo>
                                    <a:lnTo>
                                      <a:pt x="51" y="216"/>
                                    </a:lnTo>
                                    <a:lnTo>
                                      <a:pt x="65" y="197"/>
                                    </a:lnTo>
                                    <a:lnTo>
                                      <a:pt x="85" y="184"/>
                                    </a:lnTo>
                                    <a:lnTo>
                                      <a:pt x="103" y="169"/>
                                    </a:lnTo>
                                    <a:lnTo>
                                      <a:pt x="108" y="156"/>
                                    </a:lnTo>
                                    <a:lnTo>
                                      <a:pt x="102" y="140"/>
                                    </a:lnTo>
                                    <a:lnTo>
                                      <a:pt x="103" y="129"/>
                                    </a:lnTo>
                                    <a:lnTo>
                                      <a:pt x="92" y="118"/>
                                    </a:lnTo>
                                    <a:lnTo>
                                      <a:pt x="91" y="114"/>
                                    </a:lnTo>
                                    <a:lnTo>
                                      <a:pt x="84" y="95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76" y="71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91" y="64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14" y="57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23" y="44"/>
                                    </a:lnTo>
                                    <a:lnTo>
                                      <a:pt x="130" y="40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80" y="37"/>
                                    </a:lnTo>
                                    <a:lnTo>
                                      <a:pt x="197" y="38"/>
                                    </a:lnTo>
                                    <a:lnTo>
                                      <a:pt x="205" y="35"/>
                                    </a:lnTo>
                                    <a:lnTo>
                                      <a:pt x="219" y="44"/>
                                    </a:lnTo>
                                    <a:lnTo>
                                      <a:pt x="235" y="49"/>
                                    </a:lnTo>
                                    <a:lnTo>
                                      <a:pt x="243" y="50"/>
                                    </a:lnTo>
                                    <a:lnTo>
                                      <a:pt x="252" y="49"/>
                                    </a:lnTo>
                                    <a:lnTo>
                                      <a:pt x="258" y="52"/>
                                    </a:lnTo>
                                    <a:lnTo>
                                      <a:pt x="267" y="55"/>
                                    </a:lnTo>
                                    <a:lnTo>
                                      <a:pt x="274" y="59"/>
                                    </a:lnTo>
                                    <a:lnTo>
                                      <a:pt x="275" y="67"/>
                                    </a:lnTo>
                                    <a:lnTo>
                                      <a:pt x="282" y="72"/>
                                    </a:lnTo>
                                    <a:lnTo>
                                      <a:pt x="297" y="71"/>
                                    </a:lnTo>
                                    <a:lnTo>
                                      <a:pt x="299" y="79"/>
                                    </a:lnTo>
                                    <a:lnTo>
                                      <a:pt x="306" y="86"/>
                                    </a:lnTo>
                                    <a:lnTo>
                                      <a:pt x="312" y="79"/>
                                    </a:lnTo>
                                    <a:lnTo>
                                      <a:pt x="320" y="77"/>
                                    </a:lnTo>
                                    <a:lnTo>
                                      <a:pt x="328" y="77"/>
                                    </a:lnTo>
                                    <a:lnTo>
                                      <a:pt x="334" y="71"/>
                                    </a:lnTo>
                                    <a:lnTo>
                                      <a:pt x="340" y="76"/>
                                    </a:lnTo>
                                    <a:lnTo>
                                      <a:pt x="349" y="78"/>
                                    </a:lnTo>
                                    <a:lnTo>
                                      <a:pt x="356" y="76"/>
                                    </a:lnTo>
                                    <a:lnTo>
                                      <a:pt x="361" y="83"/>
                                    </a:lnTo>
                                    <a:lnTo>
                                      <a:pt x="369" y="88"/>
                                    </a:lnTo>
                                    <a:lnTo>
                                      <a:pt x="386" y="70"/>
                                    </a:lnTo>
                                    <a:lnTo>
                                      <a:pt x="398" y="79"/>
                                    </a:lnTo>
                                    <a:lnTo>
                                      <a:pt x="402" y="87"/>
                                    </a:lnTo>
                                    <a:lnTo>
                                      <a:pt x="408" y="93"/>
                                    </a:lnTo>
                                    <a:lnTo>
                                      <a:pt x="415" y="88"/>
                                    </a:lnTo>
                                    <a:lnTo>
                                      <a:pt x="424" y="88"/>
                                    </a:lnTo>
                                    <a:lnTo>
                                      <a:pt x="440" y="86"/>
                                    </a:lnTo>
                                    <a:lnTo>
                                      <a:pt x="449" y="86"/>
                                    </a:lnTo>
                                    <a:lnTo>
                                      <a:pt x="456" y="89"/>
                                    </a:lnTo>
                                    <a:lnTo>
                                      <a:pt x="461" y="95"/>
                                    </a:lnTo>
                                    <a:lnTo>
                                      <a:pt x="469" y="93"/>
                                    </a:lnTo>
                                    <a:lnTo>
                                      <a:pt x="473" y="86"/>
                                    </a:lnTo>
                                    <a:lnTo>
                                      <a:pt x="471" y="70"/>
                                    </a:lnTo>
                                    <a:lnTo>
                                      <a:pt x="473" y="61"/>
                                    </a:lnTo>
                                    <a:lnTo>
                                      <a:pt x="473" y="52"/>
                                    </a:lnTo>
                                    <a:lnTo>
                                      <a:pt x="476" y="44"/>
                                    </a:lnTo>
                                    <a:lnTo>
                                      <a:pt x="494" y="27"/>
                                    </a:lnTo>
                                    <a:lnTo>
                                      <a:pt x="501" y="23"/>
                                    </a:lnTo>
                                    <a:lnTo>
                                      <a:pt x="510" y="23"/>
                                    </a:lnTo>
                                    <a:lnTo>
                                      <a:pt x="517" y="18"/>
                                    </a:lnTo>
                                    <a:lnTo>
                                      <a:pt x="537" y="18"/>
                                    </a:lnTo>
                                    <a:lnTo>
                                      <a:pt x="537" y="18"/>
                                    </a:lnTo>
                                    <a:lnTo>
                                      <a:pt x="543" y="23"/>
                                    </a:lnTo>
                                    <a:lnTo>
                                      <a:pt x="551" y="25"/>
                                    </a:lnTo>
                                    <a:lnTo>
                                      <a:pt x="558" y="22"/>
                                    </a:lnTo>
                                    <a:lnTo>
                                      <a:pt x="563" y="16"/>
                                    </a:lnTo>
                                    <a:lnTo>
                                      <a:pt x="565" y="7"/>
                                    </a:lnTo>
                                    <a:lnTo>
                                      <a:pt x="573" y="2"/>
                                    </a:lnTo>
                                    <a:lnTo>
                                      <a:pt x="589" y="6"/>
                                    </a:lnTo>
                                    <a:lnTo>
                                      <a:pt x="597" y="6"/>
                                    </a:lnTo>
                                    <a:lnTo>
                                      <a:pt x="613" y="1"/>
                                    </a:lnTo>
                                    <a:lnTo>
                                      <a:pt x="629" y="3"/>
                                    </a:lnTo>
                                    <a:lnTo>
                                      <a:pt x="645" y="0"/>
                                    </a:lnTo>
                                    <a:lnTo>
                                      <a:pt x="657" y="9"/>
                                    </a:lnTo>
                                    <a:lnTo>
                                      <a:pt x="662" y="17"/>
                                    </a:lnTo>
                                    <a:lnTo>
                                      <a:pt x="662" y="25"/>
                                    </a:lnTo>
                                    <a:lnTo>
                                      <a:pt x="675" y="37"/>
                                    </a:lnTo>
                                    <a:lnTo>
                                      <a:pt x="680" y="43"/>
                                    </a:lnTo>
                                    <a:lnTo>
                                      <a:pt x="680" y="52"/>
                                    </a:lnTo>
                                    <a:lnTo>
                                      <a:pt x="671" y="56"/>
                                    </a:lnTo>
                                    <a:lnTo>
                                      <a:pt x="664" y="57"/>
                                    </a:lnTo>
                                    <a:lnTo>
                                      <a:pt x="667" y="65"/>
                                    </a:lnTo>
                                    <a:lnTo>
                                      <a:pt x="667" y="72"/>
                                    </a:lnTo>
                                    <a:lnTo>
                                      <a:pt x="671" y="88"/>
                                    </a:lnTo>
                                    <a:lnTo>
                                      <a:pt x="678" y="93"/>
                                    </a:lnTo>
                                    <a:lnTo>
                                      <a:pt x="686" y="97"/>
                                    </a:lnTo>
                                    <a:lnTo>
                                      <a:pt x="702" y="100"/>
                                    </a:lnTo>
                                    <a:lnTo>
                                      <a:pt x="709" y="97"/>
                                    </a:lnTo>
                                    <a:lnTo>
                                      <a:pt x="718" y="97"/>
                                    </a:lnTo>
                                    <a:lnTo>
                                      <a:pt x="720" y="105"/>
                                    </a:lnTo>
                                    <a:lnTo>
                                      <a:pt x="731" y="116"/>
                                    </a:lnTo>
                                    <a:lnTo>
                                      <a:pt x="738" y="145"/>
                                    </a:lnTo>
                                    <a:lnTo>
                                      <a:pt x="736" y="152"/>
                                    </a:lnTo>
                                    <a:lnTo>
                                      <a:pt x="738" y="159"/>
                                    </a:lnTo>
                                    <a:lnTo>
                                      <a:pt x="745" y="165"/>
                                    </a:lnTo>
                                    <a:lnTo>
                                      <a:pt x="752" y="169"/>
                                    </a:lnTo>
                                    <a:lnTo>
                                      <a:pt x="759" y="165"/>
                                    </a:lnTo>
                                    <a:lnTo>
                                      <a:pt x="767" y="164"/>
                                    </a:lnTo>
                                    <a:lnTo>
                                      <a:pt x="775" y="165"/>
                                    </a:lnTo>
                                    <a:lnTo>
                                      <a:pt x="786" y="177"/>
                                    </a:lnTo>
                                    <a:lnTo>
                                      <a:pt x="795" y="174"/>
                                    </a:lnTo>
                                    <a:lnTo>
                                      <a:pt x="801" y="178"/>
                                    </a:lnTo>
                                    <a:lnTo>
                                      <a:pt x="827" y="170"/>
                                    </a:lnTo>
                                    <a:lnTo>
                                      <a:pt x="842" y="163"/>
                                    </a:lnTo>
                                    <a:lnTo>
                                      <a:pt x="849" y="165"/>
                                    </a:lnTo>
                                    <a:lnTo>
                                      <a:pt x="854" y="173"/>
                                    </a:lnTo>
                                    <a:lnTo>
                                      <a:pt x="865" y="195"/>
                                    </a:lnTo>
                                    <a:lnTo>
                                      <a:pt x="876" y="206"/>
                                    </a:lnTo>
                                    <a:lnTo>
                                      <a:pt x="883" y="206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96" y="199"/>
                                    </a:lnTo>
                                    <a:lnTo>
                                      <a:pt x="901" y="205"/>
                                    </a:lnTo>
                                    <a:lnTo>
                                      <a:pt x="908" y="206"/>
                                    </a:lnTo>
                                    <a:lnTo>
                                      <a:pt x="915" y="210"/>
                                    </a:lnTo>
                                    <a:lnTo>
                                      <a:pt x="922" y="216"/>
                                    </a:lnTo>
                                    <a:lnTo>
                                      <a:pt x="938" y="215"/>
                                    </a:lnTo>
                                    <a:lnTo>
                                      <a:pt x="951" y="224"/>
                                    </a:lnTo>
                                    <a:lnTo>
                                      <a:pt x="958" y="223"/>
                                    </a:lnTo>
                                    <a:lnTo>
                                      <a:pt x="971" y="234"/>
                                    </a:lnTo>
                                    <a:lnTo>
                                      <a:pt x="979" y="235"/>
                                    </a:lnTo>
                                    <a:lnTo>
                                      <a:pt x="988" y="235"/>
                                    </a:lnTo>
                                    <a:lnTo>
                                      <a:pt x="994" y="240"/>
                                    </a:lnTo>
                                    <a:lnTo>
                                      <a:pt x="987" y="244"/>
                                    </a:lnTo>
                                    <a:lnTo>
                                      <a:pt x="995" y="267"/>
                                    </a:lnTo>
                                    <a:lnTo>
                                      <a:pt x="987" y="282"/>
                                    </a:lnTo>
                                    <a:lnTo>
                                      <a:pt x="971" y="286"/>
                                    </a:lnTo>
                                    <a:lnTo>
                                      <a:pt x="976" y="292"/>
                                    </a:lnTo>
                                    <a:lnTo>
                                      <a:pt x="984" y="294"/>
                                    </a:lnTo>
                                    <a:lnTo>
                                      <a:pt x="988" y="301"/>
                                    </a:lnTo>
                                    <a:lnTo>
                                      <a:pt x="972" y="306"/>
                                    </a:lnTo>
                                    <a:lnTo>
                                      <a:pt x="969" y="313"/>
                                    </a:lnTo>
                                    <a:lnTo>
                                      <a:pt x="968" y="320"/>
                                    </a:lnTo>
                                    <a:lnTo>
                                      <a:pt x="973" y="326"/>
                                    </a:lnTo>
                                    <a:lnTo>
                                      <a:pt x="976" y="335"/>
                                    </a:lnTo>
                                    <a:lnTo>
                                      <a:pt x="974" y="342"/>
                                    </a:lnTo>
                                    <a:lnTo>
                                      <a:pt x="980" y="346"/>
                                    </a:lnTo>
                                    <a:lnTo>
                                      <a:pt x="978" y="362"/>
                                    </a:lnTo>
                                    <a:lnTo>
                                      <a:pt x="971" y="385"/>
                                    </a:lnTo>
                                    <a:lnTo>
                                      <a:pt x="963" y="389"/>
                                    </a:lnTo>
                                    <a:lnTo>
                                      <a:pt x="947" y="385"/>
                                    </a:lnTo>
                                    <a:lnTo>
                                      <a:pt x="940" y="387"/>
                                    </a:lnTo>
                                    <a:lnTo>
                                      <a:pt x="925" y="379"/>
                                    </a:lnTo>
                                    <a:lnTo>
                                      <a:pt x="919" y="384"/>
                                    </a:lnTo>
                                    <a:lnTo>
                                      <a:pt x="910" y="398"/>
                                    </a:lnTo>
                                    <a:lnTo>
                                      <a:pt x="896" y="404"/>
                                    </a:lnTo>
                                    <a:lnTo>
                                      <a:pt x="888" y="419"/>
                                    </a:lnTo>
                                    <a:lnTo>
                                      <a:pt x="890" y="427"/>
                                    </a:lnTo>
                                    <a:lnTo>
                                      <a:pt x="890" y="442"/>
                                    </a:lnTo>
                                    <a:lnTo>
                                      <a:pt x="866" y="446"/>
                                    </a:lnTo>
                                    <a:lnTo>
                                      <a:pt x="853" y="448"/>
                                    </a:lnTo>
                                    <a:lnTo>
                                      <a:pt x="843" y="459"/>
                                    </a:lnTo>
                                    <a:lnTo>
                                      <a:pt x="836" y="458"/>
                                    </a:lnTo>
                                    <a:lnTo>
                                      <a:pt x="817" y="465"/>
                                    </a:lnTo>
                                    <a:lnTo>
                                      <a:pt x="813" y="477"/>
                                    </a:lnTo>
                                    <a:lnTo>
                                      <a:pt x="801" y="470"/>
                                    </a:lnTo>
                                    <a:lnTo>
                                      <a:pt x="779" y="481"/>
                                    </a:lnTo>
                                    <a:lnTo>
                                      <a:pt x="777" y="486"/>
                                    </a:lnTo>
                                    <a:lnTo>
                                      <a:pt x="775" y="481"/>
                                    </a:lnTo>
                                    <a:lnTo>
                                      <a:pt x="764" y="485"/>
                                    </a:lnTo>
                                    <a:lnTo>
                                      <a:pt x="757" y="485"/>
                                    </a:lnTo>
                                    <a:lnTo>
                                      <a:pt x="741" y="500"/>
                                    </a:lnTo>
                                    <a:lnTo>
                                      <a:pt x="737" y="501"/>
                                    </a:lnTo>
                                    <a:lnTo>
                                      <a:pt x="731" y="511"/>
                                    </a:lnTo>
                                    <a:lnTo>
                                      <a:pt x="724" y="522"/>
                                    </a:lnTo>
                                    <a:lnTo>
                                      <a:pt x="716" y="525"/>
                                    </a:lnTo>
                                    <a:lnTo>
                                      <a:pt x="719" y="520"/>
                                    </a:lnTo>
                                    <a:lnTo>
                                      <a:pt x="725" y="517"/>
                                    </a:lnTo>
                                    <a:lnTo>
                                      <a:pt x="730" y="512"/>
                                    </a:lnTo>
                                    <a:lnTo>
                                      <a:pt x="725" y="497"/>
                                    </a:lnTo>
                                    <a:lnTo>
                                      <a:pt x="721" y="497"/>
                                    </a:lnTo>
                                    <a:lnTo>
                                      <a:pt x="716" y="512"/>
                                    </a:lnTo>
                                    <a:lnTo>
                                      <a:pt x="707" y="522"/>
                                    </a:lnTo>
                                    <a:lnTo>
                                      <a:pt x="709" y="536"/>
                                    </a:lnTo>
                                    <a:lnTo>
                                      <a:pt x="709" y="545"/>
                                    </a:lnTo>
                                    <a:lnTo>
                                      <a:pt x="704" y="545"/>
                                    </a:lnTo>
                                    <a:lnTo>
                                      <a:pt x="704" y="541"/>
                                    </a:lnTo>
                                    <a:lnTo>
                                      <a:pt x="698" y="530"/>
                                    </a:lnTo>
                                    <a:lnTo>
                                      <a:pt x="699" y="527"/>
                                    </a:lnTo>
                                    <a:lnTo>
                                      <a:pt x="697" y="523"/>
                                    </a:lnTo>
                                    <a:lnTo>
                                      <a:pt x="691" y="528"/>
                                    </a:lnTo>
                                    <a:lnTo>
                                      <a:pt x="687" y="534"/>
                                    </a:lnTo>
                                    <a:lnTo>
                                      <a:pt x="684" y="533"/>
                                    </a:lnTo>
                                    <a:lnTo>
                                      <a:pt x="687" y="525"/>
                                    </a:lnTo>
                                    <a:lnTo>
                                      <a:pt x="684" y="523"/>
                                    </a:lnTo>
                                    <a:lnTo>
                                      <a:pt x="671" y="523"/>
                                    </a:lnTo>
                                    <a:lnTo>
                                      <a:pt x="670" y="520"/>
                                    </a:lnTo>
                                    <a:lnTo>
                                      <a:pt x="670" y="512"/>
                                    </a:lnTo>
                                    <a:lnTo>
                                      <a:pt x="666" y="507"/>
                                    </a:lnTo>
                                    <a:lnTo>
                                      <a:pt x="664" y="520"/>
                                    </a:lnTo>
                                    <a:lnTo>
                                      <a:pt x="661" y="522"/>
                                    </a:lnTo>
                                    <a:lnTo>
                                      <a:pt x="644" y="517"/>
                                    </a:lnTo>
                                    <a:lnTo>
                                      <a:pt x="649" y="520"/>
                                    </a:lnTo>
                                    <a:lnTo>
                                      <a:pt x="653" y="525"/>
                                    </a:lnTo>
                                    <a:lnTo>
                                      <a:pt x="657" y="525"/>
                                    </a:lnTo>
                                    <a:lnTo>
                                      <a:pt x="660" y="527"/>
                                    </a:lnTo>
                                    <a:lnTo>
                                      <a:pt x="662" y="533"/>
                                    </a:lnTo>
                                    <a:lnTo>
                                      <a:pt x="664" y="538"/>
                                    </a:lnTo>
                                    <a:lnTo>
                                      <a:pt x="667" y="543"/>
                                    </a:lnTo>
                                    <a:lnTo>
                                      <a:pt x="670" y="540"/>
                                    </a:lnTo>
                                    <a:lnTo>
                                      <a:pt x="670" y="533"/>
                                    </a:lnTo>
                                    <a:lnTo>
                                      <a:pt x="680" y="535"/>
                                    </a:lnTo>
                                    <a:lnTo>
                                      <a:pt x="684" y="539"/>
                                    </a:lnTo>
                                    <a:lnTo>
                                      <a:pt x="689" y="539"/>
                                    </a:lnTo>
                                    <a:lnTo>
                                      <a:pt x="686" y="551"/>
                                    </a:lnTo>
                                    <a:lnTo>
                                      <a:pt x="688" y="552"/>
                                    </a:lnTo>
                                    <a:lnTo>
                                      <a:pt x="694" y="550"/>
                                    </a:lnTo>
                                    <a:lnTo>
                                      <a:pt x="697" y="551"/>
                                    </a:lnTo>
                                    <a:lnTo>
                                      <a:pt x="694" y="560"/>
                                    </a:lnTo>
                                    <a:lnTo>
                                      <a:pt x="708" y="559"/>
                                    </a:lnTo>
                                    <a:lnTo>
                                      <a:pt x="714" y="567"/>
                                    </a:lnTo>
                                    <a:lnTo>
                                      <a:pt x="714" y="578"/>
                                    </a:lnTo>
                                    <a:lnTo>
                                      <a:pt x="716" y="588"/>
                                    </a:lnTo>
                                    <a:lnTo>
                                      <a:pt x="720" y="583"/>
                                    </a:lnTo>
                                    <a:lnTo>
                                      <a:pt x="737" y="588"/>
                                    </a:lnTo>
                                    <a:lnTo>
                                      <a:pt x="738" y="582"/>
                                    </a:lnTo>
                                    <a:lnTo>
                                      <a:pt x="750" y="590"/>
                                    </a:lnTo>
                                    <a:lnTo>
                                      <a:pt x="762" y="577"/>
                                    </a:lnTo>
                                    <a:lnTo>
                                      <a:pt x="766" y="577"/>
                                    </a:lnTo>
                                    <a:lnTo>
                                      <a:pt x="768" y="582"/>
                                    </a:lnTo>
                                    <a:lnTo>
                                      <a:pt x="775" y="578"/>
                                    </a:lnTo>
                                    <a:lnTo>
                                      <a:pt x="789" y="575"/>
                                    </a:lnTo>
                                    <a:lnTo>
                                      <a:pt x="800" y="576"/>
                                    </a:lnTo>
                                    <a:lnTo>
                                      <a:pt x="799" y="584"/>
                                    </a:lnTo>
                                    <a:lnTo>
                                      <a:pt x="795" y="588"/>
                                    </a:lnTo>
                                    <a:lnTo>
                                      <a:pt x="794" y="597"/>
                                    </a:lnTo>
                                    <a:lnTo>
                                      <a:pt x="794" y="608"/>
                                    </a:lnTo>
                                    <a:lnTo>
                                      <a:pt x="775" y="608"/>
                                    </a:lnTo>
                                    <a:lnTo>
                                      <a:pt x="772" y="611"/>
                                    </a:lnTo>
                                    <a:lnTo>
                                      <a:pt x="740" y="602"/>
                                    </a:lnTo>
                                    <a:lnTo>
                                      <a:pt x="723" y="619"/>
                                    </a:lnTo>
                                    <a:lnTo>
                                      <a:pt x="714" y="629"/>
                                    </a:lnTo>
                                    <a:lnTo>
                                      <a:pt x="702" y="626"/>
                                    </a:lnTo>
                                    <a:lnTo>
                                      <a:pt x="687" y="630"/>
                                    </a:lnTo>
                                    <a:lnTo>
                                      <a:pt x="692" y="633"/>
                                    </a:lnTo>
                                    <a:lnTo>
                                      <a:pt x="686" y="635"/>
                                    </a:lnTo>
                                    <a:lnTo>
                                      <a:pt x="681" y="641"/>
                                    </a:lnTo>
                                    <a:lnTo>
                                      <a:pt x="680" y="646"/>
                                    </a:lnTo>
                                    <a:lnTo>
                                      <a:pt x="677" y="649"/>
                                    </a:lnTo>
                                    <a:lnTo>
                                      <a:pt x="670" y="651"/>
                                    </a:lnTo>
                                    <a:lnTo>
                                      <a:pt x="659" y="658"/>
                                    </a:lnTo>
                                    <a:lnTo>
                                      <a:pt x="643" y="657"/>
                                    </a:lnTo>
                                    <a:lnTo>
                                      <a:pt x="639" y="656"/>
                                    </a:lnTo>
                                    <a:lnTo>
                                      <a:pt x="628" y="646"/>
                                    </a:lnTo>
                                    <a:lnTo>
                                      <a:pt x="632" y="638"/>
                                    </a:lnTo>
                                    <a:lnTo>
                                      <a:pt x="632" y="629"/>
                                    </a:lnTo>
                                    <a:lnTo>
                                      <a:pt x="634" y="620"/>
                                    </a:lnTo>
                                    <a:lnTo>
                                      <a:pt x="633" y="610"/>
                                    </a:lnTo>
                                    <a:lnTo>
                                      <a:pt x="628" y="599"/>
                                    </a:lnTo>
                                    <a:lnTo>
                                      <a:pt x="621" y="598"/>
                                    </a:lnTo>
                                    <a:lnTo>
                                      <a:pt x="614" y="598"/>
                                    </a:lnTo>
                                    <a:lnTo>
                                      <a:pt x="607" y="590"/>
                                    </a:lnTo>
                                    <a:lnTo>
                                      <a:pt x="595" y="583"/>
                                    </a:lnTo>
                                    <a:lnTo>
                                      <a:pt x="579" y="583"/>
                                    </a:lnTo>
                                    <a:lnTo>
                                      <a:pt x="579" y="581"/>
                                    </a:lnTo>
                                    <a:lnTo>
                                      <a:pt x="581" y="575"/>
                                    </a:lnTo>
                                    <a:lnTo>
                                      <a:pt x="591" y="570"/>
                                    </a:lnTo>
                                    <a:lnTo>
                                      <a:pt x="605" y="556"/>
                                    </a:lnTo>
                                    <a:lnTo>
                                      <a:pt x="613" y="550"/>
                                    </a:lnTo>
                                    <a:lnTo>
                                      <a:pt x="641" y="541"/>
                                    </a:lnTo>
                                    <a:lnTo>
                                      <a:pt x="645" y="539"/>
                                    </a:lnTo>
                                    <a:lnTo>
                                      <a:pt x="641" y="536"/>
                                    </a:lnTo>
                                    <a:lnTo>
                                      <a:pt x="640" y="529"/>
                                    </a:lnTo>
                                    <a:lnTo>
                                      <a:pt x="634" y="523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618" y="524"/>
                                    </a:lnTo>
                                    <a:lnTo>
                                      <a:pt x="618" y="519"/>
                                    </a:lnTo>
                                    <a:lnTo>
                                      <a:pt x="610" y="522"/>
                                    </a:lnTo>
                                    <a:lnTo>
                                      <a:pt x="608" y="525"/>
                                    </a:lnTo>
                                    <a:lnTo>
                                      <a:pt x="601" y="525"/>
                                    </a:lnTo>
                                    <a:lnTo>
                                      <a:pt x="579" y="530"/>
                                    </a:lnTo>
                                    <a:lnTo>
                                      <a:pt x="563" y="524"/>
                                    </a:lnTo>
                                    <a:lnTo>
                                      <a:pt x="557" y="518"/>
                                    </a:lnTo>
                                    <a:lnTo>
                                      <a:pt x="551" y="516"/>
                                    </a:lnTo>
                                    <a:lnTo>
                                      <a:pt x="539" y="517"/>
                                    </a:lnTo>
                                    <a:lnTo>
                                      <a:pt x="538" y="513"/>
                                    </a:lnTo>
                                    <a:lnTo>
                                      <a:pt x="551" y="503"/>
                                    </a:lnTo>
                                    <a:lnTo>
                                      <a:pt x="549" y="501"/>
                                    </a:lnTo>
                                    <a:lnTo>
                                      <a:pt x="533" y="498"/>
                                    </a:lnTo>
                                    <a:lnTo>
                                      <a:pt x="528" y="496"/>
                                    </a:lnTo>
                                    <a:lnTo>
                                      <a:pt x="536" y="492"/>
                                    </a:lnTo>
                                    <a:lnTo>
                                      <a:pt x="560" y="496"/>
                                    </a:lnTo>
                                    <a:lnTo>
                                      <a:pt x="563" y="495"/>
                                    </a:lnTo>
                                    <a:lnTo>
                                      <a:pt x="560" y="491"/>
                                    </a:lnTo>
                                    <a:lnTo>
                                      <a:pt x="554" y="490"/>
                                    </a:lnTo>
                                    <a:lnTo>
                                      <a:pt x="548" y="481"/>
                                    </a:lnTo>
                                    <a:lnTo>
                                      <a:pt x="543" y="471"/>
                                    </a:lnTo>
                                    <a:lnTo>
                                      <a:pt x="541" y="479"/>
                                    </a:lnTo>
                                    <a:lnTo>
                                      <a:pt x="533" y="482"/>
                                    </a:lnTo>
                                    <a:lnTo>
                                      <a:pt x="524" y="485"/>
                                    </a:lnTo>
                                    <a:lnTo>
                                      <a:pt x="526" y="475"/>
                                    </a:lnTo>
                                    <a:lnTo>
                                      <a:pt x="520" y="480"/>
                                    </a:lnTo>
                                    <a:lnTo>
                                      <a:pt x="508" y="486"/>
                                    </a:lnTo>
                                    <a:lnTo>
                                      <a:pt x="492" y="489"/>
                                    </a:lnTo>
                                    <a:lnTo>
                                      <a:pt x="485" y="492"/>
                                    </a:lnTo>
                                    <a:lnTo>
                                      <a:pt x="478" y="495"/>
                                    </a:lnTo>
                                    <a:lnTo>
                                      <a:pt x="477" y="502"/>
                                    </a:lnTo>
                                    <a:lnTo>
                                      <a:pt x="466" y="520"/>
                                    </a:lnTo>
                                    <a:lnTo>
                                      <a:pt x="461" y="519"/>
                                    </a:lnTo>
                                    <a:lnTo>
                                      <a:pt x="457" y="511"/>
                                    </a:lnTo>
                                    <a:lnTo>
                                      <a:pt x="450" y="509"/>
                                    </a:lnTo>
                                    <a:lnTo>
                                      <a:pt x="446" y="504"/>
                                    </a:lnTo>
                                    <a:lnTo>
                                      <a:pt x="449" y="512"/>
                                    </a:lnTo>
                                    <a:lnTo>
                                      <a:pt x="457" y="519"/>
                                    </a:lnTo>
                                    <a:lnTo>
                                      <a:pt x="458" y="530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49" y="546"/>
                                    </a:lnTo>
                                    <a:lnTo>
                                      <a:pt x="434" y="547"/>
                                    </a:lnTo>
                                    <a:lnTo>
                                      <a:pt x="431" y="552"/>
                                    </a:lnTo>
                                    <a:lnTo>
                                      <a:pt x="426" y="555"/>
                                    </a:lnTo>
                                    <a:lnTo>
                                      <a:pt x="425" y="562"/>
                                    </a:lnTo>
                                    <a:lnTo>
                                      <a:pt x="420" y="560"/>
                                    </a:lnTo>
                                    <a:lnTo>
                                      <a:pt x="419" y="550"/>
                                    </a:lnTo>
                                    <a:lnTo>
                                      <a:pt x="418" y="546"/>
                                    </a:lnTo>
                                    <a:lnTo>
                                      <a:pt x="418" y="566"/>
                                    </a:lnTo>
                                    <a:lnTo>
                                      <a:pt x="419" y="581"/>
                                    </a:lnTo>
                                    <a:lnTo>
                                      <a:pt x="417" y="582"/>
                                    </a:lnTo>
                                    <a:lnTo>
                                      <a:pt x="411" y="578"/>
                                    </a:lnTo>
                                    <a:lnTo>
                                      <a:pt x="402" y="578"/>
                                    </a:lnTo>
                                    <a:lnTo>
                                      <a:pt x="393" y="582"/>
                                    </a:lnTo>
                                    <a:lnTo>
                                      <a:pt x="379" y="584"/>
                                    </a:lnTo>
                                    <a:lnTo>
                                      <a:pt x="368" y="592"/>
                                    </a:lnTo>
                                    <a:lnTo>
                                      <a:pt x="356" y="593"/>
                                    </a:lnTo>
                                    <a:lnTo>
                                      <a:pt x="344" y="576"/>
                                    </a:lnTo>
                                    <a:lnTo>
                                      <a:pt x="336" y="577"/>
                                    </a:lnTo>
                                    <a:lnTo>
                                      <a:pt x="336" y="573"/>
                                    </a:lnTo>
                                    <a:lnTo>
                                      <a:pt x="345" y="573"/>
                                    </a:lnTo>
                                    <a:lnTo>
                                      <a:pt x="350" y="567"/>
                                    </a:lnTo>
                                    <a:lnTo>
                                      <a:pt x="352" y="560"/>
                                    </a:lnTo>
                                    <a:lnTo>
                                      <a:pt x="354" y="552"/>
                                    </a:lnTo>
                                    <a:lnTo>
                                      <a:pt x="363" y="547"/>
                                    </a:lnTo>
                                    <a:lnTo>
                                      <a:pt x="364" y="539"/>
                                    </a:lnTo>
                                    <a:lnTo>
                                      <a:pt x="369" y="534"/>
                                    </a:lnTo>
                                    <a:lnTo>
                                      <a:pt x="376" y="530"/>
                                    </a:lnTo>
                                    <a:lnTo>
                                      <a:pt x="379" y="506"/>
                                    </a:lnTo>
                                    <a:lnTo>
                                      <a:pt x="382" y="498"/>
                                    </a:lnTo>
                                    <a:lnTo>
                                      <a:pt x="391" y="495"/>
                                    </a:lnTo>
                                    <a:lnTo>
                                      <a:pt x="395" y="501"/>
                                    </a:lnTo>
                                    <a:lnTo>
                                      <a:pt x="402" y="497"/>
                                    </a:lnTo>
                                    <a:lnTo>
                                      <a:pt x="425" y="503"/>
                                    </a:lnTo>
                                    <a:lnTo>
                                      <a:pt x="431" y="498"/>
                                    </a:lnTo>
                                    <a:lnTo>
                                      <a:pt x="435" y="491"/>
                                    </a:lnTo>
                                    <a:lnTo>
                                      <a:pt x="431" y="484"/>
                                    </a:lnTo>
                                    <a:lnTo>
                                      <a:pt x="434" y="476"/>
                                    </a:lnTo>
                                    <a:lnTo>
                                      <a:pt x="433" y="468"/>
                                    </a:lnTo>
                                    <a:lnTo>
                                      <a:pt x="428" y="460"/>
                                    </a:lnTo>
                                    <a:lnTo>
                                      <a:pt x="413" y="453"/>
                                    </a:lnTo>
                                    <a:lnTo>
                                      <a:pt x="407" y="439"/>
                                    </a:lnTo>
                                    <a:lnTo>
                                      <a:pt x="408" y="431"/>
                                    </a:lnTo>
                                    <a:lnTo>
                                      <a:pt x="406" y="423"/>
                                    </a:lnTo>
                                    <a:lnTo>
                                      <a:pt x="398" y="422"/>
                                    </a:lnTo>
                                    <a:lnTo>
                                      <a:pt x="395" y="415"/>
                                    </a:lnTo>
                                    <a:lnTo>
                                      <a:pt x="387" y="409"/>
                                    </a:lnTo>
                                    <a:lnTo>
                                      <a:pt x="391" y="393"/>
                                    </a:lnTo>
                                    <a:lnTo>
                                      <a:pt x="391" y="385"/>
                                    </a:lnTo>
                                    <a:lnTo>
                                      <a:pt x="391" y="377"/>
                                    </a:lnTo>
                                    <a:lnTo>
                                      <a:pt x="387" y="369"/>
                                    </a:lnTo>
                                    <a:lnTo>
                                      <a:pt x="379" y="372"/>
                                    </a:lnTo>
                                    <a:lnTo>
                                      <a:pt x="368" y="360"/>
                                    </a:lnTo>
                                    <a:lnTo>
                                      <a:pt x="359" y="358"/>
                                    </a:lnTo>
                                    <a:lnTo>
                                      <a:pt x="343" y="361"/>
                                    </a:lnTo>
                                    <a:lnTo>
                                      <a:pt x="336" y="358"/>
                                    </a:lnTo>
                                    <a:lnTo>
                                      <a:pt x="317" y="342"/>
                                    </a:lnTo>
                                    <a:lnTo>
                                      <a:pt x="310" y="339"/>
                                    </a:lnTo>
                                    <a:lnTo>
                                      <a:pt x="294" y="334"/>
                                    </a:lnTo>
                                    <a:lnTo>
                                      <a:pt x="278" y="339"/>
                                    </a:lnTo>
                                    <a:lnTo>
                                      <a:pt x="269" y="340"/>
                                    </a:lnTo>
                                    <a:lnTo>
                                      <a:pt x="261" y="339"/>
                                    </a:lnTo>
                                    <a:lnTo>
                                      <a:pt x="254" y="342"/>
                                    </a:lnTo>
                                    <a:lnTo>
                                      <a:pt x="248" y="35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96" name="Freeform 19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222081" y="2729260"/>
                                <a:ext cx="60325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88" y="239"/>
                                  </a:cxn>
                                  <a:cxn ang="0">
                                    <a:pos x="88" y="225"/>
                                  </a:cxn>
                                  <a:cxn ang="0">
                                    <a:pos x="86" y="212"/>
                                  </a:cxn>
                                  <a:cxn ang="0">
                                    <a:pos x="84" y="200"/>
                                  </a:cxn>
                                  <a:cxn ang="0">
                                    <a:pos x="86" y="184"/>
                                  </a:cxn>
                                  <a:cxn ang="0">
                                    <a:pos x="86" y="164"/>
                                  </a:cxn>
                                  <a:cxn ang="0">
                                    <a:pos x="81" y="135"/>
                                  </a:cxn>
                                  <a:cxn ang="0">
                                    <a:pos x="70" y="115"/>
                                  </a:cxn>
                                  <a:cxn ang="0">
                                    <a:pos x="57" y="94"/>
                                  </a:cxn>
                                  <a:cxn ang="0">
                                    <a:pos x="45" y="73"/>
                                  </a:cxn>
                                  <a:cxn ang="0">
                                    <a:pos x="42" y="56"/>
                                  </a:cxn>
                                  <a:cxn ang="0">
                                    <a:pos x="34" y="43"/>
                                  </a:cxn>
                                  <a:cxn ang="0">
                                    <a:pos x="20" y="29"/>
                                  </a:cxn>
                                  <a:cxn ang="0">
                                    <a:pos x="8" y="19"/>
                                  </a:cxn>
                                  <a:cxn ang="0">
                                    <a:pos x="0" y="19"/>
                                  </a:cxn>
                                  <a:cxn ang="0">
                                    <a:pos x="6" y="8"/>
                                  </a:cxn>
                                  <a:cxn ang="0">
                                    <a:pos x="13" y="3"/>
                                  </a:cxn>
                                  <a:cxn ang="0">
                                    <a:pos x="21" y="6"/>
                                  </a:cxn>
                                  <a:cxn ang="0">
                                    <a:pos x="30" y="5"/>
                                  </a:cxn>
                                  <a:cxn ang="0">
                                    <a:pos x="46" y="0"/>
                                  </a:cxn>
                                  <a:cxn ang="0">
                                    <a:pos x="62" y="5"/>
                                  </a:cxn>
                                  <a:cxn ang="0">
                                    <a:pos x="69" y="8"/>
                                  </a:cxn>
                                  <a:cxn ang="0">
                                    <a:pos x="88" y="24"/>
                                  </a:cxn>
                                  <a:cxn ang="0">
                                    <a:pos x="95" y="27"/>
                                  </a:cxn>
                                  <a:cxn ang="0">
                                    <a:pos x="111" y="24"/>
                                  </a:cxn>
                                  <a:cxn ang="0">
                                    <a:pos x="120" y="26"/>
                                  </a:cxn>
                                  <a:cxn ang="0">
                                    <a:pos x="131" y="38"/>
                                  </a:cxn>
                                  <a:cxn ang="0">
                                    <a:pos x="139" y="35"/>
                                  </a:cxn>
                                  <a:cxn ang="0">
                                    <a:pos x="143" y="43"/>
                                  </a:cxn>
                                  <a:cxn ang="0">
                                    <a:pos x="143" y="51"/>
                                  </a:cxn>
                                  <a:cxn ang="0">
                                    <a:pos x="143" y="59"/>
                                  </a:cxn>
                                  <a:cxn ang="0">
                                    <a:pos x="139" y="75"/>
                                  </a:cxn>
                                  <a:cxn ang="0">
                                    <a:pos x="147" y="81"/>
                                  </a:cxn>
                                  <a:cxn ang="0">
                                    <a:pos x="150" y="87"/>
                                  </a:cxn>
                                  <a:cxn ang="0">
                                    <a:pos x="158" y="89"/>
                                  </a:cxn>
                                  <a:cxn ang="0">
                                    <a:pos x="160" y="97"/>
                                  </a:cxn>
                                  <a:cxn ang="0">
                                    <a:pos x="159" y="104"/>
                                  </a:cxn>
                                  <a:cxn ang="0">
                                    <a:pos x="165" y="119"/>
                                  </a:cxn>
                                  <a:cxn ang="0">
                                    <a:pos x="180" y="126"/>
                                  </a:cxn>
                                  <a:cxn ang="0">
                                    <a:pos x="185" y="134"/>
                                  </a:cxn>
                                  <a:cxn ang="0">
                                    <a:pos x="186" y="141"/>
                                  </a:cxn>
                                  <a:cxn ang="0">
                                    <a:pos x="183" y="150"/>
                                  </a:cxn>
                                  <a:cxn ang="0">
                                    <a:pos x="187" y="157"/>
                                  </a:cxn>
                                  <a:cxn ang="0">
                                    <a:pos x="183" y="164"/>
                                  </a:cxn>
                                  <a:cxn ang="0">
                                    <a:pos x="177" y="169"/>
                                  </a:cxn>
                                  <a:cxn ang="0">
                                    <a:pos x="154" y="163"/>
                                  </a:cxn>
                                  <a:cxn ang="0">
                                    <a:pos x="147" y="167"/>
                                  </a:cxn>
                                  <a:cxn ang="0">
                                    <a:pos x="143" y="161"/>
                                  </a:cxn>
                                  <a:cxn ang="0">
                                    <a:pos x="134" y="164"/>
                                  </a:cxn>
                                  <a:cxn ang="0">
                                    <a:pos x="131" y="172"/>
                                  </a:cxn>
                                  <a:cxn ang="0">
                                    <a:pos x="128" y="196"/>
                                  </a:cxn>
                                  <a:cxn ang="0">
                                    <a:pos x="121" y="200"/>
                                  </a:cxn>
                                  <a:cxn ang="0">
                                    <a:pos x="116" y="205"/>
                                  </a:cxn>
                                  <a:cxn ang="0">
                                    <a:pos x="115" y="213"/>
                                  </a:cxn>
                                  <a:cxn ang="0">
                                    <a:pos x="107" y="218"/>
                                  </a:cxn>
                                  <a:cxn ang="0">
                                    <a:pos x="104" y="226"/>
                                  </a:cxn>
                                  <a:cxn ang="0">
                                    <a:pos x="104" y="233"/>
                                  </a:cxn>
                                  <a:cxn ang="0">
                                    <a:pos x="97" y="239"/>
                                  </a:cxn>
                                  <a:cxn ang="0">
                                    <a:pos x="88" y="239"/>
                                  </a:cxn>
                                </a:cxnLst>
                                <a:rect l="0" t="0" r="r" b="b"/>
                                <a:pathLst>
                                  <a:path w="187" h="239">
                                    <a:moveTo>
                                      <a:pt x="88" y="239"/>
                                    </a:moveTo>
                                    <a:lnTo>
                                      <a:pt x="88" y="225"/>
                                    </a:lnTo>
                                    <a:lnTo>
                                      <a:pt x="86" y="212"/>
                                    </a:lnTo>
                                    <a:lnTo>
                                      <a:pt x="84" y="200"/>
                                    </a:lnTo>
                                    <a:lnTo>
                                      <a:pt x="86" y="184"/>
                                    </a:lnTo>
                                    <a:lnTo>
                                      <a:pt x="86" y="164"/>
                                    </a:lnTo>
                                    <a:lnTo>
                                      <a:pt x="81" y="135"/>
                                    </a:lnTo>
                                    <a:lnTo>
                                      <a:pt x="70" y="115"/>
                                    </a:lnTo>
                                    <a:lnTo>
                                      <a:pt x="57" y="94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2" y="56"/>
                                    </a:lnTo>
                                    <a:lnTo>
                                      <a:pt x="34" y="43"/>
                                    </a:lnTo>
                                    <a:lnTo>
                                      <a:pt x="20" y="29"/>
                                    </a:lnTo>
                                    <a:lnTo>
                                      <a:pt x="8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6" y="8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30" y="5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62" y="5"/>
                                    </a:lnTo>
                                    <a:lnTo>
                                      <a:pt x="69" y="8"/>
                                    </a:lnTo>
                                    <a:lnTo>
                                      <a:pt x="88" y="24"/>
                                    </a:lnTo>
                                    <a:lnTo>
                                      <a:pt x="95" y="27"/>
                                    </a:lnTo>
                                    <a:lnTo>
                                      <a:pt x="111" y="24"/>
                                    </a:lnTo>
                                    <a:lnTo>
                                      <a:pt x="120" y="26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9" y="35"/>
                                    </a:lnTo>
                                    <a:lnTo>
                                      <a:pt x="143" y="43"/>
                                    </a:lnTo>
                                    <a:lnTo>
                                      <a:pt x="143" y="51"/>
                                    </a:lnTo>
                                    <a:lnTo>
                                      <a:pt x="143" y="59"/>
                                    </a:lnTo>
                                    <a:lnTo>
                                      <a:pt x="139" y="75"/>
                                    </a:lnTo>
                                    <a:lnTo>
                                      <a:pt x="147" y="81"/>
                                    </a:lnTo>
                                    <a:lnTo>
                                      <a:pt x="150" y="87"/>
                                    </a:lnTo>
                                    <a:lnTo>
                                      <a:pt x="158" y="89"/>
                                    </a:lnTo>
                                    <a:lnTo>
                                      <a:pt x="160" y="97"/>
                                    </a:lnTo>
                                    <a:lnTo>
                                      <a:pt x="159" y="104"/>
                                    </a:lnTo>
                                    <a:lnTo>
                                      <a:pt x="165" y="119"/>
                                    </a:lnTo>
                                    <a:lnTo>
                                      <a:pt x="180" y="126"/>
                                    </a:lnTo>
                                    <a:lnTo>
                                      <a:pt x="185" y="134"/>
                                    </a:lnTo>
                                    <a:lnTo>
                                      <a:pt x="186" y="141"/>
                                    </a:lnTo>
                                    <a:lnTo>
                                      <a:pt x="183" y="150"/>
                                    </a:lnTo>
                                    <a:lnTo>
                                      <a:pt x="187" y="157"/>
                                    </a:lnTo>
                                    <a:lnTo>
                                      <a:pt x="183" y="164"/>
                                    </a:lnTo>
                                    <a:lnTo>
                                      <a:pt x="177" y="169"/>
                                    </a:lnTo>
                                    <a:lnTo>
                                      <a:pt x="154" y="163"/>
                                    </a:lnTo>
                                    <a:lnTo>
                                      <a:pt x="147" y="167"/>
                                    </a:lnTo>
                                    <a:lnTo>
                                      <a:pt x="143" y="161"/>
                                    </a:lnTo>
                                    <a:lnTo>
                                      <a:pt x="134" y="164"/>
                                    </a:lnTo>
                                    <a:lnTo>
                                      <a:pt x="131" y="172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21" y="200"/>
                                    </a:lnTo>
                                    <a:lnTo>
                                      <a:pt x="116" y="205"/>
                                    </a:lnTo>
                                    <a:lnTo>
                                      <a:pt x="115" y="213"/>
                                    </a:lnTo>
                                    <a:lnTo>
                                      <a:pt x="107" y="218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4" y="233"/>
                                    </a:lnTo>
                                    <a:lnTo>
                                      <a:pt x="97" y="239"/>
                                    </a:lnTo>
                                    <a:lnTo>
                                      <a:pt x="88" y="23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97" name="Freeform 19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61756" y="2510185"/>
                                <a:ext cx="169863" cy="1428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6" y="374"/>
                                  </a:cxn>
                                  <a:cxn ang="0">
                                    <a:pos x="26" y="342"/>
                                  </a:cxn>
                                  <a:cxn ang="0">
                                    <a:pos x="38" y="292"/>
                                  </a:cxn>
                                  <a:cxn ang="0">
                                    <a:pos x="33" y="214"/>
                                  </a:cxn>
                                  <a:cxn ang="0">
                                    <a:pos x="73" y="210"/>
                                  </a:cxn>
                                  <a:cxn ang="0">
                                    <a:pos x="94" y="207"/>
                                  </a:cxn>
                                  <a:cxn ang="0">
                                    <a:pos x="106" y="190"/>
                                  </a:cxn>
                                  <a:cxn ang="0">
                                    <a:pos x="125" y="182"/>
                                  </a:cxn>
                                  <a:cxn ang="0">
                                    <a:pos x="145" y="190"/>
                                  </a:cxn>
                                  <a:cxn ang="0">
                                    <a:pos x="135" y="167"/>
                                  </a:cxn>
                                  <a:cxn ang="0">
                                    <a:pos x="145" y="138"/>
                                  </a:cxn>
                                  <a:cxn ang="0">
                                    <a:pos x="149" y="113"/>
                                  </a:cxn>
                                  <a:cxn ang="0">
                                    <a:pos x="170" y="102"/>
                                  </a:cxn>
                                  <a:cxn ang="0">
                                    <a:pos x="199" y="80"/>
                                  </a:cxn>
                                  <a:cxn ang="0">
                                    <a:pos x="183" y="69"/>
                                  </a:cxn>
                                  <a:cxn ang="0">
                                    <a:pos x="197" y="51"/>
                                  </a:cxn>
                                  <a:cxn ang="0">
                                    <a:pos x="204" y="50"/>
                                  </a:cxn>
                                  <a:cxn ang="0">
                                    <a:pos x="219" y="32"/>
                                  </a:cxn>
                                  <a:cxn ang="0">
                                    <a:pos x="253" y="25"/>
                                  </a:cxn>
                                  <a:cxn ang="0">
                                    <a:pos x="273" y="0"/>
                                  </a:cxn>
                                  <a:cxn ang="0">
                                    <a:pos x="302" y="5"/>
                                  </a:cxn>
                                  <a:cxn ang="0">
                                    <a:pos x="329" y="13"/>
                                  </a:cxn>
                                  <a:cxn ang="0">
                                    <a:pos x="348" y="43"/>
                                  </a:cxn>
                                  <a:cxn ang="0">
                                    <a:pos x="376" y="29"/>
                                  </a:cxn>
                                  <a:cxn ang="0">
                                    <a:pos x="407" y="34"/>
                                  </a:cxn>
                                  <a:cxn ang="0">
                                    <a:pos x="430" y="53"/>
                                  </a:cxn>
                                  <a:cxn ang="0">
                                    <a:pos x="429" y="80"/>
                                  </a:cxn>
                                  <a:cxn ang="0">
                                    <a:pos x="435" y="102"/>
                                  </a:cxn>
                                  <a:cxn ang="0">
                                    <a:pos x="424" y="123"/>
                                  </a:cxn>
                                  <a:cxn ang="0">
                                    <a:pos x="442" y="158"/>
                                  </a:cxn>
                                  <a:cxn ang="0">
                                    <a:pos x="473" y="195"/>
                                  </a:cxn>
                                  <a:cxn ang="0">
                                    <a:pos x="478" y="217"/>
                                  </a:cxn>
                                  <a:cxn ang="0">
                                    <a:pos x="511" y="226"/>
                                  </a:cxn>
                                  <a:cxn ang="0">
                                    <a:pos x="521" y="242"/>
                                  </a:cxn>
                                  <a:cxn ang="0">
                                    <a:pos x="525" y="263"/>
                                  </a:cxn>
                                  <a:cxn ang="0">
                                    <a:pos x="501" y="284"/>
                                  </a:cxn>
                                  <a:cxn ang="0">
                                    <a:pos x="465" y="271"/>
                                  </a:cxn>
                                  <a:cxn ang="0">
                                    <a:pos x="449" y="285"/>
                                  </a:cxn>
                                  <a:cxn ang="0">
                                    <a:pos x="463" y="311"/>
                                  </a:cxn>
                                  <a:cxn ang="0">
                                    <a:pos x="465" y="333"/>
                                  </a:cxn>
                                  <a:cxn ang="0">
                                    <a:pos x="473" y="353"/>
                                  </a:cxn>
                                  <a:cxn ang="0">
                                    <a:pos x="451" y="380"/>
                                  </a:cxn>
                                  <a:cxn ang="0">
                                    <a:pos x="417" y="401"/>
                                  </a:cxn>
                                  <a:cxn ang="0">
                                    <a:pos x="412" y="427"/>
                                  </a:cxn>
                                  <a:cxn ang="0">
                                    <a:pos x="402" y="452"/>
                                  </a:cxn>
                                  <a:cxn ang="0">
                                    <a:pos x="381" y="443"/>
                                  </a:cxn>
                                  <a:cxn ang="0">
                                    <a:pos x="349" y="450"/>
                                  </a:cxn>
                                  <a:cxn ang="0">
                                    <a:pos x="327" y="427"/>
                                  </a:cxn>
                                  <a:cxn ang="0">
                                    <a:pos x="297" y="433"/>
                                  </a:cxn>
                                  <a:cxn ang="0">
                                    <a:pos x="275" y="428"/>
                                  </a:cxn>
                                  <a:cxn ang="0">
                                    <a:pos x="253" y="436"/>
                                  </a:cxn>
                                  <a:cxn ang="0">
                                    <a:pos x="238" y="428"/>
                                  </a:cxn>
                                  <a:cxn ang="0">
                                    <a:pos x="215" y="416"/>
                                  </a:cxn>
                                  <a:cxn ang="0">
                                    <a:pos x="193" y="406"/>
                                  </a:cxn>
                                  <a:cxn ang="0">
                                    <a:pos x="160" y="401"/>
                                  </a:cxn>
                                  <a:cxn ang="0">
                                    <a:pos x="121" y="394"/>
                                  </a:cxn>
                                  <a:cxn ang="0">
                                    <a:pos x="64" y="401"/>
                                  </a:cxn>
                                  <a:cxn ang="0">
                                    <a:pos x="41" y="422"/>
                                  </a:cxn>
                                  <a:cxn ang="0">
                                    <a:pos x="17" y="428"/>
                                  </a:cxn>
                                </a:cxnLst>
                                <a:rect l="0" t="0" r="r" b="b"/>
                                <a:pathLst>
                                  <a:path w="532" h="452">
                                    <a:moveTo>
                                      <a:pt x="17" y="428"/>
                                    </a:moveTo>
                                    <a:lnTo>
                                      <a:pt x="21" y="387"/>
                                    </a:lnTo>
                                    <a:lnTo>
                                      <a:pt x="6" y="374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11" y="351"/>
                                    </a:lnTo>
                                    <a:lnTo>
                                      <a:pt x="26" y="342"/>
                                    </a:lnTo>
                                    <a:lnTo>
                                      <a:pt x="37" y="325"/>
                                    </a:lnTo>
                                    <a:lnTo>
                                      <a:pt x="38" y="308"/>
                                    </a:lnTo>
                                    <a:lnTo>
                                      <a:pt x="38" y="292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9" y="210"/>
                                    </a:lnTo>
                                    <a:lnTo>
                                      <a:pt x="33" y="214"/>
                                    </a:lnTo>
                                    <a:lnTo>
                                      <a:pt x="49" y="210"/>
                                    </a:lnTo>
                                    <a:lnTo>
                                      <a:pt x="65" y="213"/>
                                    </a:lnTo>
                                    <a:lnTo>
                                      <a:pt x="73" y="210"/>
                                    </a:lnTo>
                                    <a:lnTo>
                                      <a:pt x="79" y="204"/>
                                    </a:lnTo>
                                    <a:lnTo>
                                      <a:pt x="86" y="208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1" y="193"/>
                                    </a:lnTo>
                                    <a:lnTo>
                                      <a:pt x="97" y="190"/>
                                    </a:lnTo>
                                    <a:lnTo>
                                      <a:pt x="106" y="190"/>
                                    </a:lnTo>
                                    <a:lnTo>
                                      <a:pt x="111" y="183"/>
                                    </a:lnTo>
                                    <a:lnTo>
                                      <a:pt x="11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30" y="188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5" y="190"/>
                                    </a:lnTo>
                                    <a:lnTo>
                                      <a:pt x="144" y="181"/>
                                    </a:lnTo>
                                    <a:lnTo>
                                      <a:pt x="139" y="175"/>
                                    </a:lnTo>
                                    <a:lnTo>
                                      <a:pt x="135" y="167"/>
                                    </a:lnTo>
                                    <a:lnTo>
                                      <a:pt x="137" y="160"/>
                                    </a:lnTo>
                                    <a:lnTo>
                                      <a:pt x="145" y="147"/>
                                    </a:lnTo>
                                    <a:lnTo>
                                      <a:pt x="145" y="138"/>
                                    </a:lnTo>
                                    <a:lnTo>
                                      <a:pt x="148" y="129"/>
                                    </a:lnTo>
                                    <a:lnTo>
                                      <a:pt x="148" y="122"/>
                                    </a:lnTo>
                                    <a:lnTo>
                                      <a:pt x="149" y="113"/>
                                    </a:lnTo>
                                    <a:lnTo>
                                      <a:pt x="156" y="110"/>
                                    </a:lnTo>
                                    <a:lnTo>
                                      <a:pt x="165" y="107"/>
                                    </a:lnTo>
                                    <a:lnTo>
                                      <a:pt x="170" y="102"/>
                                    </a:lnTo>
                                    <a:lnTo>
                                      <a:pt x="177" y="99"/>
                                    </a:lnTo>
                                    <a:lnTo>
                                      <a:pt x="191" y="99"/>
                                    </a:lnTo>
                                    <a:lnTo>
                                      <a:pt x="199" y="80"/>
                                    </a:lnTo>
                                    <a:lnTo>
                                      <a:pt x="192" y="77"/>
                                    </a:lnTo>
                                    <a:lnTo>
                                      <a:pt x="183" y="77"/>
                                    </a:lnTo>
                                    <a:lnTo>
                                      <a:pt x="183" y="69"/>
                                    </a:lnTo>
                                    <a:lnTo>
                                      <a:pt x="183" y="61"/>
                                    </a:lnTo>
                                    <a:lnTo>
                                      <a:pt x="191" y="57"/>
                                    </a:lnTo>
                                    <a:lnTo>
                                      <a:pt x="197" y="51"/>
                                    </a:lnTo>
                                    <a:lnTo>
                                      <a:pt x="195" y="50"/>
                                    </a:lnTo>
                                    <a:lnTo>
                                      <a:pt x="195" y="48"/>
                                    </a:lnTo>
                                    <a:lnTo>
                                      <a:pt x="204" y="50"/>
                                    </a:lnTo>
                                    <a:lnTo>
                                      <a:pt x="210" y="46"/>
                                    </a:lnTo>
                                    <a:lnTo>
                                      <a:pt x="213" y="37"/>
                                    </a:lnTo>
                                    <a:lnTo>
                                      <a:pt x="219" y="32"/>
                                    </a:lnTo>
                                    <a:lnTo>
                                      <a:pt x="235" y="39"/>
                                    </a:lnTo>
                                    <a:lnTo>
                                      <a:pt x="242" y="37"/>
                                    </a:lnTo>
                                    <a:lnTo>
                                      <a:pt x="253" y="25"/>
                                    </a:lnTo>
                                    <a:lnTo>
                                      <a:pt x="254" y="16"/>
                                    </a:lnTo>
                                    <a:lnTo>
                                      <a:pt x="267" y="5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84" y="0"/>
                                    </a:lnTo>
                                    <a:lnTo>
                                      <a:pt x="286" y="8"/>
                                    </a:lnTo>
                                    <a:lnTo>
                                      <a:pt x="302" y="5"/>
                                    </a:lnTo>
                                    <a:lnTo>
                                      <a:pt x="310" y="8"/>
                                    </a:lnTo>
                                    <a:lnTo>
                                      <a:pt x="313" y="15"/>
                                    </a:lnTo>
                                    <a:lnTo>
                                      <a:pt x="329" y="13"/>
                                    </a:lnTo>
                                    <a:lnTo>
                                      <a:pt x="338" y="14"/>
                                    </a:lnTo>
                                    <a:lnTo>
                                      <a:pt x="350" y="24"/>
                                    </a:lnTo>
                                    <a:lnTo>
                                      <a:pt x="348" y="43"/>
                                    </a:lnTo>
                                    <a:lnTo>
                                      <a:pt x="363" y="35"/>
                                    </a:lnTo>
                                    <a:lnTo>
                                      <a:pt x="370" y="34"/>
                                    </a:lnTo>
                                    <a:lnTo>
                                      <a:pt x="376" y="29"/>
                                    </a:lnTo>
                                    <a:lnTo>
                                      <a:pt x="392" y="27"/>
                                    </a:lnTo>
                                    <a:lnTo>
                                      <a:pt x="399" y="29"/>
                                    </a:lnTo>
                                    <a:lnTo>
                                      <a:pt x="407" y="34"/>
                                    </a:lnTo>
                                    <a:lnTo>
                                      <a:pt x="413" y="39"/>
                                    </a:lnTo>
                                    <a:lnTo>
                                      <a:pt x="422" y="52"/>
                                    </a:lnTo>
                                    <a:lnTo>
                                      <a:pt x="430" y="53"/>
                                    </a:lnTo>
                                    <a:lnTo>
                                      <a:pt x="431" y="64"/>
                                    </a:lnTo>
                                    <a:lnTo>
                                      <a:pt x="429" y="73"/>
                                    </a:lnTo>
                                    <a:lnTo>
                                      <a:pt x="429" y="80"/>
                                    </a:lnTo>
                                    <a:lnTo>
                                      <a:pt x="434" y="88"/>
                                    </a:lnTo>
                                    <a:lnTo>
                                      <a:pt x="436" y="95"/>
                                    </a:lnTo>
                                    <a:lnTo>
                                      <a:pt x="435" y="102"/>
                                    </a:lnTo>
                                    <a:lnTo>
                                      <a:pt x="433" y="110"/>
                                    </a:lnTo>
                                    <a:lnTo>
                                      <a:pt x="426" y="116"/>
                                    </a:lnTo>
                                    <a:lnTo>
                                      <a:pt x="424" y="123"/>
                                    </a:lnTo>
                                    <a:lnTo>
                                      <a:pt x="426" y="131"/>
                                    </a:lnTo>
                                    <a:lnTo>
                                      <a:pt x="437" y="143"/>
                                    </a:lnTo>
                                    <a:lnTo>
                                      <a:pt x="442" y="158"/>
                                    </a:lnTo>
                                    <a:lnTo>
                                      <a:pt x="453" y="180"/>
                                    </a:lnTo>
                                    <a:lnTo>
                                      <a:pt x="458" y="186"/>
                                    </a:lnTo>
                                    <a:lnTo>
                                      <a:pt x="473" y="195"/>
                                    </a:lnTo>
                                    <a:lnTo>
                                      <a:pt x="478" y="201"/>
                                    </a:lnTo>
                                    <a:lnTo>
                                      <a:pt x="479" y="209"/>
                                    </a:lnTo>
                                    <a:lnTo>
                                      <a:pt x="478" y="217"/>
                                    </a:lnTo>
                                    <a:lnTo>
                                      <a:pt x="482" y="224"/>
                                    </a:lnTo>
                                    <a:lnTo>
                                      <a:pt x="505" y="222"/>
                                    </a:lnTo>
                                    <a:lnTo>
                                      <a:pt x="511" y="226"/>
                                    </a:lnTo>
                                    <a:lnTo>
                                      <a:pt x="519" y="229"/>
                                    </a:lnTo>
                                    <a:lnTo>
                                      <a:pt x="516" y="236"/>
                                    </a:lnTo>
                                    <a:lnTo>
                                      <a:pt x="521" y="242"/>
                                    </a:lnTo>
                                    <a:lnTo>
                                      <a:pt x="531" y="244"/>
                                    </a:lnTo>
                                    <a:lnTo>
                                      <a:pt x="532" y="257"/>
                                    </a:lnTo>
                                    <a:lnTo>
                                      <a:pt x="525" y="263"/>
                                    </a:lnTo>
                                    <a:lnTo>
                                      <a:pt x="521" y="269"/>
                                    </a:lnTo>
                                    <a:lnTo>
                                      <a:pt x="509" y="279"/>
                                    </a:lnTo>
                                    <a:lnTo>
                                      <a:pt x="501" y="284"/>
                                    </a:lnTo>
                                    <a:lnTo>
                                      <a:pt x="484" y="282"/>
                                    </a:lnTo>
                                    <a:lnTo>
                                      <a:pt x="472" y="272"/>
                                    </a:lnTo>
                                    <a:lnTo>
                                      <a:pt x="465" y="271"/>
                                    </a:lnTo>
                                    <a:lnTo>
                                      <a:pt x="457" y="274"/>
                                    </a:lnTo>
                                    <a:lnTo>
                                      <a:pt x="456" y="282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50" y="294"/>
                                    </a:lnTo>
                                    <a:lnTo>
                                      <a:pt x="461" y="304"/>
                                    </a:lnTo>
                                    <a:lnTo>
                                      <a:pt x="463" y="311"/>
                                    </a:lnTo>
                                    <a:lnTo>
                                      <a:pt x="461" y="320"/>
                                    </a:lnTo>
                                    <a:lnTo>
                                      <a:pt x="466" y="325"/>
                                    </a:lnTo>
                                    <a:lnTo>
                                      <a:pt x="465" y="333"/>
                                    </a:lnTo>
                                    <a:lnTo>
                                      <a:pt x="472" y="337"/>
                                    </a:lnTo>
                                    <a:lnTo>
                                      <a:pt x="474" y="344"/>
                                    </a:lnTo>
                                    <a:lnTo>
                                      <a:pt x="473" y="353"/>
                                    </a:lnTo>
                                    <a:lnTo>
                                      <a:pt x="478" y="375"/>
                                    </a:lnTo>
                                    <a:lnTo>
                                      <a:pt x="458" y="375"/>
                                    </a:lnTo>
                                    <a:lnTo>
                                      <a:pt x="451" y="380"/>
                                    </a:lnTo>
                                    <a:lnTo>
                                      <a:pt x="442" y="380"/>
                                    </a:lnTo>
                                    <a:lnTo>
                                      <a:pt x="435" y="384"/>
                                    </a:lnTo>
                                    <a:lnTo>
                                      <a:pt x="417" y="401"/>
                                    </a:lnTo>
                                    <a:lnTo>
                                      <a:pt x="414" y="409"/>
                                    </a:lnTo>
                                    <a:lnTo>
                                      <a:pt x="414" y="418"/>
                                    </a:lnTo>
                                    <a:lnTo>
                                      <a:pt x="412" y="427"/>
                                    </a:lnTo>
                                    <a:lnTo>
                                      <a:pt x="414" y="443"/>
                                    </a:lnTo>
                                    <a:lnTo>
                                      <a:pt x="410" y="450"/>
                                    </a:lnTo>
                                    <a:lnTo>
                                      <a:pt x="402" y="452"/>
                                    </a:lnTo>
                                    <a:lnTo>
                                      <a:pt x="397" y="446"/>
                                    </a:lnTo>
                                    <a:lnTo>
                                      <a:pt x="390" y="443"/>
                                    </a:lnTo>
                                    <a:lnTo>
                                      <a:pt x="381" y="443"/>
                                    </a:lnTo>
                                    <a:lnTo>
                                      <a:pt x="365" y="445"/>
                                    </a:lnTo>
                                    <a:lnTo>
                                      <a:pt x="356" y="445"/>
                                    </a:lnTo>
                                    <a:lnTo>
                                      <a:pt x="349" y="450"/>
                                    </a:lnTo>
                                    <a:lnTo>
                                      <a:pt x="343" y="444"/>
                                    </a:lnTo>
                                    <a:lnTo>
                                      <a:pt x="339" y="436"/>
                                    </a:lnTo>
                                    <a:lnTo>
                                      <a:pt x="327" y="427"/>
                                    </a:lnTo>
                                    <a:lnTo>
                                      <a:pt x="310" y="445"/>
                                    </a:lnTo>
                                    <a:lnTo>
                                      <a:pt x="302" y="440"/>
                                    </a:lnTo>
                                    <a:lnTo>
                                      <a:pt x="297" y="433"/>
                                    </a:lnTo>
                                    <a:lnTo>
                                      <a:pt x="290" y="435"/>
                                    </a:lnTo>
                                    <a:lnTo>
                                      <a:pt x="281" y="433"/>
                                    </a:lnTo>
                                    <a:lnTo>
                                      <a:pt x="275" y="428"/>
                                    </a:lnTo>
                                    <a:lnTo>
                                      <a:pt x="269" y="434"/>
                                    </a:lnTo>
                                    <a:lnTo>
                                      <a:pt x="261" y="434"/>
                                    </a:lnTo>
                                    <a:lnTo>
                                      <a:pt x="253" y="436"/>
                                    </a:lnTo>
                                    <a:lnTo>
                                      <a:pt x="247" y="443"/>
                                    </a:lnTo>
                                    <a:lnTo>
                                      <a:pt x="240" y="436"/>
                                    </a:lnTo>
                                    <a:lnTo>
                                      <a:pt x="238" y="428"/>
                                    </a:lnTo>
                                    <a:lnTo>
                                      <a:pt x="223" y="429"/>
                                    </a:lnTo>
                                    <a:lnTo>
                                      <a:pt x="216" y="424"/>
                                    </a:lnTo>
                                    <a:lnTo>
                                      <a:pt x="215" y="416"/>
                                    </a:lnTo>
                                    <a:lnTo>
                                      <a:pt x="208" y="412"/>
                                    </a:lnTo>
                                    <a:lnTo>
                                      <a:pt x="199" y="409"/>
                                    </a:lnTo>
                                    <a:lnTo>
                                      <a:pt x="193" y="406"/>
                                    </a:lnTo>
                                    <a:lnTo>
                                      <a:pt x="184" y="407"/>
                                    </a:lnTo>
                                    <a:lnTo>
                                      <a:pt x="176" y="406"/>
                                    </a:lnTo>
                                    <a:lnTo>
                                      <a:pt x="160" y="401"/>
                                    </a:lnTo>
                                    <a:lnTo>
                                      <a:pt x="146" y="392"/>
                                    </a:lnTo>
                                    <a:lnTo>
                                      <a:pt x="138" y="395"/>
                                    </a:lnTo>
                                    <a:lnTo>
                                      <a:pt x="121" y="394"/>
                                    </a:lnTo>
                                    <a:lnTo>
                                      <a:pt x="113" y="391"/>
                                    </a:lnTo>
                                    <a:lnTo>
                                      <a:pt x="71" y="397"/>
                                    </a:lnTo>
                                    <a:lnTo>
                                      <a:pt x="64" y="401"/>
                                    </a:lnTo>
                                    <a:lnTo>
                                      <a:pt x="62" y="408"/>
                                    </a:lnTo>
                                    <a:lnTo>
                                      <a:pt x="55" y="414"/>
                                    </a:lnTo>
                                    <a:lnTo>
                                      <a:pt x="41" y="422"/>
                                    </a:lnTo>
                                    <a:lnTo>
                                      <a:pt x="32" y="421"/>
                                    </a:lnTo>
                                    <a:lnTo>
                                      <a:pt x="24" y="422"/>
                                    </a:lnTo>
                                    <a:lnTo>
                                      <a:pt x="17" y="42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98" name="Group 199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033169" y="2808635"/>
                                <a:ext cx="68263" cy="68263"/>
                                <a:chOff x="2688" y="1930"/>
                                <a:chExt cx="43" cy="43"/>
                              </a:xfrm>
                              <a:grpFill/>
                            </wpg:grpSpPr>
                            <wps:wsp>
                              <wps:cNvPr id="1099" name="Freeform 20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688" y="1930"/>
                                  <a:ext cx="43" cy="4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45" y="208"/>
                                    </a:cxn>
                                    <a:cxn ang="0">
                                      <a:pos x="129" y="192"/>
                                    </a:cxn>
                                    <a:cxn ang="0">
                                      <a:pos x="114" y="180"/>
                                    </a:cxn>
                                    <a:cxn ang="0">
                                      <a:pos x="98" y="179"/>
                                    </a:cxn>
                                    <a:cxn ang="0">
                                      <a:pos x="82" y="140"/>
                                    </a:cxn>
                                    <a:cxn ang="0">
                                      <a:pos x="52" y="114"/>
                                    </a:cxn>
                                    <a:cxn ang="0">
                                      <a:pos x="35" y="93"/>
                                    </a:cxn>
                                    <a:cxn ang="0">
                                      <a:pos x="23" y="73"/>
                                    </a:cxn>
                                    <a:cxn ang="0">
                                      <a:pos x="22" y="60"/>
                                    </a:cxn>
                                    <a:cxn ang="0">
                                      <a:pos x="7" y="40"/>
                                    </a:cxn>
                                    <a:cxn ang="0">
                                      <a:pos x="3" y="29"/>
                                    </a:cxn>
                                    <a:cxn ang="0">
                                      <a:pos x="8" y="0"/>
                                    </a:cxn>
                                    <a:cxn ang="0">
                                      <a:pos x="30" y="19"/>
                                    </a:cxn>
                                    <a:cxn ang="0">
                                      <a:pos x="61" y="4"/>
                                    </a:cxn>
                                    <a:cxn ang="0">
                                      <a:pos x="79" y="8"/>
                                    </a:cxn>
                                    <a:cxn ang="0">
                                      <a:pos x="89" y="9"/>
                                    </a:cxn>
                                    <a:cxn ang="0">
                                      <a:pos x="108" y="9"/>
                                    </a:cxn>
                                    <a:cxn ang="0">
                                      <a:pos x="125" y="9"/>
                                    </a:cxn>
                                    <a:cxn ang="0">
                                      <a:pos x="135" y="16"/>
                                    </a:cxn>
                                    <a:cxn ang="0">
                                      <a:pos x="152" y="18"/>
                                    </a:cxn>
                                    <a:cxn ang="0">
                                      <a:pos x="162" y="14"/>
                                    </a:cxn>
                                    <a:cxn ang="0">
                                      <a:pos x="167" y="28"/>
                                    </a:cxn>
                                    <a:cxn ang="0">
                                      <a:pos x="186" y="28"/>
                                    </a:cxn>
                                    <a:cxn ang="0">
                                      <a:pos x="200" y="35"/>
                                    </a:cxn>
                                    <a:cxn ang="0">
                                      <a:pos x="190" y="57"/>
                                    </a:cxn>
                                    <a:cxn ang="0">
                                      <a:pos x="189" y="63"/>
                                    </a:cxn>
                                    <a:cxn ang="0">
                                      <a:pos x="191" y="76"/>
                                    </a:cxn>
                                    <a:cxn ang="0">
                                      <a:pos x="199" y="79"/>
                                    </a:cxn>
                                    <a:cxn ang="0">
                                      <a:pos x="207" y="87"/>
                                    </a:cxn>
                                    <a:cxn ang="0">
                                      <a:pos x="212" y="93"/>
                                    </a:cxn>
                                    <a:cxn ang="0">
                                      <a:pos x="211" y="102"/>
                                    </a:cxn>
                                    <a:cxn ang="0">
                                      <a:pos x="195" y="98"/>
                                    </a:cxn>
                                    <a:cxn ang="0">
                                      <a:pos x="201" y="109"/>
                                    </a:cxn>
                                    <a:cxn ang="0">
                                      <a:pos x="208" y="126"/>
                                    </a:cxn>
                                    <a:cxn ang="0">
                                      <a:pos x="202" y="129"/>
                                    </a:cxn>
                                    <a:cxn ang="0">
                                      <a:pos x="192" y="135"/>
                                    </a:cxn>
                                    <a:cxn ang="0">
                                      <a:pos x="184" y="136"/>
                                    </a:cxn>
                                    <a:cxn ang="0">
                                      <a:pos x="176" y="137"/>
                                    </a:cxn>
                                    <a:cxn ang="0">
                                      <a:pos x="183" y="146"/>
                                    </a:cxn>
                                    <a:cxn ang="0">
                                      <a:pos x="183" y="157"/>
                                    </a:cxn>
                                    <a:cxn ang="0">
                                      <a:pos x="178" y="149"/>
                                    </a:cxn>
                                    <a:cxn ang="0">
                                      <a:pos x="163" y="156"/>
                                    </a:cxn>
                                    <a:cxn ang="0">
                                      <a:pos x="160" y="170"/>
                                    </a:cxn>
                                    <a:cxn ang="0">
                                      <a:pos x="151" y="175"/>
                                    </a:cxn>
                                    <a:cxn ang="0">
                                      <a:pos x="149" y="189"/>
                                    </a:cxn>
                                    <a:cxn ang="0">
                                      <a:pos x="154" y="201"/>
                                    </a:cxn>
                                  </a:cxnLst>
                                  <a:rect l="0" t="0" r="r" b="b"/>
                                  <a:pathLst>
                                    <a:path w="215" h="216">
                                      <a:moveTo>
                                        <a:pt x="149" y="216"/>
                                      </a:moveTo>
                                      <a:lnTo>
                                        <a:pt x="149" y="208"/>
                                      </a:lnTo>
                                      <a:lnTo>
                                        <a:pt x="145" y="208"/>
                                      </a:lnTo>
                                      <a:lnTo>
                                        <a:pt x="146" y="203"/>
                                      </a:lnTo>
                                      <a:lnTo>
                                        <a:pt x="137" y="202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22" y="191"/>
                                      </a:lnTo>
                                      <a:lnTo>
                                        <a:pt x="114" y="185"/>
                                      </a:lnTo>
                                      <a:lnTo>
                                        <a:pt x="114" y="180"/>
                                      </a:lnTo>
                                      <a:lnTo>
                                        <a:pt x="106" y="179"/>
                                      </a:lnTo>
                                      <a:lnTo>
                                        <a:pt x="99" y="184"/>
                                      </a:lnTo>
                                      <a:lnTo>
                                        <a:pt x="98" y="179"/>
                                      </a:lnTo>
                                      <a:lnTo>
                                        <a:pt x="105" y="175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77" y="136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51" y="109"/>
                                      </a:lnTo>
                                      <a:lnTo>
                                        <a:pt x="41" y="95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6" y="54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3" y="29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6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30" y="19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104" y="12"/>
                                      </a:lnTo>
                                      <a:lnTo>
                                        <a:pt x="105" y="9"/>
                                      </a:lnTo>
                                      <a:lnTo>
                                        <a:pt x="108" y="9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19" y="17"/>
                                      </a:lnTo>
                                      <a:lnTo>
                                        <a:pt x="125" y="9"/>
                                      </a:lnTo>
                                      <a:lnTo>
                                        <a:pt x="129" y="9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35" y="16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148" y="12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54" y="14"/>
                                      </a:lnTo>
                                      <a:lnTo>
                                        <a:pt x="162" y="14"/>
                                      </a:lnTo>
                                      <a:lnTo>
                                        <a:pt x="168" y="22"/>
                                      </a:lnTo>
                                      <a:lnTo>
                                        <a:pt x="167" y="27"/>
                                      </a:lnTo>
                                      <a:lnTo>
                                        <a:pt x="167" y="28"/>
                                      </a:lnTo>
                                      <a:lnTo>
                                        <a:pt x="173" y="33"/>
                                      </a:lnTo>
                                      <a:lnTo>
                                        <a:pt x="180" y="33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99" y="28"/>
                                      </a:lnTo>
                                      <a:lnTo>
                                        <a:pt x="201" y="31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200" y="39"/>
                                      </a:lnTo>
                                      <a:lnTo>
                                        <a:pt x="195" y="46"/>
                                      </a:lnTo>
                                      <a:lnTo>
                                        <a:pt x="190" y="57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8" y="61"/>
                                      </a:lnTo>
                                      <a:lnTo>
                                        <a:pt x="189" y="63"/>
                                      </a:lnTo>
                                      <a:lnTo>
                                        <a:pt x="185" y="68"/>
                                      </a:lnTo>
                                      <a:lnTo>
                                        <a:pt x="188" y="76"/>
                                      </a:lnTo>
                                      <a:lnTo>
                                        <a:pt x="191" y="76"/>
                                      </a:lnTo>
                                      <a:lnTo>
                                        <a:pt x="194" y="78"/>
                                      </a:lnTo>
                                      <a:lnTo>
                                        <a:pt x="197" y="77"/>
                                      </a:lnTo>
                                      <a:lnTo>
                                        <a:pt x="199" y="79"/>
                                      </a:lnTo>
                                      <a:lnTo>
                                        <a:pt x="200" y="83"/>
                                      </a:lnTo>
                                      <a:lnTo>
                                        <a:pt x="203" y="87"/>
                                      </a:lnTo>
                                      <a:lnTo>
                                        <a:pt x="207" y="87"/>
                                      </a:lnTo>
                                      <a:lnTo>
                                        <a:pt x="207" y="88"/>
                                      </a:lnTo>
                                      <a:lnTo>
                                        <a:pt x="207" y="90"/>
                                      </a:lnTo>
                                      <a:lnTo>
                                        <a:pt x="212" y="93"/>
                                      </a:lnTo>
                                      <a:lnTo>
                                        <a:pt x="215" y="94"/>
                                      </a:lnTo>
                                      <a:lnTo>
                                        <a:pt x="215" y="97"/>
                                      </a:lnTo>
                                      <a:lnTo>
                                        <a:pt x="211" y="102"/>
                                      </a:lnTo>
                                      <a:lnTo>
                                        <a:pt x="202" y="102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195" y="98"/>
                                      </a:lnTo>
                                      <a:lnTo>
                                        <a:pt x="194" y="100"/>
                                      </a:lnTo>
                                      <a:lnTo>
                                        <a:pt x="195" y="102"/>
                                      </a:lnTo>
                                      <a:lnTo>
                                        <a:pt x="201" y="109"/>
                                      </a:lnTo>
                                      <a:lnTo>
                                        <a:pt x="207" y="117"/>
                                      </a:lnTo>
                                      <a:lnTo>
                                        <a:pt x="210" y="119"/>
                                      </a:lnTo>
                                      <a:lnTo>
                                        <a:pt x="208" y="126"/>
                                      </a:lnTo>
                                      <a:lnTo>
                                        <a:pt x="207" y="129"/>
                                      </a:lnTo>
                                      <a:lnTo>
                                        <a:pt x="205" y="130"/>
                                      </a:lnTo>
                                      <a:lnTo>
                                        <a:pt x="202" y="129"/>
                                      </a:lnTo>
                                      <a:lnTo>
                                        <a:pt x="200" y="129"/>
                                      </a:lnTo>
                                      <a:lnTo>
                                        <a:pt x="197" y="132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89" y="135"/>
                                      </a:lnTo>
                                      <a:lnTo>
                                        <a:pt x="186" y="136"/>
                                      </a:lnTo>
                                      <a:lnTo>
                                        <a:pt x="184" y="136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80" y="133"/>
                                      </a:lnTo>
                                      <a:lnTo>
                                        <a:pt x="176" y="137"/>
                                      </a:lnTo>
                                      <a:lnTo>
                                        <a:pt x="178" y="140"/>
                                      </a:lnTo>
                                      <a:lnTo>
                                        <a:pt x="181" y="141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84" y="149"/>
                                      </a:lnTo>
                                      <a:lnTo>
                                        <a:pt x="184" y="154"/>
                                      </a:lnTo>
                                      <a:lnTo>
                                        <a:pt x="183" y="157"/>
                                      </a:lnTo>
                                      <a:lnTo>
                                        <a:pt x="180" y="157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75" y="148"/>
                                      </a:lnTo>
                                      <a:lnTo>
                                        <a:pt x="172" y="148"/>
                                      </a:lnTo>
                                      <a:lnTo>
                                        <a:pt x="163" y="156"/>
                                      </a:lnTo>
                                      <a:lnTo>
                                        <a:pt x="162" y="160"/>
                                      </a:lnTo>
                                      <a:lnTo>
                                        <a:pt x="160" y="163"/>
                                      </a:lnTo>
                                      <a:lnTo>
                                        <a:pt x="160" y="170"/>
                                      </a:lnTo>
                                      <a:lnTo>
                                        <a:pt x="158" y="173"/>
                                      </a:lnTo>
                                      <a:lnTo>
                                        <a:pt x="153" y="173"/>
                                      </a:lnTo>
                                      <a:lnTo>
                                        <a:pt x="151" y="175"/>
                                      </a:lnTo>
                                      <a:lnTo>
                                        <a:pt x="151" y="184"/>
                                      </a:lnTo>
                                      <a:lnTo>
                                        <a:pt x="149" y="185"/>
                                      </a:lnTo>
                                      <a:lnTo>
                                        <a:pt x="149" y="189"/>
                                      </a:lnTo>
                                      <a:lnTo>
                                        <a:pt x="152" y="194"/>
                                      </a:lnTo>
                                      <a:lnTo>
                                        <a:pt x="154" y="196"/>
                                      </a:lnTo>
                                      <a:lnTo>
                                        <a:pt x="154" y="201"/>
                                      </a:lnTo>
                                      <a:lnTo>
                                        <a:pt x="149" y="208"/>
                                      </a:lnTo>
                                      <a:lnTo>
                                        <a:pt x="149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0" name="Freeform 20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2703" y="1965"/>
                                  <a:ext cx="15" cy="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5" y="42"/>
                                    </a:cxn>
                                    <a:cxn ang="0">
                                      <a:pos x="45" y="20"/>
                                    </a:cxn>
                                    <a:cxn ang="0">
                                      <a:pos x="29" y="17"/>
                                    </a:cxn>
                                    <a:cxn ang="0">
                                      <a:pos x="13" y="7"/>
                                    </a:cxn>
                                    <a:cxn ang="0">
                                      <a:pos x="0" y="5"/>
                                    </a:cxn>
                                    <a:cxn ang="0">
                                      <a:pos x="4" y="0"/>
                                    </a:cxn>
                                    <a:cxn ang="0">
                                      <a:pos x="15" y="2"/>
                                    </a:cxn>
                                    <a:cxn ang="0">
                                      <a:pos x="20" y="10"/>
                                    </a:cxn>
                                    <a:cxn ang="0">
                                      <a:pos x="25" y="10"/>
                                    </a:cxn>
                                    <a:cxn ang="0">
                                      <a:pos x="32" y="5"/>
                                    </a:cxn>
                                    <a:cxn ang="0">
                                      <a:pos x="40" y="6"/>
                                    </a:cxn>
                                    <a:cxn ang="0">
                                      <a:pos x="40" y="11"/>
                                    </a:cxn>
                                    <a:cxn ang="0">
                                      <a:pos x="48" y="17"/>
                                    </a:cxn>
                                    <a:cxn ang="0">
                                      <a:pos x="55" y="18"/>
                                    </a:cxn>
                                    <a:cxn ang="0">
                                      <a:pos x="63" y="28"/>
                                    </a:cxn>
                                    <a:cxn ang="0">
                                      <a:pos x="72" y="29"/>
                                    </a:cxn>
                                    <a:cxn ang="0">
                                      <a:pos x="71" y="34"/>
                                    </a:cxn>
                                    <a:cxn ang="0">
                                      <a:pos x="75" y="34"/>
                                    </a:cxn>
                                    <a:cxn ang="0">
                                      <a:pos x="75" y="42"/>
                                    </a:cxn>
                                  </a:cxnLst>
                                  <a:rect l="0" t="0" r="r" b="b"/>
                                  <a:pathLst>
                                    <a:path w="75" h="42">
                                      <a:moveTo>
                                        <a:pt x="75" y="42"/>
                                      </a:moveTo>
                                      <a:lnTo>
                                        <a:pt x="45" y="20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0" y="11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5" y="34"/>
                                      </a:lnTo>
                                      <a:lnTo>
                                        <a:pt x="75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101" name="Freeform 202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28419" y="2973735"/>
                                <a:ext cx="39688" cy="4127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9" y="0"/>
                                  </a:cxn>
                                  <a:cxn ang="0">
                                    <a:pos x="35" y="2"/>
                                  </a:cxn>
                                  <a:cxn ang="0">
                                    <a:pos x="21" y="12"/>
                                  </a:cxn>
                                  <a:cxn ang="0">
                                    <a:pos x="13" y="8"/>
                                  </a:cxn>
                                  <a:cxn ang="0">
                                    <a:pos x="2" y="28"/>
                                  </a:cxn>
                                  <a:cxn ang="0">
                                    <a:pos x="0" y="37"/>
                                  </a:cxn>
                                  <a:cxn ang="0">
                                    <a:pos x="6" y="50"/>
                                  </a:cxn>
                                  <a:cxn ang="0">
                                    <a:pos x="21" y="58"/>
                                  </a:cxn>
                                  <a:cxn ang="0">
                                    <a:pos x="28" y="70"/>
                                  </a:cxn>
                                  <a:cxn ang="0">
                                    <a:pos x="23" y="86"/>
                                  </a:cxn>
                                  <a:cxn ang="0">
                                    <a:pos x="26" y="99"/>
                                  </a:cxn>
                                  <a:cxn ang="0">
                                    <a:pos x="32" y="106"/>
                                  </a:cxn>
                                  <a:cxn ang="0">
                                    <a:pos x="39" y="108"/>
                                  </a:cxn>
                                  <a:cxn ang="0">
                                    <a:pos x="42" y="98"/>
                                  </a:cxn>
                                  <a:cxn ang="0">
                                    <a:pos x="49" y="90"/>
                                  </a:cxn>
                                  <a:cxn ang="0">
                                    <a:pos x="53" y="96"/>
                                  </a:cxn>
                                  <a:cxn ang="0">
                                    <a:pos x="60" y="103"/>
                                  </a:cxn>
                                  <a:cxn ang="0">
                                    <a:pos x="65" y="119"/>
                                  </a:cxn>
                                  <a:cxn ang="0">
                                    <a:pos x="66" y="130"/>
                                  </a:cxn>
                                  <a:cxn ang="0">
                                    <a:pos x="71" y="131"/>
                                  </a:cxn>
                                  <a:cxn ang="0">
                                    <a:pos x="76" y="110"/>
                                  </a:cxn>
                                  <a:cxn ang="0">
                                    <a:pos x="85" y="107"/>
                                  </a:cxn>
                                  <a:cxn ang="0">
                                    <a:pos x="91" y="117"/>
                                  </a:cxn>
                                  <a:cxn ang="0">
                                    <a:pos x="98" y="124"/>
                                  </a:cxn>
                                  <a:cxn ang="0">
                                    <a:pos x="107" y="129"/>
                                  </a:cxn>
                                  <a:cxn ang="0">
                                    <a:pos x="105" y="107"/>
                                  </a:cxn>
                                  <a:cxn ang="0">
                                    <a:pos x="98" y="77"/>
                                  </a:cxn>
                                  <a:cxn ang="0">
                                    <a:pos x="91" y="66"/>
                                  </a:cxn>
                                  <a:cxn ang="0">
                                    <a:pos x="88" y="54"/>
                                  </a:cxn>
                                  <a:cxn ang="0">
                                    <a:pos x="105" y="66"/>
                                  </a:cxn>
                                  <a:cxn ang="0">
                                    <a:pos x="108" y="71"/>
                                  </a:cxn>
                                  <a:cxn ang="0">
                                    <a:pos x="113" y="71"/>
                                  </a:cxn>
                                  <a:cxn ang="0">
                                    <a:pos x="119" y="65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26" y="56"/>
                                  </a:cxn>
                                  <a:cxn ang="0">
                                    <a:pos x="114" y="48"/>
                                  </a:cxn>
                                  <a:cxn ang="0">
                                    <a:pos x="107" y="33"/>
                                  </a:cxn>
                                  <a:cxn ang="0">
                                    <a:pos x="107" y="26"/>
                                  </a:cxn>
                                  <a:cxn ang="0">
                                    <a:pos x="98" y="21"/>
                                  </a:cxn>
                                  <a:cxn ang="0">
                                    <a:pos x="74" y="12"/>
                                  </a:cxn>
                                  <a:cxn ang="0">
                                    <a:pos x="61" y="8"/>
                                  </a:cxn>
                                  <a:cxn ang="0">
                                    <a:pos x="55" y="8"/>
                                  </a:cxn>
                                  <a:cxn ang="0">
                                    <a:pos x="49" y="0"/>
                                  </a:cxn>
                                </a:cxnLst>
                                <a:rect l="0" t="0" r="r" b="b"/>
                                <a:pathLst>
                                  <a:path w="128" h="131">
                                    <a:moveTo>
                                      <a:pt x="49" y="0"/>
                                    </a:moveTo>
                                    <a:lnTo>
                                      <a:pt x="35" y="2"/>
                                    </a:lnTo>
                                    <a:lnTo>
                                      <a:pt x="21" y="12"/>
                                    </a:lnTo>
                                    <a:lnTo>
                                      <a:pt x="13" y="8"/>
                                    </a:lnTo>
                                    <a:lnTo>
                                      <a:pt x="2" y="28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6" y="50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8" y="70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26" y="99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9" y="108"/>
                                    </a:lnTo>
                                    <a:lnTo>
                                      <a:pt x="42" y="98"/>
                                    </a:lnTo>
                                    <a:lnTo>
                                      <a:pt x="49" y="90"/>
                                    </a:lnTo>
                                    <a:lnTo>
                                      <a:pt x="53" y="96"/>
                                    </a:lnTo>
                                    <a:lnTo>
                                      <a:pt x="60" y="103"/>
                                    </a:lnTo>
                                    <a:lnTo>
                                      <a:pt x="65" y="119"/>
                                    </a:lnTo>
                                    <a:lnTo>
                                      <a:pt x="66" y="130"/>
                                    </a:lnTo>
                                    <a:lnTo>
                                      <a:pt x="71" y="131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5" y="107"/>
                                    </a:lnTo>
                                    <a:lnTo>
                                      <a:pt x="91" y="117"/>
                                    </a:lnTo>
                                    <a:lnTo>
                                      <a:pt x="98" y="124"/>
                                    </a:lnTo>
                                    <a:lnTo>
                                      <a:pt x="107" y="129"/>
                                    </a:lnTo>
                                    <a:lnTo>
                                      <a:pt x="105" y="107"/>
                                    </a:lnTo>
                                    <a:lnTo>
                                      <a:pt x="98" y="77"/>
                                    </a:lnTo>
                                    <a:lnTo>
                                      <a:pt x="91" y="66"/>
                                    </a:lnTo>
                                    <a:lnTo>
                                      <a:pt x="88" y="54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8" y="71"/>
                                    </a:lnTo>
                                    <a:lnTo>
                                      <a:pt x="113" y="71"/>
                                    </a:lnTo>
                                    <a:lnTo>
                                      <a:pt x="119" y="65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26" y="56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07" y="33"/>
                                    </a:lnTo>
                                    <a:lnTo>
                                      <a:pt x="107" y="26"/>
                                    </a:lnTo>
                                    <a:lnTo>
                                      <a:pt x="98" y="21"/>
                                    </a:lnTo>
                                    <a:lnTo>
                                      <a:pt x="74" y="12"/>
                                    </a:lnTo>
                                    <a:lnTo>
                                      <a:pt x="61" y="8"/>
                                    </a:lnTo>
                                    <a:lnTo>
                                      <a:pt x="55" y="8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2" name="Freeform 20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10956" y="2894360"/>
                                <a:ext cx="111125" cy="936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4" y="70"/>
                                  </a:cxn>
                                  <a:cxn ang="0">
                                    <a:pos x="258" y="65"/>
                                  </a:cxn>
                                  <a:cxn ang="0">
                                    <a:pos x="245" y="66"/>
                                  </a:cxn>
                                  <a:cxn ang="0">
                                    <a:pos x="223" y="73"/>
                                  </a:cxn>
                                  <a:cxn ang="0">
                                    <a:pos x="193" y="86"/>
                                  </a:cxn>
                                  <a:cxn ang="0">
                                    <a:pos x="216" y="100"/>
                                  </a:cxn>
                                  <a:cxn ang="0">
                                    <a:pos x="227" y="116"/>
                                  </a:cxn>
                                  <a:cxn ang="0">
                                    <a:pos x="201" y="103"/>
                                  </a:cxn>
                                  <a:cxn ang="0">
                                    <a:pos x="207" y="120"/>
                                  </a:cxn>
                                  <a:cxn ang="0">
                                    <a:pos x="201" y="125"/>
                                  </a:cxn>
                                  <a:cxn ang="0">
                                    <a:pos x="185" y="111"/>
                                  </a:cxn>
                                  <a:cxn ang="0">
                                    <a:pos x="184" y="124"/>
                                  </a:cxn>
                                  <a:cxn ang="0">
                                    <a:pos x="188" y="135"/>
                                  </a:cxn>
                                  <a:cxn ang="0">
                                    <a:pos x="172" y="111"/>
                                  </a:cxn>
                                  <a:cxn ang="0">
                                    <a:pos x="148" y="93"/>
                                  </a:cxn>
                                  <a:cxn ang="0">
                                    <a:pos x="137" y="90"/>
                                  </a:cxn>
                                  <a:cxn ang="0">
                                    <a:pos x="135" y="120"/>
                                  </a:cxn>
                                  <a:cxn ang="0">
                                    <a:pos x="144" y="140"/>
                                  </a:cxn>
                                  <a:cxn ang="0">
                                    <a:pos x="164" y="172"/>
                                  </a:cxn>
                                  <a:cxn ang="0">
                                    <a:pos x="172" y="190"/>
                                  </a:cxn>
                                  <a:cxn ang="0">
                                    <a:pos x="163" y="191"/>
                                  </a:cxn>
                                  <a:cxn ang="0">
                                    <a:pos x="161" y="179"/>
                                  </a:cxn>
                                  <a:cxn ang="0">
                                    <a:pos x="150" y="186"/>
                                  </a:cxn>
                                  <a:cxn ang="0">
                                    <a:pos x="151" y="203"/>
                                  </a:cxn>
                                  <a:cxn ang="0">
                                    <a:pos x="141" y="203"/>
                                  </a:cxn>
                                  <a:cxn ang="0">
                                    <a:pos x="135" y="212"/>
                                  </a:cxn>
                                  <a:cxn ang="0">
                                    <a:pos x="156" y="219"/>
                                  </a:cxn>
                                  <a:cxn ang="0">
                                    <a:pos x="172" y="224"/>
                                  </a:cxn>
                                  <a:cxn ang="0">
                                    <a:pos x="184" y="237"/>
                                  </a:cxn>
                                  <a:cxn ang="0">
                                    <a:pos x="199" y="250"/>
                                  </a:cxn>
                                  <a:cxn ang="0">
                                    <a:pos x="211" y="255"/>
                                  </a:cxn>
                                  <a:cxn ang="0">
                                    <a:pos x="199" y="285"/>
                                  </a:cxn>
                                  <a:cxn ang="0">
                                    <a:pos x="175" y="275"/>
                                  </a:cxn>
                                  <a:cxn ang="0">
                                    <a:pos x="152" y="270"/>
                                  </a:cxn>
                                  <a:cxn ang="0">
                                    <a:pos x="164" y="259"/>
                                  </a:cxn>
                                  <a:cxn ang="0">
                                    <a:pos x="139" y="243"/>
                                  </a:cxn>
                                  <a:cxn ang="0">
                                    <a:pos x="123" y="245"/>
                                  </a:cxn>
                                  <a:cxn ang="0">
                                    <a:pos x="98" y="245"/>
                                  </a:cxn>
                                  <a:cxn ang="0">
                                    <a:pos x="67" y="242"/>
                                  </a:cxn>
                                  <a:cxn ang="0">
                                    <a:pos x="61" y="245"/>
                                  </a:cxn>
                                  <a:cxn ang="0">
                                    <a:pos x="51" y="240"/>
                                  </a:cxn>
                                  <a:cxn ang="0">
                                    <a:pos x="33" y="208"/>
                                  </a:cxn>
                                  <a:cxn ang="0">
                                    <a:pos x="53" y="208"/>
                                  </a:cxn>
                                  <a:cxn ang="0">
                                    <a:pos x="35" y="194"/>
                                  </a:cxn>
                                  <a:cxn ang="0">
                                    <a:pos x="17" y="178"/>
                                  </a:cxn>
                                  <a:cxn ang="0">
                                    <a:pos x="3" y="154"/>
                                  </a:cxn>
                                  <a:cxn ang="0">
                                    <a:pos x="0" y="152"/>
                                  </a:cxn>
                                  <a:cxn ang="0">
                                    <a:pos x="10" y="146"/>
                                  </a:cxn>
                                  <a:cxn ang="0">
                                    <a:pos x="17" y="127"/>
                                  </a:cxn>
                                  <a:cxn ang="0">
                                    <a:pos x="35" y="103"/>
                                  </a:cxn>
                                  <a:cxn ang="0">
                                    <a:pos x="49" y="77"/>
                                  </a:cxn>
                                  <a:cxn ang="0">
                                    <a:pos x="82" y="62"/>
                                  </a:cxn>
                                  <a:cxn ang="0">
                                    <a:pos x="112" y="45"/>
                                  </a:cxn>
                                  <a:cxn ang="0">
                                    <a:pos x="147" y="31"/>
                                  </a:cxn>
                                  <a:cxn ang="0">
                                    <a:pos x="166" y="29"/>
                                  </a:cxn>
                                  <a:cxn ang="0">
                                    <a:pos x="205" y="25"/>
                                  </a:cxn>
                                  <a:cxn ang="0">
                                    <a:pos x="248" y="16"/>
                                  </a:cxn>
                                  <a:cxn ang="0">
                                    <a:pos x="293" y="36"/>
                                  </a:cxn>
                                  <a:cxn ang="0">
                                    <a:pos x="327" y="20"/>
                                  </a:cxn>
                                  <a:cxn ang="0">
                                    <a:pos x="340" y="0"/>
                                  </a:cxn>
                                  <a:cxn ang="0">
                                    <a:pos x="352" y="13"/>
                                  </a:cxn>
                                  <a:cxn ang="0">
                                    <a:pos x="340" y="33"/>
                                  </a:cxn>
                                  <a:cxn ang="0">
                                    <a:pos x="334" y="63"/>
                                  </a:cxn>
                                </a:cxnLst>
                                <a:rect l="0" t="0" r="r" b="b"/>
                                <a:pathLst>
                                  <a:path w="352" h="293">
                                    <a:moveTo>
                                      <a:pt x="324" y="78"/>
                                    </a:moveTo>
                                    <a:lnTo>
                                      <a:pt x="314" y="70"/>
                                    </a:lnTo>
                                    <a:lnTo>
                                      <a:pt x="268" y="57"/>
                                    </a:lnTo>
                                    <a:lnTo>
                                      <a:pt x="258" y="65"/>
                                    </a:lnTo>
                                    <a:lnTo>
                                      <a:pt x="253" y="66"/>
                                    </a:lnTo>
                                    <a:lnTo>
                                      <a:pt x="245" y="66"/>
                                    </a:lnTo>
                                    <a:lnTo>
                                      <a:pt x="234" y="62"/>
                                    </a:lnTo>
                                    <a:lnTo>
                                      <a:pt x="223" y="73"/>
                                    </a:lnTo>
                                    <a:lnTo>
                                      <a:pt x="207" y="7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201" y="94"/>
                                    </a:lnTo>
                                    <a:lnTo>
                                      <a:pt x="216" y="100"/>
                                    </a:lnTo>
                                    <a:lnTo>
                                      <a:pt x="225" y="110"/>
                                    </a:lnTo>
                                    <a:lnTo>
                                      <a:pt x="227" y="116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01" y="103"/>
                                    </a:lnTo>
                                    <a:lnTo>
                                      <a:pt x="196" y="113"/>
                                    </a:lnTo>
                                    <a:lnTo>
                                      <a:pt x="207" y="120"/>
                                    </a:lnTo>
                                    <a:lnTo>
                                      <a:pt x="209" y="133"/>
                                    </a:lnTo>
                                    <a:lnTo>
                                      <a:pt x="201" y="125"/>
                                    </a:lnTo>
                                    <a:lnTo>
                                      <a:pt x="195" y="115"/>
                                    </a:lnTo>
                                    <a:lnTo>
                                      <a:pt x="185" y="111"/>
                                    </a:lnTo>
                                    <a:lnTo>
                                      <a:pt x="182" y="113"/>
                                    </a:lnTo>
                                    <a:lnTo>
                                      <a:pt x="184" y="124"/>
                                    </a:lnTo>
                                    <a:lnTo>
                                      <a:pt x="193" y="131"/>
                                    </a:lnTo>
                                    <a:lnTo>
                                      <a:pt x="188" y="135"/>
                                    </a:lnTo>
                                    <a:lnTo>
                                      <a:pt x="177" y="125"/>
                                    </a:lnTo>
                                    <a:lnTo>
                                      <a:pt x="172" y="111"/>
                                    </a:lnTo>
                                    <a:lnTo>
                                      <a:pt x="148" y="97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51" y="86"/>
                                    </a:lnTo>
                                    <a:lnTo>
                                      <a:pt x="137" y="90"/>
                                    </a:lnTo>
                                    <a:lnTo>
                                      <a:pt x="135" y="105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6" y="132"/>
                                    </a:lnTo>
                                    <a:lnTo>
                                      <a:pt x="144" y="140"/>
                                    </a:lnTo>
                                    <a:lnTo>
                                      <a:pt x="147" y="154"/>
                                    </a:lnTo>
                                    <a:lnTo>
                                      <a:pt x="164" y="172"/>
                                    </a:lnTo>
                                    <a:lnTo>
                                      <a:pt x="169" y="181"/>
                                    </a:lnTo>
                                    <a:lnTo>
                                      <a:pt x="172" y="190"/>
                                    </a:lnTo>
                                    <a:lnTo>
                                      <a:pt x="167" y="192"/>
                                    </a:lnTo>
                                    <a:lnTo>
                                      <a:pt x="163" y="191"/>
                                    </a:lnTo>
                                    <a:lnTo>
                                      <a:pt x="164" y="185"/>
                                    </a:lnTo>
                                    <a:lnTo>
                                      <a:pt x="161" y="179"/>
                                    </a:lnTo>
                                    <a:lnTo>
                                      <a:pt x="151" y="178"/>
                                    </a:lnTo>
                                    <a:lnTo>
                                      <a:pt x="150" y="186"/>
                                    </a:lnTo>
                                    <a:lnTo>
                                      <a:pt x="155" y="200"/>
                                    </a:lnTo>
                                    <a:lnTo>
                                      <a:pt x="151" y="203"/>
                                    </a:lnTo>
                                    <a:lnTo>
                                      <a:pt x="147" y="203"/>
                                    </a:lnTo>
                                    <a:lnTo>
                                      <a:pt x="141" y="203"/>
                                    </a:lnTo>
                                    <a:lnTo>
                                      <a:pt x="131" y="206"/>
                                    </a:lnTo>
                                    <a:lnTo>
                                      <a:pt x="135" y="212"/>
                                    </a:lnTo>
                                    <a:lnTo>
                                      <a:pt x="147" y="217"/>
                                    </a:lnTo>
                                    <a:lnTo>
                                      <a:pt x="156" y="219"/>
                                    </a:lnTo>
                                    <a:lnTo>
                                      <a:pt x="163" y="224"/>
                                    </a:lnTo>
                                    <a:lnTo>
                                      <a:pt x="172" y="224"/>
                                    </a:lnTo>
                                    <a:lnTo>
                                      <a:pt x="177" y="237"/>
                                    </a:lnTo>
                                    <a:lnTo>
                                      <a:pt x="184" y="237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9" y="250"/>
                                    </a:lnTo>
                                    <a:lnTo>
                                      <a:pt x="204" y="250"/>
                                    </a:lnTo>
                                    <a:lnTo>
                                      <a:pt x="211" y="255"/>
                                    </a:lnTo>
                                    <a:lnTo>
                                      <a:pt x="212" y="293"/>
                                    </a:lnTo>
                                    <a:lnTo>
                                      <a:pt x="199" y="285"/>
                                    </a:lnTo>
                                    <a:lnTo>
                                      <a:pt x="189" y="272"/>
                                    </a:lnTo>
                                    <a:lnTo>
                                      <a:pt x="175" y="275"/>
                                    </a:lnTo>
                                    <a:lnTo>
                                      <a:pt x="161" y="275"/>
                                    </a:lnTo>
                                    <a:lnTo>
                                      <a:pt x="152" y="270"/>
                                    </a:lnTo>
                                    <a:lnTo>
                                      <a:pt x="162" y="266"/>
                                    </a:lnTo>
                                    <a:lnTo>
                                      <a:pt x="164" y="259"/>
                                    </a:lnTo>
                                    <a:lnTo>
                                      <a:pt x="152" y="256"/>
                                    </a:lnTo>
                                    <a:lnTo>
                                      <a:pt x="139" y="243"/>
                                    </a:lnTo>
                                    <a:lnTo>
                                      <a:pt x="132" y="249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10" y="248"/>
                                    </a:lnTo>
                                    <a:lnTo>
                                      <a:pt x="98" y="245"/>
                                    </a:lnTo>
                                    <a:lnTo>
                                      <a:pt x="81" y="248"/>
                                    </a:lnTo>
                                    <a:lnTo>
                                      <a:pt x="67" y="242"/>
                                    </a:lnTo>
                                    <a:lnTo>
                                      <a:pt x="64" y="242"/>
                                    </a:lnTo>
                                    <a:lnTo>
                                      <a:pt x="61" y="245"/>
                                    </a:lnTo>
                                    <a:lnTo>
                                      <a:pt x="55" y="248"/>
                                    </a:lnTo>
                                    <a:lnTo>
                                      <a:pt x="51" y="240"/>
                                    </a:lnTo>
                                    <a:lnTo>
                                      <a:pt x="45" y="228"/>
                                    </a:lnTo>
                                    <a:lnTo>
                                      <a:pt x="33" y="208"/>
                                    </a:lnTo>
                                    <a:lnTo>
                                      <a:pt x="43" y="210"/>
                                    </a:lnTo>
                                    <a:lnTo>
                                      <a:pt x="53" y="208"/>
                                    </a:lnTo>
                                    <a:lnTo>
                                      <a:pt x="49" y="200"/>
                                    </a:lnTo>
                                    <a:lnTo>
                                      <a:pt x="35" y="194"/>
                                    </a:lnTo>
                                    <a:lnTo>
                                      <a:pt x="33" y="203"/>
                                    </a:lnTo>
                                    <a:lnTo>
                                      <a:pt x="17" y="178"/>
                                    </a:lnTo>
                                    <a:lnTo>
                                      <a:pt x="7" y="170"/>
                                    </a:lnTo>
                                    <a:lnTo>
                                      <a:pt x="3" y="154"/>
                                    </a:lnTo>
                                    <a:lnTo>
                                      <a:pt x="1" y="152"/>
                                    </a:lnTo>
                                    <a:lnTo>
                                      <a:pt x="0" y="152"/>
                                    </a:lnTo>
                                    <a:lnTo>
                                      <a:pt x="1" y="152"/>
                                    </a:lnTo>
                                    <a:lnTo>
                                      <a:pt x="10" y="146"/>
                                    </a:lnTo>
                                    <a:lnTo>
                                      <a:pt x="15" y="140"/>
                                    </a:lnTo>
                                    <a:lnTo>
                                      <a:pt x="17" y="127"/>
                                    </a:lnTo>
                                    <a:lnTo>
                                      <a:pt x="27" y="12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49" y="92"/>
                                    </a:lnTo>
                                    <a:lnTo>
                                      <a:pt x="49" y="77"/>
                                    </a:lnTo>
                                    <a:lnTo>
                                      <a:pt x="46" y="67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93" y="52"/>
                                    </a:lnTo>
                                    <a:lnTo>
                                      <a:pt x="112" y="45"/>
                                    </a:lnTo>
                                    <a:lnTo>
                                      <a:pt x="132" y="45"/>
                                    </a:lnTo>
                                    <a:lnTo>
                                      <a:pt x="147" y="31"/>
                                    </a:lnTo>
                                    <a:lnTo>
                                      <a:pt x="153" y="29"/>
                                    </a:lnTo>
                                    <a:lnTo>
                                      <a:pt x="166" y="29"/>
                                    </a:lnTo>
                                    <a:lnTo>
                                      <a:pt x="183" y="25"/>
                                    </a:lnTo>
                                    <a:lnTo>
                                      <a:pt x="205" y="25"/>
                                    </a:lnTo>
                                    <a:lnTo>
                                      <a:pt x="236" y="16"/>
                                    </a:lnTo>
                                    <a:lnTo>
                                      <a:pt x="248" y="16"/>
                                    </a:lnTo>
                                    <a:lnTo>
                                      <a:pt x="258" y="24"/>
                                    </a:lnTo>
                                    <a:lnTo>
                                      <a:pt x="293" y="36"/>
                                    </a:lnTo>
                                    <a:lnTo>
                                      <a:pt x="313" y="33"/>
                                    </a:lnTo>
                                    <a:lnTo>
                                      <a:pt x="327" y="20"/>
                                    </a:lnTo>
                                    <a:lnTo>
                                      <a:pt x="329" y="1"/>
                                    </a:lnTo>
                                    <a:lnTo>
                                      <a:pt x="340" y="0"/>
                                    </a:lnTo>
                                    <a:lnTo>
                                      <a:pt x="343" y="6"/>
                                    </a:lnTo>
                                    <a:lnTo>
                                      <a:pt x="352" y="13"/>
                                    </a:lnTo>
                                    <a:lnTo>
                                      <a:pt x="351" y="24"/>
                                    </a:lnTo>
                                    <a:lnTo>
                                      <a:pt x="340" y="33"/>
                                    </a:lnTo>
                                    <a:lnTo>
                                      <a:pt x="338" y="49"/>
                                    </a:lnTo>
                                    <a:lnTo>
                                      <a:pt x="334" y="63"/>
                                    </a:lnTo>
                                    <a:lnTo>
                                      <a:pt x="324" y="7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3" name="Freeform 20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039519" y="2727672"/>
                                <a:ext cx="117475" cy="698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71" y="47"/>
                                  </a:cxn>
                                  <a:cxn ang="0">
                                    <a:pos x="128" y="64"/>
                                  </a:cxn>
                                  <a:cxn ang="0">
                                    <a:pos x="147" y="44"/>
                                  </a:cxn>
                                  <a:cxn ang="0">
                                    <a:pos x="194" y="26"/>
                                  </a:cxn>
                                  <a:cxn ang="0">
                                    <a:pos x="225" y="24"/>
                                  </a:cxn>
                                  <a:cxn ang="0">
                                    <a:pos x="240" y="10"/>
                                  </a:cxn>
                                  <a:cxn ang="0">
                                    <a:pos x="273" y="2"/>
                                  </a:cxn>
                                  <a:cxn ang="0">
                                    <a:pos x="300" y="5"/>
                                  </a:cxn>
                                  <a:cxn ang="0">
                                    <a:pos x="329" y="12"/>
                                  </a:cxn>
                                  <a:cxn ang="0">
                                    <a:pos x="356" y="29"/>
                                  </a:cxn>
                                  <a:cxn ang="0">
                                    <a:pos x="369" y="48"/>
                                  </a:cxn>
                                  <a:cxn ang="0">
                                    <a:pos x="357" y="62"/>
                                  </a:cxn>
                                  <a:cxn ang="0">
                                    <a:pos x="335" y="69"/>
                                  </a:cxn>
                                  <a:cxn ang="0">
                                    <a:pos x="324" y="86"/>
                                  </a:cxn>
                                  <a:cxn ang="0">
                                    <a:pos x="316" y="108"/>
                                  </a:cxn>
                                  <a:cxn ang="0">
                                    <a:pos x="298" y="135"/>
                                  </a:cxn>
                                  <a:cxn ang="0">
                                    <a:pos x="284" y="161"/>
                                  </a:cxn>
                                  <a:cxn ang="0">
                                    <a:pos x="260" y="185"/>
                                  </a:cxn>
                                  <a:cxn ang="0">
                                    <a:pos x="225" y="195"/>
                                  </a:cxn>
                                  <a:cxn ang="0">
                                    <a:pos x="209" y="193"/>
                                  </a:cxn>
                                  <a:cxn ang="0">
                                    <a:pos x="181" y="204"/>
                                  </a:cxn>
                                  <a:cxn ang="0">
                                    <a:pos x="160" y="209"/>
                                  </a:cxn>
                                  <a:cxn ang="0">
                                    <a:pos x="133" y="218"/>
                                  </a:cxn>
                                  <a:cxn ang="0">
                                    <a:pos x="102" y="223"/>
                                  </a:cxn>
                                  <a:cxn ang="0">
                                    <a:pos x="76" y="210"/>
                                  </a:cxn>
                                  <a:cxn ang="0">
                                    <a:pos x="50" y="188"/>
                                  </a:cxn>
                                  <a:cxn ang="0">
                                    <a:pos x="28" y="167"/>
                                  </a:cxn>
                                  <a:cxn ang="0">
                                    <a:pos x="15" y="140"/>
                                  </a:cxn>
                                  <a:cxn ang="0">
                                    <a:pos x="0" y="136"/>
                                  </a:cxn>
                                  <a:cxn ang="0">
                                    <a:pos x="21" y="123"/>
                                  </a:cxn>
                                  <a:cxn ang="0">
                                    <a:pos x="20" y="102"/>
                                  </a:cxn>
                                  <a:cxn ang="0">
                                    <a:pos x="22" y="75"/>
                                  </a:cxn>
                                  <a:cxn ang="0">
                                    <a:pos x="53" y="67"/>
                                  </a:cxn>
                                  <a:cxn ang="0">
                                    <a:pos x="58" y="39"/>
                                  </a:cxn>
                                </a:cxnLst>
                                <a:rect l="0" t="0" r="r" b="b"/>
                                <a:pathLst>
                                  <a:path w="369" h="223">
                                    <a:moveTo>
                                      <a:pt x="58" y="39"/>
                                    </a:moveTo>
                                    <a:lnTo>
                                      <a:pt x="71" y="47"/>
                                    </a:lnTo>
                                    <a:lnTo>
                                      <a:pt x="95" y="65"/>
                                    </a:lnTo>
                                    <a:lnTo>
                                      <a:pt x="128" y="64"/>
                                    </a:lnTo>
                                    <a:lnTo>
                                      <a:pt x="134" y="64"/>
                                    </a:lnTo>
                                    <a:lnTo>
                                      <a:pt x="147" y="44"/>
                                    </a:lnTo>
                                    <a:lnTo>
                                      <a:pt x="178" y="35"/>
                                    </a:lnTo>
                                    <a:lnTo>
                                      <a:pt x="194" y="26"/>
                                    </a:lnTo>
                                    <a:lnTo>
                                      <a:pt x="211" y="32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35" y="22"/>
                                    </a:lnTo>
                                    <a:lnTo>
                                      <a:pt x="240" y="10"/>
                                    </a:lnTo>
                                    <a:lnTo>
                                      <a:pt x="255" y="1"/>
                                    </a:lnTo>
                                    <a:lnTo>
                                      <a:pt x="273" y="2"/>
                                    </a:lnTo>
                                    <a:lnTo>
                                      <a:pt x="285" y="0"/>
                                    </a:lnTo>
                                    <a:lnTo>
                                      <a:pt x="300" y="5"/>
                                    </a:lnTo>
                                    <a:lnTo>
                                      <a:pt x="317" y="15"/>
                                    </a:lnTo>
                                    <a:lnTo>
                                      <a:pt x="329" y="12"/>
                                    </a:lnTo>
                                    <a:lnTo>
                                      <a:pt x="344" y="19"/>
                                    </a:lnTo>
                                    <a:lnTo>
                                      <a:pt x="356" y="29"/>
                                    </a:lnTo>
                                    <a:lnTo>
                                      <a:pt x="365" y="38"/>
                                    </a:lnTo>
                                    <a:lnTo>
                                      <a:pt x="369" y="48"/>
                                    </a:lnTo>
                                    <a:lnTo>
                                      <a:pt x="365" y="55"/>
                                    </a:lnTo>
                                    <a:lnTo>
                                      <a:pt x="357" y="62"/>
                                    </a:lnTo>
                                    <a:lnTo>
                                      <a:pt x="350" y="62"/>
                                    </a:lnTo>
                                    <a:lnTo>
                                      <a:pt x="335" y="69"/>
                                    </a:lnTo>
                                    <a:lnTo>
                                      <a:pt x="326" y="78"/>
                                    </a:lnTo>
                                    <a:lnTo>
                                      <a:pt x="324" y="86"/>
                                    </a:lnTo>
                                    <a:lnTo>
                                      <a:pt x="318" y="97"/>
                                    </a:lnTo>
                                    <a:lnTo>
                                      <a:pt x="316" y="108"/>
                                    </a:lnTo>
                                    <a:lnTo>
                                      <a:pt x="303" y="121"/>
                                    </a:lnTo>
                                    <a:lnTo>
                                      <a:pt x="298" y="135"/>
                                    </a:lnTo>
                                    <a:lnTo>
                                      <a:pt x="291" y="151"/>
                                    </a:lnTo>
                                    <a:lnTo>
                                      <a:pt x="284" y="161"/>
                                    </a:lnTo>
                                    <a:lnTo>
                                      <a:pt x="276" y="178"/>
                                    </a:lnTo>
                                    <a:lnTo>
                                      <a:pt x="260" y="185"/>
                                    </a:lnTo>
                                    <a:lnTo>
                                      <a:pt x="228" y="195"/>
                                    </a:lnTo>
                                    <a:lnTo>
                                      <a:pt x="225" y="195"/>
                                    </a:lnTo>
                                    <a:lnTo>
                                      <a:pt x="221" y="188"/>
                                    </a:lnTo>
                                    <a:lnTo>
                                      <a:pt x="209" y="193"/>
                                    </a:lnTo>
                                    <a:lnTo>
                                      <a:pt x="197" y="193"/>
                                    </a:lnTo>
                                    <a:lnTo>
                                      <a:pt x="181" y="204"/>
                                    </a:lnTo>
                                    <a:lnTo>
                                      <a:pt x="166" y="204"/>
                                    </a:lnTo>
                                    <a:lnTo>
                                      <a:pt x="160" y="209"/>
                                    </a:lnTo>
                                    <a:lnTo>
                                      <a:pt x="145" y="210"/>
                                    </a:lnTo>
                                    <a:lnTo>
                                      <a:pt x="133" y="218"/>
                                    </a:lnTo>
                                    <a:lnTo>
                                      <a:pt x="119" y="222"/>
                                    </a:lnTo>
                                    <a:lnTo>
                                      <a:pt x="102" y="223"/>
                                    </a:lnTo>
                                    <a:lnTo>
                                      <a:pt x="87" y="214"/>
                                    </a:lnTo>
                                    <a:lnTo>
                                      <a:pt x="76" y="210"/>
                                    </a:lnTo>
                                    <a:lnTo>
                                      <a:pt x="65" y="195"/>
                                    </a:lnTo>
                                    <a:lnTo>
                                      <a:pt x="50" y="188"/>
                                    </a:lnTo>
                                    <a:lnTo>
                                      <a:pt x="41" y="172"/>
                                    </a:lnTo>
                                    <a:lnTo>
                                      <a:pt x="28" y="167"/>
                                    </a:lnTo>
                                    <a:lnTo>
                                      <a:pt x="20" y="153"/>
                                    </a:lnTo>
                                    <a:lnTo>
                                      <a:pt x="15" y="140"/>
                                    </a:lnTo>
                                    <a:lnTo>
                                      <a:pt x="7" y="136"/>
                                    </a:lnTo>
                                    <a:lnTo>
                                      <a:pt x="0" y="136"/>
                                    </a:lnTo>
                                    <a:lnTo>
                                      <a:pt x="10" y="125"/>
                                    </a:lnTo>
                                    <a:lnTo>
                                      <a:pt x="21" y="123"/>
                                    </a:lnTo>
                                    <a:lnTo>
                                      <a:pt x="20" y="112"/>
                                    </a:lnTo>
                                    <a:lnTo>
                                      <a:pt x="20" y="102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2" y="75"/>
                                    </a:lnTo>
                                    <a:lnTo>
                                      <a:pt x="26" y="67"/>
                                    </a:lnTo>
                                    <a:lnTo>
                                      <a:pt x="53" y="67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58" y="3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4" name="Freeform 20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004594" y="2549872"/>
                                <a:ext cx="173038" cy="1635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521" y="323"/>
                                  </a:cxn>
                                  <a:cxn ang="0">
                                    <a:pos x="540" y="357"/>
                                  </a:cxn>
                                  <a:cxn ang="0">
                                    <a:pos x="540" y="397"/>
                                  </a:cxn>
                                  <a:cxn ang="0">
                                    <a:pos x="488" y="444"/>
                                  </a:cxn>
                                  <a:cxn ang="0">
                                    <a:pos x="470" y="509"/>
                                  </a:cxn>
                                  <a:cxn ang="0">
                                    <a:pos x="446" y="506"/>
                                  </a:cxn>
                                  <a:cxn ang="0">
                                    <a:pos x="416" y="483"/>
                                  </a:cxn>
                                  <a:cxn ang="0">
                                    <a:pos x="379" y="488"/>
                                  </a:cxn>
                                  <a:cxn ang="0">
                                    <a:pos x="343" y="487"/>
                                  </a:cxn>
                                  <a:cxn ang="0">
                                    <a:pos x="317" y="498"/>
                                  </a:cxn>
                                  <a:cxn ang="0">
                                    <a:pos x="291" y="473"/>
                                  </a:cxn>
                                  <a:cxn ang="0">
                                    <a:pos x="259" y="475"/>
                                  </a:cxn>
                                  <a:cxn ang="0">
                                    <a:pos x="212" y="433"/>
                                  </a:cxn>
                                  <a:cxn ang="0">
                                    <a:pos x="198" y="412"/>
                                  </a:cxn>
                                  <a:cxn ang="0">
                                    <a:pos x="152" y="407"/>
                                  </a:cxn>
                                  <a:cxn ang="0">
                                    <a:pos x="136" y="418"/>
                                  </a:cxn>
                                  <a:cxn ang="0">
                                    <a:pos x="121" y="386"/>
                                  </a:cxn>
                                  <a:cxn ang="0">
                                    <a:pos x="99" y="370"/>
                                  </a:cxn>
                                  <a:cxn ang="0">
                                    <a:pos x="65" y="357"/>
                                  </a:cxn>
                                  <a:cxn ang="0">
                                    <a:pos x="34" y="363"/>
                                  </a:cxn>
                                  <a:cxn ang="0">
                                    <a:pos x="43" y="316"/>
                                  </a:cxn>
                                  <a:cxn ang="0">
                                    <a:pos x="23" y="269"/>
                                  </a:cxn>
                                  <a:cxn ang="0">
                                    <a:pos x="20" y="233"/>
                                  </a:cxn>
                                  <a:cxn ang="0">
                                    <a:pos x="1" y="190"/>
                                  </a:cxn>
                                  <a:cxn ang="0">
                                    <a:pos x="11" y="158"/>
                                  </a:cxn>
                                  <a:cxn ang="0">
                                    <a:pos x="4" y="111"/>
                                  </a:cxn>
                                  <a:cxn ang="0">
                                    <a:pos x="21" y="105"/>
                                  </a:cxn>
                                  <a:cxn ang="0">
                                    <a:pos x="16" y="86"/>
                                  </a:cxn>
                                  <a:cxn ang="0">
                                    <a:pos x="38" y="74"/>
                                  </a:cxn>
                                  <a:cxn ang="0">
                                    <a:pos x="102" y="53"/>
                                  </a:cxn>
                                  <a:cxn ang="0">
                                    <a:pos x="172" y="9"/>
                                  </a:cxn>
                                  <a:cxn ang="0">
                                    <a:pos x="239" y="3"/>
                                  </a:cxn>
                                  <a:cxn ang="0">
                                    <a:pos x="254" y="21"/>
                                  </a:cxn>
                                  <a:cxn ang="0">
                                    <a:pos x="250" y="50"/>
                                  </a:cxn>
                                  <a:cxn ang="0">
                                    <a:pos x="262" y="45"/>
                                  </a:cxn>
                                  <a:cxn ang="0">
                                    <a:pos x="290" y="42"/>
                                  </a:cxn>
                                  <a:cxn ang="0">
                                    <a:pos x="378" y="52"/>
                                  </a:cxn>
                                  <a:cxn ang="0">
                                    <a:pos x="477" y="42"/>
                                  </a:cxn>
                                  <a:cxn ang="0">
                                    <a:pos x="515" y="74"/>
                                  </a:cxn>
                                  <a:cxn ang="0">
                                    <a:pos x="534" y="163"/>
                                  </a:cxn>
                                  <a:cxn ang="0">
                                    <a:pos x="522" y="212"/>
                                  </a:cxn>
                                  <a:cxn ang="0">
                                    <a:pos x="502" y="245"/>
                                  </a:cxn>
                                </a:cxnLst>
                                <a:rect l="0" t="0" r="r" b="b"/>
                                <a:pathLst>
                                  <a:path w="545" h="511">
                                    <a:moveTo>
                                      <a:pt x="513" y="298"/>
                                    </a:moveTo>
                                    <a:lnTo>
                                      <a:pt x="520" y="311"/>
                                    </a:lnTo>
                                    <a:lnTo>
                                      <a:pt x="521" y="323"/>
                                    </a:lnTo>
                                    <a:lnTo>
                                      <a:pt x="528" y="342"/>
                                    </a:lnTo>
                                    <a:lnTo>
                                      <a:pt x="529" y="346"/>
                                    </a:lnTo>
                                    <a:lnTo>
                                      <a:pt x="540" y="357"/>
                                    </a:lnTo>
                                    <a:lnTo>
                                      <a:pt x="539" y="368"/>
                                    </a:lnTo>
                                    <a:lnTo>
                                      <a:pt x="545" y="382"/>
                                    </a:lnTo>
                                    <a:lnTo>
                                      <a:pt x="540" y="397"/>
                                    </a:lnTo>
                                    <a:lnTo>
                                      <a:pt x="522" y="412"/>
                                    </a:lnTo>
                                    <a:lnTo>
                                      <a:pt x="502" y="425"/>
                                    </a:lnTo>
                                    <a:lnTo>
                                      <a:pt x="488" y="444"/>
                                    </a:lnTo>
                                    <a:lnTo>
                                      <a:pt x="470" y="482"/>
                                    </a:lnTo>
                                    <a:lnTo>
                                      <a:pt x="468" y="497"/>
                                    </a:lnTo>
                                    <a:lnTo>
                                      <a:pt x="470" y="509"/>
                                    </a:lnTo>
                                    <a:lnTo>
                                      <a:pt x="461" y="511"/>
                                    </a:lnTo>
                                    <a:lnTo>
                                      <a:pt x="456" y="510"/>
                                    </a:lnTo>
                                    <a:lnTo>
                                      <a:pt x="446" y="506"/>
                                    </a:lnTo>
                                    <a:lnTo>
                                      <a:pt x="435" y="498"/>
                                    </a:lnTo>
                                    <a:lnTo>
                                      <a:pt x="426" y="491"/>
                                    </a:lnTo>
                                    <a:lnTo>
                                      <a:pt x="416" y="483"/>
                                    </a:lnTo>
                                    <a:lnTo>
                                      <a:pt x="403" y="482"/>
                                    </a:lnTo>
                                    <a:lnTo>
                                      <a:pt x="391" y="483"/>
                                    </a:lnTo>
                                    <a:lnTo>
                                      <a:pt x="379" y="488"/>
                                    </a:lnTo>
                                    <a:lnTo>
                                      <a:pt x="372" y="494"/>
                                    </a:lnTo>
                                    <a:lnTo>
                                      <a:pt x="362" y="487"/>
                                    </a:lnTo>
                                    <a:lnTo>
                                      <a:pt x="343" y="487"/>
                                    </a:lnTo>
                                    <a:lnTo>
                                      <a:pt x="334" y="495"/>
                                    </a:lnTo>
                                    <a:lnTo>
                                      <a:pt x="324" y="500"/>
                                    </a:lnTo>
                                    <a:lnTo>
                                      <a:pt x="317" y="498"/>
                                    </a:lnTo>
                                    <a:lnTo>
                                      <a:pt x="309" y="489"/>
                                    </a:lnTo>
                                    <a:lnTo>
                                      <a:pt x="300" y="479"/>
                                    </a:lnTo>
                                    <a:lnTo>
                                      <a:pt x="291" y="473"/>
                                    </a:lnTo>
                                    <a:lnTo>
                                      <a:pt x="281" y="478"/>
                                    </a:lnTo>
                                    <a:lnTo>
                                      <a:pt x="270" y="481"/>
                                    </a:lnTo>
                                    <a:lnTo>
                                      <a:pt x="259" y="475"/>
                                    </a:lnTo>
                                    <a:lnTo>
                                      <a:pt x="241" y="466"/>
                                    </a:lnTo>
                                    <a:lnTo>
                                      <a:pt x="221" y="438"/>
                                    </a:lnTo>
                                    <a:lnTo>
                                      <a:pt x="212" y="433"/>
                                    </a:lnTo>
                                    <a:lnTo>
                                      <a:pt x="207" y="435"/>
                                    </a:lnTo>
                                    <a:lnTo>
                                      <a:pt x="198" y="428"/>
                                    </a:lnTo>
                                    <a:lnTo>
                                      <a:pt x="198" y="412"/>
                                    </a:lnTo>
                                    <a:lnTo>
                                      <a:pt x="178" y="409"/>
                                    </a:lnTo>
                                    <a:lnTo>
                                      <a:pt x="153" y="401"/>
                                    </a:lnTo>
                                    <a:lnTo>
                                      <a:pt x="152" y="407"/>
                                    </a:lnTo>
                                    <a:lnTo>
                                      <a:pt x="155" y="413"/>
                                    </a:lnTo>
                                    <a:lnTo>
                                      <a:pt x="144" y="421"/>
                                    </a:lnTo>
                                    <a:lnTo>
                                      <a:pt x="136" y="418"/>
                                    </a:lnTo>
                                    <a:lnTo>
                                      <a:pt x="117" y="400"/>
                                    </a:lnTo>
                                    <a:lnTo>
                                      <a:pt x="121" y="389"/>
                                    </a:lnTo>
                                    <a:lnTo>
                                      <a:pt x="121" y="386"/>
                                    </a:lnTo>
                                    <a:lnTo>
                                      <a:pt x="120" y="384"/>
                                    </a:lnTo>
                                    <a:lnTo>
                                      <a:pt x="109" y="382"/>
                                    </a:lnTo>
                                    <a:lnTo>
                                      <a:pt x="99" y="370"/>
                                    </a:lnTo>
                                    <a:lnTo>
                                      <a:pt x="79" y="365"/>
                                    </a:lnTo>
                                    <a:lnTo>
                                      <a:pt x="71" y="366"/>
                                    </a:lnTo>
                                    <a:lnTo>
                                      <a:pt x="65" y="357"/>
                                    </a:lnTo>
                                    <a:lnTo>
                                      <a:pt x="55" y="352"/>
                                    </a:lnTo>
                                    <a:lnTo>
                                      <a:pt x="40" y="366"/>
                                    </a:lnTo>
                                    <a:lnTo>
                                      <a:pt x="34" y="363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42" y="337"/>
                                    </a:lnTo>
                                    <a:lnTo>
                                      <a:pt x="43" y="316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26" y="293"/>
                                    </a:lnTo>
                                    <a:lnTo>
                                      <a:pt x="23" y="269"/>
                                    </a:lnTo>
                                    <a:lnTo>
                                      <a:pt x="23" y="258"/>
                                    </a:lnTo>
                                    <a:lnTo>
                                      <a:pt x="22" y="242"/>
                                    </a:lnTo>
                                    <a:lnTo>
                                      <a:pt x="20" y="233"/>
                                    </a:lnTo>
                                    <a:lnTo>
                                      <a:pt x="17" y="209"/>
                                    </a:lnTo>
                                    <a:lnTo>
                                      <a:pt x="16" y="201"/>
                                    </a:lnTo>
                                    <a:lnTo>
                                      <a:pt x="1" y="190"/>
                                    </a:lnTo>
                                    <a:lnTo>
                                      <a:pt x="0" y="182"/>
                                    </a:lnTo>
                                    <a:lnTo>
                                      <a:pt x="5" y="170"/>
                                    </a:lnTo>
                                    <a:lnTo>
                                      <a:pt x="11" y="158"/>
                                    </a:lnTo>
                                    <a:lnTo>
                                      <a:pt x="12" y="145"/>
                                    </a:lnTo>
                                    <a:lnTo>
                                      <a:pt x="12" y="128"/>
                                    </a:lnTo>
                                    <a:lnTo>
                                      <a:pt x="4" y="111"/>
                                    </a:lnTo>
                                    <a:lnTo>
                                      <a:pt x="1" y="102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1" y="105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6" y="86"/>
                                    </a:lnTo>
                                    <a:lnTo>
                                      <a:pt x="26" y="83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38" y="74"/>
                                    </a:lnTo>
                                    <a:lnTo>
                                      <a:pt x="51" y="67"/>
                                    </a:lnTo>
                                    <a:lnTo>
                                      <a:pt x="70" y="63"/>
                                    </a:lnTo>
                                    <a:lnTo>
                                      <a:pt x="102" y="53"/>
                                    </a:lnTo>
                                    <a:lnTo>
                                      <a:pt x="134" y="26"/>
                                    </a:lnTo>
                                    <a:lnTo>
                                      <a:pt x="149" y="21"/>
                                    </a:lnTo>
                                    <a:lnTo>
                                      <a:pt x="172" y="9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28" y="0"/>
                                    </a:lnTo>
                                    <a:lnTo>
                                      <a:pt x="239" y="3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55" y="15"/>
                                    </a:lnTo>
                                    <a:lnTo>
                                      <a:pt x="254" y="21"/>
                                    </a:lnTo>
                                    <a:lnTo>
                                      <a:pt x="236" y="10"/>
                                    </a:lnTo>
                                    <a:lnTo>
                                      <a:pt x="237" y="16"/>
                                    </a:lnTo>
                                    <a:lnTo>
                                      <a:pt x="250" y="50"/>
                                    </a:lnTo>
                                    <a:lnTo>
                                      <a:pt x="257" y="52"/>
                                    </a:lnTo>
                                    <a:lnTo>
                                      <a:pt x="258" y="48"/>
                                    </a:lnTo>
                                    <a:lnTo>
                                      <a:pt x="262" y="45"/>
                                    </a:lnTo>
                                    <a:lnTo>
                                      <a:pt x="266" y="48"/>
                                    </a:lnTo>
                                    <a:lnTo>
                                      <a:pt x="276" y="45"/>
                                    </a:lnTo>
                                    <a:lnTo>
                                      <a:pt x="290" y="42"/>
                                    </a:lnTo>
                                    <a:lnTo>
                                      <a:pt x="300" y="36"/>
                                    </a:lnTo>
                                    <a:lnTo>
                                      <a:pt x="314" y="41"/>
                                    </a:lnTo>
                                    <a:lnTo>
                                      <a:pt x="378" y="52"/>
                                    </a:lnTo>
                                    <a:lnTo>
                                      <a:pt x="426" y="51"/>
                                    </a:lnTo>
                                    <a:lnTo>
                                      <a:pt x="453" y="45"/>
                                    </a:lnTo>
                                    <a:lnTo>
                                      <a:pt x="477" y="42"/>
                                    </a:lnTo>
                                    <a:lnTo>
                                      <a:pt x="491" y="50"/>
                                    </a:lnTo>
                                    <a:lnTo>
                                      <a:pt x="510" y="63"/>
                                    </a:lnTo>
                                    <a:lnTo>
                                      <a:pt x="515" y="74"/>
                                    </a:lnTo>
                                    <a:lnTo>
                                      <a:pt x="515" y="81"/>
                                    </a:lnTo>
                                    <a:lnTo>
                                      <a:pt x="516" y="91"/>
                                    </a:lnTo>
                                    <a:lnTo>
                                      <a:pt x="534" y="163"/>
                                    </a:lnTo>
                                    <a:lnTo>
                                      <a:pt x="534" y="179"/>
                                    </a:lnTo>
                                    <a:lnTo>
                                      <a:pt x="533" y="196"/>
                                    </a:lnTo>
                                    <a:lnTo>
                                      <a:pt x="522" y="212"/>
                                    </a:lnTo>
                                    <a:lnTo>
                                      <a:pt x="507" y="220"/>
                                    </a:lnTo>
                                    <a:lnTo>
                                      <a:pt x="496" y="234"/>
                                    </a:lnTo>
                                    <a:lnTo>
                                      <a:pt x="502" y="245"/>
                                    </a:lnTo>
                                    <a:lnTo>
                                      <a:pt x="517" y="257"/>
                                    </a:lnTo>
                                    <a:lnTo>
                                      <a:pt x="513" y="29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5" name="Freeform 20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23656" y="2449860"/>
                                <a:ext cx="128588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0" y="184"/>
                                  </a:cxn>
                                  <a:cxn ang="0">
                                    <a:pos x="12" y="118"/>
                                  </a:cxn>
                                  <a:cxn ang="0">
                                    <a:pos x="24" y="93"/>
                                  </a:cxn>
                                  <a:cxn ang="0">
                                    <a:pos x="33" y="64"/>
                                  </a:cxn>
                                  <a:cxn ang="0">
                                    <a:pos x="51" y="44"/>
                                  </a:cxn>
                                  <a:cxn ang="0">
                                    <a:pos x="86" y="33"/>
                                  </a:cxn>
                                  <a:cxn ang="0">
                                    <a:pos x="113" y="68"/>
                                  </a:cxn>
                                  <a:cxn ang="0">
                                    <a:pos x="119" y="86"/>
                                  </a:cxn>
                                  <a:cxn ang="0">
                                    <a:pos x="125" y="92"/>
                                  </a:cxn>
                                  <a:cxn ang="0">
                                    <a:pos x="147" y="108"/>
                                  </a:cxn>
                                  <a:cxn ang="0">
                                    <a:pos x="169" y="102"/>
                                  </a:cxn>
                                  <a:cxn ang="0">
                                    <a:pos x="174" y="113"/>
                                  </a:cxn>
                                  <a:cxn ang="0">
                                    <a:pos x="181" y="92"/>
                                  </a:cxn>
                                  <a:cxn ang="0">
                                    <a:pos x="185" y="21"/>
                                  </a:cxn>
                                  <a:cxn ang="0">
                                    <a:pos x="200" y="14"/>
                                  </a:cxn>
                                  <a:cxn ang="0">
                                    <a:pos x="239" y="0"/>
                                  </a:cxn>
                                  <a:cxn ang="0">
                                    <a:pos x="269" y="15"/>
                                  </a:cxn>
                                  <a:cxn ang="0">
                                    <a:pos x="288" y="30"/>
                                  </a:cxn>
                                  <a:cxn ang="0">
                                    <a:pos x="318" y="49"/>
                                  </a:cxn>
                                  <a:cxn ang="0">
                                    <a:pos x="341" y="44"/>
                                  </a:cxn>
                                  <a:cxn ang="0">
                                    <a:pos x="359" y="49"/>
                                  </a:cxn>
                                  <a:cxn ang="0">
                                    <a:pos x="368" y="63"/>
                                  </a:cxn>
                                  <a:cxn ang="0">
                                    <a:pos x="379" y="74"/>
                                  </a:cxn>
                                  <a:cxn ang="0">
                                    <a:pos x="375" y="106"/>
                                  </a:cxn>
                                  <a:cxn ang="0">
                                    <a:pos x="380" y="116"/>
                                  </a:cxn>
                                  <a:cxn ang="0">
                                    <a:pos x="387" y="128"/>
                                  </a:cxn>
                                  <a:cxn ang="0">
                                    <a:pos x="402" y="159"/>
                                  </a:cxn>
                                  <a:cxn ang="0">
                                    <a:pos x="406" y="182"/>
                                  </a:cxn>
                                  <a:cxn ang="0">
                                    <a:pos x="395" y="190"/>
                                  </a:cxn>
                                  <a:cxn ang="0">
                                    <a:pos x="375" y="206"/>
                                  </a:cxn>
                                  <a:cxn ang="0">
                                    <a:pos x="363" y="227"/>
                                  </a:cxn>
                                  <a:cxn ang="0">
                                    <a:pos x="340" y="222"/>
                                  </a:cxn>
                                  <a:cxn ang="0">
                                    <a:pos x="331" y="236"/>
                                  </a:cxn>
                                  <a:cxn ang="0">
                                    <a:pos x="316" y="238"/>
                                  </a:cxn>
                                  <a:cxn ang="0">
                                    <a:pos x="303" y="231"/>
                                  </a:cxn>
                                  <a:cxn ang="0">
                                    <a:pos x="258" y="189"/>
                                  </a:cxn>
                                  <a:cxn ang="0">
                                    <a:pos x="234" y="188"/>
                                  </a:cxn>
                                  <a:cxn ang="0">
                                    <a:pos x="218" y="160"/>
                                  </a:cxn>
                                  <a:cxn ang="0">
                                    <a:pos x="200" y="173"/>
                                  </a:cxn>
                                  <a:cxn ang="0">
                                    <a:pos x="153" y="166"/>
                                  </a:cxn>
                                  <a:cxn ang="0">
                                    <a:pos x="129" y="163"/>
                                  </a:cxn>
                                  <a:cxn ang="0">
                                    <a:pos x="114" y="163"/>
                                  </a:cxn>
                                  <a:cxn ang="0">
                                    <a:pos x="98" y="167"/>
                                  </a:cxn>
                                  <a:cxn ang="0">
                                    <a:pos x="83" y="162"/>
                                  </a:cxn>
                                  <a:cxn ang="0">
                                    <a:pos x="44" y="171"/>
                                  </a:cxn>
                                  <a:cxn ang="0">
                                    <a:pos x="20" y="193"/>
                                  </a:cxn>
                                  <a:cxn ang="0">
                                    <a:pos x="3" y="195"/>
                                  </a:cxn>
                                </a:cxnLst>
                                <a:rect l="0" t="0" r="r" b="b"/>
                                <a:pathLst>
                                  <a:path w="406" h="240">
                                    <a:moveTo>
                                      <a:pt x="3" y="195"/>
                                    </a:moveTo>
                                    <a:lnTo>
                                      <a:pt x="0" y="184"/>
                                    </a:lnTo>
                                    <a:lnTo>
                                      <a:pt x="4" y="134"/>
                                    </a:lnTo>
                                    <a:lnTo>
                                      <a:pt x="12" y="118"/>
                                    </a:lnTo>
                                    <a:lnTo>
                                      <a:pt x="20" y="107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7" y="77"/>
                                    </a:lnTo>
                                    <a:lnTo>
                                      <a:pt x="33" y="64"/>
                                    </a:lnTo>
                                    <a:lnTo>
                                      <a:pt x="43" y="52"/>
                                    </a:lnTo>
                                    <a:lnTo>
                                      <a:pt x="51" y="44"/>
                                    </a:lnTo>
                                    <a:lnTo>
                                      <a:pt x="63" y="42"/>
                                    </a:lnTo>
                                    <a:lnTo>
                                      <a:pt x="86" y="33"/>
                                    </a:lnTo>
                                    <a:lnTo>
                                      <a:pt x="94" y="47"/>
                                    </a:lnTo>
                                    <a:lnTo>
                                      <a:pt x="113" y="68"/>
                                    </a:lnTo>
                                    <a:lnTo>
                                      <a:pt x="115" y="79"/>
                                    </a:lnTo>
                                    <a:lnTo>
                                      <a:pt x="119" y="86"/>
                                    </a:lnTo>
                                    <a:lnTo>
                                      <a:pt x="120" y="75"/>
                                    </a:lnTo>
                                    <a:lnTo>
                                      <a:pt x="125" y="92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47" y="108"/>
                                    </a:lnTo>
                                    <a:lnTo>
                                      <a:pt x="153" y="108"/>
                                    </a:lnTo>
                                    <a:lnTo>
                                      <a:pt x="169" y="102"/>
                                    </a:lnTo>
                                    <a:lnTo>
                                      <a:pt x="169" y="107"/>
                                    </a:lnTo>
                                    <a:lnTo>
                                      <a:pt x="174" y="113"/>
                                    </a:lnTo>
                                    <a:lnTo>
                                      <a:pt x="175" y="98"/>
                                    </a:lnTo>
                                    <a:lnTo>
                                      <a:pt x="181" y="92"/>
                                    </a:lnTo>
                                    <a:lnTo>
                                      <a:pt x="185" y="85"/>
                                    </a:lnTo>
                                    <a:lnTo>
                                      <a:pt x="185" y="21"/>
                                    </a:lnTo>
                                    <a:lnTo>
                                      <a:pt x="191" y="15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13" y="4"/>
                                    </a:lnTo>
                                    <a:lnTo>
                                      <a:pt x="239" y="0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69" y="15"/>
                                    </a:lnTo>
                                    <a:lnTo>
                                      <a:pt x="283" y="20"/>
                                    </a:lnTo>
                                    <a:lnTo>
                                      <a:pt x="288" y="30"/>
                                    </a:lnTo>
                                    <a:lnTo>
                                      <a:pt x="310" y="49"/>
                                    </a:lnTo>
                                    <a:lnTo>
                                      <a:pt x="318" y="49"/>
                                    </a:lnTo>
                                    <a:lnTo>
                                      <a:pt x="326" y="46"/>
                                    </a:lnTo>
                                    <a:lnTo>
                                      <a:pt x="341" y="44"/>
                                    </a:lnTo>
                                    <a:lnTo>
                                      <a:pt x="358" y="48"/>
                                    </a:lnTo>
                                    <a:lnTo>
                                      <a:pt x="359" y="49"/>
                                    </a:lnTo>
                                    <a:lnTo>
                                      <a:pt x="364" y="55"/>
                                    </a:lnTo>
                                    <a:lnTo>
                                      <a:pt x="368" y="63"/>
                                    </a:lnTo>
                                    <a:lnTo>
                                      <a:pt x="375" y="66"/>
                                    </a:lnTo>
                                    <a:lnTo>
                                      <a:pt x="379" y="74"/>
                                    </a:lnTo>
                                    <a:lnTo>
                                      <a:pt x="380" y="82"/>
                                    </a:lnTo>
                                    <a:lnTo>
                                      <a:pt x="375" y="106"/>
                                    </a:lnTo>
                                    <a:lnTo>
                                      <a:pt x="372" y="113"/>
                                    </a:lnTo>
                                    <a:lnTo>
                                      <a:pt x="380" y="116"/>
                                    </a:lnTo>
                                    <a:lnTo>
                                      <a:pt x="387" y="120"/>
                                    </a:lnTo>
                                    <a:lnTo>
                                      <a:pt x="387" y="128"/>
                                    </a:lnTo>
                                    <a:lnTo>
                                      <a:pt x="400" y="150"/>
                                    </a:lnTo>
                                    <a:lnTo>
                                      <a:pt x="402" y="159"/>
                                    </a:lnTo>
                                    <a:lnTo>
                                      <a:pt x="406" y="166"/>
                                    </a:lnTo>
                                    <a:lnTo>
                                      <a:pt x="406" y="182"/>
                                    </a:lnTo>
                                    <a:lnTo>
                                      <a:pt x="405" y="189"/>
                                    </a:lnTo>
                                    <a:lnTo>
                                      <a:pt x="395" y="190"/>
                                    </a:lnTo>
                                    <a:lnTo>
                                      <a:pt x="388" y="194"/>
                                    </a:lnTo>
                                    <a:lnTo>
                                      <a:pt x="375" y="206"/>
                                    </a:lnTo>
                                    <a:lnTo>
                                      <a:pt x="374" y="214"/>
                                    </a:lnTo>
                                    <a:lnTo>
                                      <a:pt x="363" y="227"/>
                                    </a:lnTo>
                                    <a:lnTo>
                                      <a:pt x="356" y="229"/>
                                    </a:lnTo>
                                    <a:lnTo>
                                      <a:pt x="340" y="222"/>
                                    </a:lnTo>
                                    <a:lnTo>
                                      <a:pt x="334" y="227"/>
                                    </a:lnTo>
                                    <a:lnTo>
                                      <a:pt x="331" y="236"/>
                                    </a:lnTo>
                                    <a:lnTo>
                                      <a:pt x="325" y="240"/>
                                    </a:lnTo>
                                    <a:lnTo>
                                      <a:pt x="316" y="238"/>
                                    </a:lnTo>
                                    <a:lnTo>
                                      <a:pt x="310" y="233"/>
                                    </a:lnTo>
                                    <a:lnTo>
                                      <a:pt x="303" y="231"/>
                                    </a:lnTo>
                                    <a:lnTo>
                                      <a:pt x="285" y="208"/>
                                    </a:lnTo>
                                    <a:lnTo>
                                      <a:pt x="258" y="189"/>
                                    </a:lnTo>
                                    <a:lnTo>
                                      <a:pt x="242" y="190"/>
                                    </a:lnTo>
                                    <a:lnTo>
                                      <a:pt x="234" y="188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18" y="160"/>
                                    </a:lnTo>
                                    <a:lnTo>
                                      <a:pt x="211" y="162"/>
                                    </a:lnTo>
                                    <a:lnTo>
                                      <a:pt x="200" y="173"/>
                                    </a:lnTo>
                                    <a:lnTo>
                                      <a:pt x="184" y="177"/>
                                    </a:lnTo>
                                    <a:lnTo>
                                      <a:pt x="153" y="166"/>
                                    </a:lnTo>
                                    <a:lnTo>
                                      <a:pt x="146" y="166"/>
                                    </a:lnTo>
                                    <a:lnTo>
                                      <a:pt x="129" y="163"/>
                                    </a:lnTo>
                                    <a:lnTo>
                                      <a:pt x="121" y="166"/>
                                    </a:lnTo>
                                    <a:lnTo>
                                      <a:pt x="114" y="163"/>
                                    </a:lnTo>
                                    <a:lnTo>
                                      <a:pt x="106" y="167"/>
                                    </a:lnTo>
                                    <a:lnTo>
                                      <a:pt x="98" y="167"/>
                                    </a:lnTo>
                                    <a:lnTo>
                                      <a:pt x="92" y="163"/>
                                    </a:lnTo>
                                    <a:lnTo>
                                      <a:pt x="83" y="162"/>
                                    </a:lnTo>
                                    <a:lnTo>
                                      <a:pt x="67" y="163"/>
                                    </a:lnTo>
                                    <a:lnTo>
                                      <a:pt x="44" y="171"/>
                                    </a:lnTo>
                                    <a:lnTo>
                                      <a:pt x="29" y="17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13" y="198"/>
                                    </a:lnTo>
                                    <a:lnTo>
                                      <a:pt x="3" y="1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6" name="Freeform 20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66494" y="2657822"/>
                                <a:ext cx="120650" cy="714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71" y="143"/>
                                  </a:cxn>
                                  <a:cxn ang="0">
                                    <a:pos x="355" y="149"/>
                                  </a:cxn>
                                  <a:cxn ang="0">
                                    <a:pos x="341" y="159"/>
                                  </a:cxn>
                                  <a:cxn ang="0">
                                    <a:pos x="338" y="176"/>
                                  </a:cxn>
                                  <a:cxn ang="0">
                                    <a:pos x="324" y="187"/>
                                  </a:cxn>
                                  <a:cxn ang="0">
                                    <a:pos x="311" y="203"/>
                                  </a:cxn>
                                  <a:cxn ang="0">
                                    <a:pos x="291" y="201"/>
                                  </a:cxn>
                                  <a:cxn ang="0">
                                    <a:pos x="276" y="210"/>
                                  </a:cxn>
                                  <a:cxn ang="0">
                                    <a:pos x="271" y="208"/>
                                  </a:cxn>
                                  <a:cxn ang="0">
                                    <a:pos x="227" y="201"/>
                                  </a:cxn>
                                  <a:cxn ang="0">
                                    <a:pos x="205" y="183"/>
                                  </a:cxn>
                                  <a:cxn ang="0">
                                    <a:pos x="166" y="192"/>
                                  </a:cxn>
                                  <a:cxn ang="0">
                                    <a:pos x="152" y="209"/>
                                  </a:cxn>
                                  <a:cxn ang="0">
                                    <a:pos x="132" y="214"/>
                                  </a:cxn>
                                  <a:cxn ang="0">
                                    <a:pos x="114" y="207"/>
                                  </a:cxn>
                                  <a:cxn ang="0">
                                    <a:pos x="97" y="196"/>
                                  </a:cxn>
                                  <a:cxn ang="0">
                                    <a:pos x="61" y="164"/>
                                  </a:cxn>
                                  <a:cxn ang="0">
                                    <a:pos x="23" y="127"/>
                                  </a:cxn>
                                  <a:cxn ang="0">
                                    <a:pos x="21" y="97"/>
                                  </a:cxn>
                                  <a:cxn ang="0">
                                    <a:pos x="0" y="82"/>
                                  </a:cxn>
                                  <a:cxn ang="0">
                                    <a:pos x="1" y="68"/>
                                  </a:cxn>
                                  <a:cxn ang="0">
                                    <a:pos x="19" y="83"/>
                                  </a:cxn>
                                  <a:cxn ang="0">
                                    <a:pos x="40" y="62"/>
                                  </a:cxn>
                                  <a:cxn ang="0">
                                    <a:pos x="75" y="48"/>
                                  </a:cxn>
                                  <a:cxn ang="0">
                                    <a:pos x="119" y="23"/>
                                  </a:cxn>
                                  <a:cxn ang="0">
                                    <a:pos x="132" y="3"/>
                                  </a:cxn>
                                  <a:cxn ang="0">
                                    <a:pos x="146" y="24"/>
                                  </a:cxn>
                                  <a:cxn ang="0">
                                    <a:pos x="159" y="27"/>
                                  </a:cxn>
                                  <a:cxn ang="0">
                                    <a:pos x="184" y="18"/>
                                  </a:cxn>
                                  <a:cxn ang="0">
                                    <a:pos x="198" y="27"/>
                                  </a:cxn>
                                  <a:cxn ang="0">
                                    <a:pos x="228" y="43"/>
                                  </a:cxn>
                                  <a:cxn ang="0">
                                    <a:pos x="240" y="47"/>
                                  </a:cxn>
                                  <a:cxn ang="0">
                                    <a:pos x="236" y="61"/>
                                  </a:cxn>
                                  <a:cxn ang="0">
                                    <a:pos x="263" y="82"/>
                                  </a:cxn>
                                  <a:cxn ang="0">
                                    <a:pos x="271" y="68"/>
                                  </a:cxn>
                                  <a:cxn ang="0">
                                    <a:pos x="297" y="70"/>
                                  </a:cxn>
                                  <a:cxn ang="0">
                                    <a:pos x="317" y="89"/>
                                  </a:cxn>
                                  <a:cxn ang="0">
                                    <a:pos x="331" y="94"/>
                                  </a:cxn>
                                  <a:cxn ang="0">
                                    <a:pos x="360" y="127"/>
                                  </a:cxn>
                                </a:cxnLst>
                                <a:rect l="0" t="0" r="r" b="b"/>
                                <a:pathLst>
                                  <a:path w="378" h="222">
                                    <a:moveTo>
                                      <a:pt x="378" y="136"/>
                                    </a:moveTo>
                                    <a:lnTo>
                                      <a:pt x="371" y="143"/>
                                    </a:lnTo>
                                    <a:lnTo>
                                      <a:pt x="360" y="142"/>
                                    </a:lnTo>
                                    <a:lnTo>
                                      <a:pt x="355" y="149"/>
                                    </a:lnTo>
                                    <a:lnTo>
                                      <a:pt x="350" y="156"/>
                                    </a:lnTo>
                                    <a:lnTo>
                                      <a:pt x="341" y="159"/>
                                    </a:lnTo>
                                    <a:lnTo>
                                      <a:pt x="339" y="164"/>
                                    </a:lnTo>
                                    <a:lnTo>
                                      <a:pt x="338" y="176"/>
                                    </a:lnTo>
                                    <a:lnTo>
                                      <a:pt x="333" y="185"/>
                                    </a:lnTo>
                                    <a:lnTo>
                                      <a:pt x="324" y="187"/>
                                    </a:lnTo>
                                    <a:lnTo>
                                      <a:pt x="324" y="193"/>
                                    </a:lnTo>
                                    <a:lnTo>
                                      <a:pt x="311" y="203"/>
                                    </a:lnTo>
                                    <a:lnTo>
                                      <a:pt x="296" y="206"/>
                                    </a:lnTo>
                                    <a:lnTo>
                                      <a:pt x="291" y="201"/>
                                    </a:lnTo>
                                    <a:lnTo>
                                      <a:pt x="283" y="201"/>
                                    </a:lnTo>
                                    <a:lnTo>
                                      <a:pt x="276" y="210"/>
                                    </a:lnTo>
                                    <a:lnTo>
                                      <a:pt x="271" y="222"/>
                                    </a:lnTo>
                                    <a:lnTo>
                                      <a:pt x="271" y="208"/>
                                    </a:lnTo>
                                    <a:lnTo>
                                      <a:pt x="263" y="197"/>
                                    </a:lnTo>
                                    <a:lnTo>
                                      <a:pt x="227" y="201"/>
                                    </a:lnTo>
                                    <a:lnTo>
                                      <a:pt x="213" y="188"/>
                                    </a:lnTo>
                                    <a:lnTo>
                                      <a:pt x="205" y="183"/>
                                    </a:lnTo>
                                    <a:lnTo>
                                      <a:pt x="172" y="182"/>
                                    </a:lnTo>
                                    <a:lnTo>
                                      <a:pt x="166" y="192"/>
                                    </a:lnTo>
                                    <a:lnTo>
                                      <a:pt x="162" y="201"/>
                                    </a:lnTo>
                                    <a:lnTo>
                                      <a:pt x="152" y="209"/>
                                    </a:lnTo>
                                    <a:lnTo>
                                      <a:pt x="143" y="213"/>
                                    </a:lnTo>
                                    <a:lnTo>
                                      <a:pt x="132" y="214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14" y="207"/>
                                    </a:lnTo>
                                    <a:lnTo>
                                      <a:pt x="100" y="202"/>
                                    </a:lnTo>
                                    <a:lnTo>
                                      <a:pt x="97" y="196"/>
                                    </a:lnTo>
                                    <a:lnTo>
                                      <a:pt x="71" y="176"/>
                                    </a:lnTo>
                                    <a:lnTo>
                                      <a:pt x="61" y="164"/>
                                    </a:lnTo>
                                    <a:lnTo>
                                      <a:pt x="33" y="140"/>
                                    </a:lnTo>
                                    <a:lnTo>
                                      <a:pt x="23" y="127"/>
                                    </a:lnTo>
                                    <a:lnTo>
                                      <a:pt x="23" y="110"/>
                                    </a:lnTo>
                                    <a:lnTo>
                                      <a:pt x="21" y="97"/>
                                    </a:lnTo>
                                    <a:lnTo>
                                      <a:pt x="8" y="91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73"/>
                                    </a:lnTo>
                                    <a:lnTo>
                                      <a:pt x="1" y="68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19" y="83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40" y="62"/>
                                    </a:lnTo>
                                    <a:lnTo>
                                      <a:pt x="57" y="57"/>
                                    </a:lnTo>
                                    <a:lnTo>
                                      <a:pt x="75" y="48"/>
                                    </a:lnTo>
                                    <a:lnTo>
                                      <a:pt x="81" y="36"/>
                                    </a:lnTo>
                                    <a:lnTo>
                                      <a:pt x="119" y="23"/>
                                    </a:lnTo>
                                    <a:lnTo>
                                      <a:pt x="123" y="0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40" y="15"/>
                                    </a:lnTo>
                                    <a:lnTo>
                                      <a:pt x="146" y="24"/>
                                    </a:lnTo>
                                    <a:lnTo>
                                      <a:pt x="153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74" y="13"/>
                                    </a:lnTo>
                                    <a:lnTo>
                                      <a:pt x="184" y="18"/>
                                    </a:lnTo>
                                    <a:lnTo>
                                      <a:pt x="190" y="27"/>
                                    </a:lnTo>
                                    <a:lnTo>
                                      <a:pt x="198" y="27"/>
                                    </a:lnTo>
                                    <a:lnTo>
                                      <a:pt x="218" y="31"/>
                                    </a:lnTo>
                                    <a:lnTo>
                                      <a:pt x="228" y="43"/>
                                    </a:lnTo>
                                    <a:lnTo>
                                      <a:pt x="239" y="45"/>
                                    </a:lnTo>
                                    <a:lnTo>
                                      <a:pt x="240" y="47"/>
                                    </a:lnTo>
                                    <a:lnTo>
                                      <a:pt x="240" y="50"/>
                                    </a:lnTo>
                                    <a:lnTo>
                                      <a:pt x="236" y="61"/>
                                    </a:lnTo>
                                    <a:lnTo>
                                      <a:pt x="255" y="79"/>
                                    </a:lnTo>
                                    <a:lnTo>
                                      <a:pt x="263" y="82"/>
                                    </a:lnTo>
                                    <a:lnTo>
                                      <a:pt x="274" y="74"/>
                                    </a:lnTo>
                                    <a:lnTo>
                                      <a:pt x="271" y="68"/>
                                    </a:lnTo>
                                    <a:lnTo>
                                      <a:pt x="272" y="62"/>
                                    </a:lnTo>
                                    <a:lnTo>
                                      <a:pt x="297" y="70"/>
                                    </a:lnTo>
                                    <a:lnTo>
                                      <a:pt x="317" y="73"/>
                                    </a:lnTo>
                                    <a:lnTo>
                                      <a:pt x="317" y="89"/>
                                    </a:lnTo>
                                    <a:lnTo>
                                      <a:pt x="326" y="96"/>
                                    </a:lnTo>
                                    <a:lnTo>
                                      <a:pt x="331" y="94"/>
                                    </a:lnTo>
                                    <a:lnTo>
                                      <a:pt x="340" y="99"/>
                                    </a:lnTo>
                                    <a:lnTo>
                                      <a:pt x="360" y="127"/>
                                    </a:lnTo>
                                    <a:lnTo>
                                      <a:pt x="378" y="13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7" name="Freeform 20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49056" y="2837210"/>
                                <a:ext cx="109538" cy="682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2" y="208"/>
                                  </a:cxn>
                                  <a:cxn ang="0">
                                    <a:pos x="31" y="192"/>
                                  </a:cxn>
                                  <a:cxn ang="0">
                                    <a:pos x="26" y="163"/>
                                  </a:cxn>
                                  <a:cxn ang="0">
                                    <a:pos x="3" y="143"/>
                                  </a:cxn>
                                  <a:cxn ang="0">
                                    <a:pos x="3" y="118"/>
                                  </a:cxn>
                                  <a:cxn ang="0">
                                    <a:pos x="15" y="94"/>
                                  </a:cxn>
                                  <a:cxn ang="0">
                                    <a:pos x="26" y="82"/>
                                  </a:cxn>
                                  <a:cxn ang="0">
                                    <a:pos x="11" y="66"/>
                                  </a:cxn>
                                  <a:cxn ang="0">
                                    <a:pos x="3" y="51"/>
                                  </a:cxn>
                                  <a:cxn ang="0">
                                    <a:pos x="0" y="29"/>
                                  </a:cxn>
                                  <a:cxn ang="0">
                                    <a:pos x="3" y="8"/>
                                  </a:cxn>
                                  <a:cxn ang="0">
                                    <a:pos x="20" y="0"/>
                                  </a:cxn>
                                  <a:cxn ang="0">
                                    <a:pos x="32" y="4"/>
                                  </a:cxn>
                                  <a:cxn ang="0">
                                    <a:pos x="26" y="19"/>
                                  </a:cxn>
                                  <a:cxn ang="0">
                                    <a:pos x="37" y="27"/>
                                  </a:cxn>
                                  <a:cxn ang="0">
                                    <a:pos x="51" y="27"/>
                                  </a:cxn>
                                  <a:cxn ang="0">
                                    <a:pos x="85" y="31"/>
                                  </a:cxn>
                                  <a:cxn ang="0">
                                    <a:pos x="126" y="32"/>
                                  </a:cxn>
                                  <a:cxn ang="0">
                                    <a:pos x="170" y="40"/>
                                  </a:cxn>
                                  <a:cxn ang="0">
                                    <a:pos x="187" y="35"/>
                                  </a:cxn>
                                  <a:cxn ang="0">
                                    <a:pos x="206" y="23"/>
                                  </a:cxn>
                                  <a:cxn ang="0">
                                    <a:pos x="226" y="13"/>
                                  </a:cxn>
                                  <a:cxn ang="0">
                                    <a:pos x="252" y="4"/>
                                  </a:cxn>
                                  <a:cxn ang="0">
                                    <a:pos x="272" y="5"/>
                                  </a:cxn>
                                  <a:cxn ang="0">
                                    <a:pos x="278" y="10"/>
                                  </a:cxn>
                                  <a:cxn ang="0">
                                    <a:pos x="308" y="19"/>
                                  </a:cxn>
                                  <a:cxn ang="0">
                                    <a:pos x="328" y="32"/>
                                  </a:cxn>
                                  <a:cxn ang="0">
                                    <a:pos x="346" y="31"/>
                                  </a:cxn>
                                  <a:cxn ang="0">
                                    <a:pos x="343" y="47"/>
                                  </a:cxn>
                                  <a:cxn ang="0">
                                    <a:pos x="338" y="58"/>
                                  </a:cxn>
                                  <a:cxn ang="0">
                                    <a:pos x="319" y="63"/>
                                  </a:cxn>
                                  <a:cxn ang="0">
                                    <a:pos x="306" y="78"/>
                                  </a:cxn>
                                  <a:cxn ang="0">
                                    <a:pos x="306" y="107"/>
                                  </a:cxn>
                                  <a:cxn ang="0">
                                    <a:pos x="298" y="110"/>
                                  </a:cxn>
                                  <a:cxn ang="0">
                                    <a:pos x="295" y="116"/>
                                  </a:cxn>
                                  <a:cxn ang="0">
                                    <a:pos x="284" y="126"/>
                                  </a:cxn>
                                  <a:cxn ang="0">
                                    <a:pos x="287" y="129"/>
                                  </a:cxn>
                                  <a:cxn ang="0">
                                    <a:pos x="292" y="131"/>
                                  </a:cxn>
                                  <a:cxn ang="0">
                                    <a:pos x="296" y="138"/>
                                  </a:cxn>
                                  <a:cxn ang="0">
                                    <a:pos x="299" y="148"/>
                                  </a:cxn>
                                  <a:cxn ang="0">
                                    <a:pos x="310" y="163"/>
                                  </a:cxn>
                                  <a:cxn ang="0">
                                    <a:pos x="311" y="169"/>
                                  </a:cxn>
                                  <a:cxn ang="0">
                                    <a:pos x="303" y="167"/>
                                  </a:cxn>
                                  <a:cxn ang="0">
                                    <a:pos x="280" y="171"/>
                                  </a:cxn>
                                  <a:cxn ang="0">
                                    <a:pos x="262" y="161"/>
                                  </a:cxn>
                                  <a:cxn ang="0">
                                    <a:pos x="242" y="169"/>
                                  </a:cxn>
                                  <a:cxn ang="0">
                                    <a:pos x="228" y="171"/>
                                  </a:cxn>
                                  <a:cxn ang="0">
                                    <a:pos x="219" y="179"/>
                                  </a:cxn>
                                  <a:cxn ang="0">
                                    <a:pos x="208" y="180"/>
                                  </a:cxn>
                                  <a:cxn ang="0">
                                    <a:pos x="206" y="199"/>
                                  </a:cxn>
                                  <a:cxn ang="0">
                                    <a:pos x="192" y="212"/>
                                  </a:cxn>
                                  <a:cxn ang="0">
                                    <a:pos x="172" y="215"/>
                                  </a:cxn>
                                  <a:cxn ang="0">
                                    <a:pos x="137" y="203"/>
                                  </a:cxn>
                                  <a:cxn ang="0">
                                    <a:pos x="127" y="195"/>
                                  </a:cxn>
                                  <a:cxn ang="0">
                                    <a:pos x="115" y="195"/>
                                  </a:cxn>
                                  <a:cxn ang="0">
                                    <a:pos x="84" y="204"/>
                                  </a:cxn>
                                  <a:cxn ang="0">
                                    <a:pos x="62" y="204"/>
                                  </a:cxn>
                                  <a:cxn ang="0">
                                    <a:pos x="45" y="208"/>
                                  </a:cxn>
                                  <a:cxn ang="0">
                                    <a:pos x="32" y="208"/>
                                  </a:cxn>
                                </a:cxnLst>
                                <a:rect l="0" t="0" r="r" b="b"/>
                                <a:pathLst>
                                  <a:path w="346" h="215">
                                    <a:moveTo>
                                      <a:pt x="32" y="208"/>
                                    </a:moveTo>
                                    <a:lnTo>
                                      <a:pt x="31" y="192"/>
                                    </a:lnTo>
                                    <a:lnTo>
                                      <a:pt x="26" y="163"/>
                                    </a:lnTo>
                                    <a:lnTo>
                                      <a:pt x="3" y="143"/>
                                    </a:lnTo>
                                    <a:lnTo>
                                      <a:pt x="3" y="118"/>
                                    </a:lnTo>
                                    <a:lnTo>
                                      <a:pt x="15" y="94"/>
                                    </a:lnTo>
                                    <a:lnTo>
                                      <a:pt x="26" y="82"/>
                                    </a:lnTo>
                                    <a:lnTo>
                                      <a:pt x="11" y="66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0" y="29"/>
                                    </a:lnTo>
                                    <a:lnTo>
                                      <a:pt x="3" y="8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26" y="19"/>
                                    </a:lnTo>
                                    <a:lnTo>
                                      <a:pt x="37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85" y="31"/>
                                    </a:lnTo>
                                    <a:lnTo>
                                      <a:pt x="126" y="32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87" y="35"/>
                                    </a:lnTo>
                                    <a:lnTo>
                                      <a:pt x="206" y="23"/>
                                    </a:lnTo>
                                    <a:lnTo>
                                      <a:pt x="226" y="13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8" y="10"/>
                                    </a:lnTo>
                                    <a:lnTo>
                                      <a:pt x="308" y="19"/>
                                    </a:lnTo>
                                    <a:lnTo>
                                      <a:pt x="328" y="32"/>
                                    </a:lnTo>
                                    <a:lnTo>
                                      <a:pt x="346" y="31"/>
                                    </a:lnTo>
                                    <a:lnTo>
                                      <a:pt x="343" y="47"/>
                                    </a:lnTo>
                                    <a:lnTo>
                                      <a:pt x="338" y="58"/>
                                    </a:lnTo>
                                    <a:lnTo>
                                      <a:pt x="319" y="63"/>
                                    </a:lnTo>
                                    <a:lnTo>
                                      <a:pt x="306" y="78"/>
                                    </a:lnTo>
                                    <a:lnTo>
                                      <a:pt x="306" y="107"/>
                                    </a:lnTo>
                                    <a:lnTo>
                                      <a:pt x="298" y="110"/>
                                    </a:lnTo>
                                    <a:lnTo>
                                      <a:pt x="295" y="116"/>
                                    </a:lnTo>
                                    <a:lnTo>
                                      <a:pt x="284" y="126"/>
                                    </a:lnTo>
                                    <a:lnTo>
                                      <a:pt x="287" y="129"/>
                                    </a:lnTo>
                                    <a:lnTo>
                                      <a:pt x="292" y="131"/>
                                    </a:lnTo>
                                    <a:lnTo>
                                      <a:pt x="296" y="138"/>
                                    </a:lnTo>
                                    <a:lnTo>
                                      <a:pt x="299" y="148"/>
                                    </a:lnTo>
                                    <a:lnTo>
                                      <a:pt x="310" y="163"/>
                                    </a:lnTo>
                                    <a:lnTo>
                                      <a:pt x="311" y="169"/>
                                    </a:lnTo>
                                    <a:lnTo>
                                      <a:pt x="303" y="167"/>
                                    </a:lnTo>
                                    <a:lnTo>
                                      <a:pt x="280" y="171"/>
                                    </a:lnTo>
                                    <a:lnTo>
                                      <a:pt x="262" y="161"/>
                                    </a:lnTo>
                                    <a:lnTo>
                                      <a:pt x="242" y="169"/>
                                    </a:lnTo>
                                    <a:lnTo>
                                      <a:pt x="228" y="171"/>
                                    </a:lnTo>
                                    <a:lnTo>
                                      <a:pt x="219" y="179"/>
                                    </a:lnTo>
                                    <a:lnTo>
                                      <a:pt x="208" y="180"/>
                                    </a:lnTo>
                                    <a:lnTo>
                                      <a:pt x="206" y="199"/>
                                    </a:lnTo>
                                    <a:lnTo>
                                      <a:pt x="192" y="212"/>
                                    </a:lnTo>
                                    <a:lnTo>
                                      <a:pt x="172" y="215"/>
                                    </a:lnTo>
                                    <a:lnTo>
                                      <a:pt x="137" y="203"/>
                                    </a:lnTo>
                                    <a:lnTo>
                                      <a:pt x="127" y="195"/>
                                    </a:lnTo>
                                    <a:lnTo>
                                      <a:pt x="115" y="195"/>
                                    </a:lnTo>
                                    <a:lnTo>
                                      <a:pt x="84" y="204"/>
                                    </a:lnTo>
                                    <a:lnTo>
                                      <a:pt x="62" y="204"/>
                                    </a:lnTo>
                                    <a:lnTo>
                                      <a:pt x="45" y="208"/>
                                    </a:lnTo>
                                    <a:lnTo>
                                      <a:pt x="32" y="20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8" name="Freeform 20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95069" y="2778472"/>
                                <a:ext cx="101600" cy="873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8" y="62"/>
                                  </a:cxn>
                                  <a:cxn ang="0">
                                    <a:pos x="215" y="50"/>
                                  </a:cxn>
                                  <a:cxn ang="0">
                                    <a:pos x="180" y="12"/>
                                  </a:cxn>
                                  <a:cxn ang="0">
                                    <a:pos x="164" y="7"/>
                                  </a:cxn>
                                  <a:cxn ang="0">
                                    <a:pos x="148" y="3"/>
                                  </a:cxn>
                                  <a:cxn ang="0">
                                    <a:pos x="149" y="15"/>
                                  </a:cxn>
                                  <a:cxn ang="0">
                                    <a:pos x="138" y="19"/>
                                  </a:cxn>
                                  <a:cxn ang="0">
                                    <a:pos x="111" y="34"/>
                                  </a:cxn>
                                  <a:cxn ang="0">
                                    <a:pos x="118" y="56"/>
                                  </a:cxn>
                                  <a:cxn ang="0">
                                    <a:pos x="94" y="73"/>
                                  </a:cxn>
                                  <a:cxn ang="0">
                                    <a:pos x="95" y="95"/>
                                  </a:cxn>
                                  <a:cxn ang="0">
                                    <a:pos x="81" y="93"/>
                                  </a:cxn>
                                  <a:cxn ang="0">
                                    <a:pos x="73" y="90"/>
                                  </a:cxn>
                                  <a:cxn ang="0">
                                    <a:pos x="57" y="76"/>
                                  </a:cxn>
                                  <a:cxn ang="0">
                                    <a:pos x="30" y="92"/>
                                  </a:cxn>
                                  <a:cxn ang="0">
                                    <a:pos x="8" y="93"/>
                                  </a:cxn>
                                  <a:cxn ang="0">
                                    <a:pos x="16" y="135"/>
                                  </a:cxn>
                                  <a:cxn ang="0">
                                    <a:pos x="38" y="116"/>
                                  </a:cxn>
                                  <a:cxn ang="0">
                                    <a:pos x="65" y="113"/>
                                  </a:cxn>
                                  <a:cxn ang="0">
                                    <a:pos x="75" y="128"/>
                                  </a:cxn>
                                  <a:cxn ang="0">
                                    <a:pos x="103" y="175"/>
                                  </a:cxn>
                                  <a:cxn ang="0">
                                    <a:pos x="91" y="187"/>
                                  </a:cxn>
                                  <a:cxn ang="0">
                                    <a:pos x="119" y="216"/>
                                  </a:cxn>
                                  <a:cxn ang="0">
                                    <a:pos x="135" y="238"/>
                                  </a:cxn>
                                  <a:cxn ang="0">
                                    <a:pos x="183" y="245"/>
                                  </a:cxn>
                                  <a:cxn ang="0">
                                    <a:pos x="219" y="276"/>
                                  </a:cxn>
                                  <a:cxn ang="0">
                                    <a:pos x="203" y="237"/>
                                  </a:cxn>
                                  <a:cxn ang="0">
                                    <a:pos x="173" y="211"/>
                                  </a:cxn>
                                  <a:cxn ang="0">
                                    <a:pos x="156" y="190"/>
                                  </a:cxn>
                                  <a:cxn ang="0">
                                    <a:pos x="144" y="170"/>
                                  </a:cxn>
                                  <a:cxn ang="0">
                                    <a:pos x="143" y="157"/>
                                  </a:cxn>
                                  <a:cxn ang="0">
                                    <a:pos x="128" y="137"/>
                                  </a:cxn>
                                  <a:cxn ang="0">
                                    <a:pos x="124" y="126"/>
                                  </a:cxn>
                                  <a:cxn ang="0">
                                    <a:pos x="129" y="97"/>
                                  </a:cxn>
                                  <a:cxn ang="0">
                                    <a:pos x="151" y="116"/>
                                  </a:cxn>
                                  <a:cxn ang="0">
                                    <a:pos x="182" y="101"/>
                                  </a:cxn>
                                  <a:cxn ang="0">
                                    <a:pos x="200" y="105"/>
                                  </a:cxn>
                                  <a:cxn ang="0">
                                    <a:pos x="210" y="106"/>
                                  </a:cxn>
                                  <a:cxn ang="0">
                                    <a:pos x="229" y="106"/>
                                  </a:cxn>
                                  <a:cxn ang="0">
                                    <a:pos x="246" y="106"/>
                                  </a:cxn>
                                  <a:cxn ang="0">
                                    <a:pos x="256" y="113"/>
                                  </a:cxn>
                                  <a:cxn ang="0">
                                    <a:pos x="273" y="115"/>
                                  </a:cxn>
                                  <a:cxn ang="0">
                                    <a:pos x="283" y="111"/>
                                  </a:cxn>
                                  <a:cxn ang="0">
                                    <a:pos x="288" y="125"/>
                                  </a:cxn>
                                  <a:cxn ang="0">
                                    <a:pos x="307" y="125"/>
                                  </a:cxn>
                                  <a:cxn ang="0">
                                    <a:pos x="305" y="109"/>
                                  </a:cxn>
                                  <a:cxn ang="0">
                                    <a:pos x="311" y="100"/>
                                  </a:cxn>
                                  <a:cxn ang="0">
                                    <a:pos x="322" y="100"/>
                                  </a:cxn>
                                  <a:cxn ang="0">
                                    <a:pos x="316" y="98"/>
                                  </a:cxn>
                                  <a:cxn ang="0">
                                    <a:pos x="304" y="93"/>
                                  </a:cxn>
                                  <a:cxn ang="0">
                                    <a:pos x="297" y="89"/>
                                  </a:cxn>
                                  <a:cxn ang="0">
                                    <a:pos x="297" y="83"/>
                                  </a:cxn>
                                  <a:cxn ang="0">
                                    <a:pos x="302" y="79"/>
                                  </a:cxn>
                                  <a:cxn ang="0">
                                    <a:pos x="297" y="74"/>
                                  </a:cxn>
                                  <a:cxn ang="0">
                                    <a:pos x="291" y="73"/>
                                  </a:cxn>
                                  <a:cxn ang="0">
                                    <a:pos x="291" y="63"/>
                                  </a:cxn>
                                  <a:cxn ang="0">
                                    <a:pos x="284" y="50"/>
                                  </a:cxn>
                                </a:cxnLst>
                                <a:rect l="0" t="0" r="r" b="b"/>
                                <a:pathLst>
                                  <a:path w="322" h="276">
                                    <a:moveTo>
                                      <a:pt x="284" y="50"/>
                                    </a:moveTo>
                                    <a:lnTo>
                                      <a:pt x="272" y="58"/>
                                    </a:lnTo>
                                    <a:lnTo>
                                      <a:pt x="258" y="62"/>
                                    </a:lnTo>
                                    <a:lnTo>
                                      <a:pt x="241" y="63"/>
                                    </a:lnTo>
                                    <a:lnTo>
                                      <a:pt x="226" y="54"/>
                                    </a:lnTo>
                                    <a:lnTo>
                                      <a:pt x="215" y="50"/>
                                    </a:lnTo>
                                    <a:lnTo>
                                      <a:pt x="204" y="35"/>
                                    </a:lnTo>
                                    <a:lnTo>
                                      <a:pt x="189" y="28"/>
                                    </a:lnTo>
                                    <a:lnTo>
                                      <a:pt x="180" y="12"/>
                                    </a:lnTo>
                                    <a:lnTo>
                                      <a:pt x="167" y="7"/>
                                    </a:lnTo>
                                    <a:lnTo>
                                      <a:pt x="167" y="4"/>
                                    </a:lnTo>
                                    <a:lnTo>
                                      <a:pt x="164" y="7"/>
                                    </a:lnTo>
                                    <a:lnTo>
                                      <a:pt x="155" y="1"/>
                                    </a:lnTo>
                                    <a:lnTo>
                                      <a:pt x="151" y="0"/>
                                    </a:lnTo>
                                    <a:lnTo>
                                      <a:pt x="148" y="3"/>
                                    </a:lnTo>
                                    <a:lnTo>
                                      <a:pt x="148" y="8"/>
                                    </a:lnTo>
                                    <a:lnTo>
                                      <a:pt x="149" y="14"/>
                                    </a:lnTo>
                                    <a:lnTo>
                                      <a:pt x="149" y="15"/>
                                    </a:lnTo>
                                    <a:lnTo>
                                      <a:pt x="145" y="14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38" y="19"/>
                                    </a:lnTo>
                                    <a:lnTo>
                                      <a:pt x="134" y="22"/>
                                    </a:lnTo>
                                    <a:lnTo>
                                      <a:pt x="114" y="29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12" y="38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18" y="56"/>
                                    </a:lnTo>
                                    <a:lnTo>
                                      <a:pt x="113" y="63"/>
                                    </a:lnTo>
                                    <a:lnTo>
                                      <a:pt x="105" y="65"/>
                                    </a:lnTo>
                                    <a:lnTo>
                                      <a:pt x="94" y="73"/>
                                    </a:lnTo>
                                    <a:lnTo>
                                      <a:pt x="97" y="78"/>
                                    </a:lnTo>
                                    <a:lnTo>
                                      <a:pt x="94" y="83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90" y="99"/>
                                    </a:lnTo>
                                    <a:lnTo>
                                      <a:pt x="86" y="99"/>
                                    </a:lnTo>
                                    <a:lnTo>
                                      <a:pt x="81" y="93"/>
                                    </a:lnTo>
                                    <a:lnTo>
                                      <a:pt x="78" y="93"/>
                                    </a:lnTo>
                                    <a:lnTo>
                                      <a:pt x="75" y="90"/>
                                    </a:lnTo>
                                    <a:lnTo>
                                      <a:pt x="73" y="90"/>
                                    </a:lnTo>
                                    <a:lnTo>
                                      <a:pt x="73" y="94"/>
                                    </a:lnTo>
                                    <a:lnTo>
                                      <a:pt x="68" y="95"/>
                                    </a:lnTo>
                                    <a:lnTo>
                                      <a:pt x="57" y="76"/>
                                    </a:lnTo>
                                    <a:lnTo>
                                      <a:pt x="54" y="76"/>
                                    </a:lnTo>
                                    <a:lnTo>
                                      <a:pt x="47" y="92"/>
                                    </a:lnTo>
                                    <a:lnTo>
                                      <a:pt x="30" y="92"/>
                                    </a:lnTo>
                                    <a:lnTo>
                                      <a:pt x="24" y="87"/>
                                    </a:lnTo>
                                    <a:lnTo>
                                      <a:pt x="21" y="92"/>
                                    </a:lnTo>
                                    <a:lnTo>
                                      <a:pt x="8" y="93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4" y="108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21" y="138"/>
                                    </a:lnTo>
                                    <a:lnTo>
                                      <a:pt x="27" y="137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44" y="99"/>
                                    </a:lnTo>
                                    <a:lnTo>
                                      <a:pt x="57" y="103"/>
                                    </a:lnTo>
                                    <a:lnTo>
                                      <a:pt x="65" y="113"/>
                                    </a:lnTo>
                                    <a:lnTo>
                                      <a:pt x="68" y="113"/>
                                    </a:lnTo>
                                    <a:lnTo>
                                      <a:pt x="73" y="119"/>
                                    </a:lnTo>
                                    <a:lnTo>
                                      <a:pt x="75" y="128"/>
                                    </a:lnTo>
                                    <a:lnTo>
                                      <a:pt x="75" y="143"/>
                                    </a:lnTo>
                                    <a:lnTo>
                                      <a:pt x="84" y="159"/>
                                    </a:lnTo>
                                    <a:lnTo>
                                      <a:pt x="103" y="175"/>
                                    </a:lnTo>
                                    <a:lnTo>
                                      <a:pt x="94" y="178"/>
                                    </a:lnTo>
                                    <a:lnTo>
                                      <a:pt x="90" y="183"/>
                                    </a:lnTo>
                                    <a:lnTo>
                                      <a:pt x="91" y="187"/>
                                    </a:lnTo>
                                    <a:lnTo>
                                      <a:pt x="102" y="202"/>
                                    </a:lnTo>
                                    <a:lnTo>
                                      <a:pt x="112" y="210"/>
                                    </a:lnTo>
                                    <a:lnTo>
                                      <a:pt x="119" y="216"/>
                                    </a:lnTo>
                                    <a:lnTo>
                                      <a:pt x="129" y="221"/>
                                    </a:lnTo>
                                    <a:lnTo>
                                      <a:pt x="134" y="230"/>
                                    </a:lnTo>
                                    <a:lnTo>
                                      <a:pt x="135" y="238"/>
                                    </a:lnTo>
                                    <a:lnTo>
                                      <a:pt x="154" y="237"/>
                                    </a:lnTo>
                                    <a:lnTo>
                                      <a:pt x="166" y="238"/>
                                    </a:lnTo>
                                    <a:lnTo>
                                      <a:pt x="183" y="245"/>
                                    </a:lnTo>
                                    <a:lnTo>
                                      <a:pt x="198" y="256"/>
                                    </a:lnTo>
                                    <a:lnTo>
                                      <a:pt x="211" y="270"/>
                                    </a:lnTo>
                                    <a:lnTo>
                                      <a:pt x="219" y="276"/>
                                    </a:lnTo>
                                    <a:lnTo>
                                      <a:pt x="226" y="272"/>
                                    </a:lnTo>
                                    <a:lnTo>
                                      <a:pt x="204" y="248"/>
                                    </a:lnTo>
                                    <a:lnTo>
                                      <a:pt x="203" y="237"/>
                                    </a:lnTo>
                                    <a:lnTo>
                                      <a:pt x="198" y="233"/>
                                    </a:lnTo>
                                    <a:lnTo>
                                      <a:pt x="193" y="230"/>
                                    </a:lnTo>
                                    <a:lnTo>
                                      <a:pt x="173" y="211"/>
                                    </a:lnTo>
                                    <a:lnTo>
                                      <a:pt x="172" y="206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56" y="190"/>
                                    </a:lnTo>
                                    <a:lnTo>
                                      <a:pt x="148" y="178"/>
                                    </a:lnTo>
                                    <a:lnTo>
                                      <a:pt x="143" y="176"/>
                                    </a:lnTo>
                                    <a:lnTo>
                                      <a:pt x="144" y="170"/>
                                    </a:lnTo>
                                    <a:lnTo>
                                      <a:pt x="146" y="168"/>
                                    </a:lnTo>
                                    <a:lnTo>
                                      <a:pt x="143" y="162"/>
                                    </a:lnTo>
                                    <a:lnTo>
                                      <a:pt x="143" y="157"/>
                                    </a:lnTo>
                                    <a:lnTo>
                                      <a:pt x="137" y="151"/>
                                    </a:lnTo>
                                    <a:lnTo>
                                      <a:pt x="133" y="138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1" y="128"/>
                                    </a:lnTo>
                                    <a:lnTo>
                                      <a:pt x="124" y="126"/>
                                    </a:lnTo>
                                    <a:lnTo>
                                      <a:pt x="123" y="122"/>
                                    </a:lnTo>
                                    <a:lnTo>
                                      <a:pt x="123" y="103"/>
                                    </a:lnTo>
                                    <a:lnTo>
                                      <a:pt x="129" y="97"/>
                                    </a:lnTo>
                                    <a:lnTo>
                                      <a:pt x="138" y="99"/>
                                    </a:lnTo>
                                    <a:lnTo>
                                      <a:pt x="138" y="101"/>
                                    </a:lnTo>
                                    <a:lnTo>
                                      <a:pt x="151" y="116"/>
                                    </a:lnTo>
                                    <a:lnTo>
                                      <a:pt x="155" y="116"/>
                                    </a:lnTo>
                                    <a:lnTo>
                                      <a:pt x="164" y="99"/>
                                    </a:lnTo>
                                    <a:lnTo>
                                      <a:pt x="182" y="101"/>
                                    </a:lnTo>
                                    <a:lnTo>
                                      <a:pt x="186" y="97"/>
                                    </a:lnTo>
                                    <a:lnTo>
                                      <a:pt x="188" y="97"/>
                                    </a:lnTo>
                                    <a:lnTo>
                                      <a:pt x="200" y="105"/>
                                    </a:lnTo>
                                    <a:lnTo>
                                      <a:pt x="204" y="105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10" y="106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26" y="106"/>
                                    </a:lnTo>
                                    <a:lnTo>
                                      <a:pt x="229" y="106"/>
                                    </a:lnTo>
                                    <a:lnTo>
                                      <a:pt x="237" y="114"/>
                                    </a:lnTo>
                                    <a:lnTo>
                                      <a:pt x="240" y="114"/>
                                    </a:lnTo>
                                    <a:lnTo>
                                      <a:pt x="246" y="106"/>
                                    </a:lnTo>
                                    <a:lnTo>
                                      <a:pt x="250" y="106"/>
                                    </a:lnTo>
                                    <a:lnTo>
                                      <a:pt x="253" y="111"/>
                                    </a:lnTo>
                                    <a:lnTo>
                                      <a:pt x="256" y="113"/>
                                    </a:lnTo>
                                    <a:lnTo>
                                      <a:pt x="258" y="108"/>
                                    </a:lnTo>
                                    <a:lnTo>
                                      <a:pt x="269" y="109"/>
                                    </a:lnTo>
                                    <a:lnTo>
                                      <a:pt x="273" y="115"/>
                                    </a:lnTo>
                                    <a:lnTo>
                                      <a:pt x="275" y="114"/>
                                    </a:lnTo>
                                    <a:lnTo>
                                      <a:pt x="275" y="111"/>
                                    </a:lnTo>
                                    <a:lnTo>
                                      <a:pt x="283" y="111"/>
                                    </a:lnTo>
                                    <a:lnTo>
                                      <a:pt x="289" y="119"/>
                                    </a:lnTo>
                                    <a:lnTo>
                                      <a:pt x="288" y="124"/>
                                    </a:lnTo>
                                    <a:lnTo>
                                      <a:pt x="288" y="125"/>
                                    </a:lnTo>
                                    <a:lnTo>
                                      <a:pt x="294" y="130"/>
                                    </a:lnTo>
                                    <a:lnTo>
                                      <a:pt x="301" y="130"/>
                                    </a:lnTo>
                                    <a:lnTo>
                                      <a:pt x="307" y="125"/>
                                    </a:lnTo>
                                    <a:lnTo>
                                      <a:pt x="309" y="120"/>
                                    </a:lnTo>
                                    <a:lnTo>
                                      <a:pt x="307" y="119"/>
                                    </a:lnTo>
                                    <a:lnTo>
                                      <a:pt x="305" y="109"/>
                                    </a:lnTo>
                                    <a:lnTo>
                                      <a:pt x="307" y="106"/>
                                    </a:lnTo>
                                    <a:lnTo>
                                      <a:pt x="309" y="101"/>
                                    </a:lnTo>
                                    <a:lnTo>
                                      <a:pt x="311" y="100"/>
                                    </a:lnTo>
                                    <a:lnTo>
                                      <a:pt x="315" y="101"/>
                                    </a:lnTo>
                                    <a:lnTo>
                                      <a:pt x="318" y="103"/>
                                    </a:lnTo>
                                    <a:lnTo>
                                      <a:pt x="322" y="100"/>
                                    </a:lnTo>
                                    <a:lnTo>
                                      <a:pt x="322" y="98"/>
                                    </a:lnTo>
                                    <a:lnTo>
                                      <a:pt x="320" y="97"/>
                                    </a:lnTo>
                                    <a:lnTo>
                                      <a:pt x="316" y="98"/>
                                    </a:lnTo>
                                    <a:lnTo>
                                      <a:pt x="312" y="95"/>
                                    </a:lnTo>
                                    <a:lnTo>
                                      <a:pt x="307" y="95"/>
                                    </a:lnTo>
                                    <a:lnTo>
                                      <a:pt x="304" y="93"/>
                                    </a:lnTo>
                                    <a:lnTo>
                                      <a:pt x="302" y="92"/>
                                    </a:lnTo>
                                    <a:lnTo>
                                      <a:pt x="299" y="92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88"/>
                                    </a:lnTo>
                                    <a:lnTo>
                                      <a:pt x="299" y="84"/>
                                    </a:lnTo>
                                    <a:lnTo>
                                      <a:pt x="297" y="83"/>
                                    </a:lnTo>
                                    <a:lnTo>
                                      <a:pt x="299" y="81"/>
                                    </a:lnTo>
                                    <a:lnTo>
                                      <a:pt x="300" y="81"/>
                                    </a:lnTo>
                                    <a:lnTo>
                                      <a:pt x="302" y="79"/>
                                    </a:lnTo>
                                    <a:lnTo>
                                      <a:pt x="302" y="77"/>
                                    </a:lnTo>
                                    <a:lnTo>
                                      <a:pt x="299" y="74"/>
                                    </a:lnTo>
                                    <a:lnTo>
                                      <a:pt x="297" y="74"/>
                                    </a:lnTo>
                                    <a:lnTo>
                                      <a:pt x="295" y="77"/>
                                    </a:lnTo>
                                    <a:lnTo>
                                      <a:pt x="291" y="76"/>
                                    </a:lnTo>
                                    <a:lnTo>
                                      <a:pt x="291" y="73"/>
                                    </a:lnTo>
                                    <a:lnTo>
                                      <a:pt x="294" y="70"/>
                                    </a:lnTo>
                                    <a:lnTo>
                                      <a:pt x="294" y="66"/>
                                    </a:lnTo>
                                    <a:lnTo>
                                      <a:pt x="291" y="63"/>
                                    </a:lnTo>
                                    <a:lnTo>
                                      <a:pt x="293" y="61"/>
                                    </a:lnTo>
                                    <a:lnTo>
                                      <a:pt x="293" y="57"/>
                                    </a:lnTo>
                                    <a:lnTo>
                                      <a:pt x="284" y="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9" name="Freeform 21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095081" y="2873722"/>
                                <a:ext cx="31750" cy="682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8" y="215"/>
                                  </a:cxn>
                                  <a:cxn ang="0">
                                    <a:pos x="39" y="210"/>
                                  </a:cxn>
                                  <a:cxn ang="0">
                                    <a:pos x="38" y="200"/>
                                  </a:cxn>
                                  <a:cxn ang="0">
                                    <a:pos x="31" y="190"/>
                                  </a:cxn>
                                  <a:cxn ang="0">
                                    <a:pos x="13" y="183"/>
                                  </a:cxn>
                                  <a:cxn ang="0">
                                    <a:pos x="4" y="168"/>
                                  </a:cxn>
                                  <a:cxn ang="0">
                                    <a:pos x="0" y="160"/>
                                  </a:cxn>
                                  <a:cxn ang="0">
                                    <a:pos x="7" y="161"/>
                                  </a:cxn>
                                  <a:cxn ang="0">
                                    <a:pos x="7" y="152"/>
                                  </a:cxn>
                                  <a:cxn ang="0">
                                    <a:pos x="4" y="139"/>
                                  </a:cxn>
                                  <a:cxn ang="0">
                                    <a:pos x="7" y="125"/>
                                  </a:cxn>
                                  <a:cxn ang="0">
                                    <a:pos x="8" y="123"/>
                                  </a:cxn>
                                  <a:cxn ang="0">
                                    <a:pos x="8" y="114"/>
                                  </a:cxn>
                                  <a:cxn ang="0">
                                    <a:pos x="10" y="106"/>
                                  </a:cxn>
                                  <a:cxn ang="0">
                                    <a:pos x="6" y="94"/>
                                  </a:cxn>
                                  <a:cxn ang="0">
                                    <a:pos x="15" y="64"/>
                                  </a:cxn>
                                  <a:cxn ang="0">
                                    <a:pos x="10" y="58"/>
                                  </a:cxn>
                                  <a:cxn ang="0">
                                    <a:pos x="2" y="56"/>
                                  </a:cxn>
                                  <a:cxn ang="0">
                                    <a:pos x="7" y="40"/>
                                  </a:cxn>
                                  <a:cxn ang="0">
                                    <a:pos x="5" y="29"/>
                                  </a:cxn>
                                  <a:cxn ang="0">
                                    <a:pos x="10" y="15"/>
                                  </a:cxn>
                                  <a:cxn ang="0">
                                    <a:pos x="17" y="10"/>
                                  </a:cxn>
                                  <a:cxn ang="0">
                                    <a:pos x="23" y="0"/>
                                  </a:cxn>
                                  <a:cxn ang="0">
                                    <a:pos x="31" y="7"/>
                                  </a:cxn>
                                  <a:cxn ang="0">
                                    <a:pos x="45" y="9"/>
                                  </a:cxn>
                                  <a:cxn ang="0">
                                    <a:pos x="51" y="20"/>
                                  </a:cxn>
                                  <a:cxn ang="0">
                                    <a:pos x="61" y="24"/>
                                  </a:cxn>
                                  <a:cxn ang="0">
                                    <a:pos x="74" y="40"/>
                                  </a:cxn>
                                  <a:cxn ang="0">
                                    <a:pos x="69" y="76"/>
                                  </a:cxn>
                                  <a:cxn ang="0">
                                    <a:pos x="69" y="93"/>
                                  </a:cxn>
                                  <a:cxn ang="0">
                                    <a:pos x="77" y="113"/>
                                  </a:cxn>
                                  <a:cxn ang="0">
                                    <a:pos x="94" y="130"/>
                                  </a:cxn>
                                  <a:cxn ang="0">
                                    <a:pos x="97" y="140"/>
                                  </a:cxn>
                                  <a:cxn ang="0">
                                    <a:pos x="97" y="155"/>
                                  </a:cxn>
                                  <a:cxn ang="0">
                                    <a:pos x="83" y="166"/>
                                  </a:cxn>
                                  <a:cxn ang="0">
                                    <a:pos x="75" y="183"/>
                                  </a:cxn>
                                  <a:cxn ang="0">
                                    <a:pos x="65" y="190"/>
                                  </a:cxn>
                                  <a:cxn ang="0">
                                    <a:pos x="63" y="203"/>
                                  </a:cxn>
                                  <a:cxn ang="0">
                                    <a:pos x="58" y="209"/>
                                  </a:cxn>
                                  <a:cxn ang="0">
                                    <a:pos x="49" y="215"/>
                                  </a:cxn>
                                  <a:cxn ang="0">
                                    <a:pos x="48" y="215"/>
                                  </a:cxn>
                                </a:cxnLst>
                                <a:rect l="0" t="0" r="r" b="b"/>
                                <a:pathLst>
                                  <a:path w="97" h="215">
                                    <a:moveTo>
                                      <a:pt x="48" y="215"/>
                                    </a:moveTo>
                                    <a:lnTo>
                                      <a:pt x="39" y="210"/>
                                    </a:lnTo>
                                    <a:lnTo>
                                      <a:pt x="38" y="200"/>
                                    </a:lnTo>
                                    <a:lnTo>
                                      <a:pt x="31" y="190"/>
                                    </a:lnTo>
                                    <a:lnTo>
                                      <a:pt x="13" y="183"/>
                                    </a:lnTo>
                                    <a:lnTo>
                                      <a:pt x="4" y="168"/>
                                    </a:lnTo>
                                    <a:lnTo>
                                      <a:pt x="0" y="160"/>
                                    </a:lnTo>
                                    <a:lnTo>
                                      <a:pt x="7" y="161"/>
                                    </a:lnTo>
                                    <a:lnTo>
                                      <a:pt x="7" y="152"/>
                                    </a:lnTo>
                                    <a:lnTo>
                                      <a:pt x="4" y="139"/>
                                    </a:lnTo>
                                    <a:lnTo>
                                      <a:pt x="7" y="125"/>
                                    </a:lnTo>
                                    <a:lnTo>
                                      <a:pt x="8" y="123"/>
                                    </a:lnTo>
                                    <a:lnTo>
                                      <a:pt x="8" y="114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6" y="94"/>
                                    </a:lnTo>
                                    <a:lnTo>
                                      <a:pt x="15" y="64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2" y="56"/>
                                    </a:lnTo>
                                    <a:lnTo>
                                      <a:pt x="7" y="40"/>
                                    </a:lnTo>
                                    <a:lnTo>
                                      <a:pt x="5" y="29"/>
                                    </a:lnTo>
                                    <a:lnTo>
                                      <a:pt x="10" y="15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23" y="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45" y="9"/>
                                    </a:lnTo>
                                    <a:lnTo>
                                      <a:pt x="51" y="20"/>
                                    </a:lnTo>
                                    <a:lnTo>
                                      <a:pt x="61" y="24"/>
                                    </a:lnTo>
                                    <a:lnTo>
                                      <a:pt x="74" y="40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77" y="113"/>
                                    </a:lnTo>
                                    <a:lnTo>
                                      <a:pt x="94" y="130"/>
                                    </a:lnTo>
                                    <a:lnTo>
                                      <a:pt x="97" y="140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83" y="166"/>
                                    </a:lnTo>
                                    <a:lnTo>
                                      <a:pt x="75" y="183"/>
                                    </a:lnTo>
                                    <a:lnTo>
                                      <a:pt x="65" y="190"/>
                                    </a:lnTo>
                                    <a:lnTo>
                                      <a:pt x="63" y="203"/>
                                    </a:lnTo>
                                    <a:lnTo>
                                      <a:pt x="58" y="209"/>
                                    </a:lnTo>
                                    <a:lnTo>
                                      <a:pt x="49" y="215"/>
                                    </a:lnTo>
                                    <a:lnTo>
                                      <a:pt x="48" y="2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0" name="Freeform 21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25244" y="2500660"/>
                                <a:ext cx="100013" cy="762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" y="57"/>
                                  </a:cxn>
                                  <a:cxn ang="0">
                                    <a:pos x="5" y="78"/>
                                  </a:cxn>
                                  <a:cxn ang="0">
                                    <a:pos x="4" y="64"/>
                                  </a:cxn>
                                  <a:cxn ang="0">
                                    <a:pos x="11" y="94"/>
                                  </a:cxn>
                                  <a:cxn ang="0">
                                    <a:pos x="11" y="110"/>
                                  </a:cxn>
                                  <a:cxn ang="0">
                                    <a:pos x="15" y="118"/>
                                  </a:cxn>
                                  <a:cxn ang="0">
                                    <a:pos x="31" y="120"/>
                                  </a:cxn>
                                  <a:cxn ang="0">
                                    <a:pos x="44" y="127"/>
                                  </a:cxn>
                                  <a:cxn ang="0">
                                    <a:pos x="69" y="134"/>
                                  </a:cxn>
                                  <a:cxn ang="0">
                                    <a:pos x="91" y="136"/>
                                  </a:cxn>
                                  <a:cxn ang="0">
                                    <a:pos x="96" y="174"/>
                                  </a:cxn>
                                  <a:cxn ang="0">
                                    <a:pos x="99" y="201"/>
                                  </a:cxn>
                                  <a:cxn ang="0">
                                    <a:pos x="132" y="222"/>
                                  </a:cxn>
                                  <a:cxn ang="0">
                                    <a:pos x="137" y="240"/>
                                  </a:cxn>
                                  <a:cxn ang="0">
                                    <a:pos x="167" y="240"/>
                                  </a:cxn>
                                  <a:cxn ang="0">
                                    <a:pos x="191" y="239"/>
                                  </a:cxn>
                                  <a:cxn ang="0">
                                    <a:pos x="204" y="238"/>
                                  </a:cxn>
                                  <a:cxn ang="0">
                                    <a:pos x="209" y="222"/>
                                  </a:cxn>
                                  <a:cxn ang="0">
                                    <a:pos x="224" y="220"/>
                                  </a:cxn>
                                  <a:cxn ang="0">
                                    <a:pos x="236" y="209"/>
                                  </a:cxn>
                                  <a:cxn ang="0">
                                    <a:pos x="248" y="218"/>
                                  </a:cxn>
                                  <a:cxn ang="0">
                                    <a:pos x="263" y="220"/>
                                  </a:cxn>
                                  <a:cxn ang="0">
                                    <a:pos x="257" y="205"/>
                                  </a:cxn>
                                  <a:cxn ang="0">
                                    <a:pos x="255" y="190"/>
                                  </a:cxn>
                                  <a:cxn ang="0">
                                    <a:pos x="263" y="168"/>
                                  </a:cxn>
                                  <a:cxn ang="0">
                                    <a:pos x="266" y="151"/>
                                  </a:cxn>
                                  <a:cxn ang="0">
                                    <a:pos x="274" y="140"/>
                                  </a:cxn>
                                  <a:cxn ang="0">
                                    <a:pos x="288" y="132"/>
                                  </a:cxn>
                                  <a:cxn ang="0">
                                    <a:pos x="309" y="129"/>
                                  </a:cxn>
                                  <a:cxn ang="0">
                                    <a:pos x="310" y="107"/>
                                  </a:cxn>
                                  <a:cxn ang="0">
                                    <a:pos x="301" y="99"/>
                                  </a:cxn>
                                  <a:cxn ang="0">
                                    <a:pos x="309" y="87"/>
                                  </a:cxn>
                                  <a:cxn ang="0">
                                    <a:pos x="313" y="80"/>
                                  </a:cxn>
                                  <a:cxn ang="0">
                                    <a:pos x="307" y="73"/>
                                  </a:cxn>
                                  <a:cxn ang="0">
                                    <a:pos x="282" y="48"/>
                                  </a:cxn>
                                  <a:cxn ang="0">
                                    <a:pos x="239" y="30"/>
                                  </a:cxn>
                                  <a:cxn ang="0">
                                    <a:pos x="221" y="5"/>
                                  </a:cxn>
                                  <a:cxn ang="0">
                                    <a:pos x="208" y="2"/>
                                  </a:cxn>
                                  <a:cxn ang="0">
                                    <a:pos x="181" y="17"/>
                                  </a:cxn>
                                  <a:cxn ang="0">
                                    <a:pos x="143" y="6"/>
                                  </a:cxn>
                                  <a:cxn ang="0">
                                    <a:pos x="118" y="6"/>
                                  </a:cxn>
                                  <a:cxn ang="0">
                                    <a:pos x="103" y="7"/>
                                  </a:cxn>
                                  <a:cxn ang="0">
                                    <a:pos x="89" y="3"/>
                                  </a:cxn>
                                  <a:cxn ang="0">
                                    <a:pos x="64" y="3"/>
                                  </a:cxn>
                                  <a:cxn ang="0">
                                    <a:pos x="26" y="19"/>
                                  </a:cxn>
                                  <a:cxn ang="0">
                                    <a:pos x="10" y="38"/>
                                  </a:cxn>
                                </a:cxnLst>
                                <a:rect l="0" t="0" r="r" b="b"/>
                                <a:pathLst>
                                  <a:path w="317" h="244">
                                    <a:moveTo>
                                      <a:pt x="0" y="35"/>
                                    </a:moveTo>
                                    <a:lnTo>
                                      <a:pt x="3" y="57"/>
                                    </a:lnTo>
                                    <a:lnTo>
                                      <a:pt x="3" y="71"/>
                                    </a:lnTo>
                                    <a:lnTo>
                                      <a:pt x="5" y="78"/>
                                    </a:lnTo>
                                    <a:lnTo>
                                      <a:pt x="3" y="54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6" y="72"/>
                                    </a:lnTo>
                                    <a:lnTo>
                                      <a:pt x="11" y="94"/>
                                    </a:lnTo>
                                    <a:lnTo>
                                      <a:pt x="13" y="102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5" y="118"/>
                                    </a:lnTo>
                                    <a:lnTo>
                                      <a:pt x="25" y="115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8" y="123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85" y="132"/>
                                    </a:lnTo>
                                    <a:lnTo>
                                      <a:pt x="91" y="136"/>
                                    </a:lnTo>
                                    <a:lnTo>
                                      <a:pt x="102" y="159"/>
                                    </a:lnTo>
                                    <a:lnTo>
                                      <a:pt x="96" y="174"/>
                                    </a:lnTo>
                                    <a:lnTo>
                                      <a:pt x="96" y="191"/>
                                    </a:lnTo>
                                    <a:lnTo>
                                      <a:pt x="99" y="201"/>
                                    </a:lnTo>
                                    <a:lnTo>
                                      <a:pt x="113" y="209"/>
                                    </a:lnTo>
                                    <a:lnTo>
                                      <a:pt x="132" y="222"/>
                                    </a:lnTo>
                                    <a:lnTo>
                                      <a:pt x="137" y="233"/>
                                    </a:lnTo>
                                    <a:lnTo>
                                      <a:pt x="137" y="240"/>
                                    </a:lnTo>
                                    <a:lnTo>
                                      <a:pt x="151" y="244"/>
                                    </a:lnTo>
                                    <a:lnTo>
                                      <a:pt x="167" y="240"/>
                                    </a:lnTo>
                                    <a:lnTo>
                                      <a:pt x="183" y="243"/>
                                    </a:lnTo>
                                    <a:lnTo>
                                      <a:pt x="191" y="239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204" y="238"/>
                                    </a:lnTo>
                                    <a:lnTo>
                                      <a:pt x="212" y="237"/>
                                    </a:lnTo>
                                    <a:lnTo>
                                      <a:pt x="209" y="222"/>
                                    </a:lnTo>
                                    <a:lnTo>
                                      <a:pt x="215" y="220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9" y="213"/>
                                    </a:lnTo>
                                    <a:lnTo>
                                      <a:pt x="236" y="209"/>
                                    </a:lnTo>
                                    <a:lnTo>
                                      <a:pt x="245" y="211"/>
                                    </a:lnTo>
                                    <a:lnTo>
                                      <a:pt x="248" y="218"/>
                                    </a:lnTo>
                                    <a:lnTo>
                                      <a:pt x="256" y="222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62" y="211"/>
                                    </a:lnTo>
                                    <a:lnTo>
                                      <a:pt x="257" y="205"/>
                                    </a:lnTo>
                                    <a:lnTo>
                                      <a:pt x="253" y="197"/>
                                    </a:lnTo>
                                    <a:lnTo>
                                      <a:pt x="255" y="190"/>
                                    </a:lnTo>
                                    <a:lnTo>
                                      <a:pt x="263" y="175"/>
                                    </a:lnTo>
                                    <a:lnTo>
                                      <a:pt x="263" y="168"/>
                                    </a:lnTo>
                                    <a:lnTo>
                                      <a:pt x="266" y="159"/>
                                    </a:lnTo>
                                    <a:lnTo>
                                      <a:pt x="266" y="151"/>
                                    </a:lnTo>
                                    <a:lnTo>
                                      <a:pt x="267" y="143"/>
                                    </a:lnTo>
                                    <a:lnTo>
                                      <a:pt x="274" y="140"/>
                                    </a:lnTo>
                                    <a:lnTo>
                                      <a:pt x="283" y="137"/>
                                    </a:lnTo>
                                    <a:lnTo>
                                      <a:pt x="288" y="132"/>
                                    </a:lnTo>
                                    <a:lnTo>
                                      <a:pt x="295" y="129"/>
                                    </a:lnTo>
                                    <a:lnTo>
                                      <a:pt x="309" y="129"/>
                                    </a:lnTo>
                                    <a:lnTo>
                                      <a:pt x="317" y="110"/>
                                    </a:lnTo>
                                    <a:lnTo>
                                      <a:pt x="310" y="107"/>
                                    </a:lnTo>
                                    <a:lnTo>
                                      <a:pt x="301" y="107"/>
                                    </a:lnTo>
                                    <a:lnTo>
                                      <a:pt x="301" y="99"/>
                                    </a:lnTo>
                                    <a:lnTo>
                                      <a:pt x="301" y="91"/>
                                    </a:lnTo>
                                    <a:lnTo>
                                      <a:pt x="309" y="87"/>
                                    </a:lnTo>
                                    <a:lnTo>
                                      <a:pt x="315" y="81"/>
                                    </a:lnTo>
                                    <a:lnTo>
                                      <a:pt x="313" y="80"/>
                                    </a:lnTo>
                                    <a:lnTo>
                                      <a:pt x="313" y="78"/>
                                    </a:lnTo>
                                    <a:lnTo>
                                      <a:pt x="307" y="73"/>
                                    </a:lnTo>
                                    <a:lnTo>
                                      <a:pt x="300" y="71"/>
                                    </a:lnTo>
                                    <a:lnTo>
                                      <a:pt x="282" y="48"/>
                                    </a:lnTo>
                                    <a:lnTo>
                                      <a:pt x="255" y="29"/>
                                    </a:lnTo>
                                    <a:lnTo>
                                      <a:pt x="239" y="30"/>
                                    </a:lnTo>
                                    <a:lnTo>
                                      <a:pt x="231" y="28"/>
                                    </a:lnTo>
                                    <a:lnTo>
                                      <a:pt x="221" y="5"/>
                                    </a:lnTo>
                                    <a:lnTo>
                                      <a:pt x="215" y="0"/>
                                    </a:lnTo>
                                    <a:lnTo>
                                      <a:pt x="208" y="2"/>
                                    </a:lnTo>
                                    <a:lnTo>
                                      <a:pt x="197" y="13"/>
                                    </a:lnTo>
                                    <a:lnTo>
                                      <a:pt x="181" y="17"/>
                                    </a:lnTo>
                                    <a:lnTo>
                                      <a:pt x="150" y="6"/>
                                    </a:lnTo>
                                    <a:lnTo>
                                      <a:pt x="143" y="6"/>
                                    </a:lnTo>
                                    <a:lnTo>
                                      <a:pt x="126" y="3"/>
                                    </a:lnTo>
                                    <a:lnTo>
                                      <a:pt x="118" y="6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95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0" y="2"/>
                                    </a:lnTo>
                                    <a:lnTo>
                                      <a:pt x="64" y="3"/>
                                    </a:lnTo>
                                    <a:lnTo>
                                      <a:pt x="41" y="11"/>
                                    </a:lnTo>
                                    <a:lnTo>
                                      <a:pt x="26" y="19"/>
                                    </a:lnTo>
                                    <a:lnTo>
                                      <a:pt x="17" y="33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0" y="3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1" name="Freeform 21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053806" y="2700685"/>
                                <a:ext cx="95250" cy="47625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85" y="96"/>
                                  </a:cxn>
                                  <a:cxn ang="0">
                                    <a:pos x="273" y="100"/>
                                  </a:cxn>
                                  <a:cxn ang="0">
                                    <a:pos x="256" y="89"/>
                                  </a:cxn>
                                  <a:cxn ang="0">
                                    <a:pos x="241" y="84"/>
                                  </a:cxn>
                                  <a:cxn ang="0">
                                    <a:pos x="229" y="88"/>
                                  </a:cxn>
                                  <a:cxn ang="0">
                                    <a:pos x="211" y="85"/>
                                  </a:cxn>
                                  <a:cxn ang="0">
                                    <a:pos x="196" y="94"/>
                                  </a:cxn>
                                  <a:cxn ang="0">
                                    <a:pos x="191" y="106"/>
                                  </a:cxn>
                                  <a:cxn ang="0">
                                    <a:pos x="181" y="108"/>
                                  </a:cxn>
                                  <a:cxn ang="0">
                                    <a:pos x="167" y="116"/>
                                  </a:cxn>
                                  <a:cxn ang="0">
                                    <a:pos x="150" y="110"/>
                                  </a:cxn>
                                  <a:cxn ang="0">
                                    <a:pos x="134" y="119"/>
                                  </a:cxn>
                                  <a:cxn ang="0">
                                    <a:pos x="103" y="128"/>
                                  </a:cxn>
                                  <a:cxn ang="0">
                                    <a:pos x="90" y="148"/>
                                  </a:cxn>
                                  <a:cxn ang="0">
                                    <a:pos x="84" y="148"/>
                                  </a:cxn>
                                  <a:cxn ang="0">
                                    <a:pos x="51" y="149"/>
                                  </a:cxn>
                                  <a:cxn ang="0">
                                    <a:pos x="27" y="131"/>
                                  </a:cxn>
                                  <a:cxn ang="0">
                                    <a:pos x="12" y="123"/>
                                  </a:cxn>
                                  <a:cxn ang="0">
                                    <a:pos x="6" y="110"/>
                                  </a:cxn>
                                  <a:cxn ang="0">
                                    <a:pos x="0" y="88"/>
                                  </a:cxn>
                                  <a:cxn ang="0">
                                    <a:pos x="5" y="76"/>
                                  </a:cxn>
                                  <a:cxn ang="0">
                                    <a:pos x="12" y="67"/>
                                  </a:cxn>
                                  <a:cxn ang="0">
                                    <a:pos x="20" y="67"/>
                                  </a:cxn>
                                  <a:cxn ang="0">
                                    <a:pos x="25" y="72"/>
                                  </a:cxn>
                                  <a:cxn ang="0">
                                    <a:pos x="40" y="69"/>
                                  </a:cxn>
                                  <a:cxn ang="0">
                                    <a:pos x="53" y="59"/>
                                  </a:cxn>
                                  <a:cxn ang="0">
                                    <a:pos x="53" y="53"/>
                                  </a:cxn>
                                  <a:cxn ang="0">
                                    <a:pos x="62" y="51"/>
                                  </a:cxn>
                                  <a:cxn ang="0">
                                    <a:pos x="67" y="42"/>
                                  </a:cxn>
                                  <a:cxn ang="0">
                                    <a:pos x="68" y="30"/>
                                  </a:cxn>
                                  <a:cxn ang="0">
                                    <a:pos x="70" y="25"/>
                                  </a:cxn>
                                  <a:cxn ang="0">
                                    <a:pos x="79" y="22"/>
                                  </a:cxn>
                                  <a:cxn ang="0">
                                    <a:pos x="84" y="15"/>
                                  </a:cxn>
                                  <a:cxn ang="0">
                                    <a:pos x="89" y="8"/>
                                  </a:cxn>
                                  <a:cxn ang="0">
                                    <a:pos x="100" y="9"/>
                                  </a:cxn>
                                  <a:cxn ang="0">
                                    <a:pos x="107" y="2"/>
                                  </a:cxn>
                                  <a:cxn ang="0">
                                    <a:pos x="118" y="8"/>
                                  </a:cxn>
                                  <a:cxn ang="0">
                                    <a:pos x="129" y="5"/>
                                  </a:cxn>
                                  <a:cxn ang="0">
                                    <a:pos x="139" y="0"/>
                                  </a:cxn>
                                  <a:cxn ang="0">
                                    <a:pos x="148" y="6"/>
                                  </a:cxn>
                                  <a:cxn ang="0">
                                    <a:pos x="157" y="16"/>
                                  </a:cxn>
                                  <a:cxn ang="0">
                                    <a:pos x="165" y="25"/>
                                  </a:cxn>
                                  <a:cxn ang="0">
                                    <a:pos x="172" y="27"/>
                                  </a:cxn>
                                  <a:cxn ang="0">
                                    <a:pos x="182" y="22"/>
                                  </a:cxn>
                                  <a:cxn ang="0">
                                    <a:pos x="191" y="14"/>
                                  </a:cxn>
                                  <a:cxn ang="0">
                                    <a:pos x="210" y="14"/>
                                  </a:cxn>
                                  <a:cxn ang="0">
                                    <a:pos x="220" y="21"/>
                                  </a:cxn>
                                  <a:cxn ang="0">
                                    <a:pos x="227" y="15"/>
                                  </a:cxn>
                                  <a:cxn ang="0">
                                    <a:pos x="239" y="10"/>
                                  </a:cxn>
                                  <a:cxn ang="0">
                                    <a:pos x="251" y="9"/>
                                  </a:cxn>
                                  <a:cxn ang="0">
                                    <a:pos x="264" y="10"/>
                                  </a:cxn>
                                  <a:cxn ang="0">
                                    <a:pos x="274" y="18"/>
                                  </a:cxn>
                                  <a:cxn ang="0">
                                    <a:pos x="283" y="25"/>
                                  </a:cxn>
                                  <a:cxn ang="0">
                                    <a:pos x="294" y="33"/>
                                  </a:cxn>
                                  <a:cxn ang="0">
                                    <a:pos x="304" y="37"/>
                                  </a:cxn>
                                  <a:cxn ang="0">
                                    <a:pos x="302" y="43"/>
                                  </a:cxn>
                                  <a:cxn ang="0">
                                    <a:pos x="291" y="73"/>
                                  </a:cxn>
                                  <a:cxn ang="0">
                                    <a:pos x="285" y="96"/>
                                  </a:cxn>
                                </a:cxnLst>
                                <a:rect l="0" t="0" r="r" b="b"/>
                                <a:pathLst>
                                  <a:path w="304" h="149">
                                    <a:moveTo>
                                      <a:pt x="285" y="96"/>
                                    </a:moveTo>
                                    <a:lnTo>
                                      <a:pt x="273" y="100"/>
                                    </a:lnTo>
                                    <a:lnTo>
                                      <a:pt x="256" y="89"/>
                                    </a:lnTo>
                                    <a:lnTo>
                                      <a:pt x="241" y="84"/>
                                    </a:lnTo>
                                    <a:lnTo>
                                      <a:pt x="229" y="88"/>
                                    </a:lnTo>
                                    <a:lnTo>
                                      <a:pt x="211" y="85"/>
                                    </a:lnTo>
                                    <a:lnTo>
                                      <a:pt x="196" y="94"/>
                                    </a:lnTo>
                                    <a:lnTo>
                                      <a:pt x="191" y="106"/>
                                    </a:lnTo>
                                    <a:lnTo>
                                      <a:pt x="181" y="108"/>
                                    </a:lnTo>
                                    <a:lnTo>
                                      <a:pt x="167" y="116"/>
                                    </a:lnTo>
                                    <a:lnTo>
                                      <a:pt x="150" y="110"/>
                                    </a:lnTo>
                                    <a:lnTo>
                                      <a:pt x="134" y="119"/>
                                    </a:lnTo>
                                    <a:lnTo>
                                      <a:pt x="103" y="128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4" y="148"/>
                                    </a:lnTo>
                                    <a:lnTo>
                                      <a:pt x="51" y="149"/>
                                    </a:lnTo>
                                    <a:lnTo>
                                      <a:pt x="27" y="131"/>
                                    </a:lnTo>
                                    <a:lnTo>
                                      <a:pt x="12" y="123"/>
                                    </a:lnTo>
                                    <a:lnTo>
                                      <a:pt x="6" y="110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5" y="76"/>
                                    </a:lnTo>
                                    <a:lnTo>
                                      <a:pt x="12" y="67"/>
                                    </a:lnTo>
                                    <a:lnTo>
                                      <a:pt x="20" y="67"/>
                                    </a:lnTo>
                                    <a:lnTo>
                                      <a:pt x="25" y="72"/>
                                    </a:lnTo>
                                    <a:lnTo>
                                      <a:pt x="40" y="69"/>
                                    </a:lnTo>
                                    <a:lnTo>
                                      <a:pt x="53" y="59"/>
                                    </a:lnTo>
                                    <a:lnTo>
                                      <a:pt x="53" y="53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7" y="42"/>
                                    </a:lnTo>
                                    <a:lnTo>
                                      <a:pt x="68" y="30"/>
                                    </a:lnTo>
                                    <a:lnTo>
                                      <a:pt x="70" y="25"/>
                                    </a:lnTo>
                                    <a:lnTo>
                                      <a:pt x="79" y="22"/>
                                    </a:lnTo>
                                    <a:lnTo>
                                      <a:pt x="84" y="15"/>
                                    </a:lnTo>
                                    <a:lnTo>
                                      <a:pt x="89" y="8"/>
                                    </a:lnTo>
                                    <a:lnTo>
                                      <a:pt x="100" y="9"/>
                                    </a:lnTo>
                                    <a:lnTo>
                                      <a:pt x="107" y="2"/>
                                    </a:lnTo>
                                    <a:lnTo>
                                      <a:pt x="118" y="8"/>
                                    </a:lnTo>
                                    <a:lnTo>
                                      <a:pt x="129" y="5"/>
                                    </a:lnTo>
                                    <a:lnTo>
                                      <a:pt x="139" y="0"/>
                                    </a:lnTo>
                                    <a:lnTo>
                                      <a:pt x="148" y="6"/>
                                    </a:lnTo>
                                    <a:lnTo>
                                      <a:pt x="157" y="16"/>
                                    </a:lnTo>
                                    <a:lnTo>
                                      <a:pt x="165" y="25"/>
                                    </a:lnTo>
                                    <a:lnTo>
                                      <a:pt x="172" y="27"/>
                                    </a:lnTo>
                                    <a:lnTo>
                                      <a:pt x="182" y="22"/>
                                    </a:lnTo>
                                    <a:lnTo>
                                      <a:pt x="191" y="14"/>
                                    </a:lnTo>
                                    <a:lnTo>
                                      <a:pt x="210" y="14"/>
                                    </a:lnTo>
                                    <a:lnTo>
                                      <a:pt x="220" y="21"/>
                                    </a:lnTo>
                                    <a:lnTo>
                                      <a:pt x="227" y="15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51" y="9"/>
                                    </a:lnTo>
                                    <a:lnTo>
                                      <a:pt x="264" y="10"/>
                                    </a:lnTo>
                                    <a:lnTo>
                                      <a:pt x="274" y="18"/>
                                    </a:lnTo>
                                    <a:lnTo>
                                      <a:pt x="283" y="25"/>
                                    </a:lnTo>
                                    <a:lnTo>
                                      <a:pt x="294" y="33"/>
                                    </a:lnTo>
                                    <a:lnTo>
                                      <a:pt x="304" y="37"/>
                                    </a:lnTo>
                                    <a:lnTo>
                                      <a:pt x="302" y="43"/>
                                    </a:lnTo>
                                    <a:lnTo>
                                      <a:pt x="291" y="73"/>
                                    </a:lnTo>
                                    <a:lnTo>
                                      <a:pt x="285" y="9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2" name="Freeform 21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93481" y="2770535"/>
                                <a:ext cx="53975" cy="396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6" y="4"/>
                                  </a:cxn>
                                  <a:cxn ang="0">
                                    <a:pos x="117" y="10"/>
                                  </a:cxn>
                                  <a:cxn ang="0">
                                    <a:pos x="108" y="19"/>
                                  </a:cxn>
                                  <a:cxn ang="0">
                                    <a:pos x="75" y="17"/>
                                  </a:cxn>
                                  <a:cxn ang="0">
                                    <a:pos x="58" y="33"/>
                                  </a:cxn>
                                  <a:cxn ang="0">
                                    <a:pos x="14" y="31"/>
                                  </a:cxn>
                                  <a:cxn ang="0">
                                    <a:pos x="0" y="48"/>
                                  </a:cxn>
                                  <a:cxn ang="0">
                                    <a:pos x="2" y="54"/>
                                  </a:cxn>
                                  <a:cxn ang="0">
                                    <a:pos x="5" y="60"/>
                                  </a:cxn>
                                  <a:cxn ang="0">
                                    <a:pos x="9" y="74"/>
                                  </a:cxn>
                                  <a:cxn ang="0">
                                    <a:pos x="11" y="85"/>
                                  </a:cxn>
                                  <a:cxn ang="0">
                                    <a:pos x="21" y="94"/>
                                  </a:cxn>
                                  <a:cxn ang="0">
                                    <a:pos x="27" y="98"/>
                                  </a:cxn>
                                  <a:cxn ang="0">
                                    <a:pos x="22" y="106"/>
                                  </a:cxn>
                                  <a:cxn ang="0">
                                    <a:pos x="12" y="106"/>
                                  </a:cxn>
                                  <a:cxn ang="0">
                                    <a:pos x="14" y="117"/>
                                  </a:cxn>
                                  <a:cxn ang="0">
                                    <a:pos x="30" y="111"/>
                                  </a:cxn>
                                  <a:cxn ang="0">
                                    <a:pos x="53" y="116"/>
                                  </a:cxn>
                                  <a:cxn ang="0">
                                    <a:pos x="63" y="100"/>
                                  </a:cxn>
                                  <a:cxn ang="0">
                                    <a:pos x="79" y="118"/>
                                  </a:cxn>
                                  <a:cxn ang="0">
                                    <a:pos x="81" y="114"/>
                                  </a:cxn>
                                  <a:cxn ang="0">
                                    <a:pos x="87" y="117"/>
                                  </a:cxn>
                                  <a:cxn ang="0">
                                    <a:pos x="96" y="123"/>
                                  </a:cxn>
                                  <a:cxn ang="0">
                                    <a:pos x="100" y="107"/>
                                  </a:cxn>
                                  <a:cxn ang="0">
                                    <a:pos x="100" y="97"/>
                                  </a:cxn>
                                  <a:cxn ang="0">
                                    <a:pos x="119" y="87"/>
                                  </a:cxn>
                                  <a:cxn ang="0">
                                    <a:pos x="124" y="69"/>
                                  </a:cxn>
                                  <a:cxn ang="0">
                                    <a:pos x="117" y="58"/>
                                  </a:cxn>
                                  <a:cxn ang="0">
                                    <a:pos x="140" y="46"/>
                                  </a:cxn>
                                  <a:cxn ang="0">
                                    <a:pos x="144" y="38"/>
                                  </a:cxn>
                                  <a:cxn ang="0">
                                    <a:pos x="155" y="39"/>
                                  </a:cxn>
                                  <a:cxn ang="0">
                                    <a:pos x="154" y="32"/>
                                  </a:cxn>
                                  <a:cxn ang="0">
                                    <a:pos x="157" y="24"/>
                                  </a:cxn>
                                  <a:cxn ang="0">
                                    <a:pos x="170" y="31"/>
                                  </a:cxn>
                                  <a:cxn ang="0">
                                    <a:pos x="173" y="31"/>
                                  </a:cxn>
                                  <a:cxn ang="0">
                                    <a:pos x="160" y="4"/>
                                  </a:cxn>
                                  <a:cxn ang="0">
                                    <a:pos x="145" y="0"/>
                                  </a:cxn>
                                </a:cxnLst>
                                <a:rect l="0" t="0" r="r" b="b"/>
                                <a:pathLst>
                                  <a:path w="173" h="123">
                                    <a:moveTo>
                                      <a:pt x="145" y="0"/>
                                    </a:moveTo>
                                    <a:lnTo>
                                      <a:pt x="136" y="4"/>
                                    </a:lnTo>
                                    <a:lnTo>
                                      <a:pt x="134" y="12"/>
                                    </a:lnTo>
                                    <a:lnTo>
                                      <a:pt x="117" y="10"/>
                                    </a:lnTo>
                                    <a:lnTo>
                                      <a:pt x="113" y="10"/>
                                    </a:lnTo>
                                    <a:lnTo>
                                      <a:pt x="108" y="19"/>
                                    </a:lnTo>
                                    <a:lnTo>
                                      <a:pt x="88" y="15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66" y="28"/>
                                    </a:lnTo>
                                    <a:lnTo>
                                      <a:pt x="58" y="33"/>
                                    </a:lnTo>
                                    <a:lnTo>
                                      <a:pt x="30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2" y="4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2" y="54"/>
                                    </a:lnTo>
                                    <a:lnTo>
                                      <a:pt x="7" y="53"/>
                                    </a:lnTo>
                                    <a:lnTo>
                                      <a:pt x="5" y="60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9" y="74"/>
                                    </a:lnTo>
                                    <a:lnTo>
                                      <a:pt x="9" y="82"/>
                                    </a:lnTo>
                                    <a:lnTo>
                                      <a:pt x="11" y="85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21" y="94"/>
                                    </a:lnTo>
                                    <a:lnTo>
                                      <a:pt x="25" y="95"/>
                                    </a:lnTo>
                                    <a:lnTo>
                                      <a:pt x="27" y="98"/>
                                    </a:lnTo>
                                    <a:lnTo>
                                      <a:pt x="26" y="103"/>
                                    </a:lnTo>
                                    <a:lnTo>
                                      <a:pt x="22" y="106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12" y="106"/>
                                    </a:lnTo>
                                    <a:lnTo>
                                      <a:pt x="6" y="111"/>
                                    </a:lnTo>
                                    <a:lnTo>
                                      <a:pt x="14" y="117"/>
                                    </a:lnTo>
                                    <a:lnTo>
                                      <a:pt x="27" y="116"/>
                                    </a:lnTo>
                                    <a:lnTo>
                                      <a:pt x="30" y="111"/>
                                    </a:lnTo>
                                    <a:lnTo>
                                      <a:pt x="36" y="116"/>
                                    </a:lnTo>
                                    <a:lnTo>
                                      <a:pt x="53" y="116"/>
                                    </a:lnTo>
                                    <a:lnTo>
                                      <a:pt x="60" y="100"/>
                                    </a:lnTo>
                                    <a:lnTo>
                                      <a:pt x="63" y="100"/>
                                    </a:lnTo>
                                    <a:lnTo>
                                      <a:pt x="74" y="119"/>
                                    </a:lnTo>
                                    <a:lnTo>
                                      <a:pt x="79" y="118"/>
                                    </a:lnTo>
                                    <a:lnTo>
                                      <a:pt x="79" y="114"/>
                                    </a:lnTo>
                                    <a:lnTo>
                                      <a:pt x="81" y="114"/>
                                    </a:lnTo>
                                    <a:lnTo>
                                      <a:pt x="84" y="117"/>
                                    </a:lnTo>
                                    <a:lnTo>
                                      <a:pt x="87" y="117"/>
                                    </a:lnTo>
                                    <a:lnTo>
                                      <a:pt x="92" y="123"/>
                                    </a:lnTo>
                                    <a:lnTo>
                                      <a:pt x="96" y="123"/>
                                    </a:lnTo>
                                    <a:lnTo>
                                      <a:pt x="101" y="119"/>
                                    </a:lnTo>
                                    <a:lnTo>
                                      <a:pt x="100" y="107"/>
                                    </a:lnTo>
                                    <a:lnTo>
                                      <a:pt x="103" y="102"/>
                                    </a:lnTo>
                                    <a:lnTo>
                                      <a:pt x="100" y="97"/>
                                    </a:lnTo>
                                    <a:lnTo>
                                      <a:pt x="111" y="89"/>
                                    </a:lnTo>
                                    <a:lnTo>
                                      <a:pt x="119" y="87"/>
                                    </a:lnTo>
                                    <a:lnTo>
                                      <a:pt x="124" y="80"/>
                                    </a:lnTo>
                                    <a:lnTo>
                                      <a:pt x="124" y="69"/>
                                    </a:lnTo>
                                    <a:lnTo>
                                      <a:pt x="118" y="62"/>
                                    </a:lnTo>
                                    <a:lnTo>
                                      <a:pt x="117" y="58"/>
                                    </a:lnTo>
                                    <a:lnTo>
                                      <a:pt x="120" y="53"/>
                                    </a:lnTo>
                                    <a:lnTo>
                                      <a:pt x="140" y="46"/>
                                    </a:lnTo>
                                    <a:lnTo>
                                      <a:pt x="144" y="43"/>
                                    </a:lnTo>
                                    <a:lnTo>
                                      <a:pt x="144" y="38"/>
                                    </a:lnTo>
                                    <a:lnTo>
                                      <a:pt x="151" y="38"/>
                                    </a:lnTo>
                                    <a:lnTo>
                                      <a:pt x="155" y="39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4" y="32"/>
                                    </a:lnTo>
                                    <a:lnTo>
                                      <a:pt x="154" y="27"/>
                                    </a:lnTo>
                                    <a:lnTo>
                                      <a:pt x="157" y="24"/>
                                    </a:lnTo>
                                    <a:lnTo>
                                      <a:pt x="161" y="25"/>
                                    </a:lnTo>
                                    <a:lnTo>
                                      <a:pt x="170" y="31"/>
                                    </a:lnTo>
                                    <a:lnTo>
                                      <a:pt x="173" y="28"/>
                                    </a:lnTo>
                                    <a:lnTo>
                                      <a:pt x="173" y="31"/>
                                    </a:lnTo>
                                    <a:lnTo>
                                      <a:pt x="165" y="17"/>
                                    </a:lnTo>
                                    <a:lnTo>
                                      <a:pt x="160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3" name="Freeform 215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17306" y="2881660"/>
                                <a:ext cx="41275" cy="3333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5" y="107"/>
                                  </a:cxn>
                                  <a:cxn ang="0">
                                    <a:pos x="8" y="90"/>
                                  </a:cxn>
                                  <a:cxn ang="0">
                                    <a:pos x="0" y="70"/>
                                  </a:cxn>
                                  <a:cxn ang="0">
                                    <a:pos x="0" y="53"/>
                                  </a:cxn>
                                  <a:cxn ang="0">
                                    <a:pos x="5" y="17"/>
                                  </a:cxn>
                                  <a:cxn ang="0">
                                    <a:pos x="6" y="19"/>
                                  </a:cxn>
                                  <a:cxn ang="0">
                                    <a:pos x="11" y="19"/>
                                  </a:cxn>
                                  <a:cxn ang="0">
                                    <a:pos x="14" y="16"/>
                                  </a:cxn>
                                  <a:cxn ang="0">
                                    <a:pos x="14" y="8"/>
                                  </a:cxn>
                                  <a:cxn ang="0">
                                    <a:pos x="32" y="1"/>
                                  </a:cxn>
                                  <a:cxn ang="0">
                                    <a:pos x="35" y="3"/>
                                  </a:cxn>
                                  <a:cxn ang="0">
                                    <a:pos x="41" y="10"/>
                                  </a:cxn>
                                  <a:cxn ang="0">
                                    <a:pos x="44" y="10"/>
                                  </a:cxn>
                                  <a:cxn ang="0">
                                    <a:pos x="44" y="5"/>
                                  </a:cxn>
                                  <a:cxn ang="0">
                                    <a:pos x="51" y="0"/>
                                  </a:cxn>
                                  <a:cxn ang="0">
                                    <a:pos x="67" y="4"/>
                                  </a:cxn>
                                  <a:cxn ang="0">
                                    <a:pos x="71" y="0"/>
                                  </a:cxn>
                                  <a:cxn ang="0">
                                    <a:pos x="86" y="3"/>
                                  </a:cxn>
                                  <a:cxn ang="0">
                                    <a:pos x="97" y="1"/>
                                  </a:cxn>
                                  <a:cxn ang="0">
                                    <a:pos x="103" y="4"/>
                                  </a:cxn>
                                  <a:cxn ang="0">
                                    <a:pos x="126" y="24"/>
                                  </a:cxn>
                                  <a:cxn ang="0">
                                    <a:pos x="131" y="53"/>
                                  </a:cxn>
                                  <a:cxn ang="0">
                                    <a:pos x="132" y="69"/>
                                  </a:cxn>
                                  <a:cxn ang="0">
                                    <a:pos x="126" y="71"/>
                                  </a:cxn>
                                  <a:cxn ang="0">
                                    <a:pos x="111" y="85"/>
                                  </a:cxn>
                                  <a:cxn ang="0">
                                    <a:pos x="91" y="85"/>
                                  </a:cxn>
                                  <a:cxn ang="0">
                                    <a:pos x="72" y="92"/>
                                  </a:cxn>
                                  <a:cxn ang="0">
                                    <a:pos x="61" y="102"/>
                                  </a:cxn>
                                  <a:cxn ang="0">
                                    <a:pos x="25" y="107"/>
                                  </a:cxn>
                                </a:cxnLst>
                                <a:rect l="0" t="0" r="r" b="b"/>
                                <a:pathLst>
                                  <a:path w="132" h="107">
                                    <a:moveTo>
                                      <a:pt x="25" y="107"/>
                                    </a:moveTo>
                                    <a:lnTo>
                                      <a:pt x="8" y="90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0" y="53"/>
                                    </a:lnTo>
                                    <a:lnTo>
                                      <a:pt x="5" y="17"/>
                                    </a:lnTo>
                                    <a:lnTo>
                                      <a:pt x="6" y="19"/>
                                    </a:lnTo>
                                    <a:lnTo>
                                      <a:pt x="11" y="19"/>
                                    </a:lnTo>
                                    <a:lnTo>
                                      <a:pt x="14" y="16"/>
                                    </a:lnTo>
                                    <a:lnTo>
                                      <a:pt x="14" y="8"/>
                                    </a:lnTo>
                                    <a:lnTo>
                                      <a:pt x="32" y="1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4" y="10"/>
                                    </a:lnTo>
                                    <a:lnTo>
                                      <a:pt x="44" y="5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67" y="4"/>
                                    </a:lnTo>
                                    <a:lnTo>
                                      <a:pt x="71" y="0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7" y="1"/>
                                    </a:lnTo>
                                    <a:lnTo>
                                      <a:pt x="103" y="4"/>
                                    </a:lnTo>
                                    <a:lnTo>
                                      <a:pt x="126" y="24"/>
                                    </a:lnTo>
                                    <a:lnTo>
                                      <a:pt x="131" y="5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26" y="71"/>
                                    </a:lnTo>
                                    <a:lnTo>
                                      <a:pt x="111" y="85"/>
                                    </a:lnTo>
                                    <a:lnTo>
                                      <a:pt x="91" y="85"/>
                                    </a:lnTo>
                                    <a:lnTo>
                                      <a:pt x="72" y="92"/>
                                    </a:lnTo>
                                    <a:lnTo>
                                      <a:pt x="61" y="102"/>
                                    </a:lnTo>
                                    <a:lnTo>
                                      <a:pt x="25" y="10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4" name="Freeform 216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10956" y="2734022"/>
                                <a:ext cx="165100" cy="1158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49" y="356"/>
                                  </a:cxn>
                                  <a:cxn ang="0">
                                    <a:pos x="399" y="334"/>
                                  </a:cxn>
                                  <a:cxn ang="0">
                                    <a:pos x="373" y="328"/>
                                  </a:cxn>
                                  <a:cxn ang="0">
                                    <a:pos x="327" y="347"/>
                                  </a:cxn>
                                  <a:cxn ang="0">
                                    <a:pos x="291" y="364"/>
                                  </a:cxn>
                                  <a:cxn ang="0">
                                    <a:pos x="206" y="355"/>
                                  </a:cxn>
                                  <a:cxn ang="0">
                                    <a:pos x="158" y="351"/>
                                  </a:cxn>
                                  <a:cxn ang="0">
                                    <a:pos x="153" y="328"/>
                                  </a:cxn>
                                  <a:cxn ang="0">
                                    <a:pos x="131" y="322"/>
                                  </a:cxn>
                                  <a:cxn ang="0">
                                    <a:pos x="134" y="295"/>
                                  </a:cxn>
                                  <a:cxn ang="0">
                                    <a:pos x="115" y="293"/>
                                  </a:cxn>
                                  <a:cxn ang="0">
                                    <a:pos x="72" y="270"/>
                                  </a:cxn>
                                  <a:cxn ang="0">
                                    <a:pos x="69" y="246"/>
                                  </a:cxn>
                                  <a:cxn ang="0">
                                    <a:pos x="49" y="238"/>
                                  </a:cxn>
                                  <a:cxn ang="0">
                                    <a:pos x="35" y="207"/>
                                  </a:cxn>
                                  <a:cxn ang="0">
                                    <a:pos x="19" y="182"/>
                                  </a:cxn>
                                  <a:cxn ang="0">
                                    <a:pos x="0" y="172"/>
                                  </a:cxn>
                                  <a:cxn ang="0">
                                    <a:pos x="35" y="162"/>
                                  </a:cxn>
                                  <a:cxn ang="0">
                                    <a:pos x="59" y="138"/>
                                  </a:cxn>
                                  <a:cxn ang="0">
                                    <a:pos x="73" y="112"/>
                                  </a:cxn>
                                  <a:cxn ang="0">
                                    <a:pos x="91" y="85"/>
                                  </a:cxn>
                                  <a:cxn ang="0">
                                    <a:pos x="99" y="63"/>
                                  </a:cxn>
                                  <a:cxn ang="0">
                                    <a:pos x="110" y="46"/>
                                  </a:cxn>
                                  <a:cxn ang="0">
                                    <a:pos x="132" y="39"/>
                                  </a:cxn>
                                  <a:cxn ang="0">
                                    <a:pos x="144" y="25"/>
                                  </a:cxn>
                                  <a:cxn ang="0">
                                    <a:pos x="168" y="22"/>
                                  </a:cxn>
                                  <a:cxn ang="0">
                                    <a:pos x="210" y="27"/>
                                  </a:cxn>
                                  <a:cxn ang="0">
                                    <a:pos x="241" y="22"/>
                                  </a:cxn>
                                  <a:cxn ang="0">
                                    <a:pos x="261" y="37"/>
                                  </a:cxn>
                                  <a:cxn ang="0">
                                    <a:pos x="295" y="21"/>
                                  </a:cxn>
                                  <a:cxn ang="0">
                                    <a:pos x="346" y="0"/>
                                  </a:cxn>
                                  <a:cxn ang="0">
                                    <a:pos x="360" y="1"/>
                                  </a:cxn>
                                  <a:cxn ang="0">
                                    <a:pos x="386" y="25"/>
                                  </a:cxn>
                                  <a:cxn ang="0">
                                    <a:pos x="397" y="55"/>
                                  </a:cxn>
                                  <a:cxn ang="0">
                                    <a:pos x="422" y="97"/>
                                  </a:cxn>
                                  <a:cxn ang="0">
                                    <a:pos x="438" y="146"/>
                                  </a:cxn>
                                  <a:cxn ang="0">
                                    <a:pos x="436" y="182"/>
                                  </a:cxn>
                                  <a:cxn ang="0">
                                    <a:pos x="440" y="207"/>
                                  </a:cxn>
                                  <a:cxn ang="0">
                                    <a:pos x="440" y="225"/>
                                  </a:cxn>
                                  <a:cxn ang="0">
                                    <a:pos x="462" y="241"/>
                                  </a:cxn>
                                  <a:cxn ang="0">
                                    <a:pos x="483" y="232"/>
                                  </a:cxn>
                                  <a:cxn ang="0">
                                    <a:pos x="506" y="226"/>
                                  </a:cxn>
                                  <a:cxn ang="0">
                                    <a:pos x="521" y="230"/>
                                  </a:cxn>
                                  <a:cxn ang="0">
                                    <a:pos x="523" y="254"/>
                                  </a:cxn>
                                  <a:cxn ang="0">
                                    <a:pos x="518" y="270"/>
                                  </a:cxn>
                                  <a:cxn ang="0">
                                    <a:pos x="502" y="279"/>
                                  </a:cxn>
                                  <a:cxn ang="0">
                                    <a:pos x="485" y="296"/>
                                  </a:cxn>
                                  <a:cxn ang="0">
                                    <a:pos x="475" y="296"/>
                                  </a:cxn>
                                  <a:cxn ang="0">
                                    <a:pos x="487" y="277"/>
                                  </a:cxn>
                                  <a:cxn ang="0">
                                    <a:pos x="480" y="263"/>
                                  </a:cxn>
                                  <a:cxn ang="0">
                                    <a:pos x="472" y="299"/>
                                  </a:cxn>
                                  <a:cxn ang="0">
                                    <a:pos x="467" y="317"/>
                                  </a:cxn>
                                  <a:cxn ang="0">
                                    <a:pos x="465" y="344"/>
                                  </a:cxn>
                                </a:cxnLst>
                                <a:rect l="0" t="0" r="r" b="b"/>
                                <a:pathLst>
                                  <a:path w="523" h="364">
                                    <a:moveTo>
                                      <a:pt x="467" y="355"/>
                                    </a:moveTo>
                                    <a:lnTo>
                                      <a:pt x="449" y="356"/>
                                    </a:lnTo>
                                    <a:lnTo>
                                      <a:pt x="429" y="343"/>
                                    </a:lnTo>
                                    <a:lnTo>
                                      <a:pt x="399" y="334"/>
                                    </a:lnTo>
                                    <a:lnTo>
                                      <a:pt x="393" y="329"/>
                                    </a:lnTo>
                                    <a:lnTo>
                                      <a:pt x="373" y="328"/>
                                    </a:lnTo>
                                    <a:lnTo>
                                      <a:pt x="347" y="337"/>
                                    </a:lnTo>
                                    <a:lnTo>
                                      <a:pt x="327" y="347"/>
                                    </a:lnTo>
                                    <a:lnTo>
                                      <a:pt x="308" y="359"/>
                                    </a:lnTo>
                                    <a:lnTo>
                                      <a:pt x="291" y="364"/>
                                    </a:lnTo>
                                    <a:lnTo>
                                      <a:pt x="247" y="356"/>
                                    </a:lnTo>
                                    <a:lnTo>
                                      <a:pt x="206" y="355"/>
                                    </a:lnTo>
                                    <a:lnTo>
                                      <a:pt x="172" y="351"/>
                                    </a:lnTo>
                                    <a:lnTo>
                                      <a:pt x="158" y="351"/>
                                    </a:lnTo>
                                    <a:lnTo>
                                      <a:pt x="147" y="343"/>
                                    </a:lnTo>
                                    <a:lnTo>
                                      <a:pt x="153" y="328"/>
                                    </a:lnTo>
                                    <a:lnTo>
                                      <a:pt x="141" y="324"/>
                                    </a:lnTo>
                                    <a:lnTo>
                                      <a:pt x="131" y="322"/>
                                    </a:lnTo>
                                    <a:lnTo>
                                      <a:pt x="124" y="306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26" y="284"/>
                                    </a:lnTo>
                                    <a:lnTo>
                                      <a:pt x="115" y="293"/>
                                    </a:lnTo>
                                    <a:lnTo>
                                      <a:pt x="87" y="283"/>
                                    </a:lnTo>
                                    <a:lnTo>
                                      <a:pt x="72" y="270"/>
                                    </a:lnTo>
                                    <a:lnTo>
                                      <a:pt x="71" y="256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60" y="241"/>
                                    </a:lnTo>
                                    <a:lnTo>
                                      <a:pt x="49" y="238"/>
                                    </a:lnTo>
                                    <a:lnTo>
                                      <a:pt x="40" y="225"/>
                                    </a:lnTo>
                                    <a:lnTo>
                                      <a:pt x="35" y="207"/>
                                    </a:lnTo>
                                    <a:lnTo>
                                      <a:pt x="30" y="194"/>
                                    </a:lnTo>
                                    <a:lnTo>
                                      <a:pt x="19" y="182"/>
                                    </a:lnTo>
                                    <a:lnTo>
                                      <a:pt x="5" y="176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3" y="172"/>
                                    </a:lnTo>
                                    <a:lnTo>
                                      <a:pt x="35" y="162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9" y="138"/>
                                    </a:lnTo>
                                    <a:lnTo>
                                      <a:pt x="66" y="128"/>
                                    </a:lnTo>
                                    <a:lnTo>
                                      <a:pt x="73" y="112"/>
                                    </a:lnTo>
                                    <a:lnTo>
                                      <a:pt x="78" y="98"/>
                                    </a:lnTo>
                                    <a:lnTo>
                                      <a:pt x="91" y="85"/>
                                    </a:lnTo>
                                    <a:lnTo>
                                      <a:pt x="93" y="74"/>
                                    </a:lnTo>
                                    <a:lnTo>
                                      <a:pt x="99" y="63"/>
                                    </a:lnTo>
                                    <a:lnTo>
                                      <a:pt x="101" y="55"/>
                                    </a:lnTo>
                                    <a:lnTo>
                                      <a:pt x="110" y="46"/>
                                    </a:lnTo>
                                    <a:lnTo>
                                      <a:pt x="125" y="39"/>
                                    </a:lnTo>
                                    <a:lnTo>
                                      <a:pt x="132" y="39"/>
                                    </a:lnTo>
                                    <a:lnTo>
                                      <a:pt x="140" y="32"/>
                                    </a:lnTo>
                                    <a:lnTo>
                                      <a:pt x="144" y="25"/>
                                    </a:lnTo>
                                    <a:lnTo>
                                      <a:pt x="151" y="22"/>
                                    </a:lnTo>
                                    <a:lnTo>
                                      <a:pt x="168" y="22"/>
                                    </a:lnTo>
                                    <a:lnTo>
                                      <a:pt x="187" y="25"/>
                                    </a:lnTo>
                                    <a:lnTo>
                                      <a:pt x="210" y="27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41" y="22"/>
                                    </a:lnTo>
                                    <a:lnTo>
                                      <a:pt x="252" y="32"/>
                                    </a:lnTo>
                                    <a:lnTo>
                                      <a:pt x="261" y="37"/>
                                    </a:lnTo>
                                    <a:lnTo>
                                      <a:pt x="277" y="26"/>
                                    </a:lnTo>
                                    <a:lnTo>
                                      <a:pt x="295" y="21"/>
                                    </a:lnTo>
                                    <a:lnTo>
                                      <a:pt x="312" y="21"/>
                                    </a:lnTo>
                                    <a:lnTo>
                                      <a:pt x="346" y="0"/>
                                    </a:lnTo>
                                    <a:lnTo>
                                      <a:pt x="352" y="1"/>
                                    </a:lnTo>
                                    <a:lnTo>
                                      <a:pt x="360" y="1"/>
                                    </a:lnTo>
                                    <a:lnTo>
                                      <a:pt x="372" y="11"/>
                                    </a:lnTo>
                                    <a:lnTo>
                                      <a:pt x="386" y="25"/>
                                    </a:lnTo>
                                    <a:lnTo>
                                      <a:pt x="394" y="38"/>
                                    </a:lnTo>
                                    <a:lnTo>
                                      <a:pt x="397" y="55"/>
                                    </a:lnTo>
                                    <a:lnTo>
                                      <a:pt x="409" y="76"/>
                                    </a:lnTo>
                                    <a:lnTo>
                                      <a:pt x="422" y="97"/>
                                    </a:lnTo>
                                    <a:lnTo>
                                      <a:pt x="433" y="117"/>
                                    </a:lnTo>
                                    <a:lnTo>
                                      <a:pt x="438" y="146"/>
                                    </a:lnTo>
                                    <a:lnTo>
                                      <a:pt x="438" y="166"/>
                                    </a:lnTo>
                                    <a:lnTo>
                                      <a:pt x="436" y="182"/>
                                    </a:lnTo>
                                    <a:lnTo>
                                      <a:pt x="438" y="194"/>
                                    </a:lnTo>
                                    <a:lnTo>
                                      <a:pt x="440" y="207"/>
                                    </a:lnTo>
                                    <a:lnTo>
                                      <a:pt x="440" y="221"/>
                                    </a:lnTo>
                                    <a:lnTo>
                                      <a:pt x="440" y="225"/>
                                    </a:lnTo>
                                    <a:lnTo>
                                      <a:pt x="448" y="224"/>
                                    </a:lnTo>
                                    <a:lnTo>
                                      <a:pt x="462" y="241"/>
                                    </a:lnTo>
                                    <a:lnTo>
                                      <a:pt x="472" y="240"/>
                                    </a:lnTo>
                                    <a:lnTo>
                                      <a:pt x="483" y="232"/>
                                    </a:lnTo>
                                    <a:lnTo>
                                      <a:pt x="497" y="230"/>
                                    </a:lnTo>
                                    <a:lnTo>
                                      <a:pt x="506" y="226"/>
                                    </a:lnTo>
                                    <a:lnTo>
                                      <a:pt x="515" y="226"/>
                                    </a:lnTo>
                                    <a:lnTo>
                                      <a:pt x="521" y="230"/>
                                    </a:lnTo>
                                    <a:lnTo>
                                      <a:pt x="523" y="237"/>
                                    </a:lnTo>
                                    <a:lnTo>
                                      <a:pt x="523" y="254"/>
                                    </a:lnTo>
                                    <a:lnTo>
                                      <a:pt x="521" y="265"/>
                                    </a:lnTo>
                                    <a:lnTo>
                                      <a:pt x="518" y="270"/>
                                    </a:lnTo>
                                    <a:lnTo>
                                      <a:pt x="513" y="277"/>
                                    </a:lnTo>
                                    <a:lnTo>
                                      <a:pt x="502" y="279"/>
                                    </a:lnTo>
                                    <a:lnTo>
                                      <a:pt x="492" y="286"/>
                                    </a:lnTo>
                                    <a:lnTo>
                                      <a:pt x="485" y="296"/>
                                    </a:lnTo>
                                    <a:lnTo>
                                      <a:pt x="478" y="302"/>
                                    </a:lnTo>
                                    <a:lnTo>
                                      <a:pt x="475" y="296"/>
                                    </a:lnTo>
                                    <a:lnTo>
                                      <a:pt x="481" y="289"/>
                                    </a:lnTo>
                                    <a:lnTo>
                                      <a:pt x="487" y="277"/>
                                    </a:lnTo>
                                    <a:lnTo>
                                      <a:pt x="487" y="263"/>
                                    </a:lnTo>
                                    <a:lnTo>
                                      <a:pt x="480" y="263"/>
                                    </a:lnTo>
                                    <a:lnTo>
                                      <a:pt x="476" y="286"/>
                                    </a:lnTo>
                                    <a:lnTo>
                                      <a:pt x="472" y="299"/>
                                    </a:lnTo>
                                    <a:lnTo>
                                      <a:pt x="469" y="310"/>
                                    </a:lnTo>
                                    <a:lnTo>
                                      <a:pt x="467" y="317"/>
                                    </a:lnTo>
                                    <a:lnTo>
                                      <a:pt x="467" y="336"/>
                                    </a:lnTo>
                                    <a:lnTo>
                                      <a:pt x="465" y="344"/>
                                    </a:lnTo>
                                    <a:lnTo>
                                      <a:pt x="467" y="3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5" name="Freeform 217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66519" y="2397472"/>
                                <a:ext cx="85725" cy="698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24" y="0"/>
                                  </a:cxn>
                                  <a:cxn ang="0">
                                    <a:pos x="140" y="5"/>
                                  </a:cxn>
                                  <a:cxn ang="0">
                                    <a:pos x="159" y="13"/>
                                  </a:cxn>
                                  <a:cxn ang="0">
                                    <a:pos x="184" y="21"/>
                                  </a:cxn>
                                  <a:cxn ang="0">
                                    <a:pos x="239" y="26"/>
                                  </a:cxn>
                                  <a:cxn ang="0">
                                    <a:pos x="253" y="15"/>
                                  </a:cxn>
                                  <a:cxn ang="0">
                                    <a:pos x="265" y="22"/>
                                  </a:cxn>
                                  <a:cxn ang="0">
                                    <a:pos x="264" y="38"/>
                                  </a:cxn>
                                  <a:cxn ang="0">
                                    <a:pos x="244" y="64"/>
                                  </a:cxn>
                                  <a:cxn ang="0">
                                    <a:pos x="242" y="91"/>
                                  </a:cxn>
                                  <a:cxn ang="0">
                                    <a:pos x="240" y="116"/>
                                  </a:cxn>
                                  <a:cxn ang="0">
                                    <a:pos x="243" y="127"/>
                                  </a:cxn>
                                  <a:cxn ang="0">
                                    <a:pos x="232" y="143"/>
                                  </a:cxn>
                                  <a:cxn ang="0">
                                    <a:pos x="224" y="154"/>
                                  </a:cxn>
                                  <a:cxn ang="0">
                                    <a:pos x="237" y="162"/>
                                  </a:cxn>
                                  <a:cxn ang="0">
                                    <a:pos x="261" y="178"/>
                                  </a:cxn>
                                  <a:cxn ang="0">
                                    <a:pos x="250" y="194"/>
                                  </a:cxn>
                                  <a:cxn ang="0">
                                    <a:pos x="233" y="176"/>
                                  </a:cxn>
                                  <a:cxn ang="0">
                                    <a:pos x="229" y="198"/>
                                  </a:cxn>
                                  <a:cxn ang="0">
                                    <a:pos x="224" y="220"/>
                                  </a:cxn>
                                  <a:cxn ang="0">
                                    <a:pos x="206" y="215"/>
                                  </a:cxn>
                                  <a:cxn ang="0">
                                    <a:pos x="183" y="220"/>
                                  </a:cxn>
                                  <a:cxn ang="0">
                                    <a:pos x="153" y="201"/>
                                  </a:cxn>
                                  <a:cxn ang="0">
                                    <a:pos x="134" y="186"/>
                                  </a:cxn>
                                  <a:cxn ang="0">
                                    <a:pos x="104" y="171"/>
                                  </a:cxn>
                                  <a:cxn ang="0">
                                    <a:pos x="65" y="185"/>
                                  </a:cxn>
                                  <a:cxn ang="0">
                                    <a:pos x="50" y="192"/>
                                  </a:cxn>
                                  <a:cxn ang="0">
                                    <a:pos x="56" y="155"/>
                                  </a:cxn>
                                  <a:cxn ang="0">
                                    <a:pos x="60" y="139"/>
                                  </a:cxn>
                                  <a:cxn ang="0">
                                    <a:pos x="43" y="144"/>
                                  </a:cxn>
                                  <a:cxn ang="0">
                                    <a:pos x="28" y="140"/>
                                  </a:cxn>
                                  <a:cxn ang="0">
                                    <a:pos x="14" y="139"/>
                                  </a:cxn>
                                  <a:cxn ang="0">
                                    <a:pos x="5" y="119"/>
                                  </a:cxn>
                                  <a:cxn ang="0">
                                    <a:pos x="7" y="100"/>
                                  </a:cxn>
                                  <a:cxn ang="0">
                                    <a:pos x="16" y="94"/>
                                  </a:cxn>
                                  <a:cxn ang="0">
                                    <a:pos x="3" y="79"/>
                                  </a:cxn>
                                  <a:cxn ang="0">
                                    <a:pos x="5" y="72"/>
                                  </a:cxn>
                                  <a:cxn ang="0">
                                    <a:pos x="3" y="49"/>
                                  </a:cxn>
                                  <a:cxn ang="0">
                                    <a:pos x="35" y="38"/>
                                  </a:cxn>
                                  <a:cxn ang="0">
                                    <a:pos x="39" y="30"/>
                                  </a:cxn>
                                  <a:cxn ang="0">
                                    <a:pos x="54" y="21"/>
                                  </a:cxn>
                                  <a:cxn ang="0">
                                    <a:pos x="77" y="13"/>
                                  </a:cxn>
                                  <a:cxn ang="0">
                                    <a:pos x="108" y="16"/>
                                  </a:cxn>
                                  <a:cxn ang="0">
                                    <a:pos x="111" y="5"/>
                                  </a:cxn>
                                </a:cxnLst>
                                <a:rect l="0" t="0" r="r" b="b"/>
                                <a:pathLst>
                                  <a:path w="267" h="220">
                                    <a:moveTo>
                                      <a:pt x="121" y="5"/>
                                    </a:moveTo>
                                    <a:lnTo>
                                      <a:pt x="124" y="0"/>
                                    </a:lnTo>
                                    <a:lnTo>
                                      <a:pt x="131" y="9"/>
                                    </a:lnTo>
                                    <a:lnTo>
                                      <a:pt x="140" y="5"/>
                                    </a:lnTo>
                                    <a:lnTo>
                                      <a:pt x="147" y="6"/>
                                    </a:lnTo>
                                    <a:lnTo>
                                      <a:pt x="159" y="13"/>
                                    </a:lnTo>
                                    <a:lnTo>
                                      <a:pt x="179" y="15"/>
                                    </a:lnTo>
                                    <a:lnTo>
                                      <a:pt x="184" y="21"/>
                                    </a:lnTo>
                                    <a:lnTo>
                                      <a:pt x="196" y="25"/>
                                    </a:lnTo>
                                    <a:lnTo>
                                      <a:pt x="239" y="26"/>
                                    </a:lnTo>
                                    <a:lnTo>
                                      <a:pt x="250" y="22"/>
                                    </a:lnTo>
                                    <a:lnTo>
                                      <a:pt x="253" y="15"/>
                                    </a:lnTo>
                                    <a:lnTo>
                                      <a:pt x="260" y="16"/>
                                    </a:lnTo>
                                    <a:lnTo>
                                      <a:pt x="265" y="22"/>
                                    </a:lnTo>
                                    <a:lnTo>
                                      <a:pt x="267" y="30"/>
                                    </a:lnTo>
                                    <a:lnTo>
                                      <a:pt x="264" y="38"/>
                                    </a:lnTo>
                                    <a:lnTo>
                                      <a:pt x="253" y="49"/>
                                    </a:lnTo>
                                    <a:lnTo>
                                      <a:pt x="244" y="64"/>
                                    </a:lnTo>
                                    <a:lnTo>
                                      <a:pt x="238" y="78"/>
                                    </a:lnTo>
                                    <a:lnTo>
                                      <a:pt x="242" y="91"/>
                                    </a:lnTo>
                                    <a:lnTo>
                                      <a:pt x="239" y="110"/>
                                    </a:lnTo>
                                    <a:lnTo>
                                      <a:pt x="240" y="116"/>
                                    </a:lnTo>
                                    <a:lnTo>
                                      <a:pt x="243" y="121"/>
                                    </a:lnTo>
                                    <a:lnTo>
                                      <a:pt x="243" y="127"/>
                                    </a:lnTo>
                                    <a:lnTo>
                                      <a:pt x="240" y="134"/>
                                    </a:lnTo>
                                    <a:lnTo>
                                      <a:pt x="232" y="143"/>
                                    </a:lnTo>
                                    <a:lnTo>
                                      <a:pt x="227" y="146"/>
                                    </a:lnTo>
                                    <a:lnTo>
                                      <a:pt x="224" y="154"/>
                                    </a:lnTo>
                                    <a:lnTo>
                                      <a:pt x="228" y="161"/>
                                    </a:lnTo>
                                    <a:lnTo>
                                      <a:pt x="237" y="162"/>
                                    </a:lnTo>
                                    <a:lnTo>
                                      <a:pt x="250" y="161"/>
                                    </a:lnTo>
                                    <a:lnTo>
                                      <a:pt x="261" y="178"/>
                                    </a:lnTo>
                                    <a:lnTo>
                                      <a:pt x="260" y="194"/>
                                    </a:lnTo>
                                    <a:lnTo>
                                      <a:pt x="250" y="194"/>
                                    </a:lnTo>
                                    <a:lnTo>
                                      <a:pt x="242" y="183"/>
                                    </a:lnTo>
                                    <a:lnTo>
                                      <a:pt x="233" y="176"/>
                                    </a:lnTo>
                                    <a:lnTo>
                                      <a:pt x="233" y="191"/>
                                    </a:lnTo>
                                    <a:lnTo>
                                      <a:pt x="229" y="198"/>
                                    </a:lnTo>
                                    <a:lnTo>
                                      <a:pt x="223" y="213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3" y="219"/>
                                    </a:lnTo>
                                    <a:lnTo>
                                      <a:pt x="206" y="215"/>
                                    </a:lnTo>
                                    <a:lnTo>
                                      <a:pt x="191" y="217"/>
                                    </a:lnTo>
                                    <a:lnTo>
                                      <a:pt x="183" y="220"/>
                                    </a:lnTo>
                                    <a:lnTo>
                                      <a:pt x="175" y="220"/>
                                    </a:lnTo>
                                    <a:lnTo>
                                      <a:pt x="153" y="201"/>
                                    </a:lnTo>
                                    <a:lnTo>
                                      <a:pt x="148" y="191"/>
                                    </a:lnTo>
                                    <a:lnTo>
                                      <a:pt x="134" y="186"/>
                                    </a:lnTo>
                                    <a:lnTo>
                                      <a:pt x="120" y="175"/>
                                    </a:lnTo>
                                    <a:lnTo>
                                      <a:pt x="104" y="171"/>
                                    </a:lnTo>
                                    <a:lnTo>
                                      <a:pt x="78" y="175"/>
                                    </a:lnTo>
                                    <a:lnTo>
                                      <a:pt x="65" y="185"/>
                                    </a:lnTo>
                                    <a:lnTo>
                                      <a:pt x="56" y="186"/>
                                    </a:lnTo>
                                    <a:lnTo>
                                      <a:pt x="50" y="192"/>
                                    </a:lnTo>
                                    <a:lnTo>
                                      <a:pt x="54" y="180"/>
                                    </a:lnTo>
                                    <a:lnTo>
                                      <a:pt x="56" y="155"/>
                                    </a:lnTo>
                                    <a:lnTo>
                                      <a:pt x="60" y="144"/>
                                    </a:lnTo>
                                    <a:lnTo>
                                      <a:pt x="60" y="139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3" y="144"/>
                                    </a:lnTo>
                                    <a:lnTo>
                                      <a:pt x="34" y="149"/>
                                    </a:lnTo>
                                    <a:lnTo>
                                      <a:pt x="28" y="140"/>
                                    </a:lnTo>
                                    <a:lnTo>
                                      <a:pt x="22" y="142"/>
                                    </a:lnTo>
                                    <a:lnTo>
                                      <a:pt x="14" y="139"/>
                                    </a:lnTo>
                                    <a:lnTo>
                                      <a:pt x="11" y="128"/>
                                    </a:lnTo>
                                    <a:lnTo>
                                      <a:pt x="5" y="119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18" y="97"/>
                                    </a:lnTo>
                                    <a:lnTo>
                                      <a:pt x="16" y="94"/>
                                    </a:lnTo>
                                    <a:lnTo>
                                      <a:pt x="2" y="92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6" y="75"/>
                                    </a:lnTo>
                                    <a:lnTo>
                                      <a:pt x="5" y="72"/>
                                    </a:lnTo>
                                    <a:lnTo>
                                      <a:pt x="0" y="70"/>
                                    </a:lnTo>
                                    <a:lnTo>
                                      <a:pt x="3" y="49"/>
                                    </a:lnTo>
                                    <a:lnTo>
                                      <a:pt x="8" y="46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5" y="33"/>
                                    </a:lnTo>
                                    <a:lnTo>
                                      <a:pt x="39" y="30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4" y="21"/>
                                    </a:lnTo>
                                    <a:lnTo>
                                      <a:pt x="75" y="22"/>
                                    </a:lnTo>
                                    <a:lnTo>
                                      <a:pt x="77" y="13"/>
                                    </a:lnTo>
                                    <a:lnTo>
                                      <a:pt x="87" y="19"/>
                                    </a:lnTo>
                                    <a:lnTo>
                                      <a:pt x="108" y="16"/>
                                    </a:lnTo>
                                    <a:lnTo>
                                      <a:pt x="113" y="13"/>
                                    </a:lnTo>
                                    <a:lnTo>
                                      <a:pt x="111" y="5"/>
                                    </a:lnTo>
                                    <a:lnTo>
                                      <a:pt x="121" y="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6" name="Freeform 218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5117306" y="1964085"/>
                                <a:ext cx="188913" cy="4254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6" y="207"/>
                                  </a:cxn>
                                  <a:cxn ang="0">
                                    <a:pos x="162" y="322"/>
                                  </a:cxn>
                                  <a:cxn ang="0">
                                    <a:pos x="159" y="379"/>
                                  </a:cxn>
                                  <a:cxn ang="0">
                                    <a:pos x="161" y="435"/>
                                  </a:cxn>
                                  <a:cxn ang="0">
                                    <a:pos x="183" y="520"/>
                                  </a:cxn>
                                  <a:cxn ang="0">
                                    <a:pos x="189" y="605"/>
                                  </a:cxn>
                                  <a:cxn ang="0">
                                    <a:pos x="211" y="625"/>
                                  </a:cxn>
                                  <a:cxn ang="0">
                                    <a:pos x="240" y="648"/>
                                  </a:cxn>
                                  <a:cxn ang="0">
                                    <a:pos x="270" y="734"/>
                                  </a:cxn>
                                  <a:cxn ang="0">
                                    <a:pos x="251" y="743"/>
                                  </a:cxn>
                                  <a:cxn ang="0">
                                    <a:pos x="200" y="801"/>
                                  </a:cxn>
                                  <a:cxn ang="0">
                                    <a:pos x="118" y="918"/>
                                  </a:cxn>
                                  <a:cxn ang="0">
                                    <a:pos x="90" y="949"/>
                                  </a:cxn>
                                  <a:cxn ang="0">
                                    <a:pos x="63" y="972"/>
                                  </a:cxn>
                                  <a:cxn ang="0">
                                    <a:pos x="39" y="990"/>
                                  </a:cxn>
                                  <a:cxn ang="0">
                                    <a:pos x="21" y="1019"/>
                                  </a:cxn>
                                  <a:cxn ang="0">
                                    <a:pos x="33" y="1065"/>
                                  </a:cxn>
                                  <a:cxn ang="0">
                                    <a:pos x="43" y="1120"/>
                                  </a:cxn>
                                  <a:cxn ang="0">
                                    <a:pos x="57" y="1152"/>
                                  </a:cxn>
                                  <a:cxn ang="0">
                                    <a:pos x="44" y="1159"/>
                                  </a:cxn>
                                  <a:cxn ang="0">
                                    <a:pos x="39" y="1202"/>
                                  </a:cxn>
                                  <a:cxn ang="0">
                                    <a:pos x="37" y="1224"/>
                                  </a:cxn>
                                  <a:cxn ang="0">
                                    <a:pos x="43" y="1241"/>
                                  </a:cxn>
                                  <a:cxn ang="0">
                                    <a:pos x="64" y="1257"/>
                                  </a:cxn>
                                  <a:cxn ang="0">
                                    <a:pos x="100" y="1278"/>
                                  </a:cxn>
                                  <a:cxn ang="0">
                                    <a:pos x="122" y="1288"/>
                                  </a:cxn>
                                  <a:cxn ang="0">
                                    <a:pos x="136" y="1324"/>
                                  </a:cxn>
                                  <a:cxn ang="0">
                                    <a:pos x="139" y="1333"/>
                                  </a:cxn>
                                  <a:cxn ang="0">
                                    <a:pos x="157" y="1327"/>
                                  </a:cxn>
                                  <a:cxn ang="0">
                                    <a:pos x="200" y="1316"/>
                                  </a:cxn>
                                  <a:cxn ang="0">
                                    <a:pos x="229" y="1299"/>
                                  </a:cxn>
                                  <a:cxn ang="0">
                                    <a:pos x="268" y="1276"/>
                                  </a:cxn>
                                  <a:cxn ang="0">
                                    <a:pos x="290" y="1272"/>
                                  </a:cxn>
                                  <a:cxn ang="0">
                                    <a:pos x="329" y="1268"/>
                                  </a:cxn>
                                  <a:cxn ang="0">
                                    <a:pos x="377" y="1265"/>
                                  </a:cxn>
                                  <a:cxn ang="0">
                                    <a:pos x="423" y="1231"/>
                                  </a:cxn>
                                  <a:cxn ang="0">
                                    <a:pos x="576" y="1050"/>
                                  </a:cxn>
                                  <a:cxn ang="0">
                                    <a:pos x="579" y="962"/>
                                  </a:cxn>
                                  <a:cxn ang="0">
                                    <a:pos x="530" y="891"/>
                                  </a:cxn>
                                  <a:cxn ang="0">
                                    <a:pos x="549" y="822"/>
                                  </a:cxn>
                                  <a:cxn ang="0">
                                    <a:pos x="520" y="753"/>
                                  </a:cxn>
                                  <a:cxn ang="0">
                                    <a:pos x="507" y="699"/>
                                  </a:cxn>
                                  <a:cxn ang="0">
                                    <a:pos x="525" y="639"/>
                                  </a:cxn>
                                  <a:cxn ang="0">
                                    <a:pos x="495" y="546"/>
                                  </a:cxn>
                                  <a:cxn ang="0">
                                    <a:pos x="474" y="469"/>
                                  </a:cxn>
                                  <a:cxn ang="0">
                                    <a:pos x="514" y="354"/>
                                  </a:cxn>
                                  <a:cxn ang="0">
                                    <a:pos x="456" y="291"/>
                                  </a:cxn>
                                  <a:cxn ang="0">
                                    <a:pos x="434" y="232"/>
                                  </a:cxn>
                                  <a:cxn ang="0">
                                    <a:pos x="436" y="185"/>
                                  </a:cxn>
                                  <a:cxn ang="0">
                                    <a:pos x="460" y="126"/>
                                  </a:cxn>
                                  <a:cxn ang="0">
                                    <a:pos x="453" y="41"/>
                                  </a:cxn>
                                  <a:cxn ang="0">
                                    <a:pos x="409" y="0"/>
                                  </a:cxn>
                                  <a:cxn ang="0">
                                    <a:pos x="310" y="32"/>
                                  </a:cxn>
                                  <a:cxn ang="0">
                                    <a:pos x="283" y="132"/>
                                  </a:cxn>
                                  <a:cxn ang="0">
                                    <a:pos x="248" y="201"/>
                                  </a:cxn>
                                  <a:cxn ang="0">
                                    <a:pos x="207" y="205"/>
                                  </a:cxn>
                                  <a:cxn ang="0">
                                    <a:pos x="156" y="214"/>
                                  </a:cxn>
                                  <a:cxn ang="0">
                                    <a:pos x="98" y="196"/>
                                  </a:cxn>
                                  <a:cxn ang="0">
                                    <a:pos x="37" y="116"/>
                                  </a:cxn>
                                  <a:cxn ang="0">
                                    <a:pos x="20" y="150"/>
                                  </a:cxn>
                                </a:cxnLst>
                                <a:rect l="0" t="0" r="r" b="b"/>
                                <a:pathLst>
                                  <a:path w="593" h="1339">
                                    <a:moveTo>
                                      <a:pt x="0" y="156"/>
                                    </a:moveTo>
                                    <a:lnTo>
                                      <a:pt x="3" y="156"/>
                                    </a:lnTo>
                                    <a:lnTo>
                                      <a:pt x="5" y="161"/>
                                    </a:lnTo>
                                    <a:lnTo>
                                      <a:pt x="46" y="207"/>
                                    </a:lnTo>
                                    <a:lnTo>
                                      <a:pt x="76" y="237"/>
                                    </a:lnTo>
                                    <a:lnTo>
                                      <a:pt x="112" y="248"/>
                                    </a:lnTo>
                                    <a:lnTo>
                                      <a:pt x="130" y="266"/>
                                    </a:lnTo>
                                    <a:lnTo>
                                      <a:pt x="162" y="322"/>
                                    </a:lnTo>
                                    <a:lnTo>
                                      <a:pt x="165" y="329"/>
                                    </a:lnTo>
                                    <a:lnTo>
                                      <a:pt x="160" y="342"/>
                                    </a:lnTo>
                                    <a:lnTo>
                                      <a:pt x="159" y="358"/>
                                    </a:lnTo>
                                    <a:lnTo>
                                      <a:pt x="159" y="379"/>
                                    </a:lnTo>
                                    <a:lnTo>
                                      <a:pt x="160" y="393"/>
                                    </a:lnTo>
                                    <a:lnTo>
                                      <a:pt x="165" y="399"/>
                                    </a:lnTo>
                                    <a:lnTo>
                                      <a:pt x="167" y="414"/>
                                    </a:lnTo>
                                    <a:lnTo>
                                      <a:pt x="161" y="435"/>
                                    </a:lnTo>
                                    <a:lnTo>
                                      <a:pt x="164" y="452"/>
                                    </a:lnTo>
                                    <a:lnTo>
                                      <a:pt x="184" y="498"/>
                                    </a:lnTo>
                                    <a:lnTo>
                                      <a:pt x="184" y="510"/>
                                    </a:lnTo>
                                    <a:lnTo>
                                      <a:pt x="183" y="520"/>
                                    </a:lnTo>
                                    <a:lnTo>
                                      <a:pt x="175" y="533"/>
                                    </a:lnTo>
                                    <a:lnTo>
                                      <a:pt x="171" y="551"/>
                                    </a:lnTo>
                                    <a:lnTo>
                                      <a:pt x="175" y="571"/>
                                    </a:lnTo>
                                    <a:lnTo>
                                      <a:pt x="189" y="605"/>
                                    </a:lnTo>
                                    <a:lnTo>
                                      <a:pt x="197" y="613"/>
                                    </a:lnTo>
                                    <a:lnTo>
                                      <a:pt x="202" y="614"/>
                                    </a:lnTo>
                                    <a:lnTo>
                                      <a:pt x="205" y="622"/>
                                    </a:lnTo>
                                    <a:lnTo>
                                      <a:pt x="211" y="625"/>
                                    </a:lnTo>
                                    <a:lnTo>
                                      <a:pt x="216" y="619"/>
                                    </a:lnTo>
                                    <a:lnTo>
                                      <a:pt x="220" y="623"/>
                                    </a:lnTo>
                                    <a:lnTo>
                                      <a:pt x="224" y="637"/>
                                    </a:lnTo>
                                    <a:lnTo>
                                      <a:pt x="240" y="648"/>
                                    </a:lnTo>
                                    <a:lnTo>
                                      <a:pt x="257" y="671"/>
                                    </a:lnTo>
                                    <a:lnTo>
                                      <a:pt x="262" y="684"/>
                                    </a:lnTo>
                                    <a:lnTo>
                                      <a:pt x="259" y="714"/>
                                    </a:lnTo>
                                    <a:lnTo>
                                      <a:pt x="270" y="734"/>
                                    </a:lnTo>
                                    <a:lnTo>
                                      <a:pt x="262" y="732"/>
                                    </a:lnTo>
                                    <a:lnTo>
                                      <a:pt x="258" y="740"/>
                                    </a:lnTo>
                                    <a:lnTo>
                                      <a:pt x="262" y="750"/>
                                    </a:lnTo>
                                    <a:lnTo>
                                      <a:pt x="251" y="743"/>
                                    </a:lnTo>
                                    <a:lnTo>
                                      <a:pt x="241" y="745"/>
                                    </a:lnTo>
                                    <a:lnTo>
                                      <a:pt x="222" y="752"/>
                                    </a:lnTo>
                                    <a:lnTo>
                                      <a:pt x="214" y="788"/>
                                    </a:lnTo>
                                    <a:lnTo>
                                      <a:pt x="200" y="801"/>
                                    </a:lnTo>
                                    <a:lnTo>
                                      <a:pt x="181" y="828"/>
                                    </a:lnTo>
                                    <a:lnTo>
                                      <a:pt x="156" y="855"/>
                                    </a:lnTo>
                                    <a:lnTo>
                                      <a:pt x="140" y="879"/>
                                    </a:lnTo>
                                    <a:lnTo>
                                      <a:pt x="118" y="918"/>
                                    </a:lnTo>
                                    <a:lnTo>
                                      <a:pt x="108" y="925"/>
                                    </a:lnTo>
                                    <a:lnTo>
                                      <a:pt x="102" y="935"/>
                                    </a:lnTo>
                                    <a:lnTo>
                                      <a:pt x="97" y="940"/>
                                    </a:lnTo>
                                    <a:lnTo>
                                      <a:pt x="90" y="949"/>
                                    </a:lnTo>
                                    <a:lnTo>
                                      <a:pt x="70" y="952"/>
                                    </a:lnTo>
                                    <a:lnTo>
                                      <a:pt x="62" y="949"/>
                                    </a:lnTo>
                                    <a:lnTo>
                                      <a:pt x="55" y="962"/>
                                    </a:lnTo>
                                    <a:lnTo>
                                      <a:pt x="63" y="972"/>
                                    </a:lnTo>
                                    <a:lnTo>
                                      <a:pt x="59" y="974"/>
                                    </a:lnTo>
                                    <a:lnTo>
                                      <a:pt x="42" y="976"/>
                                    </a:lnTo>
                                    <a:lnTo>
                                      <a:pt x="43" y="982"/>
                                    </a:lnTo>
                                    <a:lnTo>
                                      <a:pt x="39" y="990"/>
                                    </a:lnTo>
                                    <a:lnTo>
                                      <a:pt x="33" y="990"/>
                                    </a:lnTo>
                                    <a:lnTo>
                                      <a:pt x="30" y="993"/>
                                    </a:lnTo>
                                    <a:lnTo>
                                      <a:pt x="26" y="1000"/>
                                    </a:lnTo>
                                    <a:lnTo>
                                      <a:pt x="21" y="1019"/>
                                    </a:lnTo>
                                    <a:lnTo>
                                      <a:pt x="23" y="1039"/>
                                    </a:lnTo>
                                    <a:lnTo>
                                      <a:pt x="26" y="1047"/>
                                    </a:lnTo>
                                    <a:lnTo>
                                      <a:pt x="30" y="1053"/>
                                    </a:lnTo>
                                    <a:lnTo>
                                      <a:pt x="33" y="1065"/>
                                    </a:lnTo>
                                    <a:lnTo>
                                      <a:pt x="30" y="1091"/>
                                    </a:lnTo>
                                    <a:lnTo>
                                      <a:pt x="35" y="1101"/>
                                    </a:lnTo>
                                    <a:lnTo>
                                      <a:pt x="42" y="1109"/>
                                    </a:lnTo>
                                    <a:lnTo>
                                      <a:pt x="43" y="1120"/>
                                    </a:lnTo>
                                    <a:lnTo>
                                      <a:pt x="47" y="1135"/>
                                    </a:lnTo>
                                    <a:lnTo>
                                      <a:pt x="50" y="1144"/>
                                    </a:lnTo>
                                    <a:lnTo>
                                      <a:pt x="55" y="1150"/>
                                    </a:lnTo>
                                    <a:lnTo>
                                      <a:pt x="57" y="1152"/>
                                    </a:lnTo>
                                    <a:lnTo>
                                      <a:pt x="52" y="1148"/>
                                    </a:lnTo>
                                    <a:lnTo>
                                      <a:pt x="47" y="1148"/>
                                    </a:lnTo>
                                    <a:lnTo>
                                      <a:pt x="43" y="1152"/>
                                    </a:lnTo>
                                    <a:lnTo>
                                      <a:pt x="44" y="1159"/>
                                    </a:lnTo>
                                    <a:lnTo>
                                      <a:pt x="43" y="1165"/>
                                    </a:lnTo>
                                    <a:lnTo>
                                      <a:pt x="44" y="1173"/>
                                    </a:lnTo>
                                    <a:lnTo>
                                      <a:pt x="44" y="1188"/>
                                    </a:lnTo>
                                    <a:lnTo>
                                      <a:pt x="39" y="1202"/>
                                    </a:lnTo>
                                    <a:lnTo>
                                      <a:pt x="36" y="1202"/>
                                    </a:lnTo>
                                    <a:lnTo>
                                      <a:pt x="33" y="1211"/>
                                    </a:lnTo>
                                    <a:lnTo>
                                      <a:pt x="37" y="1218"/>
                                    </a:lnTo>
                                    <a:lnTo>
                                      <a:pt x="37" y="1224"/>
                                    </a:lnTo>
                                    <a:lnTo>
                                      <a:pt x="36" y="1229"/>
                                    </a:lnTo>
                                    <a:lnTo>
                                      <a:pt x="37" y="1234"/>
                                    </a:lnTo>
                                    <a:lnTo>
                                      <a:pt x="44" y="1237"/>
                                    </a:lnTo>
                                    <a:lnTo>
                                      <a:pt x="43" y="1241"/>
                                    </a:lnTo>
                                    <a:lnTo>
                                      <a:pt x="38" y="1242"/>
                                    </a:lnTo>
                                    <a:lnTo>
                                      <a:pt x="39" y="1249"/>
                                    </a:lnTo>
                                    <a:lnTo>
                                      <a:pt x="53" y="1249"/>
                                    </a:lnTo>
                                    <a:lnTo>
                                      <a:pt x="64" y="1257"/>
                                    </a:lnTo>
                                    <a:lnTo>
                                      <a:pt x="69" y="1264"/>
                                    </a:lnTo>
                                    <a:lnTo>
                                      <a:pt x="80" y="1269"/>
                                    </a:lnTo>
                                    <a:lnTo>
                                      <a:pt x="97" y="1274"/>
                                    </a:lnTo>
                                    <a:lnTo>
                                      <a:pt x="100" y="1278"/>
                                    </a:lnTo>
                                    <a:lnTo>
                                      <a:pt x="97" y="1285"/>
                                    </a:lnTo>
                                    <a:lnTo>
                                      <a:pt x="106" y="1291"/>
                                    </a:lnTo>
                                    <a:lnTo>
                                      <a:pt x="121" y="1283"/>
                                    </a:lnTo>
                                    <a:lnTo>
                                      <a:pt x="122" y="1288"/>
                                    </a:lnTo>
                                    <a:lnTo>
                                      <a:pt x="122" y="1300"/>
                                    </a:lnTo>
                                    <a:lnTo>
                                      <a:pt x="130" y="1313"/>
                                    </a:lnTo>
                                    <a:lnTo>
                                      <a:pt x="129" y="1321"/>
                                    </a:lnTo>
                                    <a:lnTo>
                                      <a:pt x="136" y="1324"/>
                                    </a:lnTo>
                                    <a:lnTo>
                                      <a:pt x="134" y="1331"/>
                                    </a:lnTo>
                                    <a:lnTo>
                                      <a:pt x="124" y="1338"/>
                                    </a:lnTo>
                                    <a:lnTo>
                                      <a:pt x="129" y="1339"/>
                                    </a:lnTo>
                                    <a:lnTo>
                                      <a:pt x="139" y="1333"/>
                                    </a:lnTo>
                                    <a:lnTo>
                                      <a:pt x="150" y="1313"/>
                                    </a:lnTo>
                                    <a:lnTo>
                                      <a:pt x="152" y="1316"/>
                                    </a:lnTo>
                                    <a:lnTo>
                                      <a:pt x="152" y="1326"/>
                                    </a:lnTo>
                                    <a:lnTo>
                                      <a:pt x="157" y="1327"/>
                                    </a:lnTo>
                                    <a:lnTo>
                                      <a:pt x="181" y="1315"/>
                                    </a:lnTo>
                                    <a:lnTo>
                                      <a:pt x="189" y="1315"/>
                                    </a:lnTo>
                                    <a:lnTo>
                                      <a:pt x="197" y="1311"/>
                                    </a:lnTo>
                                    <a:lnTo>
                                      <a:pt x="200" y="1316"/>
                                    </a:lnTo>
                                    <a:lnTo>
                                      <a:pt x="203" y="1316"/>
                                    </a:lnTo>
                                    <a:lnTo>
                                      <a:pt x="213" y="1306"/>
                                    </a:lnTo>
                                    <a:lnTo>
                                      <a:pt x="221" y="1300"/>
                                    </a:lnTo>
                                    <a:lnTo>
                                      <a:pt x="229" y="1299"/>
                                    </a:lnTo>
                                    <a:lnTo>
                                      <a:pt x="235" y="1301"/>
                                    </a:lnTo>
                                    <a:lnTo>
                                      <a:pt x="251" y="1291"/>
                                    </a:lnTo>
                                    <a:lnTo>
                                      <a:pt x="261" y="1290"/>
                                    </a:lnTo>
                                    <a:lnTo>
                                      <a:pt x="268" y="1276"/>
                                    </a:lnTo>
                                    <a:lnTo>
                                      <a:pt x="273" y="1286"/>
                                    </a:lnTo>
                                    <a:lnTo>
                                      <a:pt x="291" y="1279"/>
                                    </a:lnTo>
                                    <a:lnTo>
                                      <a:pt x="289" y="1269"/>
                                    </a:lnTo>
                                    <a:lnTo>
                                      <a:pt x="290" y="1272"/>
                                    </a:lnTo>
                                    <a:lnTo>
                                      <a:pt x="299" y="1275"/>
                                    </a:lnTo>
                                    <a:lnTo>
                                      <a:pt x="305" y="1275"/>
                                    </a:lnTo>
                                    <a:lnTo>
                                      <a:pt x="311" y="1269"/>
                                    </a:lnTo>
                                    <a:lnTo>
                                      <a:pt x="329" y="1268"/>
                                    </a:lnTo>
                                    <a:lnTo>
                                      <a:pt x="342" y="1263"/>
                                    </a:lnTo>
                                    <a:lnTo>
                                      <a:pt x="351" y="1258"/>
                                    </a:lnTo>
                                    <a:lnTo>
                                      <a:pt x="359" y="1263"/>
                                    </a:lnTo>
                                    <a:lnTo>
                                      <a:pt x="377" y="1265"/>
                                    </a:lnTo>
                                    <a:lnTo>
                                      <a:pt x="382" y="1262"/>
                                    </a:lnTo>
                                    <a:lnTo>
                                      <a:pt x="386" y="1257"/>
                                    </a:lnTo>
                                    <a:lnTo>
                                      <a:pt x="387" y="1258"/>
                                    </a:lnTo>
                                    <a:lnTo>
                                      <a:pt x="423" y="1231"/>
                                    </a:lnTo>
                                    <a:lnTo>
                                      <a:pt x="473" y="1182"/>
                                    </a:lnTo>
                                    <a:lnTo>
                                      <a:pt x="511" y="1139"/>
                                    </a:lnTo>
                                    <a:lnTo>
                                      <a:pt x="563" y="1070"/>
                                    </a:lnTo>
                                    <a:lnTo>
                                      <a:pt x="576" y="1050"/>
                                    </a:lnTo>
                                    <a:lnTo>
                                      <a:pt x="592" y="1012"/>
                                    </a:lnTo>
                                    <a:lnTo>
                                      <a:pt x="593" y="973"/>
                                    </a:lnTo>
                                    <a:lnTo>
                                      <a:pt x="589" y="979"/>
                                    </a:lnTo>
                                    <a:lnTo>
                                      <a:pt x="579" y="962"/>
                                    </a:lnTo>
                                    <a:lnTo>
                                      <a:pt x="574" y="945"/>
                                    </a:lnTo>
                                    <a:lnTo>
                                      <a:pt x="544" y="922"/>
                                    </a:lnTo>
                                    <a:lnTo>
                                      <a:pt x="536" y="909"/>
                                    </a:lnTo>
                                    <a:lnTo>
                                      <a:pt x="530" y="891"/>
                                    </a:lnTo>
                                    <a:lnTo>
                                      <a:pt x="534" y="875"/>
                                    </a:lnTo>
                                    <a:lnTo>
                                      <a:pt x="544" y="860"/>
                                    </a:lnTo>
                                    <a:lnTo>
                                      <a:pt x="550" y="842"/>
                                    </a:lnTo>
                                    <a:lnTo>
                                      <a:pt x="549" y="822"/>
                                    </a:lnTo>
                                    <a:lnTo>
                                      <a:pt x="533" y="807"/>
                                    </a:lnTo>
                                    <a:lnTo>
                                      <a:pt x="526" y="791"/>
                                    </a:lnTo>
                                    <a:lnTo>
                                      <a:pt x="528" y="770"/>
                                    </a:lnTo>
                                    <a:lnTo>
                                      <a:pt x="520" y="753"/>
                                    </a:lnTo>
                                    <a:lnTo>
                                      <a:pt x="504" y="750"/>
                                    </a:lnTo>
                                    <a:lnTo>
                                      <a:pt x="503" y="729"/>
                                    </a:lnTo>
                                    <a:lnTo>
                                      <a:pt x="509" y="718"/>
                                    </a:lnTo>
                                    <a:lnTo>
                                      <a:pt x="507" y="699"/>
                                    </a:lnTo>
                                    <a:lnTo>
                                      <a:pt x="504" y="689"/>
                                    </a:lnTo>
                                    <a:lnTo>
                                      <a:pt x="509" y="673"/>
                                    </a:lnTo>
                                    <a:lnTo>
                                      <a:pt x="511" y="651"/>
                                    </a:lnTo>
                                    <a:lnTo>
                                      <a:pt x="525" y="639"/>
                                    </a:lnTo>
                                    <a:lnTo>
                                      <a:pt x="523" y="624"/>
                                    </a:lnTo>
                                    <a:lnTo>
                                      <a:pt x="521" y="607"/>
                                    </a:lnTo>
                                    <a:lnTo>
                                      <a:pt x="510" y="573"/>
                                    </a:lnTo>
                                    <a:lnTo>
                                      <a:pt x="495" y="546"/>
                                    </a:lnTo>
                                    <a:lnTo>
                                      <a:pt x="493" y="527"/>
                                    </a:lnTo>
                                    <a:lnTo>
                                      <a:pt x="485" y="510"/>
                                    </a:lnTo>
                                    <a:lnTo>
                                      <a:pt x="476" y="490"/>
                                    </a:lnTo>
                                    <a:lnTo>
                                      <a:pt x="474" y="469"/>
                                    </a:lnTo>
                                    <a:lnTo>
                                      <a:pt x="480" y="456"/>
                                    </a:lnTo>
                                    <a:lnTo>
                                      <a:pt x="499" y="413"/>
                                    </a:lnTo>
                                    <a:lnTo>
                                      <a:pt x="517" y="376"/>
                                    </a:lnTo>
                                    <a:lnTo>
                                      <a:pt x="514" y="354"/>
                                    </a:lnTo>
                                    <a:lnTo>
                                      <a:pt x="504" y="339"/>
                                    </a:lnTo>
                                    <a:lnTo>
                                      <a:pt x="484" y="301"/>
                                    </a:lnTo>
                                    <a:lnTo>
                                      <a:pt x="469" y="294"/>
                                    </a:lnTo>
                                    <a:lnTo>
                                      <a:pt x="456" y="291"/>
                                    </a:lnTo>
                                    <a:lnTo>
                                      <a:pt x="446" y="285"/>
                                    </a:lnTo>
                                    <a:lnTo>
                                      <a:pt x="441" y="278"/>
                                    </a:lnTo>
                                    <a:lnTo>
                                      <a:pt x="436" y="258"/>
                                    </a:lnTo>
                                    <a:lnTo>
                                      <a:pt x="434" y="232"/>
                                    </a:lnTo>
                                    <a:lnTo>
                                      <a:pt x="435" y="223"/>
                                    </a:lnTo>
                                    <a:lnTo>
                                      <a:pt x="446" y="194"/>
                                    </a:lnTo>
                                    <a:lnTo>
                                      <a:pt x="446" y="189"/>
                                    </a:lnTo>
                                    <a:lnTo>
                                      <a:pt x="436" y="185"/>
                                    </a:lnTo>
                                    <a:lnTo>
                                      <a:pt x="467" y="158"/>
                                    </a:lnTo>
                                    <a:lnTo>
                                      <a:pt x="457" y="150"/>
                                    </a:lnTo>
                                    <a:lnTo>
                                      <a:pt x="456" y="139"/>
                                    </a:lnTo>
                                    <a:lnTo>
                                      <a:pt x="460" y="126"/>
                                    </a:lnTo>
                                    <a:lnTo>
                                      <a:pt x="479" y="102"/>
                                    </a:lnTo>
                                    <a:lnTo>
                                      <a:pt x="478" y="86"/>
                                    </a:lnTo>
                                    <a:lnTo>
                                      <a:pt x="471" y="58"/>
                                    </a:lnTo>
                                    <a:lnTo>
                                      <a:pt x="453" y="41"/>
                                    </a:lnTo>
                                    <a:lnTo>
                                      <a:pt x="435" y="35"/>
                                    </a:lnTo>
                                    <a:lnTo>
                                      <a:pt x="425" y="26"/>
                                    </a:lnTo>
                                    <a:lnTo>
                                      <a:pt x="415" y="5"/>
                                    </a:lnTo>
                                    <a:lnTo>
                                      <a:pt x="409" y="0"/>
                                    </a:lnTo>
                                    <a:lnTo>
                                      <a:pt x="386" y="5"/>
                                    </a:lnTo>
                                    <a:lnTo>
                                      <a:pt x="348" y="22"/>
                                    </a:lnTo>
                                    <a:lnTo>
                                      <a:pt x="323" y="25"/>
                                    </a:lnTo>
                                    <a:lnTo>
                                      <a:pt x="310" y="32"/>
                                    </a:lnTo>
                                    <a:lnTo>
                                      <a:pt x="300" y="45"/>
                                    </a:lnTo>
                                    <a:lnTo>
                                      <a:pt x="286" y="76"/>
                                    </a:lnTo>
                                    <a:lnTo>
                                      <a:pt x="283" y="118"/>
                                    </a:lnTo>
                                    <a:lnTo>
                                      <a:pt x="283" y="132"/>
                                    </a:lnTo>
                                    <a:lnTo>
                                      <a:pt x="285" y="155"/>
                                    </a:lnTo>
                                    <a:lnTo>
                                      <a:pt x="283" y="167"/>
                                    </a:lnTo>
                                    <a:lnTo>
                                      <a:pt x="257" y="187"/>
                                    </a:lnTo>
                                    <a:lnTo>
                                      <a:pt x="248" y="201"/>
                                    </a:lnTo>
                                    <a:lnTo>
                                      <a:pt x="236" y="210"/>
                                    </a:lnTo>
                                    <a:lnTo>
                                      <a:pt x="220" y="218"/>
                                    </a:lnTo>
                                    <a:lnTo>
                                      <a:pt x="210" y="214"/>
                                    </a:lnTo>
                                    <a:lnTo>
                                      <a:pt x="207" y="205"/>
                                    </a:lnTo>
                                    <a:lnTo>
                                      <a:pt x="198" y="193"/>
                                    </a:lnTo>
                                    <a:lnTo>
                                      <a:pt x="188" y="186"/>
                                    </a:lnTo>
                                    <a:lnTo>
                                      <a:pt x="171" y="205"/>
                                    </a:lnTo>
                                    <a:lnTo>
                                      <a:pt x="156" y="214"/>
                                    </a:lnTo>
                                    <a:lnTo>
                                      <a:pt x="144" y="215"/>
                                    </a:lnTo>
                                    <a:lnTo>
                                      <a:pt x="129" y="208"/>
                                    </a:lnTo>
                                    <a:lnTo>
                                      <a:pt x="103" y="204"/>
                                    </a:lnTo>
                                    <a:lnTo>
                                      <a:pt x="98" y="196"/>
                                    </a:lnTo>
                                    <a:lnTo>
                                      <a:pt x="93" y="177"/>
                                    </a:lnTo>
                                    <a:lnTo>
                                      <a:pt x="63" y="133"/>
                                    </a:lnTo>
                                    <a:lnTo>
                                      <a:pt x="52" y="122"/>
                                    </a:lnTo>
                                    <a:lnTo>
                                      <a:pt x="37" y="116"/>
                                    </a:lnTo>
                                    <a:lnTo>
                                      <a:pt x="25" y="122"/>
                                    </a:lnTo>
                                    <a:lnTo>
                                      <a:pt x="26" y="134"/>
                                    </a:lnTo>
                                    <a:lnTo>
                                      <a:pt x="28" y="146"/>
                                    </a:lnTo>
                                    <a:lnTo>
                                      <a:pt x="20" y="150"/>
                                    </a:lnTo>
                                    <a:lnTo>
                                      <a:pt x="11" y="145"/>
                                    </a:lnTo>
                                    <a:lnTo>
                                      <a:pt x="3" y="149"/>
                                    </a:lnTo>
                                    <a:lnTo>
                                      <a:pt x="0" y="15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7" name="Freeform 219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99819" y="2460972"/>
                                <a:ext cx="49213" cy="904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3" y="278"/>
                                  </a:cxn>
                                  <a:cxn ang="0">
                                    <a:pos x="75" y="280"/>
                                  </a:cxn>
                                  <a:cxn ang="0">
                                    <a:pos x="80" y="276"/>
                                  </a:cxn>
                                  <a:cxn ang="0">
                                    <a:pos x="84" y="279"/>
                                  </a:cxn>
                                  <a:cxn ang="0">
                                    <a:pos x="89" y="275"/>
                                  </a:cxn>
                                  <a:cxn ang="0">
                                    <a:pos x="83" y="266"/>
                                  </a:cxn>
                                  <a:cxn ang="0">
                                    <a:pos x="75" y="262"/>
                                  </a:cxn>
                                  <a:cxn ang="0">
                                    <a:pos x="85" y="247"/>
                                  </a:cxn>
                                  <a:cxn ang="0">
                                    <a:pos x="83" y="243"/>
                                  </a:cxn>
                                  <a:cxn ang="0">
                                    <a:pos x="84" y="223"/>
                                  </a:cxn>
                                  <a:cxn ang="0">
                                    <a:pos x="91" y="210"/>
                                  </a:cxn>
                                  <a:cxn ang="0">
                                    <a:pos x="84" y="200"/>
                                  </a:cxn>
                                  <a:cxn ang="0">
                                    <a:pos x="102" y="199"/>
                                  </a:cxn>
                                  <a:cxn ang="0">
                                    <a:pos x="98" y="185"/>
                                  </a:cxn>
                                  <a:cxn ang="0">
                                    <a:pos x="116" y="182"/>
                                  </a:cxn>
                                  <a:cxn ang="0">
                                    <a:pos x="118" y="163"/>
                                  </a:cxn>
                                  <a:cxn ang="0">
                                    <a:pos x="127" y="149"/>
                                  </a:cxn>
                                  <a:cxn ang="0">
                                    <a:pos x="130" y="161"/>
                                  </a:cxn>
                                  <a:cxn ang="0">
                                    <a:pos x="138" y="156"/>
                                  </a:cxn>
                                  <a:cxn ang="0">
                                    <a:pos x="154" y="133"/>
                                  </a:cxn>
                                  <a:cxn ang="0">
                                    <a:pos x="146" y="123"/>
                                  </a:cxn>
                                  <a:cxn ang="0">
                                    <a:pos x="129" y="126"/>
                                  </a:cxn>
                                  <a:cxn ang="0">
                                    <a:pos x="119" y="120"/>
                                  </a:cxn>
                                  <a:cxn ang="0">
                                    <a:pos x="112" y="123"/>
                                  </a:cxn>
                                  <a:cxn ang="0">
                                    <a:pos x="119" y="109"/>
                                  </a:cxn>
                                  <a:cxn ang="0">
                                    <a:pos x="108" y="109"/>
                                  </a:cxn>
                                  <a:cxn ang="0">
                                    <a:pos x="117" y="102"/>
                                  </a:cxn>
                                  <a:cxn ang="0">
                                    <a:pos x="118" y="92"/>
                                  </a:cxn>
                                  <a:cxn ang="0">
                                    <a:pos x="122" y="66"/>
                                  </a:cxn>
                                  <a:cxn ang="0">
                                    <a:pos x="132" y="39"/>
                                  </a:cxn>
                                  <a:cxn ang="0">
                                    <a:pos x="128" y="10"/>
                                  </a:cxn>
                                  <a:cxn ang="0">
                                    <a:pos x="129" y="0"/>
                                  </a:cxn>
                                  <a:cxn ang="0">
                                    <a:pos x="101" y="17"/>
                                  </a:cxn>
                                  <a:cxn ang="0">
                                    <a:pos x="83" y="45"/>
                                  </a:cxn>
                                  <a:cxn ang="0">
                                    <a:pos x="28" y="63"/>
                                  </a:cxn>
                                  <a:cxn ang="0">
                                    <a:pos x="15" y="82"/>
                                  </a:cxn>
                                  <a:cxn ang="0">
                                    <a:pos x="6" y="119"/>
                                  </a:cxn>
                                  <a:cxn ang="0">
                                    <a:pos x="0" y="146"/>
                                  </a:cxn>
                                  <a:cxn ang="0">
                                    <a:pos x="6" y="185"/>
                                  </a:cxn>
                                  <a:cxn ang="0">
                                    <a:pos x="4" y="216"/>
                                  </a:cxn>
                                  <a:cxn ang="0">
                                    <a:pos x="12" y="214"/>
                                  </a:cxn>
                                  <a:cxn ang="0">
                                    <a:pos x="28" y="226"/>
                                  </a:cxn>
                                  <a:cxn ang="0">
                                    <a:pos x="33" y="269"/>
                                  </a:cxn>
                                </a:cxnLst>
                                <a:rect l="0" t="0" r="r" b="b"/>
                                <a:pathLst>
                                  <a:path w="154" h="284">
                                    <a:moveTo>
                                      <a:pt x="35" y="279"/>
                                    </a:moveTo>
                                    <a:lnTo>
                                      <a:pt x="43" y="278"/>
                                    </a:lnTo>
                                    <a:lnTo>
                                      <a:pt x="67" y="284"/>
                                    </a:lnTo>
                                    <a:lnTo>
                                      <a:pt x="75" y="280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0" y="276"/>
                                    </a:lnTo>
                                    <a:lnTo>
                                      <a:pt x="83" y="276"/>
                                    </a:lnTo>
                                    <a:lnTo>
                                      <a:pt x="84" y="279"/>
                                    </a:lnTo>
                                    <a:lnTo>
                                      <a:pt x="89" y="279"/>
                                    </a:lnTo>
                                    <a:lnTo>
                                      <a:pt x="89" y="275"/>
                                    </a:lnTo>
                                    <a:lnTo>
                                      <a:pt x="86" y="270"/>
                                    </a:lnTo>
                                    <a:lnTo>
                                      <a:pt x="83" y="266"/>
                                    </a:lnTo>
                                    <a:lnTo>
                                      <a:pt x="75" y="266"/>
                                    </a:lnTo>
                                    <a:lnTo>
                                      <a:pt x="75" y="262"/>
                                    </a:lnTo>
                                    <a:lnTo>
                                      <a:pt x="75" y="253"/>
                                    </a:lnTo>
                                    <a:lnTo>
                                      <a:pt x="85" y="247"/>
                                    </a:lnTo>
                                    <a:lnTo>
                                      <a:pt x="85" y="243"/>
                                    </a:lnTo>
                                    <a:lnTo>
                                      <a:pt x="83" y="243"/>
                                    </a:lnTo>
                                    <a:lnTo>
                                      <a:pt x="81" y="235"/>
                                    </a:lnTo>
                                    <a:lnTo>
                                      <a:pt x="84" y="223"/>
                                    </a:lnTo>
                                    <a:lnTo>
                                      <a:pt x="81" y="220"/>
                                    </a:lnTo>
                                    <a:lnTo>
                                      <a:pt x="91" y="210"/>
                                    </a:lnTo>
                                    <a:lnTo>
                                      <a:pt x="90" y="206"/>
                                    </a:lnTo>
                                    <a:lnTo>
                                      <a:pt x="84" y="200"/>
                                    </a:lnTo>
                                    <a:lnTo>
                                      <a:pt x="90" y="198"/>
                                    </a:lnTo>
                                    <a:lnTo>
                                      <a:pt x="102" y="199"/>
                                    </a:lnTo>
                                    <a:lnTo>
                                      <a:pt x="103" y="193"/>
                                    </a:lnTo>
                                    <a:lnTo>
                                      <a:pt x="98" y="185"/>
                                    </a:lnTo>
                                    <a:lnTo>
                                      <a:pt x="102" y="180"/>
                                    </a:lnTo>
                                    <a:lnTo>
                                      <a:pt x="116" y="182"/>
                                    </a:lnTo>
                                    <a:lnTo>
                                      <a:pt x="121" y="176"/>
                                    </a:lnTo>
                                    <a:lnTo>
                                      <a:pt x="118" y="163"/>
                                    </a:lnTo>
                                    <a:lnTo>
                                      <a:pt x="122" y="151"/>
                                    </a:lnTo>
                                    <a:lnTo>
                                      <a:pt x="127" y="149"/>
                                    </a:lnTo>
                                    <a:lnTo>
                                      <a:pt x="127" y="153"/>
                                    </a:lnTo>
                                    <a:lnTo>
                                      <a:pt x="130" y="161"/>
                                    </a:lnTo>
                                    <a:lnTo>
                                      <a:pt x="137" y="152"/>
                                    </a:lnTo>
                                    <a:lnTo>
                                      <a:pt x="138" y="156"/>
                                    </a:lnTo>
                                    <a:lnTo>
                                      <a:pt x="153" y="144"/>
                                    </a:lnTo>
                                    <a:lnTo>
                                      <a:pt x="154" y="133"/>
                                    </a:lnTo>
                                    <a:lnTo>
                                      <a:pt x="151" y="125"/>
                                    </a:lnTo>
                                    <a:lnTo>
                                      <a:pt x="146" y="123"/>
                                    </a:lnTo>
                                    <a:lnTo>
                                      <a:pt x="137" y="124"/>
                                    </a:lnTo>
                                    <a:lnTo>
                                      <a:pt x="129" y="126"/>
                                    </a:lnTo>
                                    <a:lnTo>
                                      <a:pt x="126" y="120"/>
                                    </a:lnTo>
                                    <a:lnTo>
                                      <a:pt x="119" y="120"/>
                                    </a:lnTo>
                                    <a:lnTo>
                                      <a:pt x="114" y="128"/>
                                    </a:lnTo>
                                    <a:lnTo>
                                      <a:pt x="112" y="123"/>
                                    </a:lnTo>
                                    <a:lnTo>
                                      <a:pt x="113" y="117"/>
                                    </a:lnTo>
                                    <a:lnTo>
                                      <a:pt x="119" y="109"/>
                                    </a:lnTo>
                                    <a:lnTo>
                                      <a:pt x="118" y="107"/>
                                    </a:lnTo>
                                    <a:lnTo>
                                      <a:pt x="108" y="109"/>
                                    </a:lnTo>
                                    <a:lnTo>
                                      <a:pt x="108" y="106"/>
                                    </a:lnTo>
                                    <a:lnTo>
                                      <a:pt x="117" y="102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8" y="92"/>
                                    </a:lnTo>
                                    <a:lnTo>
                                      <a:pt x="118" y="80"/>
                                    </a:lnTo>
                                    <a:lnTo>
                                      <a:pt x="122" y="66"/>
                                    </a:lnTo>
                                    <a:lnTo>
                                      <a:pt x="132" y="48"/>
                                    </a:lnTo>
                                    <a:lnTo>
                                      <a:pt x="132" y="39"/>
                                    </a:lnTo>
                                    <a:lnTo>
                                      <a:pt x="126" y="2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30" y="2"/>
                                    </a:lnTo>
                                    <a:lnTo>
                                      <a:pt x="129" y="0"/>
                                    </a:lnTo>
                                    <a:lnTo>
                                      <a:pt x="123" y="6"/>
                                    </a:lnTo>
                                    <a:lnTo>
                                      <a:pt x="101" y="17"/>
                                    </a:lnTo>
                                    <a:lnTo>
                                      <a:pt x="85" y="34"/>
                                    </a:lnTo>
                                    <a:lnTo>
                                      <a:pt x="83" y="45"/>
                                    </a:lnTo>
                                    <a:lnTo>
                                      <a:pt x="71" y="54"/>
                                    </a:lnTo>
                                    <a:lnTo>
                                      <a:pt x="28" y="63"/>
                                    </a:lnTo>
                                    <a:lnTo>
                                      <a:pt x="20" y="71"/>
                                    </a:lnTo>
                                    <a:lnTo>
                                      <a:pt x="15" y="82"/>
                                    </a:lnTo>
                                    <a:lnTo>
                                      <a:pt x="8" y="107"/>
                                    </a:lnTo>
                                    <a:lnTo>
                                      <a:pt x="6" y="119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3" y="174"/>
                                    </a:lnTo>
                                    <a:lnTo>
                                      <a:pt x="6" y="185"/>
                                    </a:lnTo>
                                    <a:lnTo>
                                      <a:pt x="6" y="199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9" y="216"/>
                                    </a:lnTo>
                                    <a:lnTo>
                                      <a:pt x="12" y="214"/>
                                    </a:lnTo>
                                    <a:lnTo>
                                      <a:pt x="21" y="219"/>
                                    </a:lnTo>
                                    <a:lnTo>
                                      <a:pt x="28" y="226"/>
                                    </a:lnTo>
                                    <a:lnTo>
                                      <a:pt x="33" y="236"/>
                                    </a:lnTo>
                                    <a:lnTo>
                                      <a:pt x="33" y="269"/>
                                    </a:lnTo>
                                    <a:lnTo>
                                      <a:pt x="35" y="2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8" name="Freeform 220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847431" y="1911697"/>
                                <a:ext cx="452438" cy="53975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58" y="214"/>
                                  </a:cxn>
                                  <a:cxn ang="0">
                                    <a:pos x="1321" y="157"/>
                                  </a:cxn>
                                  <a:cxn ang="0">
                                    <a:pos x="1355" y="75"/>
                                  </a:cxn>
                                  <a:cxn ang="0">
                                    <a:pos x="1290" y="70"/>
                                  </a:cxn>
                                  <a:cxn ang="0">
                                    <a:pos x="1260" y="47"/>
                                  </a:cxn>
                                  <a:cxn ang="0">
                                    <a:pos x="1218" y="67"/>
                                  </a:cxn>
                                  <a:cxn ang="0">
                                    <a:pos x="1176" y="31"/>
                                  </a:cxn>
                                  <a:cxn ang="0">
                                    <a:pos x="1106" y="112"/>
                                  </a:cxn>
                                  <a:cxn ang="0">
                                    <a:pos x="1074" y="26"/>
                                  </a:cxn>
                                  <a:cxn ang="0">
                                    <a:pos x="1003" y="159"/>
                                  </a:cxn>
                                  <a:cxn ang="0">
                                    <a:pos x="944" y="150"/>
                                  </a:cxn>
                                  <a:cxn ang="0">
                                    <a:pos x="930" y="178"/>
                                  </a:cxn>
                                  <a:cxn ang="0">
                                    <a:pos x="874" y="202"/>
                                  </a:cxn>
                                  <a:cxn ang="0">
                                    <a:pos x="841" y="212"/>
                                  </a:cxn>
                                  <a:cxn ang="0">
                                    <a:pos x="795" y="291"/>
                                  </a:cxn>
                                  <a:cxn ang="0">
                                    <a:pos x="726" y="285"/>
                                  </a:cxn>
                                  <a:cxn ang="0">
                                    <a:pos x="704" y="355"/>
                                  </a:cxn>
                                  <a:cxn ang="0">
                                    <a:pos x="632" y="407"/>
                                  </a:cxn>
                                  <a:cxn ang="0">
                                    <a:pos x="633" y="422"/>
                                  </a:cxn>
                                  <a:cxn ang="0">
                                    <a:pos x="586" y="471"/>
                                  </a:cxn>
                                  <a:cxn ang="0">
                                    <a:pos x="561" y="542"/>
                                  </a:cxn>
                                  <a:cxn ang="0">
                                    <a:pos x="520" y="591"/>
                                  </a:cxn>
                                  <a:cxn ang="0">
                                    <a:pos x="459" y="673"/>
                                  </a:cxn>
                                  <a:cxn ang="0">
                                    <a:pos x="436" y="734"/>
                                  </a:cxn>
                                  <a:cxn ang="0">
                                    <a:pos x="420" y="796"/>
                                  </a:cxn>
                                  <a:cxn ang="0">
                                    <a:pos x="387" y="856"/>
                                  </a:cxn>
                                  <a:cxn ang="0">
                                    <a:pos x="360" y="902"/>
                                  </a:cxn>
                                  <a:cxn ang="0">
                                    <a:pos x="305" y="969"/>
                                  </a:cxn>
                                  <a:cxn ang="0">
                                    <a:pos x="320" y="1052"/>
                                  </a:cxn>
                                  <a:cxn ang="0">
                                    <a:pos x="284" y="1096"/>
                                  </a:cxn>
                                  <a:cxn ang="0">
                                    <a:pos x="228" y="1097"/>
                                  </a:cxn>
                                  <a:cxn ang="0">
                                    <a:pos x="167" y="1122"/>
                                  </a:cxn>
                                  <a:cxn ang="0">
                                    <a:pos x="137" y="1182"/>
                                  </a:cxn>
                                  <a:cxn ang="0">
                                    <a:pos x="75" y="1214"/>
                                  </a:cxn>
                                  <a:cxn ang="0">
                                    <a:pos x="53" y="1253"/>
                                  </a:cxn>
                                  <a:cxn ang="0">
                                    <a:pos x="53" y="1279"/>
                                  </a:cxn>
                                  <a:cxn ang="0">
                                    <a:pos x="16" y="1310"/>
                                  </a:cxn>
                                  <a:cxn ang="0">
                                    <a:pos x="74" y="1349"/>
                                  </a:cxn>
                                  <a:cxn ang="0">
                                    <a:pos x="127" y="1354"/>
                                  </a:cxn>
                                  <a:cxn ang="0">
                                    <a:pos x="57" y="1370"/>
                                  </a:cxn>
                                  <a:cxn ang="0">
                                    <a:pos x="0" y="1407"/>
                                  </a:cxn>
                                  <a:cxn ang="0">
                                    <a:pos x="30" y="1461"/>
                                  </a:cxn>
                                  <a:cxn ang="0">
                                    <a:pos x="88" y="1428"/>
                                  </a:cxn>
                                  <a:cxn ang="0">
                                    <a:pos x="40" y="1506"/>
                                  </a:cxn>
                                  <a:cxn ang="0">
                                    <a:pos x="16" y="1560"/>
                                  </a:cxn>
                                  <a:cxn ang="0">
                                    <a:pos x="64" y="1571"/>
                                  </a:cxn>
                                  <a:cxn ang="0">
                                    <a:pos x="85" y="1677"/>
                                  </a:cxn>
                                  <a:cxn ang="0">
                                    <a:pos x="190" y="1671"/>
                                  </a:cxn>
                                  <a:cxn ang="0">
                                    <a:pos x="293" y="1556"/>
                                  </a:cxn>
                                  <a:cxn ang="0">
                                    <a:pos x="299" y="1506"/>
                                  </a:cxn>
                                  <a:cxn ang="0">
                                    <a:pos x="339" y="1614"/>
                                  </a:cxn>
                                  <a:cxn ang="0">
                                    <a:pos x="400" y="1394"/>
                                  </a:cxn>
                                  <a:cxn ang="0">
                                    <a:pos x="386" y="1186"/>
                                  </a:cxn>
                                  <a:cxn ang="0">
                                    <a:pos x="488" y="1020"/>
                                  </a:cxn>
                                  <a:cxn ang="0">
                                    <a:pos x="542" y="750"/>
                                  </a:cxn>
                                  <a:cxn ang="0">
                                    <a:pos x="633" y="532"/>
                                  </a:cxn>
                                  <a:cxn ang="0">
                                    <a:pos x="729" y="404"/>
                                  </a:cxn>
                                  <a:cxn ang="0">
                                    <a:pos x="826" y="326"/>
                                  </a:cxn>
                                  <a:cxn ang="0">
                                    <a:pos x="957" y="371"/>
                                  </a:cxn>
                                  <a:cxn ang="0">
                                    <a:pos x="1139" y="322"/>
                                  </a:cxn>
                                  <a:cxn ang="0">
                                    <a:pos x="1325" y="225"/>
                                  </a:cxn>
                                  <a:cxn ang="0">
                                    <a:pos x="1381" y="239"/>
                                  </a:cxn>
                                </a:cxnLst>
                                <a:rect l="0" t="0" r="r" b="b"/>
                                <a:pathLst>
                                  <a:path w="1427" h="1701">
                                    <a:moveTo>
                                      <a:pt x="1419" y="216"/>
                                    </a:moveTo>
                                    <a:lnTo>
                                      <a:pt x="1397" y="212"/>
                                    </a:lnTo>
                                    <a:lnTo>
                                      <a:pt x="1395" y="232"/>
                                    </a:lnTo>
                                    <a:lnTo>
                                      <a:pt x="1388" y="232"/>
                                    </a:lnTo>
                                    <a:lnTo>
                                      <a:pt x="1390" y="229"/>
                                    </a:lnTo>
                                    <a:lnTo>
                                      <a:pt x="1380" y="225"/>
                                    </a:lnTo>
                                    <a:lnTo>
                                      <a:pt x="1376" y="219"/>
                                    </a:lnTo>
                                    <a:lnTo>
                                      <a:pt x="1376" y="231"/>
                                    </a:lnTo>
                                    <a:lnTo>
                                      <a:pt x="1375" y="234"/>
                                    </a:lnTo>
                                    <a:lnTo>
                                      <a:pt x="1370" y="224"/>
                                    </a:lnTo>
                                    <a:lnTo>
                                      <a:pt x="1357" y="226"/>
                                    </a:lnTo>
                                    <a:lnTo>
                                      <a:pt x="1347" y="232"/>
                                    </a:lnTo>
                                    <a:lnTo>
                                      <a:pt x="1350" y="220"/>
                                    </a:lnTo>
                                    <a:lnTo>
                                      <a:pt x="1358" y="214"/>
                                    </a:lnTo>
                                    <a:lnTo>
                                      <a:pt x="1365" y="212"/>
                                    </a:lnTo>
                                    <a:lnTo>
                                      <a:pt x="1368" y="205"/>
                                    </a:lnTo>
                                    <a:lnTo>
                                      <a:pt x="1366" y="200"/>
                                    </a:lnTo>
                                    <a:lnTo>
                                      <a:pt x="1361" y="193"/>
                                    </a:lnTo>
                                    <a:lnTo>
                                      <a:pt x="1341" y="196"/>
                                    </a:lnTo>
                                    <a:lnTo>
                                      <a:pt x="1344" y="189"/>
                                    </a:lnTo>
                                    <a:lnTo>
                                      <a:pt x="1338" y="183"/>
                                    </a:lnTo>
                                    <a:lnTo>
                                      <a:pt x="1326" y="177"/>
                                    </a:lnTo>
                                    <a:lnTo>
                                      <a:pt x="1315" y="166"/>
                                    </a:lnTo>
                                    <a:lnTo>
                                      <a:pt x="1301" y="162"/>
                                    </a:lnTo>
                                    <a:lnTo>
                                      <a:pt x="1296" y="156"/>
                                    </a:lnTo>
                                    <a:lnTo>
                                      <a:pt x="1299" y="153"/>
                                    </a:lnTo>
                                    <a:lnTo>
                                      <a:pt x="1299" y="149"/>
                                    </a:lnTo>
                                    <a:lnTo>
                                      <a:pt x="1321" y="157"/>
                                    </a:lnTo>
                                    <a:lnTo>
                                      <a:pt x="1371" y="166"/>
                                    </a:lnTo>
                                    <a:lnTo>
                                      <a:pt x="1407" y="137"/>
                                    </a:lnTo>
                                    <a:lnTo>
                                      <a:pt x="1419" y="132"/>
                                    </a:lnTo>
                                    <a:lnTo>
                                      <a:pt x="1427" y="126"/>
                                    </a:lnTo>
                                    <a:lnTo>
                                      <a:pt x="1424" y="112"/>
                                    </a:lnTo>
                                    <a:lnTo>
                                      <a:pt x="1412" y="106"/>
                                    </a:lnTo>
                                    <a:lnTo>
                                      <a:pt x="1404" y="92"/>
                                    </a:lnTo>
                                    <a:lnTo>
                                      <a:pt x="1388" y="91"/>
                                    </a:lnTo>
                                    <a:lnTo>
                                      <a:pt x="1380" y="87"/>
                                    </a:lnTo>
                                    <a:lnTo>
                                      <a:pt x="1388" y="80"/>
                                    </a:lnTo>
                                    <a:lnTo>
                                      <a:pt x="1374" y="73"/>
                                    </a:lnTo>
                                    <a:lnTo>
                                      <a:pt x="1369" y="63"/>
                                    </a:lnTo>
                                    <a:lnTo>
                                      <a:pt x="1361" y="71"/>
                                    </a:lnTo>
                                    <a:lnTo>
                                      <a:pt x="1355" y="75"/>
                                    </a:lnTo>
                                    <a:lnTo>
                                      <a:pt x="1355" y="68"/>
                                    </a:lnTo>
                                    <a:lnTo>
                                      <a:pt x="1353" y="63"/>
                                    </a:lnTo>
                                    <a:lnTo>
                                      <a:pt x="1333" y="70"/>
                                    </a:lnTo>
                                    <a:lnTo>
                                      <a:pt x="1332" y="68"/>
                                    </a:lnTo>
                                    <a:lnTo>
                                      <a:pt x="1331" y="63"/>
                                    </a:lnTo>
                                    <a:lnTo>
                                      <a:pt x="1332" y="59"/>
                                    </a:lnTo>
                                    <a:lnTo>
                                      <a:pt x="1332" y="49"/>
                                    </a:lnTo>
                                    <a:lnTo>
                                      <a:pt x="1327" y="46"/>
                                    </a:lnTo>
                                    <a:lnTo>
                                      <a:pt x="1325" y="38"/>
                                    </a:lnTo>
                                    <a:lnTo>
                                      <a:pt x="1316" y="42"/>
                                    </a:lnTo>
                                    <a:lnTo>
                                      <a:pt x="1310" y="38"/>
                                    </a:lnTo>
                                    <a:lnTo>
                                      <a:pt x="1301" y="41"/>
                                    </a:lnTo>
                                    <a:lnTo>
                                      <a:pt x="1293" y="56"/>
                                    </a:lnTo>
                                    <a:lnTo>
                                      <a:pt x="1290" y="70"/>
                                    </a:lnTo>
                                    <a:lnTo>
                                      <a:pt x="1290" y="89"/>
                                    </a:lnTo>
                                    <a:lnTo>
                                      <a:pt x="1293" y="103"/>
                                    </a:lnTo>
                                    <a:lnTo>
                                      <a:pt x="1280" y="110"/>
                                    </a:lnTo>
                                    <a:lnTo>
                                      <a:pt x="1271" y="102"/>
                                    </a:lnTo>
                                    <a:lnTo>
                                      <a:pt x="1260" y="105"/>
                                    </a:lnTo>
                                    <a:lnTo>
                                      <a:pt x="1257" y="101"/>
                                    </a:lnTo>
                                    <a:lnTo>
                                      <a:pt x="1267" y="91"/>
                                    </a:lnTo>
                                    <a:lnTo>
                                      <a:pt x="1277" y="76"/>
                                    </a:lnTo>
                                    <a:lnTo>
                                      <a:pt x="1272" y="67"/>
                                    </a:lnTo>
                                    <a:lnTo>
                                      <a:pt x="1257" y="78"/>
                                    </a:lnTo>
                                    <a:lnTo>
                                      <a:pt x="1247" y="78"/>
                                    </a:lnTo>
                                    <a:lnTo>
                                      <a:pt x="1262" y="67"/>
                                    </a:lnTo>
                                    <a:lnTo>
                                      <a:pt x="1253" y="56"/>
                                    </a:lnTo>
                                    <a:lnTo>
                                      <a:pt x="1260" y="47"/>
                                    </a:lnTo>
                                    <a:lnTo>
                                      <a:pt x="1277" y="49"/>
                                    </a:lnTo>
                                    <a:lnTo>
                                      <a:pt x="1284" y="35"/>
                                    </a:lnTo>
                                    <a:lnTo>
                                      <a:pt x="1285" y="19"/>
                                    </a:lnTo>
                                    <a:lnTo>
                                      <a:pt x="1273" y="19"/>
                                    </a:lnTo>
                                    <a:lnTo>
                                      <a:pt x="1275" y="9"/>
                                    </a:lnTo>
                                    <a:lnTo>
                                      <a:pt x="1268" y="3"/>
                                    </a:lnTo>
                                    <a:lnTo>
                                      <a:pt x="1262" y="3"/>
                                    </a:lnTo>
                                    <a:lnTo>
                                      <a:pt x="1250" y="13"/>
                                    </a:lnTo>
                                    <a:lnTo>
                                      <a:pt x="1239" y="0"/>
                                    </a:lnTo>
                                    <a:lnTo>
                                      <a:pt x="1236" y="17"/>
                                    </a:lnTo>
                                    <a:lnTo>
                                      <a:pt x="1231" y="37"/>
                                    </a:lnTo>
                                    <a:lnTo>
                                      <a:pt x="1226" y="49"/>
                                    </a:lnTo>
                                    <a:lnTo>
                                      <a:pt x="1220" y="59"/>
                                    </a:lnTo>
                                    <a:lnTo>
                                      <a:pt x="1218" y="67"/>
                                    </a:lnTo>
                                    <a:lnTo>
                                      <a:pt x="1219" y="78"/>
                                    </a:lnTo>
                                    <a:lnTo>
                                      <a:pt x="1212" y="79"/>
                                    </a:lnTo>
                                    <a:lnTo>
                                      <a:pt x="1208" y="89"/>
                                    </a:lnTo>
                                    <a:lnTo>
                                      <a:pt x="1208" y="103"/>
                                    </a:lnTo>
                                    <a:lnTo>
                                      <a:pt x="1197" y="103"/>
                                    </a:lnTo>
                                    <a:lnTo>
                                      <a:pt x="1182" y="118"/>
                                    </a:lnTo>
                                    <a:lnTo>
                                      <a:pt x="1183" y="102"/>
                                    </a:lnTo>
                                    <a:lnTo>
                                      <a:pt x="1188" y="85"/>
                                    </a:lnTo>
                                    <a:lnTo>
                                      <a:pt x="1178" y="70"/>
                                    </a:lnTo>
                                    <a:lnTo>
                                      <a:pt x="1188" y="62"/>
                                    </a:lnTo>
                                    <a:lnTo>
                                      <a:pt x="1188" y="41"/>
                                    </a:lnTo>
                                    <a:lnTo>
                                      <a:pt x="1187" y="28"/>
                                    </a:lnTo>
                                    <a:lnTo>
                                      <a:pt x="1182" y="27"/>
                                    </a:lnTo>
                                    <a:lnTo>
                                      <a:pt x="1176" y="31"/>
                                    </a:lnTo>
                                    <a:lnTo>
                                      <a:pt x="1142" y="90"/>
                                    </a:lnTo>
                                    <a:lnTo>
                                      <a:pt x="1135" y="96"/>
                                    </a:lnTo>
                                    <a:lnTo>
                                      <a:pt x="1129" y="111"/>
                                    </a:lnTo>
                                    <a:lnTo>
                                      <a:pt x="1121" y="122"/>
                                    </a:lnTo>
                                    <a:lnTo>
                                      <a:pt x="1115" y="140"/>
                                    </a:lnTo>
                                    <a:lnTo>
                                      <a:pt x="1123" y="132"/>
                                    </a:lnTo>
                                    <a:lnTo>
                                      <a:pt x="1101" y="167"/>
                                    </a:lnTo>
                                    <a:lnTo>
                                      <a:pt x="1092" y="172"/>
                                    </a:lnTo>
                                    <a:lnTo>
                                      <a:pt x="1091" y="160"/>
                                    </a:lnTo>
                                    <a:lnTo>
                                      <a:pt x="1092" y="148"/>
                                    </a:lnTo>
                                    <a:lnTo>
                                      <a:pt x="1099" y="139"/>
                                    </a:lnTo>
                                    <a:lnTo>
                                      <a:pt x="1104" y="137"/>
                                    </a:lnTo>
                                    <a:lnTo>
                                      <a:pt x="1104" y="129"/>
                                    </a:lnTo>
                                    <a:lnTo>
                                      <a:pt x="1106" y="112"/>
                                    </a:lnTo>
                                    <a:lnTo>
                                      <a:pt x="1105" y="105"/>
                                    </a:lnTo>
                                    <a:lnTo>
                                      <a:pt x="1111" y="87"/>
                                    </a:lnTo>
                                    <a:lnTo>
                                      <a:pt x="1133" y="58"/>
                                    </a:lnTo>
                                    <a:lnTo>
                                      <a:pt x="1140" y="42"/>
                                    </a:lnTo>
                                    <a:lnTo>
                                      <a:pt x="1131" y="37"/>
                                    </a:lnTo>
                                    <a:lnTo>
                                      <a:pt x="1116" y="48"/>
                                    </a:lnTo>
                                    <a:lnTo>
                                      <a:pt x="1107" y="51"/>
                                    </a:lnTo>
                                    <a:lnTo>
                                      <a:pt x="1106" y="37"/>
                                    </a:lnTo>
                                    <a:lnTo>
                                      <a:pt x="1100" y="33"/>
                                    </a:lnTo>
                                    <a:lnTo>
                                      <a:pt x="1096" y="27"/>
                                    </a:lnTo>
                                    <a:lnTo>
                                      <a:pt x="1095" y="20"/>
                                    </a:lnTo>
                                    <a:lnTo>
                                      <a:pt x="1085" y="32"/>
                                    </a:lnTo>
                                    <a:lnTo>
                                      <a:pt x="1081" y="26"/>
                                    </a:lnTo>
                                    <a:lnTo>
                                      <a:pt x="1074" y="26"/>
                                    </a:lnTo>
                                    <a:lnTo>
                                      <a:pt x="1073" y="51"/>
                                    </a:lnTo>
                                    <a:lnTo>
                                      <a:pt x="1059" y="46"/>
                                    </a:lnTo>
                                    <a:lnTo>
                                      <a:pt x="1065" y="59"/>
                                    </a:lnTo>
                                    <a:lnTo>
                                      <a:pt x="1073" y="67"/>
                                    </a:lnTo>
                                    <a:lnTo>
                                      <a:pt x="1074" y="71"/>
                                    </a:lnTo>
                                    <a:lnTo>
                                      <a:pt x="1061" y="79"/>
                                    </a:lnTo>
                                    <a:lnTo>
                                      <a:pt x="1053" y="91"/>
                                    </a:lnTo>
                                    <a:lnTo>
                                      <a:pt x="1057" y="105"/>
                                    </a:lnTo>
                                    <a:lnTo>
                                      <a:pt x="1032" y="105"/>
                                    </a:lnTo>
                                    <a:lnTo>
                                      <a:pt x="1020" y="118"/>
                                    </a:lnTo>
                                    <a:lnTo>
                                      <a:pt x="1015" y="129"/>
                                    </a:lnTo>
                                    <a:lnTo>
                                      <a:pt x="1002" y="144"/>
                                    </a:lnTo>
                                    <a:lnTo>
                                      <a:pt x="1000" y="150"/>
                                    </a:lnTo>
                                    <a:lnTo>
                                      <a:pt x="1003" y="159"/>
                                    </a:lnTo>
                                    <a:lnTo>
                                      <a:pt x="1000" y="169"/>
                                    </a:lnTo>
                                    <a:lnTo>
                                      <a:pt x="1000" y="183"/>
                                    </a:lnTo>
                                    <a:lnTo>
                                      <a:pt x="992" y="184"/>
                                    </a:lnTo>
                                    <a:lnTo>
                                      <a:pt x="987" y="178"/>
                                    </a:lnTo>
                                    <a:lnTo>
                                      <a:pt x="987" y="170"/>
                                    </a:lnTo>
                                    <a:lnTo>
                                      <a:pt x="992" y="166"/>
                                    </a:lnTo>
                                    <a:lnTo>
                                      <a:pt x="978" y="162"/>
                                    </a:lnTo>
                                    <a:lnTo>
                                      <a:pt x="986" y="151"/>
                                    </a:lnTo>
                                    <a:lnTo>
                                      <a:pt x="984" y="150"/>
                                    </a:lnTo>
                                    <a:lnTo>
                                      <a:pt x="954" y="145"/>
                                    </a:lnTo>
                                    <a:lnTo>
                                      <a:pt x="956" y="159"/>
                                    </a:lnTo>
                                    <a:lnTo>
                                      <a:pt x="952" y="160"/>
                                    </a:lnTo>
                                    <a:lnTo>
                                      <a:pt x="944" y="156"/>
                                    </a:lnTo>
                                    <a:lnTo>
                                      <a:pt x="944" y="150"/>
                                    </a:lnTo>
                                    <a:lnTo>
                                      <a:pt x="941" y="140"/>
                                    </a:lnTo>
                                    <a:lnTo>
                                      <a:pt x="938" y="143"/>
                                    </a:lnTo>
                                    <a:lnTo>
                                      <a:pt x="935" y="133"/>
                                    </a:lnTo>
                                    <a:lnTo>
                                      <a:pt x="929" y="138"/>
                                    </a:lnTo>
                                    <a:lnTo>
                                      <a:pt x="927" y="133"/>
                                    </a:lnTo>
                                    <a:lnTo>
                                      <a:pt x="922" y="138"/>
                                    </a:lnTo>
                                    <a:lnTo>
                                      <a:pt x="920" y="155"/>
                                    </a:lnTo>
                                    <a:lnTo>
                                      <a:pt x="916" y="146"/>
                                    </a:lnTo>
                                    <a:lnTo>
                                      <a:pt x="911" y="135"/>
                                    </a:lnTo>
                                    <a:lnTo>
                                      <a:pt x="907" y="132"/>
                                    </a:lnTo>
                                    <a:lnTo>
                                      <a:pt x="907" y="157"/>
                                    </a:lnTo>
                                    <a:lnTo>
                                      <a:pt x="924" y="167"/>
                                    </a:lnTo>
                                    <a:lnTo>
                                      <a:pt x="930" y="167"/>
                                    </a:lnTo>
                                    <a:lnTo>
                                      <a:pt x="930" y="178"/>
                                    </a:lnTo>
                                    <a:lnTo>
                                      <a:pt x="928" y="188"/>
                                    </a:lnTo>
                                    <a:lnTo>
                                      <a:pt x="928" y="199"/>
                                    </a:lnTo>
                                    <a:lnTo>
                                      <a:pt x="933" y="210"/>
                                    </a:lnTo>
                                    <a:lnTo>
                                      <a:pt x="933" y="225"/>
                                    </a:lnTo>
                                    <a:lnTo>
                                      <a:pt x="925" y="219"/>
                                    </a:lnTo>
                                    <a:lnTo>
                                      <a:pt x="907" y="191"/>
                                    </a:lnTo>
                                    <a:lnTo>
                                      <a:pt x="891" y="175"/>
                                    </a:lnTo>
                                    <a:lnTo>
                                      <a:pt x="895" y="194"/>
                                    </a:lnTo>
                                    <a:lnTo>
                                      <a:pt x="890" y="194"/>
                                    </a:lnTo>
                                    <a:lnTo>
                                      <a:pt x="886" y="205"/>
                                    </a:lnTo>
                                    <a:lnTo>
                                      <a:pt x="881" y="204"/>
                                    </a:lnTo>
                                    <a:lnTo>
                                      <a:pt x="877" y="212"/>
                                    </a:lnTo>
                                    <a:lnTo>
                                      <a:pt x="874" y="208"/>
                                    </a:lnTo>
                                    <a:lnTo>
                                      <a:pt x="874" y="202"/>
                                    </a:lnTo>
                                    <a:lnTo>
                                      <a:pt x="877" y="191"/>
                                    </a:lnTo>
                                    <a:lnTo>
                                      <a:pt x="870" y="194"/>
                                    </a:lnTo>
                                    <a:lnTo>
                                      <a:pt x="863" y="204"/>
                                    </a:lnTo>
                                    <a:lnTo>
                                      <a:pt x="859" y="218"/>
                                    </a:lnTo>
                                    <a:lnTo>
                                      <a:pt x="853" y="220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857" y="241"/>
                                    </a:lnTo>
                                    <a:lnTo>
                                      <a:pt x="841" y="256"/>
                                    </a:lnTo>
                                    <a:lnTo>
                                      <a:pt x="834" y="275"/>
                                    </a:lnTo>
                                    <a:lnTo>
                                      <a:pt x="827" y="285"/>
                                    </a:lnTo>
                                    <a:lnTo>
                                      <a:pt x="837" y="264"/>
                                    </a:lnTo>
                                    <a:lnTo>
                                      <a:pt x="838" y="252"/>
                                    </a:lnTo>
                                    <a:lnTo>
                                      <a:pt x="839" y="229"/>
                                    </a:lnTo>
                                    <a:lnTo>
                                      <a:pt x="841" y="212"/>
                                    </a:lnTo>
                                    <a:lnTo>
                                      <a:pt x="838" y="191"/>
                                    </a:lnTo>
                                    <a:lnTo>
                                      <a:pt x="828" y="194"/>
                                    </a:lnTo>
                                    <a:lnTo>
                                      <a:pt x="822" y="208"/>
                                    </a:lnTo>
                                    <a:lnTo>
                                      <a:pt x="812" y="223"/>
                                    </a:lnTo>
                                    <a:lnTo>
                                      <a:pt x="809" y="246"/>
                                    </a:lnTo>
                                    <a:lnTo>
                                      <a:pt x="804" y="266"/>
                                    </a:lnTo>
                                    <a:lnTo>
                                      <a:pt x="803" y="214"/>
                                    </a:lnTo>
                                    <a:lnTo>
                                      <a:pt x="777" y="218"/>
                                    </a:lnTo>
                                    <a:lnTo>
                                      <a:pt x="768" y="235"/>
                                    </a:lnTo>
                                    <a:lnTo>
                                      <a:pt x="767" y="240"/>
                                    </a:lnTo>
                                    <a:lnTo>
                                      <a:pt x="769" y="261"/>
                                    </a:lnTo>
                                    <a:lnTo>
                                      <a:pt x="779" y="274"/>
                                    </a:lnTo>
                                    <a:lnTo>
                                      <a:pt x="788" y="278"/>
                                    </a:lnTo>
                                    <a:lnTo>
                                      <a:pt x="795" y="291"/>
                                    </a:lnTo>
                                    <a:lnTo>
                                      <a:pt x="794" y="301"/>
                                    </a:lnTo>
                                    <a:lnTo>
                                      <a:pt x="785" y="300"/>
                                    </a:lnTo>
                                    <a:lnTo>
                                      <a:pt x="779" y="284"/>
                                    </a:lnTo>
                                    <a:lnTo>
                                      <a:pt x="768" y="277"/>
                                    </a:lnTo>
                                    <a:lnTo>
                                      <a:pt x="760" y="261"/>
                                    </a:lnTo>
                                    <a:lnTo>
                                      <a:pt x="751" y="252"/>
                                    </a:lnTo>
                                    <a:lnTo>
                                      <a:pt x="739" y="254"/>
                                    </a:lnTo>
                                    <a:lnTo>
                                      <a:pt x="746" y="272"/>
                                    </a:lnTo>
                                    <a:lnTo>
                                      <a:pt x="760" y="284"/>
                                    </a:lnTo>
                                    <a:lnTo>
                                      <a:pt x="750" y="294"/>
                                    </a:lnTo>
                                    <a:lnTo>
                                      <a:pt x="741" y="286"/>
                                    </a:lnTo>
                                    <a:lnTo>
                                      <a:pt x="737" y="293"/>
                                    </a:lnTo>
                                    <a:lnTo>
                                      <a:pt x="735" y="280"/>
                                    </a:lnTo>
                                    <a:lnTo>
                                      <a:pt x="726" y="285"/>
                                    </a:lnTo>
                                    <a:lnTo>
                                      <a:pt x="726" y="280"/>
                                    </a:lnTo>
                                    <a:lnTo>
                                      <a:pt x="729" y="267"/>
                                    </a:lnTo>
                                    <a:lnTo>
                                      <a:pt x="724" y="261"/>
                                    </a:lnTo>
                                    <a:lnTo>
                                      <a:pt x="721" y="266"/>
                                    </a:lnTo>
                                    <a:lnTo>
                                      <a:pt x="714" y="290"/>
                                    </a:lnTo>
                                    <a:lnTo>
                                      <a:pt x="715" y="299"/>
                                    </a:lnTo>
                                    <a:lnTo>
                                      <a:pt x="720" y="306"/>
                                    </a:lnTo>
                                    <a:lnTo>
                                      <a:pt x="697" y="318"/>
                                    </a:lnTo>
                                    <a:lnTo>
                                      <a:pt x="691" y="325"/>
                                    </a:lnTo>
                                    <a:lnTo>
                                      <a:pt x="688" y="332"/>
                                    </a:lnTo>
                                    <a:lnTo>
                                      <a:pt x="687" y="343"/>
                                    </a:lnTo>
                                    <a:lnTo>
                                      <a:pt x="690" y="350"/>
                                    </a:lnTo>
                                    <a:lnTo>
                                      <a:pt x="698" y="347"/>
                                    </a:lnTo>
                                    <a:lnTo>
                                      <a:pt x="704" y="355"/>
                                    </a:lnTo>
                                    <a:lnTo>
                                      <a:pt x="692" y="355"/>
                                    </a:lnTo>
                                    <a:lnTo>
                                      <a:pt x="696" y="365"/>
                                    </a:lnTo>
                                    <a:lnTo>
                                      <a:pt x="696" y="372"/>
                                    </a:lnTo>
                                    <a:lnTo>
                                      <a:pt x="683" y="368"/>
                                    </a:lnTo>
                                    <a:lnTo>
                                      <a:pt x="678" y="370"/>
                                    </a:lnTo>
                                    <a:lnTo>
                                      <a:pt x="686" y="377"/>
                                    </a:lnTo>
                                    <a:lnTo>
                                      <a:pt x="681" y="383"/>
                                    </a:lnTo>
                                    <a:lnTo>
                                      <a:pt x="670" y="380"/>
                                    </a:lnTo>
                                    <a:lnTo>
                                      <a:pt x="667" y="386"/>
                                    </a:lnTo>
                                    <a:lnTo>
                                      <a:pt x="659" y="383"/>
                                    </a:lnTo>
                                    <a:lnTo>
                                      <a:pt x="643" y="390"/>
                                    </a:lnTo>
                                    <a:lnTo>
                                      <a:pt x="639" y="399"/>
                                    </a:lnTo>
                                    <a:lnTo>
                                      <a:pt x="633" y="403"/>
                                    </a:lnTo>
                                    <a:lnTo>
                                      <a:pt x="632" y="407"/>
                                    </a:lnTo>
                                    <a:lnTo>
                                      <a:pt x="642" y="414"/>
                                    </a:lnTo>
                                    <a:lnTo>
                                      <a:pt x="651" y="410"/>
                                    </a:lnTo>
                                    <a:lnTo>
                                      <a:pt x="656" y="404"/>
                                    </a:lnTo>
                                    <a:lnTo>
                                      <a:pt x="672" y="414"/>
                                    </a:lnTo>
                                    <a:lnTo>
                                      <a:pt x="685" y="406"/>
                                    </a:lnTo>
                                    <a:lnTo>
                                      <a:pt x="687" y="409"/>
                                    </a:lnTo>
                                    <a:lnTo>
                                      <a:pt x="691" y="418"/>
                                    </a:lnTo>
                                    <a:lnTo>
                                      <a:pt x="681" y="418"/>
                                    </a:lnTo>
                                    <a:lnTo>
                                      <a:pt x="676" y="425"/>
                                    </a:lnTo>
                                    <a:lnTo>
                                      <a:pt x="674" y="439"/>
                                    </a:lnTo>
                                    <a:lnTo>
                                      <a:pt x="659" y="430"/>
                                    </a:lnTo>
                                    <a:lnTo>
                                      <a:pt x="648" y="430"/>
                                    </a:lnTo>
                                    <a:lnTo>
                                      <a:pt x="645" y="424"/>
                                    </a:lnTo>
                                    <a:lnTo>
                                      <a:pt x="633" y="422"/>
                                    </a:lnTo>
                                    <a:lnTo>
                                      <a:pt x="619" y="430"/>
                                    </a:lnTo>
                                    <a:lnTo>
                                      <a:pt x="616" y="438"/>
                                    </a:lnTo>
                                    <a:lnTo>
                                      <a:pt x="626" y="453"/>
                                    </a:lnTo>
                                    <a:lnTo>
                                      <a:pt x="626" y="462"/>
                                    </a:lnTo>
                                    <a:lnTo>
                                      <a:pt x="619" y="461"/>
                                    </a:lnTo>
                                    <a:lnTo>
                                      <a:pt x="624" y="476"/>
                                    </a:lnTo>
                                    <a:lnTo>
                                      <a:pt x="626" y="487"/>
                                    </a:lnTo>
                                    <a:lnTo>
                                      <a:pt x="617" y="483"/>
                                    </a:lnTo>
                                    <a:lnTo>
                                      <a:pt x="617" y="494"/>
                                    </a:lnTo>
                                    <a:lnTo>
                                      <a:pt x="610" y="495"/>
                                    </a:lnTo>
                                    <a:lnTo>
                                      <a:pt x="605" y="457"/>
                                    </a:lnTo>
                                    <a:lnTo>
                                      <a:pt x="597" y="460"/>
                                    </a:lnTo>
                                    <a:lnTo>
                                      <a:pt x="594" y="473"/>
                                    </a:lnTo>
                                    <a:lnTo>
                                      <a:pt x="586" y="471"/>
                                    </a:lnTo>
                                    <a:lnTo>
                                      <a:pt x="583" y="474"/>
                                    </a:lnTo>
                                    <a:lnTo>
                                      <a:pt x="594" y="479"/>
                                    </a:lnTo>
                                    <a:lnTo>
                                      <a:pt x="591" y="483"/>
                                    </a:lnTo>
                                    <a:lnTo>
                                      <a:pt x="583" y="485"/>
                                    </a:lnTo>
                                    <a:lnTo>
                                      <a:pt x="575" y="490"/>
                                    </a:lnTo>
                                    <a:lnTo>
                                      <a:pt x="573" y="499"/>
                                    </a:lnTo>
                                    <a:lnTo>
                                      <a:pt x="574" y="509"/>
                                    </a:lnTo>
                                    <a:lnTo>
                                      <a:pt x="583" y="516"/>
                                    </a:lnTo>
                                    <a:lnTo>
                                      <a:pt x="575" y="520"/>
                                    </a:lnTo>
                                    <a:lnTo>
                                      <a:pt x="580" y="525"/>
                                    </a:lnTo>
                                    <a:lnTo>
                                      <a:pt x="574" y="527"/>
                                    </a:lnTo>
                                    <a:lnTo>
                                      <a:pt x="570" y="539"/>
                                    </a:lnTo>
                                    <a:lnTo>
                                      <a:pt x="567" y="542"/>
                                    </a:lnTo>
                                    <a:lnTo>
                                      <a:pt x="561" y="542"/>
                                    </a:lnTo>
                                    <a:lnTo>
                                      <a:pt x="562" y="546"/>
                                    </a:lnTo>
                                    <a:lnTo>
                                      <a:pt x="572" y="549"/>
                                    </a:lnTo>
                                    <a:lnTo>
                                      <a:pt x="591" y="542"/>
                                    </a:lnTo>
                                    <a:lnTo>
                                      <a:pt x="578" y="558"/>
                                    </a:lnTo>
                                    <a:lnTo>
                                      <a:pt x="572" y="562"/>
                                    </a:lnTo>
                                    <a:lnTo>
                                      <a:pt x="553" y="558"/>
                                    </a:lnTo>
                                    <a:lnTo>
                                      <a:pt x="548" y="553"/>
                                    </a:lnTo>
                                    <a:lnTo>
                                      <a:pt x="547" y="546"/>
                                    </a:lnTo>
                                    <a:lnTo>
                                      <a:pt x="540" y="547"/>
                                    </a:lnTo>
                                    <a:lnTo>
                                      <a:pt x="529" y="557"/>
                                    </a:lnTo>
                                    <a:lnTo>
                                      <a:pt x="524" y="574"/>
                                    </a:lnTo>
                                    <a:lnTo>
                                      <a:pt x="514" y="581"/>
                                    </a:lnTo>
                                    <a:lnTo>
                                      <a:pt x="513" y="591"/>
                                    </a:lnTo>
                                    <a:lnTo>
                                      <a:pt x="520" y="591"/>
                                    </a:lnTo>
                                    <a:lnTo>
                                      <a:pt x="519" y="598"/>
                                    </a:lnTo>
                                    <a:lnTo>
                                      <a:pt x="518" y="603"/>
                                    </a:lnTo>
                                    <a:lnTo>
                                      <a:pt x="509" y="607"/>
                                    </a:lnTo>
                                    <a:lnTo>
                                      <a:pt x="504" y="625"/>
                                    </a:lnTo>
                                    <a:lnTo>
                                      <a:pt x="497" y="624"/>
                                    </a:lnTo>
                                    <a:lnTo>
                                      <a:pt x="491" y="628"/>
                                    </a:lnTo>
                                    <a:lnTo>
                                      <a:pt x="484" y="629"/>
                                    </a:lnTo>
                                    <a:lnTo>
                                      <a:pt x="476" y="640"/>
                                    </a:lnTo>
                                    <a:lnTo>
                                      <a:pt x="482" y="650"/>
                                    </a:lnTo>
                                    <a:lnTo>
                                      <a:pt x="478" y="654"/>
                                    </a:lnTo>
                                    <a:lnTo>
                                      <a:pt x="467" y="656"/>
                                    </a:lnTo>
                                    <a:lnTo>
                                      <a:pt x="467" y="666"/>
                                    </a:lnTo>
                                    <a:lnTo>
                                      <a:pt x="456" y="667"/>
                                    </a:lnTo>
                                    <a:lnTo>
                                      <a:pt x="459" y="673"/>
                                    </a:lnTo>
                                    <a:lnTo>
                                      <a:pt x="454" y="677"/>
                                    </a:lnTo>
                                    <a:lnTo>
                                      <a:pt x="452" y="686"/>
                                    </a:lnTo>
                                    <a:lnTo>
                                      <a:pt x="465" y="688"/>
                                    </a:lnTo>
                                    <a:lnTo>
                                      <a:pt x="462" y="694"/>
                                    </a:lnTo>
                                    <a:lnTo>
                                      <a:pt x="454" y="699"/>
                                    </a:lnTo>
                                    <a:lnTo>
                                      <a:pt x="448" y="694"/>
                                    </a:lnTo>
                                    <a:lnTo>
                                      <a:pt x="448" y="697"/>
                                    </a:lnTo>
                                    <a:lnTo>
                                      <a:pt x="448" y="711"/>
                                    </a:lnTo>
                                    <a:lnTo>
                                      <a:pt x="454" y="720"/>
                                    </a:lnTo>
                                    <a:lnTo>
                                      <a:pt x="459" y="713"/>
                                    </a:lnTo>
                                    <a:lnTo>
                                      <a:pt x="463" y="716"/>
                                    </a:lnTo>
                                    <a:lnTo>
                                      <a:pt x="461" y="726"/>
                                    </a:lnTo>
                                    <a:lnTo>
                                      <a:pt x="440" y="729"/>
                                    </a:lnTo>
                                    <a:lnTo>
                                      <a:pt x="436" y="734"/>
                                    </a:lnTo>
                                    <a:lnTo>
                                      <a:pt x="435" y="748"/>
                                    </a:lnTo>
                                    <a:lnTo>
                                      <a:pt x="427" y="754"/>
                                    </a:lnTo>
                                    <a:lnTo>
                                      <a:pt x="418" y="757"/>
                                    </a:lnTo>
                                    <a:lnTo>
                                      <a:pt x="412" y="772"/>
                                    </a:lnTo>
                                    <a:lnTo>
                                      <a:pt x="420" y="770"/>
                                    </a:lnTo>
                                    <a:lnTo>
                                      <a:pt x="429" y="762"/>
                                    </a:lnTo>
                                    <a:lnTo>
                                      <a:pt x="440" y="757"/>
                                    </a:lnTo>
                                    <a:lnTo>
                                      <a:pt x="440" y="767"/>
                                    </a:lnTo>
                                    <a:lnTo>
                                      <a:pt x="446" y="779"/>
                                    </a:lnTo>
                                    <a:lnTo>
                                      <a:pt x="427" y="773"/>
                                    </a:lnTo>
                                    <a:lnTo>
                                      <a:pt x="425" y="781"/>
                                    </a:lnTo>
                                    <a:lnTo>
                                      <a:pt x="429" y="785"/>
                                    </a:lnTo>
                                    <a:lnTo>
                                      <a:pt x="423" y="790"/>
                                    </a:lnTo>
                                    <a:lnTo>
                                      <a:pt x="420" y="796"/>
                                    </a:lnTo>
                                    <a:lnTo>
                                      <a:pt x="423" y="806"/>
                                    </a:lnTo>
                                    <a:lnTo>
                                      <a:pt x="419" y="808"/>
                                    </a:lnTo>
                                    <a:lnTo>
                                      <a:pt x="413" y="805"/>
                                    </a:lnTo>
                                    <a:lnTo>
                                      <a:pt x="409" y="811"/>
                                    </a:lnTo>
                                    <a:lnTo>
                                      <a:pt x="412" y="821"/>
                                    </a:lnTo>
                                    <a:lnTo>
                                      <a:pt x="418" y="826"/>
                                    </a:lnTo>
                                    <a:lnTo>
                                      <a:pt x="420" y="845"/>
                                    </a:lnTo>
                                    <a:lnTo>
                                      <a:pt x="413" y="837"/>
                                    </a:lnTo>
                                    <a:lnTo>
                                      <a:pt x="406" y="834"/>
                                    </a:lnTo>
                                    <a:lnTo>
                                      <a:pt x="400" y="821"/>
                                    </a:lnTo>
                                    <a:lnTo>
                                      <a:pt x="401" y="838"/>
                                    </a:lnTo>
                                    <a:lnTo>
                                      <a:pt x="397" y="844"/>
                                    </a:lnTo>
                                    <a:lnTo>
                                      <a:pt x="391" y="847"/>
                                    </a:lnTo>
                                    <a:lnTo>
                                      <a:pt x="387" y="856"/>
                                    </a:lnTo>
                                    <a:lnTo>
                                      <a:pt x="392" y="859"/>
                                    </a:lnTo>
                                    <a:lnTo>
                                      <a:pt x="398" y="856"/>
                                    </a:lnTo>
                                    <a:lnTo>
                                      <a:pt x="403" y="848"/>
                                    </a:lnTo>
                                    <a:lnTo>
                                      <a:pt x="405" y="851"/>
                                    </a:lnTo>
                                    <a:lnTo>
                                      <a:pt x="403" y="856"/>
                                    </a:lnTo>
                                    <a:lnTo>
                                      <a:pt x="403" y="864"/>
                                    </a:lnTo>
                                    <a:lnTo>
                                      <a:pt x="406" y="871"/>
                                    </a:lnTo>
                                    <a:lnTo>
                                      <a:pt x="398" y="877"/>
                                    </a:lnTo>
                                    <a:lnTo>
                                      <a:pt x="387" y="872"/>
                                    </a:lnTo>
                                    <a:lnTo>
                                      <a:pt x="382" y="880"/>
                                    </a:lnTo>
                                    <a:lnTo>
                                      <a:pt x="376" y="876"/>
                                    </a:lnTo>
                                    <a:lnTo>
                                      <a:pt x="369" y="886"/>
                                    </a:lnTo>
                                    <a:lnTo>
                                      <a:pt x="368" y="896"/>
                                    </a:lnTo>
                                    <a:lnTo>
                                      <a:pt x="360" y="902"/>
                                    </a:lnTo>
                                    <a:lnTo>
                                      <a:pt x="352" y="904"/>
                                    </a:lnTo>
                                    <a:lnTo>
                                      <a:pt x="347" y="925"/>
                                    </a:lnTo>
                                    <a:lnTo>
                                      <a:pt x="357" y="921"/>
                                    </a:lnTo>
                                    <a:lnTo>
                                      <a:pt x="366" y="915"/>
                                    </a:lnTo>
                                    <a:lnTo>
                                      <a:pt x="370" y="919"/>
                                    </a:lnTo>
                                    <a:lnTo>
                                      <a:pt x="353" y="926"/>
                                    </a:lnTo>
                                    <a:lnTo>
                                      <a:pt x="353" y="937"/>
                                    </a:lnTo>
                                    <a:lnTo>
                                      <a:pt x="355" y="948"/>
                                    </a:lnTo>
                                    <a:lnTo>
                                      <a:pt x="352" y="955"/>
                                    </a:lnTo>
                                    <a:lnTo>
                                      <a:pt x="341" y="958"/>
                                    </a:lnTo>
                                    <a:lnTo>
                                      <a:pt x="327" y="947"/>
                                    </a:lnTo>
                                    <a:lnTo>
                                      <a:pt x="323" y="947"/>
                                    </a:lnTo>
                                    <a:lnTo>
                                      <a:pt x="315" y="962"/>
                                    </a:lnTo>
                                    <a:lnTo>
                                      <a:pt x="305" y="969"/>
                                    </a:lnTo>
                                    <a:lnTo>
                                      <a:pt x="304" y="976"/>
                                    </a:lnTo>
                                    <a:lnTo>
                                      <a:pt x="296" y="980"/>
                                    </a:lnTo>
                                    <a:lnTo>
                                      <a:pt x="280" y="1006"/>
                                    </a:lnTo>
                                    <a:lnTo>
                                      <a:pt x="277" y="1012"/>
                                    </a:lnTo>
                                    <a:lnTo>
                                      <a:pt x="280" y="1022"/>
                                    </a:lnTo>
                                    <a:lnTo>
                                      <a:pt x="280" y="1026"/>
                                    </a:lnTo>
                                    <a:lnTo>
                                      <a:pt x="258" y="1038"/>
                                    </a:lnTo>
                                    <a:lnTo>
                                      <a:pt x="258" y="1048"/>
                                    </a:lnTo>
                                    <a:lnTo>
                                      <a:pt x="263" y="1053"/>
                                    </a:lnTo>
                                    <a:lnTo>
                                      <a:pt x="274" y="1048"/>
                                    </a:lnTo>
                                    <a:lnTo>
                                      <a:pt x="269" y="1064"/>
                                    </a:lnTo>
                                    <a:lnTo>
                                      <a:pt x="277" y="1075"/>
                                    </a:lnTo>
                                    <a:lnTo>
                                      <a:pt x="283" y="1079"/>
                                    </a:lnTo>
                                    <a:lnTo>
                                      <a:pt x="320" y="1052"/>
                                    </a:lnTo>
                                    <a:lnTo>
                                      <a:pt x="342" y="1042"/>
                                    </a:lnTo>
                                    <a:lnTo>
                                      <a:pt x="347" y="1036"/>
                                    </a:lnTo>
                                    <a:lnTo>
                                      <a:pt x="352" y="1038"/>
                                    </a:lnTo>
                                    <a:lnTo>
                                      <a:pt x="348" y="1044"/>
                                    </a:lnTo>
                                    <a:lnTo>
                                      <a:pt x="335" y="1052"/>
                                    </a:lnTo>
                                    <a:lnTo>
                                      <a:pt x="327" y="1053"/>
                                    </a:lnTo>
                                    <a:lnTo>
                                      <a:pt x="316" y="1060"/>
                                    </a:lnTo>
                                    <a:lnTo>
                                      <a:pt x="307" y="1068"/>
                                    </a:lnTo>
                                    <a:lnTo>
                                      <a:pt x="314" y="1075"/>
                                    </a:lnTo>
                                    <a:lnTo>
                                      <a:pt x="312" y="1079"/>
                                    </a:lnTo>
                                    <a:lnTo>
                                      <a:pt x="295" y="1086"/>
                                    </a:lnTo>
                                    <a:lnTo>
                                      <a:pt x="285" y="1086"/>
                                    </a:lnTo>
                                    <a:lnTo>
                                      <a:pt x="282" y="1090"/>
                                    </a:lnTo>
                                    <a:lnTo>
                                      <a:pt x="284" y="1096"/>
                                    </a:lnTo>
                                    <a:lnTo>
                                      <a:pt x="280" y="1097"/>
                                    </a:lnTo>
                                    <a:lnTo>
                                      <a:pt x="271" y="1096"/>
                                    </a:lnTo>
                                    <a:lnTo>
                                      <a:pt x="271" y="1086"/>
                                    </a:lnTo>
                                    <a:lnTo>
                                      <a:pt x="263" y="1071"/>
                                    </a:lnTo>
                                    <a:lnTo>
                                      <a:pt x="258" y="1066"/>
                                    </a:lnTo>
                                    <a:lnTo>
                                      <a:pt x="253" y="1066"/>
                                    </a:lnTo>
                                    <a:lnTo>
                                      <a:pt x="250" y="1073"/>
                                    </a:lnTo>
                                    <a:lnTo>
                                      <a:pt x="242" y="1074"/>
                                    </a:lnTo>
                                    <a:lnTo>
                                      <a:pt x="236" y="1080"/>
                                    </a:lnTo>
                                    <a:lnTo>
                                      <a:pt x="235" y="1087"/>
                                    </a:lnTo>
                                    <a:lnTo>
                                      <a:pt x="241" y="1092"/>
                                    </a:lnTo>
                                    <a:lnTo>
                                      <a:pt x="242" y="1097"/>
                                    </a:lnTo>
                                    <a:lnTo>
                                      <a:pt x="231" y="1103"/>
                                    </a:lnTo>
                                    <a:lnTo>
                                      <a:pt x="228" y="1097"/>
                                    </a:lnTo>
                                    <a:lnTo>
                                      <a:pt x="228" y="1089"/>
                                    </a:lnTo>
                                    <a:lnTo>
                                      <a:pt x="225" y="1082"/>
                                    </a:lnTo>
                                    <a:lnTo>
                                      <a:pt x="198" y="1093"/>
                                    </a:lnTo>
                                    <a:lnTo>
                                      <a:pt x="194" y="1098"/>
                                    </a:lnTo>
                                    <a:lnTo>
                                      <a:pt x="190" y="1109"/>
                                    </a:lnTo>
                                    <a:lnTo>
                                      <a:pt x="183" y="1108"/>
                                    </a:lnTo>
                                    <a:lnTo>
                                      <a:pt x="185" y="1116"/>
                                    </a:lnTo>
                                    <a:lnTo>
                                      <a:pt x="183" y="1119"/>
                                    </a:lnTo>
                                    <a:lnTo>
                                      <a:pt x="175" y="1120"/>
                                    </a:lnTo>
                                    <a:lnTo>
                                      <a:pt x="175" y="1117"/>
                                    </a:lnTo>
                                    <a:lnTo>
                                      <a:pt x="174" y="1112"/>
                                    </a:lnTo>
                                    <a:lnTo>
                                      <a:pt x="169" y="1113"/>
                                    </a:lnTo>
                                    <a:lnTo>
                                      <a:pt x="166" y="1117"/>
                                    </a:lnTo>
                                    <a:lnTo>
                                      <a:pt x="167" y="1122"/>
                                    </a:lnTo>
                                    <a:lnTo>
                                      <a:pt x="166" y="1124"/>
                                    </a:lnTo>
                                    <a:lnTo>
                                      <a:pt x="156" y="1124"/>
                                    </a:lnTo>
                                    <a:lnTo>
                                      <a:pt x="143" y="1132"/>
                                    </a:lnTo>
                                    <a:lnTo>
                                      <a:pt x="140" y="1145"/>
                                    </a:lnTo>
                                    <a:lnTo>
                                      <a:pt x="135" y="1156"/>
                                    </a:lnTo>
                                    <a:lnTo>
                                      <a:pt x="128" y="1151"/>
                                    </a:lnTo>
                                    <a:lnTo>
                                      <a:pt x="118" y="1150"/>
                                    </a:lnTo>
                                    <a:lnTo>
                                      <a:pt x="110" y="1157"/>
                                    </a:lnTo>
                                    <a:lnTo>
                                      <a:pt x="107" y="1163"/>
                                    </a:lnTo>
                                    <a:lnTo>
                                      <a:pt x="117" y="1171"/>
                                    </a:lnTo>
                                    <a:lnTo>
                                      <a:pt x="111" y="1177"/>
                                    </a:lnTo>
                                    <a:lnTo>
                                      <a:pt x="121" y="1178"/>
                                    </a:lnTo>
                                    <a:lnTo>
                                      <a:pt x="132" y="1176"/>
                                    </a:lnTo>
                                    <a:lnTo>
                                      <a:pt x="137" y="1182"/>
                                    </a:lnTo>
                                    <a:lnTo>
                                      <a:pt x="142" y="1184"/>
                                    </a:lnTo>
                                    <a:lnTo>
                                      <a:pt x="135" y="1193"/>
                                    </a:lnTo>
                                    <a:lnTo>
                                      <a:pt x="138" y="1199"/>
                                    </a:lnTo>
                                    <a:lnTo>
                                      <a:pt x="131" y="1195"/>
                                    </a:lnTo>
                                    <a:lnTo>
                                      <a:pt x="122" y="1195"/>
                                    </a:lnTo>
                                    <a:lnTo>
                                      <a:pt x="99" y="1192"/>
                                    </a:lnTo>
                                    <a:lnTo>
                                      <a:pt x="91" y="1193"/>
                                    </a:lnTo>
                                    <a:lnTo>
                                      <a:pt x="86" y="1197"/>
                                    </a:lnTo>
                                    <a:lnTo>
                                      <a:pt x="80" y="1195"/>
                                    </a:lnTo>
                                    <a:lnTo>
                                      <a:pt x="74" y="1200"/>
                                    </a:lnTo>
                                    <a:lnTo>
                                      <a:pt x="75" y="1203"/>
                                    </a:lnTo>
                                    <a:lnTo>
                                      <a:pt x="81" y="1205"/>
                                    </a:lnTo>
                                    <a:lnTo>
                                      <a:pt x="75" y="1208"/>
                                    </a:lnTo>
                                    <a:lnTo>
                                      <a:pt x="75" y="1214"/>
                                    </a:lnTo>
                                    <a:lnTo>
                                      <a:pt x="83" y="1213"/>
                                    </a:lnTo>
                                    <a:lnTo>
                                      <a:pt x="89" y="1210"/>
                                    </a:lnTo>
                                    <a:lnTo>
                                      <a:pt x="81" y="1220"/>
                                    </a:lnTo>
                                    <a:lnTo>
                                      <a:pt x="81" y="1227"/>
                                    </a:lnTo>
                                    <a:lnTo>
                                      <a:pt x="86" y="1243"/>
                                    </a:lnTo>
                                    <a:lnTo>
                                      <a:pt x="83" y="1245"/>
                                    </a:lnTo>
                                    <a:lnTo>
                                      <a:pt x="78" y="1230"/>
                                    </a:lnTo>
                                    <a:lnTo>
                                      <a:pt x="74" y="1224"/>
                                    </a:lnTo>
                                    <a:lnTo>
                                      <a:pt x="64" y="1230"/>
                                    </a:lnTo>
                                    <a:lnTo>
                                      <a:pt x="59" y="1238"/>
                                    </a:lnTo>
                                    <a:lnTo>
                                      <a:pt x="56" y="1248"/>
                                    </a:lnTo>
                                    <a:lnTo>
                                      <a:pt x="61" y="1253"/>
                                    </a:lnTo>
                                    <a:lnTo>
                                      <a:pt x="62" y="1259"/>
                                    </a:lnTo>
                                    <a:lnTo>
                                      <a:pt x="53" y="1253"/>
                                    </a:lnTo>
                                    <a:lnTo>
                                      <a:pt x="50" y="1246"/>
                                    </a:lnTo>
                                    <a:lnTo>
                                      <a:pt x="41" y="1248"/>
                                    </a:lnTo>
                                    <a:lnTo>
                                      <a:pt x="27" y="1248"/>
                                    </a:lnTo>
                                    <a:lnTo>
                                      <a:pt x="27" y="1254"/>
                                    </a:lnTo>
                                    <a:lnTo>
                                      <a:pt x="29" y="1259"/>
                                    </a:lnTo>
                                    <a:lnTo>
                                      <a:pt x="13" y="1247"/>
                                    </a:lnTo>
                                    <a:lnTo>
                                      <a:pt x="9" y="1251"/>
                                    </a:lnTo>
                                    <a:lnTo>
                                      <a:pt x="15" y="1265"/>
                                    </a:lnTo>
                                    <a:lnTo>
                                      <a:pt x="11" y="1272"/>
                                    </a:lnTo>
                                    <a:lnTo>
                                      <a:pt x="13" y="1274"/>
                                    </a:lnTo>
                                    <a:lnTo>
                                      <a:pt x="41" y="1274"/>
                                    </a:lnTo>
                                    <a:lnTo>
                                      <a:pt x="67" y="1268"/>
                                    </a:lnTo>
                                    <a:lnTo>
                                      <a:pt x="51" y="1275"/>
                                    </a:lnTo>
                                    <a:lnTo>
                                      <a:pt x="53" y="1279"/>
                                    </a:lnTo>
                                    <a:lnTo>
                                      <a:pt x="65" y="1279"/>
                                    </a:lnTo>
                                    <a:lnTo>
                                      <a:pt x="74" y="1275"/>
                                    </a:lnTo>
                                    <a:lnTo>
                                      <a:pt x="77" y="1278"/>
                                    </a:lnTo>
                                    <a:lnTo>
                                      <a:pt x="67" y="1284"/>
                                    </a:lnTo>
                                    <a:lnTo>
                                      <a:pt x="52" y="1286"/>
                                    </a:lnTo>
                                    <a:lnTo>
                                      <a:pt x="36" y="1286"/>
                                    </a:lnTo>
                                    <a:lnTo>
                                      <a:pt x="30" y="1281"/>
                                    </a:lnTo>
                                    <a:lnTo>
                                      <a:pt x="24" y="1281"/>
                                    </a:lnTo>
                                    <a:lnTo>
                                      <a:pt x="13" y="1291"/>
                                    </a:lnTo>
                                    <a:lnTo>
                                      <a:pt x="11" y="1296"/>
                                    </a:lnTo>
                                    <a:lnTo>
                                      <a:pt x="4" y="1295"/>
                                    </a:lnTo>
                                    <a:lnTo>
                                      <a:pt x="2" y="1297"/>
                                    </a:lnTo>
                                    <a:lnTo>
                                      <a:pt x="0" y="1305"/>
                                    </a:lnTo>
                                    <a:lnTo>
                                      <a:pt x="16" y="1310"/>
                                    </a:lnTo>
                                    <a:lnTo>
                                      <a:pt x="15" y="1316"/>
                                    </a:lnTo>
                                    <a:lnTo>
                                      <a:pt x="15" y="1322"/>
                                    </a:lnTo>
                                    <a:lnTo>
                                      <a:pt x="10" y="1327"/>
                                    </a:lnTo>
                                    <a:lnTo>
                                      <a:pt x="3" y="1335"/>
                                    </a:lnTo>
                                    <a:lnTo>
                                      <a:pt x="5" y="1343"/>
                                    </a:lnTo>
                                    <a:lnTo>
                                      <a:pt x="3" y="1346"/>
                                    </a:lnTo>
                                    <a:lnTo>
                                      <a:pt x="3" y="1354"/>
                                    </a:lnTo>
                                    <a:lnTo>
                                      <a:pt x="7" y="1358"/>
                                    </a:lnTo>
                                    <a:lnTo>
                                      <a:pt x="7" y="1365"/>
                                    </a:lnTo>
                                    <a:lnTo>
                                      <a:pt x="22" y="1367"/>
                                    </a:lnTo>
                                    <a:lnTo>
                                      <a:pt x="53" y="1356"/>
                                    </a:lnTo>
                                    <a:lnTo>
                                      <a:pt x="59" y="1360"/>
                                    </a:lnTo>
                                    <a:lnTo>
                                      <a:pt x="72" y="1360"/>
                                    </a:lnTo>
                                    <a:lnTo>
                                      <a:pt x="74" y="1349"/>
                                    </a:lnTo>
                                    <a:lnTo>
                                      <a:pt x="83" y="1333"/>
                                    </a:lnTo>
                                    <a:lnTo>
                                      <a:pt x="85" y="1343"/>
                                    </a:lnTo>
                                    <a:lnTo>
                                      <a:pt x="81" y="1356"/>
                                    </a:lnTo>
                                    <a:lnTo>
                                      <a:pt x="88" y="1359"/>
                                    </a:lnTo>
                                    <a:lnTo>
                                      <a:pt x="99" y="1359"/>
                                    </a:lnTo>
                                    <a:lnTo>
                                      <a:pt x="106" y="1356"/>
                                    </a:lnTo>
                                    <a:lnTo>
                                      <a:pt x="111" y="1360"/>
                                    </a:lnTo>
                                    <a:lnTo>
                                      <a:pt x="122" y="1348"/>
                                    </a:lnTo>
                                    <a:lnTo>
                                      <a:pt x="126" y="1324"/>
                                    </a:lnTo>
                                    <a:lnTo>
                                      <a:pt x="138" y="1317"/>
                                    </a:lnTo>
                                    <a:lnTo>
                                      <a:pt x="139" y="1322"/>
                                    </a:lnTo>
                                    <a:lnTo>
                                      <a:pt x="131" y="1338"/>
                                    </a:lnTo>
                                    <a:lnTo>
                                      <a:pt x="129" y="1349"/>
                                    </a:lnTo>
                                    <a:lnTo>
                                      <a:pt x="127" y="1354"/>
                                    </a:lnTo>
                                    <a:lnTo>
                                      <a:pt x="133" y="1353"/>
                                    </a:lnTo>
                                    <a:lnTo>
                                      <a:pt x="140" y="1349"/>
                                    </a:lnTo>
                                    <a:lnTo>
                                      <a:pt x="145" y="1351"/>
                                    </a:lnTo>
                                    <a:lnTo>
                                      <a:pt x="131" y="1362"/>
                                    </a:lnTo>
                                    <a:lnTo>
                                      <a:pt x="113" y="1369"/>
                                    </a:lnTo>
                                    <a:lnTo>
                                      <a:pt x="111" y="1378"/>
                                    </a:lnTo>
                                    <a:lnTo>
                                      <a:pt x="118" y="1385"/>
                                    </a:lnTo>
                                    <a:lnTo>
                                      <a:pt x="105" y="1393"/>
                                    </a:lnTo>
                                    <a:lnTo>
                                      <a:pt x="105" y="1383"/>
                                    </a:lnTo>
                                    <a:lnTo>
                                      <a:pt x="101" y="1376"/>
                                    </a:lnTo>
                                    <a:lnTo>
                                      <a:pt x="91" y="1369"/>
                                    </a:lnTo>
                                    <a:lnTo>
                                      <a:pt x="81" y="1369"/>
                                    </a:lnTo>
                                    <a:lnTo>
                                      <a:pt x="68" y="1372"/>
                                    </a:lnTo>
                                    <a:lnTo>
                                      <a:pt x="57" y="1370"/>
                                    </a:lnTo>
                                    <a:lnTo>
                                      <a:pt x="47" y="1371"/>
                                    </a:lnTo>
                                    <a:lnTo>
                                      <a:pt x="37" y="1370"/>
                                    </a:lnTo>
                                    <a:lnTo>
                                      <a:pt x="29" y="1378"/>
                                    </a:lnTo>
                                    <a:lnTo>
                                      <a:pt x="10" y="1373"/>
                                    </a:lnTo>
                                    <a:lnTo>
                                      <a:pt x="5" y="1386"/>
                                    </a:lnTo>
                                    <a:lnTo>
                                      <a:pt x="4" y="1397"/>
                                    </a:lnTo>
                                    <a:lnTo>
                                      <a:pt x="14" y="1397"/>
                                    </a:lnTo>
                                    <a:lnTo>
                                      <a:pt x="18" y="1396"/>
                                    </a:lnTo>
                                    <a:lnTo>
                                      <a:pt x="18" y="1410"/>
                                    </a:lnTo>
                                    <a:lnTo>
                                      <a:pt x="9" y="1407"/>
                                    </a:lnTo>
                                    <a:lnTo>
                                      <a:pt x="3" y="1401"/>
                                    </a:lnTo>
                                    <a:lnTo>
                                      <a:pt x="2" y="1403"/>
                                    </a:lnTo>
                                    <a:lnTo>
                                      <a:pt x="0" y="1403"/>
                                    </a:lnTo>
                                    <a:lnTo>
                                      <a:pt x="0" y="1407"/>
                                    </a:lnTo>
                                    <a:lnTo>
                                      <a:pt x="10" y="1425"/>
                                    </a:lnTo>
                                    <a:lnTo>
                                      <a:pt x="16" y="1426"/>
                                    </a:lnTo>
                                    <a:lnTo>
                                      <a:pt x="30" y="1418"/>
                                    </a:lnTo>
                                    <a:lnTo>
                                      <a:pt x="38" y="1415"/>
                                    </a:lnTo>
                                    <a:lnTo>
                                      <a:pt x="25" y="1429"/>
                                    </a:lnTo>
                                    <a:lnTo>
                                      <a:pt x="20" y="1436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14" y="1446"/>
                                    </a:lnTo>
                                    <a:lnTo>
                                      <a:pt x="9" y="1452"/>
                                    </a:lnTo>
                                    <a:lnTo>
                                      <a:pt x="10" y="1461"/>
                                    </a:lnTo>
                                    <a:lnTo>
                                      <a:pt x="15" y="1466"/>
                                    </a:lnTo>
                                    <a:lnTo>
                                      <a:pt x="18" y="1472"/>
                                    </a:lnTo>
                                    <a:lnTo>
                                      <a:pt x="24" y="1467"/>
                                    </a:lnTo>
                                    <a:lnTo>
                                      <a:pt x="30" y="1461"/>
                                    </a:lnTo>
                                    <a:lnTo>
                                      <a:pt x="30" y="1469"/>
                                    </a:lnTo>
                                    <a:lnTo>
                                      <a:pt x="38" y="1483"/>
                                    </a:lnTo>
                                    <a:lnTo>
                                      <a:pt x="31" y="1484"/>
                                    </a:lnTo>
                                    <a:lnTo>
                                      <a:pt x="22" y="1490"/>
                                    </a:lnTo>
                                    <a:lnTo>
                                      <a:pt x="22" y="1495"/>
                                    </a:lnTo>
                                    <a:lnTo>
                                      <a:pt x="27" y="1499"/>
                                    </a:lnTo>
                                    <a:lnTo>
                                      <a:pt x="37" y="1493"/>
                                    </a:lnTo>
                                    <a:lnTo>
                                      <a:pt x="43" y="1482"/>
                                    </a:lnTo>
                                    <a:lnTo>
                                      <a:pt x="45" y="1469"/>
                                    </a:lnTo>
                                    <a:lnTo>
                                      <a:pt x="53" y="1463"/>
                                    </a:lnTo>
                                    <a:lnTo>
                                      <a:pt x="63" y="1451"/>
                                    </a:lnTo>
                                    <a:lnTo>
                                      <a:pt x="73" y="1431"/>
                                    </a:lnTo>
                                    <a:lnTo>
                                      <a:pt x="83" y="1423"/>
                                    </a:lnTo>
                                    <a:lnTo>
                                      <a:pt x="88" y="1428"/>
                                    </a:lnTo>
                                    <a:lnTo>
                                      <a:pt x="88" y="1431"/>
                                    </a:lnTo>
                                    <a:lnTo>
                                      <a:pt x="100" y="1429"/>
                                    </a:lnTo>
                                    <a:lnTo>
                                      <a:pt x="110" y="1430"/>
                                    </a:lnTo>
                                    <a:lnTo>
                                      <a:pt x="94" y="1437"/>
                                    </a:lnTo>
                                    <a:lnTo>
                                      <a:pt x="91" y="1448"/>
                                    </a:lnTo>
                                    <a:lnTo>
                                      <a:pt x="89" y="1455"/>
                                    </a:lnTo>
                                    <a:lnTo>
                                      <a:pt x="88" y="1443"/>
                                    </a:lnTo>
                                    <a:lnTo>
                                      <a:pt x="83" y="1442"/>
                                    </a:lnTo>
                                    <a:lnTo>
                                      <a:pt x="74" y="1456"/>
                                    </a:lnTo>
                                    <a:lnTo>
                                      <a:pt x="64" y="1467"/>
                                    </a:lnTo>
                                    <a:lnTo>
                                      <a:pt x="70" y="1472"/>
                                    </a:lnTo>
                                    <a:lnTo>
                                      <a:pt x="70" y="1475"/>
                                    </a:lnTo>
                                    <a:lnTo>
                                      <a:pt x="59" y="1482"/>
                                    </a:lnTo>
                                    <a:lnTo>
                                      <a:pt x="40" y="1506"/>
                                    </a:lnTo>
                                    <a:lnTo>
                                      <a:pt x="47" y="1511"/>
                                    </a:lnTo>
                                    <a:lnTo>
                                      <a:pt x="67" y="1511"/>
                                    </a:lnTo>
                                    <a:lnTo>
                                      <a:pt x="72" y="1506"/>
                                    </a:lnTo>
                                    <a:lnTo>
                                      <a:pt x="74" y="1510"/>
                                    </a:lnTo>
                                    <a:lnTo>
                                      <a:pt x="53" y="1518"/>
                                    </a:lnTo>
                                    <a:lnTo>
                                      <a:pt x="48" y="1525"/>
                                    </a:lnTo>
                                    <a:lnTo>
                                      <a:pt x="47" y="1528"/>
                                    </a:lnTo>
                                    <a:lnTo>
                                      <a:pt x="37" y="1528"/>
                                    </a:lnTo>
                                    <a:lnTo>
                                      <a:pt x="32" y="1531"/>
                                    </a:lnTo>
                                    <a:lnTo>
                                      <a:pt x="26" y="1528"/>
                                    </a:lnTo>
                                    <a:lnTo>
                                      <a:pt x="18" y="1539"/>
                                    </a:lnTo>
                                    <a:lnTo>
                                      <a:pt x="13" y="1549"/>
                                    </a:lnTo>
                                    <a:lnTo>
                                      <a:pt x="13" y="1558"/>
                                    </a:lnTo>
                                    <a:lnTo>
                                      <a:pt x="16" y="1560"/>
                                    </a:lnTo>
                                    <a:lnTo>
                                      <a:pt x="18" y="1564"/>
                                    </a:lnTo>
                                    <a:lnTo>
                                      <a:pt x="26" y="1563"/>
                                    </a:lnTo>
                                    <a:lnTo>
                                      <a:pt x="30" y="1554"/>
                                    </a:lnTo>
                                    <a:lnTo>
                                      <a:pt x="32" y="1563"/>
                                    </a:lnTo>
                                    <a:lnTo>
                                      <a:pt x="40" y="1563"/>
                                    </a:lnTo>
                                    <a:lnTo>
                                      <a:pt x="42" y="1556"/>
                                    </a:lnTo>
                                    <a:lnTo>
                                      <a:pt x="41" y="1550"/>
                                    </a:lnTo>
                                    <a:lnTo>
                                      <a:pt x="48" y="1555"/>
                                    </a:lnTo>
                                    <a:lnTo>
                                      <a:pt x="63" y="1547"/>
                                    </a:lnTo>
                                    <a:lnTo>
                                      <a:pt x="68" y="1541"/>
                                    </a:lnTo>
                                    <a:lnTo>
                                      <a:pt x="73" y="1544"/>
                                    </a:lnTo>
                                    <a:lnTo>
                                      <a:pt x="58" y="1561"/>
                                    </a:lnTo>
                                    <a:lnTo>
                                      <a:pt x="64" y="1561"/>
                                    </a:lnTo>
                                    <a:lnTo>
                                      <a:pt x="64" y="1571"/>
                                    </a:lnTo>
                                    <a:lnTo>
                                      <a:pt x="58" y="1580"/>
                                    </a:lnTo>
                                    <a:lnTo>
                                      <a:pt x="56" y="1587"/>
                                    </a:lnTo>
                                    <a:lnTo>
                                      <a:pt x="50" y="1593"/>
                                    </a:lnTo>
                                    <a:lnTo>
                                      <a:pt x="51" y="1599"/>
                                    </a:lnTo>
                                    <a:lnTo>
                                      <a:pt x="51" y="1604"/>
                                    </a:lnTo>
                                    <a:lnTo>
                                      <a:pt x="45" y="1603"/>
                                    </a:lnTo>
                                    <a:lnTo>
                                      <a:pt x="40" y="1606"/>
                                    </a:lnTo>
                                    <a:lnTo>
                                      <a:pt x="36" y="1598"/>
                                    </a:lnTo>
                                    <a:lnTo>
                                      <a:pt x="32" y="1598"/>
                                    </a:lnTo>
                                    <a:lnTo>
                                      <a:pt x="25" y="1630"/>
                                    </a:lnTo>
                                    <a:lnTo>
                                      <a:pt x="38" y="1647"/>
                                    </a:lnTo>
                                    <a:lnTo>
                                      <a:pt x="59" y="1666"/>
                                    </a:lnTo>
                                    <a:lnTo>
                                      <a:pt x="74" y="1674"/>
                                    </a:lnTo>
                                    <a:lnTo>
                                      <a:pt x="85" y="1677"/>
                                    </a:lnTo>
                                    <a:lnTo>
                                      <a:pt x="92" y="1665"/>
                                    </a:lnTo>
                                    <a:lnTo>
                                      <a:pt x="92" y="1682"/>
                                    </a:lnTo>
                                    <a:lnTo>
                                      <a:pt x="90" y="1694"/>
                                    </a:lnTo>
                                    <a:lnTo>
                                      <a:pt x="96" y="1689"/>
                                    </a:lnTo>
                                    <a:lnTo>
                                      <a:pt x="106" y="1695"/>
                                    </a:lnTo>
                                    <a:lnTo>
                                      <a:pt x="110" y="1685"/>
                                    </a:lnTo>
                                    <a:lnTo>
                                      <a:pt x="124" y="1687"/>
                                    </a:lnTo>
                                    <a:lnTo>
                                      <a:pt x="117" y="1695"/>
                                    </a:lnTo>
                                    <a:lnTo>
                                      <a:pt x="134" y="1701"/>
                                    </a:lnTo>
                                    <a:lnTo>
                                      <a:pt x="145" y="1697"/>
                                    </a:lnTo>
                                    <a:lnTo>
                                      <a:pt x="158" y="1687"/>
                                    </a:lnTo>
                                    <a:lnTo>
                                      <a:pt x="163" y="1673"/>
                                    </a:lnTo>
                                    <a:lnTo>
                                      <a:pt x="170" y="1684"/>
                                    </a:lnTo>
                                    <a:lnTo>
                                      <a:pt x="190" y="1671"/>
                                    </a:lnTo>
                                    <a:lnTo>
                                      <a:pt x="210" y="1644"/>
                                    </a:lnTo>
                                    <a:lnTo>
                                      <a:pt x="221" y="1638"/>
                                    </a:lnTo>
                                    <a:lnTo>
                                      <a:pt x="225" y="1627"/>
                                    </a:lnTo>
                                    <a:lnTo>
                                      <a:pt x="231" y="1622"/>
                                    </a:lnTo>
                                    <a:lnTo>
                                      <a:pt x="234" y="1615"/>
                                    </a:lnTo>
                                    <a:lnTo>
                                      <a:pt x="251" y="1597"/>
                                    </a:lnTo>
                                    <a:lnTo>
                                      <a:pt x="249" y="1590"/>
                                    </a:lnTo>
                                    <a:lnTo>
                                      <a:pt x="261" y="1597"/>
                                    </a:lnTo>
                                    <a:lnTo>
                                      <a:pt x="274" y="1597"/>
                                    </a:lnTo>
                                    <a:lnTo>
                                      <a:pt x="282" y="1593"/>
                                    </a:lnTo>
                                    <a:lnTo>
                                      <a:pt x="285" y="1581"/>
                                    </a:lnTo>
                                    <a:lnTo>
                                      <a:pt x="287" y="1574"/>
                                    </a:lnTo>
                                    <a:lnTo>
                                      <a:pt x="294" y="1566"/>
                                    </a:lnTo>
                                    <a:lnTo>
                                      <a:pt x="293" y="1556"/>
                                    </a:lnTo>
                                    <a:lnTo>
                                      <a:pt x="287" y="1549"/>
                                    </a:lnTo>
                                    <a:lnTo>
                                      <a:pt x="283" y="1541"/>
                                    </a:lnTo>
                                    <a:lnTo>
                                      <a:pt x="285" y="1538"/>
                                    </a:lnTo>
                                    <a:lnTo>
                                      <a:pt x="287" y="1533"/>
                                    </a:lnTo>
                                    <a:lnTo>
                                      <a:pt x="284" y="1522"/>
                                    </a:lnTo>
                                    <a:lnTo>
                                      <a:pt x="289" y="1526"/>
                                    </a:lnTo>
                                    <a:lnTo>
                                      <a:pt x="293" y="1533"/>
                                    </a:lnTo>
                                    <a:lnTo>
                                      <a:pt x="293" y="1541"/>
                                    </a:lnTo>
                                    <a:lnTo>
                                      <a:pt x="299" y="1539"/>
                                    </a:lnTo>
                                    <a:lnTo>
                                      <a:pt x="300" y="1533"/>
                                    </a:lnTo>
                                    <a:lnTo>
                                      <a:pt x="295" y="1525"/>
                                    </a:lnTo>
                                    <a:lnTo>
                                      <a:pt x="294" y="1509"/>
                                    </a:lnTo>
                                    <a:lnTo>
                                      <a:pt x="296" y="1505"/>
                                    </a:lnTo>
                                    <a:lnTo>
                                      <a:pt x="299" y="1506"/>
                                    </a:lnTo>
                                    <a:lnTo>
                                      <a:pt x="305" y="1502"/>
                                    </a:lnTo>
                                    <a:lnTo>
                                      <a:pt x="310" y="1505"/>
                                    </a:lnTo>
                                    <a:lnTo>
                                      <a:pt x="310" y="1512"/>
                                    </a:lnTo>
                                    <a:lnTo>
                                      <a:pt x="303" y="1516"/>
                                    </a:lnTo>
                                    <a:lnTo>
                                      <a:pt x="303" y="1522"/>
                                    </a:lnTo>
                                    <a:lnTo>
                                      <a:pt x="305" y="1533"/>
                                    </a:lnTo>
                                    <a:lnTo>
                                      <a:pt x="307" y="1563"/>
                                    </a:lnTo>
                                    <a:lnTo>
                                      <a:pt x="310" y="1574"/>
                                    </a:lnTo>
                                    <a:lnTo>
                                      <a:pt x="317" y="1572"/>
                                    </a:lnTo>
                                    <a:lnTo>
                                      <a:pt x="327" y="1581"/>
                                    </a:lnTo>
                                    <a:lnTo>
                                      <a:pt x="333" y="1580"/>
                                    </a:lnTo>
                                    <a:lnTo>
                                      <a:pt x="337" y="1587"/>
                                    </a:lnTo>
                                    <a:lnTo>
                                      <a:pt x="339" y="1592"/>
                                    </a:lnTo>
                                    <a:lnTo>
                                      <a:pt x="339" y="1614"/>
                                    </a:lnTo>
                                    <a:lnTo>
                                      <a:pt x="343" y="1601"/>
                                    </a:lnTo>
                                    <a:lnTo>
                                      <a:pt x="347" y="1609"/>
                                    </a:lnTo>
                                    <a:lnTo>
                                      <a:pt x="355" y="1603"/>
                                    </a:lnTo>
                                    <a:lnTo>
                                      <a:pt x="363" y="1566"/>
                                    </a:lnTo>
                                    <a:lnTo>
                                      <a:pt x="359" y="1554"/>
                                    </a:lnTo>
                                    <a:lnTo>
                                      <a:pt x="358" y="1537"/>
                                    </a:lnTo>
                                    <a:lnTo>
                                      <a:pt x="370" y="1516"/>
                                    </a:lnTo>
                                    <a:lnTo>
                                      <a:pt x="370" y="1502"/>
                                    </a:lnTo>
                                    <a:lnTo>
                                      <a:pt x="397" y="1491"/>
                                    </a:lnTo>
                                    <a:lnTo>
                                      <a:pt x="403" y="1480"/>
                                    </a:lnTo>
                                    <a:lnTo>
                                      <a:pt x="405" y="1466"/>
                                    </a:lnTo>
                                    <a:lnTo>
                                      <a:pt x="401" y="1457"/>
                                    </a:lnTo>
                                    <a:lnTo>
                                      <a:pt x="408" y="1428"/>
                                    </a:lnTo>
                                    <a:lnTo>
                                      <a:pt x="400" y="1394"/>
                                    </a:lnTo>
                                    <a:lnTo>
                                      <a:pt x="390" y="1382"/>
                                    </a:lnTo>
                                    <a:lnTo>
                                      <a:pt x="392" y="1375"/>
                                    </a:lnTo>
                                    <a:lnTo>
                                      <a:pt x="407" y="1369"/>
                                    </a:lnTo>
                                    <a:lnTo>
                                      <a:pt x="417" y="1358"/>
                                    </a:lnTo>
                                    <a:lnTo>
                                      <a:pt x="423" y="1339"/>
                                    </a:lnTo>
                                    <a:lnTo>
                                      <a:pt x="420" y="1318"/>
                                    </a:lnTo>
                                    <a:lnTo>
                                      <a:pt x="400" y="1303"/>
                                    </a:lnTo>
                                    <a:lnTo>
                                      <a:pt x="391" y="1287"/>
                                    </a:lnTo>
                                    <a:lnTo>
                                      <a:pt x="390" y="1267"/>
                                    </a:lnTo>
                                    <a:lnTo>
                                      <a:pt x="391" y="1225"/>
                                    </a:lnTo>
                                    <a:lnTo>
                                      <a:pt x="386" y="1210"/>
                                    </a:lnTo>
                                    <a:lnTo>
                                      <a:pt x="384" y="1206"/>
                                    </a:lnTo>
                                    <a:lnTo>
                                      <a:pt x="384" y="1194"/>
                                    </a:lnTo>
                                    <a:lnTo>
                                      <a:pt x="386" y="1186"/>
                                    </a:lnTo>
                                    <a:lnTo>
                                      <a:pt x="386" y="1166"/>
                                    </a:lnTo>
                                    <a:lnTo>
                                      <a:pt x="390" y="1156"/>
                                    </a:lnTo>
                                    <a:lnTo>
                                      <a:pt x="391" y="1144"/>
                                    </a:lnTo>
                                    <a:lnTo>
                                      <a:pt x="397" y="1134"/>
                                    </a:lnTo>
                                    <a:lnTo>
                                      <a:pt x="392" y="1129"/>
                                    </a:lnTo>
                                    <a:lnTo>
                                      <a:pt x="386" y="1116"/>
                                    </a:lnTo>
                                    <a:lnTo>
                                      <a:pt x="382" y="1097"/>
                                    </a:lnTo>
                                    <a:lnTo>
                                      <a:pt x="387" y="1077"/>
                                    </a:lnTo>
                                    <a:lnTo>
                                      <a:pt x="393" y="1063"/>
                                    </a:lnTo>
                                    <a:lnTo>
                                      <a:pt x="418" y="1032"/>
                                    </a:lnTo>
                                    <a:lnTo>
                                      <a:pt x="435" y="1021"/>
                                    </a:lnTo>
                                    <a:lnTo>
                                      <a:pt x="456" y="1015"/>
                                    </a:lnTo>
                                    <a:lnTo>
                                      <a:pt x="473" y="1018"/>
                                    </a:lnTo>
                                    <a:lnTo>
                                      <a:pt x="488" y="1020"/>
                                    </a:lnTo>
                                    <a:lnTo>
                                      <a:pt x="498" y="1007"/>
                                    </a:lnTo>
                                    <a:lnTo>
                                      <a:pt x="500" y="995"/>
                                    </a:lnTo>
                                    <a:lnTo>
                                      <a:pt x="500" y="976"/>
                                    </a:lnTo>
                                    <a:lnTo>
                                      <a:pt x="494" y="964"/>
                                    </a:lnTo>
                                    <a:lnTo>
                                      <a:pt x="479" y="948"/>
                                    </a:lnTo>
                                    <a:lnTo>
                                      <a:pt x="478" y="939"/>
                                    </a:lnTo>
                                    <a:lnTo>
                                      <a:pt x="498" y="907"/>
                                    </a:lnTo>
                                    <a:lnTo>
                                      <a:pt x="515" y="870"/>
                                    </a:lnTo>
                                    <a:lnTo>
                                      <a:pt x="524" y="820"/>
                                    </a:lnTo>
                                    <a:lnTo>
                                      <a:pt x="525" y="790"/>
                                    </a:lnTo>
                                    <a:lnTo>
                                      <a:pt x="525" y="769"/>
                                    </a:lnTo>
                                    <a:lnTo>
                                      <a:pt x="524" y="754"/>
                                    </a:lnTo>
                                    <a:lnTo>
                                      <a:pt x="531" y="750"/>
                                    </a:lnTo>
                                    <a:lnTo>
                                      <a:pt x="542" y="750"/>
                                    </a:lnTo>
                                    <a:lnTo>
                                      <a:pt x="559" y="736"/>
                                    </a:lnTo>
                                    <a:lnTo>
                                      <a:pt x="564" y="724"/>
                                    </a:lnTo>
                                    <a:lnTo>
                                      <a:pt x="567" y="704"/>
                                    </a:lnTo>
                                    <a:lnTo>
                                      <a:pt x="573" y="688"/>
                                    </a:lnTo>
                                    <a:lnTo>
                                      <a:pt x="596" y="657"/>
                                    </a:lnTo>
                                    <a:lnTo>
                                      <a:pt x="604" y="644"/>
                                    </a:lnTo>
                                    <a:lnTo>
                                      <a:pt x="616" y="629"/>
                                    </a:lnTo>
                                    <a:lnTo>
                                      <a:pt x="622" y="618"/>
                                    </a:lnTo>
                                    <a:lnTo>
                                      <a:pt x="624" y="609"/>
                                    </a:lnTo>
                                    <a:lnTo>
                                      <a:pt x="623" y="596"/>
                                    </a:lnTo>
                                    <a:lnTo>
                                      <a:pt x="610" y="574"/>
                                    </a:lnTo>
                                    <a:lnTo>
                                      <a:pt x="613" y="560"/>
                                    </a:lnTo>
                                    <a:lnTo>
                                      <a:pt x="627" y="543"/>
                                    </a:lnTo>
                                    <a:lnTo>
                                      <a:pt x="633" y="532"/>
                                    </a:lnTo>
                                    <a:lnTo>
                                      <a:pt x="635" y="520"/>
                                    </a:lnTo>
                                    <a:lnTo>
                                      <a:pt x="639" y="503"/>
                                    </a:lnTo>
                                    <a:lnTo>
                                      <a:pt x="648" y="492"/>
                                    </a:lnTo>
                                    <a:lnTo>
                                      <a:pt x="666" y="472"/>
                                    </a:lnTo>
                                    <a:lnTo>
                                      <a:pt x="678" y="469"/>
                                    </a:lnTo>
                                    <a:lnTo>
                                      <a:pt x="691" y="476"/>
                                    </a:lnTo>
                                    <a:lnTo>
                                      <a:pt x="701" y="488"/>
                                    </a:lnTo>
                                    <a:lnTo>
                                      <a:pt x="704" y="490"/>
                                    </a:lnTo>
                                    <a:lnTo>
                                      <a:pt x="714" y="473"/>
                                    </a:lnTo>
                                    <a:lnTo>
                                      <a:pt x="719" y="452"/>
                                    </a:lnTo>
                                    <a:lnTo>
                                      <a:pt x="721" y="442"/>
                                    </a:lnTo>
                                    <a:lnTo>
                                      <a:pt x="719" y="419"/>
                                    </a:lnTo>
                                    <a:lnTo>
                                      <a:pt x="724" y="409"/>
                                    </a:lnTo>
                                    <a:lnTo>
                                      <a:pt x="729" y="404"/>
                                    </a:lnTo>
                                    <a:lnTo>
                                      <a:pt x="739" y="403"/>
                                    </a:lnTo>
                                    <a:lnTo>
                                      <a:pt x="769" y="407"/>
                                    </a:lnTo>
                                    <a:lnTo>
                                      <a:pt x="812" y="423"/>
                                    </a:lnTo>
                                    <a:lnTo>
                                      <a:pt x="821" y="420"/>
                                    </a:lnTo>
                                    <a:lnTo>
                                      <a:pt x="828" y="412"/>
                                    </a:lnTo>
                                    <a:lnTo>
                                      <a:pt x="819" y="403"/>
                                    </a:lnTo>
                                    <a:lnTo>
                                      <a:pt x="817" y="392"/>
                                    </a:lnTo>
                                    <a:lnTo>
                                      <a:pt x="823" y="382"/>
                                    </a:lnTo>
                                    <a:lnTo>
                                      <a:pt x="827" y="366"/>
                                    </a:lnTo>
                                    <a:lnTo>
                                      <a:pt x="831" y="361"/>
                                    </a:lnTo>
                                    <a:lnTo>
                                      <a:pt x="833" y="352"/>
                                    </a:lnTo>
                                    <a:lnTo>
                                      <a:pt x="832" y="342"/>
                                    </a:lnTo>
                                    <a:lnTo>
                                      <a:pt x="827" y="336"/>
                                    </a:lnTo>
                                    <a:lnTo>
                                      <a:pt x="826" y="326"/>
                                    </a:lnTo>
                                    <a:lnTo>
                                      <a:pt x="831" y="323"/>
                                    </a:lnTo>
                                    <a:lnTo>
                                      <a:pt x="854" y="323"/>
                                    </a:lnTo>
                                    <a:lnTo>
                                      <a:pt x="857" y="316"/>
                                    </a:lnTo>
                                    <a:lnTo>
                                      <a:pt x="865" y="313"/>
                                    </a:lnTo>
                                    <a:lnTo>
                                      <a:pt x="874" y="317"/>
                                    </a:lnTo>
                                    <a:lnTo>
                                      <a:pt x="882" y="313"/>
                                    </a:lnTo>
                                    <a:lnTo>
                                      <a:pt x="880" y="302"/>
                                    </a:lnTo>
                                    <a:lnTo>
                                      <a:pt x="879" y="290"/>
                                    </a:lnTo>
                                    <a:lnTo>
                                      <a:pt x="891" y="283"/>
                                    </a:lnTo>
                                    <a:lnTo>
                                      <a:pt x="906" y="289"/>
                                    </a:lnTo>
                                    <a:lnTo>
                                      <a:pt x="917" y="300"/>
                                    </a:lnTo>
                                    <a:lnTo>
                                      <a:pt x="947" y="344"/>
                                    </a:lnTo>
                                    <a:lnTo>
                                      <a:pt x="952" y="363"/>
                                    </a:lnTo>
                                    <a:lnTo>
                                      <a:pt x="957" y="371"/>
                                    </a:lnTo>
                                    <a:lnTo>
                                      <a:pt x="983" y="375"/>
                                    </a:lnTo>
                                    <a:lnTo>
                                      <a:pt x="998" y="383"/>
                                    </a:lnTo>
                                    <a:lnTo>
                                      <a:pt x="1010" y="382"/>
                                    </a:lnTo>
                                    <a:lnTo>
                                      <a:pt x="1025" y="374"/>
                                    </a:lnTo>
                                    <a:lnTo>
                                      <a:pt x="1042" y="353"/>
                                    </a:lnTo>
                                    <a:lnTo>
                                      <a:pt x="1052" y="360"/>
                                    </a:lnTo>
                                    <a:lnTo>
                                      <a:pt x="1061" y="374"/>
                                    </a:lnTo>
                                    <a:lnTo>
                                      <a:pt x="1064" y="382"/>
                                    </a:lnTo>
                                    <a:lnTo>
                                      <a:pt x="1074" y="385"/>
                                    </a:lnTo>
                                    <a:lnTo>
                                      <a:pt x="1090" y="377"/>
                                    </a:lnTo>
                                    <a:lnTo>
                                      <a:pt x="1102" y="368"/>
                                    </a:lnTo>
                                    <a:lnTo>
                                      <a:pt x="1111" y="354"/>
                                    </a:lnTo>
                                    <a:lnTo>
                                      <a:pt x="1137" y="334"/>
                                    </a:lnTo>
                                    <a:lnTo>
                                      <a:pt x="1139" y="322"/>
                                    </a:lnTo>
                                    <a:lnTo>
                                      <a:pt x="1137" y="299"/>
                                    </a:lnTo>
                                    <a:lnTo>
                                      <a:pt x="1137" y="285"/>
                                    </a:lnTo>
                                    <a:lnTo>
                                      <a:pt x="1140" y="243"/>
                                    </a:lnTo>
                                    <a:lnTo>
                                      <a:pt x="1154" y="212"/>
                                    </a:lnTo>
                                    <a:lnTo>
                                      <a:pt x="1164" y="199"/>
                                    </a:lnTo>
                                    <a:lnTo>
                                      <a:pt x="1177" y="192"/>
                                    </a:lnTo>
                                    <a:lnTo>
                                      <a:pt x="1202" y="189"/>
                                    </a:lnTo>
                                    <a:lnTo>
                                      <a:pt x="1240" y="172"/>
                                    </a:lnTo>
                                    <a:lnTo>
                                      <a:pt x="1263" y="167"/>
                                    </a:lnTo>
                                    <a:lnTo>
                                      <a:pt x="1268" y="172"/>
                                    </a:lnTo>
                                    <a:lnTo>
                                      <a:pt x="1278" y="193"/>
                                    </a:lnTo>
                                    <a:lnTo>
                                      <a:pt x="1289" y="202"/>
                                    </a:lnTo>
                                    <a:lnTo>
                                      <a:pt x="1307" y="208"/>
                                    </a:lnTo>
                                    <a:lnTo>
                                      <a:pt x="1325" y="225"/>
                                    </a:lnTo>
                                    <a:lnTo>
                                      <a:pt x="1332" y="253"/>
                                    </a:lnTo>
                                    <a:lnTo>
                                      <a:pt x="1333" y="269"/>
                                    </a:lnTo>
                                    <a:lnTo>
                                      <a:pt x="1314" y="294"/>
                                    </a:lnTo>
                                    <a:lnTo>
                                      <a:pt x="1310" y="306"/>
                                    </a:lnTo>
                                    <a:lnTo>
                                      <a:pt x="1311" y="317"/>
                                    </a:lnTo>
                                    <a:lnTo>
                                      <a:pt x="1321" y="325"/>
                                    </a:lnTo>
                                    <a:lnTo>
                                      <a:pt x="1323" y="323"/>
                                    </a:lnTo>
                                    <a:lnTo>
                                      <a:pt x="1332" y="315"/>
                                    </a:lnTo>
                                    <a:lnTo>
                                      <a:pt x="1333" y="311"/>
                                    </a:lnTo>
                                    <a:lnTo>
                                      <a:pt x="1334" y="300"/>
                                    </a:lnTo>
                                    <a:lnTo>
                                      <a:pt x="1337" y="295"/>
                                    </a:lnTo>
                                    <a:lnTo>
                                      <a:pt x="1369" y="275"/>
                                    </a:lnTo>
                                    <a:lnTo>
                                      <a:pt x="1375" y="269"/>
                                    </a:lnTo>
                                    <a:lnTo>
                                      <a:pt x="1381" y="239"/>
                                    </a:lnTo>
                                    <a:lnTo>
                                      <a:pt x="1403" y="252"/>
                                    </a:lnTo>
                                    <a:lnTo>
                                      <a:pt x="1416" y="250"/>
                                    </a:lnTo>
                                    <a:lnTo>
                                      <a:pt x="1418" y="243"/>
                                    </a:lnTo>
                                    <a:lnTo>
                                      <a:pt x="1422" y="231"/>
                                    </a:lnTo>
                                    <a:lnTo>
                                      <a:pt x="1422" y="220"/>
                                    </a:lnTo>
                                    <a:lnTo>
                                      <a:pt x="1419" y="21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9" name="Freeform 221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52206" y="2013297"/>
                                <a:ext cx="227013" cy="5207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" y="1339"/>
                                  </a:cxn>
                                  <a:cxn ang="0">
                                    <a:pos x="27" y="1349"/>
                                  </a:cxn>
                                  <a:cxn ang="0">
                                    <a:pos x="43" y="1396"/>
                                  </a:cxn>
                                  <a:cxn ang="0">
                                    <a:pos x="56" y="1468"/>
                                  </a:cxn>
                                  <a:cxn ang="0">
                                    <a:pos x="92" y="1538"/>
                                  </a:cxn>
                                  <a:cxn ang="0">
                                    <a:pos x="91" y="1593"/>
                                  </a:cxn>
                                  <a:cxn ang="0">
                                    <a:pos x="107" y="1636"/>
                                  </a:cxn>
                                  <a:cxn ang="0">
                                    <a:pos x="169" y="1598"/>
                                  </a:cxn>
                                  <a:cxn ang="0">
                                    <a:pos x="227" y="1564"/>
                                  </a:cxn>
                                  <a:cxn ang="0">
                                    <a:pos x="286" y="1484"/>
                                  </a:cxn>
                                  <a:cxn ang="0">
                                    <a:pos x="300" y="1407"/>
                                  </a:cxn>
                                  <a:cxn ang="0">
                                    <a:pos x="301" y="1378"/>
                                  </a:cxn>
                                  <a:cxn ang="0">
                                    <a:pos x="288" y="1329"/>
                                  </a:cxn>
                                  <a:cxn ang="0">
                                    <a:pos x="276" y="1310"/>
                                  </a:cxn>
                                  <a:cxn ang="0">
                                    <a:pos x="350" y="1279"/>
                                  </a:cxn>
                                  <a:cxn ang="0">
                                    <a:pos x="389" y="1243"/>
                                  </a:cxn>
                                  <a:cxn ang="0">
                                    <a:pos x="341" y="1241"/>
                                  </a:cxn>
                                  <a:cxn ang="0">
                                    <a:pos x="290" y="1219"/>
                                  </a:cxn>
                                  <a:cxn ang="0">
                                    <a:pos x="338" y="1218"/>
                                  </a:cxn>
                                  <a:cxn ang="0">
                                    <a:pos x="371" y="1232"/>
                                  </a:cxn>
                                  <a:cxn ang="0">
                                    <a:pos x="394" y="1138"/>
                                  </a:cxn>
                                  <a:cxn ang="0">
                                    <a:pos x="352" y="1100"/>
                                  </a:cxn>
                                  <a:cxn ang="0">
                                    <a:pos x="308" y="1148"/>
                                  </a:cxn>
                                  <a:cxn ang="0">
                                    <a:pos x="319" y="1127"/>
                                  </a:cxn>
                                  <a:cxn ang="0">
                                    <a:pos x="331" y="1060"/>
                                  </a:cxn>
                                  <a:cxn ang="0">
                                    <a:pos x="344" y="979"/>
                                  </a:cxn>
                                  <a:cxn ang="0">
                                    <a:pos x="340" y="879"/>
                                  </a:cxn>
                                  <a:cxn ang="0">
                                    <a:pos x="370" y="850"/>
                                  </a:cxn>
                                  <a:cxn ang="0">
                                    <a:pos x="393" y="840"/>
                                  </a:cxn>
                                  <a:cxn ang="0">
                                    <a:pos x="410" y="809"/>
                                  </a:cxn>
                                  <a:cxn ang="0">
                                    <a:pos x="449" y="764"/>
                                  </a:cxn>
                                  <a:cxn ang="0">
                                    <a:pos x="503" y="735"/>
                                  </a:cxn>
                                  <a:cxn ang="0">
                                    <a:pos x="555" y="664"/>
                                  </a:cxn>
                                  <a:cxn ang="0">
                                    <a:pos x="572" y="639"/>
                                  </a:cxn>
                                  <a:cxn ang="0">
                                    <a:pos x="551" y="594"/>
                                  </a:cxn>
                                  <a:cxn ang="0">
                                    <a:pos x="569" y="527"/>
                                  </a:cxn>
                                  <a:cxn ang="0">
                                    <a:pos x="593" y="503"/>
                                  </a:cxn>
                                  <a:cxn ang="0">
                                    <a:pos x="614" y="493"/>
                                  </a:cxn>
                                  <a:cxn ang="0">
                                    <a:pos x="628" y="460"/>
                                  </a:cxn>
                                  <a:cxn ang="0">
                                    <a:pos x="661" y="473"/>
                                  </a:cxn>
                                  <a:cxn ang="0">
                                    <a:pos x="712" y="449"/>
                                  </a:cxn>
                                  <a:cxn ang="0">
                                    <a:pos x="687" y="296"/>
                                  </a:cxn>
                                  <a:cxn ang="0">
                                    <a:pos x="683" y="186"/>
                                  </a:cxn>
                                  <a:cxn ang="0">
                                    <a:pos x="528" y="5"/>
                                  </a:cxn>
                                  <a:cxn ang="0">
                                    <a:pos x="502" y="29"/>
                                  </a:cxn>
                                  <a:cxn ang="0">
                                    <a:pos x="490" y="97"/>
                                  </a:cxn>
                                  <a:cxn ang="0">
                                    <a:pos x="390" y="119"/>
                                  </a:cxn>
                                  <a:cxn ang="0">
                                    <a:pos x="335" y="149"/>
                                  </a:cxn>
                                  <a:cxn ang="0">
                                    <a:pos x="279" y="251"/>
                                  </a:cxn>
                                  <a:cxn ang="0">
                                    <a:pos x="242" y="364"/>
                                  </a:cxn>
                                  <a:cxn ang="0">
                                    <a:pos x="194" y="446"/>
                                  </a:cxn>
                                  <a:cxn ang="0">
                                    <a:pos x="163" y="641"/>
                                  </a:cxn>
                                  <a:cxn ang="0">
                                    <a:pos x="104" y="697"/>
                                  </a:cxn>
                                  <a:cxn ang="0">
                                    <a:pos x="66" y="811"/>
                                  </a:cxn>
                                  <a:cxn ang="0">
                                    <a:pos x="55" y="886"/>
                                  </a:cxn>
                                  <a:cxn ang="0">
                                    <a:pos x="86" y="1035"/>
                                  </a:cxn>
                                  <a:cxn ang="0">
                                    <a:pos x="74" y="1143"/>
                                  </a:cxn>
                                  <a:cxn ang="0">
                                    <a:pos x="32" y="1242"/>
                                  </a:cxn>
                                </a:cxnLst>
                                <a:rect l="0" t="0" r="r" b="b"/>
                                <a:pathLst>
                                  <a:path w="715" h="1640">
                                    <a:moveTo>
                                      <a:pt x="6" y="1264"/>
                                    </a:moveTo>
                                    <a:lnTo>
                                      <a:pt x="0" y="1276"/>
                                    </a:lnTo>
                                    <a:lnTo>
                                      <a:pt x="0" y="1288"/>
                                    </a:lnTo>
                                    <a:lnTo>
                                      <a:pt x="5" y="1328"/>
                                    </a:lnTo>
                                    <a:lnTo>
                                      <a:pt x="7" y="1333"/>
                                    </a:lnTo>
                                    <a:lnTo>
                                      <a:pt x="12" y="1335"/>
                                    </a:lnTo>
                                    <a:lnTo>
                                      <a:pt x="13" y="1339"/>
                                    </a:lnTo>
                                    <a:lnTo>
                                      <a:pt x="15" y="1346"/>
                                    </a:lnTo>
                                    <a:lnTo>
                                      <a:pt x="13" y="1350"/>
                                    </a:lnTo>
                                    <a:lnTo>
                                      <a:pt x="19" y="1343"/>
                                    </a:lnTo>
                                    <a:lnTo>
                                      <a:pt x="21" y="1335"/>
                                    </a:lnTo>
                                    <a:lnTo>
                                      <a:pt x="26" y="1340"/>
                                    </a:lnTo>
                                    <a:lnTo>
                                      <a:pt x="22" y="1350"/>
                                    </a:lnTo>
                                    <a:lnTo>
                                      <a:pt x="27" y="1349"/>
                                    </a:lnTo>
                                    <a:lnTo>
                                      <a:pt x="29" y="1351"/>
                                    </a:lnTo>
                                    <a:lnTo>
                                      <a:pt x="24" y="1355"/>
                                    </a:lnTo>
                                    <a:lnTo>
                                      <a:pt x="17" y="1366"/>
                                    </a:lnTo>
                                    <a:lnTo>
                                      <a:pt x="33" y="1371"/>
                                    </a:lnTo>
                                    <a:lnTo>
                                      <a:pt x="35" y="1381"/>
                                    </a:lnTo>
                                    <a:lnTo>
                                      <a:pt x="33" y="1398"/>
                                    </a:lnTo>
                                    <a:lnTo>
                                      <a:pt x="43" y="1396"/>
                                    </a:lnTo>
                                    <a:lnTo>
                                      <a:pt x="45" y="1407"/>
                                    </a:lnTo>
                                    <a:lnTo>
                                      <a:pt x="39" y="1415"/>
                                    </a:lnTo>
                                    <a:lnTo>
                                      <a:pt x="42" y="1431"/>
                                    </a:lnTo>
                                    <a:lnTo>
                                      <a:pt x="40" y="1442"/>
                                    </a:lnTo>
                                    <a:lnTo>
                                      <a:pt x="49" y="1442"/>
                                    </a:lnTo>
                                    <a:lnTo>
                                      <a:pt x="54" y="1456"/>
                                    </a:lnTo>
                                    <a:lnTo>
                                      <a:pt x="56" y="1468"/>
                                    </a:lnTo>
                                    <a:lnTo>
                                      <a:pt x="62" y="1487"/>
                                    </a:lnTo>
                                    <a:lnTo>
                                      <a:pt x="74" y="1496"/>
                                    </a:lnTo>
                                    <a:lnTo>
                                      <a:pt x="78" y="1509"/>
                                    </a:lnTo>
                                    <a:lnTo>
                                      <a:pt x="91" y="1516"/>
                                    </a:lnTo>
                                    <a:lnTo>
                                      <a:pt x="98" y="1526"/>
                                    </a:lnTo>
                                    <a:lnTo>
                                      <a:pt x="98" y="1534"/>
                                    </a:lnTo>
                                    <a:lnTo>
                                      <a:pt x="92" y="1538"/>
                                    </a:lnTo>
                                    <a:lnTo>
                                      <a:pt x="85" y="1537"/>
                                    </a:lnTo>
                                    <a:lnTo>
                                      <a:pt x="82" y="1541"/>
                                    </a:lnTo>
                                    <a:lnTo>
                                      <a:pt x="89" y="1557"/>
                                    </a:lnTo>
                                    <a:lnTo>
                                      <a:pt x="82" y="1555"/>
                                    </a:lnTo>
                                    <a:lnTo>
                                      <a:pt x="75" y="1553"/>
                                    </a:lnTo>
                                    <a:lnTo>
                                      <a:pt x="75" y="1559"/>
                                    </a:lnTo>
                                    <a:lnTo>
                                      <a:pt x="91" y="1593"/>
                                    </a:lnTo>
                                    <a:lnTo>
                                      <a:pt x="98" y="1604"/>
                                    </a:lnTo>
                                    <a:lnTo>
                                      <a:pt x="102" y="1614"/>
                                    </a:lnTo>
                                    <a:lnTo>
                                      <a:pt x="99" y="1620"/>
                                    </a:lnTo>
                                    <a:lnTo>
                                      <a:pt x="98" y="1631"/>
                                    </a:lnTo>
                                    <a:lnTo>
                                      <a:pt x="94" y="1633"/>
                                    </a:lnTo>
                                    <a:lnTo>
                                      <a:pt x="93" y="1638"/>
                                    </a:lnTo>
                                    <a:lnTo>
                                      <a:pt x="107" y="1636"/>
                                    </a:lnTo>
                                    <a:lnTo>
                                      <a:pt x="118" y="1640"/>
                                    </a:lnTo>
                                    <a:lnTo>
                                      <a:pt x="136" y="1634"/>
                                    </a:lnTo>
                                    <a:lnTo>
                                      <a:pt x="152" y="1633"/>
                                    </a:lnTo>
                                    <a:lnTo>
                                      <a:pt x="163" y="1638"/>
                                    </a:lnTo>
                                    <a:lnTo>
                                      <a:pt x="168" y="1634"/>
                                    </a:lnTo>
                                    <a:lnTo>
                                      <a:pt x="172" y="1620"/>
                                    </a:lnTo>
                                    <a:lnTo>
                                      <a:pt x="169" y="1598"/>
                                    </a:lnTo>
                                    <a:lnTo>
                                      <a:pt x="174" y="1585"/>
                                    </a:lnTo>
                                    <a:lnTo>
                                      <a:pt x="180" y="1574"/>
                                    </a:lnTo>
                                    <a:lnTo>
                                      <a:pt x="189" y="1576"/>
                                    </a:lnTo>
                                    <a:lnTo>
                                      <a:pt x="194" y="1566"/>
                                    </a:lnTo>
                                    <a:lnTo>
                                      <a:pt x="204" y="1559"/>
                                    </a:lnTo>
                                    <a:lnTo>
                                      <a:pt x="218" y="1560"/>
                                    </a:lnTo>
                                    <a:lnTo>
                                      <a:pt x="227" y="1564"/>
                                    </a:lnTo>
                                    <a:lnTo>
                                      <a:pt x="238" y="1560"/>
                                    </a:lnTo>
                                    <a:lnTo>
                                      <a:pt x="250" y="1564"/>
                                    </a:lnTo>
                                    <a:lnTo>
                                      <a:pt x="261" y="1564"/>
                                    </a:lnTo>
                                    <a:lnTo>
                                      <a:pt x="266" y="1544"/>
                                    </a:lnTo>
                                    <a:lnTo>
                                      <a:pt x="276" y="1522"/>
                                    </a:lnTo>
                                    <a:lnTo>
                                      <a:pt x="285" y="1505"/>
                                    </a:lnTo>
                                    <a:lnTo>
                                      <a:pt x="286" y="1484"/>
                                    </a:lnTo>
                                    <a:lnTo>
                                      <a:pt x="291" y="1472"/>
                                    </a:lnTo>
                                    <a:lnTo>
                                      <a:pt x="290" y="1457"/>
                                    </a:lnTo>
                                    <a:lnTo>
                                      <a:pt x="293" y="1446"/>
                                    </a:lnTo>
                                    <a:lnTo>
                                      <a:pt x="298" y="1435"/>
                                    </a:lnTo>
                                    <a:lnTo>
                                      <a:pt x="298" y="1424"/>
                                    </a:lnTo>
                                    <a:lnTo>
                                      <a:pt x="295" y="1418"/>
                                    </a:lnTo>
                                    <a:lnTo>
                                      <a:pt x="300" y="1407"/>
                                    </a:lnTo>
                                    <a:lnTo>
                                      <a:pt x="298" y="1398"/>
                                    </a:lnTo>
                                    <a:lnTo>
                                      <a:pt x="293" y="1392"/>
                                    </a:lnTo>
                                    <a:lnTo>
                                      <a:pt x="292" y="1386"/>
                                    </a:lnTo>
                                    <a:lnTo>
                                      <a:pt x="293" y="1382"/>
                                    </a:lnTo>
                                    <a:lnTo>
                                      <a:pt x="300" y="1385"/>
                                    </a:lnTo>
                                    <a:lnTo>
                                      <a:pt x="304" y="1385"/>
                                    </a:lnTo>
                                    <a:lnTo>
                                      <a:pt x="301" y="1378"/>
                                    </a:lnTo>
                                    <a:lnTo>
                                      <a:pt x="302" y="1374"/>
                                    </a:lnTo>
                                    <a:lnTo>
                                      <a:pt x="304" y="1367"/>
                                    </a:lnTo>
                                    <a:lnTo>
                                      <a:pt x="304" y="1362"/>
                                    </a:lnTo>
                                    <a:lnTo>
                                      <a:pt x="307" y="1345"/>
                                    </a:lnTo>
                                    <a:lnTo>
                                      <a:pt x="306" y="1340"/>
                                    </a:lnTo>
                                    <a:lnTo>
                                      <a:pt x="297" y="1334"/>
                                    </a:lnTo>
                                    <a:lnTo>
                                      <a:pt x="288" y="1329"/>
                                    </a:lnTo>
                                    <a:lnTo>
                                      <a:pt x="291" y="1328"/>
                                    </a:lnTo>
                                    <a:lnTo>
                                      <a:pt x="300" y="1332"/>
                                    </a:lnTo>
                                    <a:lnTo>
                                      <a:pt x="309" y="1329"/>
                                    </a:lnTo>
                                    <a:lnTo>
                                      <a:pt x="312" y="1326"/>
                                    </a:lnTo>
                                    <a:lnTo>
                                      <a:pt x="302" y="1317"/>
                                    </a:lnTo>
                                    <a:lnTo>
                                      <a:pt x="274" y="1312"/>
                                    </a:lnTo>
                                    <a:lnTo>
                                      <a:pt x="276" y="1310"/>
                                    </a:lnTo>
                                    <a:lnTo>
                                      <a:pt x="298" y="1307"/>
                                    </a:lnTo>
                                    <a:lnTo>
                                      <a:pt x="311" y="1311"/>
                                    </a:lnTo>
                                    <a:lnTo>
                                      <a:pt x="318" y="1307"/>
                                    </a:lnTo>
                                    <a:lnTo>
                                      <a:pt x="320" y="1299"/>
                                    </a:lnTo>
                                    <a:lnTo>
                                      <a:pt x="334" y="1297"/>
                                    </a:lnTo>
                                    <a:lnTo>
                                      <a:pt x="345" y="1286"/>
                                    </a:lnTo>
                                    <a:lnTo>
                                      <a:pt x="350" y="1279"/>
                                    </a:lnTo>
                                    <a:lnTo>
                                      <a:pt x="350" y="1268"/>
                                    </a:lnTo>
                                    <a:lnTo>
                                      <a:pt x="359" y="1270"/>
                                    </a:lnTo>
                                    <a:lnTo>
                                      <a:pt x="359" y="1281"/>
                                    </a:lnTo>
                                    <a:lnTo>
                                      <a:pt x="371" y="1280"/>
                                    </a:lnTo>
                                    <a:lnTo>
                                      <a:pt x="378" y="1268"/>
                                    </a:lnTo>
                                    <a:lnTo>
                                      <a:pt x="392" y="1256"/>
                                    </a:lnTo>
                                    <a:lnTo>
                                      <a:pt x="389" y="1243"/>
                                    </a:lnTo>
                                    <a:lnTo>
                                      <a:pt x="394" y="1248"/>
                                    </a:lnTo>
                                    <a:lnTo>
                                      <a:pt x="400" y="1248"/>
                                    </a:lnTo>
                                    <a:lnTo>
                                      <a:pt x="400" y="1242"/>
                                    </a:lnTo>
                                    <a:lnTo>
                                      <a:pt x="406" y="1237"/>
                                    </a:lnTo>
                                    <a:lnTo>
                                      <a:pt x="405" y="1232"/>
                                    </a:lnTo>
                                    <a:lnTo>
                                      <a:pt x="352" y="1243"/>
                                    </a:lnTo>
                                    <a:lnTo>
                                      <a:pt x="341" y="1241"/>
                                    </a:lnTo>
                                    <a:lnTo>
                                      <a:pt x="336" y="1245"/>
                                    </a:lnTo>
                                    <a:lnTo>
                                      <a:pt x="334" y="1238"/>
                                    </a:lnTo>
                                    <a:lnTo>
                                      <a:pt x="328" y="1232"/>
                                    </a:lnTo>
                                    <a:lnTo>
                                      <a:pt x="303" y="1222"/>
                                    </a:lnTo>
                                    <a:lnTo>
                                      <a:pt x="290" y="1225"/>
                                    </a:lnTo>
                                    <a:lnTo>
                                      <a:pt x="284" y="1221"/>
                                    </a:lnTo>
                                    <a:lnTo>
                                      <a:pt x="290" y="1219"/>
                                    </a:lnTo>
                                    <a:lnTo>
                                      <a:pt x="293" y="1211"/>
                                    </a:lnTo>
                                    <a:lnTo>
                                      <a:pt x="300" y="1214"/>
                                    </a:lnTo>
                                    <a:lnTo>
                                      <a:pt x="308" y="1211"/>
                                    </a:lnTo>
                                    <a:lnTo>
                                      <a:pt x="320" y="1213"/>
                                    </a:lnTo>
                                    <a:lnTo>
                                      <a:pt x="322" y="1211"/>
                                    </a:lnTo>
                                    <a:lnTo>
                                      <a:pt x="331" y="1221"/>
                                    </a:lnTo>
                                    <a:lnTo>
                                      <a:pt x="338" y="1218"/>
                                    </a:lnTo>
                                    <a:lnTo>
                                      <a:pt x="339" y="1214"/>
                                    </a:lnTo>
                                    <a:lnTo>
                                      <a:pt x="345" y="1220"/>
                                    </a:lnTo>
                                    <a:lnTo>
                                      <a:pt x="352" y="1222"/>
                                    </a:lnTo>
                                    <a:lnTo>
                                      <a:pt x="356" y="1216"/>
                                    </a:lnTo>
                                    <a:lnTo>
                                      <a:pt x="359" y="1220"/>
                                    </a:lnTo>
                                    <a:lnTo>
                                      <a:pt x="363" y="1230"/>
                                    </a:lnTo>
                                    <a:lnTo>
                                      <a:pt x="371" y="1232"/>
                                    </a:lnTo>
                                    <a:lnTo>
                                      <a:pt x="403" y="1216"/>
                                    </a:lnTo>
                                    <a:lnTo>
                                      <a:pt x="414" y="1198"/>
                                    </a:lnTo>
                                    <a:lnTo>
                                      <a:pt x="419" y="1193"/>
                                    </a:lnTo>
                                    <a:lnTo>
                                      <a:pt x="422" y="1176"/>
                                    </a:lnTo>
                                    <a:lnTo>
                                      <a:pt x="416" y="1161"/>
                                    </a:lnTo>
                                    <a:lnTo>
                                      <a:pt x="404" y="1152"/>
                                    </a:lnTo>
                                    <a:lnTo>
                                      <a:pt x="394" y="1138"/>
                                    </a:lnTo>
                                    <a:lnTo>
                                      <a:pt x="403" y="1136"/>
                                    </a:lnTo>
                                    <a:lnTo>
                                      <a:pt x="402" y="1133"/>
                                    </a:lnTo>
                                    <a:lnTo>
                                      <a:pt x="381" y="1123"/>
                                    </a:lnTo>
                                    <a:lnTo>
                                      <a:pt x="379" y="1113"/>
                                    </a:lnTo>
                                    <a:lnTo>
                                      <a:pt x="374" y="1103"/>
                                    </a:lnTo>
                                    <a:lnTo>
                                      <a:pt x="357" y="1106"/>
                                    </a:lnTo>
                                    <a:lnTo>
                                      <a:pt x="352" y="1100"/>
                                    </a:lnTo>
                                    <a:lnTo>
                                      <a:pt x="351" y="1096"/>
                                    </a:lnTo>
                                    <a:lnTo>
                                      <a:pt x="347" y="1095"/>
                                    </a:lnTo>
                                    <a:lnTo>
                                      <a:pt x="347" y="1098"/>
                                    </a:lnTo>
                                    <a:lnTo>
                                      <a:pt x="341" y="1118"/>
                                    </a:lnTo>
                                    <a:lnTo>
                                      <a:pt x="333" y="1129"/>
                                    </a:lnTo>
                                    <a:lnTo>
                                      <a:pt x="314" y="1143"/>
                                    </a:lnTo>
                                    <a:lnTo>
                                      <a:pt x="308" y="1148"/>
                                    </a:lnTo>
                                    <a:lnTo>
                                      <a:pt x="298" y="1148"/>
                                    </a:lnTo>
                                    <a:lnTo>
                                      <a:pt x="287" y="1151"/>
                                    </a:lnTo>
                                    <a:lnTo>
                                      <a:pt x="280" y="1149"/>
                                    </a:lnTo>
                                    <a:lnTo>
                                      <a:pt x="288" y="1143"/>
                                    </a:lnTo>
                                    <a:lnTo>
                                      <a:pt x="300" y="1140"/>
                                    </a:lnTo>
                                    <a:lnTo>
                                      <a:pt x="309" y="1132"/>
                                    </a:lnTo>
                                    <a:lnTo>
                                      <a:pt x="319" y="1127"/>
                                    </a:lnTo>
                                    <a:lnTo>
                                      <a:pt x="336" y="1112"/>
                                    </a:lnTo>
                                    <a:lnTo>
                                      <a:pt x="339" y="1102"/>
                                    </a:lnTo>
                                    <a:lnTo>
                                      <a:pt x="339" y="1089"/>
                                    </a:lnTo>
                                    <a:lnTo>
                                      <a:pt x="330" y="1087"/>
                                    </a:lnTo>
                                    <a:lnTo>
                                      <a:pt x="334" y="1080"/>
                                    </a:lnTo>
                                    <a:lnTo>
                                      <a:pt x="335" y="1069"/>
                                    </a:lnTo>
                                    <a:lnTo>
                                      <a:pt x="331" y="1060"/>
                                    </a:lnTo>
                                    <a:lnTo>
                                      <a:pt x="328" y="1032"/>
                                    </a:lnTo>
                                    <a:lnTo>
                                      <a:pt x="329" y="1015"/>
                                    </a:lnTo>
                                    <a:lnTo>
                                      <a:pt x="325" y="992"/>
                                    </a:lnTo>
                                    <a:lnTo>
                                      <a:pt x="327" y="985"/>
                                    </a:lnTo>
                                    <a:lnTo>
                                      <a:pt x="330" y="977"/>
                                    </a:lnTo>
                                    <a:lnTo>
                                      <a:pt x="329" y="971"/>
                                    </a:lnTo>
                                    <a:lnTo>
                                      <a:pt x="344" y="979"/>
                                    </a:lnTo>
                                    <a:lnTo>
                                      <a:pt x="345" y="971"/>
                                    </a:lnTo>
                                    <a:lnTo>
                                      <a:pt x="340" y="950"/>
                                    </a:lnTo>
                                    <a:lnTo>
                                      <a:pt x="345" y="928"/>
                                    </a:lnTo>
                                    <a:lnTo>
                                      <a:pt x="350" y="910"/>
                                    </a:lnTo>
                                    <a:lnTo>
                                      <a:pt x="343" y="901"/>
                                    </a:lnTo>
                                    <a:lnTo>
                                      <a:pt x="340" y="892"/>
                                    </a:lnTo>
                                    <a:lnTo>
                                      <a:pt x="340" y="879"/>
                                    </a:lnTo>
                                    <a:lnTo>
                                      <a:pt x="356" y="887"/>
                                    </a:lnTo>
                                    <a:lnTo>
                                      <a:pt x="357" y="885"/>
                                    </a:lnTo>
                                    <a:lnTo>
                                      <a:pt x="361" y="881"/>
                                    </a:lnTo>
                                    <a:lnTo>
                                      <a:pt x="367" y="872"/>
                                    </a:lnTo>
                                    <a:lnTo>
                                      <a:pt x="368" y="870"/>
                                    </a:lnTo>
                                    <a:lnTo>
                                      <a:pt x="367" y="866"/>
                                    </a:lnTo>
                                    <a:lnTo>
                                      <a:pt x="370" y="850"/>
                                    </a:lnTo>
                                    <a:lnTo>
                                      <a:pt x="365" y="839"/>
                                    </a:lnTo>
                                    <a:lnTo>
                                      <a:pt x="366" y="831"/>
                                    </a:lnTo>
                                    <a:lnTo>
                                      <a:pt x="368" y="840"/>
                                    </a:lnTo>
                                    <a:lnTo>
                                      <a:pt x="377" y="848"/>
                                    </a:lnTo>
                                    <a:lnTo>
                                      <a:pt x="381" y="847"/>
                                    </a:lnTo>
                                    <a:lnTo>
                                      <a:pt x="386" y="837"/>
                                    </a:lnTo>
                                    <a:lnTo>
                                      <a:pt x="393" y="840"/>
                                    </a:lnTo>
                                    <a:lnTo>
                                      <a:pt x="394" y="833"/>
                                    </a:lnTo>
                                    <a:lnTo>
                                      <a:pt x="398" y="827"/>
                                    </a:lnTo>
                                    <a:lnTo>
                                      <a:pt x="387" y="822"/>
                                    </a:lnTo>
                                    <a:lnTo>
                                      <a:pt x="394" y="823"/>
                                    </a:lnTo>
                                    <a:lnTo>
                                      <a:pt x="403" y="817"/>
                                    </a:lnTo>
                                    <a:lnTo>
                                      <a:pt x="403" y="812"/>
                                    </a:lnTo>
                                    <a:lnTo>
                                      <a:pt x="410" y="809"/>
                                    </a:lnTo>
                                    <a:lnTo>
                                      <a:pt x="411" y="799"/>
                                    </a:lnTo>
                                    <a:lnTo>
                                      <a:pt x="417" y="796"/>
                                    </a:lnTo>
                                    <a:lnTo>
                                      <a:pt x="417" y="784"/>
                                    </a:lnTo>
                                    <a:lnTo>
                                      <a:pt x="425" y="783"/>
                                    </a:lnTo>
                                    <a:lnTo>
                                      <a:pt x="435" y="785"/>
                                    </a:lnTo>
                                    <a:lnTo>
                                      <a:pt x="446" y="775"/>
                                    </a:lnTo>
                                    <a:lnTo>
                                      <a:pt x="449" y="764"/>
                                    </a:lnTo>
                                    <a:lnTo>
                                      <a:pt x="464" y="753"/>
                                    </a:lnTo>
                                    <a:lnTo>
                                      <a:pt x="470" y="761"/>
                                    </a:lnTo>
                                    <a:lnTo>
                                      <a:pt x="481" y="753"/>
                                    </a:lnTo>
                                    <a:lnTo>
                                      <a:pt x="484" y="743"/>
                                    </a:lnTo>
                                    <a:lnTo>
                                      <a:pt x="492" y="737"/>
                                    </a:lnTo>
                                    <a:lnTo>
                                      <a:pt x="500" y="740"/>
                                    </a:lnTo>
                                    <a:lnTo>
                                      <a:pt x="503" y="735"/>
                                    </a:lnTo>
                                    <a:lnTo>
                                      <a:pt x="516" y="727"/>
                                    </a:lnTo>
                                    <a:lnTo>
                                      <a:pt x="521" y="719"/>
                                    </a:lnTo>
                                    <a:lnTo>
                                      <a:pt x="528" y="715"/>
                                    </a:lnTo>
                                    <a:lnTo>
                                      <a:pt x="535" y="699"/>
                                    </a:lnTo>
                                    <a:lnTo>
                                      <a:pt x="538" y="691"/>
                                    </a:lnTo>
                                    <a:lnTo>
                                      <a:pt x="549" y="677"/>
                                    </a:lnTo>
                                    <a:lnTo>
                                      <a:pt x="555" y="664"/>
                                    </a:lnTo>
                                    <a:lnTo>
                                      <a:pt x="562" y="651"/>
                                    </a:lnTo>
                                    <a:lnTo>
                                      <a:pt x="566" y="646"/>
                                    </a:lnTo>
                                    <a:lnTo>
                                      <a:pt x="567" y="651"/>
                                    </a:lnTo>
                                    <a:lnTo>
                                      <a:pt x="566" y="662"/>
                                    </a:lnTo>
                                    <a:lnTo>
                                      <a:pt x="576" y="649"/>
                                    </a:lnTo>
                                    <a:lnTo>
                                      <a:pt x="577" y="644"/>
                                    </a:lnTo>
                                    <a:lnTo>
                                      <a:pt x="572" y="639"/>
                                    </a:lnTo>
                                    <a:lnTo>
                                      <a:pt x="571" y="633"/>
                                    </a:lnTo>
                                    <a:lnTo>
                                      <a:pt x="556" y="618"/>
                                    </a:lnTo>
                                    <a:lnTo>
                                      <a:pt x="555" y="612"/>
                                    </a:lnTo>
                                    <a:lnTo>
                                      <a:pt x="558" y="610"/>
                                    </a:lnTo>
                                    <a:lnTo>
                                      <a:pt x="556" y="602"/>
                                    </a:lnTo>
                                    <a:lnTo>
                                      <a:pt x="551" y="596"/>
                                    </a:lnTo>
                                    <a:lnTo>
                                      <a:pt x="551" y="594"/>
                                    </a:lnTo>
                                    <a:lnTo>
                                      <a:pt x="556" y="589"/>
                                    </a:lnTo>
                                    <a:lnTo>
                                      <a:pt x="558" y="582"/>
                                    </a:lnTo>
                                    <a:lnTo>
                                      <a:pt x="566" y="579"/>
                                    </a:lnTo>
                                    <a:lnTo>
                                      <a:pt x="576" y="554"/>
                                    </a:lnTo>
                                    <a:lnTo>
                                      <a:pt x="577" y="547"/>
                                    </a:lnTo>
                                    <a:lnTo>
                                      <a:pt x="567" y="530"/>
                                    </a:lnTo>
                                    <a:lnTo>
                                      <a:pt x="569" y="527"/>
                                    </a:lnTo>
                                    <a:lnTo>
                                      <a:pt x="580" y="520"/>
                                    </a:lnTo>
                                    <a:lnTo>
                                      <a:pt x="580" y="512"/>
                                    </a:lnTo>
                                    <a:lnTo>
                                      <a:pt x="585" y="511"/>
                                    </a:lnTo>
                                    <a:lnTo>
                                      <a:pt x="592" y="515"/>
                                    </a:lnTo>
                                    <a:lnTo>
                                      <a:pt x="596" y="514"/>
                                    </a:lnTo>
                                    <a:lnTo>
                                      <a:pt x="597" y="506"/>
                                    </a:lnTo>
                                    <a:lnTo>
                                      <a:pt x="593" y="503"/>
                                    </a:lnTo>
                                    <a:lnTo>
                                      <a:pt x="603" y="501"/>
                                    </a:lnTo>
                                    <a:lnTo>
                                      <a:pt x="604" y="495"/>
                                    </a:lnTo>
                                    <a:lnTo>
                                      <a:pt x="593" y="481"/>
                                    </a:lnTo>
                                    <a:lnTo>
                                      <a:pt x="593" y="476"/>
                                    </a:lnTo>
                                    <a:lnTo>
                                      <a:pt x="605" y="484"/>
                                    </a:lnTo>
                                    <a:lnTo>
                                      <a:pt x="610" y="493"/>
                                    </a:lnTo>
                                    <a:lnTo>
                                      <a:pt x="614" y="493"/>
                                    </a:lnTo>
                                    <a:lnTo>
                                      <a:pt x="613" y="476"/>
                                    </a:lnTo>
                                    <a:lnTo>
                                      <a:pt x="614" y="478"/>
                                    </a:lnTo>
                                    <a:lnTo>
                                      <a:pt x="618" y="476"/>
                                    </a:lnTo>
                                    <a:lnTo>
                                      <a:pt x="619" y="455"/>
                                    </a:lnTo>
                                    <a:lnTo>
                                      <a:pt x="623" y="454"/>
                                    </a:lnTo>
                                    <a:lnTo>
                                      <a:pt x="628" y="454"/>
                                    </a:lnTo>
                                    <a:lnTo>
                                      <a:pt x="628" y="460"/>
                                    </a:lnTo>
                                    <a:lnTo>
                                      <a:pt x="631" y="465"/>
                                    </a:lnTo>
                                    <a:lnTo>
                                      <a:pt x="635" y="467"/>
                                    </a:lnTo>
                                    <a:lnTo>
                                      <a:pt x="640" y="454"/>
                                    </a:lnTo>
                                    <a:lnTo>
                                      <a:pt x="645" y="457"/>
                                    </a:lnTo>
                                    <a:lnTo>
                                      <a:pt x="651" y="468"/>
                                    </a:lnTo>
                                    <a:lnTo>
                                      <a:pt x="655" y="468"/>
                                    </a:lnTo>
                                    <a:lnTo>
                                      <a:pt x="661" y="473"/>
                                    </a:lnTo>
                                    <a:lnTo>
                                      <a:pt x="666" y="461"/>
                                    </a:lnTo>
                                    <a:lnTo>
                                      <a:pt x="691" y="458"/>
                                    </a:lnTo>
                                    <a:lnTo>
                                      <a:pt x="700" y="465"/>
                                    </a:lnTo>
                                    <a:lnTo>
                                      <a:pt x="706" y="472"/>
                                    </a:lnTo>
                                    <a:lnTo>
                                      <a:pt x="710" y="465"/>
                                    </a:lnTo>
                                    <a:lnTo>
                                      <a:pt x="715" y="461"/>
                                    </a:lnTo>
                                    <a:lnTo>
                                      <a:pt x="712" y="449"/>
                                    </a:lnTo>
                                    <a:lnTo>
                                      <a:pt x="698" y="415"/>
                                    </a:lnTo>
                                    <a:lnTo>
                                      <a:pt x="694" y="395"/>
                                    </a:lnTo>
                                    <a:lnTo>
                                      <a:pt x="698" y="377"/>
                                    </a:lnTo>
                                    <a:lnTo>
                                      <a:pt x="706" y="364"/>
                                    </a:lnTo>
                                    <a:lnTo>
                                      <a:pt x="707" y="354"/>
                                    </a:lnTo>
                                    <a:lnTo>
                                      <a:pt x="707" y="342"/>
                                    </a:lnTo>
                                    <a:lnTo>
                                      <a:pt x="687" y="296"/>
                                    </a:lnTo>
                                    <a:lnTo>
                                      <a:pt x="684" y="279"/>
                                    </a:lnTo>
                                    <a:lnTo>
                                      <a:pt x="690" y="258"/>
                                    </a:lnTo>
                                    <a:lnTo>
                                      <a:pt x="688" y="243"/>
                                    </a:lnTo>
                                    <a:lnTo>
                                      <a:pt x="683" y="237"/>
                                    </a:lnTo>
                                    <a:lnTo>
                                      <a:pt x="682" y="223"/>
                                    </a:lnTo>
                                    <a:lnTo>
                                      <a:pt x="682" y="202"/>
                                    </a:lnTo>
                                    <a:lnTo>
                                      <a:pt x="683" y="186"/>
                                    </a:lnTo>
                                    <a:lnTo>
                                      <a:pt x="688" y="173"/>
                                    </a:lnTo>
                                    <a:lnTo>
                                      <a:pt x="685" y="166"/>
                                    </a:lnTo>
                                    <a:lnTo>
                                      <a:pt x="653" y="110"/>
                                    </a:lnTo>
                                    <a:lnTo>
                                      <a:pt x="635" y="92"/>
                                    </a:lnTo>
                                    <a:lnTo>
                                      <a:pt x="599" y="81"/>
                                    </a:lnTo>
                                    <a:lnTo>
                                      <a:pt x="569" y="51"/>
                                    </a:lnTo>
                                    <a:lnTo>
                                      <a:pt x="528" y="5"/>
                                    </a:lnTo>
                                    <a:lnTo>
                                      <a:pt x="526" y="0"/>
                                    </a:lnTo>
                                    <a:lnTo>
                                      <a:pt x="523" y="0"/>
                                    </a:lnTo>
                                    <a:lnTo>
                                      <a:pt x="500" y="0"/>
                                    </a:lnTo>
                                    <a:lnTo>
                                      <a:pt x="495" y="3"/>
                                    </a:lnTo>
                                    <a:lnTo>
                                      <a:pt x="496" y="13"/>
                                    </a:lnTo>
                                    <a:lnTo>
                                      <a:pt x="501" y="17"/>
                                    </a:lnTo>
                                    <a:lnTo>
                                      <a:pt x="502" y="29"/>
                                    </a:lnTo>
                                    <a:lnTo>
                                      <a:pt x="500" y="38"/>
                                    </a:lnTo>
                                    <a:lnTo>
                                      <a:pt x="496" y="43"/>
                                    </a:lnTo>
                                    <a:lnTo>
                                      <a:pt x="492" y="58"/>
                                    </a:lnTo>
                                    <a:lnTo>
                                      <a:pt x="486" y="69"/>
                                    </a:lnTo>
                                    <a:lnTo>
                                      <a:pt x="488" y="79"/>
                                    </a:lnTo>
                                    <a:lnTo>
                                      <a:pt x="497" y="89"/>
                                    </a:lnTo>
                                    <a:lnTo>
                                      <a:pt x="490" y="97"/>
                                    </a:lnTo>
                                    <a:lnTo>
                                      <a:pt x="481" y="100"/>
                                    </a:lnTo>
                                    <a:lnTo>
                                      <a:pt x="438" y="84"/>
                                    </a:lnTo>
                                    <a:lnTo>
                                      <a:pt x="408" y="80"/>
                                    </a:lnTo>
                                    <a:lnTo>
                                      <a:pt x="398" y="81"/>
                                    </a:lnTo>
                                    <a:lnTo>
                                      <a:pt x="393" y="86"/>
                                    </a:lnTo>
                                    <a:lnTo>
                                      <a:pt x="388" y="96"/>
                                    </a:lnTo>
                                    <a:lnTo>
                                      <a:pt x="390" y="119"/>
                                    </a:lnTo>
                                    <a:lnTo>
                                      <a:pt x="388" y="129"/>
                                    </a:lnTo>
                                    <a:lnTo>
                                      <a:pt x="383" y="150"/>
                                    </a:lnTo>
                                    <a:lnTo>
                                      <a:pt x="373" y="166"/>
                                    </a:lnTo>
                                    <a:lnTo>
                                      <a:pt x="370" y="165"/>
                                    </a:lnTo>
                                    <a:lnTo>
                                      <a:pt x="360" y="153"/>
                                    </a:lnTo>
                                    <a:lnTo>
                                      <a:pt x="347" y="145"/>
                                    </a:lnTo>
                                    <a:lnTo>
                                      <a:pt x="335" y="149"/>
                                    </a:lnTo>
                                    <a:lnTo>
                                      <a:pt x="317" y="167"/>
                                    </a:lnTo>
                                    <a:lnTo>
                                      <a:pt x="308" y="180"/>
                                    </a:lnTo>
                                    <a:lnTo>
                                      <a:pt x="304" y="196"/>
                                    </a:lnTo>
                                    <a:lnTo>
                                      <a:pt x="302" y="209"/>
                                    </a:lnTo>
                                    <a:lnTo>
                                      <a:pt x="296" y="219"/>
                                    </a:lnTo>
                                    <a:lnTo>
                                      <a:pt x="282" y="237"/>
                                    </a:lnTo>
                                    <a:lnTo>
                                      <a:pt x="279" y="251"/>
                                    </a:lnTo>
                                    <a:lnTo>
                                      <a:pt x="292" y="273"/>
                                    </a:lnTo>
                                    <a:lnTo>
                                      <a:pt x="293" y="285"/>
                                    </a:lnTo>
                                    <a:lnTo>
                                      <a:pt x="291" y="294"/>
                                    </a:lnTo>
                                    <a:lnTo>
                                      <a:pt x="285" y="306"/>
                                    </a:lnTo>
                                    <a:lnTo>
                                      <a:pt x="273" y="320"/>
                                    </a:lnTo>
                                    <a:lnTo>
                                      <a:pt x="265" y="334"/>
                                    </a:lnTo>
                                    <a:lnTo>
                                      <a:pt x="242" y="364"/>
                                    </a:lnTo>
                                    <a:lnTo>
                                      <a:pt x="236" y="381"/>
                                    </a:lnTo>
                                    <a:lnTo>
                                      <a:pt x="233" y="401"/>
                                    </a:lnTo>
                                    <a:lnTo>
                                      <a:pt x="228" y="413"/>
                                    </a:lnTo>
                                    <a:lnTo>
                                      <a:pt x="211" y="427"/>
                                    </a:lnTo>
                                    <a:lnTo>
                                      <a:pt x="200" y="427"/>
                                    </a:lnTo>
                                    <a:lnTo>
                                      <a:pt x="193" y="431"/>
                                    </a:lnTo>
                                    <a:lnTo>
                                      <a:pt x="194" y="446"/>
                                    </a:lnTo>
                                    <a:lnTo>
                                      <a:pt x="194" y="467"/>
                                    </a:lnTo>
                                    <a:lnTo>
                                      <a:pt x="193" y="497"/>
                                    </a:lnTo>
                                    <a:lnTo>
                                      <a:pt x="184" y="547"/>
                                    </a:lnTo>
                                    <a:lnTo>
                                      <a:pt x="167" y="584"/>
                                    </a:lnTo>
                                    <a:lnTo>
                                      <a:pt x="147" y="616"/>
                                    </a:lnTo>
                                    <a:lnTo>
                                      <a:pt x="148" y="625"/>
                                    </a:lnTo>
                                    <a:lnTo>
                                      <a:pt x="163" y="641"/>
                                    </a:lnTo>
                                    <a:lnTo>
                                      <a:pt x="169" y="653"/>
                                    </a:lnTo>
                                    <a:lnTo>
                                      <a:pt x="169" y="672"/>
                                    </a:lnTo>
                                    <a:lnTo>
                                      <a:pt x="167" y="683"/>
                                    </a:lnTo>
                                    <a:lnTo>
                                      <a:pt x="157" y="695"/>
                                    </a:lnTo>
                                    <a:lnTo>
                                      <a:pt x="142" y="695"/>
                                    </a:lnTo>
                                    <a:lnTo>
                                      <a:pt x="125" y="692"/>
                                    </a:lnTo>
                                    <a:lnTo>
                                      <a:pt x="104" y="697"/>
                                    </a:lnTo>
                                    <a:lnTo>
                                      <a:pt x="87" y="708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56" y="754"/>
                                    </a:lnTo>
                                    <a:lnTo>
                                      <a:pt x="51" y="774"/>
                                    </a:lnTo>
                                    <a:lnTo>
                                      <a:pt x="55" y="793"/>
                                    </a:lnTo>
                                    <a:lnTo>
                                      <a:pt x="61" y="806"/>
                                    </a:lnTo>
                                    <a:lnTo>
                                      <a:pt x="66" y="811"/>
                                    </a:lnTo>
                                    <a:lnTo>
                                      <a:pt x="60" y="821"/>
                                    </a:lnTo>
                                    <a:lnTo>
                                      <a:pt x="59" y="833"/>
                                    </a:lnTo>
                                    <a:lnTo>
                                      <a:pt x="55" y="843"/>
                                    </a:lnTo>
                                    <a:lnTo>
                                      <a:pt x="55" y="863"/>
                                    </a:lnTo>
                                    <a:lnTo>
                                      <a:pt x="53" y="871"/>
                                    </a:lnTo>
                                    <a:lnTo>
                                      <a:pt x="53" y="883"/>
                                    </a:lnTo>
                                    <a:lnTo>
                                      <a:pt x="55" y="886"/>
                                    </a:lnTo>
                                    <a:lnTo>
                                      <a:pt x="60" y="902"/>
                                    </a:lnTo>
                                    <a:lnTo>
                                      <a:pt x="59" y="944"/>
                                    </a:lnTo>
                                    <a:lnTo>
                                      <a:pt x="60" y="964"/>
                                    </a:lnTo>
                                    <a:lnTo>
                                      <a:pt x="69" y="979"/>
                                    </a:lnTo>
                                    <a:lnTo>
                                      <a:pt x="89" y="995"/>
                                    </a:lnTo>
                                    <a:lnTo>
                                      <a:pt x="92" y="1016"/>
                                    </a:lnTo>
                                    <a:lnTo>
                                      <a:pt x="86" y="1035"/>
                                    </a:lnTo>
                                    <a:lnTo>
                                      <a:pt x="76" y="1046"/>
                                    </a:lnTo>
                                    <a:lnTo>
                                      <a:pt x="61" y="1052"/>
                                    </a:lnTo>
                                    <a:lnTo>
                                      <a:pt x="59" y="1058"/>
                                    </a:lnTo>
                                    <a:lnTo>
                                      <a:pt x="69" y="1071"/>
                                    </a:lnTo>
                                    <a:lnTo>
                                      <a:pt x="77" y="1105"/>
                                    </a:lnTo>
                                    <a:lnTo>
                                      <a:pt x="70" y="1134"/>
                                    </a:lnTo>
                                    <a:lnTo>
                                      <a:pt x="74" y="1143"/>
                                    </a:lnTo>
                                    <a:lnTo>
                                      <a:pt x="72" y="1157"/>
                                    </a:lnTo>
                                    <a:lnTo>
                                      <a:pt x="66" y="1168"/>
                                    </a:lnTo>
                                    <a:lnTo>
                                      <a:pt x="39" y="1179"/>
                                    </a:lnTo>
                                    <a:lnTo>
                                      <a:pt x="39" y="1193"/>
                                    </a:lnTo>
                                    <a:lnTo>
                                      <a:pt x="27" y="1214"/>
                                    </a:lnTo>
                                    <a:lnTo>
                                      <a:pt x="28" y="1230"/>
                                    </a:lnTo>
                                    <a:lnTo>
                                      <a:pt x="32" y="1242"/>
                                    </a:lnTo>
                                    <a:lnTo>
                                      <a:pt x="24" y="1280"/>
                                    </a:lnTo>
                                    <a:lnTo>
                                      <a:pt x="16" y="1286"/>
                                    </a:lnTo>
                                    <a:lnTo>
                                      <a:pt x="12" y="1278"/>
                                    </a:lnTo>
                                    <a:lnTo>
                                      <a:pt x="8" y="1291"/>
                                    </a:lnTo>
                                    <a:lnTo>
                                      <a:pt x="8" y="1268"/>
                                    </a:lnTo>
                                    <a:lnTo>
                                      <a:pt x="6" y="126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120" name="Group 359"/>
                            <wpg:cNvGrpSpPr/>
                            <wpg:grpSpPr>
                              <a:xfrm>
                                <a:off x="5080794" y="2788583"/>
                                <a:ext cx="75600" cy="108000"/>
                                <a:chOff x="4160739" y="2986112"/>
                                <a:chExt cx="187325" cy="233362"/>
                              </a:xfrm>
                              <a:grpFill/>
                            </wpg:grpSpPr>
                            <wps:wsp>
                              <wps:cNvPr id="1121" name="Freeform 4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171851" y="2986112"/>
                                  <a:ext cx="176213" cy="2254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2" y="248"/>
                                    </a:cxn>
                                    <a:cxn ang="0">
                                      <a:pos x="72" y="234"/>
                                    </a:cxn>
                                    <a:cxn ang="0">
                                      <a:pos x="82" y="239"/>
                                    </a:cxn>
                                    <a:cxn ang="0">
                                      <a:pos x="91" y="229"/>
                                    </a:cxn>
                                    <a:cxn ang="0">
                                      <a:pos x="34" y="195"/>
                                    </a:cxn>
                                    <a:cxn ang="0">
                                      <a:pos x="34" y="185"/>
                                    </a:cxn>
                                    <a:cxn ang="0">
                                      <a:pos x="39" y="176"/>
                                    </a:cxn>
                                    <a:cxn ang="0">
                                      <a:pos x="48" y="176"/>
                                    </a:cxn>
                                    <a:cxn ang="0">
                                      <a:pos x="39" y="151"/>
                                    </a:cxn>
                                    <a:cxn ang="0">
                                      <a:pos x="53" y="151"/>
                                    </a:cxn>
                                    <a:cxn ang="0">
                                      <a:pos x="53" y="147"/>
                                    </a:cxn>
                                    <a:cxn ang="0">
                                      <a:pos x="29" y="132"/>
                                    </a:cxn>
                                    <a:cxn ang="0">
                                      <a:pos x="43" y="97"/>
                                    </a:cxn>
                                    <a:cxn ang="0">
                                      <a:pos x="24" y="88"/>
                                    </a:cxn>
                                    <a:cxn ang="0">
                                      <a:pos x="29" y="77"/>
                                    </a:cxn>
                                    <a:cxn ang="0">
                                      <a:pos x="43" y="72"/>
                                    </a:cxn>
                                    <a:cxn ang="0">
                                      <a:pos x="15" y="58"/>
                                    </a:cxn>
                                    <a:cxn ang="0">
                                      <a:pos x="10" y="34"/>
                                    </a:cxn>
                                    <a:cxn ang="0">
                                      <a:pos x="0" y="23"/>
                                    </a:cxn>
                                    <a:cxn ang="0">
                                      <a:pos x="43" y="4"/>
                                    </a:cxn>
                                    <a:cxn ang="0">
                                      <a:pos x="62" y="0"/>
                                    </a:cxn>
                                    <a:cxn ang="0">
                                      <a:pos x="72" y="4"/>
                                    </a:cxn>
                                    <a:cxn ang="0">
                                      <a:pos x="91" y="14"/>
                                    </a:cxn>
                                    <a:cxn ang="0">
                                      <a:pos x="101" y="34"/>
                                    </a:cxn>
                                    <a:cxn ang="0">
                                      <a:pos x="115" y="58"/>
                                    </a:cxn>
                                    <a:cxn ang="0">
                                      <a:pos x="134" y="67"/>
                                    </a:cxn>
                                    <a:cxn ang="0">
                                      <a:pos x="139" y="88"/>
                                    </a:cxn>
                                    <a:cxn ang="0">
                                      <a:pos x="153" y="97"/>
                                    </a:cxn>
                                    <a:cxn ang="0">
                                      <a:pos x="168" y="102"/>
                                    </a:cxn>
                                    <a:cxn ang="0">
                                      <a:pos x="187" y="92"/>
                                    </a:cxn>
                                    <a:cxn ang="0">
                                      <a:pos x="187" y="112"/>
                                    </a:cxn>
                                    <a:cxn ang="0">
                                      <a:pos x="206" y="132"/>
                                    </a:cxn>
                                    <a:cxn ang="0">
                                      <a:pos x="192" y="156"/>
                                    </a:cxn>
                                    <a:cxn ang="0">
                                      <a:pos x="201" y="190"/>
                                    </a:cxn>
                                    <a:cxn ang="0">
                                      <a:pos x="211" y="215"/>
                                    </a:cxn>
                                    <a:cxn ang="0">
                                      <a:pos x="201" y="239"/>
                                    </a:cxn>
                                    <a:cxn ang="0">
                                      <a:pos x="201" y="259"/>
                                    </a:cxn>
                                    <a:cxn ang="0">
                                      <a:pos x="192" y="254"/>
                                    </a:cxn>
                                    <a:cxn ang="0">
                                      <a:pos x="149" y="254"/>
                                    </a:cxn>
                                    <a:cxn ang="0">
                                      <a:pos x="134" y="264"/>
                                    </a:cxn>
                                    <a:cxn ang="0">
                                      <a:pos x="115" y="278"/>
                                    </a:cxn>
                                    <a:cxn ang="0">
                                      <a:pos x="115" y="289"/>
                                    </a:cxn>
                                    <a:cxn ang="0">
                                      <a:pos x="110" y="294"/>
                                    </a:cxn>
                                    <a:cxn ang="0">
                                      <a:pos x="101" y="269"/>
                                    </a:cxn>
                                    <a:cxn ang="0">
                                      <a:pos x="86" y="254"/>
                                    </a:cxn>
                                    <a:cxn ang="0">
                                      <a:pos x="72" y="248"/>
                                    </a:cxn>
                                  </a:cxnLst>
                                  <a:rect l="0" t="0" r="r" b="b"/>
                                  <a:pathLst>
                                    <a:path w="212" h="295">
                                      <a:moveTo>
                                        <a:pt x="72" y="248"/>
                                      </a:moveTo>
                                      <a:lnTo>
                                        <a:pt x="72" y="234"/>
                                      </a:lnTo>
                                      <a:lnTo>
                                        <a:pt x="82" y="239"/>
                                      </a:lnTo>
                                      <a:lnTo>
                                        <a:pt x="91" y="229"/>
                                      </a:lnTo>
                                      <a:lnTo>
                                        <a:pt x="34" y="195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39" y="176"/>
                                      </a:lnTo>
                                      <a:lnTo>
                                        <a:pt x="48" y="176"/>
                                      </a:lnTo>
                                      <a:lnTo>
                                        <a:pt x="39" y="151"/>
                                      </a:lnTo>
                                      <a:lnTo>
                                        <a:pt x="53" y="151"/>
                                      </a:lnTo>
                                      <a:lnTo>
                                        <a:pt x="53" y="147"/>
                                      </a:lnTo>
                                      <a:lnTo>
                                        <a:pt x="29" y="132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24" y="88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2" y="4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15" y="58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39" y="88"/>
                                      </a:lnTo>
                                      <a:lnTo>
                                        <a:pt x="153" y="97"/>
                                      </a:lnTo>
                                      <a:lnTo>
                                        <a:pt x="168" y="102"/>
                                      </a:lnTo>
                                      <a:lnTo>
                                        <a:pt x="187" y="92"/>
                                      </a:lnTo>
                                      <a:lnTo>
                                        <a:pt x="187" y="112"/>
                                      </a:lnTo>
                                      <a:lnTo>
                                        <a:pt x="206" y="132"/>
                                      </a:lnTo>
                                      <a:lnTo>
                                        <a:pt x="192" y="156"/>
                                      </a:lnTo>
                                      <a:lnTo>
                                        <a:pt x="201" y="190"/>
                                      </a:lnTo>
                                      <a:lnTo>
                                        <a:pt x="211" y="215"/>
                                      </a:lnTo>
                                      <a:lnTo>
                                        <a:pt x="201" y="239"/>
                                      </a:lnTo>
                                      <a:lnTo>
                                        <a:pt x="201" y="259"/>
                                      </a:lnTo>
                                      <a:lnTo>
                                        <a:pt x="192" y="254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34" y="264"/>
                                      </a:lnTo>
                                      <a:lnTo>
                                        <a:pt x="115" y="278"/>
                                      </a:lnTo>
                                      <a:lnTo>
                                        <a:pt x="115" y="289"/>
                                      </a:lnTo>
                                      <a:lnTo>
                                        <a:pt x="110" y="294"/>
                                      </a:lnTo>
                                      <a:lnTo>
                                        <a:pt x="101" y="269"/>
                                      </a:lnTo>
                                      <a:lnTo>
                                        <a:pt x="86" y="254"/>
                                      </a:lnTo>
                                      <a:lnTo>
                                        <a:pt x="72" y="248"/>
                                      </a:lnTo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2" name="Freeform 4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160739" y="3130574"/>
                                  <a:ext cx="87313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" y="68"/>
                                    </a:cxn>
                                    <a:cxn ang="0">
                                      <a:pos x="14" y="63"/>
                                    </a:cxn>
                                    <a:cxn ang="0">
                                      <a:pos x="9" y="35"/>
                                    </a:cxn>
                                    <a:cxn ang="0">
                                      <a:pos x="24" y="29"/>
                                    </a:cxn>
                                    <a:cxn ang="0">
                                      <a:pos x="14" y="5"/>
                                    </a:cxn>
                                    <a:cxn ang="0">
                                      <a:pos x="24" y="0"/>
                                    </a:cxn>
                                    <a:cxn ang="0">
                                      <a:pos x="43" y="16"/>
                                    </a:cxn>
                                    <a:cxn ang="0">
                                      <a:pos x="38" y="0"/>
                                    </a:cxn>
                                    <a:cxn ang="0">
                                      <a:pos x="48" y="0"/>
                                    </a:cxn>
                                    <a:cxn ang="0">
                                      <a:pos x="48" y="10"/>
                                    </a:cxn>
                                    <a:cxn ang="0">
                                      <a:pos x="105" y="44"/>
                                    </a:cxn>
                                    <a:cxn ang="0">
                                      <a:pos x="96" y="54"/>
                                    </a:cxn>
                                    <a:cxn ang="0">
                                      <a:pos x="86" y="49"/>
                                    </a:cxn>
                                    <a:cxn ang="0">
                                      <a:pos x="86" y="63"/>
                                    </a:cxn>
                                    <a:cxn ang="0">
                                      <a:pos x="76" y="63"/>
                                    </a:cxn>
                                    <a:cxn ang="0">
                                      <a:pos x="67" y="79"/>
                                    </a:cxn>
                                    <a:cxn ang="0">
                                      <a:pos x="67" y="103"/>
                                    </a:cxn>
                                    <a:cxn ang="0">
                                      <a:pos x="62" y="117"/>
                                    </a:cxn>
                                    <a:cxn ang="0">
                                      <a:pos x="43" y="112"/>
                                    </a:cxn>
                                    <a:cxn ang="0">
                                      <a:pos x="19" y="87"/>
                                    </a:cxn>
                                    <a:cxn ang="0">
                                      <a:pos x="0" y="84"/>
                                    </a:cxn>
                                    <a:cxn ang="0">
                                      <a:pos x="9" y="68"/>
                                    </a:cxn>
                                  </a:cxnLst>
                                  <a:rect l="0" t="0" r="r" b="b"/>
                                  <a:pathLst>
                                    <a:path w="106" h="118">
                                      <a:moveTo>
                                        <a:pt x="9" y="68"/>
                                      </a:moveTo>
                                      <a:lnTo>
                                        <a:pt x="14" y="63"/>
                                      </a:lnTo>
                                      <a:lnTo>
                                        <a:pt x="9" y="35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43" y="16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105" y="44"/>
                                      </a:lnTo>
                                      <a:lnTo>
                                        <a:pt x="96" y="54"/>
                                      </a:lnTo>
                                      <a:lnTo>
                                        <a:pt x="86" y="49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67" y="103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19" y="87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9" y="68"/>
                                      </a:lnTo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123" name="Group 368"/>
                          <wpg:cNvGrpSpPr/>
                          <wpg:grpSpPr>
                            <a:xfrm>
                              <a:off x="4455318" y="2994372"/>
                              <a:ext cx="1196974" cy="1339850"/>
                              <a:chOff x="4455318" y="2994372"/>
                              <a:chExt cx="1196974" cy="1339850"/>
                            </a:xfrm>
                            <a:grpFill/>
                          </wpg:grpSpPr>
                          <wps:wsp>
                            <wps:cNvPr id="1124" name="Freeform 113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918868" y="3083272"/>
                                <a:ext cx="276225" cy="26511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34" y="578"/>
                                  </a:cxn>
                                  <a:cxn ang="0">
                                    <a:pos x="76" y="535"/>
                                  </a:cxn>
                                  <a:cxn ang="0">
                                    <a:pos x="40" y="507"/>
                                  </a:cxn>
                                  <a:cxn ang="0">
                                    <a:pos x="11" y="449"/>
                                  </a:cxn>
                                  <a:cxn ang="0">
                                    <a:pos x="18" y="425"/>
                                  </a:cxn>
                                  <a:cxn ang="0">
                                    <a:pos x="32" y="340"/>
                                  </a:cxn>
                                  <a:cxn ang="0">
                                    <a:pos x="29" y="288"/>
                                  </a:cxn>
                                  <a:cxn ang="0">
                                    <a:pos x="11" y="222"/>
                                  </a:cxn>
                                  <a:cxn ang="0">
                                    <a:pos x="11" y="184"/>
                                  </a:cxn>
                                  <a:cxn ang="0">
                                    <a:pos x="36" y="171"/>
                                  </a:cxn>
                                  <a:cxn ang="0">
                                    <a:pos x="52" y="143"/>
                                  </a:cxn>
                                  <a:cxn ang="0">
                                    <a:pos x="52" y="98"/>
                                  </a:cxn>
                                  <a:cxn ang="0">
                                    <a:pos x="79" y="74"/>
                                  </a:cxn>
                                  <a:cxn ang="0">
                                    <a:pos x="119" y="39"/>
                                  </a:cxn>
                                  <a:cxn ang="0">
                                    <a:pos x="130" y="2"/>
                                  </a:cxn>
                                  <a:cxn ang="0">
                                    <a:pos x="190" y="22"/>
                                  </a:cxn>
                                  <a:cxn ang="0">
                                    <a:pos x="237" y="23"/>
                                  </a:cxn>
                                  <a:cxn ang="0">
                                    <a:pos x="276" y="35"/>
                                  </a:cxn>
                                  <a:cxn ang="0">
                                    <a:pos x="323" y="52"/>
                                  </a:cxn>
                                  <a:cxn ang="0">
                                    <a:pos x="333" y="84"/>
                                  </a:cxn>
                                  <a:cxn ang="0">
                                    <a:pos x="371" y="121"/>
                                  </a:cxn>
                                  <a:cxn ang="0">
                                    <a:pos x="431" y="130"/>
                                  </a:cxn>
                                  <a:cxn ang="0">
                                    <a:pos x="482" y="151"/>
                                  </a:cxn>
                                  <a:cxn ang="0">
                                    <a:pos x="514" y="178"/>
                                  </a:cxn>
                                  <a:cxn ang="0">
                                    <a:pos x="561" y="176"/>
                                  </a:cxn>
                                  <a:cxn ang="0">
                                    <a:pos x="587" y="148"/>
                                  </a:cxn>
                                  <a:cxn ang="0">
                                    <a:pos x="589" y="117"/>
                                  </a:cxn>
                                  <a:cxn ang="0">
                                    <a:pos x="582" y="83"/>
                                  </a:cxn>
                                  <a:cxn ang="0">
                                    <a:pos x="606" y="47"/>
                                  </a:cxn>
                                  <a:cxn ang="0">
                                    <a:pos x="658" y="22"/>
                                  </a:cxn>
                                  <a:cxn ang="0">
                                    <a:pos x="729" y="25"/>
                                  </a:cxn>
                                  <a:cxn ang="0">
                                    <a:pos x="754" y="35"/>
                                  </a:cxn>
                                  <a:cxn ang="0">
                                    <a:pos x="751" y="46"/>
                                  </a:cxn>
                                  <a:cxn ang="0">
                                    <a:pos x="767" y="63"/>
                                  </a:cxn>
                                  <a:cxn ang="0">
                                    <a:pos x="797" y="67"/>
                                  </a:cxn>
                                  <a:cxn ang="0">
                                    <a:pos x="831" y="77"/>
                                  </a:cxn>
                                  <a:cxn ang="0">
                                    <a:pos x="868" y="95"/>
                                  </a:cxn>
                                  <a:cxn ang="0">
                                    <a:pos x="860" y="108"/>
                                  </a:cxn>
                                  <a:cxn ang="0">
                                    <a:pos x="856" y="127"/>
                                  </a:cxn>
                                  <a:cxn ang="0">
                                    <a:pos x="858" y="180"/>
                                  </a:cxn>
                                  <a:cxn ang="0">
                                    <a:pos x="845" y="192"/>
                                  </a:cxn>
                                  <a:cxn ang="0">
                                    <a:pos x="853" y="227"/>
                                  </a:cxn>
                                  <a:cxn ang="0">
                                    <a:pos x="869" y="261"/>
                                  </a:cxn>
                                  <a:cxn ang="0">
                                    <a:pos x="869" y="421"/>
                                  </a:cxn>
                                  <a:cxn ang="0">
                                    <a:pos x="869" y="593"/>
                                  </a:cxn>
                                  <a:cxn ang="0">
                                    <a:pos x="869" y="740"/>
                                  </a:cxn>
                                  <a:cxn ang="0">
                                    <a:pos x="817" y="832"/>
                                  </a:cxn>
                                  <a:cxn ang="0">
                                    <a:pos x="715" y="783"/>
                                  </a:cxn>
                                  <a:cxn ang="0">
                                    <a:pos x="573" y="709"/>
                                  </a:cxn>
                                  <a:cxn ang="0">
                                    <a:pos x="433" y="635"/>
                                  </a:cxn>
                                  <a:cxn ang="0">
                                    <a:pos x="326" y="622"/>
                                  </a:cxn>
                                  <a:cxn ang="0">
                                    <a:pos x="297" y="620"/>
                                  </a:cxn>
                                  <a:cxn ang="0">
                                    <a:pos x="275" y="605"/>
                                  </a:cxn>
                                  <a:cxn ang="0">
                                    <a:pos x="222" y="595"/>
                                  </a:cxn>
                                  <a:cxn ang="0">
                                    <a:pos x="145" y="595"/>
                                  </a:cxn>
                                </a:cxnLst>
                                <a:rect l="0" t="0" r="r" b="b"/>
                                <a:pathLst>
                                  <a:path w="871" h="832">
                                    <a:moveTo>
                                      <a:pt x="140" y="598"/>
                                    </a:moveTo>
                                    <a:lnTo>
                                      <a:pt x="138" y="592"/>
                                    </a:lnTo>
                                    <a:lnTo>
                                      <a:pt x="134" y="578"/>
                                    </a:lnTo>
                                    <a:lnTo>
                                      <a:pt x="116" y="549"/>
                                    </a:lnTo>
                                    <a:lnTo>
                                      <a:pt x="87" y="535"/>
                                    </a:lnTo>
                                    <a:lnTo>
                                      <a:pt x="76" y="535"/>
                                    </a:lnTo>
                                    <a:lnTo>
                                      <a:pt x="57" y="534"/>
                                    </a:lnTo>
                                    <a:lnTo>
                                      <a:pt x="43" y="519"/>
                                    </a:lnTo>
                                    <a:lnTo>
                                      <a:pt x="40" y="507"/>
                                    </a:lnTo>
                                    <a:lnTo>
                                      <a:pt x="39" y="487"/>
                                    </a:lnTo>
                                    <a:lnTo>
                                      <a:pt x="29" y="471"/>
                                    </a:lnTo>
                                    <a:lnTo>
                                      <a:pt x="11" y="449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7" y="428"/>
                                    </a:lnTo>
                                    <a:lnTo>
                                      <a:pt x="18" y="425"/>
                                    </a:lnTo>
                                    <a:lnTo>
                                      <a:pt x="27" y="418"/>
                                    </a:lnTo>
                                    <a:lnTo>
                                      <a:pt x="28" y="362"/>
                                    </a:lnTo>
                                    <a:lnTo>
                                      <a:pt x="32" y="340"/>
                                    </a:lnTo>
                                    <a:lnTo>
                                      <a:pt x="32" y="327"/>
                                    </a:lnTo>
                                    <a:lnTo>
                                      <a:pt x="29" y="319"/>
                                    </a:lnTo>
                                    <a:lnTo>
                                      <a:pt x="29" y="288"/>
                                    </a:lnTo>
                                    <a:lnTo>
                                      <a:pt x="28" y="266"/>
                                    </a:lnTo>
                                    <a:lnTo>
                                      <a:pt x="23" y="243"/>
                                    </a:lnTo>
                                    <a:lnTo>
                                      <a:pt x="11" y="222"/>
                                    </a:lnTo>
                                    <a:lnTo>
                                      <a:pt x="0" y="207"/>
                                    </a:lnTo>
                                    <a:lnTo>
                                      <a:pt x="1" y="191"/>
                                    </a:lnTo>
                                    <a:lnTo>
                                      <a:pt x="11" y="184"/>
                                    </a:lnTo>
                                    <a:lnTo>
                                      <a:pt x="12" y="181"/>
                                    </a:lnTo>
                                    <a:lnTo>
                                      <a:pt x="24" y="180"/>
                                    </a:lnTo>
                                    <a:lnTo>
                                      <a:pt x="36" y="171"/>
                                    </a:lnTo>
                                    <a:lnTo>
                                      <a:pt x="46" y="163"/>
                                    </a:lnTo>
                                    <a:lnTo>
                                      <a:pt x="52" y="153"/>
                                    </a:lnTo>
                                    <a:lnTo>
                                      <a:pt x="52" y="143"/>
                                    </a:lnTo>
                                    <a:lnTo>
                                      <a:pt x="46" y="115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52" y="98"/>
                                    </a:lnTo>
                                    <a:lnTo>
                                      <a:pt x="65" y="92"/>
                                    </a:lnTo>
                                    <a:lnTo>
                                      <a:pt x="75" y="85"/>
                                    </a:lnTo>
                                    <a:lnTo>
                                      <a:pt x="79" y="74"/>
                                    </a:lnTo>
                                    <a:lnTo>
                                      <a:pt x="108" y="55"/>
                                    </a:lnTo>
                                    <a:lnTo>
                                      <a:pt x="114" y="50"/>
                                    </a:lnTo>
                                    <a:lnTo>
                                      <a:pt x="119" y="39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9" y="0"/>
                                    </a:lnTo>
                                    <a:lnTo>
                                      <a:pt x="130" y="2"/>
                                    </a:lnTo>
                                    <a:lnTo>
                                      <a:pt x="142" y="9"/>
                                    </a:lnTo>
                                    <a:lnTo>
                                      <a:pt x="169" y="20"/>
                                    </a:lnTo>
                                    <a:lnTo>
                                      <a:pt x="190" y="22"/>
                                    </a:lnTo>
                                    <a:lnTo>
                                      <a:pt x="211" y="17"/>
                                    </a:lnTo>
                                    <a:lnTo>
                                      <a:pt x="226" y="18"/>
                                    </a:lnTo>
                                    <a:lnTo>
                                      <a:pt x="237" y="23"/>
                                    </a:lnTo>
                                    <a:lnTo>
                                      <a:pt x="250" y="24"/>
                                    </a:lnTo>
                                    <a:lnTo>
                                      <a:pt x="267" y="29"/>
                                    </a:lnTo>
                                    <a:lnTo>
                                      <a:pt x="276" y="35"/>
                                    </a:lnTo>
                                    <a:lnTo>
                                      <a:pt x="297" y="45"/>
                                    </a:lnTo>
                                    <a:lnTo>
                                      <a:pt x="309" y="47"/>
                                    </a:lnTo>
                                    <a:lnTo>
                                      <a:pt x="323" y="52"/>
                                    </a:lnTo>
                                    <a:lnTo>
                                      <a:pt x="329" y="58"/>
                                    </a:lnTo>
                                    <a:lnTo>
                                      <a:pt x="333" y="71"/>
                                    </a:lnTo>
                                    <a:lnTo>
                                      <a:pt x="333" y="84"/>
                                    </a:lnTo>
                                    <a:lnTo>
                                      <a:pt x="342" y="99"/>
                                    </a:lnTo>
                                    <a:lnTo>
                                      <a:pt x="358" y="115"/>
                                    </a:lnTo>
                                    <a:lnTo>
                                      <a:pt x="371" y="121"/>
                                    </a:lnTo>
                                    <a:lnTo>
                                      <a:pt x="379" y="124"/>
                                    </a:lnTo>
                                    <a:lnTo>
                                      <a:pt x="415" y="125"/>
                                    </a:lnTo>
                                    <a:lnTo>
                                      <a:pt x="431" y="130"/>
                                    </a:lnTo>
                                    <a:lnTo>
                                      <a:pt x="459" y="140"/>
                                    </a:lnTo>
                                    <a:lnTo>
                                      <a:pt x="474" y="149"/>
                                    </a:lnTo>
                                    <a:lnTo>
                                      <a:pt x="482" y="151"/>
                                    </a:lnTo>
                                    <a:lnTo>
                                      <a:pt x="490" y="154"/>
                                    </a:lnTo>
                                    <a:lnTo>
                                      <a:pt x="496" y="162"/>
                                    </a:lnTo>
                                    <a:lnTo>
                                      <a:pt x="514" y="178"/>
                                    </a:lnTo>
                                    <a:lnTo>
                                      <a:pt x="529" y="184"/>
                                    </a:lnTo>
                                    <a:lnTo>
                                      <a:pt x="543" y="184"/>
                                    </a:lnTo>
                                    <a:lnTo>
                                      <a:pt x="561" y="176"/>
                                    </a:lnTo>
                                    <a:lnTo>
                                      <a:pt x="571" y="170"/>
                                    </a:lnTo>
                                    <a:lnTo>
                                      <a:pt x="581" y="159"/>
                                    </a:lnTo>
                                    <a:lnTo>
                                      <a:pt x="587" y="148"/>
                                    </a:lnTo>
                                    <a:lnTo>
                                      <a:pt x="593" y="138"/>
                                    </a:lnTo>
                                    <a:lnTo>
                                      <a:pt x="594" y="130"/>
                                    </a:lnTo>
                                    <a:lnTo>
                                      <a:pt x="589" y="117"/>
                                    </a:lnTo>
                                    <a:lnTo>
                                      <a:pt x="588" y="108"/>
                                    </a:lnTo>
                                    <a:lnTo>
                                      <a:pt x="582" y="98"/>
                                    </a:lnTo>
                                    <a:lnTo>
                                      <a:pt x="582" y="83"/>
                                    </a:lnTo>
                                    <a:lnTo>
                                      <a:pt x="586" y="70"/>
                                    </a:lnTo>
                                    <a:lnTo>
                                      <a:pt x="598" y="55"/>
                                    </a:lnTo>
                                    <a:lnTo>
                                      <a:pt x="606" y="47"/>
                                    </a:lnTo>
                                    <a:lnTo>
                                      <a:pt x="625" y="33"/>
                                    </a:lnTo>
                                    <a:lnTo>
                                      <a:pt x="641" y="24"/>
                                    </a:lnTo>
                                    <a:lnTo>
                                      <a:pt x="658" y="22"/>
                                    </a:lnTo>
                                    <a:lnTo>
                                      <a:pt x="670" y="17"/>
                                    </a:lnTo>
                                    <a:lnTo>
                                      <a:pt x="701" y="15"/>
                                    </a:lnTo>
                                    <a:lnTo>
                                      <a:pt x="729" y="25"/>
                                    </a:lnTo>
                                    <a:lnTo>
                                      <a:pt x="737" y="29"/>
                                    </a:lnTo>
                                    <a:lnTo>
                                      <a:pt x="745" y="30"/>
                                    </a:lnTo>
                                    <a:lnTo>
                                      <a:pt x="754" y="35"/>
                                    </a:lnTo>
                                    <a:lnTo>
                                      <a:pt x="755" y="45"/>
                                    </a:lnTo>
                                    <a:lnTo>
                                      <a:pt x="754" y="47"/>
                                    </a:lnTo>
                                    <a:lnTo>
                                      <a:pt x="751" y="46"/>
                                    </a:lnTo>
                                    <a:lnTo>
                                      <a:pt x="753" y="54"/>
                                    </a:lnTo>
                                    <a:lnTo>
                                      <a:pt x="762" y="61"/>
                                    </a:lnTo>
                                    <a:lnTo>
                                      <a:pt x="767" y="63"/>
                                    </a:lnTo>
                                    <a:lnTo>
                                      <a:pt x="772" y="62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797" y="67"/>
                                    </a:lnTo>
                                    <a:lnTo>
                                      <a:pt x="801" y="68"/>
                                    </a:lnTo>
                                    <a:lnTo>
                                      <a:pt x="815" y="74"/>
                                    </a:lnTo>
                                    <a:lnTo>
                                      <a:pt x="831" y="77"/>
                                    </a:lnTo>
                                    <a:lnTo>
                                      <a:pt x="856" y="78"/>
                                    </a:lnTo>
                                    <a:lnTo>
                                      <a:pt x="864" y="83"/>
                                    </a:lnTo>
                                    <a:lnTo>
                                      <a:pt x="868" y="95"/>
                                    </a:lnTo>
                                    <a:lnTo>
                                      <a:pt x="871" y="97"/>
                                    </a:lnTo>
                                    <a:lnTo>
                                      <a:pt x="863" y="99"/>
                                    </a:lnTo>
                                    <a:lnTo>
                                      <a:pt x="860" y="108"/>
                                    </a:lnTo>
                                    <a:lnTo>
                                      <a:pt x="852" y="116"/>
                                    </a:lnTo>
                                    <a:lnTo>
                                      <a:pt x="852" y="119"/>
                                    </a:lnTo>
                                    <a:lnTo>
                                      <a:pt x="856" y="127"/>
                                    </a:lnTo>
                                    <a:lnTo>
                                      <a:pt x="857" y="154"/>
                                    </a:lnTo>
                                    <a:lnTo>
                                      <a:pt x="860" y="171"/>
                                    </a:lnTo>
                                    <a:lnTo>
                                      <a:pt x="858" y="180"/>
                                    </a:lnTo>
                                    <a:lnTo>
                                      <a:pt x="858" y="183"/>
                                    </a:lnTo>
                                    <a:lnTo>
                                      <a:pt x="848" y="187"/>
                                    </a:lnTo>
                                    <a:lnTo>
                                      <a:pt x="845" y="192"/>
                                    </a:lnTo>
                                    <a:lnTo>
                                      <a:pt x="845" y="196"/>
                                    </a:lnTo>
                                    <a:lnTo>
                                      <a:pt x="846" y="217"/>
                                    </a:lnTo>
                                    <a:lnTo>
                                      <a:pt x="853" y="227"/>
                                    </a:lnTo>
                                    <a:lnTo>
                                      <a:pt x="855" y="230"/>
                                    </a:lnTo>
                                    <a:lnTo>
                                      <a:pt x="852" y="243"/>
                                    </a:lnTo>
                                    <a:lnTo>
                                      <a:pt x="869" y="261"/>
                                    </a:lnTo>
                                    <a:lnTo>
                                      <a:pt x="869" y="304"/>
                                    </a:lnTo>
                                    <a:lnTo>
                                      <a:pt x="869" y="362"/>
                                    </a:lnTo>
                                    <a:lnTo>
                                      <a:pt x="869" y="421"/>
                                    </a:lnTo>
                                    <a:lnTo>
                                      <a:pt x="869" y="479"/>
                                    </a:lnTo>
                                    <a:lnTo>
                                      <a:pt x="869" y="535"/>
                                    </a:lnTo>
                                    <a:lnTo>
                                      <a:pt x="869" y="593"/>
                                    </a:lnTo>
                                    <a:lnTo>
                                      <a:pt x="869" y="649"/>
                                    </a:lnTo>
                                    <a:lnTo>
                                      <a:pt x="869" y="687"/>
                                    </a:lnTo>
                                    <a:lnTo>
                                      <a:pt x="869" y="740"/>
                                    </a:lnTo>
                                    <a:lnTo>
                                      <a:pt x="869" y="799"/>
                                    </a:lnTo>
                                    <a:lnTo>
                                      <a:pt x="817" y="799"/>
                                    </a:lnTo>
                                    <a:lnTo>
                                      <a:pt x="817" y="832"/>
                                    </a:lnTo>
                                    <a:lnTo>
                                      <a:pt x="808" y="831"/>
                                    </a:lnTo>
                                    <a:lnTo>
                                      <a:pt x="761" y="807"/>
                                    </a:lnTo>
                                    <a:lnTo>
                                      <a:pt x="715" y="783"/>
                                    </a:lnTo>
                                    <a:lnTo>
                                      <a:pt x="667" y="759"/>
                                    </a:lnTo>
                                    <a:lnTo>
                                      <a:pt x="620" y="734"/>
                                    </a:lnTo>
                                    <a:lnTo>
                                      <a:pt x="573" y="709"/>
                                    </a:lnTo>
                                    <a:lnTo>
                                      <a:pt x="527" y="685"/>
                                    </a:lnTo>
                                    <a:lnTo>
                                      <a:pt x="480" y="659"/>
                                    </a:lnTo>
                                    <a:lnTo>
                                      <a:pt x="433" y="635"/>
                                    </a:lnTo>
                                    <a:lnTo>
                                      <a:pt x="387" y="610"/>
                                    </a:lnTo>
                                    <a:lnTo>
                                      <a:pt x="376" y="605"/>
                                    </a:lnTo>
                                    <a:lnTo>
                                      <a:pt x="326" y="622"/>
                                    </a:lnTo>
                                    <a:lnTo>
                                      <a:pt x="320" y="625"/>
                                    </a:lnTo>
                                    <a:lnTo>
                                      <a:pt x="303" y="630"/>
                                    </a:lnTo>
                                    <a:lnTo>
                                      <a:pt x="297" y="620"/>
                                    </a:lnTo>
                                    <a:lnTo>
                                      <a:pt x="293" y="616"/>
                                    </a:lnTo>
                                    <a:lnTo>
                                      <a:pt x="278" y="609"/>
                                    </a:lnTo>
                                    <a:lnTo>
                                      <a:pt x="275" y="605"/>
                                    </a:lnTo>
                                    <a:lnTo>
                                      <a:pt x="270" y="601"/>
                                    </a:lnTo>
                                    <a:lnTo>
                                      <a:pt x="261" y="599"/>
                                    </a:lnTo>
                                    <a:lnTo>
                                      <a:pt x="222" y="595"/>
                                    </a:lnTo>
                                    <a:lnTo>
                                      <a:pt x="179" y="596"/>
                                    </a:lnTo>
                                    <a:lnTo>
                                      <a:pt x="148" y="594"/>
                                    </a:lnTo>
                                    <a:lnTo>
                                      <a:pt x="145" y="595"/>
                                    </a:lnTo>
                                    <a:lnTo>
                                      <a:pt x="140" y="59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25" name="Freeform 114"/>
                            <wps:cNvSpPr>
                              <a:spLocks noChangeAspect="1"/>
                            </wps:cNvSpPr>
                            <wps:spPr bwMode="gray">
                              <a:xfrm>
                                <a:off x="4464843" y="3192809"/>
                                <a:ext cx="146050" cy="1270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196" y="379"/>
                                  </a:cxn>
                                  <a:cxn ang="0">
                                    <a:pos x="148" y="379"/>
                                  </a:cxn>
                                  <a:cxn ang="0">
                                    <a:pos x="96" y="379"/>
                                  </a:cxn>
                                  <a:cxn ang="0">
                                    <a:pos x="45" y="379"/>
                                  </a:cxn>
                                  <a:cxn ang="0">
                                    <a:pos x="16" y="379"/>
                                  </a:cxn>
                                  <a:cxn ang="0">
                                    <a:pos x="14" y="385"/>
                                  </a:cxn>
                                  <a:cxn ang="0">
                                    <a:pos x="6" y="392"/>
                                  </a:cxn>
                                  <a:cxn ang="0">
                                    <a:pos x="2" y="397"/>
                                  </a:cxn>
                                  <a:cxn ang="0">
                                    <a:pos x="5" y="396"/>
                                  </a:cxn>
                                  <a:cxn ang="0">
                                    <a:pos x="0" y="401"/>
                                  </a:cxn>
                                  <a:cxn ang="0">
                                    <a:pos x="0" y="392"/>
                                  </a:cxn>
                                  <a:cxn ang="0">
                                    <a:pos x="5" y="355"/>
                                  </a:cxn>
                                  <a:cxn ang="0">
                                    <a:pos x="16" y="329"/>
                                  </a:cxn>
                                  <a:cxn ang="0">
                                    <a:pos x="28" y="323"/>
                                  </a:cxn>
                                  <a:cxn ang="0">
                                    <a:pos x="40" y="296"/>
                                  </a:cxn>
                                  <a:cxn ang="0">
                                    <a:pos x="48" y="284"/>
                                  </a:cxn>
                                  <a:cxn ang="0">
                                    <a:pos x="45" y="275"/>
                                  </a:cxn>
                                  <a:cxn ang="0">
                                    <a:pos x="65" y="246"/>
                                  </a:cxn>
                                  <a:cxn ang="0">
                                    <a:pos x="69" y="240"/>
                                  </a:cxn>
                                  <a:cxn ang="0">
                                    <a:pos x="71" y="229"/>
                                  </a:cxn>
                                  <a:cxn ang="0">
                                    <a:pos x="76" y="221"/>
                                  </a:cxn>
                                  <a:cxn ang="0">
                                    <a:pos x="105" y="188"/>
                                  </a:cxn>
                                  <a:cxn ang="0">
                                    <a:pos x="120" y="164"/>
                                  </a:cxn>
                                  <a:cxn ang="0">
                                    <a:pos x="123" y="145"/>
                                  </a:cxn>
                                  <a:cxn ang="0">
                                    <a:pos x="132" y="122"/>
                                  </a:cxn>
                                  <a:cxn ang="0">
                                    <a:pos x="139" y="100"/>
                                  </a:cxn>
                                  <a:cxn ang="0">
                                    <a:pos x="155" y="80"/>
                                  </a:cxn>
                                  <a:cxn ang="0">
                                    <a:pos x="174" y="70"/>
                                  </a:cxn>
                                  <a:cxn ang="0">
                                    <a:pos x="190" y="57"/>
                                  </a:cxn>
                                  <a:cxn ang="0">
                                    <a:pos x="196" y="38"/>
                                  </a:cxn>
                                  <a:cxn ang="0">
                                    <a:pos x="199" y="33"/>
                                  </a:cxn>
                                  <a:cxn ang="0">
                                    <a:pos x="204" y="22"/>
                                  </a:cxn>
                                  <a:cxn ang="0">
                                    <a:pos x="213" y="6"/>
                                  </a:cxn>
                                  <a:cxn ang="0">
                                    <a:pos x="218" y="0"/>
                                  </a:cxn>
                                  <a:cxn ang="0">
                                    <a:pos x="227" y="0"/>
                                  </a:cxn>
                                  <a:cxn ang="0">
                                    <a:pos x="261" y="0"/>
                                  </a:cxn>
                                  <a:cxn ang="0">
                                    <a:pos x="297" y="0"/>
                                  </a:cxn>
                                  <a:cxn ang="0">
                                    <a:pos x="338" y="0"/>
                                  </a:cxn>
                                  <a:cxn ang="0">
                                    <a:pos x="379" y="0"/>
                                  </a:cxn>
                                  <a:cxn ang="0">
                                    <a:pos x="422" y="0"/>
                                  </a:cxn>
                                  <a:cxn ang="0">
                                    <a:pos x="459" y="0"/>
                                  </a:cxn>
                                  <a:cxn ang="0">
                                    <a:pos x="459" y="32"/>
                                  </a:cxn>
                                  <a:cxn ang="0">
                                    <a:pos x="459" y="102"/>
                                  </a:cxn>
                                  <a:cxn ang="0">
                                    <a:pos x="405" y="102"/>
                                  </a:cxn>
                                  <a:cxn ang="0">
                                    <a:pos x="352" y="102"/>
                                  </a:cxn>
                                  <a:cxn ang="0">
                                    <a:pos x="299" y="102"/>
                                  </a:cxn>
                                  <a:cxn ang="0">
                                    <a:pos x="281" y="102"/>
                                  </a:cxn>
                                  <a:cxn ang="0">
                                    <a:pos x="281" y="160"/>
                                  </a:cxn>
                                  <a:cxn ang="0">
                                    <a:pos x="281" y="219"/>
                                  </a:cxn>
                                  <a:cxn ang="0">
                                    <a:pos x="281" y="254"/>
                                  </a:cxn>
                                  <a:cxn ang="0">
                                    <a:pos x="261" y="261"/>
                                  </a:cxn>
                                  <a:cxn ang="0">
                                    <a:pos x="244" y="263"/>
                                  </a:cxn>
                                  <a:cxn ang="0">
                                    <a:pos x="228" y="268"/>
                                  </a:cxn>
                                  <a:cxn ang="0">
                                    <a:pos x="223" y="272"/>
                                  </a:cxn>
                                  <a:cxn ang="0">
                                    <a:pos x="220" y="277"/>
                                  </a:cxn>
                                  <a:cxn ang="0">
                                    <a:pos x="215" y="288"/>
                                  </a:cxn>
                                  <a:cxn ang="0">
                                    <a:pos x="213" y="296"/>
                                  </a:cxn>
                                  <a:cxn ang="0">
                                    <a:pos x="215" y="322"/>
                                  </a:cxn>
                                  <a:cxn ang="0">
                                    <a:pos x="218" y="342"/>
                                  </a:cxn>
                                  <a:cxn ang="0">
                                    <a:pos x="218" y="363"/>
                                  </a:cxn>
                                  <a:cxn ang="0">
                                    <a:pos x="222" y="379"/>
                                  </a:cxn>
                                  <a:cxn ang="0">
                                    <a:pos x="196" y="379"/>
                                  </a:cxn>
                                </a:cxnLst>
                                <a:rect l="0" t="0" r="r" b="b"/>
                                <a:pathLst>
                                  <a:path w="459" h="401">
                                    <a:moveTo>
                                      <a:pt x="196" y="379"/>
                                    </a:moveTo>
                                    <a:lnTo>
                                      <a:pt x="148" y="379"/>
                                    </a:lnTo>
                                    <a:lnTo>
                                      <a:pt x="96" y="379"/>
                                    </a:lnTo>
                                    <a:lnTo>
                                      <a:pt x="45" y="379"/>
                                    </a:lnTo>
                                    <a:lnTo>
                                      <a:pt x="16" y="379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6" y="392"/>
                                    </a:lnTo>
                                    <a:lnTo>
                                      <a:pt x="2" y="397"/>
                                    </a:lnTo>
                                    <a:lnTo>
                                      <a:pt x="5" y="396"/>
                                    </a:lnTo>
                                    <a:lnTo>
                                      <a:pt x="0" y="401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5" y="355"/>
                                    </a:lnTo>
                                    <a:lnTo>
                                      <a:pt x="16" y="329"/>
                                    </a:lnTo>
                                    <a:lnTo>
                                      <a:pt x="28" y="323"/>
                                    </a:lnTo>
                                    <a:lnTo>
                                      <a:pt x="40" y="296"/>
                                    </a:lnTo>
                                    <a:lnTo>
                                      <a:pt x="48" y="284"/>
                                    </a:lnTo>
                                    <a:lnTo>
                                      <a:pt x="45" y="275"/>
                                    </a:lnTo>
                                    <a:lnTo>
                                      <a:pt x="65" y="246"/>
                                    </a:lnTo>
                                    <a:lnTo>
                                      <a:pt x="69" y="240"/>
                                    </a:lnTo>
                                    <a:lnTo>
                                      <a:pt x="71" y="229"/>
                                    </a:lnTo>
                                    <a:lnTo>
                                      <a:pt x="76" y="221"/>
                                    </a:lnTo>
                                    <a:lnTo>
                                      <a:pt x="105" y="188"/>
                                    </a:lnTo>
                                    <a:lnTo>
                                      <a:pt x="120" y="164"/>
                                    </a:lnTo>
                                    <a:lnTo>
                                      <a:pt x="123" y="145"/>
                                    </a:lnTo>
                                    <a:lnTo>
                                      <a:pt x="132" y="122"/>
                                    </a:lnTo>
                                    <a:lnTo>
                                      <a:pt x="139" y="100"/>
                                    </a:lnTo>
                                    <a:lnTo>
                                      <a:pt x="155" y="80"/>
                                    </a:lnTo>
                                    <a:lnTo>
                                      <a:pt x="174" y="70"/>
                                    </a:lnTo>
                                    <a:lnTo>
                                      <a:pt x="190" y="57"/>
                                    </a:lnTo>
                                    <a:lnTo>
                                      <a:pt x="196" y="38"/>
                                    </a:lnTo>
                                    <a:lnTo>
                                      <a:pt x="199" y="33"/>
                                    </a:lnTo>
                                    <a:lnTo>
                                      <a:pt x="204" y="22"/>
                                    </a:lnTo>
                                    <a:lnTo>
                                      <a:pt x="213" y="6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27" y="0"/>
                                    </a:lnTo>
                                    <a:lnTo>
                                      <a:pt x="261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338" y="0"/>
                                    </a:lnTo>
                                    <a:lnTo>
                                      <a:pt x="379" y="0"/>
                                    </a:lnTo>
                                    <a:lnTo>
                                      <a:pt x="422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59" y="32"/>
                                    </a:lnTo>
                                    <a:lnTo>
                                      <a:pt x="459" y="102"/>
                                    </a:lnTo>
                                    <a:lnTo>
                                      <a:pt x="405" y="102"/>
                                    </a:lnTo>
                                    <a:lnTo>
                                      <a:pt x="352" y="102"/>
                                    </a:lnTo>
                                    <a:lnTo>
                                      <a:pt x="299" y="102"/>
                                    </a:lnTo>
                                    <a:lnTo>
                                      <a:pt x="281" y="102"/>
                                    </a:lnTo>
                                    <a:lnTo>
                                      <a:pt x="281" y="160"/>
                                    </a:lnTo>
                                    <a:lnTo>
                                      <a:pt x="281" y="219"/>
                                    </a:lnTo>
                                    <a:lnTo>
                                      <a:pt x="281" y="254"/>
                                    </a:lnTo>
                                    <a:lnTo>
                                      <a:pt x="261" y="261"/>
                                    </a:lnTo>
                                    <a:lnTo>
                                      <a:pt x="244" y="263"/>
                                    </a:lnTo>
                                    <a:lnTo>
                                      <a:pt x="228" y="268"/>
                                    </a:lnTo>
                                    <a:lnTo>
                                      <a:pt x="223" y="272"/>
                                    </a:lnTo>
                                    <a:lnTo>
                                      <a:pt x="220" y="277"/>
                                    </a:lnTo>
                                    <a:lnTo>
                                      <a:pt x="215" y="288"/>
                                    </a:lnTo>
                                    <a:lnTo>
                                      <a:pt x="213" y="296"/>
                                    </a:lnTo>
                                    <a:lnTo>
                                      <a:pt x="215" y="322"/>
                                    </a:lnTo>
                                    <a:lnTo>
                                      <a:pt x="218" y="342"/>
                                    </a:lnTo>
                                    <a:lnTo>
                                      <a:pt x="218" y="363"/>
                                    </a:lnTo>
                                    <a:lnTo>
                                      <a:pt x="222" y="379"/>
                                    </a:lnTo>
                                    <a:lnTo>
                                      <a:pt x="196" y="379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6350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126" name="Group 367"/>
                            <wpg:cNvGrpSpPr/>
                            <wpg:grpSpPr>
                              <a:xfrm>
                                <a:off x="4455318" y="2994372"/>
                                <a:ext cx="1196974" cy="1339850"/>
                                <a:chOff x="4455318" y="2994372"/>
                                <a:chExt cx="1196974" cy="1339850"/>
                              </a:xfrm>
                              <a:grpFill/>
                            </wpg:grpSpPr>
                            <wps:wsp>
                              <wps:cNvPr id="1127" name="Freeform 11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704556" y="3497609"/>
                                  <a:ext cx="77788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39" y="279"/>
                                    </a:cxn>
                                    <a:cxn ang="0">
                                      <a:pos x="215" y="252"/>
                                    </a:cxn>
                                    <a:cxn ang="0">
                                      <a:pos x="209" y="231"/>
                                    </a:cxn>
                                    <a:cxn ang="0">
                                      <a:pos x="209" y="188"/>
                                    </a:cxn>
                                    <a:cxn ang="0">
                                      <a:pos x="204" y="114"/>
                                    </a:cxn>
                                    <a:cxn ang="0">
                                      <a:pos x="200" y="95"/>
                                    </a:cxn>
                                    <a:cxn ang="0">
                                      <a:pos x="194" y="68"/>
                                    </a:cxn>
                                    <a:cxn ang="0">
                                      <a:pos x="187" y="48"/>
                                    </a:cxn>
                                    <a:cxn ang="0">
                                      <a:pos x="176" y="33"/>
                                    </a:cxn>
                                    <a:cxn ang="0">
                                      <a:pos x="166" y="21"/>
                                    </a:cxn>
                                    <a:cxn ang="0">
                                      <a:pos x="170" y="11"/>
                                    </a:cxn>
                                    <a:cxn ang="0">
                                      <a:pos x="172" y="5"/>
                                    </a:cxn>
                                    <a:cxn ang="0">
                                      <a:pos x="162" y="3"/>
                                    </a:cxn>
                                    <a:cxn ang="0">
                                      <a:pos x="145" y="3"/>
                                    </a:cxn>
                                    <a:cxn ang="0">
                                      <a:pos x="129" y="12"/>
                                    </a:cxn>
                                    <a:cxn ang="0">
                                      <a:pos x="86" y="6"/>
                                    </a:cxn>
                                    <a:cxn ang="0">
                                      <a:pos x="47" y="5"/>
                                    </a:cxn>
                                    <a:cxn ang="0">
                                      <a:pos x="19" y="8"/>
                                    </a:cxn>
                                    <a:cxn ang="0">
                                      <a:pos x="14" y="24"/>
                                    </a:cxn>
                                    <a:cxn ang="0">
                                      <a:pos x="20" y="35"/>
                                    </a:cxn>
                                    <a:cxn ang="0">
                                      <a:pos x="24" y="44"/>
                                    </a:cxn>
                                    <a:cxn ang="0">
                                      <a:pos x="25" y="65"/>
                                    </a:cxn>
                                    <a:cxn ang="0">
                                      <a:pos x="25" y="82"/>
                                    </a:cxn>
                                    <a:cxn ang="0">
                                      <a:pos x="28" y="95"/>
                                    </a:cxn>
                                    <a:cxn ang="0">
                                      <a:pos x="30" y="103"/>
                                    </a:cxn>
                                    <a:cxn ang="0">
                                      <a:pos x="25" y="111"/>
                                    </a:cxn>
                                    <a:cxn ang="0">
                                      <a:pos x="31" y="116"/>
                                    </a:cxn>
                                    <a:cxn ang="0">
                                      <a:pos x="41" y="159"/>
                                    </a:cxn>
                                    <a:cxn ang="0">
                                      <a:pos x="36" y="165"/>
                                    </a:cxn>
                                    <a:cxn ang="0">
                                      <a:pos x="28" y="171"/>
                                    </a:cxn>
                                    <a:cxn ang="0">
                                      <a:pos x="22" y="182"/>
                                    </a:cxn>
                                    <a:cxn ang="0">
                                      <a:pos x="14" y="204"/>
                                    </a:cxn>
                                    <a:cxn ang="0">
                                      <a:pos x="11" y="220"/>
                                    </a:cxn>
                                    <a:cxn ang="0">
                                      <a:pos x="1" y="234"/>
                                    </a:cxn>
                                    <a:cxn ang="0">
                                      <a:pos x="0" y="259"/>
                                    </a:cxn>
                                    <a:cxn ang="0">
                                      <a:pos x="11" y="295"/>
                                    </a:cxn>
                                    <a:cxn ang="0">
                                      <a:pos x="22" y="301"/>
                                    </a:cxn>
                                    <a:cxn ang="0">
                                      <a:pos x="27" y="315"/>
                                    </a:cxn>
                                    <a:cxn ang="0">
                                      <a:pos x="21" y="331"/>
                                    </a:cxn>
                                    <a:cxn ang="0">
                                      <a:pos x="11" y="328"/>
                                    </a:cxn>
                                    <a:cxn ang="0">
                                      <a:pos x="5" y="336"/>
                                    </a:cxn>
                                    <a:cxn ang="0">
                                      <a:pos x="67" y="356"/>
                                    </a:cxn>
                                    <a:cxn ang="0">
                                      <a:pos x="95" y="338"/>
                                    </a:cxn>
                                    <a:cxn ang="0">
                                      <a:pos x="137" y="328"/>
                                    </a:cxn>
                                    <a:cxn ang="0">
                                      <a:pos x="183" y="302"/>
                                    </a:cxn>
                                    <a:cxn ang="0">
                                      <a:pos x="196" y="300"/>
                                    </a:cxn>
                                    <a:cxn ang="0">
                                      <a:pos x="219" y="300"/>
                                    </a:cxn>
                                    <a:cxn ang="0">
                                      <a:pos x="240" y="283"/>
                                    </a:cxn>
                                  </a:cxnLst>
                                  <a:rect l="0" t="0" r="r" b="b"/>
                                  <a:pathLst>
                                    <a:path w="242" h="356">
                                      <a:moveTo>
                                        <a:pt x="242" y="281"/>
                                      </a:moveTo>
                                      <a:lnTo>
                                        <a:pt x="239" y="279"/>
                                      </a:lnTo>
                                      <a:lnTo>
                                        <a:pt x="223" y="262"/>
                                      </a:lnTo>
                                      <a:lnTo>
                                        <a:pt x="215" y="252"/>
                                      </a:lnTo>
                                      <a:lnTo>
                                        <a:pt x="210" y="241"/>
                                      </a:lnTo>
                                      <a:lnTo>
                                        <a:pt x="209" y="231"/>
                                      </a:lnTo>
                                      <a:lnTo>
                                        <a:pt x="208" y="209"/>
                                      </a:lnTo>
                                      <a:lnTo>
                                        <a:pt x="209" y="188"/>
                                      </a:lnTo>
                                      <a:lnTo>
                                        <a:pt x="205" y="148"/>
                                      </a:lnTo>
                                      <a:lnTo>
                                        <a:pt x="204" y="114"/>
                                      </a:lnTo>
                                      <a:lnTo>
                                        <a:pt x="203" y="101"/>
                                      </a:lnTo>
                                      <a:lnTo>
                                        <a:pt x="200" y="95"/>
                                      </a:lnTo>
                                      <a:lnTo>
                                        <a:pt x="196" y="89"/>
                                      </a:lnTo>
                                      <a:lnTo>
                                        <a:pt x="194" y="68"/>
                                      </a:lnTo>
                                      <a:lnTo>
                                        <a:pt x="191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0" y="41"/>
                                      </a:lnTo>
                                      <a:lnTo>
                                        <a:pt x="176" y="33"/>
                                      </a:lnTo>
                                      <a:lnTo>
                                        <a:pt x="167" y="27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70" y="16"/>
                                      </a:lnTo>
                                      <a:lnTo>
                                        <a:pt x="170" y="11"/>
                                      </a:lnTo>
                                      <a:lnTo>
                                        <a:pt x="173" y="6"/>
                                      </a:lnTo>
                                      <a:lnTo>
                                        <a:pt x="172" y="5"/>
                                      </a:lnTo>
                                      <a:lnTo>
                                        <a:pt x="164" y="4"/>
                                      </a:lnTo>
                                      <a:lnTo>
                                        <a:pt x="162" y="3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45" y="3"/>
                                      </a:lnTo>
                                      <a:lnTo>
                                        <a:pt x="133" y="11"/>
                                      </a:lnTo>
                                      <a:lnTo>
                                        <a:pt x="129" y="12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36" y="5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14" y="16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7" y="32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2" y="57"/>
                                      </a:lnTo>
                                      <a:lnTo>
                                        <a:pt x="25" y="65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8" y="89"/>
                                      </a:lnTo>
                                      <a:lnTo>
                                        <a:pt x="28" y="95"/>
                                      </a:lnTo>
                                      <a:lnTo>
                                        <a:pt x="27" y="98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25" y="108"/>
                                      </a:lnTo>
                                      <a:lnTo>
                                        <a:pt x="25" y="111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38" y="143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36" y="160"/>
                                      </a:lnTo>
                                      <a:lnTo>
                                        <a:pt x="36" y="165"/>
                                      </a:lnTo>
                                      <a:lnTo>
                                        <a:pt x="32" y="166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26" y="173"/>
                                      </a:lnTo>
                                      <a:lnTo>
                                        <a:pt x="22" y="182"/>
                                      </a:lnTo>
                                      <a:lnTo>
                                        <a:pt x="16" y="195"/>
                                      </a:lnTo>
                                      <a:lnTo>
                                        <a:pt x="14" y="204"/>
                                      </a:lnTo>
                                      <a:lnTo>
                                        <a:pt x="14" y="215"/>
                                      </a:lnTo>
                                      <a:lnTo>
                                        <a:pt x="11" y="220"/>
                                      </a:lnTo>
                                      <a:lnTo>
                                        <a:pt x="5" y="227"/>
                                      </a:lnTo>
                                      <a:lnTo>
                                        <a:pt x="1" y="234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8" y="279"/>
                                      </a:lnTo>
                                      <a:lnTo>
                                        <a:pt x="11" y="295"/>
                                      </a:lnTo>
                                      <a:lnTo>
                                        <a:pt x="15" y="300"/>
                                      </a:lnTo>
                                      <a:lnTo>
                                        <a:pt x="22" y="301"/>
                                      </a:lnTo>
                                      <a:lnTo>
                                        <a:pt x="25" y="302"/>
                                      </a:lnTo>
                                      <a:lnTo>
                                        <a:pt x="27" y="315"/>
                                      </a:lnTo>
                                      <a:lnTo>
                                        <a:pt x="27" y="329"/>
                                      </a:lnTo>
                                      <a:lnTo>
                                        <a:pt x="21" y="331"/>
                                      </a:lnTo>
                                      <a:lnTo>
                                        <a:pt x="17" y="328"/>
                                      </a:lnTo>
                                      <a:lnTo>
                                        <a:pt x="11" y="328"/>
                                      </a:lnTo>
                                      <a:lnTo>
                                        <a:pt x="9" y="329"/>
                                      </a:lnTo>
                                      <a:lnTo>
                                        <a:pt x="5" y="336"/>
                                      </a:lnTo>
                                      <a:lnTo>
                                        <a:pt x="41" y="345"/>
                                      </a:lnTo>
                                      <a:lnTo>
                                        <a:pt x="67" y="356"/>
                                      </a:lnTo>
                                      <a:lnTo>
                                        <a:pt x="87" y="345"/>
                                      </a:lnTo>
                                      <a:lnTo>
                                        <a:pt x="95" y="338"/>
                                      </a:lnTo>
                                      <a:lnTo>
                                        <a:pt x="103" y="336"/>
                                      </a:lnTo>
                                      <a:lnTo>
                                        <a:pt x="137" y="328"/>
                                      </a:lnTo>
                                      <a:lnTo>
                                        <a:pt x="166" y="311"/>
                                      </a:lnTo>
                                      <a:lnTo>
                                        <a:pt x="183" y="302"/>
                                      </a:lnTo>
                                      <a:lnTo>
                                        <a:pt x="188" y="300"/>
                                      </a:lnTo>
                                      <a:lnTo>
                                        <a:pt x="196" y="300"/>
                                      </a:lnTo>
                                      <a:lnTo>
                                        <a:pt x="215" y="296"/>
                                      </a:lnTo>
                                      <a:lnTo>
                                        <a:pt x="219" y="300"/>
                                      </a:lnTo>
                                      <a:lnTo>
                                        <a:pt x="229" y="299"/>
                                      </a:lnTo>
                                      <a:lnTo>
                                        <a:pt x="240" y="283"/>
                                      </a:lnTo>
                                      <a:lnTo>
                                        <a:pt x="242" y="28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8" name="Freeform 11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669631" y="3429347"/>
                                  <a:ext cx="131763" cy="984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2" y="9"/>
                                    </a:cxn>
                                    <a:cxn ang="0">
                                      <a:pos x="182" y="49"/>
                                    </a:cxn>
                                    <a:cxn ang="0">
                                      <a:pos x="113" y="91"/>
                                    </a:cxn>
                                    <a:cxn ang="0">
                                      <a:pos x="83" y="96"/>
                                    </a:cxn>
                                    <a:cxn ang="0">
                                      <a:pos x="64" y="119"/>
                                    </a:cxn>
                                    <a:cxn ang="0">
                                      <a:pos x="46" y="162"/>
                                    </a:cxn>
                                    <a:cxn ang="0">
                                      <a:pos x="16" y="188"/>
                                    </a:cxn>
                                    <a:cxn ang="0">
                                      <a:pos x="1" y="224"/>
                                    </a:cxn>
                                    <a:cxn ang="0">
                                      <a:pos x="1" y="259"/>
                                    </a:cxn>
                                    <a:cxn ang="0">
                                      <a:pos x="5" y="267"/>
                                    </a:cxn>
                                    <a:cxn ang="0">
                                      <a:pos x="11" y="275"/>
                                    </a:cxn>
                                    <a:cxn ang="0">
                                      <a:pos x="15" y="284"/>
                                    </a:cxn>
                                    <a:cxn ang="0">
                                      <a:pos x="24" y="291"/>
                                    </a:cxn>
                                    <a:cxn ang="0">
                                      <a:pos x="35" y="294"/>
                                    </a:cxn>
                                    <a:cxn ang="0">
                                      <a:pos x="40" y="295"/>
                                    </a:cxn>
                                    <a:cxn ang="0">
                                      <a:pos x="53" y="290"/>
                                    </a:cxn>
                                    <a:cxn ang="0">
                                      <a:pos x="79" y="283"/>
                                    </a:cxn>
                                    <a:cxn ang="0">
                                      <a:pos x="107" y="285"/>
                                    </a:cxn>
                                    <a:cxn ang="0">
                                      <a:pos x="119" y="290"/>
                                    </a:cxn>
                                    <a:cxn ang="0">
                                      <a:pos x="130" y="306"/>
                                    </a:cxn>
                                    <a:cxn ang="0">
                                      <a:pos x="141" y="305"/>
                                    </a:cxn>
                                    <a:cxn ang="0">
                                      <a:pos x="138" y="281"/>
                                    </a:cxn>
                                    <a:cxn ang="0">
                                      <a:pos x="133" y="259"/>
                                    </a:cxn>
                                    <a:cxn ang="0">
                                      <a:pos x="127" y="240"/>
                                    </a:cxn>
                                    <a:cxn ang="0">
                                      <a:pos x="149" y="221"/>
                                    </a:cxn>
                                    <a:cxn ang="0">
                                      <a:pos x="199" y="222"/>
                                    </a:cxn>
                                    <a:cxn ang="0">
                                      <a:pos x="246" y="227"/>
                                    </a:cxn>
                                    <a:cxn ang="0">
                                      <a:pos x="275" y="217"/>
                                    </a:cxn>
                                    <a:cxn ang="0">
                                      <a:pos x="317" y="227"/>
                                    </a:cxn>
                                    <a:cxn ang="0">
                                      <a:pos x="336" y="224"/>
                                    </a:cxn>
                                    <a:cxn ang="0">
                                      <a:pos x="344" y="214"/>
                                    </a:cxn>
                                    <a:cxn ang="0">
                                      <a:pos x="350" y="208"/>
                                    </a:cxn>
                                    <a:cxn ang="0">
                                      <a:pos x="364" y="195"/>
                                    </a:cxn>
                                    <a:cxn ang="0">
                                      <a:pos x="387" y="197"/>
                                    </a:cxn>
                                    <a:cxn ang="0">
                                      <a:pos x="410" y="185"/>
                                    </a:cxn>
                                    <a:cxn ang="0">
                                      <a:pos x="415" y="177"/>
                                    </a:cxn>
                                    <a:cxn ang="0">
                                      <a:pos x="417" y="171"/>
                                    </a:cxn>
                                    <a:cxn ang="0">
                                      <a:pos x="398" y="150"/>
                                    </a:cxn>
                                    <a:cxn ang="0">
                                      <a:pos x="408" y="145"/>
                                    </a:cxn>
                                    <a:cxn ang="0">
                                      <a:pos x="402" y="130"/>
                                    </a:cxn>
                                    <a:cxn ang="0">
                                      <a:pos x="387" y="133"/>
                                    </a:cxn>
                                    <a:cxn ang="0">
                                      <a:pos x="368" y="131"/>
                                    </a:cxn>
                                    <a:cxn ang="0">
                                      <a:pos x="345" y="108"/>
                                    </a:cxn>
                                    <a:cxn ang="0">
                                      <a:pos x="317" y="70"/>
                                    </a:cxn>
                                    <a:cxn ang="0">
                                      <a:pos x="302" y="39"/>
                                    </a:cxn>
                                    <a:cxn ang="0">
                                      <a:pos x="290" y="26"/>
                                    </a:cxn>
                                    <a:cxn ang="0">
                                      <a:pos x="295" y="0"/>
                                    </a:cxn>
                                  </a:cxnLst>
                                  <a:rect l="0" t="0" r="r" b="b"/>
                                  <a:pathLst>
                                    <a:path w="417" h="307">
                                      <a:moveTo>
                                        <a:pt x="295" y="0"/>
                                      </a:moveTo>
                                      <a:lnTo>
                                        <a:pt x="262" y="1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19" y="25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70" y="65"/>
                                      </a:lnTo>
                                      <a:lnTo>
                                        <a:pt x="151" y="79"/>
                                      </a:lnTo>
                                      <a:lnTo>
                                        <a:pt x="113" y="91"/>
                                      </a:lnTo>
                                      <a:lnTo>
                                        <a:pt x="101" y="93"/>
                                      </a:lnTo>
                                      <a:lnTo>
                                        <a:pt x="89" y="95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4" y="102"/>
                                      </a:lnTo>
                                      <a:lnTo>
                                        <a:pt x="69" y="108"/>
                                      </a:lnTo>
                                      <a:lnTo>
                                        <a:pt x="64" y="119"/>
                                      </a:lnTo>
                                      <a:lnTo>
                                        <a:pt x="60" y="134"/>
                                      </a:lnTo>
                                      <a:lnTo>
                                        <a:pt x="53" y="152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20" y="183"/>
                                      </a:lnTo>
                                      <a:lnTo>
                                        <a:pt x="16" y="188"/>
                                      </a:lnTo>
                                      <a:lnTo>
                                        <a:pt x="11" y="197"/>
                                      </a:lnTo>
                                      <a:lnTo>
                                        <a:pt x="10" y="206"/>
                                      </a:lnTo>
                                      <a:lnTo>
                                        <a:pt x="1" y="224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4" y="260"/>
                                      </a:lnTo>
                                      <a:lnTo>
                                        <a:pt x="4" y="262"/>
                                      </a:lnTo>
                                      <a:lnTo>
                                        <a:pt x="5" y="267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8" y="269"/>
                                      </a:lnTo>
                                      <a:lnTo>
                                        <a:pt x="11" y="275"/>
                                      </a:lnTo>
                                      <a:lnTo>
                                        <a:pt x="14" y="276"/>
                                      </a:lnTo>
                                      <a:lnTo>
                                        <a:pt x="15" y="279"/>
                                      </a:lnTo>
                                      <a:lnTo>
                                        <a:pt x="15" y="284"/>
                                      </a:lnTo>
                                      <a:lnTo>
                                        <a:pt x="19" y="284"/>
                                      </a:lnTo>
                                      <a:lnTo>
                                        <a:pt x="22" y="287"/>
                                      </a:lnTo>
                                      <a:lnTo>
                                        <a:pt x="24" y="291"/>
                                      </a:lnTo>
                                      <a:lnTo>
                                        <a:pt x="31" y="295"/>
                                      </a:lnTo>
                                      <a:lnTo>
                                        <a:pt x="31" y="294"/>
                                      </a:lnTo>
                                      <a:lnTo>
                                        <a:pt x="35" y="294"/>
                                      </a:lnTo>
                                      <a:lnTo>
                                        <a:pt x="37" y="291"/>
                                      </a:lnTo>
                                      <a:lnTo>
                                        <a:pt x="38" y="291"/>
                                      </a:lnTo>
                                      <a:lnTo>
                                        <a:pt x="40" y="295"/>
                                      </a:lnTo>
                                      <a:lnTo>
                                        <a:pt x="47" y="298"/>
                                      </a:lnTo>
                                      <a:lnTo>
                                        <a:pt x="51" y="296"/>
                                      </a:lnTo>
                                      <a:lnTo>
                                        <a:pt x="53" y="290"/>
                                      </a:lnTo>
                                      <a:lnTo>
                                        <a:pt x="59" y="289"/>
                                      </a:lnTo>
                                      <a:lnTo>
                                        <a:pt x="67" y="286"/>
                                      </a:lnTo>
                                      <a:lnTo>
                                        <a:pt x="79" y="283"/>
                                      </a:lnTo>
                                      <a:lnTo>
                                        <a:pt x="89" y="280"/>
                                      </a:lnTo>
                                      <a:lnTo>
                                        <a:pt x="96" y="280"/>
                                      </a:lnTo>
                                      <a:lnTo>
                                        <a:pt x="107" y="285"/>
                                      </a:lnTo>
                                      <a:lnTo>
                                        <a:pt x="112" y="280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119" y="290"/>
                                      </a:lnTo>
                                      <a:lnTo>
                                        <a:pt x="124" y="291"/>
                                      </a:lnTo>
                                      <a:lnTo>
                                        <a:pt x="125" y="296"/>
                                      </a:lnTo>
                                      <a:lnTo>
                                        <a:pt x="130" y="306"/>
                                      </a:lnTo>
                                      <a:lnTo>
                                        <a:pt x="133" y="307"/>
                                      </a:lnTo>
                                      <a:lnTo>
                                        <a:pt x="139" y="307"/>
                                      </a:lnTo>
                                      <a:lnTo>
                                        <a:pt x="141" y="305"/>
                                      </a:lnTo>
                                      <a:lnTo>
                                        <a:pt x="138" y="298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138" y="281"/>
                                      </a:lnTo>
                                      <a:lnTo>
                                        <a:pt x="135" y="273"/>
                                      </a:lnTo>
                                      <a:lnTo>
                                        <a:pt x="137" y="260"/>
                                      </a:lnTo>
                                      <a:lnTo>
                                        <a:pt x="133" y="259"/>
                                      </a:lnTo>
                                      <a:lnTo>
                                        <a:pt x="133" y="251"/>
                                      </a:lnTo>
                                      <a:lnTo>
                                        <a:pt x="130" y="248"/>
                                      </a:lnTo>
                                      <a:lnTo>
                                        <a:pt x="127" y="240"/>
                                      </a:lnTo>
                                      <a:lnTo>
                                        <a:pt x="128" y="232"/>
                                      </a:lnTo>
                                      <a:lnTo>
                                        <a:pt x="132" y="224"/>
                                      </a:lnTo>
                                      <a:lnTo>
                                        <a:pt x="149" y="221"/>
                                      </a:lnTo>
                                      <a:lnTo>
                                        <a:pt x="160" y="221"/>
                                      </a:lnTo>
                                      <a:lnTo>
                                        <a:pt x="171" y="224"/>
                                      </a:lnTo>
                                      <a:lnTo>
                                        <a:pt x="199" y="222"/>
                                      </a:lnTo>
                                      <a:lnTo>
                                        <a:pt x="225" y="227"/>
                                      </a:lnTo>
                                      <a:lnTo>
                                        <a:pt x="242" y="228"/>
                                      </a:lnTo>
                                      <a:lnTo>
                                        <a:pt x="246" y="227"/>
                                      </a:lnTo>
                                      <a:lnTo>
                                        <a:pt x="258" y="219"/>
                                      </a:lnTo>
                                      <a:lnTo>
                                        <a:pt x="275" y="216"/>
                                      </a:lnTo>
                                      <a:lnTo>
                                        <a:pt x="275" y="217"/>
                                      </a:lnTo>
                                      <a:lnTo>
                                        <a:pt x="310" y="222"/>
                                      </a:lnTo>
                                      <a:lnTo>
                                        <a:pt x="313" y="227"/>
                                      </a:lnTo>
                                      <a:lnTo>
                                        <a:pt x="317" y="227"/>
                                      </a:lnTo>
                                      <a:lnTo>
                                        <a:pt x="320" y="225"/>
                                      </a:lnTo>
                                      <a:lnTo>
                                        <a:pt x="334" y="225"/>
                                      </a:lnTo>
                                      <a:lnTo>
                                        <a:pt x="336" y="224"/>
                                      </a:lnTo>
                                      <a:lnTo>
                                        <a:pt x="339" y="220"/>
                                      </a:lnTo>
                                      <a:lnTo>
                                        <a:pt x="343" y="220"/>
                                      </a:lnTo>
                                      <a:lnTo>
                                        <a:pt x="344" y="214"/>
                                      </a:lnTo>
                                      <a:lnTo>
                                        <a:pt x="347" y="211"/>
                                      </a:lnTo>
                                      <a:lnTo>
                                        <a:pt x="348" y="210"/>
                                      </a:lnTo>
                                      <a:lnTo>
                                        <a:pt x="350" y="208"/>
                                      </a:lnTo>
                                      <a:lnTo>
                                        <a:pt x="354" y="209"/>
                                      </a:lnTo>
                                      <a:lnTo>
                                        <a:pt x="361" y="197"/>
                                      </a:lnTo>
                                      <a:lnTo>
                                        <a:pt x="364" y="195"/>
                                      </a:lnTo>
                                      <a:lnTo>
                                        <a:pt x="370" y="195"/>
                                      </a:lnTo>
                                      <a:lnTo>
                                        <a:pt x="379" y="199"/>
                                      </a:lnTo>
                                      <a:lnTo>
                                        <a:pt x="387" y="197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398" y="197"/>
                                      </a:lnTo>
                                      <a:lnTo>
                                        <a:pt x="410" y="185"/>
                                      </a:lnTo>
                                      <a:lnTo>
                                        <a:pt x="412" y="182"/>
                                      </a:lnTo>
                                      <a:lnTo>
                                        <a:pt x="412" y="181"/>
                                      </a:lnTo>
                                      <a:lnTo>
                                        <a:pt x="415" y="177"/>
                                      </a:lnTo>
                                      <a:lnTo>
                                        <a:pt x="417" y="172"/>
                                      </a:lnTo>
                                      <a:lnTo>
                                        <a:pt x="417" y="170"/>
                                      </a:lnTo>
                                      <a:lnTo>
                                        <a:pt x="417" y="171"/>
                                      </a:lnTo>
                                      <a:lnTo>
                                        <a:pt x="406" y="161"/>
                                      </a:lnTo>
                                      <a:lnTo>
                                        <a:pt x="399" y="154"/>
                                      </a:lnTo>
                                      <a:lnTo>
                                        <a:pt x="398" y="150"/>
                                      </a:lnTo>
                                      <a:lnTo>
                                        <a:pt x="399" y="146"/>
                                      </a:lnTo>
                                      <a:lnTo>
                                        <a:pt x="403" y="145"/>
                                      </a:lnTo>
                                      <a:lnTo>
                                        <a:pt x="408" y="145"/>
                                      </a:lnTo>
                                      <a:lnTo>
                                        <a:pt x="409" y="142"/>
                                      </a:lnTo>
                                      <a:lnTo>
                                        <a:pt x="408" y="140"/>
                                      </a:lnTo>
                                      <a:lnTo>
                                        <a:pt x="402" y="130"/>
                                      </a:lnTo>
                                      <a:lnTo>
                                        <a:pt x="396" y="127"/>
                                      </a:lnTo>
                                      <a:lnTo>
                                        <a:pt x="392" y="128"/>
                                      </a:lnTo>
                                      <a:lnTo>
                                        <a:pt x="387" y="133"/>
                                      </a:lnTo>
                                      <a:lnTo>
                                        <a:pt x="382" y="134"/>
                                      </a:lnTo>
                                      <a:lnTo>
                                        <a:pt x="379" y="134"/>
                                      </a:lnTo>
                                      <a:lnTo>
                                        <a:pt x="368" y="131"/>
                                      </a:lnTo>
                                      <a:lnTo>
                                        <a:pt x="360" y="127"/>
                                      </a:lnTo>
                                      <a:lnTo>
                                        <a:pt x="349" y="114"/>
                                      </a:lnTo>
                                      <a:lnTo>
                                        <a:pt x="345" y="108"/>
                                      </a:lnTo>
                                      <a:lnTo>
                                        <a:pt x="339" y="93"/>
                                      </a:lnTo>
                                      <a:lnTo>
                                        <a:pt x="334" y="84"/>
                                      </a:lnTo>
                                      <a:lnTo>
                                        <a:pt x="317" y="70"/>
                                      </a:lnTo>
                                      <a:lnTo>
                                        <a:pt x="305" y="55"/>
                                      </a:lnTo>
                                      <a:lnTo>
                                        <a:pt x="301" y="48"/>
                                      </a:lnTo>
                                      <a:lnTo>
                                        <a:pt x="302" y="39"/>
                                      </a:lnTo>
                                      <a:lnTo>
                                        <a:pt x="301" y="37"/>
                                      </a:lnTo>
                                      <a:lnTo>
                                        <a:pt x="291" y="28"/>
                                      </a:lnTo>
                                      <a:lnTo>
                                        <a:pt x="290" y="26"/>
                                      </a:lnTo>
                                      <a:lnTo>
                                        <a:pt x="293" y="16"/>
                                      </a:lnTo>
                                      <a:lnTo>
                                        <a:pt x="294" y="5"/>
                                      </a:lnTo>
                                      <a:lnTo>
                                        <a:pt x="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9" name="Freeform 11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06168" y="3469034"/>
                                  <a:ext cx="133350" cy="1952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20" y="581"/>
                                    </a:cxn>
                                    <a:cxn ang="0">
                                      <a:pos x="170" y="579"/>
                                    </a:cxn>
                                    <a:cxn ang="0">
                                      <a:pos x="74" y="585"/>
                                    </a:cxn>
                                    <a:cxn ang="0">
                                      <a:pos x="79" y="536"/>
                                    </a:cxn>
                                    <a:cxn ang="0">
                                      <a:pos x="75" y="520"/>
                                    </a:cxn>
                                    <a:cxn ang="0">
                                      <a:pos x="63" y="502"/>
                                    </a:cxn>
                                    <a:cxn ang="0">
                                      <a:pos x="68" y="494"/>
                                    </a:cxn>
                                    <a:cxn ang="0">
                                      <a:pos x="58" y="484"/>
                                    </a:cxn>
                                    <a:cxn ang="0">
                                      <a:pos x="32" y="480"/>
                                    </a:cxn>
                                    <a:cxn ang="0">
                                      <a:pos x="11" y="456"/>
                                    </a:cxn>
                                    <a:cxn ang="0">
                                      <a:pos x="3" y="448"/>
                                    </a:cxn>
                                    <a:cxn ang="0">
                                      <a:pos x="7" y="432"/>
                                    </a:cxn>
                                    <a:cxn ang="0">
                                      <a:pos x="19" y="400"/>
                                    </a:cxn>
                                    <a:cxn ang="0">
                                      <a:pos x="39" y="358"/>
                                    </a:cxn>
                                    <a:cxn ang="0">
                                      <a:pos x="62" y="328"/>
                                    </a:cxn>
                                    <a:cxn ang="0">
                                      <a:pos x="101" y="323"/>
                                    </a:cxn>
                                    <a:cxn ang="0">
                                      <a:pos x="130" y="339"/>
                                    </a:cxn>
                                    <a:cxn ang="0">
                                      <a:pos x="143" y="350"/>
                                    </a:cxn>
                                    <a:cxn ang="0">
                                      <a:pos x="168" y="342"/>
                                    </a:cxn>
                                    <a:cxn ang="0">
                                      <a:pos x="198" y="280"/>
                                    </a:cxn>
                                    <a:cxn ang="0">
                                      <a:pos x="210" y="241"/>
                                    </a:cxn>
                                    <a:cxn ang="0">
                                      <a:pos x="238" y="217"/>
                                    </a:cxn>
                                    <a:cxn ang="0">
                                      <a:pos x="249" y="171"/>
                                    </a:cxn>
                                    <a:cxn ang="0">
                                      <a:pos x="263" y="131"/>
                                    </a:cxn>
                                    <a:cxn ang="0">
                                      <a:pos x="279" y="95"/>
                                    </a:cxn>
                                    <a:cxn ang="0">
                                      <a:pos x="307" y="77"/>
                                    </a:cxn>
                                    <a:cxn ang="0">
                                      <a:pos x="327" y="48"/>
                                    </a:cxn>
                                    <a:cxn ang="0">
                                      <a:pos x="323" y="23"/>
                                    </a:cxn>
                                    <a:cxn ang="0">
                                      <a:pos x="310" y="15"/>
                                    </a:cxn>
                                    <a:cxn ang="0">
                                      <a:pos x="332" y="0"/>
                                    </a:cxn>
                                    <a:cxn ang="0">
                                      <a:pos x="340" y="4"/>
                                    </a:cxn>
                                    <a:cxn ang="0">
                                      <a:pos x="355" y="48"/>
                                    </a:cxn>
                                    <a:cxn ang="0">
                                      <a:pos x="349" y="90"/>
                                    </a:cxn>
                                    <a:cxn ang="0">
                                      <a:pos x="374" y="140"/>
                                    </a:cxn>
                                    <a:cxn ang="0">
                                      <a:pos x="376" y="157"/>
                                    </a:cxn>
                                    <a:cxn ang="0">
                                      <a:pos x="337" y="154"/>
                                    </a:cxn>
                                    <a:cxn ang="0">
                                      <a:pos x="315" y="159"/>
                                    </a:cxn>
                                    <a:cxn ang="0">
                                      <a:pos x="311" y="192"/>
                                    </a:cxn>
                                    <a:cxn ang="0">
                                      <a:pos x="338" y="215"/>
                                    </a:cxn>
                                    <a:cxn ang="0">
                                      <a:pos x="360" y="230"/>
                                    </a:cxn>
                                    <a:cxn ang="0">
                                      <a:pos x="376" y="292"/>
                                    </a:cxn>
                                    <a:cxn ang="0">
                                      <a:pos x="370" y="323"/>
                                    </a:cxn>
                                    <a:cxn ang="0">
                                      <a:pos x="343" y="369"/>
                                    </a:cxn>
                                    <a:cxn ang="0">
                                      <a:pos x="335" y="407"/>
                                    </a:cxn>
                                    <a:cxn ang="0">
                                      <a:pos x="345" y="458"/>
                                    </a:cxn>
                                    <a:cxn ang="0">
                                      <a:pos x="390" y="528"/>
                                    </a:cxn>
                                    <a:cxn ang="0">
                                      <a:pos x="418" y="559"/>
                                    </a:cxn>
                                    <a:cxn ang="0">
                                      <a:pos x="413" y="615"/>
                                    </a:cxn>
                                    <a:cxn ang="0">
                                      <a:pos x="366" y="592"/>
                                    </a:cxn>
                                    <a:cxn ang="0">
                                      <a:pos x="264" y="585"/>
                                    </a:cxn>
                                  </a:cxnLst>
                                  <a:rect l="0" t="0" r="r" b="b"/>
                                  <a:pathLst>
                                    <a:path w="420" h="615">
                                      <a:moveTo>
                                        <a:pt x="264" y="585"/>
                                      </a:moveTo>
                                      <a:lnTo>
                                        <a:pt x="256" y="582"/>
                                      </a:lnTo>
                                      <a:lnTo>
                                        <a:pt x="220" y="581"/>
                                      </a:lnTo>
                                      <a:lnTo>
                                        <a:pt x="204" y="577"/>
                                      </a:lnTo>
                                      <a:lnTo>
                                        <a:pt x="184" y="581"/>
                                      </a:lnTo>
                                      <a:lnTo>
                                        <a:pt x="170" y="579"/>
                                      </a:lnTo>
                                      <a:lnTo>
                                        <a:pt x="156" y="582"/>
                                      </a:lnTo>
                                      <a:lnTo>
                                        <a:pt x="116" y="582"/>
                                      </a:lnTo>
                                      <a:lnTo>
                                        <a:pt x="74" y="585"/>
                                      </a:lnTo>
                                      <a:lnTo>
                                        <a:pt x="70" y="586"/>
                                      </a:lnTo>
                                      <a:lnTo>
                                        <a:pt x="74" y="552"/>
                                      </a:lnTo>
                                      <a:lnTo>
                                        <a:pt x="79" y="536"/>
                                      </a:lnTo>
                                      <a:lnTo>
                                        <a:pt x="79" y="529"/>
                                      </a:lnTo>
                                      <a:lnTo>
                                        <a:pt x="81" y="527"/>
                                      </a:lnTo>
                                      <a:lnTo>
                                        <a:pt x="75" y="520"/>
                                      </a:lnTo>
                                      <a:lnTo>
                                        <a:pt x="69" y="513"/>
                                      </a:lnTo>
                                      <a:lnTo>
                                        <a:pt x="66" y="509"/>
                                      </a:lnTo>
                                      <a:lnTo>
                                        <a:pt x="63" y="502"/>
                                      </a:lnTo>
                                      <a:lnTo>
                                        <a:pt x="63" y="500"/>
                                      </a:lnTo>
                                      <a:lnTo>
                                        <a:pt x="66" y="499"/>
                                      </a:lnTo>
                                      <a:lnTo>
                                        <a:pt x="68" y="494"/>
                                      </a:lnTo>
                                      <a:lnTo>
                                        <a:pt x="68" y="485"/>
                                      </a:lnTo>
                                      <a:lnTo>
                                        <a:pt x="64" y="483"/>
                                      </a:lnTo>
                                      <a:lnTo>
                                        <a:pt x="58" y="484"/>
                                      </a:lnTo>
                                      <a:lnTo>
                                        <a:pt x="57" y="488"/>
                                      </a:lnTo>
                                      <a:lnTo>
                                        <a:pt x="52" y="489"/>
                                      </a:lnTo>
                                      <a:lnTo>
                                        <a:pt x="32" y="480"/>
                                      </a:lnTo>
                                      <a:lnTo>
                                        <a:pt x="27" y="471"/>
                                      </a:lnTo>
                                      <a:lnTo>
                                        <a:pt x="21" y="456"/>
                                      </a:lnTo>
                                      <a:lnTo>
                                        <a:pt x="11" y="456"/>
                                      </a:lnTo>
                                      <a:lnTo>
                                        <a:pt x="6" y="458"/>
                                      </a:lnTo>
                                      <a:lnTo>
                                        <a:pt x="1" y="455"/>
                                      </a:lnTo>
                                      <a:lnTo>
                                        <a:pt x="3" y="448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7" y="432"/>
                                      </a:lnTo>
                                      <a:lnTo>
                                        <a:pt x="14" y="423"/>
                                      </a:lnTo>
                                      <a:lnTo>
                                        <a:pt x="17" y="414"/>
                                      </a:lnTo>
                                      <a:lnTo>
                                        <a:pt x="19" y="400"/>
                                      </a:lnTo>
                                      <a:lnTo>
                                        <a:pt x="22" y="385"/>
                                      </a:lnTo>
                                      <a:lnTo>
                                        <a:pt x="31" y="369"/>
                                      </a:lnTo>
                                      <a:lnTo>
                                        <a:pt x="39" y="358"/>
                                      </a:lnTo>
                                      <a:lnTo>
                                        <a:pt x="47" y="350"/>
                                      </a:lnTo>
                                      <a:lnTo>
                                        <a:pt x="58" y="345"/>
                                      </a:lnTo>
                                      <a:lnTo>
                                        <a:pt x="62" y="328"/>
                                      </a:lnTo>
                                      <a:lnTo>
                                        <a:pt x="64" y="328"/>
                                      </a:lnTo>
                                      <a:lnTo>
                                        <a:pt x="79" y="328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16" y="324"/>
                                      </a:lnTo>
                                      <a:lnTo>
                                        <a:pt x="127" y="334"/>
                                      </a:lnTo>
                                      <a:lnTo>
                                        <a:pt x="130" y="339"/>
                                      </a:lnTo>
                                      <a:lnTo>
                                        <a:pt x="130" y="340"/>
                                      </a:lnTo>
                                      <a:lnTo>
                                        <a:pt x="134" y="343"/>
                                      </a:lnTo>
                                      <a:lnTo>
                                        <a:pt x="143" y="350"/>
                                      </a:lnTo>
                                      <a:lnTo>
                                        <a:pt x="156" y="351"/>
                                      </a:lnTo>
                                      <a:lnTo>
                                        <a:pt x="165" y="348"/>
                                      </a:lnTo>
                                      <a:lnTo>
                                        <a:pt x="168" y="342"/>
                                      </a:lnTo>
                                      <a:lnTo>
                                        <a:pt x="170" y="333"/>
                                      </a:lnTo>
                                      <a:lnTo>
                                        <a:pt x="188" y="302"/>
                                      </a:lnTo>
                                      <a:lnTo>
                                        <a:pt x="198" y="280"/>
                                      </a:lnTo>
                                      <a:lnTo>
                                        <a:pt x="200" y="273"/>
                                      </a:lnTo>
                                      <a:lnTo>
                                        <a:pt x="204" y="257"/>
                                      </a:lnTo>
                                      <a:lnTo>
                                        <a:pt x="210" y="241"/>
                                      </a:lnTo>
                                      <a:lnTo>
                                        <a:pt x="221" y="229"/>
                                      </a:lnTo>
                                      <a:lnTo>
                                        <a:pt x="236" y="222"/>
                                      </a:lnTo>
                                      <a:lnTo>
                                        <a:pt x="238" y="217"/>
                                      </a:lnTo>
                                      <a:lnTo>
                                        <a:pt x="240" y="211"/>
                                      </a:lnTo>
                                      <a:lnTo>
                                        <a:pt x="241" y="199"/>
                                      </a:lnTo>
                                      <a:lnTo>
                                        <a:pt x="249" y="171"/>
                                      </a:lnTo>
                                      <a:lnTo>
                                        <a:pt x="251" y="160"/>
                                      </a:lnTo>
                                      <a:lnTo>
                                        <a:pt x="254" y="149"/>
                                      </a:lnTo>
                                      <a:lnTo>
                                        <a:pt x="263" y="131"/>
                                      </a:lnTo>
                                      <a:lnTo>
                                        <a:pt x="270" y="108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79" y="95"/>
                                      </a:lnTo>
                                      <a:lnTo>
                                        <a:pt x="288" y="85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307" y="77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29" y="61"/>
                                      </a:lnTo>
                                      <a:lnTo>
                                        <a:pt x="327" y="48"/>
                                      </a:lnTo>
                                      <a:lnTo>
                                        <a:pt x="328" y="31"/>
                                      </a:lnTo>
                                      <a:lnTo>
                                        <a:pt x="326" y="26"/>
                                      </a:lnTo>
                                      <a:lnTo>
                                        <a:pt x="323" y="23"/>
                                      </a:lnTo>
                                      <a:lnTo>
                                        <a:pt x="322" y="22"/>
                                      </a:lnTo>
                                      <a:lnTo>
                                        <a:pt x="311" y="18"/>
                                      </a:lnTo>
                                      <a:lnTo>
                                        <a:pt x="310" y="15"/>
                                      </a:lnTo>
                                      <a:lnTo>
                                        <a:pt x="315" y="15"/>
                                      </a:lnTo>
                                      <a:lnTo>
                                        <a:pt x="323" y="3"/>
                                      </a:lnTo>
                                      <a:lnTo>
                                        <a:pt x="332" y="0"/>
                                      </a:lnTo>
                                      <a:lnTo>
                                        <a:pt x="338" y="0"/>
                                      </a:lnTo>
                                      <a:lnTo>
                                        <a:pt x="340" y="1"/>
                                      </a:lnTo>
                                      <a:lnTo>
                                        <a:pt x="340" y="4"/>
                                      </a:lnTo>
                                      <a:lnTo>
                                        <a:pt x="347" y="32"/>
                                      </a:lnTo>
                                      <a:lnTo>
                                        <a:pt x="353" y="41"/>
                                      </a:lnTo>
                                      <a:lnTo>
                                        <a:pt x="355" y="48"/>
                                      </a:lnTo>
                                      <a:lnTo>
                                        <a:pt x="354" y="68"/>
                                      </a:lnTo>
                                      <a:lnTo>
                                        <a:pt x="353" y="79"/>
                                      </a:lnTo>
                                      <a:lnTo>
                                        <a:pt x="349" y="90"/>
                                      </a:lnTo>
                                      <a:lnTo>
                                        <a:pt x="349" y="98"/>
                                      </a:lnTo>
                                      <a:lnTo>
                                        <a:pt x="359" y="119"/>
                                      </a:lnTo>
                                      <a:lnTo>
                                        <a:pt x="374" y="140"/>
                                      </a:lnTo>
                                      <a:lnTo>
                                        <a:pt x="376" y="146"/>
                                      </a:lnTo>
                                      <a:lnTo>
                                        <a:pt x="377" y="155"/>
                                      </a:lnTo>
                                      <a:lnTo>
                                        <a:pt x="376" y="157"/>
                                      </a:lnTo>
                                      <a:lnTo>
                                        <a:pt x="372" y="160"/>
                                      </a:lnTo>
                                      <a:lnTo>
                                        <a:pt x="353" y="156"/>
                                      </a:lnTo>
                                      <a:lnTo>
                                        <a:pt x="337" y="154"/>
                                      </a:lnTo>
                                      <a:lnTo>
                                        <a:pt x="322" y="155"/>
                                      </a:lnTo>
                                      <a:lnTo>
                                        <a:pt x="318" y="156"/>
                                      </a:lnTo>
                                      <a:lnTo>
                                        <a:pt x="315" y="159"/>
                                      </a:lnTo>
                                      <a:lnTo>
                                        <a:pt x="310" y="165"/>
                                      </a:lnTo>
                                      <a:lnTo>
                                        <a:pt x="310" y="179"/>
                                      </a:lnTo>
                                      <a:lnTo>
                                        <a:pt x="311" y="192"/>
                                      </a:lnTo>
                                      <a:lnTo>
                                        <a:pt x="322" y="205"/>
                                      </a:lnTo>
                                      <a:lnTo>
                                        <a:pt x="329" y="211"/>
                                      </a:lnTo>
                                      <a:lnTo>
                                        <a:pt x="338" y="215"/>
                                      </a:lnTo>
                                      <a:lnTo>
                                        <a:pt x="350" y="217"/>
                                      </a:lnTo>
                                      <a:lnTo>
                                        <a:pt x="354" y="220"/>
                                      </a:lnTo>
                                      <a:lnTo>
                                        <a:pt x="360" y="230"/>
                                      </a:lnTo>
                                      <a:lnTo>
                                        <a:pt x="370" y="257"/>
                                      </a:lnTo>
                                      <a:lnTo>
                                        <a:pt x="375" y="275"/>
                                      </a:lnTo>
                                      <a:lnTo>
                                        <a:pt x="376" y="292"/>
                                      </a:lnTo>
                                      <a:lnTo>
                                        <a:pt x="377" y="295"/>
                                      </a:lnTo>
                                      <a:lnTo>
                                        <a:pt x="380" y="297"/>
                                      </a:lnTo>
                                      <a:lnTo>
                                        <a:pt x="370" y="323"/>
                                      </a:lnTo>
                                      <a:lnTo>
                                        <a:pt x="360" y="338"/>
                                      </a:lnTo>
                                      <a:lnTo>
                                        <a:pt x="353" y="354"/>
                                      </a:lnTo>
                                      <a:lnTo>
                                        <a:pt x="343" y="369"/>
                                      </a:lnTo>
                                      <a:lnTo>
                                        <a:pt x="332" y="380"/>
                                      </a:lnTo>
                                      <a:lnTo>
                                        <a:pt x="332" y="393"/>
                                      </a:lnTo>
                                      <a:lnTo>
                                        <a:pt x="335" y="407"/>
                                      </a:lnTo>
                                      <a:lnTo>
                                        <a:pt x="334" y="424"/>
                                      </a:lnTo>
                                      <a:lnTo>
                                        <a:pt x="335" y="440"/>
                                      </a:lnTo>
                                      <a:lnTo>
                                        <a:pt x="345" y="458"/>
                                      </a:lnTo>
                                      <a:lnTo>
                                        <a:pt x="354" y="469"/>
                                      </a:lnTo>
                                      <a:lnTo>
                                        <a:pt x="378" y="516"/>
                                      </a:lnTo>
                                      <a:lnTo>
                                        <a:pt x="390" y="528"/>
                                      </a:lnTo>
                                      <a:lnTo>
                                        <a:pt x="413" y="548"/>
                                      </a:lnTo>
                                      <a:lnTo>
                                        <a:pt x="420" y="548"/>
                                      </a:lnTo>
                                      <a:lnTo>
                                        <a:pt x="418" y="559"/>
                                      </a:lnTo>
                                      <a:lnTo>
                                        <a:pt x="420" y="602"/>
                                      </a:lnTo>
                                      <a:lnTo>
                                        <a:pt x="418" y="612"/>
                                      </a:lnTo>
                                      <a:lnTo>
                                        <a:pt x="413" y="615"/>
                                      </a:lnTo>
                                      <a:lnTo>
                                        <a:pt x="390" y="597"/>
                                      </a:lnTo>
                                      <a:lnTo>
                                        <a:pt x="380" y="597"/>
                                      </a:lnTo>
                                      <a:lnTo>
                                        <a:pt x="366" y="592"/>
                                      </a:lnTo>
                                      <a:lnTo>
                                        <a:pt x="351" y="591"/>
                                      </a:lnTo>
                                      <a:lnTo>
                                        <a:pt x="340" y="585"/>
                                      </a:lnTo>
                                      <a:lnTo>
                                        <a:pt x="264" y="58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0" name="Freeform 11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772818" y="3475384"/>
                                  <a:ext cx="52388" cy="1079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47" y="30"/>
                                    </a:cxn>
                                    <a:cxn ang="0">
                                      <a:pos x="128" y="12"/>
                                    </a:cxn>
                                    <a:cxn ang="0">
                                      <a:pos x="114" y="0"/>
                                    </a:cxn>
                                    <a:cxn ang="0">
                                      <a:pos x="101" y="5"/>
                                    </a:cxn>
                                    <a:cxn ang="0">
                                      <a:pos x="90" y="12"/>
                                    </a:cxn>
                                    <a:cxn ang="0">
                                      <a:pos x="90" y="25"/>
                                    </a:cxn>
                                    <a:cxn ang="0">
                                      <a:pos x="90" y="26"/>
                                    </a:cxn>
                                    <a:cxn ang="0">
                                      <a:pos x="85" y="35"/>
                                    </a:cxn>
                                    <a:cxn ang="0">
                                      <a:pos x="83" y="39"/>
                                    </a:cxn>
                                    <a:cxn ang="0">
                                      <a:pos x="66" y="53"/>
                                    </a:cxn>
                                    <a:cxn ang="0">
                                      <a:pos x="52" y="53"/>
                                    </a:cxn>
                                    <a:cxn ang="0">
                                      <a:pos x="37" y="49"/>
                                    </a:cxn>
                                    <a:cxn ang="0">
                                      <a:pos x="27" y="63"/>
                                    </a:cxn>
                                    <a:cxn ang="0">
                                      <a:pos x="21" y="64"/>
                                    </a:cxn>
                                    <a:cxn ang="0">
                                      <a:pos x="17" y="68"/>
                                    </a:cxn>
                                    <a:cxn ang="0">
                                      <a:pos x="12" y="74"/>
                                    </a:cxn>
                                    <a:cxn ang="0">
                                      <a:pos x="6" y="80"/>
                                    </a:cxn>
                                    <a:cxn ang="0">
                                      <a:pos x="1" y="95"/>
                                    </a:cxn>
                                    <a:cxn ang="0">
                                      <a:pos x="0" y="113"/>
                                    </a:cxn>
                                    <a:cxn ang="0">
                                      <a:pos x="11" y="121"/>
                                    </a:cxn>
                                    <a:cxn ang="0">
                                      <a:pos x="20" y="124"/>
                                    </a:cxn>
                                    <a:cxn ang="0">
                                      <a:pos x="41" y="159"/>
                                    </a:cxn>
                                    <a:cxn ang="0">
                                      <a:pos x="50" y="189"/>
                                    </a:cxn>
                                    <a:cxn ang="0">
                                      <a:pos x="54" y="204"/>
                                    </a:cxn>
                                    <a:cxn ang="0">
                                      <a:pos x="58" y="234"/>
                                    </a:cxn>
                                    <a:cxn ang="0">
                                      <a:pos x="54" y="308"/>
                                    </a:cxn>
                                    <a:cxn ang="0">
                                      <a:pos x="58" y="331"/>
                                    </a:cxn>
                                    <a:cxn ang="0">
                                      <a:pos x="61" y="339"/>
                                    </a:cxn>
                                    <a:cxn ang="0">
                                      <a:pos x="112" y="337"/>
                                    </a:cxn>
                                    <a:cxn ang="0">
                                      <a:pos x="107" y="295"/>
                                    </a:cxn>
                                    <a:cxn ang="0">
                                      <a:pos x="113" y="265"/>
                                    </a:cxn>
                                    <a:cxn ang="0">
                                      <a:pos x="113" y="215"/>
                                    </a:cxn>
                                    <a:cxn ang="0">
                                      <a:pos x="129" y="183"/>
                                    </a:cxn>
                                    <a:cxn ang="0">
                                      <a:pos x="133" y="159"/>
                                    </a:cxn>
                                    <a:cxn ang="0">
                                      <a:pos x="156" y="138"/>
                                    </a:cxn>
                                    <a:cxn ang="0">
                                      <a:pos x="160" y="129"/>
                                    </a:cxn>
                                    <a:cxn ang="0">
                                      <a:pos x="160" y="124"/>
                                    </a:cxn>
                                    <a:cxn ang="0">
                                      <a:pos x="155" y="117"/>
                                    </a:cxn>
                                    <a:cxn ang="0">
                                      <a:pos x="160" y="109"/>
                                    </a:cxn>
                                    <a:cxn ang="0">
                                      <a:pos x="166" y="107"/>
                                    </a:cxn>
                                    <a:cxn ang="0">
                                      <a:pos x="162" y="74"/>
                                    </a:cxn>
                                    <a:cxn ang="0">
                                      <a:pos x="151" y="59"/>
                                    </a:cxn>
                                    <a:cxn ang="0">
                                      <a:pos x="151" y="43"/>
                                    </a:cxn>
                                  </a:cxnLst>
                                  <a:rect l="0" t="0" r="r" b="b"/>
                                  <a:pathLst>
                                    <a:path w="166" h="340">
                                      <a:moveTo>
                                        <a:pt x="156" y="37"/>
                                      </a:moveTo>
                                      <a:lnTo>
                                        <a:pt x="147" y="30"/>
                                      </a:lnTo>
                                      <a:lnTo>
                                        <a:pt x="140" y="25"/>
                                      </a:lnTo>
                                      <a:lnTo>
                                        <a:pt x="128" y="12"/>
                                      </a:lnTo>
                                      <a:lnTo>
                                        <a:pt x="117" y="1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06" y="4"/>
                                      </a:lnTo>
                                      <a:lnTo>
                                        <a:pt x="101" y="5"/>
                                      </a:lnTo>
                                      <a:lnTo>
                                        <a:pt x="90" y="8"/>
                                      </a:lnTo>
                                      <a:lnTo>
                                        <a:pt x="90" y="12"/>
                                      </a:lnTo>
                                      <a:lnTo>
                                        <a:pt x="97" y="21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88" y="31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36"/>
                                      </a:lnTo>
                                      <a:lnTo>
                                        <a:pt x="83" y="39"/>
                                      </a:lnTo>
                                      <a:lnTo>
                                        <a:pt x="71" y="51"/>
                                      </a:lnTo>
                                      <a:lnTo>
                                        <a:pt x="66" y="53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2" y="53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4" y="51"/>
                                      </a:lnTo>
                                      <a:lnTo>
                                        <a:pt x="27" y="63"/>
                                      </a:lnTo>
                                      <a:lnTo>
                                        <a:pt x="23" y="62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6" y="7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6" y="80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1" y="95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5" y="117"/>
                                      </a:lnTo>
                                      <a:lnTo>
                                        <a:pt x="11" y="121"/>
                                      </a:lnTo>
                                      <a:lnTo>
                                        <a:pt x="15" y="121"/>
                                      </a:lnTo>
                                      <a:lnTo>
                                        <a:pt x="20" y="124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41" y="159"/>
                                      </a:lnTo>
                                      <a:lnTo>
                                        <a:pt x="47" y="180"/>
                                      </a:lnTo>
                                      <a:lnTo>
                                        <a:pt x="50" y="189"/>
                                      </a:lnTo>
                                      <a:lnTo>
                                        <a:pt x="52" y="195"/>
                                      </a:lnTo>
                                      <a:lnTo>
                                        <a:pt x="54" y="204"/>
                                      </a:lnTo>
                                      <a:lnTo>
                                        <a:pt x="56" y="215"/>
                                      </a:lnTo>
                                      <a:lnTo>
                                        <a:pt x="58" y="234"/>
                                      </a:lnTo>
                                      <a:lnTo>
                                        <a:pt x="58" y="285"/>
                                      </a:lnTo>
                                      <a:lnTo>
                                        <a:pt x="54" y="308"/>
                                      </a:lnTo>
                                      <a:lnTo>
                                        <a:pt x="54" y="318"/>
                                      </a:lnTo>
                                      <a:lnTo>
                                        <a:pt x="58" y="331"/>
                                      </a:lnTo>
                                      <a:lnTo>
                                        <a:pt x="60" y="338"/>
                                      </a:lnTo>
                                      <a:lnTo>
                                        <a:pt x="61" y="339"/>
                                      </a:lnTo>
                                      <a:lnTo>
                                        <a:pt x="68" y="340"/>
                                      </a:lnTo>
                                      <a:lnTo>
                                        <a:pt x="112" y="337"/>
                                      </a:lnTo>
                                      <a:lnTo>
                                        <a:pt x="109" y="334"/>
                                      </a:lnTo>
                                      <a:lnTo>
                                        <a:pt x="107" y="295"/>
                                      </a:lnTo>
                                      <a:lnTo>
                                        <a:pt x="108" y="286"/>
                                      </a:lnTo>
                                      <a:lnTo>
                                        <a:pt x="113" y="265"/>
                                      </a:lnTo>
                                      <a:lnTo>
                                        <a:pt x="112" y="235"/>
                                      </a:lnTo>
                                      <a:lnTo>
                                        <a:pt x="113" y="215"/>
                                      </a:lnTo>
                                      <a:lnTo>
                                        <a:pt x="117" y="203"/>
                                      </a:lnTo>
                                      <a:lnTo>
                                        <a:pt x="129" y="183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3" y="159"/>
                                      </a:lnTo>
                                      <a:lnTo>
                                        <a:pt x="141" y="149"/>
                                      </a:lnTo>
                                      <a:lnTo>
                                        <a:pt x="156" y="138"/>
                                      </a:lnTo>
                                      <a:lnTo>
                                        <a:pt x="156" y="132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60" y="128"/>
                                      </a:lnTo>
                                      <a:lnTo>
                                        <a:pt x="160" y="124"/>
                                      </a:lnTo>
                                      <a:lnTo>
                                        <a:pt x="155" y="119"/>
                                      </a:lnTo>
                                      <a:lnTo>
                                        <a:pt x="155" y="117"/>
                                      </a:lnTo>
                                      <a:lnTo>
                                        <a:pt x="157" y="111"/>
                                      </a:lnTo>
                                      <a:lnTo>
                                        <a:pt x="160" y="109"/>
                                      </a:lnTo>
                                      <a:lnTo>
                                        <a:pt x="165" y="109"/>
                                      </a:lnTo>
                                      <a:lnTo>
                                        <a:pt x="166" y="107"/>
                                      </a:lnTo>
                                      <a:lnTo>
                                        <a:pt x="166" y="89"/>
                                      </a:lnTo>
                                      <a:lnTo>
                                        <a:pt x="162" y="74"/>
                                      </a:lnTo>
                                      <a:lnTo>
                                        <a:pt x="161" y="69"/>
                                      </a:lnTo>
                                      <a:lnTo>
                                        <a:pt x="151" y="59"/>
                                      </a:lnTo>
                                      <a:lnTo>
                                        <a:pt x="150" y="54"/>
                                      </a:lnTo>
                                      <a:lnTo>
                                        <a:pt x="151" y="43"/>
                                      </a:lnTo>
                                      <a:lnTo>
                                        <a:pt x="156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1" name="Freeform 12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91892" y="3275359"/>
                                  <a:ext cx="187325" cy="2873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9" y="122"/>
                                    </a:cxn>
                                    <a:cxn ang="0">
                                      <a:pos x="106" y="143"/>
                                    </a:cxn>
                                    <a:cxn ang="0">
                                      <a:pos x="122" y="160"/>
                                    </a:cxn>
                                    <a:cxn ang="0">
                                      <a:pos x="117" y="276"/>
                                    </a:cxn>
                                    <a:cxn ang="0">
                                      <a:pos x="19" y="479"/>
                                    </a:cxn>
                                    <a:cxn ang="0">
                                      <a:pos x="13" y="502"/>
                                    </a:cxn>
                                    <a:cxn ang="0">
                                      <a:pos x="3" y="520"/>
                                    </a:cxn>
                                    <a:cxn ang="0">
                                      <a:pos x="30" y="534"/>
                                    </a:cxn>
                                    <a:cxn ang="0">
                                      <a:pos x="57" y="568"/>
                                    </a:cxn>
                                    <a:cxn ang="0">
                                      <a:pos x="83" y="571"/>
                                    </a:cxn>
                                    <a:cxn ang="0">
                                      <a:pos x="95" y="587"/>
                                    </a:cxn>
                                    <a:cxn ang="0">
                                      <a:pos x="68" y="608"/>
                                    </a:cxn>
                                    <a:cxn ang="0">
                                      <a:pos x="77" y="640"/>
                                    </a:cxn>
                                    <a:cxn ang="0">
                                      <a:pos x="84" y="676"/>
                                    </a:cxn>
                                    <a:cxn ang="0">
                                      <a:pos x="79" y="706"/>
                                    </a:cxn>
                                    <a:cxn ang="0">
                                      <a:pos x="106" y="754"/>
                                    </a:cxn>
                                    <a:cxn ang="0">
                                      <a:pos x="102" y="768"/>
                                    </a:cxn>
                                    <a:cxn ang="0">
                                      <a:pos x="52" y="763"/>
                                    </a:cxn>
                                    <a:cxn ang="0">
                                      <a:pos x="40" y="773"/>
                                    </a:cxn>
                                    <a:cxn ang="0">
                                      <a:pos x="52" y="813"/>
                                    </a:cxn>
                                    <a:cxn ang="0">
                                      <a:pos x="80" y="825"/>
                                    </a:cxn>
                                    <a:cxn ang="0">
                                      <a:pos x="100" y="865"/>
                                    </a:cxn>
                                    <a:cxn ang="0">
                                      <a:pos x="107" y="903"/>
                                    </a:cxn>
                                    <a:cxn ang="0">
                                      <a:pos x="122" y="902"/>
                                    </a:cxn>
                                    <a:cxn ang="0">
                                      <a:pos x="139" y="903"/>
                                    </a:cxn>
                                    <a:cxn ang="0">
                                      <a:pos x="167" y="892"/>
                                    </a:cxn>
                                    <a:cxn ang="0">
                                      <a:pos x="175" y="882"/>
                                    </a:cxn>
                                    <a:cxn ang="0">
                                      <a:pos x="185" y="889"/>
                                    </a:cxn>
                                    <a:cxn ang="0">
                                      <a:pos x="198" y="897"/>
                                    </a:cxn>
                                    <a:cxn ang="0">
                                      <a:pos x="215" y="888"/>
                                    </a:cxn>
                                    <a:cxn ang="0">
                                      <a:pos x="245" y="875"/>
                                    </a:cxn>
                                    <a:cxn ang="0">
                                      <a:pos x="267" y="871"/>
                                    </a:cxn>
                                    <a:cxn ang="0">
                                      <a:pos x="294" y="864"/>
                                    </a:cxn>
                                    <a:cxn ang="0">
                                      <a:pos x="306" y="857"/>
                                    </a:cxn>
                                    <a:cxn ang="0">
                                      <a:pos x="316" y="841"/>
                                    </a:cxn>
                                    <a:cxn ang="0">
                                      <a:pos x="307" y="827"/>
                                    </a:cxn>
                                    <a:cxn ang="0">
                                      <a:pos x="321" y="818"/>
                                    </a:cxn>
                                    <a:cxn ang="0">
                                      <a:pos x="354" y="814"/>
                                    </a:cxn>
                                    <a:cxn ang="0">
                                      <a:pos x="379" y="811"/>
                                    </a:cxn>
                                    <a:cxn ang="0">
                                      <a:pos x="393" y="807"/>
                                    </a:cxn>
                                    <a:cxn ang="0">
                                      <a:pos x="417" y="792"/>
                                    </a:cxn>
                                    <a:cxn ang="0">
                                      <a:pos x="440" y="763"/>
                                    </a:cxn>
                                    <a:cxn ang="0">
                                      <a:pos x="455" y="749"/>
                                    </a:cxn>
                                    <a:cxn ang="0">
                                      <a:pos x="467" y="720"/>
                                    </a:cxn>
                                    <a:cxn ang="0">
                                      <a:pos x="495" y="711"/>
                                    </a:cxn>
                                    <a:cxn ang="0">
                                      <a:pos x="524" y="701"/>
                                    </a:cxn>
                                    <a:cxn ang="0">
                                      <a:pos x="518" y="679"/>
                                    </a:cxn>
                                    <a:cxn ang="0">
                                      <a:pos x="498" y="640"/>
                                    </a:cxn>
                                    <a:cxn ang="0">
                                      <a:pos x="478" y="612"/>
                                    </a:cxn>
                                    <a:cxn ang="0">
                                      <a:pos x="470" y="597"/>
                                    </a:cxn>
                                    <a:cxn ang="0">
                                      <a:pos x="479" y="572"/>
                                    </a:cxn>
                                    <a:cxn ang="0">
                                      <a:pos x="484" y="544"/>
                                    </a:cxn>
                                    <a:cxn ang="0">
                                      <a:pos x="494" y="533"/>
                                    </a:cxn>
                                    <a:cxn ang="0">
                                      <a:pos x="509" y="494"/>
                                    </a:cxn>
                                    <a:cxn ang="0">
                                      <a:pos x="526" y="455"/>
                                    </a:cxn>
                                    <a:cxn ang="0">
                                      <a:pos x="542" y="443"/>
                                    </a:cxn>
                                    <a:cxn ang="0">
                                      <a:pos x="586" y="441"/>
                                    </a:cxn>
                                    <a:cxn ang="0">
                                      <a:pos x="588" y="283"/>
                                    </a:cxn>
                                    <a:cxn ang="0">
                                      <a:pos x="532" y="202"/>
                                    </a:cxn>
                                    <a:cxn ang="0">
                                      <a:pos x="391" y="129"/>
                                    </a:cxn>
                                    <a:cxn ang="0">
                                      <a:pos x="251" y="54"/>
                                    </a:cxn>
                                    <a:cxn ang="0">
                                      <a:pos x="147" y="0"/>
                                    </a:cxn>
                                    <a:cxn ang="0">
                                      <a:pos x="91" y="106"/>
                                    </a:cxn>
                                  </a:cxnLst>
                                  <a:rect l="0" t="0" r="r" b="b"/>
                                  <a:pathLst>
                                    <a:path w="588" h="905">
                                      <a:moveTo>
                                        <a:pt x="91" y="106"/>
                                      </a:moveTo>
                                      <a:lnTo>
                                        <a:pt x="94" y="112"/>
                                      </a:lnTo>
                                      <a:lnTo>
                                        <a:pt x="99" y="122"/>
                                      </a:lnTo>
                                      <a:lnTo>
                                        <a:pt x="99" y="124"/>
                                      </a:lnTo>
                                      <a:lnTo>
                                        <a:pt x="102" y="131"/>
                                      </a:lnTo>
                                      <a:lnTo>
                                        <a:pt x="106" y="143"/>
                                      </a:lnTo>
                                      <a:lnTo>
                                        <a:pt x="110" y="149"/>
                                      </a:lnTo>
                                      <a:lnTo>
                                        <a:pt x="116" y="155"/>
                                      </a:lnTo>
                                      <a:lnTo>
                                        <a:pt x="122" y="160"/>
                                      </a:lnTo>
                                      <a:lnTo>
                                        <a:pt x="145" y="173"/>
                                      </a:lnTo>
                                      <a:lnTo>
                                        <a:pt x="132" y="197"/>
                                      </a:lnTo>
                                      <a:lnTo>
                                        <a:pt x="117" y="276"/>
                                      </a:lnTo>
                                      <a:lnTo>
                                        <a:pt x="111" y="375"/>
                                      </a:lnTo>
                                      <a:lnTo>
                                        <a:pt x="107" y="380"/>
                                      </a:lnTo>
                                      <a:lnTo>
                                        <a:pt x="19" y="479"/>
                                      </a:lnTo>
                                      <a:lnTo>
                                        <a:pt x="19" y="490"/>
                                      </a:lnTo>
                                      <a:lnTo>
                                        <a:pt x="13" y="493"/>
                                      </a:lnTo>
                                      <a:lnTo>
                                        <a:pt x="13" y="502"/>
                                      </a:lnTo>
                                      <a:lnTo>
                                        <a:pt x="5" y="504"/>
                                      </a:lnTo>
                                      <a:lnTo>
                                        <a:pt x="0" y="509"/>
                                      </a:lnTo>
                                      <a:lnTo>
                                        <a:pt x="3" y="520"/>
                                      </a:lnTo>
                                      <a:lnTo>
                                        <a:pt x="19" y="525"/>
                                      </a:lnTo>
                                      <a:lnTo>
                                        <a:pt x="22" y="531"/>
                                      </a:lnTo>
                                      <a:lnTo>
                                        <a:pt x="30" y="534"/>
                                      </a:lnTo>
                                      <a:lnTo>
                                        <a:pt x="36" y="543"/>
                                      </a:lnTo>
                                      <a:lnTo>
                                        <a:pt x="40" y="564"/>
                                      </a:lnTo>
                                      <a:lnTo>
                                        <a:pt x="57" y="568"/>
                                      </a:lnTo>
                                      <a:lnTo>
                                        <a:pt x="69" y="565"/>
                                      </a:lnTo>
                                      <a:lnTo>
                                        <a:pt x="75" y="569"/>
                                      </a:lnTo>
                                      <a:lnTo>
                                        <a:pt x="83" y="571"/>
                                      </a:lnTo>
                                      <a:lnTo>
                                        <a:pt x="90" y="569"/>
                                      </a:lnTo>
                                      <a:lnTo>
                                        <a:pt x="97" y="582"/>
                                      </a:lnTo>
                                      <a:lnTo>
                                        <a:pt x="95" y="587"/>
                                      </a:lnTo>
                                      <a:lnTo>
                                        <a:pt x="94" y="596"/>
                                      </a:lnTo>
                                      <a:lnTo>
                                        <a:pt x="84" y="603"/>
                                      </a:lnTo>
                                      <a:lnTo>
                                        <a:pt x="68" y="608"/>
                                      </a:lnTo>
                                      <a:lnTo>
                                        <a:pt x="70" y="609"/>
                                      </a:lnTo>
                                      <a:lnTo>
                                        <a:pt x="70" y="612"/>
                                      </a:lnTo>
                                      <a:lnTo>
                                        <a:pt x="77" y="640"/>
                                      </a:lnTo>
                                      <a:lnTo>
                                        <a:pt x="83" y="649"/>
                                      </a:lnTo>
                                      <a:lnTo>
                                        <a:pt x="85" y="656"/>
                                      </a:lnTo>
                                      <a:lnTo>
                                        <a:pt x="84" y="676"/>
                                      </a:lnTo>
                                      <a:lnTo>
                                        <a:pt x="83" y="687"/>
                                      </a:lnTo>
                                      <a:lnTo>
                                        <a:pt x="79" y="698"/>
                                      </a:lnTo>
                                      <a:lnTo>
                                        <a:pt x="79" y="706"/>
                                      </a:lnTo>
                                      <a:lnTo>
                                        <a:pt x="89" y="727"/>
                                      </a:lnTo>
                                      <a:lnTo>
                                        <a:pt x="104" y="748"/>
                                      </a:lnTo>
                                      <a:lnTo>
                                        <a:pt x="106" y="754"/>
                                      </a:lnTo>
                                      <a:lnTo>
                                        <a:pt x="107" y="763"/>
                                      </a:lnTo>
                                      <a:lnTo>
                                        <a:pt x="106" y="765"/>
                                      </a:lnTo>
                                      <a:lnTo>
                                        <a:pt x="102" y="768"/>
                                      </a:lnTo>
                                      <a:lnTo>
                                        <a:pt x="83" y="764"/>
                                      </a:lnTo>
                                      <a:lnTo>
                                        <a:pt x="67" y="762"/>
                                      </a:lnTo>
                                      <a:lnTo>
                                        <a:pt x="52" y="763"/>
                                      </a:lnTo>
                                      <a:lnTo>
                                        <a:pt x="48" y="764"/>
                                      </a:lnTo>
                                      <a:lnTo>
                                        <a:pt x="45" y="767"/>
                                      </a:lnTo>
                                      <a:lnTo>
                                        <a:pt x="40" y="773"/>
                                      </a:lnTo>
                                      <a:lnTo>
                                        <a:pt x="40" y="787"/>
                                      </a:lnTo>
                                      <a:lnTo>
                                        <a:pt x="41" y="800"/>
                                      </a:lnTo>
                                      <a:lnTo>
                                        <a:pt x="52" y="813"/>
                                      </a:lnTo>
                                      <a:lnTo>
                                        <a:pt x="59" y="819"/>
                                      </a:lnTo>
                                      <a:lnTo>
                                        <a:pt x="68" y="823"/>
                                      </a:lnTo>
                                      <a:lnTo>
                                        <a:pt x="80" y="825"/>
                                      </a:lnTo>
                                      <a:lnTo>
                                        <a:pt x="84" y="828"/>
                                      </a:lnTo>
                                      <a:lnTo>
                                        <a:pt x="90" y="838"/>
                                      </a:lnTo>
                                      <a:lnTo>
                                        <a:pt x="100" y="865"/>
                                      </a:lnTo>
                                      <a:lnTo>
                                        <a:pt x="105" y="883"/>
                                      </a:lnTo>
                                      <a:lnTo>
                                        <a:pt x="106" y="900"/>
                                      </a:lnTo>
                                      <a:lnTo>
                                        <a:pt x="107" y="903"/>
                                      </a:lnTo>
                                      <a:lnTo>
                                        <a:pt x="110" y="905"/>
                                      </a:lnTo>
                                      <a:lnTo>
                                        <a:pt x="113" y="903"/>
                                      </a:lnTo>
                                      <a:lnTo>
                                        <a:pt x="122" y="902"/>
                                      </a:lnTo>
                                      <a:lnTo>
                                        <a:pt x="128" y="900"/>
                                      </a:lnTo>
                                      <a:lnTo>
                                        <a:pt x="133" y="900"/>
                                      </a:lnTo>
                                      <a:lnTo>
                                        <a:pt x="139" y="903"/>
                                      </a:lnTo>
                                      <a:lnTo>
                                        <a:pt x="144" y="902"/>
                                      </a:lnTo>
                                      <a:lnTo>
                                        <a:pt x="154" y="894"/>
                                      </a:lnTo>
                                      <a:lnTo>
                                        <a:pt x="167" y="892"/>
                                      </a:lnTo>
                                      <a:lnTo>
                                        <a:pt x="170" y="884"/>
                                      </a:lnTo>
                                      <a:lnTo>
                                        <a:pt x="174" y="884"/>
                                      </a:lnTo>
                                      <a:lnTo>
                                        <a:pt x="175" y="882"/>
                                      </a:lnTo>
                                      <a:lnTo>
                                        <a:pt x="178" y="882"/>
                                      </a:lnTo>
                                      <a:lnTo>
                                        <a:pt x="181" y="883"/>
                                      </a:lnTo>
                                      <a:lnTo>
                                        <a:pt x="185" y="889"/>
                                      </a:lnTo>
                                      <a:lnTo>
                                        <a:pt x="187" y="892"/>
                                      </a:lnTo>
                                      <a:lnTo>
                                        <a:pt x="194" y="898"/>
                                      </a:lnTo>
                                      <a:lnTo>
                                        <a:pt x="198" y="897"/>
                                      </a:lnTo>
                                      <a:lnTo>
                                        <a:pt x="201" y="893"/>
                                      </a:lnTo>
                                      <a:lnTo>
                                        <a:pt x="209" y="892"/>
                                      </a:lnTo>
                                      <a:lnTo>
                                        <a:pt x="215" y="888"/>
                                      </a:lnTo>
                                      <a:lnTo>
                                        <a:pt x="219" y="886"/>
                                      </a:lnTo>
                                      <a:lnTo>
                                        <a:pt x="223" y="882"/>
                                      </a:lnTo>
                                      <a:lnTo>
                                        <a:pt x="245" y="875"/>
                                      </a:lnTo>
                                      <a:lnTo>
                                        <a:pt x="251" y="875"/>
                                      </a:lnTo>
                                      <a:lnTo>
                                        <a:pt x="260" y="875"/>
                                      </a:lnTo>
                                      <a:lnTo>
                                        <a:pt x="267" y="871"/>
                                      </a:lnTo>
                                      <a:lnTo>
                                        <a:pt x="291" y="871"/>
                                      </a:lnTo>
                                      <a:lnTo>
                                        <a:pt x="293" y="870"/>
                                      </a:lnTo>
                                      <a:lnTo>
                                        <a:pt x="294" y="864"/>
                                      </a:lnTo>
                                      <a:lnTo>
                                        <a:pt x="296" y="861"/>
                                      </a:lnTo>
                                      <a:lnTo>
                                        <a:pt x="301" y="860"/>
                                      </a:lnTo>
                                      <a:lnTo>
                                        <a:pt x="306" y="857"/>
                                      </a:lnTo>
                                      <a:lnTo>
                                        <a:pt x="309" y="849"/>
                                      </a:lnTo>
                                      <a:lnTo>
                                        <a:pt x="314" y="845"/>
                                      </a:lnTo>
                                      <a:lnTo>
                                        <a:pt x="316" y="841"/>
                                      </a:lnTo>
                                      <a:lnTo>
                                        <a:pt x="314" y="834"/>
                                      </a:lnTo>
                                      <a:lnTo>
                                        <a:pt x="307" y="829"/>
                                      </a:lnTo>
                                      <a:lnTo>
                                        <a:pt x="307" y="827"/>
                                      </a:lnTo>
                                      <a:lnTo>
                                        <a:pt x="309" y="823"/>
                                      </a:lnTo>
                                      <a:lnTo>
                                        <a:pt x="311" y="822"/>
                                      </a:lnTo>
                                      <a:lnTo>
                                        <a:pt x="321" y="818"/>
                                      </a:lnTo>
                                      <a:lnTo>
                                        <a:pt x="332" y="817"/>
                                      </a:lnTo>
                                      <a:lnTo>
                                        <a:pt x="352" y="817"/>
                                      </a:lnTo>
                                      <a:lnTo>
                                        <a:pt x="354" y="814"/>
                                      </a:lnTo>
                                      <a:lnTo>
                                        <a:pt x="364" y="813"/>
                                      </a:lnTo>
                                      <a:lnTo>
                                        <a:pt x="371" y="811"/>
                                      </a:lnTo>
                                      <a:lnTo>
                                        <a:pt x="379" y="811"/>
                                      </a:lnTo>
                                      <a:lnTo>
                                        <a:pt x="384" y="813"/>
                                      </a:lnTo>
                                      <a:lnTo>
                                        <a:pt x="391" y="810"/>
                                      </a:lnTo>
                                      <a:lnTo>
                                        <a:pt x="393" y="807"/>
                                      </a:lnTo>
                                      <a:lnTo>
                                        <a:pt x="398" y="800"/>
                                      </a:lnTo>
                                      <a:lnTo>
                                        <a:pt x="404" y="798"/>
                                      </a:lnTo>
                                      <a:lnTo>
                                        <a:pt x="417" y="792"/>
                                      </a:lnTo>
                                      <a:lnTo>
                                        <a:pt x="420" y="789"/>
                                      </a:lnTo>
                                      <a:lnTo>
                                        <a:pt x="424" y="779"/>
                                      </a:lnTo>
                                      <a:lnTo>
                                        <a:pt x="440" y="763"/>
                                      </a:lnTo>
                                      <a:lnTo>
                                        <a:pt x="445" y="762"/>
                                      </a:lnTo>
                                      <a:lnTo>
                                        <a:pt x="449" y="759"/>
                                      </a:lnTo>
                                      <a:lnTo>
                                        <a:pt x="455" y="749"/>
                                      </a:lnTo>
                                      <a:lnTo>
                                        <a:pt x="462" y="747"/>
                                      </a:lnTo>
                                      <a:lnTo>
                                        <a:pt x="462" y="731"/>
                                      </a:lnTo>
                                      <a:lnTo>
                                        <a:pt x="467" y="720"/>
                                      </a:lnTo>
                                      <a:lnTo>
                                        <a:pt x="473" y="715"/>
                                      </a:lnTo>
                                      <a:lnTo>
                                        <a:pt x="479" y="712"/>
                                      </a:lnTo>
                                      <a:lnTo>
                                        <a:pt x="495" y="711"/>
                                      </a:lnTo>
                                      <a:lnTo>
                                        <a:pt x="504" y="708"/>
                                      </a:lnTo>
                                      <a:lnTo>
                                        <a:pt x="515" y="705"/>
                                      </a:lnTo>
                                      <a:lnTo>
                                        <a:pt x="524" y="701"/>
                                      </a:lnTo>
                                      <a:lnTo>
                                        <a:pt x="524" y="693"/>
                                      </a:lnTo>
                                      <a:lnTo>
                                        <a:pt x="521" y="684"/>
                                      </a:lnTo>
                                      <a:lnTo>
                                        <a:pt x="518" y="679"/>
                                      </a:lnTo>
                                      <a:lnTo>
                                        <a:pt x="511" y="676"/>
                                      </a:lnTo>
                                      <a:lnTo>
                                        <a:pt x="510" y="674"/>
                                      </a:lnTo>
                                      <a:lnTo>
                                        <a:pt x="498" y="640"/>
                                      </a:lnTo>
                                      <a:lnTo>
                                        <a:pt x="493" y="624"/>
                                      </a:lnTo>
                                      <a:lnTo>
                                        <a:pt x="494" y="608"/>
                                      </a:lnTo>
                                      <a:lnTo>
                                        <a:pt x="478" y="612"/>
                                      </a:lnTo>
                                      <a:lnTo>
                                        <a:pt x="473" y="613"/>
                                      </a:lnTo>
                                      <a:lnTo>
                                        <a:pt x="470" y="613"/>
                                      </a:lnTo>
                                      <a:lnTo>
                                        <a:pt x="470" y="597"/>
                                      </a:lnTo>
                                      <a:lnTo>
                                        <a:pt x="471" y="592"/>
                                      </a:lnTo>
                                      <a:lnTo>
                                        <a:pt x="477" y="581"/>
                                      </a:lnTo>
                                      <a:lnTo>
                                        <a:pt x="479" y="572"/>
                                      </a:lnTo>
                                      <a:lnTo>
                                        <a:pt x="479" y="558"/>
                                      </a:lnTo>
                                      <a:lnTo>
                                        <a:pt x="481" y="548"/>
                                      </a:lnTo>
                                      <a:lnTo>
                                        <a:pt x="484" y="544"/>
                                      </a:lnTo>
                                      <a:lnTo>
                                        <a:pt x="492" y="539"/>
                                      </a:lnTo>
                                      <a:lnTo>
                                        <a:pt x="493" y="538"/>
                                      </a:lnTo>
                                      <a:lnTo>
                                        <a:pt x="494" y="533"/>
                                      </a:lnTo>
                                      <a:lnTo>
                                        <a:pt x="493" y="525"/>
                                      </a:lnTo>
                                      <a:lnTo>
                                        <a:pt x="493" y="512"/>
                                      </a:lnTo>
                                      <a:lnTo>
                                        <a:pt x="509" y="494"/>
                                      </a:lnTo>
                                      <a:lnTo>
                                        <a:pt x="521" y="477"/>
                                      </a:lnTo>
                                      <a:lnTo>
                                        <a:pt x="525" y="466"/>
                                      </a:lnTo>
                                      <a:lnTo>
                                        <a:pt x="526" y="455"/>
                                      </a:lnTo>
                                      <a:lnTo>
                                        <a:pt x="529" y="446"/>
                                      </a:lnTo>
                                      <a:lnTo>
                                        <a:pt x="530" y="445"/>
                                      </a:lnTo>
                                      <a:lnTo>
                                        <a:pt x="542" y="443"/>
                                      </a:lnTo>
                                      <a:lnTo>
                                        <a:pt x="551" y="442"/>
                                      </a:lnTo>
                                      <a:lnTo>
                                        <a:pt x="580" y="442"/>
                                      </a:lnTo>
                                      <a:lnTo>
                                        <a:pt x="586" y="441"/>
                                      </a:lnTo>
                                      <a:lnTo>
                                        <a:pt x="588" y="392"/>
                                      </a:lnTo>
                                      <a:lnTo>
                                        <a:pt x="588" y="337"/>
                                      </a:lnTo>
                                      <a:lnTo>
                                        <a:pt x="588" y="283"/>
                                      </a:lnTo>
                                      <a:lnTo>
                                        <a:pt x="588" y="227"/>
                                      </a:lnTo>
                                      <a:lnTo>
                                        <a:pt x="579" y="226"/>
                                      </a:lnTo>
                                      <a:lnTo>
                                        <a:pt x="532" y="202"/>
                                      </a:lnTo>
                                      <a:lnTo>
                                        <a:pt x="486" y="178"/>
                                      </a:lnTo>
                                      <a:lnTo>
                                        <a:pt x="438" y="154"/>
                                      </a:lnTo>
                                      <a:lnTo>
                                        <a:pt x="391" y="129"/>
                                      </a:lnTo>
                                      <a:lnTo>
                                        <a:pt x="344" y="104"/>
                                      </a:lnTo>
                                      <a:lnTo>
                                        <a:pt x="298" y="79"/>
                                      </a:lnTo>
                                      <a:lnTo>
                                        <a:pt x="251" y="54"/>
                                      </a:lnTo>
                                      <a:lnTo>
                                        <a:pt x="204" y="30"/>
                                      </a:lnTo>
                                      <a:lnTo>
                                        <a:pt x="158" y="5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1" y="20"/>
                                      </a:lnTo>
                                      <a:lnTo>
                                        <a:pt x="91" y="1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2" name="Freeform 12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395117" y="3373784"/>
                                  <a:ext cx="114300" cy="1031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0" y="24"/>
                                    </a:cxn>
                                    <a:cxn ang="0">
                                      <a:pos x="58" y="43"/>
                                    </a:cxn>
                                    <a:cxn ang="0">
                                      <a:pos x="31" y="56"/>
                                    </a:cxn>
                                    <a:cxn ang="0">
                                      <a:pos x="23" y="94"/>
                                    </a:cxn>
                                    <a:cxn ang="0">
                                      <a:pos x="4" y="163"/>
                                    </a:cxn>
                                    <a:cxn ang="0">
                                      <a:pos x="3" y="216"/>
                                    </a:cxn>
                                    <a:cxn ang="0">
                                      <a:pos x="23" y="219"/>
                                    </a:cxn>
                                    <a:cxn ang="0">
                                      <a:pos x="31" y="213"/>
                                    </a:cxn>
                                    <a:cxn ang="0">
                                      <a:pos x="47" y="215"/>
                                    </a:cxn>
                                    <a:cxn ang="0">
                                      <a:pos x="75" y="184"/>
                                    </a:cxn>
                                    <a:cxn ang="0">
                                      <a:pos x="92" y="195"/>
                                    </a:cxn>
                                    <a:cxn ang="0">
                                      <a:pos x="103" y="210"/>
                                    </a:cxn>
                                    <a:cxn ang="0">
                                      <a:pos x="129" y="206"/>
                                    </a:cxn>
                                    <a:cxn ang="0">
                                      <a:pos x="140" y="197"/>
                                    </a:cxn>
                                    <a:cxn ang="0">
                                      <a:pos x="150" y="208"/>
                                    </a:cxn>
                                    <a:cxn ang="0">
                                      <a:pos x="163" y="202"/>
                                    </a:cxn>
                                    <a:cxn ang="0">
                                      <a:pos x="182" y="206"/>
                                    </a:cxn>
                                    <a:cxn ang="0">
                                      <a:pos x="189" y="208"/>
                                    </a:cxn>
                                    <a:cxn ang="0">
                                      <a:pos x="224" y="223"/>
                                    </a:cxn>
                                    <a:cxn ang="0">
                                      <a:pos x="251" y="246"/>
                                    </a:cxn>
                                    <a:cxn ang="0">
                                      <a:pos x="285" y="277"/>
                                    </a:cxn>
                                    <a:cxn ang="0">
                                      <a:pos x="297" y="299"/>
                                    </a:cxn>
                                    <a:cxn ang="0">
                                      <a:pos x="317" y="316"/>
                                    </a:cxn>
                                    <a:cxn ang="0">
                                      <a:pos x="343" y="310"/>
                                    </a:cxn>
                                    <a:cxn ang="0">
                                      <a:pos x="350" y="296"/>
                                    </a:cxn>
                                    <a:cxn ang="0">
                                      <a:pos x="340" y="282"/>
                                    </a:cxn>
                                    <a:cxn ang="0">
                                      <a:pos x="326" y="277"/>
                                    </a:cxn>
                                    <a:cxn ang="0">
                                      <a:pos x="318" y="261"/>
                                    </a:cxn>
                                    <a:cxn ang="0">
                                      <a:pos x="307" y="253"/>
                                    </a:cxn>
                                    <a:cxn ang="0">
                                      <a:pos x="296" y="242"/>
                                    </a:cxn>
                                    <a:cxn ang="0">
                                      <a:pos x="286" y="237"/>
                                    </a:cxn>
                                    <a:cxn ang="0">
                                      <a:pos x="264" y="201"/>
                                    </a:cxn>
                                    <a:cxn ang="0">
                                      <a:pos x="240" y="192"/>
                                    </a:cxn>
                                    <a:cxn ang="0">
                                      <a:pos x="229" y="181"/>
                                    </a:cxn>
                                    <a:cxn ang="0">
                                      <a:pos x="215" y="176"/>
                                    </a:cxn>
                                    <a:cxn ang="0">
                                      <a:pos x="205" y="179"/>
                                    </a:cxn>
                                    <a:cxn ang="0">
                                      <a:pos x="194" y="162"/>
                                    </a:cxn>
                                    <a:cxn ang="0">
                                      <a:pos x="192" y="153"/>
                                    </a:cxn>
                                    <a:cxn ang="0">
                                      <a:pos x="182" y="153"/>
                                    </a:cxn>
                                    <a:cxn ang="0">
                                      <a:pos x="184" y="168"/>
                                    </a:cxn>
                                    <a:cxn ang="0">
                                      <a:pos x="176" y="163"/>
                                    </a:cxn>
                                    <a:cxn ang="0">
                                      <a:pos x="171" y="145"/>
                                    </a:cxn>
                                    <a:cxn ang="0">
                                      <a:pos x="162" y="141"/>
                                    </a:cxn>
                                    <a:cxn ang="0">
                                      <a:pos x="160" y="129"/>
                                    </a:cxn>
                                    <a:cxn ang="0">
                                      <a:pos x="145" y="104"/>
                                    </a:cxn>
                                    <a:cxn ang="0">
                                      <a:pos x="139" y="68"/>
                                    </a:cxn>
                                    <a:cxn ang="0">
                                      <a:pos x="132" y="38"/>
                                    </a:cxn>
                                    <a:cxn ang="0">
                                      <a:pos x="120" y="16"/>
                                    </a:cxn>
                                    <a:cxn ang="0">
                                      <a:pos x="113" y="0"/>
                                    </a:cxn>
                                  </a:cxnLst>
                                  <a:rect l="0" t="0" r="r" b="b"/>
                                  <a:pathLst>
                                    <a:path w="360" h="324">
                                      <a:moveTo>
                                        <a:pt x="109" y="0"/>
                                      </a:moveTo>
                                      <a:lnTo>
                                        <a:pt x="107" y="9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31" y="56"/>
                                      </a:lnTo>
                                      <a:lnTo>
                                        <a:pt x="27" y="65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11" y="149"/>
                                      </a:lnTo>
                                      <a:lnTo>
                                        <a:pt x="4" y="163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3" y="216"/>
                                      </a:lnTo>
                                      <a:lnTo>
                                        <a:pt x="5" y="217"/>
                                      </a:lnTo>
                                      <a:lnTo>
                                        <a:pt x="20" y="217"/>
                                      </a:lnTo>
                                      <a:lnTo>
                                        <a:pt x="23" y="219"/>
                                      </a:lnTo>
                                      <a:lnTo>
                                        <a:pt x="27" y="219"/>
                                      </a:lnTo>
                                      <a:lnTo>
                                        <a:pt x="30" y="216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34" y="210"/>
                                      </a:lnTo>
                                      <a:lnTo>
                                        <a:pt x="42" y="210"/>
                                      </a:lnTo>
                                      <a:lnTo>
                                        <a:pt x="47" y="215"/>
                                      </a:lnTo>
                                      <a:lnTo>
                                        <a:pt x="47" y="218"/>
                                      </a:lnTo>
                                      <a:lnTo>
                                        <a:pt x="55" y="228"/>
                                      </a:lnTo>
                                      <a:lnTo>
                                        <a:pt x="75" y="184"/>
                                      </a:lnTo>
                                      <a:lnTo>
                                        <a:pt x="79" y="189"/>
                                      </a:lnTo>
                                      <a:lnTo>
                                        <a:pt x="85" y="195"/>
                                      </a:lnTo>
                                      <a:lnTo>
                                        <a:pt x="92" y="195"/>
                                      </a:lnTo>
                                      <a:lnTo>
                                        <a:pt x="95" y="196"/>
                                      </a:lnTo>
                                      <a:lnTo>
                                        <a:pt x="95" y="199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112" y="210"/>
                                      </a:lnTo>
                                      <a:lnTo>
                                        <a:pt x="116" y="208"/>
                                      </a:lnTo>
                                      <a:lnTo>
                                        <a:pt x="129" y="206"/>
                                      </a:lnTo>
                                      <a:lnTo>
                                        <a:pt x="135" y="201"/>
                                      </a:lnTo>
                                      <a:lnTo>
                                        <a:pt x="135" y="197"/>
                                      </a:lnTo>
                                      <a:lnTo>
                                        <a:pt x="140" y="197"/>
                                      </a:lnTo>
                                      <a:lnTo>
                                        <a:pt x="145" y="202"/>
                                      </a:lnTo>
                                      <a:lnTo>
                                        <a:pt x="148" y="208"/>
                                      </a:lnTo>
                                      <a:lnTo>
                                        <a:pt x="150" y="208"/>
                                      </a:lnTo>
                                      <a:lnTo>
                                        <a:pt x="151" y="207"/>
                                      </a:lnTo>
                                      <a:lnTo>
                                        <a:pt x="159" y="206"/>
                                      </a:lnTo>
                                      <a:lnTo>
                                        <a:pt x="163" y="202"/>
                                      </a:lnTo>
                                      <a:lnTo>
                                        <a:pt x="167" y="202"/>
                                      </a:lnTo>
                                      <a:lnTo>
                                        <a:pt x="172" y="206"/>
                                      </a:lnTo>
                                      <a:lnTo>
                                        <a:pt x="182" y="206"/>
                                      </a:lnTo>
                                      <a:lnTo>
                                        <a:pt x="184" y="210"/>
                                      </a:lnTo>
                                      <a:lnTo>
                                        <a:pt x="187" y="210"/>
                                      </a:lnTo>
                                      <a:lnTo>
                                        <a:pt x="189" y="208"/>
                                      </a:lnTo>
                                      <a:lnTo>
                                        <a:pt x="202" y="207"/>
                                      </a:lnTo>
                                      <a:lnTo>
                                        <a:pt x="214" y="218"/>
                                      </a:lnTo>
                                      <a:lnTo>
                                        <a:pt x="224" y="223"/>
                                      </a:lnTo>
                                      <a:lnTo>
                                        <a:pt x="231" y="224"/>
                                      </a:lnTo>
                                      <a:lnTo>
                                        <a:pt x="243" y="235"/>
                                      </a:lnTo>
                                      <a:lnTo>
                                        <a:pt x="251" y="246"/>
                                      </a:lnTo>
                                      <a:lnTo>
                                        <a:pt x="256" y="255"/>
                                      </a:lnTo>
                                      <a:lnTo>
                                        <a:pt x="273" y="267"/>
                                      </a:lnTo>
                                      <a:lnTo>
                                        <a:pt x="285" y="277"/>
                                      </a:lnTo>
                                      <a:lnTo>
                                        <a:pt x="291" y="283"/>
                                      </a:lnTo>
                                      <a:lnTo>
                                        <a:pt x="294" y="292"/>
                                      </a:lnTo>
                                      <a:lnTo>
                                        <a:pt x="297" y="299"/>
                                      </a:lnTo>
                                      <a:lnTo>
                                        <a:pt x="306" y="303"/>
                                      </a:lnTo>
                                      <a:lnTo>
                                        <a:pt x="313" y="309"/>
                                      </a:lnTo>
                                      <a:lnTo>
                                        <a:pt x="317" y="316"/>
                                      </a:lnTo>
                                      <a:lnTo>
                                        <a:pt x="323" y="324"/>
                                      </a:lnTo>
                                      <a:lnTo>
                                        <a:pt x="328" y="318"/>
                                      </a:lnTo>
                                      <a:lnTo>
                                        <a:pt x="343" y="310"/>
                                      </a:lnTo>
                                      <a:lnTo>
                                        <a:pt x="360" y="299"/>
                                      </a:lnTo>
                                      <a:lnTo>
                                        <a:pt x="356" y="293"/>
                                      </a:lnTo>
                                      <a:lnTo>
                                        <a:pt x="350" y="296"/>
                                      </a:lnTo>
                                      <a:lnTo>
                                        <a:pt x="344" y="292"/>
                                      </a:lnTo>
                                      <a:lnTo>
                                        <a:pt x="342" y="289"/>
                                      </a:lnTo>
                                      <a:lnTo>
                                        <a:pt x="340" y="282"/>
                                      </a:lnTo>
                                      <a:lnTo>
                                        <a:pt x="339" y="281"/>
                                      </a:lnTo>
                                      <a:lnTo>
                                        <a:pt x="331" y="280"/>
                                      </a:lnTo>
                                      <a:lnTo>
                                        <a:pt x="326" y="277"/>
                                      </a:lnTo>
                                      <a:lnTo>
                                        <a:pt x="324" y="274"/>
                                      </a:lnTo>
                                      <a:lnTo>
                                        <a:pt x="322" y="264"/>
                                      </a:lnTo>
                                      <a:lnTo>
                                        <a:pt x="318" y="261"/>
                                      </a:lnTo>
                                      <a:lnTo>
                                        <a:pt x="317" y="256"/>
                                      </a:lnTo>
                                      <a:lnTo>
                                        <a:pt x="311" y="255"/>
                                      </a:lnTo>
                                      <a:lnTo>
                                        <a:pt x="307" y="253"/>
                                      </a:lnTo>
                                      <a:lnTo>
                                        <a:pt x="302" y="243"/>
                                      </a:lnTo>
                                      <a:lnTo>
                                        <a:pt x="301" y="240"/>
                                      </a:lnTo>
                                      <a:lnTo>
                                        <a:pt x="296" y="242"/>
                                      </a:lnTo>
                                      <a:lnTo>
                                        <a:pt x="291" y="239"/>
                                      </a:lnTo>
                                      <a:lnTo>
                                        <a:pt x="289" y="239"/>
                                      </a:lnTo>
                                      <a:lnTo>
                                        <a:pt x="286" y="237"/>
                                      </a:lnTo>
                                      <a:lnTo>
                                        <a:pt x="286" y="232"/>
                                      </a:lnTo>
                                      <a:lnTo>
                                        <a:pt x="279" y="223"/>
                                      </a:lnTo>
                                      <a:lnTo>
                                        <a:pt x="264" y="201"/>
                                      </a:lnTo>
                                      <a:lnTo>
                                        <a:pt x="256" y="196"/>
                                      </a:lnTo>
                                      <a:lnTo>
                                        <a:pt x="246" y="196"/>
                                      </a:lnTo>
                                      <a:lnTo>
                                        <a:pt x="240" y="192"/>
                                      </a:lnTo>
                                      <a:lnTo>
                                        <a:pt x="236" y="192"/>
                                      </a:lnTo>
                                      <a:lnTo>
                                        <a:pt x="232" y="189"/>
                                      </a:lnTo>
                                      <a:lnTo>
                                        <a:pt x="229" y="181"/>
                                      </a:lnTo>
                                      <a:lnTo>
                                        <a:pt x="226" y="179"/>
                                      </a:lnTo>
                                      <a:lnTo>
                                        <a:pt x="221" y="176"/>
                                      </a:lnTo>
                                      <a:lnTo>
                                        <a:pt x="215" y="176"/>
                                      </a:lnTo>
                                      <a:lnTo>
                                        <a:pt x="213" y="180"/>
                                      </a:lnTo>
                                      <a:lnTo>
                                        <a:pt x="209" y="181"/>
                                      </a:lnTo>
                                      <a:lnTo>
                                        <a:pt x="205" y="179"/>
                                      </a:lnTo>
                                      <a:lnTo>
                                        <a:pt x="199" y="170"/>
                                      </a:lnTo>
                                      <a:lnTo>
                                        <a:pt x="195" y="165"/>
                                      </a:lnTo>
                                      <a:lnTo>
                                        <a:pt x="194" y="162"/>
                                      </a:lnTo>
                                      <a:lnTo>
                                        <a:pt x="197" y="157"/>
                                      </a:lnTo>
                                      <a:lnTo>
                                        <a:pt x="195" y="154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88" y="149"/>
                                      </a:lnTo>
                                      <a:lnTo>
                                        <a:pt x="184" y="151"/>
                                      </a:lnTo>
                                      <a:lnTo>
                                        <a:pt x="182" y="153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86" y="162"/>
                                      </a:lnTo>
                                      <a:lnTo>
                                        <a:pt x="184" y="168"/>
                                      </a:lnTo>
                                      <a:lnTo>
                                        <a:pt x="182" y="168"/>
                                      </a:lnTo>
                                      <a:lnTo>
                                        <a:pt x="177" y="165"/>
                                      </a:lnTo>
                                      <a:lnTo>
                                        <a:pt x="176" y="163"/>
                                      </a:lnTo>
                                      <a:lnTo>
                                        <a:pt x="176" y="158"/>
                                      </a:lnTo>
                                      <a:lnTo>
                                        <a:pt x="173" y="156"/>
                                      </a:lnTo>
                                      <a:lnTo>
                                        <a:pt x="171" y="145"/>
                                      </a:lnTo>
                                      <a:lnTo>
                                        <a:pt x="170" y="143"/>
                                      </a:lnTo>
                                      <a:lnTo>
                                        <a:pt x="165" y="142"/>
                                      </a:lnTo>
                                      <a:lnTo>
                                        <a:pt x="162" y="141"/>
                                      </a:lnTo>
                                      <a:lnTo>
                                        <a:pt x="162" y="137"/>
                                      </a:lnTo>
                                      <a:lnTo>
                                        <a:pt x="160" y="136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50" y="120"/>
                                      </a:lnTo>
                                      <a:lnTo>
                                        <a:pt x="145" y="104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1" y="84"/>
                                      </a:lnTo>
                                      <a:lnTo>
                                        <a:pt x="139" y="68"/>
                                      </a:lnTo>
                                      <a:lnTo>
                                        <a:pt x="138" y="63"/>
                                      </a:lnTo>
                                      <a:lnTo>
                                        <a:pt x="134" y="49"/>
                                      </a:lnTo>
                                      <a:lnTo>
                                        <a:pt x="132" y="38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18" y="8"/>
                                      </a:lnTo>
                                      <a:lnTo>
                                        <a:pt x="114" y="1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3" name="Freeform 12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548981" y="3245197"/>
                                  <a:ext cx="28257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27" y="243"/>
                                    </a:cxn>
                                    <a:cxn ang="0">
                                      <a:pos x="755" y="259"/>
                                    </a:cxn>
                                    <a:cxn ang="0">
                                      <a:pos x="780" y="281"/>
                                    </a:cxn>
                                    <a:cxn ang="0">
                                      <a:pos x="809" y="291"/>
                                    </a:cxn>
                                    <a:cxn ang="0">
                                      <a:pos x="839" y="303"/>
                                    </a:cxn>
                                    <a:cxn ang="0">
                                      <a:pos x="841" y="319"/>
                                    </a:cxn>
                                    <a:cxn ang="0">
                                      <a:pos x="840" y="336"/>
                                    </a:cxn>
                                    <a:cxn ang="0">
                                      <a:pos x="858" y="356"/>
                                    </a:cxn>
                                    <a:cxn ang="0">
                                      <a:pos x="890" y="346"/>
                                    </a:cxn>
                                    <a:cxn ang="0">
                                      <a:pos x="891" y="522"/>
                                    </a:cxn>
                                    <a:cxn ang="0">
                                      <a:pos x="861" y="550"/>
                                    </a:cxn>
                                    <a:cxn ang="0">
                                      <a:pos x="829" y="559"/>
                                    </a:cxn>
                                    <a:cxn ang="0">
                                      <a:pos x="674" y="582"/>
                                    </a:cxn>
                                    <a:cxn ang="0">
                                      <a:pos x="561" y="631"/>
                                    </a:cxn>
                                    <a:cxn ang="0">
                                      <a:pos x="468" y="677"/>
                                    </a:cxn>
                                    <a:cxn ang="0">
                                      <a:pos x="439" y="716"/>
                                    </a:cxn>
                                    <a:cxn ang="0">
                                      <a:pos x="395" y="770"/>
                                    </a:cxn>
                                    <a:cxn ang="0">
                                      <a:pos x="379" y="830"/>
                                    </a:cxn>
                                    <a:cxn ang="0">
                                      <a:pos x="361" y="835"/>
                                    </a:cxn>
                                    <a:cxn ang="0">
                                      <a:pos x="336" y="846"/>
                                    </a:cxn>
                                    <a:cxn ang="0">
                                      <a:pos x="325" y="828"/>
                                    </a:cxn>
                                    <a:cxn ang="0">
                                      <a:pos x="312" y="828"/>
                                    </a:cxn>
                                    <a:cxn ang="0">
                                      <a:pos x="299" y="831"/>
                                    </a:cxn>
                                    <a:cxn ang="0">
                                      <a:pos x="282" y="846"/>
                                    </a:cxn>
                                    <a:cxn ang="0">
                                      <a:pos x="266" y="844"/>
                                    </a:cxn>
                                    <a:cxn ang="0">
                                      <a:pos x="256" y="835"/>
                                    </a:cxn>
                                    <a:cxn ang="0">
                                      <a:pos x="239" y="840"/>
                                    </a:cxn>
                                    <a:cxn ang="0">
                                      <a:pos x="227" y="842"/>
                                    </a:cxn>
                                    <a:cxn ang="0">
                                      <a:pos x="210" y="806"/>
                                    </a:cxn>
                                    <a:cxn ang="0">
                                      <a:pos x="191" y="808"/>
                                    </a:cxn>
                                    <a:cxn ang="0">
                                      <a:pos x="201" y="792"/>
                                    </a:cxn>
                                    <a:cxn ang="0">
                                      <a:pos x="201" y="782"/>
                                    </a:cxn>
                                    <a:cxn ang="0">
                                      <a:pos x="183" y="767"/>
                                    </a:cxn>
                                    <a:cxn ang="0">
                                      <a:pos x="178" y="737"/>
                                    </a:cxn>
                                    <a:cxn ang="0">
                                      <a:pos x="170" y="721"/>
                                    </a:cxn>
                                    <a:cxn ang="0">
                                      <a:pos x="153" y="720"/>
                                    </a:cxn>
                                    <a:cxn ang="0">
                                      <a:pos x="136" y="743"/>
                                    </a:cxn>
                                    <a:cxn ang="0">
                                      <a:pos x="99" y="736"/>
                                    </a:cxn>
                                    <a:cxn ang="0">
                                      <a:pos x="78" y="750"/>
                                    </a:cxn>
                                    <a:cxn ang="0">
                                      <a:pos x="52" y="747"/>
                                    </a:cxn>
                                    <a:cxn ang="0">
                                      <a:pos x="43" y="732"/>
                                    </a:cxn>
                                    <a:cxn ang="0">
                                      <a:pos x="44" y="717"/>
                                    </a:cxn>
                                    <a:cxn ang="0">
                                      <a:pos x="45" y="697"/>
                                    </a:cxn>
                                    <a:cxn ang="0">
                                      <a:pos x="36" y="682"/>
                                    </a:cxn>
                                    <a:cxn ang="0">
                                      <a:pos x="24" y="673"/>
                                    </a:cxn>
                                    <a:cxn ang="0">
                                      <a:pos x="9" y="652"/>
                                    </a:cxn>
                                    <a:cxn ang="0">
                                      <a:pos x="9" y="621"/>
                                    </a:cxn>
                                    <a:cxn ang="0">
                                      <a:pos x="1" y="608"/>
                                    </a:cxn>
                                    <a:cxn ang="0">
                                      <a:pos x="30" y="554"/>
                                    </a:cxn>
                                    <a:cxn ang="0">
                                      <a:pos x="45" y="533"/>
                                    </a:cxn>
                                    <a:cxn ang="0">
                                      <a:pos x="84" y="572"/>
                                    </a:cxn>
                                    <a:cxn ang="0">
                                      <a:pos x="344" y="555"/>
                                    </a:cxn>
                                    <a:cxn ang="0">
                                      <a:pos x="341" y="389"/>
                                    </a:cxn>
                                    <a:cxn ang="0">
                                      <a:pos x="313" y="114"/>
                                    </a:cxn>
                                  </a:cxnLst>
                                  <a:rect l="0" t="0" r="r" b="b"/>
                                  <a:pathLst>
                                    <a:path w="891" h="851">
                                      <a:moveTo>
                                        <a:pt x="462" y="44"/>
                                      </a:moveTo>
                                      <a:lnTo>
                                        <a:pt x="724" y="226"/>
                                      </a:lnTo>
                                      <a:lnTo>
                                        <a:pt x="724" y="231"/>
                                      </a:lnTo>
                                      <a:lnTo>
                                        <a:pt x="728" y="234"/>
                                      </a:lnTo>
                                      <a:lnTo>
                                        <a:pt x="727" y="243"/>
                                      </a:lnTo>
                                      <a:lnTo>
                                        <a:pt x="728" y="247"/>
                                      </a:lnTo>
                                      <a:lnTo>
                                        <a:pt x="734" y="250"/>
                                      </a:lnTo>
                                      <a:lnTo>
                                        <a:pt x="742" y="252"/>
                                      </a:lnTo>
                                      <a:lnTo>
                                        <a:pt x="753" y="258"/>
                                      </a:lnTo>
                                      <a:lnTo>
                                        <a:pt x="755" y="259"/>
                                      </a:lnTo>
                                      <a:lnTo>
                                        <a:pt x="756" y="265"/>
                                      </a:lnTo>
                                      <a:lnTo>
                                        <a:pt x="758" y="270"/>
                                      </a:lnTo>
                                      <a:lnTo>
                                        <a:pt x="765" y="276"/>
                                      </a:lnTo>
                                      <a:lnTo>
                                        <a:pt x="770" y="279"/>
                                      </a:lnTo>
                                      <a:lnTo>
                                        <a:pt x="780" y="281"/>
                                      </a:lnTo>
                                      <a:lnTo>
                                        <a:pt x="788" y="280"/>
                                      </a:lnTo>
                                      <a:lnTo>
                                        <a:pt x="791" y="281"/>
                                      </a:lnTo>
                                      <a:lnTo>
                                        <a:pt x="794" y="288"/>
                                      </a:lnTo>
                                      <a:lnTo>
                                        <a:pt x="798" y="291"/>
                                      </a:lnTo>
                                      <a:lnTo>
                                        <a:pt x="809" y="291"/>
                                      </a:lnTo>
                                      <a:lnTo>
                                        <a:pt x="813" y="293"/>
                                      </a:lnTo>
                                      <a:lnTo>
                                        <a:pt x="818" y="293"/>
                                      </a:lnTo>
                                      <a:lnTo>
                                        <a:pt x="826" y="298"/>
                                      </a:lnTo>
                                      <a:lnTo>
                                        <a:pt x="835" y="301"/>
                                      </a:lnTo>
                                      <a:lnTo>
                                        <a:pt x="839" y="303"/>
                                      </a:lnTo>
                                      <a:lnTo>
                                        <a:pt x="840" y="307"/>
                                      </a:lnTo>
                                      <a:lnTo>
                                        <a:pt x="841" y="307"/>
                                      </a:lnTo>
                                      <a:lnTo>
                                        <a:pt x="842" y="313"/>
                                      </a:lnTo>
                                      <a:lnTo>
                                        <a:pt x="841" y="315"/>
                                      </a:lnTo>
                                      <a:lnTo>
                                        <a:pt x="841" y="319"/>
                                      </a:lnTo>
                                      <a:lnTo>
                                        <a:pt x="844" y="324"/>
                                      </a:lnTo>
                                      <a:lnTo>
                                        <a:pt x="844" y="325"/>
                                      </a:lnTo>
                                      <a:lnTo>
                                        <a:pt x="840" y="328"/>
                                      </a:lnTo>
                                      <a:lnTo>
                                        <a:pt x="839" y="330"/>
                                      </a:lnTo>
                                      <a:lnTo>
                                        <a:pt x="840" y="336"/>
                                      </a:lnTo>
                                      <a:lnTo>
                                        <a:pt x="837" y="341"/>
                                      </a:lnTo>
                                      <a:lnTo>
                                        <a:pt x="837" y="346"/>
                                      </a:lnTo>
                                      <a:lnTo>
                                        <a:pt x="845" y="355"/>
                                      </a:lnTo>
                                      <a:lnTo>
                                        <a:pt x="851" y="356"/>
                                      </a:lnTo>
                                      <a:lnTo>
                                        <a:pt x="858" y="356"/>
                                      </a:lnTo>
                                      <a:lnTo>
                                        <a:pt x="867" y="351"/>
                                      </a:lnTo>
                                      <a:lnTo>
                                        <a:pt x="875" y="351"/>
                                      </a:lnTo>
                                      <a:lnTo>
                                        <a:pt x="885" y="346"/>
                                      </a:lnTo>
                                      <a:lnTo>
                                        <a:pt x="890" y="344"/>
                                      </a:lnTo>
                                      <a:lnTo>
                                        <a:pt x="890" y="346"/>
                                      </a:lnTo>
                                      <a:lnTo>
                                        <a:pt x="891" y="347"/>
                                      </a:lnTo>
                                      <a:lnTo>
                                        <a:pt x="891" y="358"/>
                                      </a:lnTo>
                                      <a:lnTo>
                                        <a:pt x="891" y="414"/>
                                      </a:lnTo>
                                      <a:lnTo>
                                        <a:pt x="891" y="468"/>
                                      </a:lnTo>
                                      <a:lnTo>
                                        <a:pt x="891" y="522"/>
                                      </a:lnTo>
                                      <a:lnTo>
                                        <a:pt x="888" y="523"/>
                                      </a:lnTo>
                                      <a:lnTo>
                                        <a:pt x="878" y="529"/>
                                      </a:lnTo>
                                      <a:lnTo>
                                        <a:pt x="874" y="535"/>
                                      </a:lnTo>
                                      <a:lnTo>
                                        <a:pt x="873" y="543"/>
                                      </a:lnTo>
                                      <a:lnTo>
                                        <a:pt x="861" y="550"/>
                                      </a:lnTo>
                                      <a:lnTo>
                                        <a:pt x="857" y="553"/>
                                      </a:lnTo>
                                      <a:lnTo>
                                        <a:pt x="855" y="556"/>
                                      </a:lnTo>
                                      <a:lnTo>
                                        <a:pt x="855" y="561"/>
                                      </a:lnTo>
                                      <a:lnTo>
                                        <a:pt x="842" y="560"/>
                                      </a:lnTo>
                                      <a:lnTo>
                                        <a:pt x="829" y="559"/>
                                      </a:lnTo>
                                      <a:lnTo>
                                        <a:pt x="829" y="562"/>
                                      </a:lnTo>
                                      <a:lnTo>
                                        <a:pt x="824" y="561"/>
                                      </a:lnTo>
                                      <a:lnTo>
                                        <a:pt x="735" y="562"/>
                                      </a:lnTo>
                                      <a:lnTo>
                                        <a:pt x="711" y="582"/>
                                      </a:lnTo>
                                      <a:lnTo>
                                        <a:pt x="674" y="582"/>
                                      </a:lnTo>
                                      <a:lnTo>
                                        <a:pt x="641" y="583"/>
                                      </a:lnTo>
                                      <a:lnTo>
                                        <a:pt x="621" y="591"/>
                                      </a:lnTo>
                                      <a:lnTo>
                                        <a:pt x="613" y="594"/>
                                      </a:lnTo>
                                      <a:lnTo>
                                        <a:pt x="598" y="607"/>
                                      </a:lnTo>
                                      <a:lnTo>
                                        <a:pt x="561" y="631"/>
                                      </a:lnTo>
                                      <a:lnTo>
                                        <a:pt x="549" y="647"/>
                                      </a:lnTo>
                                      <a:lnTo>
                                        <a:pt x="530" y="661"/>
                                      </a:lnTo>
                                      <a:lnTo>
                                        <a:pt x="492" y="673"/>
                                      </a:lnTo>
                                      <a:lnTo>
                                        <a:pt x="480" y="675"/>
                                      </a:lnTo>
                                      <a:lnTo>
                                        <a:pt x="468" y="677"/>
                                      </a:lnTo>
                                      <a:lnTo>
                                        <a:pt x="462" y="678"/>
                                      </a:lnTo>
                                      <a:lnTo>
                                        <a:pt x="453" y="684"/>
                                      </a:lnTo>
                                      <a:lnTo>
                                        <a:pt x="448" y="690"/>
                                      </a:lnTo>
                                      <a:lnTo>
                                        <a:pt x="443" y="701"/>
                                      </a:lnTo>
                                      <a:lnTo>
                                        <a:pt x="439" y="716"/>
                                      </a:lnTo>
                                      <a:lnTo>
                                        <a:pt x="432" y="734"/>
                                      </a:lnTo>
                                      <a:lnTo>
                                        <a:pt x="425" y="744"/>
                                      </a:lnTo>
                                      <a:lnTo>
                                        <a:pt x="409" y="756"/>
                                      </a:lnTo>
                                      <a:lnTo>
                                        <a:pt x="399" y="765"/>
                                      </a:lnTo>
                                      <a:lnTo>
                                        <a:pt x="395" y="770"/>
                                      </a:lnTo>
                                      <a:lnTo>
                                        <a:pt x="390" y="779"/>
                                      </a:lnTo>
                                      <a:lnTo>
                                        <a:pt x="389" y="788"/>
                                      </a:lnTo>
                                      <a:lnTo>
                                        <a:pt x="380" y="806"/>
                                      </a:lnTo>
                                      <a:lnTo>
                                        <a:pt x="379" y="817"/>
                                      </a:lnTo>
                                      <a:lnTo>
                                        <a:pt x="379" y="830"/>
                                      </a:lnTo>
                                      <a:lnTo>
                                        <a:pt x="380" y="841"/>
                                      </a:lnTo>
                                      <a:lnTo>
                                        <a:pt x="369" y="844"/>
                                      </a:lnTo>
                                      <a:lnTo>
                                        <a:pt x="367" y="842"/>
                                      </a:lnTo>
                                      <a:lnTo>
                                        <a:pt x="363" y="836"/>
                                      </a:lnTo>
                                      <a:lnTo>
                                        <a:pt x="361" y="835"/>
                                      </a:lnTo>
                                      <a:lnTo>
                                        <a:pt x="350" y="835"/>
                                      </a:lnTo>
                                      <a:lnTo>
                                        <a:pt x="346" y="836"/>
                                      </a:lnTo>
                                      <a:lnTo>
                                        <a:pt x="344" y="842"/>
                                      </a:lnTo>
                                      <a:lnTo>
                                        <a:pt x="340" y="842"/>
                                      </a:lnTo>
                                      <a:lnTo>
                                        <a:pt x="336" y="846"/>
                                      </a:lnTo>
                                      <a:lnTo>
                                        <a:pt x="326" y="846"/>
                                      </a:lnTo>
                                      <a:lnTo>
                                        <a:pt x="328" y="844"/>
                                      </a:lnTo>
                                      <a:lnTo>
                                        <a:pt x="326" y="833"/>
                                      </a:lnTo>
                                      <a:lnTo>
                                        <a:pt x="325" y="829"/>
                                      </a:lnTo>
                                      <a:lnTo>
                                        <a:pt x="325" y="828"/>
                                      </a:lnTo>
                                      <a:lnTo>
                                        <a:pt x="325" y="823"/>
                                      </a:lnTo>
                                      <a:lnTo>
                                        <a:pt x="323" y="819"/>
                                      </a:lnTo>
                                      <a:lnTo>
                                        <a:pt x="320" y="820"/>
                                      </a:lnTo>
                                      <a:lnTo>
                                        <a:pt x="314" y="820"/>
                                      </a:lnTo>
                                      <a:lnTo>
                                        <a:pt x="312" y="828"/>
                                      </a:lnTo>
                                      <a:lnTo>
                                        <a:pt x="310" y="828"/>
                                      </a:lnTo>
                                      <a:lnTo>
                                        <a:pt x="304" y="824"/>
                                      </a:lnTo>
                                      <a:lnTo>
                                        <a:pt x="302" y="824"/>
                                      </a:lnTo>
                                      <a:lnTo>
                                        <a:pt x="299" y="828"/>
                                      </a:lnTo>
                                      <a:lnTo>
                                        <a:pt x="299" y="831"/>
                                      </a:lnTo>
                                      <a:lnTo>
                                        <a:pt x="301" y="837"/>
                                      </a:lnTo>
                                      <a:lnTo>
                                        <a:pt x="299" y="840"/>
                                      </a:lnTo>
                                      <a:lnTo>
                                        <a:pt x="288" y="840"/>
                                      </a:lnTo>
                                      <a:lnTo>
                                        <a:pt x="282" y="842"/>
                                      </a:lnTo>
                                      <a:lnTo>
                                        <a:pt x="282" y="846"/>
                                      </a:lnTo>
                                      <a:lnTo>
                                        <a:pt x="280" y="851"/>
                                      </a:lnTo>
                                      <a:lnTo>
                                        <a:pt x="276" y="851"/>
                                      </a:lnTo>
                                      <a:lnTo>
                                        <a:pt x="272" y="849"/>
                                      </a:lnTo>
                                      <a:lnTo>
                                        <a:pt x="269" y="844"/>
                                      </a:lnTo>
                                      <a:lnTo>
                                        <a:pt x="266" y="844"/>
                                      </a:lnTo>
                                      <a:lnTo>
                                        <a:pt x="264" y="845"/>
                                      </a:lnTo>
                                      <a:lnTo>
                                        <a:pt x="262" y="846"/>
                                      </a:lnTo>
                                      <a:lnTo>
                                        <a:pt x="261" y="846"/>
                                      </a:lnTo>
                                      <a:lnTo>
                                        <a:pt x="260" y="840"/>
                                      </a:lnTo>
                                      <a:lnTo>
                                        <a:pt x="256" y="835"/>
                                      </a:lnTo>
                                      <a:lnTo>
                                        <a:pt x="253" y="834"/>
                                      </a:lnTo>
                                      <a:lnTo>
                                        <a:pt x="249" y="837"/>
                                      </a:lnTo>
                                      <a:lnTo>
                                        <a:pt x="244" y="836"/>
                                      </a:lnTo>
                                      <a:lnTo>
                                        <a:pt x="242" y="837"/>
                                      </a:lnTo>
                                      <a:lnTo>
                                        <a:pt x="239" y="840"/>
                                      </a:lnTo>
                                      <a:lnTo>
                                        <a:pt x="238" y="844"/>
                                      </a:lnTo>
                                      <a:lnTo>
                                        <a:pt x="235" y="847"/>
                                      </a:lnTo>
                                      <a:lnTo>
                                        <a:pt x="229" y="849"/>
                                      </a:lnTo>
                                      <a:lnTo>
                                        <a:pt x="229" y="846"/>
                                      </a:lnTo>
                                      <a:lnTo>
                                        <a:pt x="227" y="842"/>
                                      </a:lnTo>
                                      <a:lnTo>
                                        <a:pt x="222" y="840"/>
                                      </a:lnTo>
                                      <a:lnTo>
                                        <a:pt x="220" y="835"/>
                                      </a:lnTo>
                                      <a:lnTo>
                                        <a:pt x="215" y="835"/>
                                      </a:lnTo>
                                      <a:lnTo>
                                        <a:pt x="211" y="829"/>
                                      </a:lnTo>
                                      <a:lnTo>
                                        <a:pt x="210" y="806"/>
                                      </a:lnTo>
                                      <a:lnTo>
                                        <a:pt x="210" y="802"/>
                                      </a:lnTo>
                                      <a:lnTo>
                                        <a:pt x="205" y="801"/>
                                      </a:lnTo>
                                      <a:lnTo>
                                        <a:pt x="200" y="801"/>
                                      </a:lnTo>
                                      <a:lnTo>
                                        <a:pt x="194" y="808"/>
                                      </a:lnTo>
                                      <a:lnTo>
                                        <a:pt x="191" y="808"/>
                                      </a:lnTo>
                                      <a:lnTo>
                                        <a:pt x="191" y="801"/>
                                      </a:lnTo>
                                      <a:lnTo>
                                        <a:pt x="192" y="798"/>
                                      </a:lnTo>
                                      <a:lnTo>
                                        <a:pt x="197" y="797"/>
                                      </a:lnTo>
                                      <a:lnTo>
                                        <a:pt x="197" y="792"/>
                                      </a:lnTo>
                                      <a:lnTo>
                                        <a:pt x="201" y="792"/>
                                      </a:lnTo>
                                      <a:lnTo>
                                        <a:pt x="204" y="788"/>
                                      </a:lnTo>
                                      <a:lnTo>
                                        <a:pt x="207" y="788"/>
                                      </a:lnTo>
                                      <a:lnTo>
                                        <a:pt x="207" y="782"/>
                                      </a:lnTo>
                                      <a:lnTo>
                                        <a:pt x="206" y="782"/>
                                      </a:lnTo>
                                      <a:lnTo>
                                        <a:pt x="201" y="782"/>
                                      </a:lnTo>
                                      <a:lnTo>
                                        <a:pt x="197" y="779"/>
                                      </a:lnTo>
                                      <a:lnTo>
                                        <a:pt x="194" y="776"/>
                                      </a:lnTo>
                                      <a:lnTo>
                                        <a:pt x="189" y="766"/>
                                      </a:lnTo>
                                      <a:lnTo>
                                        <a:pt x="184" y="769"/>
                                      </a:lnTo>
                                      <a:lnTo>
                                        <a:pt x="183" y="767"/>
                                      </a:lnTo>
                                      <a:lnTo>
                                        <a:pt x="183" y="750"/>
                                      </a:lnTo>
                                      <a:lnTo>
                                        <a:pt x="181" y="745"/>
                                      </a:lnTo>
                                      <a:lnTo>
                                        <a:pt x="179" y="745"/>
                                      </a:lnTo>
                                      <a:lnTo>
                                        <a:pt x="179" y="739"/>
                                      </a:lnTo>
                                      <a:lnTo>
                                        <a:pt x="178" y="737"/>
                                      </a:lnTo>
                                      <a:lnTo>
                                        <a:pt x="174" y="737"/>
                                      </a:lnTo>
                                      <a:lnTo>
                                        <a:pt x="173" y="737"/>
                                      </a:lnTo>
                                      <a:lnTo>
                                        <a:pt x="174" y="724"/>
                                      </a:lnTo>
                                      <a:lnTo>
                                        <a:pt x="174" y="723"/>
                                      </a:lnTo>
                                      <a:lnTo>
                                        <a:pt x="170" y="721"/>
                                      </a:lnTo>
                                      <a:lnTo>
                                        <a:pt x="168" y="721"/>
                                      </a:lnTo>
                                      <a:lnTo>
                                        <a:pt x="164" y="724"/>
                                      </a:lnTo>
                                      <a:lnTo>
                                        <a:pt x="163" y="724"/>
                                      </a:lnTo>
                                      <a:lnTo>
                                        <a:pt x="156" y="720"/>
                                      </a:lnTo>
                                      <a:lnTo>
                                        <a:pt x="153" y="720"/>
                                      </a:lnTo>
                                      <a:lnTo>
                                        <a:pt x="152" y="721"/>
                                      </a:lnTo>
                                      <a:lnTo>
                                        <a:pt x="152" y="729"/>
                                      </a:lnTo>
                                      <a:lnTo>
                                        <a:pt x="149" y="733"/>
                                      </a:lnTo>
                                      <a:lnTo>
                                        <a:pt x="136" y="737"/>
                                      </a:lnTo>
                                      <a:lnTo>
                                        <a:pt x="136" y="743"/>
                                      </a:lnTo>
                                      <a:lnTo>
                                        <a:pt x="134" y="747"/>
                                      </a:lnTo>
                                      <a:lnTo>
                                        <a:pt x="120" y="743"/>
                                      </a:lnTo>
                                      <a:lnTo>
                                        <a:pt x="110" y="737"/>
                                      </a:lnTo>
                                      <a:lnTo>
                                        <a:pt x="102" y="736"/>
                                      </a:lnTo>
                                      <a:lnTo>
                                        <a:pt x="99" y="736"/>
                                      </a:lnTo>
                                      <a:lnTo>
                                        <a:pt x="95" y="742"/>
                                      </a:lnTo>
                                      <a:lnTo>
                                        <a:pt x="89" y="743"/>
                                      </a:lnTo>
                                      <a:lnTo>
                                        <a:pt x="87" y="749"/>
                                      </a:lnTo>
                                      <a:lnTo>
                                        <a:pt x="83" y="753"/>
                                      </a:lnTo>
                                      <a:lnTo>
                                        <a:pt x="78" y="750"/>
                                      </a:lnTo>
                                      <a:lnTo>
                                        <a:pt x="70" y="739"/>
                                      </a:lnTo>
                                      <a:lnTo>
                                        <a:pt x="67" y="737"/>
                                      </a:lnTo>
                                      <a:lnTo>
                                        <a:pt x="62" y="737"/>
                                      </a:lnTo>
                                      <a:lnTo>
                                        <a:pt x="56" y="743"/>
                                      </a:lnTo>
                                      <a:lnTo>
                                        <a:pt x="52" y="747"/>
                                      </a:lnTo>
                                      <a:lnTo>
                                        <a:pt x="48" y="748"/>
                                      </a:lnTo>
                                      <a:lnTo>
                                        <a:pt x="43" y="744"/>
                                      </a:lnTo>
                                      <a:lnTo>
                                        <a:pt x="38" y="740"/>
                                      </a:lnTo>
                                      <a:lnTo>
                                        <a:pt x="39" y="737"/>
                                      </a:lnTo>
                                      <a:lnTo>
                                        <a:pt x="43" y="732"/>
                                      </a:lnTo>
                                      <a:lnTo>
                                        <a:pt x="43" y="728"/>
                                      </a:lnTo>
                                      <a:lnTo>
                                        <a:pt x="46" y="724"/>
                                      </a:lnTo>
                                      <a:lnTo>
                                        <a:pt x="48" y="723"/>
                                      </a:lnTo>
                                      <a:lnTo>
                                        <a:pt x="48" y="721"/>
                                      </a:lnTo>
                                      <a:lnTo>
                                        <a:pt x="44" y="717"/>
                                      </a:lnTo>
                                      <a:lnTo>
                                        <a:pt x="44" y="710"/>
                                      </a:lnTo>
                                      <a:lnTo>
                                        <a:pt x="46" y="706"/>
                                      </a:lnTo>
                                      <a:lnTo>
                                        <a:pt x="46" y="702"/>
                                      </a:lnTo>
                                      <a:lnTo>
                                        <a:pt x="45" y="699"/>
                                      </a:lnTo>
                                      <a:lnTo>
                                        <a:pt x="45" y="697"/>
                                      </a:lnTo>
                                      <a:lnTo>
                                        <a:pt x="46" y="697"/>
                                      </a:lnTo>
                                      <a:lnTo>
                                        <a:pt x="45" y="694"/>
                                      </a:lnTo>
                                      <a:lnTo>
                                        <a:pt x="41" y="689"/>
                                      </a:lnTo>
                                      <a:lnTo>
                                        <a:pt x="39" y="684"/>
                                      </a:lnTo>
                                      <a:lnTo>
                                        <a:pt x="36" y="682"/>
                                      </a:lnTo>
                                      <a:lnTo>
                                        <a:pt x="35" y="678"/>
                                      </a:lnTo>
                                      <a:lnTo>
                                        <a:pt x="32" y="674"/>
                                      </a:lnTo>
                                      <a:lnTo>
                                        <a:pt x="32" y="670"/>
                                      </a:lnTo>
                                      <a:lnTo>
                                        <a:pt x="27" y="670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20" y="673"/>
                                      </a:lnTo>
                                      <a:lnTo>
                                        <a:pt x="19" y="672"/>
                                      </a:lnTo>
                                      <a:lnTo>
                                        <a:pt x="17" y="666"/>
                                      </a:lnTo>
                                      <a:lnTo>
                                        <a:pt x="9" y="654"/>
                                      </a:lnTo>
                                      <a:lnTo>
                                        <a:pt x="9" y="652"/>
                                      </a:lnTo>
                                      <a:lnTo>
                                        <a:pt x="14" y="646"/>
                                      </a:lnTo>
                                      <a:lnTo>
                                        <a:pt x="13" y="641"/>
                                      </a:lnTo>
                                      <a:lnTo>
                                        <a:pt x="11" y="635"/>
                                      </a:lnTo>
                                      <a:lnTo>
                                        <a:pt x="11" y="629"/>
                                      </a:lnTo>
                                      <a:lnTo>
                                        <a:pt x="9" y="621"/>
                                      </a:lnTo>
                                      <a:lnTo>
                                        <a:pt x="6" y="618"/>
                                      </a:lnTo>
                                      <a:lnTo>
                                        <a:pt x="5" y="618"/>
                                      </a:lnTo>
                                      <a:lnTo>
                                        <a:pt x="3" y="614"/>
                                      </a:lnTo>
                                      <a:lnTo>
                                        <a:pt x="1" y="614"/>
                                      </a:lnTo>
                                      <a:lnTo>
                                        <a:pt x="1" y="608"/>
                                      </a:lnTo>
                                      <a:lnTo>
                                        <a:pt x="3" y="600"/>
                                      </a:lnTo>
                                      <a:lnTo>
                                        <a:pt x="2" y="597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23" y="572"/>
                                      </a:lnTo>
                                      <a:lnTo>
                                        <a:pt x="30" y="554"/>
                                      </a:lnTo>
                                      <a:lnTo>
                                        <a:pt x="34" y="543"/>
                                      </a:lnTo>
                                      <a:lnTo>
                                        <a:pt x="39" y="532"/>
                                      </a:lnTo>
                                      <a:lnTo>
                                        <a:pt x="41" y="530"/>
                                      </a:lnTo>
                                      <a:lnTo>
                                        <a:pt x="45" y="532"/>
                                      </a:lnTo>
                                      <a:lnTo>
                                        <a:pt x="45" y="533"/>
                                      </a:lnTo>
                                      <a:lnTo>
                                        <a:pt x="51" y="534"/>
                                      </a:lnTo>
                                      <a:lnTo>
                                        <a:pt x="55" y="537"/>
                                      </a:lnTo>
                                      <a:lnTo>
                                        <a:pt x="60" y="550"/>
                                      </a:lnTo>
                                      <a:lnTo>
                                        <a:pt x="70" y="568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87" y="572"/>
                                      </a:lnTo>
                                      <a:lnTo>
                                        <a:pt x="113" y="550"/>
                                      </a:lnTo>
                                      <a:lnTo>
                                        <a:pt x="200" y="553"/>
                                      </a:lnTo>
                                      <a:lnTo>
                                        <a:pt x="271" y="554"/>
                                      </a:lnTo>
                                      <a:lnTo>
                                        <a:pt x="344" y="555"/>
                                      </a:lnTo>
                                      <a:lnTo>
                                        <a:pt x="362" y="555"/>
                                      </a:lnTo>
                                      <a:lnTo>
                                        <a:pt x="374" y="508"/>
                                      </a:lnTo>
                                      <a:lnTo>
                                        <a:pt x="352" y="501"/>
                                      </a:lnTo>
                                      <a:lnTo>
                                        <a:pt x="346" y="444"/>
                                      </a:lnTo>
                                      <a:lnTo>
                                        <a:pt x="341" y="389"/>
                                      </a:lnTo>
                                      <a:lnTo>
                                        <a:pt x="335" y="335"/>
                                      </a:lnTo>
                                      <a:lnTo>
                                        <a:pt x="329" y="281"/>
                                      </a:lnTo>
                                      <a:lnTo>
                                        <a:pt x="324" y="226"/>
                                      </a:lnTo>
                                      <a:lnTo>
                                        <a:pt x="318" y="169"/>
                                      </a:lnTo>
                                      <a:lnTo>
                                        <a:pt x="313" y="114"/>
                                      </a:lnTo>
                                      <a:lnTo>
                                        <a:pt x="307" y="58"/>
                                      </a:lnTo>
                                      <a:lnTo>
                                        <a:pt x="301" y="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462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4" name="Freeform 12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887118" y="2994372"/>
                                  <a:ext cx="69850" cy="1476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23" y="461"/>
                                    </a:cxn>
                                    <a:cxn ang="0">
                                      <a:pos x="145" y="444"/>
                                    </a:cxn>
                                    <a:cxn ang="0">
                                      <a:pos x="151" y="424"/>
                                    </a:cxn>
                                    <a:cxn ang="0">
                                      <a:pos x="147" y="387"/>
                                    </a:cxn>
                                    <a:cxn ang="0">
                                      <a:pos x="164" y="373"/>
                                    </a:cxn>
                                    <a:cxn ang="0">
                                      <a:pos x="178" y="355"/>
                                    </a:cxn>
                                    <a:cxn ang="0">
                                      <a:pos x="213" y="331"/>
                                    </a:cxn>
                                    <a:cxn ang="0">
                                      <a:pos x="217" y="284"/>
                                    </a:cxn>
                                    <a:cxn ang="0">
                                      <a:pos x="212" y="277"/>
                                    </a:cxn>
                                    <a:cxn ang="0">
                                      <a:pos x="202" y="278"/>
                                    </a:cxn>
                                    <a:cxn ang="0">
                                      <a:pos x="198" y="269"/>
                                    </a:cxn>
                                    <a:cxn ang="0">
                                      <a:pos x="186" y="251"/>
                                    </a:cxn>
                                    <a:cxn ang="0">
                                      <a:pos x="172" y="252"/>
                                    </a:cxn>
                                    <a:cxn ang="0">
                                      <a:pos x="164" y="249"/>
                                    </a:cxn>
                                    <a:cxn ang="0">
                                      <a:pos x="153" y="246"/>
                                    </a:cxn>
                                    <a:cxn ang="0">
                                      <a:pos x="138" y="226"/>
                                    </a:cxn>
                                    <a:cxn ang="0">
                                      <a:pos x="150" y="219"/>
                                    </a:cxn>
                                    <a:cxn ang="0">
                                      <a:pos x="153" y="203"/>
                                    </a:cxn>
                                    <a:cxn ang="0">
                                      <a:pos x="166" y="195"/>
                                    </a:cxn>
                                    <a:cxn ang="0">
                                      <a:pos x="185" y="181"/>
                                    </a:cxn>
                                    <a:cxn ang="0">
                                      <a:pos x="198" y="163"/>
                                    </a:cxn>
                                    <a:cxn ang="0">
                                      <a:pos x="204" y="132"/>
                                    </a:cxn>
                                    <a:cxn ang="0">
                                      <a:pos x="194" y="111"/>
                                    </a:cxn>
                                    <a:cxn ang="0">
                                      <a:pos x="181" y="101"/>
                                    </a:cxn>
                                    <a:cxn ang="0">
                                      <a:pos x="172" y="79"/>
                                    </a:cxn>
                                    <a:cxn ang="0">
                                      <a:pos x="183" y="59"/>
                                    </a:cxn>
                                    <a:cxn ang="0">
                                      <a:pos x="207" y="31"/>
                                    </a:cxn>
                                    <a:cxn ang="0">
                                      <a:pos x="194" y="19"/>
                                    </a:cxn>
                                    <a:cxn ang="0">
                                      <a:pos x="182" y="32"/>
                                    </a:cxn>
                                    <a:cxn ang="0">
                                      <a:pos x="171" y="39"/>
                                    </a:cxn>
                                    <a:cxn ang="0">
                                      <a:pos x="161" y="24"/>
                                    </a:cxn>
                                    <a:cxn ang="0">
                                      <a:pos x="155" y="9"/>
                                    </a:cxn>
                                    <a:cxn ang="0">
                                      <a:pos x="138" y="0"/>
                                    </a:cxn>
                                    <a:cxn ang="0">
                                      <a:pos x="115" y="2"/>
                                    </a:cxn>
                                    <a:cxn ang="0">
                                      <a:pos x="91" y="13"/>
                                    </a:cxn>
                                    <a:cxn ang="0">
                                      <a:pos x="79" y="24"/>
                                    </a:cxn>
                                    <a:cxn ang="0">
                                      <a:pos x="73" y="31"/>
                                    </a:cxn>
                                    <a:cxn ang="0">
                                      <a:pos x="62" y="41"/>
                                    </a:cxn>
                                    <a:cxn ang="0">
                                      <a:pos x="51" y="55"/>
                                    </a:cxn>
                                    <a:cxn ang="0">
                                      <a:pos x="58" y="61"/>
                                    </a:cxn>
                                    <a:cxn ang="0">
                                      <a:pos x="52" y="101"/>
                                    </a:cxn>
                                    <a:cxn ang="0">
                                      <a:pos x="56" y="134"/>
                                    </a:cxn>
                                    <a:cxn ang="0">
                                      <a:pos x="59" y="147"/>
                                    </a:cxn>
                                    <a:cxn ang="0">
                                      <a:pos x="49" y="185"/>
                                    </a:cxn>
                                    <a:cxn ang="0">
                                      <a:pos x="27" y="208"/>
                                    </a:cxn>
                                    <a:cxn ang="0">
                                      <a:pos x="14" y="217"/>
                                    </a:cxn>
                                    <a:cxn ang="0">
                                      <a:pos x="3" y="226"/>
                                    </a:cxn>
                                    <a:cxn ang="0">
                                      <a:pos x="3" y="234"/>
                                    </a:cxn>
                                    <a:cxn ang="0">
                                      <a:pos x="14" y="272"/>
                                    </a:cxn>
                                    <a:cxn ang="0">
                                      <a:pos x="37" y="285"/>
                                    </a:cxn>
                                    <a:cxn ang="0">
                                      <a:pos x="46" y="323"/>
                                    </a:cxn>
                                    <a:cxn ang="0">
                                      <a:pos x="89" y="348"/>
                                    </a:cxn>
                                    <a:cxn ang="0">
                                      <a:pos x="91" y="349"/>
                                    </a:cxn>
                                    <a:cxn ang="0">
                                      <a:pos x="110" y="459"/>
                                    </a:cxn>
                                  </a:cxnLst>
                                  <a:rect l="0" t="0" r="r" b="b"/>
                                  <a:pathLst>
                                    <a:path w="218" h="462">
                                      <a:moveTo>
                                        <a:pt x="111" y="462"/>
                                      </a:moveTo>
                                      <a:lnTo>
                                        <a:pt x="123" y="461"/>
                                      </a:lnTo>
                                      <a:lnTo>
                                        <a:pt x="135" y="452"/>
                                      </a:lnTo>
                                      <a:lnTo>
                                        <a:pt x="145" y="444"/>
                                      </a:lnTo>
                                      <a:lnTo>
                                        <a:pt x="151" y="434"/>
                                      </a:lnTo>
                                      <a:lnTo>
                                        <a:pt x="151" y="424"/>
                                      </a:lnTo>
                                      <a:lnTo>
                                        <a:pt x="145" y="396"/>
                                      </a:lnTo>
                                      <a:lnTo>
                                        <a:pt x="147" y="387"/>
                                      </a:lnTo>
                                      <a:lnTo>
                                        <a:pt x="151" y="379"/>
                                      </a:lnTo>
                                      <a:lnTo>
                                        <a:pt x="164" y="373"/>
                                      </a:lnTo>
                                      <a:lnTo>
                                        <a:pt x="174" y="365"/>
                                      </a:lnTo>
                                      <a:lnTo>
                                        <a:pt x="178" y="355"/>
                                      </a:lnTo>
                                      <a:lnTo>
                                        <a:pt x="207" y="336"/>
                                      </a:lnTo>
                                      <a:lnTo>
                                        <a:pt x="213" y="331"/>
                                      </a:lnTo>
                                      <a:lnTo>
                                        <a:pt x="218" y="320"/>
                                      </a:lnTo>
                                      <a:lnTo>
                                        <a:pt x="217" y="284"/>
                                      </a:lnTo>
                                      <a:lnTo>
                                        <a:pt x="218" y="281"/>
                                      </a:lnTo>
                                      <a:lnTo>
                                        <a:pt x="212" y="277"/>
                                      </a:lnTo>
                                      <a:lnTo>
                                        <a:pt x="208" y="278"/>
                                      </a:lnTo>
                                      <a:lnTo>
                                        <a:pt x="202" y="278"/>
                                      </a:lnTo>
                                      <a:lnTo>
                                        <a:pt x="198" y="273"/>
                                      </a:lnTo>
                                      <a:lnTo>
                                        <a:pt x="198" y="269"/>
                                      </a:lnTo>
                                      <a:lnTo>
                                        <a:pt x="191" y="251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77" y="257"/>
                                      </a:lnTo>
                                      <a:lnTo>
                                        <a:pt x="172" y="252"/>
                                      </a:lnTo>
                                      <a:lnTo>
                                        <a:pt x="170" y="246"/>
                                      </a:lnTo>
                                      <a:lnTo>
                                        <a:pt x="164" y="249"/>
                                      </a:lnTo>
                                      <a:lnTo>
                                        <a:pt x="159" y="249"/>
                                      </a:lnTo>
                                      <a:lnTo>
                                        <a:pt x="153" y="246"/>
                                      </a:lnTo>
                                      <a:lnTo>
                                        <a:pt x="142" y="239"/>
                                      </a:lnTo>
                                      <a:lnTo>
                                        <a:pt x="138" y="226"/>
                                      </a:lnTo>
                                      <a:lnTo>
                                        <a:pt x="138" y="215"/>
                                      </a:lnTo>
                                      <a:lnTo>
                                        <a:pt x="150" y="219"/>
                                      </a:lnTo>
                                      <a:lnTo>
                                        <a:pt x="150" y="210"/>
                                      </a:lnTo>
                                      <a:lnTo>
                                        <a:pt x="153" y="203"/>
                                      </a:lnTo>
                                      <a:lnTo>
                                        <a:pt x="160" y="201"/>
                                      </a:lnTo>
                                      <a:lnTo>
                                        <a:pt x="166" y="195"/>
                                      </a:lnTo>
                                      <a:lnTo>
                                        <a:pt x="172" y="192"/>
                                      </a:lnTo>
                                      <a:lnTo>
                                        <a:pt x="185" y="181"/>
                                      </a:lnTo>
                                      <a:lnTo>
                                        <a:pt x="192" y="174"/>
                                      </a:lnTo>
                                      <a:lnTo>
                                        <a:pt x="198" y="163"/>
                                      </a:lnTo>
                                      <a:lnTo>
                                        <a:pt x="207" y="140"/>
                                      </a:lnTo>
                                      <a:lnTo>
                                        <a:pt x="204" y="132"/>
                                      </a:lnTo>
                                      <a:lnTo>
                                        <a:pt x="202" y="116"/>
                                      </a:lnTo>
                                      <a:lnTo>
                                        <a:pt x="194" y="111"/>
                                      </a:lnTo>
                                      <a:lnTo>
                                        <a:pt x="191" y="104"/>
                                      </a:lnTo>
                                      <a:lnTo>
                                        <a:pt x="181" y="101"/>
                                      </a:lnTo>
                                      <a:lnTo>
                                        <a:pt x="176" y="95"/>
                                      </a:lnTo>
                                      <a:lnTo>
                                        <a:pt x="172" y="79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83" y="59"/>
                                      </a:lnTo>
                                      <a:lnTo>
                                        <a:pt x="194" y="55"/>
                                      </a:lnTo>
                                      <a:lnTo>
                                        <a:pt x="207" y="31"/>
                                      </a:lnTo>
                                      <a:lnTo>
                                        <a:pt x="201" y="19"/>
                                      </a:lnTo>
                                      <a:lnTo>
                                        <a:pt x="194" y="19"/>
                                      </a:lnTo>
                                      <a:lnTo>
                                        <a:pt x="188" y="27"/>
                                      </a:lnTo>
                                      <a:lnTo>
                                        <a:pt x="182" y="32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71" y="39"/>
                                      </a:lnTo>
                                      <a:lnTo>
                                        <a:pt x="160" y="35"/>
                                      </a:lnTo>
                                      <a:lnTo>
                                        <a:pt x="161" y="24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5" y="9"/>
                                      </a:lnTo>
                                      <a:lnTo>
                                        <a:pt x="156" y="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04" y="7"/>
                                      </a:lnTo>
                                      <a:lnTo>
                                        <a:pt x="91" y="13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8" y="61"/>
                                      </a:lnTo>
                                      <a:lnTo>
                                        <a:pt x="53" y="93"/>
                                      </a:lnTo>
                                      <a:lnTo>
                                        <a:pt x="52" y="101"/>
                                      </a:lnTo>
                                      <a:lnTo>
                                        <a:pt x="54" y="111"/>
                                      </a:lnTo>
                                      <a:lnTo>
                                        <a:pt x="56" y="134"/>
                                      </a:lnTo>
                                      <a:lnTo>
                                        <a:pt x="59" y="140"/>
                                      </a:lnTo>
                                      <a:lnTo>
                                        <a:pt x="59" y="147"/>
                                      </a:lnTo>
                                      <a:lnTo>
                                        <a:pt x="53" y="171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30" y="197"/>
                                      </a:lnTo>
                                      <a:lnTo>
                                        <a:pt x="27" y="208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14" y="217"/>
                                      </a:lnTo>
                                      <a:lnTo>
                                        <a:pt x="13" y="220"/>
                                      </a:lnTo>
                                      <a:lnTo>
                                        <a:pt x="3" y="226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3" y="234"/>
                                      </a:lnTo>
                                      <a:lnTo>
                                        <a:pt x="8" y="246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32" y="279"/>
                                      </a:lnTo>
                                      <a:lnTo>
                                        <a:pt x="37" y="285"/>
                                      </a:lnTo>
                                      <a:lnTo>
                                        <a:pt x="46" y="305"/>
                                      </a:lnTo>
                                      <a:lnTo>
                                        <a:pt x="46" y="323"/>
                                      </a:lnTo>
                                      <a:lnTo>
                                        <a:pt x="64" y="336"/>
                                      </a:lnTo>
                                      <a:lnTo>
                                        <a:pt x="89" y="348"/>
                                      </a:lnTo>
                                      <a:lnTo>
                                        <a:pt x="91" y="348"/>
                                      </a:lnTo>
                                      <a:lnTo>
                                        <a:pt x="91" y="349"/>
                                      </a:lnTo>
                                      <a:lnTo>
                                        <a:pt x="105" y="422"/>
                                      </a:lnTo>
                                      <a:lnTo>
                                        <a:pt x="110" y="459"/>
                                      </a:lnTo>
                                      <a:lnTo>
                                        <a:pt x="111" y="46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5" name="Freeform 12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187155" y="3115022"/>
                                  <a:ext cx="195263" cy="1920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4" y="438"/>
                                    </a:cxn>
                                    <a:cxn ang="0">
                                      <a:pos x="24" y="265"/>
                                    </a:cxn>
                                    <a:cxn ang="0">
                                      <a:pos x="7" y="146"/>
                                    </a:cxn>
                                    <a:cxn ang="0">
                                      <a:pos x="1" y="120"/>
                                    </a:cxn>
                                    <a:cxn ang="0">
                                      <a:pos x="3" y="90"/>
                                    </a:cxn>
                                    <a:cxn ang="0">
                                      <a:pos x="15" y="74"/>
                                    </a:cxn>
                                    <a:cxn ang="0">
                                      <a:pos x="7" y="22"/>
                                    </a:cxn>
                                    <a:cxn ang="0">
                                      <a:pos x="18" y="2"/>
                                    </a:cxn>
                                    <a:cxn ang="0">
                                      <a:pos x="35" y="8"/>
                                    </a:cxn>
                                    <a:cxn ang="0">
                                      <a:pos x="91" y="7"/>
                                    </a:cxn>
                                    <a:cxn ang="0">
                                      <a:pos x="153" y="27"/>
                                    </a:cxn>
                                    <a:cxn ang="0">
                                      <a:pos x="185" y="38"/>
                                    </a:cxn>
                                    <a:cxn ang="0">
                                      <a:pos x="228" y="45"/>
                                    </a:cxn>
                                    <a:cxn ang="0">
                                      <a:pos x="269" y="40"/>
                                    </a:cxn>
                                    <a:cxn ang="0">
                                      <a:pos x="311" y="13"/>
                                    </a:cxn>
                                    <a:cxn ang="0">
                                      <a:pos x="336" y="8"/>
                                    </a:cxn>
                                    <a:cxn ang="0">
                                      <a:pos x="322" y="20"/>
                                    </a:cxn>
                                    <a:cxn ang="0">
                                      <a:pos x="349" y="13"/>
                                    </a:cxn>
                                    <a:cxn ang="0">
                                      <a:pos x="365" y="11"/>
                                    </a:cxn>
                                    <a:cxn ang="0">
                                      <a:pos x="400" y="6"/>
                                    </a:cxn>
                                    <a:cxn ang="0">
                                      <a:pos x="408" y="16"/>
                                    </a:cxn>
                                    <a:cxn ang="0">
                                      <a:pos x="426" y="28"/>
                                    </a:cxn>
                                    <a:cxn ang="0">
                                      <a:pos x="447" y="40"/>
                                    </a:cxn>
                                    <a:cxn ang="0">
                                      <a:pos x="463" y="34"/>
                                    </a:cxn>
                                    <a:cxn ang="0">
                                      <a:pos x="510" y="29"/>
                                    </a:cxn>
                                    <a:cxn ang="0">
                                      <a:pos x="523" y="35"/>
                                    </a:cxn>
                                    <a:cxn ang="0">
                                      <a:pos x="561" y="144"/>
                                    </a:cxn>
                                    <a:cxn ang="0">
                                      <a:pos x="539" y="211"/>
                                    </a:cxn>
                                    <a:cxn ang="0">
                                      <a:pos x="538" y="234"/>
                                    </a:cxn>
                                    <a:cxn ang="0">
                                      <a:pos x="518" y="242"/>
                                    </a:cxn>
                                    <a:cxn ang="0">
                                      <a:pos x="486" y="207"/>
                                    </a:cxn>
                                    <a:cxn ang="0">
                                      <a:pos x="473" y="175"/>
                                    </a:cxn>
                                    <a:cxn ang="0">
                                      <a:pos x="454" y="144"/>
                                    </a:cxn>
                                    <a:cxn ang="0">
                                      <a:pos x="440" y="109"/>
                                    </a:cxn>
                                    <a:cxn ang="0">
                                      <a:pos x="436" y="104"/>
                                    </a:cxn>
                                    <a:cxn ang="0">
                                      <a:pos x="429" y="119"/>
                                    </a:cxn>
                                    <a:cxn ang="0">
                                      <a:pos x="437" y="143"/>
                                    </a:cxn>
                                    <a:cxn ang="0">
                                      <a:pos x="441" y="167"/>
                                    </a:cxn>
                                    <a:cxn ang="0">
                                      <a:pos x="475" y="223"/>
                                    </a:cxn>
                                    <a:cxn ang="0">
                                      <a:pos x="490" y="256"/>
                                    </a:cxn>
                                    <a:cxn ang="0">
                                      <a:pos x="512" y="304"/>
                                    </a:cxn>
                                    <a:cxn ang="0">
                                      <a:pos x="530" y="346"/>
                                    </a:cxn>
                                    <a:cxn ang="0">
                                      <a:pos x="558" y="401"/>
                                    </a:cxn>
                                    <a:cxn ang="0">
                                      <a:pos x="578" y="444"/>
                                    </a:cxn>
                                    <a:cxn ang="0">
                                      <a:pos x="608" y="471"/>
                                    </a:cxn>
                                    <a:cxn ang="0">
                                      <a:pos x="598" y="476"/>
                                    </a:cxn>
                                    <a:cxn ang="0">
                                      <a:pos x="598" y="488"/>
                                    </a:cxn>
                                    <a:cxn ang="0">
                                      <a:pos x="581" y="545"/>
                                    </a:cxn>
                                    <a:cxn ang="0">
                                      <a:pos x="526" y="578"/>
                                    </a:cxn>
                                    <a:cxn ang="0">
                                      <a:pos x="473" y="592"/>
                                    </a:cxn>
                                    <a:cxn ang="0">
                                      <a:pos x="378" y="579"/>
                                    </a:cxn>
                                    <a:cxn ang="0">
                                      <a:pos x="366" y="590"/>
                                    </a:cxn>
                                    <a:cxn ang="0">
                                      <a:pos x="233" y="590"/>
                                    </a:cxn>
                                    <a:cxn ang="0">
                                      <a:pos x="77" y="590"/>
                                    </a:cxn>
                                  </a:cxnLst>
                                  <a:rect l="0" t="0" r="r" b="b"/>
                                  <a:pathLst>
                                    <a:path w="612" h="605">
                                      <a:moveTo>
                                        <a:pt x="24" y="552"/>
                                      </a:moveTo>
                                      <a:lnTo>
                                        <a:pt x="24" y="496"/>
                                      </a:lnTo>
                                      <a:lnTo>
                                        <a:pt x="24" y="438"/>
                                      </a:lnTo>
                                      <a:lnTo>
                                        <a:pt x="24" y="382"/>
                                      </a:lnTo>
                                      <a:lnTo>
                                        <a:pt x="24" y="324"/>
                                      </a:lnTo>
                                      <a:lnTo>
                                        <a:pt x="24" y="265"/>
                                      </a:lnTo>
                                      <a:lnTo>
                                        <a:pt x="24" y="207"/>
                                      </a:lnTo>
                                      <a:lnTo>
                                        <a:pt x="24" y="164"/>
                                      </a:lnTo>
                                      <a:lnTo>
                                        <a:pt x="7" y="146"/>
                                      </a:lnTo>
                                      <a:lnTo>
                                        <a:pt x="10" y="133"/>
                                      </a:lnTo>
                                      <a:lnTo>
                                        <a:pt x="8" y="130"/>
                                      </a:lnTo>
                                      <a:lnTo>
                                        <a:pt x="1" y="120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3" y="83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123" y="12"/>
                                      </a:lnTo>
                                      <a:lnTo>
                                        <a:pt x="142" y="19"/>
                                      </a:lnTo>
                                      <a:lnTo>
                                        <a:pt x="153" y="27"/>
                                      </a:lnTo>
                                      <a:lnTo>
                                        <a:pt x="169" y="29"/>
                                      </a:lnTo>
                                      <a:lnTo>
                                        <a:pt x="177" y="31"/>
                                      </a:lnTo>
                                      <a:lnTo>
                                        <a:pt x="185" y="38"/>
                                      </a:lnTo>
                                      <a:lnTo>
                                        <a:pt x="201" y="38"/>
                                      </a:lnTo>
                                      <a:lnTo>
                                        <a:pt x="214" y="39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39" y="52"/>
                                      </a:lnTo>
                                      <a:lnTo>
                                        <a:pt x="255" y="47"/>
                                      </a:lnTo>
                                      <a:lnTo>
                                        <a:pt x="269" y="40"/>
                                      </a:lnTo>
                                      <a:lnTo>
                                        <a:pt x="285" y="28"/>
                                      </a:lnTo>
                                      <a:lnTo>
                                        <a:pt x="301" y="20"/>
                                      </a:lnTo>
                                      <a:lnTo>
                                        <a:pt x="311" y="13"/>
                                      </a:lnTo>
                                      <a:lnTo>
                                        <a:pt x="324" y="12"/>
                                      </a:lnTo>
                                      <a:lnTo>
                                        <a:pt x="334" y="8"/>
                                      </a:lnTo>
                                      <a:lnTo>
                                        <a:pt x="336" y="8"/>
                                      </a:lnTo>
                                      <a:lnTo>
                                        <a:pt x="336" y="11"/>
                                      </a:lnTo>
                                      <a:lnTo>
                                        <a:pt x="324" y="16"/>
                                      </a:lnTo>
                                      <a:lnTo>
                                        <a:pt x="322" y="20"/>
                                      </a:lnTo>
                                      <a:lnTo>
                                        <a:pt x="324" y="20"/>
                                      </a:lnTo>
                                      <a:lnTo>
                                        <a:pt x="344" y="17"/>
                                      </a:lnTo>
                                      <a:lnTo>
                                        <a:pt x="349" y="13"/>
                                      </a:lnTo>
                                      <a:lnTo>
                                        <a:pt x="354" y="7"/>
                                      </a:lnTo>
                                      <a:lnTo>
                                        <a:pt x="361" y="11"/>
                                      </a:lnTo>
                                      <a:lnTo>
                                        <a:pt x="365" y="11"/>
                                      </a:lnTo>
                                      <a:lnTo>
                                        <a:pt x="388" y="11"/>
                                      </a:lnTo>
                                      <a:lnTo>
                                        <a:pt x="390" y="11"/>
                                      </a:lnTo>
                                      <a:lnTo>
                                        <a:pt x="400" y="6"/>
                                      </a:lnTo>
                                      <a:lnTo>
                                        <a:pt x="401" y="8"/>
                                      </a:lnTo>
                                      <a:lnTo>
                                        <a:pt x="405" y="14"/>
                                      </a:lnTo>
                                      <a:lnTo>
                                        <a:pt x="408" y="16"/>
                                      </a:lnTo>
                                      <a:lnTo>
                                        <a:pt x="411" y="20"/>
                                      </a:lnTo>
                                      <a:lnTo>
                                        <a:pt x="416" y="24"/>
                                      </a:lnTo>
                                      <a:lnTo>
                                        <a:pt x="426" y="28"/>
                                      </a:lnTo>
                                      <a:lnTo>
                                        <a:pt x="431" y="35"/>
                                      </a:lnTo>
                                      <a:lnTo>
                                        <a:pt x="435" y="40"/>
                                      </a:lnTo>
                                      <a:lnTo>
                                        <a:pt x="447" y="40"/>
                                      </a:lnTo>
                                      <a:lnTo>
                                        <a:pt x="456" y="39"/>
                                      </a:lnTo>
                                      <a:lnTo>
                                        <a:pt x="459" y="35"/>
                                      </a:lnTo>
                                      <a:lnTo>
                                        <a:pt x="463" y="34"/>
                                      </a:lnTo>
                                      <a:lnTo>
                                        <a:pt x="468" y="40"/>
                                      </a:lnTo>
                                      <a:lnTo>
                                        <a:pt x="491" y="38"/>
                                      </a:lnTo>
                                      <a:lnTo>
                                        <a:pt x="510" y="29"/>
                                      </a:lnTo>
                                      <a:lnTo>
                                        <a:pt x="521" y="20"/>
                                      </a:lnTo>
                                      <a:lnTo>
                                        <a:pt x="523" y="30"/>
                                      </a:lnTo>
                                      <a:lnTo>
                                        <a:pt x="523" y="35"/>
                                      </a:lnTo>
                                      <a:lnTo>
                                        <a:pt x="527" y="41"/>
                                      </a:lnTo>
                                      <a:lnTo>
                                        <a:pt x="545" y="99"/>
                                      </a:lnTo>
                                      <a:lnTo>
                                        <a:pt x="561" y="144"/>
                                      </a:lnTo>
                                      <a:lnTo>
                                        <a:pt x="554" y="164"/>
                                      </a:lnTo>
                                      <a:lnTo>
                                        <a:pt x="549" y="187"/>
                                      </a:lnTo>
                                      <a:lnTo>
                                        <a:pt x="539" y="211"/>
                                      </a:lnTo>
                                      <a:lnTo>
                                        <a:pt x="539" y="221"/>
                                      </a:lnTo>
                                      <a:lnTo>
                                        <a:pt x="539" y="228"/>
                                      </a:lnTo>
                                      <a:lnTo>
                                        <a:pt x="538" y="234"/>
                                      </a:lnTo>
                                      <a:lnTo>
                                        <a:pt x="534" y="238"/>
                                      </a:lnTo>
                                      <a:lnTo>
                                        <a:pt x="527" y="242"/>
                                      </a:lnTo>
                                      <a:lnTo>
                                        <a:pt x="518" y="242"/>
                                      </a:lnTo>
                                      <a:lnTo>
                                        <a:pt x="510" y="235"/>
                                      </a:lnTo>
                                      <a:lnTo>
                                        <a:pt x="499" y="219"/>
                                      </a:lnTo>
                                      <a:lnTo>
                                        <a:pt x="486" y="207"/>
                                      </a:lnTo>
                                      <a:lnTo>
                                        <a:pt x="476" y="192"/>
                                      </a:lnTo>
                                      <a:lnTo>
                                        <a:pt x="474" y="189"/>
                                      </a:lnTo>
                                      <a:lnTo>
                                        <a:pt x="473" y="175"/>
                                      </a:lnTo>
                                      <a:lnTo>
                                        <a:pt x="469" y="165"/>
                                      </a:lnTo>
                                      <a:lnTo>
                                        <a:pt x="458" y="154"/>
                                      </a:lnTo>
                                      <a:lnTo>
                                        <a:pt x="454" y="144"/>
                                      </a:lnTo>
                                      <a:lnTo>
                                        <a:pt x="447" y="135"/>
                                      </a:lnTo>
                                      <a:lnTo>
                                        <a:pt x="442" y="115"/>
                                      </a:lnTo>
                                      <a:lnTo>
                                        <a:pt x="440" y="109"/>
                                      </a:lnTo>
                                      <a:lnTo>
                                        <a:pt x="438" y="105"/>
                                      </a:lnTo>
                                      <a:lnTo>
                                        <a:pt x="436" y="104"/>
                                      </a:lnTo>
                                      <a:lnTo>
                                        <a:pt x="436" y="104"/>
                                      </a:lnTo>
                                      <a:lnTo>
                                        <a:pt x="432" y="108"/>
                                      </a:lnTo>
                                      <a:lnTo>
                                        <a:pt x="433" y="113"/>
                                      </a:lnTo>
                                      <a:lnTo>
                                        <a:pt x="429" y="119"/>
                                      </a:lnTo>
                                      <a:lnTo>
                                        <a:pt x="427" y="131"/>
                                      </a:lnTo>
                                      <a:lnTo>
                                        <a:pt x="429" y="135"/>
                                      </a:lnTo>
                                      <a:lnTo>
                                        <a:pt x="437" y="143"/>
                                      </a:lnTo>
                                      <a:lnTo>
                                        <a:pt x="440" y="148"/>
                                      </a:lnTo>
                                      <a:lnTo>
                                        <a:pt x="442" y="154"/>
                                      </a:lnTo>
                                      <a:lnTo>
                                        <a:pt x="441" y="167"/>
                                      </a:lnTo>
                                      <a:lnTo>
                                        <a:pt x="443" y="174"/>
                                      </a:lnTo>
                                      <a:lnTo>
                                        <a:pt x="458" y="203"/>
                                      </a:lnTo>
                                      <a:lnTo>
                                        <a:pt x="475" y="223"/>
                                      </a:lnTo>
                                      <a:lnTo>
                                        <a:pt x="483" y="230"/>
                                      </a:lnTo>
                                      <a:lnTo>
                                        <a:pt x="487" y="232"/>
                                      </a:lnTo>
                                      <a:lnTo>
                                        <a:pt x="490" y="256"/>
                                      </a:lnTo>
                                      <a:lnTo>
                                        <a:pt x="495" y="265"/>
                                      </a:lnTo>
                                      <a:lnTo>
                                        <a:pt x="506" y="278"/>
                                      </a:lnTo>
                                      <a:lnTo>
                                        <a:pt x="512" y="304"/>
                                      </a:lnTo>
                                      <a:lnTo>
                                        <a:pt x="515" y="314"/>
                                      </a:lnTo>
                                      <a:lnTo>
                                        <a:pt x="517" y="323"/>
                                      </a:lnTo>
                                      <a:lnTo>
                                        <a:pt x="530" y="346"/>
                                      </a:lnTo>
                                      <a:lnTo>
                                        <a:pt x="535" y="362"/>
                                      </a:lnTo>
                                      <a:lnTo>
                                        <a:pt x="545" y="374"/>
                                      </a:lnTo>
                                      <a:lnTo>
                                        <a:pt x="558" y="401"/>
                                      </a:lnTo>
                                      <a:lnTo>
                                        <a:pt x="562" y="412"/>
                                      </a:lnTo>
                                      <a:lnTo>
                                        <a:pt x="567" y="418"/>
                                      </a:lnTo>
                                      <a:lnTo>
                                        <a:pt x="578" y="444"/>
                                      </a:lnTo>
                                      <a:lnTo>
                                        <a:pt x="588" y="455"/>
                                      </a:lnTo>
                                      <a:lnTo>
                                        <a:pt x="604" y="469"/>
                                      </a:lnTo>
                                      <a:lnTo>
                                        <a:pt x="608" y="471"/>
                                      </a:lnTo>
                                      <a:lnTo>
                                        <a:pt x="612" y="476"/>
                                      </a:lnTo>
                                      <a:lnTo>
                                        <a:pt x="612" y="479"/>
                                      </a:lnTo>
                                      <a:lnTo>
                                        <a:pt x="598" y="476"/>
                                      </a:lnTo>
                                      <a:lnTo>
                                        <a:pt x="596" y="476"/>
                                      </a:lnTo>
                                      <a:lnTo>
                                        <a:pt x="594" y="479"/>
                                      </a:lnTo>
                                      <a:lnTo>
                                        <a:pt x="598" y="488"/>
                                      </a:lnTo>
                                      <a:lnTo>
                                        <a:pt x="599" y="513"/>
                                      </a:lnTo>
                                      <a:lnTo>
                                        <a:pt x="603" y="525"/>
                                      </a:lnTo>
                                      <a:lnTo>
                                        <a:pt x="581" y="545"/>
                                      </a:lnTo>
                                      <a:lnTo>
                                        <a:pt x="567" y="540"/>
                                      </a:lnTo>
                                      <a:lnTo>
                                        <a:pt x="555" y="571"/>
                                      </a:lnTo>
                                      <a:lnTo>
                                        <a:pt x="526" y="578"/>
                                      </a:lnTo>
                                      <a:lnTo>
                                        <a:pt x="518" y="603"/>
                                      </a:lnTo>
                                      <a:lnTo>
                                        <a:pt x="491" y="605"/>
                                      </a:lnTo>
                                      <a:lnTo>
                                        <a:pt x="473" y="592"/>
                                      </a:lnTo>
                                      <a:lnTo>
                                        <a:pt x="376" y="590"/>
                                      </a:lnTo>
                                      <a:lnTo>
                                        <a:pt x="381" y="579"/>
                                      </a:lnTo>
                                      <a:lnTo>
                                        <a:pt x="378" y="579"/>
                                      </a:lnTo>
                                      <a:lnTo>
                                        <a:pt x="376" y="578"/>
                                      </a:lnTo>
                                      <a:lnTo>
                                        <a:pt x="373" y="578"/>
                                      </a:lnTo>
                                      <a:lnTo>
                                        <a:pt x="366" y="590"/>
                                      </a:lnTo>
                                      <a:lnTo>
                                        <a:pt x="338" y="590"/>
                                      </a:lnTo>
                                      <a:lnTo>
                                        <a:pt x="285" y="590"/>
                                      </a:lnTo>
                                      <a:lnTo>
                                        <a:pt x="233" y="590"/>
                                      </a:lnTo>
                                      <a:lnTo>
                                        <a:pt x="180" y="590"/>
                                      </a:lnTo>
                                      <a:lnTo>
                                        <a:pt x="129" y="590"/>
                                      </a:lnTo>
                                      <a:lnTo>
                                        <a:pt x="77" y="590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24" y="55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6" name="Freeform 12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610893" y="2999134"/>
                                  <a:ext cx="352425" cy="3587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608"/>
                                    </a:cxn>
                                    <a:cxn ang="0">
                                      <a:pos x="66" y="499"/>
                                    </a:cxn>
                                    <a:cxn ang="0">
                                      <a:pos x="97" y="485"/>
                                    </a:cxn>
                                    <a:cxn ang="0">
                                      <a:pos x="114" y="474"/>
                                    </a:cxn>
                                    <a:cxn ang="0">
                                      <a:pos x="178" y="463"/>
                                    </a:cxn>
                                    <a:cxn ang="0">
                                      <a:pos x="196" y="437"/>
                                    </a:cxn>
                                    <a:cxn ang="0">
                                      <a:pos x="274" y="403"/>
                                    </a:cxn>
                                    <a:cxn ang="0">
                                      <a:pos x="267" y="390"/>
                                    </a:cxn>
                                    <a:cxn ang="0">
                                      <a:pos x="268" y="372"/>
                                    </a:cxn>
                                    <a:cxn ang="0">
                                      <a:pos x="268" y="355"/>
                                    </a:cxn>
                                    <a:cxn ang="0">
                                      <a:pos x="308" y="348"/>
                                    </a:cxn>
                                    <a:cxn ang="0">
                                      <a:pos x="316" y="328"/>
                                    </a:cxn>
                                    <a:cxn ang="0">
                                      <a:pos x="371" y="324"/>
                                    </a:cxn>
                                    <a:cxn ang="0">
                                      <a:pos x="409" y="327"/>
                                    </a:cxn>
                                    <a:cxn ang="0">
                                      <a:pos x="416" y="304"/>
                                    </a:cxn>
                                    <a:cxn ang="0">
                                      <a:pos x="393" y="268"/>
                                    </a:cxn>
                                    <a:cxn ang="0">
                                      <a:pos x="391" y="238"/>
                                    </a:cxn>
                                    <a:cxn ang="0">
                                      <a:pos x="387" y="204"/>
                                    </a:cxn>
                                    <a:cxn ang="0">
                                      <a:pos x="381" y="167"/>
                                    </a:cxn>
                                    <a:cxn ang="0">
                                      <a:pos x="373" y="155"/>
                                    </a:cxn>
                                    <a:cxn ang="0">
                                      <a:pos x="371" y="137"/>
                                    </a:cxn>
                                    <a:cxn ang="0">
                                      <a:pos x="438" y="91"/>
                                    </a:cxn>
                                    <a:cxn ang="0">
                                      <a:pos x="484" y="73"/>
                                    </a:cxn>
                                    <a:cxn ang="0">
                                      <a:pos x="543" y="41"/>
                                    </a:cxn>
                                    <a:cxn ang="0">
                                      <a:pos x="640" y="20"/>
                                    </a:cxn>
                                    <a:cxn ang="0">
                                      <a:pos x="689" y="14"/>
                                    </a:cxn>
                                    <a:cxn ang="0">
                                      <a:pos x="764" y="27"/>
                                    </a:cxn>
                                    <a:cxn ang="0">
                                      <a:pos x="819" y="0"/>
                                    </a:cxn>
                                    <a:cxn ang="0">
                                      <a:pos x="866" y="9"/>
                                    </a:cxn>
                                    <a:cxn ang="0">
                                      <a:pos x="921" y="10"/>
                                    </a:cxn>
                                    <a:cxn ang="0">
                                      <a:pos x="935" y="26"/>
                                    </a:cxn>
                                    <a:cxn ang="0">
                                      <a:pos x="926" y="78"/>
                                    </a:cxn>
                                    <a:cxn ang="0">
                                      <a:pos x="932" y="132"/>
                                    </a:cxn>
                                    <a:cxn ang="0">
                                      <a:pos x="892" y="197"/>
                                    </a:cxn>
                                    <a:cxn ang="0">
                                      <a:pos x="876" y="219"/>
                                    </a:cxn>
                                    <a:cxn ang="0">
                                      <a:pos x="919" y="290"/>
                                    </a:cxn>
                                    <a:cxn ang="0">
                                      <a:pos x="964" y="334"/>
                                    </a:cxn>
                                    <a:cxn ang="0">
                                      <a:pos x="973" y="457"/>
                                    </a:cxn>
                                    <a:cxn ang="0">
                                      <a:pos x="1001" y="554"/>
                                    </a:cxn>
                                    <a:cxn ang="0">
                                      <a:pos x="999" y="684"/>
                                    </a:cxn>
                                    <a:cxn ang="0">
                                      <a:pos x="1001" y="737"/>
                                    </a:cxn>
                                    <a:cxn ang="0">
                                      <a:pos x="1048" y="801"/>
                                    </a:cxn>
                                    <a:cxn ang="0">
                                      <a:pos x="1112" y="864"/>
                                    </a:cxn>
                                    <a:cxn ang="0">
                                      <a:pos x="911" y="1005"/>
                                    </a:cxn>
                                    <a:cxn ang="0">
                                      <a:pos x="704" y="1115"/>
                                    </a:cxn>
                                    <a:cxn ang="0">
                                      <a:pos x="663" y="1129"/>
                                    </a:cxn>
                                    <a:cxn ang="0">
                                      <a:pos x="645" y="1109"/>
                                    </a:cxn>
                                    <a:cxn ang="0">
                                      <a:pos x="646" y="1092"/>
                                    </a:cxn>
                                    <a:cxn ang="0">
                                      <a:pos x="644" y="1076"/>
                                    </a:cxn>
                                    <a:cxn ang="0">
                                      <a:pos x="614" y="1064"/>
                                    </a:cxn>
                                    <a:cxn ang="0">
                                      <a:pos x="585" y="1054"/>
                                    </a:cxn>
                                    <a:cxn ang="0">
                                      <a:pos x="560" y="1032"/>
                                    </a:cxn>
                                    <a:cxn ang="0">
                                      <a:pos x="532" y="1016"/>
                                    </a:cxn>
                                    <a:cxn ang="0">
                                      <a:pos x="203" y="773"/>
                                    </a:cxn>
                                  </a:cxnLst>
                                  <a:rect l="0" t="0" r="r" b="b"/>
                                  <a:pathLst>
                                    <a:path w="1112" h="1129">
                                      <a:moveTo>
                                        <a:pt x="203" y="773"/>
                                      </a:moveTo>
                                      <a:lnTo>
                                        <a:pt x="126" y="722"/>
                                      </a:lnTo>
                                      <a:lnTo>
                                        <a:pt x="67" y="684"/>
                                      </a:lnTo>
                                      <a:lnTo>
                                        <a:pt x="0" y="640"/>
                                      </a:lnTo>
                                      <a:lnTo>
                                        <a:pt x="0" y="608"/>
                                      </a:lnTo>
                                      <a:lnTo>
                                        <a:pt x="0" y="539"/>
                                      </a:lnTo>
                                      <a:lnTo>
                                        <a:pt x="26" y="519"/>
                                      </a:lnTo>
                                      <a:lnTo>
                                        <a:pt x="47" y="505"/>
                                      </a:lnTo>
                                      <a:lnTo>
                                        <a:pt x="59" y="505"/>
                                      </a:lnTo>
                                      <a:lnTo>
                                        <a:pt x="66" y="499"/>
                                      </a:lnTo>
                                      <a:lnTo>
                                        <a:pt x="72" y="495"/>
                                      </a:lnTo>
                                      <a:lnTo>
                                        <a:pt x="79" y="489"/>
                                      </a:lnTo>
                                      <a:lnTo>
                                        <a:pt x="83" y="485"/>
                                      </a:lnTo>
                                      <a:lnTo>
                                        <a:pt x="90" y="487"/>
                                      </a:lnTo>
                                      <a:lnTo>
                                        <a:pt x="97" y="485"/>
                                      </a:lnTo>
                                      <a:lnTo>
                                        <a:pt x="102" y="488"/>
                                      </a:lnTo>
                                      <a:lnTo>
                                        <a:pt x="110" y="488"/>
                                      </a:lnTo>
                                      <a:lnTo>
                                        <a:pt x="113" y="487"/>
                                      </a:lnTo>
                                      <a:lnTo>
                                        <a:pt x="113" y="478"/>
                                      </a:lnTo>
                                      <a:lnTo>
                                        <a:pt x="114" y="474"/>
                                      </a:lnTo>
                                      <a:lnTo>
                                        <a:pt x="131" y="476"/>
                                      </a:lnTo>
                                      <a:lnTo>
                                        <a:pt x="136" y="473"/>
                                      </a:lnTo>
                                      <a:lnTo>
                                        <a:pt x="145" y="473"/>
                                      </a:lnTo>
                                      <a:lnTo>
                                        <a:pt x="161" y="471"/>
                                      </a:lnTo>
                                      <a:lnTo>
                                        <a:pt x="178" y="463"/>
                                      </a:lnTo>
                                      <a:lnTo>
                                        <a:pt x="184" y="458"/>
                                      </a:lnTo>
                                      <a:lnTo>
                                        <a:pt x="190" y="453"/>
                                      </a:lnTo>
                                      <a:lnTo>
                                        <a:pt x="193" y="447"/>
                                      </a:lnTo>
                                      <a:lnTo>
                                        <a:pt x="193" y="445"/>
                                      </a:lnTo>
                                      <a:lnTo>
                                        <a:pt x="196" y="437"/>
                                      </a:lnTo>
                                      <a:lnTo>
                                        <a:pt x="206" y="430"/>
                                      </a:lnTo>
                                      <a:lnTo>
                                        <a:pt x="221" y="424"/>
                                      </a:lnTo>
                                      <a:lnTo>
                                        <a:pt x="227" y="424"/>
                                      </a:lnTo>
                                      <a:lnTo>
                                        <a:pt x="253" y="407"/>
                                      </a:lnTo>
                                      <a:lnTo>
                                        <a:pt x="274" y="403"/>
                                      </a:lnTo>
                                      <a:lnTo>
                                        <a:pt x="276" y="399"/>
                                      </a:lnTo>
                                      <a:lnTo>
                                        <a:pt x="275" y="396"/>
                                      </a:lnTo>
                                      <a:lnTo>
                                        <a:pt x="270" y="392"/>
                                      </a:lnTo>
                                      <a:lnTo>
                                        <a:pt x="269" y="390"/>
                                      </a:lnTo>
                                      <a:lnTo>
                                        <a:pt x="267" y="390"/>
                                      </a:lnTo>
                                      <a:lnTo>
                                        <a:pt x="264" y="391"/>
                                      </a:lnTo>
                                      <a:lnTo>
                                        <a:pt x="263" y="391"/>
                                      </a:lnTo>
                                      <a:lnTo>
                                        <a:pt x="264" y="380"/>
                                      </a:lnTo>
                                      <a:lnTo>
                                        <a:pt x="269" y="375"/>
                                      </a:lnTo>
                                      <a:lnTo>
                                        <a:pt x="268" y="372"/>
                                      </a:lnTo>
                                      <a:lnTo>
                                        <a:pt x="263" y="372"/>
                                      </a:lnTo>
                                      <a:lnTo>
                                        <a:pt x="262" y="370"/>
                                      </a:lnTo>
                                      <a:lnTo>
                                        <a:pt x="262" y="364"/>
                                      </a:lnTo>
                                      <a:lnTo>
                                        <a:pt x="263" y="359"/>
                                      </a:lnTo>
                                      <a:lnTo>
                                        <a:pt x="268" y="355"/>
                                      </a:lnTo>
                                      <a:lnTo>
                                        <a:pt x="273" y="355"/>
                                      </a:lnTo>
                                      <a:lnTo>
                                        <a:pt x="280" y="356"/>
                                      </a:lnTo>
                                      <a:lnTo>
                                        <a:pt x="287" y="355"/>
                                      </a:lnTo>
                                      <a:lnTo>
                                        <a:pt x="295" y="354"/>
                                      </a:lnTo>
                                      <a:lnTo>
                                        <a:pt x="308" y="348"/>
                                      </a:lnTo>
                                      <a:lnTo>
                                        <a:pt x="311" y="345"/>
                                      </a:lnTo>
                                      <a:lnTo>
                                        <a:pt x="312" y="339"/>
                                      </a:lnTo>
                                      <a:lnTo>
                                        <a:pt x="311" y="334"/>
                                      </a:lnTo>
                                      <a:lnTo>
                                        <a:pt x="313" y="329"/>
                                      </a:lnTo>
                                      <a:lnTo>
                                        <a:pt x="316" y="328"/>
                                      </a:lnTo>
                                      <a:lnTo>
                                        <a:pt x="323" y="331"/>
                                      </a:lnTo>
                                      <a:lnTo>
                                        <a:pt x="327" y="329"/>
                                      </a:lnTo>
                                      <a:lnTo>
                                        <a:pt x="330" y="327"/>
                                      </a:lnTo>
                                      <a:lnTo>
                                        <a:pt x="340" y="324"/>
                                      </a:lnTo>
                                      <a:lnTo>
                                        <a:pt x="371" y="324"/>
                                      </a:lnTo>
                                      <a:lnTo>
                                        <a:pt x="376" y="323"/>
                                      </a:lnTo>
                                      <a:lnTo>
                                        <a:pt x="387" y="324"/>
                                      </a:lnTo>
                                      <a:lnTo>
                                        <a:pt x="399" y="324"/>
                                      </a:lnTo>
                                      <a:lnTo>
                                        <a:pt x="407" y="328"/>
                                      </a:lnTo>
                                      <a:lnTo>
                                        <a:pt x="409" y="327"/>
                                      </a:lnTo>
                                      <a:lnTo>
                                        <a:pt x="409" y="324"/>
                                      </a:lnTo>
                                      <a:lnTo>
                                        <a:pt x="407" y="320"/>
                                      </a:lnTo>
                                      <a:lnTo>
                                        <a:pt x="408" y="313"/>
                                      </a:lnTo>
                                      <a:lnTo>
                                        <a:pt x="411" y="306"/>
                                      </a:lnTo>
                                      <a:lnTo>
                                        <a:pt x="416" y="304"/>
                                      </a:lnTo>
                                      <a:lnTo>
                                        <a:pt x="416" y="302"/>
                                      </a:lnTo>
                                      <a:lnTo>
                                        <a:pt x="409" y="297"/>
                                      </a:lnTo>
                                      <a:lnTo>
                                        <a:pt x="400" y="289"/>
                                      </a:lnTo>
                                      <a:lnTo>
                                        <a:pt x="393" y="274"/>
                                      </a:lnTo>
                                      <a:lnTo>
                                        <a:pt x="393" y="268"/>
                                      </a:lnTo>
                                      <a:lnTo>
                                        <a:pt x="391" y="261"/>
                                      </a:lnTo>
                                      <a:lnTo>
                                        <a:pt x="388" y="253"/>
                                      </a:lnTo>
                                      <a:lnTo>
                                        <a:pt x="389" y="248"/>
                                      </a:lnTo>
                                      <a:lnTo>
                                        <a:pt x="391" y="242"/>
                                      </a:lnTo>
                                      <a:lnTo>
                                        <a:pt x="391" y="238"/>
                                      </a:lnTo>
                                      <a:lnTo>
                                        <a:pt x="391" y="234"/>
                                      </a:lnTo>
                                      <a:lnTo>
                                        <a:pt x="383" y="226"/>
                                      </a:lnTo>
                                      <a:lnTo>
                                        <a:pt x="386" y="223"/>
                                      </a:lnTo>
                                      <a:lnTo>
                                        <a:pt x="386" y="213"/>
                                      </a:lnTo>
                                      <a:lnTo>
                                        <a:pt x="387" y="204"/>
                                      </a:lnTo>
                                      <a:lnTo>
                                        <a:pt x="384" y="193"/>
                                      </a:lnTo>
                                      <a:lnTo>
                                        <a:pt x="382" y="186"/>
                                      </a:lnTo>
                                      <a:lnTo>
                                        <a:pt x="386" y="178"/>
                                      </a:lnTo>
                                      <a:lnTo>
                                        <a:pt x="380" y="170"/>
                                      </a:lnTo>
                                      <a:lnTo>
                                        <a:pt x="381" y="167"/>
                                      </a:lnTo>
                                      <a:lnTo>
                                        <a:pt x="382" y="167"/>
                                      </a:lnTo>
                                      <a:lnTo>
                                        <a:pt x="383" y="165"/>
                                      </a:lnTo>
                                      <a:lnTo>
                                        <a:pt x="381" y="161"/>
                                      </a:lnTo>
                                      <a:lnTo>
                                        <a:pt x="377" y="160"/>
                                      </a:lnTo>
                                      <a:lnTo>
                                        <a:pt x="373" y="155"/>
                                      </a:lnTo>
                                      <a:lnTo>
                                        <a:pt x="372" y="153"/>
                                      </a:lnTo>
                                      <a:lnTo>
                                        <a:pt x="366" y="148"/>
                                      </a:lnTo>
                                      <a:lnTo>
                                        <a:pt x="364" y="143"/>
                                      </a:lnTo>
                                      <a:lnTo>
                                        <a:pt x="364" y="138"/>
                                      </a:lnTo>
                                      <a:lnTo>
                                        <a:pt x="371" y="137"/>
                                      </a:lnTo>
                                      <a:lnTo>
                                        <a:pt x="384" y="132"/>
                                      </a:lnTo>
                                      <a:lnTo>
                                        <a:pt x="399" y="123"/>
                                      </a:lnTo>
                                      <a:lnTo>
                                        <a:pt x="418" y="100"/>
                                      </a:lnTo>
                                      <a:lnTo>
                                        <a:pt x="429" y="92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45" y="92"/>
                                      </a:lnTo>
                                      <a:lnTo>
                                        <a:pt x="456" y="82"/>
                                      </a:lnTo>
                                      <a:lnTo>
                                        <a:pt x="467" y="87"/>
                                      </a:lnTo>
                                      <a:lnTo>
                                        <a:pt x="478" y="82"/>
                                      </a:lnTo>
                                      <a:lnTo>
                                        <a:pt x="484" y="73"/>
                                      </a:lnTo>
                                      <a:lnTo>
                                        <a:pt x="491" y="65"/>
                                      </a:lnTo>
                                      <a:lnTo>
                                        <a:pt x="497" y="62"/>
                                      </a:lnTo>
                                      <a:lnTo>
                                        <a:pt x="505" y="59"/>
                                      </a:lnTo>
                                      <a:lnTo>
                                        <a:pt x="516" y="51"/>
                                      </a:lnTo>
                                      <a:lnTo>
                                        <a:pt x="543" y="41"/>
                                      </a:lnTo>
                                      <a:lnTo>
                                        <a:pt x="555" y="37"/>
                                      </a:lnTo>
                                      <a:lnTo>
                                        <a:pt x="608" y="33"/>
                                      </a:lnTo>
                                      <a:lnTo>
                                        <a:pt x="620" y="33"/>
                                      </a:lnTo>
                                      <a:lnTo>
                                        <a:pt x="630" y="28"/>
                                      </a:lnTo>
                                      <a:lnTo>
                                        <a:pt x="640" y="20"/>
                                      </a:lnTo>
                                      <a:lnTo>
                                        <a:pt x="646" y="22"/>
                                      </a:lnTo>
                                      <a:lnTo>
                                        <a:pt x="658" y="21"/>
                                      </a:lnTo>
                                      <a:lnTo>
                                        <a:pt x="663" y="24"/>
                                      </a:lnTo>
                                      <a:lnTo>
                                        <a:pt x="673" y="21"/>
                                      </a:lnTo>
                                      <a:lnTo>
                                        <a:pt x="689" y="14"/>
                                      </a:lnTo>
                                      <a:lnTo>
                                        <a:pt x="705" y="14"/>
                                      </a:lnTo>
                                      <a:lnTo>
                                        <a:pt x="720" y="12"/>
                                      </a:lnTo>
                                      <a:lnTo>
                                        <a:pt x="744" y="15"/>
                                      </a:lnTo>
                                      <a:lnTo>
                                        <a:pt x="753" y="24"/>
                                      </a:lnTo>
                                      <a:lnTo>
                                        <a:pt x="764" y="27"/>
                                      </a:lnTo>
                                      <a:lnTo>
                                        <a:pt x="775" y="25"/>
                                      </a:lnTo>
                                      <a:lnTo>
                                        <a:pt x="784" y="20"/>
                                      </a:lnTo>
                                      <a:lnTo>
                                        <a:pt x="801" y="16"/>
                                      </a:lnTo>
                                      <a:lnTo>
                                        <a:pt x="812" y="12"/>
                                      </a:lnTo>
                                      <a:lnTo>
                                        <a:pt x="819" y="0"/>
                                      </a:lnTo>
                                      <a:lnTo>
                                        <a:pt x="832" y="4"/>
                                      </a:lnTo>
                                      <a:lnTo>
                                        <a:pt x="840" y="10"/>
                                      </a:lnTo>
                                      <a:lnTo>
                                        <a:pt x="846" y="10"/>
                                      </a:lnTo>
                                      <a:lnTo>
                                        <a:pt x="855" y="14"/>
                                      </a:lnTo>
                                      <a:lnTo>
                                        <a:pt x="866" y="9"/>
                                      </a:lnTo>
                                      <a:lnTo>
                                        <a:pt x="872" y="1"/>
                                      </a:lnTo>
                                      <a:lnTo>
                                        <a:pt x="892" y="9"/>
                                      </a:lnTo>
                                      <a:lnTo>
                                        <a:pt x="900" y="15"/>
                                      </a:lnTo>
                                      <a:lnTo>
                                        <a:pt x="913" y="14"/>
                                      </a:lnTo>
                                      <a:lnTo>
                                        <a:pt x="921" y="10"/>
                                      </a:lnTo>
                                      <a:lnTo>
                                        <a:pt x="935" y="12"/>
                                      </a:lnTo>
                                      <a:lnTo>
                                        <a:pt x="948" y="10"/>
                                      </a:lnTo>
                                      <a:lnTo>
                                        <a:pt x="946" y="16"/>
                                      </a:lnTo>
                                      <a:lnTo>
                                        <a:pt x="941" y="20"/>
                                      </a:lnTo>
                                      <a:lnTo>
                                        <a:pt x="935" y="26"/>
                                      </a:lnTo>
                                      <a:lnTo>
                                        <a:pt x="926" y="35"/>
                                      </a:lnTo>
                                      <a:lnTo>
                                        <a:pt x="924" y="40"/>
                                      </a:lnTo>
                                      <a:lnTo>
                                        <a:pt x="930" y="42"/>
                                      </a:lnTo>
                                      <a:lnTo>
                                        <a:pt x="931" y="46"/>
                                      </a:lnTo>
                                      <a:lnTo>
                                        <a:pt x="926" y="78"/>
                                      </a:lnTo>
                                      <a:lnTo>
                                        <a:pt x="925" y="86"/>
                                      </a:lnTo>
                                      <a:lnTo>
                                        <a:pt x="927" y="96"/>
                                      </a:lnTo>
                                      <a:lnTo>
                                        <a:pt x="929" y="119"/>
                                      </a:lnTo>
                                      <a:lnTo>
                                        <a:pt x="932" y="125"/>
                                      </a:lnTo>
                                      <a:lnTo>
                                        <a:pt x="932" y="132"/>
                                      </a:lnTo>
                                      <a:lnTo>
                                        <a:pt x="926" y="156"/>
                                      </a:lnTo>
                                      <a:lnTo>
                                        <a:pt x="922" y="170"/>
                                      </a:lnTo>
                                      <a:lnTo>
                                        <a:pt x="903" y="182"/>
                                      </a:lnTo>
                                      <a:lnTo>
                                        <a:pt x="900" y="193"/>
                                      </a:lnTo>
                                      <a:lnTo>
                                        <a:pt x="892" y="197"/>
                                      </a:lnTo>
                                      <a:lnTo>
                                        <a:pt x="887" y="202"/>
                                      </a:lnTo>
                                      <a:lnTo>
                                        <a:pt x="886" y="205"/>
                                      </a:lnTo>
                                      <a:lnTo>
                                        <a:pt x="876" y="211"/>
                                      </a:lnTo>
                                      <a:lnTo>
                                        <a:pt x="873" y="211"/>
                                      </a:lnTo>
                                      <a:lnTo>
                                        <a:pt x="876" y="219"/>
                                      </a:lnTo>
                                      <a:lnTo>
                                        <a:pt x="881" y="231"/>
                                      </a:lnTo>
                                      <a:lnTo>
                                        <a:pt x="887" y="257"/>
                                      </a:lnTo>
                                      <a:lnTo>
                                        <a:pt x="905" y="264"/>
                                      </a:lnTo>
                                      <a:lnTo>
                                        <a:pt x="910" y="270"/>
                                      </a:lnTo>
                                      <a:lnTo>
                                        <a:pt x="919" y="290"/>
                                      </a:lnTo>
                                      <a:lnTo>
                                        <a:pt x="919" y="308"/>
                                      </a:lnTo>
                                      <a:lnTo>
                                        <a:pt x="937" y="321"/>
                                      </a:lnTo>
                                      <a:lnTo>
                                        <a:pt x="962" y="333"/>
                                      </a:lnTo>
                                      <a:lnTo>
                                        <a:pt x="964" y="333"/>
                                      </a:lnTo>
                                      <a:lnTo>
                                        <a:pt x="964" y="334"/>
                                      </a:lnTo>
                                      <a:lnTo>
                                        <a:pt x="978" y="407"/>
                                      </a:lnTo>
                                      <a:lnTo>
                                        <a:pt x="983" y="444"/>
                                      </a:lnTo>
                                      <a:lnTo>
                                        <a:pt x="984" y="447"/>
                                      </a:lnTo>
                                      <a:lnTo>
                                        <a:pt x="983" y="450"/>
                                      </a:lnTo>
                                      <a:lnTo>
                                        <a:pt x="973" y="457"/>
                                      </a:lnTo>
                                      <a:lnTo>
                                        <a:pt x="972" y="473"/>
                                      </a:lnTo>
                                      <a:lnTo>
                                        <a:pt x="983" y="487"/>
                                      </a:lnTo>
                                      <a:lnTo>
                                        <a:pt x="995" y="509"/>
                                      </a:lnTo>
                                      <a:lnTo>
                                        <a:pt x="1000" y="532"/>
                                      </a:lnTo>
                                      <a:lnTo>
                                        <a:pt x="1001" y="554"/>
                                      </a:lnTo>
                                      <a:lnTo>
                                        <a:pt x="1001" y="585"/>
                                      </a:lnTo>
                                      <a:lnTo>
                                        <a:pt x="1004" y="593"/>
                                      </a:lnTo>
                                      <a:lnTo>
                                        <a:pt x="1004" y="606"/>
                                      </a:lnTo>
                                      <a:lnTo>
                                        <a:pt x="1000" y="628"/>
                                      </a:lnTo>
                                      <a:lnTo>
                                        <a:pt x="999" y="684"/>
                                      </a:lnTo>
                                      <a:lnTo>
                                        <a:pt x="990" y="691"/>
                                      </a:lnTo>
                                      <a:lnTo>
                                        <a:pt x="979" y="693"/>
                                      </a:lnTo>
                                      <a:lnTo>
                                        <a:pt x="978" y="702"/>
                                      </a:lnTo>
                                      <a:lnTo>
                                        <a:pt x="983" y="715"/>
                                      </a:lnTo>
                                      <a:lnTo>
                                        <a:pt x="1001" y="737"/>
                                      </a:lnTo>
                                      <a:lnTo>
                                        <a:pt x="1011" y="753"/>
                                      </a:lnTo>
                                      <a:lnTo>
                                        <a:pt x="1012" y="773"/>
                                      </a:lnTo>
                                      <a:lnTo>
                                        <a:pt x="1015" y="785"/>
                                      </a:lnTo>
                                      <a:lnTo>
                                        <a:pt x="1029" y="800"/>
                                      </a:lnTo>
                                      <a:lnTo>
                                        <a:pt x="1048" y="801"/>
                                      </a:lnTo>
                                      <a:lnTo>
                                        <a:pt x="1059" y="801"/>
                                      </a:lnTo>
                                      <a:lnTo>
                                        <a:pt x="1088" y="815"/>
                                      </a:lnTo>
                                      <a:lnTo>
                                        <a:pt x="1106" y="844"/>
                                      </a:lnTo>
                                      <a:lnTo>
                                        <a:pt x="1110" y="858"/>
                                      </a:lnTo>
                                      <a:lnTo>
                                        <a:pt x="1112" y="864"/>
                                      </a:lnTo>
                                      <a:lnTo>
                                        <a:pt x="1086" y="882"/>
                                      </a:lnTo>
                                      <a:lnTo>
                                        <a:pt x="1042" y="913"/>
                                      </a:lnTo>
                                      <a:lnTo>
                                        <a:pt x="999" y="944"/>
                                      </a:lnTo>
                                      <a:lnTo>
                                        <a:pt x="956" y="974"/>
                                      </a:lnTo>
                                      <a:lnTo>
                                        <a:pt x="911" y="1005"/>
                                      </a:lnTo>
                                      <a:lnTo>
                                        <a:pt x="867" y="1036"/>
                                      </a:lnTo>
                                      <a:lnTo>
                                        <a:pt x="824" y="1066"/>
                                      </a:lnTo>
                                      <a:lnTo>
                                        <a:pt x="781" y="1096"/>
                                      </a:lnTo>
                                      <a:lnTo>
                                        <a:pt x="766" y="1101"/>
                                      </a:lnTo>
                                      <a:lnTo>
                                        <a:pt x="704" y="1115"/>
                                      </a:lnTo>
                                      <a:lnTo>
                                        <a:pt x="695" y="1117"/>
                                      </a:lnTo>
                                      <a:lnTo>
                                        <a:pt x="690" y="1119"/>
                                      </a:lnTo>
                                      <a:lnTo>
                                        <a:pt x="680" y="1124"/>
                                      </a:lnTo>
                                      <a:lnTo>
                                        <a:pt x="672" y="1124"/>
                                      </a:lnTo>
                                      <a:lnTo>
                                        <a:pt x="663" y="1129"/>
                                      </a:lnTo>
                                      <a:lnTo>
                                        <a:pt x="656" y="1129"/>
                                      </a:lnTo>
                                      <a:lnTo>
                                        <a:pt x="650" y="1128"/>
                                      </a:lnTo>
                                      <a:lnTo>
                                        <a:pt x="642" y="1119"/>
                                      </a:lnTo>
                                      <a:lnTo>
                                        <a:pt x="642" y="1114"/>
                                      </a:lnTo>
                                      <a:lnTo>
                                        <a:pt x="645" y="1109"/>
                                      </a:lnTo>
                                      <a:lnTo>
                                        <a:pt x="644" y="1103"/>
                                      </a:lnTo>
                                      <a:lnTo>
                                        <a:pt x="645" y="1101"/>
                                      </a:lnTo>
                                      <a:lnTo>
                                        <a:pt x="649" y="1098"/>
                                      </a:lnTo>
                                      <a:lnTo>
                                        <a:pt x="649" y="1096"/>
                                      </a:lnTo>
                                      <a:lnTo>
                                        <a:pt x="646" y="1092"/>
                                      </a:lnTo>
                                      <a:lnTo>
                                        <a:pt x="646" y="1088"/>
                                      </a:lnTo>
                                      <a:lnTo>
                                        <a:pt x="647" y="1086"/>
                                      </a:lnTo>
                                      <a:lnTo>
                                        <a:pt x="646" y="1080"/>
                                      </a:lnTo>
                                      <a:lnTo>
                                        <a:pt x="645" y="1080"/>
                                      </a:lnTo>
                                      <a:lnTo>
                                        <a:pt x="644" y="1076"/>
                                      </a:lnTo>
                                      <a:lnTo>
                                        <a:pt x="640" y="1074"/>
                                      </a:lnTo>
                                      <a:lnTo>
                                        <a:pt x="631" y="1071"/>
                                      </a:lnTo>
                                      <a:lnTo>
                                        <a:pt x="623" y="1066"/>
                                      </a:lnTo>
                                      <a:lnTo>
                                        <a:pt x="618" y="1066"/>
                                      </a:lnTo>
                                      <a:lnTo>
                                        <a:pt x="614" y="1064"/>
                                      </a:lnTo>
                                      <a:lnTo>
                                        <a:pt x="603" y="1064"/>
                                      </a:lnTo>
                                      <a:lnTo>
                                        <a:pt x="599" y="1061"/>
                                      </a:lnTo>
                                      <a:lnTo>
                                        <a:pt x="596" y="1054"/>
                                      </a:lnTo>
                                      <a:lnTo>
                                        <a:pt x="593" y="1053"/>
                                      </a:lnTo>
                                      <a:lnTo>
                                        <a:pt x="585" y="1054"/>
                                      </a:lnTo>
                                      <a:lnTo>
                                        <a:pt x="575" y="1052"/>
                                      </a:lnTo>
                                      <a:lnTo>
                                        <a:pt x="570" y="1049"/>
                                      </a:lnTo>
                                      <a:lnTo>
                                        <a:pt x="563" y="1043"/>
                                      </a:lnTo>
                                      <a:lnTo>
                                        <a:pt x="561" y="1038"/>
                                      </a:lnTo>
                                      <a:lnTo>
                                        <a:pt x="560" y="1032"/>
                                      </a:lnTo>
                                      <a:lnTo>
                                        <a:pt x="558" y="1031"/>
                                      </a:lnTo>
                                      <a:lnTo>
                                        <a:pt x="547" y="1025"/>
                                      </a:lnTo>
                                      <a:lnTo>
                                        <a:pt x="539" y="1023"/>
                                      </a:lnTo>
                                      <a:lnTo>
                                        <a:pt x="533" y="1020"/>
                                      </a:lnTo>
                                      <a:lnTo>
                                        <a:pt x="532" y="1016"/>
                                      </a:lnTo>
                                      <a:lnTo>
                                        <a:pt x="533" y="1007"/>
                                      </a:lnTo>
                                      <a:lnTo>
                                        <a:pt x="529" y="1004"/>
                                      </a:lnTo>
                                      <a:lnTo>
                                        <a:pt x="529" y="999"/>
                                      </a:lnTo>
                                      <a:lnTo>
                                        <a:pt x="267" y="817"/>
                                      </a:lnTo>
                                      <a:lnTo>
                                        <a:pt x="203" y="7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7" name="Freeform 12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64843" y="3202334"/>
                                  <a:ext cx="209550" cy="2317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6" y="347"/>
                                    </a:cxn>
                                    <a:cxn ang="0">
                                      <a:pos x="14" y="353"/>
                                    </a:cxn>
                                    <a:cxn ang="0">
                                      <a:pos x="5" y="364"/>
                                    </a:cxn>
                                    <a:cxn ang="0">
                                      <a:pos x="0" y="369"/>
                                    </a:cxn>
                                    <a:cxn ang="0">
                                      <a:pos x="22" y="391"/>
                                    </a:cxn>
                                    <a:cxn ang="0">
                                      <a:pos x="40" y="409"/>
                                    </a:cxn>
                                    <a:cxn ang="0">
                                      <a:pos x="41" y="437"/>
                                    </a:cxn>
                                    <a:cxn ang="0">
                                      <a:pos x="28" y="460"/>
                                    </a:cxn>
                                    <a:cxn ang="0">
                                      <a:pos x="49" y="501"/>
                                    </a:cxn>
                                    <a:cxn ang="0">
                                      <a:pos x="50" y="563"/>
                                    </a:cxn>
                                    <a:cxn ang="0">
                                      <a:pos x="30" y="623"/>
                                    </a:cxn>
                                    <a:cxn ang="0">
                                      <a:pos x="24" y="650"/>
                                    </a:cxn>
                                    <a:cxn ang="0">
                                      <a:pos x="37" y="627"/>
                                    </a:cxn>
                                    <a:cxn ang="0">
                                      <a:pos x="50" y="627"/>
                                    </a:cxn>
                                    <a:cxn ang="0">
                                      <a:pos x="76" y="628"/>
                                    </a:cxn>
                                    <a:cxn ang="0">
                                      <a:pos x="98" y="624"/>
                                    </a:cxn>
                                    <a:cxn ang="0">
                                      <a:pos x="102" y="619"/>
                                    </a:cxn>
                                    <a:cxn ang="0">
                                      <a:pos x="119" y="620"/>
                                    </a:cxn>
                                    <a:cxn ang="0">
                                      <a:pos x="141" y="620"/>
                                    </a:cxn>
                                    <a:cxn ang="0">
                                      <a:pos x="161" y="635"/>
                                    </a:cxn>
                                    <a:cxn ang="0">
                                      <a:pos x="173" y="647"/>
                                    </a:cxn>
                                    <a:cxn ang="0">
                                      <a:pos x="183" y="651"/>
                                    </a:cxn>
                                    <a:cxn ang="0">
                                      <a:pos x="200" y="662"/>
                                    </a:cxn>
                                    <a:cxn ang="0">
                                      <a:pos x="209" y="677"/>
                                    </a:cxn>
                                    <a:cxn ang="0">
                                      <a:pos x="215" y="686"/>
                                    </a:cxn>
                                    <a:cxn ang="0">
                                      <a:pos x="222" y="692"/>
                                    </a:cxn>
                                    <a:cxn ang="0">
                                      <a:pos x="223" y="698"/>
                                    </a:cxn>
                                    <a:cxn ang="0">
                                      <a:pos x="231" y="704"/>
                                    </a:cxn>
                                    <a:cxn ang="0">
                                      <a:pos x="244" y="709"/>
                                    </a:cxn>
                                    <a:cxn ang="0">
                                      <a:pos x="250" y="719"/>
                                    </a:cxn>
                                    <a:cxn ang="0">
                                      <a:pos x="286" y="705"/>
                                    </a:cxn>
                                    <a:cxn ang="0">
                                      <a:pos x="302" y="665"/>
                                    </a:cxn>
                                    <a:cxn ang="0">
                                      <a:pos x="308" y="666"/>
                                    </a:cxn>
                                    <a:cxn ang="0">
                                      <a:pos x="323" y="683"/>
                                    </a:cxn>
                                    <a:cxn ang="0">
                                      <a:pos x="350" y="705"/>
                                    </a:cxn>
                                    <a:cxn ang="0">
                                      <a:pos x="534" y="687"/>
                                    </a:cxn>
                                    <a:cxn ang="0">
                                      <a:pos x="637" y="641"/>
                                    </a:cxn>
                                    <a:cxn ang="0">
                                      <a:pos x="604" y="522"/>
                                    </a:cxn>
                                    <a:cxn ang="0">
                                      <a:pos x="587" y="359"/>
                                    </a:cxn>
                                    <a:cxn ang="0">
                                      <a:pos x="570" y="191"/>
                                    </a:cxn>
                                    <a:cxn ang="0">
                                      <a:pos x="584" y="82"/>
                                    </a:cxn>
                                    <a:cxn ang="0">
                                      <a:pos x="458" y="70"/>
                                    </a:cxn>
                                    <a:cxn ang="0">
                                      <a:pos x="299" y="70"/>
                                    </a:cxn>
                                    <a:cxn ang="0">
                                      <a:pos x="281" y="187"/>
                                    </a:cxn>
                                    <a:cxn ang="0">
                                      <a:pos x="244" y="231"/>
                                    </a:cxn>
                                    <a:cxn ang="0">
                                      <a:pos x="220" y="245"/>
                                    </a:cxn>
                                    <a:cxn ang="0">
                                      <a:pos x="215" y="290"/>
                                    </a:cxn>
                                    <a:cxn ang="0">
                                      <a:pos x="222" y="347"/>
                                    </a:cxn>
                                  </a:cxnLst>
                                  <a:rect l="0" t="0" r="r" b="b"/>
                                  <a:pathLst>
                                    <a:path w="661" h="727">
                                      <a:moveTo>
                                        <a:pt x="196" y="347"/>
                                      </a:moveTo>
                                      <a:lnTo>
                                        <a:pt x="148" y="347"/>
                                      </a:lnTo>
                                      <a:lnTo>
                                        <a:pt x="96" y="347"/>
                                      </a:lnTo>
                                      <a:lnTo>
                                        <a:pt x="45" y="347"/>
                                      </a:lnTo>
                                      <a:lnTo>
                                        <a:pt x="16" y="347"/>
                                      </a:lnTo>
                                      <a:lnTo>
                                        <a:pt x="14" y="353"/>
                                      </a:lnTo>
                                      <a:lnTo>
                                        <a:pt x="6" y="360"/>
                                      </a:lnTo>
                                      <a:lnTo>
                                        <a:pt x="2" y="365"/>
                                      </a:lnTo>
                                      <a:lnTo>
                                        <a:pt x="5" y="364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0" y="369"/>
                                      </a:lnTo>
                                      <a:lnTo>
                                        <a:pt x="10" y="365"/>
                                      </a:lnTo>
                                      <a:lnTo>
                                        <a:pt x="12" y="369"/>
                                      </a:lnTo>
                                      <a:lnTo>
                                        <a:pt x="22" y="391"/>
                                      </a:lnTo>
                                      <a:lnTo>
                                        <a:pt x="23" y="393"/>
                                      </a:lnTo>
                                      <a:lnTo>
                                        <a:pt x="30" y="391"/>
                                      </a:lnTo>
                                      <a:lnTo>
                                        <a:pt x="40" y="409"/>
                                      </a:lnTo>
                                      <a:lnTo>
                                        <a:pt x="41" y="414"/>
                                      </a:lnTo>
                                      <a:lnTo>
                                        <a:pt x="41" y="429"/>
                                      </a:lnTo>
                                      <a:lnTo>
                                        <a:pt x="41" y="437"/>
                                      </a:lnTo>
                                      <a:lnTo>
                                        <a:pt x="35" y="455"/>
                                      </a:lnTo>
                                      <a:lnTo>
                                        <a:pt x="33" y="458"/>
                                      </a:lnTo>
                                      <a:lnTo>
                                        <a:pt x="28" y="460"/>
                                      </a:lnTo>
                                      <a:lnTo>
                                        <a:pt x="27" y="463"/>
                                      </a:lnTo>
                                      <a:lnTo>
                                        <a:pt x="45" y="488"/>
                                      </a:lnTo>
                                      <a:lnTo>
                                        <a:pt x="49" y="501"/>
                                      </a:lnTo>
                                      <a:lnTo>
                                        <a:pt x="50" y="515"/>
                                      </a:lnTo>
                                      <a:lnTo>
                                        <a:pt x="51" y="527"/>
                                      </a:lnTo>
                                      <a:lnTo>
                                        <a:pt x="50" y="563"/>
                                      </a:lnTo>
                                      <a:lnTo>
                                        <a:pt x="46" y="577"/>
                                      </a:lnTo>
                                      <a:lnTo>
                                        <a:pt x="32" y="614"/>
                                      </a:lnTo>
                                      <a:lnTo>
                                        <a:pt x="30" y="623"/>
                                      </a:lnTo>
                                      <a:lnTo>
                                        <a:pt x="24" y="639"/>
                                      </a:lnTo>
                                      <a:lnTo>
                                        <a:pt x="23" y="651"/>
                                      </a:lnTo>
                                      <a:lnTo>
                                        <a:pt x="24" y="650"/>
                                      </a:lnTo>
                                      <a:lnTo>
                                        <a:pt x="28" y="647"/>
                                      </a:lnTo>
                                      <a:lnTo>
                                        <a:pt x="32" y="640"/>
                                      </a:lnTo>
                                      <a:lnTo>
                                        <a:pt x="37" y="627"/>
                                      </a:lnTo>
                                      <a:lnTo>
                                        <a:pt x="40" y="627"/>
                                      </a:lnTo>
                                      <a:lnTo>
                                        <a:pt x="43" y="625"/>
                                      </a:lnTo>
                                      <a:lnTo>
                                        <a:pt x="50" y="627"/>
                                      </a:lnTo>
                                      <a:lnTo>
                                        <a:pt x="59" y="627"/>
                                      </a:lnTo>
                                      <a:lnTo>
                                        <a:pt x="69" y="629"/>
                                      </a:lnTo>
                                      <a:lnTo>
                                        <a:pt x="76" y="628"/>
                                      </a:lnTo>
                                      <a:lnTo>
                                        <a:pt x="78" y="625"/>
                                      </a:lnTo>
                                      <a:lnTo>
                                        <a:pt x="89" y="623"/>
                                      </a:lnTo>
                                      <a:lnTo>
                                        <a:pt x="98" y="624"/>
                                      </a:lnTo>
                                      <a:lnTo>
                                        <a:pt x="100" y="623"/>
                                      </a:lnTo>
                                      <a:lnTo>
                                        <a:pt x="100" y="619"/>
                                      </a:lnTo>
                                      <a:lnTo>
                                        <a:pt x="102" y="619"/>
                                      </a:lnTo>
                                      <a:lnTo>
                                        <a:pt x="108" y="619"/>
                                      </a:lnTo>
                                      <a:lnTo>
                                        <a:pt x="113" y="618"/>
                                      </a:lnTo>
                                      <a:lnTo>
                                        <a:pt x="119" y="620"/>
                                      </a:lnTo>
                                      <a:lnTo>
                                        <a:pt x="135" y="620"/>
                                      </a:lnTo>
                                      <a:lnTo>
                                        <a:pt x="136" y="622"/>
                                      </a:lnTo>
                                      <a:lnTo>
                                        <a:pt x="141" y="620"/>
                                      </a:lnTo>
                                      <a:lnTo>
                                        <a:pt x="143" y="625"/>
                                      </a:lnTo>
                                      <a:lnTo>
                                        <a:pt x="150" y="627"/>
                                      </a:lnTo>
                                      <a:lnTo>
                                        <a:pt x="161" y="635"/>
                                      </a:lnTo>
                                      <a:lnTo>
                                        <a:pt x="162" y="641"/>
                                      </a:lnTo>
                                      <a:lnTo>
                                        <a:pt x="169" y="649"/>
                                      </a:lnTo>
                                      <a:lnTo>
                                        <a:pt x="173" y="647"/>
                                      </a:lnTo>
                                      <a:lnTo>
                                        <a:pt x="179" y="646"/>
                                      </a:lnTo>
                                      <a:lnTo>
                                        <a:pt x="179" y="650"/>
                                      </a:lnTo>
                                      <a:lnTo>
                                        <a:pt x="183" y="651"/>
                                      </a:lnTo>
                                      <a:lnTo>
                                        <a:pt x="188" y="647"/>
                                      </a:lnTo>
                                      <a:lnTo>
                                        <a:pt x="190" y="647"/>
                                      </a:lnTo>
                                      <a:lnTo>
                                        <a:pt x="200" y="662"/>
                                      </a:lnTo>
                                      <a:lnTo>
                                        <a:pt x="205" y="672"/>
                                      </a:lnTo>
                                      <a:lnTo>
                                        <a:pt x="205" y="676"/>
                                      </a:lnTo>
                                      <a:lnTo>
                                        <a:pt x="209" y="677"/>
                                      </a:lnTo>
                                      <a:lnTo>
                                        <a:pt x="212" y="682"/>
                                      </a:lnTo>
                                      <a:lnTo>
                                        <a:pt x="212" y="684"/>
                                      </a:lnTo>
                                      <a:lnTo>
                                        <a:pt x="215" y="686"/>
                                      </a:lnTo>
                                      <a:lnTo>
                                        <a:pt x="218" y="684"/>
                                      </a:lnTo>
                                      <a:lnTo>
                                        <a:pt x="220" y="684"/>
                                      </a:lnTo>
                                      <a:lnTo>
                                        <a:pt x="222" y="692"/>
                                      </a:lnTo>
                                      <a:lnTo>
                                        <a:pt x="225" y="693"/>
                                      </a:lnTo>
                                      <a:lnTo>
                                        <a:pt x="227" y="697"/>
                                      </a:lnTo>
                                      <a:lnTo>
                                        <a:pt x="223" y="698"/>
                                      </a:lnTo>
                                      <a:lnTo>
                                        <a:pt x="223" y="699"/>
                                      </a:lnTo>
                                      <a:lnTo>
                                        <a:pt x="228" y="700"/>
                                      </a:lnTo>
                                      <a:lnTo>
                                        <a:pt x="231" y="704"/>
                                      </a:lnTo>
                                      <a:lnTo>
                                        <a:pt x="234" y="706"/>
                                      </a:lnTo>
                                      <a:lnTo>
                                        <a:pt x="238" y="706"/>
                                      </a:lnTo>
                                      <a:lnTo>
                                        <a:pt x="244" y="709"/>
                                      </a:lnTo>
                                      <a:lnTo>
                                        <a:pt x="247" y="713"/>
                                      </a:lnTo>
                                      <a:lnTo>
                                        <a:pt x="248" y="717"/>
                                      </a:lnTo>
                                      <a:lnTo>
                                        <a:pt x="250" y="719"/>
                                      </a:lnTo>
                                      <a:lnTo>
                                        <a:pt x="256" y="721"/>
                                      </a:lnTo>
                                      <a:lnTo>
                                        <a:pt x="263" y="727"/>
                                      </a:lnTo>
                                      <a:lnTo>
                                        <a:pt x="286" y="705"/>
                                      </a:lnTo>
                                      <a:lnTo>
                                        <a:pt x="293" y="687"/>
                                      </a:lnTo>
                                      <a:lnTo>
                                        <a:pt x="297" y="676"/>
                                      </a:lnTo>
                                      <a:lnTo>
                                        <a:pt x="302" y="665"/>
                                      </a:lnTo>
                                      <a:lnTo>
                                        <a:pt x="304" y="663"/>
                                      </a:lnTo>
                                      <a:lnTo>
                                        <a:pt x="307" y="665"/>
                                      </a:lnTo>
                                      <a:lnTo>
                                        <a:pt x="308" y="666"/>
                                      </a:lnTo>
                                      <a:lnTo>
                                        <a:pt x="314" y="667"/>
                                      </a:lnTo>
                                      <a:lnTo>
                                        <a:pt x="318" y="670"/>
                                      </a:lnTo>
                                      <a:lnTo>
                                        <a:pt x="323" y="683"/>
                                      </a:lnTo>
                                      <a:lnTo>
                                        <a:pt x="333" y="701"/>
                                      </a:lnTo>
                                      <a:lnTo>
                                        <a:pt x="347" y="705"/>
                                      </a:lnTo>
                                      <a:lnTo>
                                        <a:pt x="350" y="705"/>
                                      </a:lnTo>
                                      <a:lnTo>
                                        <a:pt x="376" y="683"/>
                                      </a:lnTo>
                                      <a:lnTo>
                                        <a:pt x="463" y="686"/>
                                      </a:lnTo>
                                      <a:lnTo>
                                        <a:pt x="534" y="687"/>
                                      </a:lnTo>
                                      <a:lnTo>
                                        <a:pt x="607" y="688"/>
                                      </a:lnTo>
                                      <a:lnTo>
                                        <a:pt x="625" y="688"/>
                                      </a:lnTo>
                                      <a:lnTo>
                                        <a:pt x="637" y="641"/>
                                      </a:lnTo>
                                      <a:lnTo>
                                        <a:pt x="615" y="634"/>
                                      </a:lnTo>
                                      <a:lnTo>
                                        <a:pt x="609" y="577"/>
                                      </a:lnTo>
                                      <a:lnTo>
                                        <a:pt x="604" y="522"/>
                                      </a:lnTo>
                                      <a:lnTo>
                                        <a:pt x="598" y="468"/>
                                      </a:lnTo>
                                      <a:lnTo>
                                        <a:pt x="592" y="414"/>
                                      </a:lnTo>
                                      <a:lnTo>
                                        <a:pt x="587" y="359"/>
                                      </a:lnTo>
                                      <a:lnTo>
                                        <a:pt x="581" y="302"/>
                                      </a:lnTo>
                                      <a:lnTo>
                                        <a:pt x="576" y="247"/>
                                      </a:lnTo>
                                      <a:lnTo>
                                        <a:pt x="570" y="191"/>
                                      </a:lnTo>
                                      <a:lnTo>
                                        <a:pt x="564" y="133"/>
                                      </a:lnTo>
                                      <a:lnTo>
                                        <a:pt x="661" y="133"/>
                                      </a:lnTo>
                                      <a:lnTo>
                                        <a:pt x="584" y="82"/>
                                      </a:lnTo>
                                      <a:lnTo>
                                        <a:pt x="525" y="44"/>
                                      </a:lnTo>
                                      <a:lnTo>
                                        <a:pt x="458" y="0"/>
                                      </a:lnTo>
                                      <a:lnTo>
                                        <a:pt x="458" y="70"/>
                                      </a:lnTo>
                                      <a:lnTo>
                                        <a:pt x="405" y="70"/>
                                      </a:lnTo>
                                      <a:lnTo>
                                        <a:pt x="352" y="70"/>
                                      </a:lnTo>
                                      <a:lnTo>
                                        <a:pt x="299" y="70"/>
                                      </a:lnTo>
                                      <a:lnTo>
                                        <a:pt x="281" y="70"/>
                                      </a:lnTo>
                                      <a:lnTo>
                                        <a:pt x="281" y="128"/>
                                      </a:lnTo>
                                      <a:lnTo>
                                        <a:pt x="281" y="187"/>
                                      </a:lnTo>
                                      <a:lnTo>
                                        <a:pt x="281" y="222"/>
                                      </a:lnTo>
                                      <a:lnTo>
                                        <a:pt x="261" y="229"/>
                                      </a:lnTo>
                                      <a:lnTo>
                                        <a:pt x="244" y="231"/>
                                      </a:lnTo>
                                      <a:lnTo>
                                        <a:pt x="228" y="236"/>
                                      </a:lnTo>
                                      <a:lnTo>
                                        <a:pt x="223" y="240"/>
                                      </a:lnTo>
                                      <a:lnTo>
                                        <a:pt x="220" y="245"/>
                                      </a:lnTo>
                                      <a:lnTo>
                                        <a:pt x="215" y="256"/>
                                      </a:lnTo>
                                      <a:lnTo>
                                        <a:pt x="213" y="264"/>
                                      </a:lnTo>
                                      <a:lnTo>
                                        <a:pt x="215" y="290"/>
                                      </a:lnTo>
                                      <a:lnTo>
                                        <a:pt x="218" y="310"/>
                                      </a:lnTo>
                                      <a:lnTo>
                                        <a:pt x="218" y="331"/>
                                      </a:lnTo>
                                      <a:lnTo>
                                        <a:pt x="222" y="347"/>
                                      </a:lnTo>
                                      <a:lnTo>
                                        <a:pt x="196" y="34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8" name="Freeform 12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504676" y="3026156"/>
                                  <a:ext cx="207702" cy="16675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04" y="526"/>
                                    </a:cxn>
                                    <a:cxn ang="0">
                                      <a:pos x="79" y="526"/>
                                    </a:cxn>
                                    <a:cxn ang="0">
                                      <a:pos x="0" y="526"/>
                                    </a:cxn>
                                    <a:cxn ang="0">
                                      <a:pos x="27" y="511"/>
                                    </a:cxn>
                                    <a:cxn ang="0">
                                      <a:pos x="86" y="487"/>
                                    </a:cxn>
                                    <a:cxn ang="0">
                                      <a:pos x="112" y="464"/>
                                    </a:cxn>
                                    <a:cxn ang="0">
                                      <a:pos x="144" y="439"/>
                                    </a:cxn>
                                    <a:cxn ang="0">
                                      <a:pos x="166" y="411"/>
                                    </a:cxn>
                                    <a:cxn ang="0">
                                      <a:pos x="182" y="362"/>
                                    </a:cxn>
                                    <a:cxn ang="0">
                                      <a:pos x="175" y="305"/>
                                    </a:cxn>
                                    <a:cxn ang="0">
                                      <a:pos x="194" y="263"/>
                                    </a:cxn>
                                    <a:cxn ang="0">
                                      <a:pos x="214" y="235"/>
                                    </a:cxn>
                                    <a:cxn ang="0">
                                      <a:pos x="244" y="184"/>
                                    </a:cxn>
                                    <a:cxn ang="0">
                                      <a:pos x="299" y="155"/>
                                    </a:cxn>
                                    <a:cxn ang="0">
                                      <a:pos x="348" y="120"/>
                                    </a:cxn>
                                    <a:cxn ang="0">
                                      <a:pos x="376" y="56"/>
                                    </a:cxn>
                                    <a:cxn ang="0">
                                      <a:pos x="419" y="0"/>
                                    </a:cxn>
                                    <a:cxn ang="0">
                                      <a:pos x="465" y="48"/>
                                    </a:cxn>
                                    <a:cxn ang="0">
                                      <a:pos x="507" y="45"/>
                                    </a:cxn>
                                    <a:cxn ang="0">
                                      <a:pos x="548" y="40"/>
                                    </a:cxn>
                                    <a:cxn ang="0">
                                      <a:pos x="574" y="53"/>
                                    </a:cxn>
                                    <a:cxn ang="0">
                                      <a:pos x="604" y="56"/>
                                    </a:cxn>
                                    <a:cxn ang="0">
                                      <a:pos x="612" y="71"/>
                                    </a:cxn>
                                    <a:cxn ang="0">
                                      <a:pos x="621" y="79"/>
                                    </a:cxn>
                                    <a:cxn ang="0">
                                      <a:pos x="621" y="85"/>
                                    </a:cxn>
                                    <a:cxn ang="0">
                                      <a:pos x="622" y="104"/>
                                    </a:cxn>
                                    <a:cxn ang="0">
                                      <a:pos x="626" y="131"/>
                                    </a:cxn>
                                    <a:cxn ang="0">
                                      <a:pos x="631" y="152"/>
                                    </a:cxn>
                                    <a:cxn ang="0">
                                      <a:pos x="629" y="166"/>
                                    </a:cxn>
                                    <a:cxn ang="0">
                                      <a:pos x="633" y="186"/>
                                    </a:cxn>
                                    <a:cxn ang="0">
                                      <a:pos x="649" y="215"/>
                                    </a:cxn>
                                    <a:cxn ang="0">
                                      <a:pos x="651" y="224"/>
                                    </a:cxn>
                                    <a:cxn ang="0">
                                      <a:pos x="649" y="242"/>
                                    </a:cxn>
                                    <a:cxn ang="0">
                                      <a:pos x="639" y="242"/>
                                    </a:cxn>
                                    <a:cxn ang="0">
                                      <a:pos x="611" y="242"/>
                                    </a:cxn>
                                    <a:cxn ang="0">
                                      <a:pos x="567" y="247"/>
                                    </a:cxn>
                                    <a:cxn ang="0">
                                      <a:pos x="553" y="247"/>
                                    </a:cxn>
                                    <a:cxn ang="0">
                                      <a:pos x="551" y="263"/>
                                    </a:cxn>
                                    <a:cxn ang="0">
                                      <a:pos x="527" y="273"/>
                                    </a:cxn>
                                    <a:cxn ang="0">
                                      <a:pos x="508" y="273"/>
                                    </a:cxn>
                                    <a:cxn ang="0">
                                      <a:pos x="502" y="288"/>
                                    </a:cxn>
                                    <a:cxn ang="0">
                                      <a:pos x="509" y="293"/>
                                    </a:cxn>
                                    <a:cxn ang="0">
                                      <a:pos x="504" y="309"/>
                                    </a:cxn>
                                    <a:cxn ang="0">
                                      <a:pos x="510" y="310"/>
                                    </a:cxn>
                                    <a:cxn ang="0">
                                      <a:pos x="514" y="321"/>
                                    </a:cxn>
                                    <a:cxn ang="0">
                                      <a:pos x="461" y="342"/>
                                    </a:cxn>
                                    <a:cxn ang="0">
                                      <a:pos x="433" y="363"/>
                                    </a:cxn>
                                    <a:cxn ang="0">
                                      <a:pos x="424" y="376"/>
                                    </a:cxn>
                                    <a:cxn ang="0">
                                      <a:pos x="385" y="391"/>
                                    </a:cxn>
                                    <a:cxn ang="0">
                                      <a:pos x="354" y="392"/>
                                    </a:cxn>
                                    <a:cxn ang="0">
                                      <a:pos x="350" y="406"/>
                                    </a:cxn>
                                    <a:cxn ang="0">
                                      <a:pos x="330" y="405"/>
                                    </a:cxn>
                                    <a:cxn ang="0">
                                      <a:pos x="312" y="413"/>
                                    </a:cxn>
                                    <a:cxn ang="0">
                                      <a:pos x="287" y="423"/>
                                    </a:cxn>
                                  </a:cxnLst>
                                  <a:rect l="0" t="0" r="r" b="b"/>
                                  <a:pathLst>
                                    <a:path w="656" h="526">
                                      <a:moveTo>
                                        <a:pt x="240" y="457"/>
                                      </a:moveTo>
                                      <a:lnTo>
                                        <a:pt x="240" y="526"/>
                                      </a:lnTo>
                                      <a:lnTo>
                                        <a:pt x="204" y="526"/>
                                      </a:lnTo>
                                      <a:lnTo>
                                        <a:pt x="161" y="526"/>
                                      </a:lnTo>
                                      <a:lnTo>
                                        <a:pt x="120" y="526"/>
                                      </a:lnTo>
                                      <a:lnTo>
                                        <a:pt x="79" y="526"/>
                                      </a:lnTo>
                                      <a:lnTo>
                                        <a:pt x="43" y="526"/>
                                      </a:lnTo>
                                      <a:lnTo>
                                        <a:pt x="9" y="526"/>
                                      </a:lnTo>
                                      <a:lnTo>
                                        <a:pt x="0" y="526"/>
                                      </a:lnTo>
                                      <a:lnTo>
                                        <a:pt x="5" y="515"/>
                                      </a:lnTo>
                                      <a:lnTo>
                                        <a:pt x="14" y="511"/>
                                      </a:lnTo>
                                      <a:lnTo>
                                        <a:pt x="27" y="511"/>
                                      </a:lnTo>
                                      <a:lnTo>
                                        <a:pt x="46" y="507"/>
                                      </a:lnTo>
                                      <a:lnTo>
                                        <a:pt x="77" y="495"/>
                                      </a:lnTo>
                                      <a:lnTo>
                                        <a:pt x="86" y="487"/>
                                      </a:lnTo>
                                      <a:lnTo>
                                        <a:pt x="97" y="475"/>
                                      </a:lnTo>
                                      <a:lnTo>
                                        <a:pt x="101" y="472"/>
                                      </a:lnTo>
                                      <a:lnTo>
                                        <a:pt x="112" y="464"/>
                                      </a:lnTo>
                                      <a:lnTo>
                                        <a:pt x="129" y="456"/>
                                      </a:lnTo>
                                      <a:lnTo>
                                        <a:pt x="140" y="445"/>
                                      </a:lnTo>
                                      <a:lnTo>
                                        <a:pt x="144" y="439"/>
                                      </a:lnTo>
                                      <a:lnTo>
                                        <a:pt x="149" y="437"/>
                                      </a:lnTo>
                                      <a:lnTo>
                                        <a:pt x="154" y="433"/>
                                      </a:lnTo>
                                      <a:lnTo>
                                        <a:pt x="166" y="411"/>
                                      </a:lnTo>
                                      <a:lnTo>
                                        <a:pt x="182" y="384"/>
                                      </a:lnTo>
                                      <a:lnTo>
                                        <a:pt x="183" y="379"/>
                                      </a:lnTo>
                                      <a:lnTo>
                                        <a:pt x="182" y="362"/>
                                      </a:lnTo>
                                      <a:lnTo>
                                        <a:pt x="172" y="343"/>
                                      </a:lnTo>
                                      <a:lnTo>
                                        <a:pt x="175" y="332"/>
                                      </a:lnTo>
                                      <a:lnTo>
                                        <a:pt x="175" y="305"/>
                                      </a:lnTo>
                                      <a:lnTo>
                                        <a:pt x="177" y="297"/>
                                      </a:lnTo>
                                      <a:lnTo>
                                        <a:pt x="194" y="267"/>
                                      </a:lnTo>
                                      <a:lnTo>
                                        <a:pt x="194" y="263"/>
                                      </a:lnTo>
                                      <a:lnTo>
                                        <a:pt x="207" y="256"/>
                                      </a:lnTo>
                                      <a:lnTo>
                                        <a:pt x="204" y="258"/>
                                      </a:lnTo>
                                      <a:lnTo>
                                        <a:pt x="214" y="235"/>
                                      </a:lnTo>
                                      <a:lnTo>
                                        <a:pt x="213" y="224"/>
                                      </a:lnTo>
                                      <a:lnTo>
                                        <a:pt x="235" y="198"/>
                                      </a:lnTo>
                                      <a:lnTo>
                                        <a:pt x="244" y="184"/>
                                      </a:lnTo>
                                      <a:lnTo>
                                        <a:pt x="253" y="175"/>
                                      </a:lnTo>
                                      <a:lnTo>
                                        <a:pt x="271" y="166"/>
                                      </a:lnTo>
                                      <a:lnTo>
                                        <a:pt x="299" y="155"/>
                                      </a:lnTo>
                                      <a:lnTo>
                                        <a:pt x="314" y="148"/>
                                      </a:lnTo>
                                      <a:lnTo>
                                        <a:pt x="337" y="132"/>
                                      </a:lnTo>
                                      <a:lnTo>
                                        <a:pt x="348" y="120"/>
                                      </a:lnTo>
                                      <a:lnTo>
                                        <a:pt x="354" y="102"/>
                                      </a:lnTo>
                                      <a:lnTo>
                                        <a:pt x="365" y="89"/>
                                      </a:lnTo>
                                      <a:lnTo>
                                        <a:pt x="376" y="56"/>
                                      </a:lnTo>
                                      <a:lnTo>
                                        <a:pt x="392" y="12"/>
                                      </a:lnTo>
                                      <a:lnTo>
                                        <a:pt x="398" y="7"/>
                                      </a:lnTo>
                                      <a:lnTo>
                                        <a:pt x="419" y="0"/>
                                      </a:lnTo>
                                      <a:lnTo>
                                        <a:pt x="429" y="18"/>
                                      </a:lnTo>
                                      <a:lnTo>
                                        <a:pt x="443" y="32"/>
                                      </a:lnTo>
                                      <a:lnTo>
                                        <a:pt x="465" y="48"/>
                                      </a:lnTo>
                                      <a:lnTo>
                                        <a:pt x="475" y="51"/>
                                      </a:lnTo>
                                      <a:lnTo>
                                        <a:pt x="499" y="42"/>
                                      </a:lnTo>
                                      <a:lnTo>
                                        <a:pt x="507" y="45"/>
                                      </a:lnTo>
                                      <a:lnTo>
                                        <a:pt x="525" y="45"/>
                                      </a:lnTo>
                                      <a:lnTo>
                                        <a:pt x="541" y="43"/>
                                      </a:lnTo>
                                      <a:lnTo>
                                        <a:pt x="548" y="40"/>
                                      </a:lnTo>
                                      <a:lnTo>
                                        <a:pt x="557" y="45"/>
                                      </a:lnTo>
                                      <a:lnTo>
                                        <a:pt x="564" y="51"/>
                                      </a:lnTo>
                                      <a:lnTo>
                                        <a:pt x="574" y="53"/>
                                      </a:lnTo>
                                      <a:lnTo>
                                        <a:pt x="580" y="53"/>
                                      </a:lnTo>
                                      <a:lnTo>
                                        <a:pt x="585" y="52"/>
                                      </a:lnTo>
                                      <a:lnTo>
                                        <a:pt x="604" y="56"/>
                                      </a:lnTo>
                                      <a:lnTo>
                                        <a:pt x="604" y="61"/>
                                      </a:lnTo>
                                      <a:lnTo>
                                        <a:pt x="606" y="66"/>
                                      </a:lnTo>
                                      <a:lnTo>
                                        <a:pt x="612" y="71"/>
                                      </a:lnTo>
                                      <a:lnTo>
                                        <a:pt x="613" y="73"/>
                                      </a:lnTo>
                                      <a:lnTo>
                                        <a:pt x="617" y="78"/>
                                      </a:lnTo>
                                      <a:lnTo>
                                        <a:pt x="621" y="79"/>
                                      </a:lnTo>
                                      <a:lnTo>
                                        <a:pt x="623" y="83"/>
                                      </a:lnTo>
                                      <a:lnTo>
                                        <a:pt x="622" y="85"/>
                                      </a:lnTo>
                                      <a:lnTo>
                                        <a:pt x="621" y="85"/>
                                      </a:lnTo>
                                      <a:lnTo>
                                        <a:pt x="620" y="88"/>
                                      </a:lnTo>
                                      <a:lnTo>
                                        <a:pt x="626" y="96"/>
                                      </a:lnTo>
                                      <a:lnTo>
                                        <a:pt x="622" y="104"/>
                                      </a:lnTo>
                                      <a:lnTo>
                                        <a:pt x="624" y="111"/>
                                      </a:lnTo>
                                      <a:lnTo>
                                        <a:pt x="627" y="122"/>
                                      </a:lnTo>
                                      <a:lnTo>
                                        <a:pt x="626" y="131"/>
                                      </a:lnTo>
                                      <a:lnTo>
                                        <a:pt x="626" y="141"/>
                                      </a:lnTo>
                                      <a:lnTo>
                                        <a:pt x="623" y="144"/>
                                      </a:lnTo>
                                      <a:lnTo>
                                        <a:pt x="631" y="152"/>
                                      </a:lnTo>
                                      <a:lnTo>
                                        <a:pt x="631" y="156"/>
                                      </a:lnTo>
                                      <a:lnTo>
                                        <a:pt x="631" y="160"/>
                                      </a:lnTo>
                                      <a:lnTo>
                                        <a:pt x="629" y="166"/>
                                      </a:lnTo>
                                      <a:lnTo>
                                        <a:pt x="628" y="171"/>
                                      </a:lnTo>
                                      <a:lnTo>
                                        <a:pt x="631" y="179"/>
                                      </a:lnTo>
                                      <a:lnTo>
                                        <a:pt x="633" y="186"/>
                                      </a:lnTo>
                                      <a:lnTo>
                                        <a:pt x="633" y="192"/>
                                      </a:lnTo>
                                      <a:lnTo>
                                        <a:pt x="640" y="207"/>
                                      </a:lnTo>
                                      <a:lnTo>
                                        <a:pt x="649" y="215"/>
                                      </a:lnTo>
                                      <a:lnTo>
                                        <a:pt x="656" y="220"/>
                                      </a:lnTo>
                                      <a:lnTo>
                                        <a:pt x="656" y="222"/>
                                      </a:lnTo>
                                      <a:lnTo>
                                        <a:pt x="651" y="224"/>
                                      </a:lnTo>
                                      <a:lnTo>
                                        <a:pt x="648" y="231"/>
                                      </a:lnTo>
                                      <a:lnTo>
                                        <a:pt x="647" y="238"/>
                                      </a:lnTo>
                                      <a:lnTo>
                                        <a:pt x="649" y="242"/>
                                      </a:lnTo>
                                      <a:lnTo>
                                        <a:pt x="649" y="245"/>
                                      </a:lnTo>
                                      <a:lnTo>
                                        <a:pt x="647" y="246"/>
                                      </a:lnTo>
                                      <a:lnTo>
                                        <a:pt x="639" y="242"/>
                                      </a:lnTo>
                                      <a:lnTo>
                                        <a:pt x="627" y="242"/>
                                      </a:lnTo>
                                      <a:lnTo>
                                        <a:pt x="616" y="241"/>
                                      </a:lnTo>
                                      <a:lnTo>
                                        <a:pt x="611" y="242"/>
                                      </a:lnTo>
                                      <a:lnTo>
                                        <a:pt x="580" y="242"/>
                                      </a:lnTo>
                                      <a:lnTo>
                                        <a:pt x="570" y="245"/>
                                      </a:lnTo>
                                      <a:lnTo>
                                        <a:pt x="567" y="247"/>
                                      </a:lnTo>
                                      <a:lnTo>
                                        <a:pt x="563" y="249"/>
                                      </a:lnTo>
                                      <a:lnTo>
                                        <a:pt x="556" y="246"/>
                                      </a:lnTo>
                                      <a:lnTo>
                                        <a:pt x="553" y="247"/>
                                      </a:lnTo>
                                      <a:lnTo>
                                        <a:pt x="551" y="252"/>
                                      </a:lnTo>
                                      <a:lnTo>
                                        <a:pt x="552" y="257"/>
                                      </a:lnTo>
                                      <a:lnTo>
                                        <a:pt x="551" y="263"/>
                                      </a:lnTo>
                                      <a:lnTo>
                                        <a:pt x="548" y="266"/>
                                      </a:lnTo>
                                      <a:lnTo>
                                        <a:pt x="535" y="272"/>
                                      </a:lnTo>
                                      <a:lnTo>
                                        <a:pt x="527" y="273"/>
                                      </a:lnTo>
                                      <a:lnTo>
                                        <a:pt x="520" y="274"/>
                                      </a:lnTo>
                                      <a:lnTo>
                                        <a:pt x="513" y="273"/>
                                      </a:lnTo>
                                      <a:lnTo>
                                        <a:pt x="508" y="273"/>
                                      </a:lnTo>
                                      <a:lnTo>
                                        <a:pt x="503" y="277"/>
                                      </a:lnTo>
                                      <a:lnTo>
                                        <a:pt x="502" y="282"/>
                                      </a:lnTo>
                                      <a:lnTo>
                                        <a:pt x="502" y="288"/>
                                      </a:lnTo>
                                      <a:lnTo>
                                        <a:pt x="503" y="290"/>
                                      </a:lnTo>
                                      <a:lnTo>
                                        <a:pt x="508" y="290"/>
                                      </a:lnTo>
                                      <a:lnTo>
                                        <a:pt x="509" y="293"/>
                                      </a:lnTo>
                                      <a:lnTo>
                                        <a:pt x="504" y="298"/>
                                      </a:lnTo>
                                      <a:lnTo>
                                        <a:pt x="503" y="309"/>
                                      </a:lnTo>
                                      <a:lnTo>
                                        <a:pt x="504" y="309"/>
                                      </a:lnTo>
                                      <a:lnTo>
                                        <a:pt x="507" y="308"/>
                                      </a:lnTo>
                                      <a:lnTo>
                                        <a:pt x="509" y="308"/>
                                      </a:lnTo>
                                      <a:lnTo>
                                        <a:pt x="510" y="310"/>
                                      </a:lnTo>
                                      <a:lnTo>
                                        <a:pt x="515" y="314"/>
                                      </a:lnTo>
                                      <a:lnTo>
                                        <a:pt x="516" y="317"/>
                                      </a:lnTo>
                                      <a:lnTo>
                                        <a:pt x="514" y="321"/>
                                      </a:lnTo>
                                      <a:lnTo>
                                        <a:pt x="493" y="325"/>
                                      </a:lnTo>
                                      <a:lnTo>
                                        <a:pt x="467" y="342"/>
                                      </a:lnTo>
                                      <a:lnTo>
                                        <a:pt x="461" y="342"/>
                                      </a:lnTo>
                                      <a:lnTo>
                                        <a:pt x="446" y="348"/>
                                      </a:lnTo>
                                      <a:lnTo>
                                        <a:pt x="436" y="355"/>
                                      </a:lnTo>
                                      <a:lnTo>
                                        <a:pt x="433" y="363"/>
                                      </a:lnTo>
                                      <a:lnTo>
                                        <a:pt x="433" y="365"/>
                                      </a:lnTo>
                                      <a:lnTo>
                                        <a:pt x="430" y="371"/>
                                      </a:lnTo>
                                      <a:lnTo>
                                        <a:pt x="424" y="376"/>
                                      </a:lnTo>
                                      <a:lnTo>
                                        <a:pt x="418" y="381"/>
                                      </a:lnTo>
                                      <a:lnTo>
                                        <a:pt x="401" y="389"/>
                                      </a:lnTo>
                                      <a:lnTo>
                                        <a:pt x="385" y="391"/>
                                      </a:lnTo>
                                      <a:lnTo>
                                        <a:pt x="376" y="391"/>
                                      </a:lnTo>
                                      <a:lnTo>
                                        <a:pt x="371" y="394"/>
                                      </a:lnTo>
                                      <a:lnTo>
                                        <a:pt x="354" y="392"/>
                                      </a:lnTo>
                                      <a:lnTo>
                                        <a:pt x="353" y="396"/>
                                      </a:lnTo>
                                      <a:lnTo>
                                        <a:pt x="353" y="405"/>
                                      </a:lnTo>
                                      <a:lnTo>
                                        <a:pt x="350" y="406"/>
                                      </a:lnTo>
                                      <a:lnTo>
                                        <a:pt x="342" y="406"/>
                                      </a:lnTo>
                                      <a:lnTo>
                                        <a:pt x="337" y="403"/>
                                      </a:lnTo>
                                      <a:lnTo>
                                        <a:pt x="330" y="405"/>
                                      </a:lnTo>
                                      <a:lnTo>
                                        <a:pt x="323" y="403"/>
                                      </a:lnTo>
                                      <a:lnTo>
                                        <a:pt x="319" y="407"/>
                                      </a:lnTo>
                                      <a:lnTo>
                                        <a:pt x="312" y="413"/>
                                      </a:lnTo>
                                      <a:lnTo>
                                        <a:pt x="306" y="417"/>
                                      </a:lnTo>
                                      <a:lnTo>
                                        <a:pt x="299" y="423"/>
                                      </a:lnTo>
                                      <a:lnTo>
                                        <a:pt x="287" y="423"/>
                                      </a:lnTo>
                                      <a:lnTo>
                                        <a:pt x="266" y="437"/>
                                      </a:lnTo>
                                      <a:lnTo>
                                        <a:pt x="240" y="45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9" name="Freeform 12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474492" y="3484909"/>
                                  <a:ext cx="177800" cy="2349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" y="708"/>
                                    </a:cxn>
                                    <a:cxn ang="0">
                                      <a:pos x="0" y="604"/>
                                    </a:cxn>
                                    <a:cxn ang="0">
                                      <a:pos x="3" y="496"/>
                                    </a:cxn>
                                    <a:cxn ang="0">
                                      <a:pos x="48" y="437"/>
                                    </a:cxn>
                                    <a:cxn ang="0">
                                      <a:pos x="102" y="414"/>
                                    </a:cxn>
                                    <a:cxn ang="0">
                                      <a:pos x="148" y="384"/>
                                    </a:cxn>
                                    <a:cxn ang="0">
                                      <a:pos x="302" y="297"/>
                                    </a:cxn>
                                    <a:cxn ang="0">
                                      <a:pos x="384" y="212"/>
                                    </a:cxn>
                                    <a:cxn ang="0">
                                      <a:pos x="166" y="154"/>
                                    </a:cxn>
                                    <a:cxn ang="0">
                                      <a:pos x="132" y="122"/>
                                    </a:cxn>
                                    <a:cxn ang="0">
                                      <a:pos x="119" y="107"/>
                                    </a:cxn>
                                    <a:cxn ang="0">
                                      <a:pos x="103" y="88"/>
                                    </a:cxn>
                                    <a:cxn ang="0">
                                      <a:pos x="103" y="55"/>
                                    </a:cxn>
                                    <a:cxn ang="0">
                                      <a:pos x="120" y="25"/>
                                    </a:cxn>
                                    <a:cxn ang="0">
                                      <a:pos x="130" y="29"/>
                                    </a:cxn>
                                    <a:cxn ang="0">
                                      <a:pos x="151" y="57"/>
                                    </a:cxn>
                                    <a:cxn ang="0">
                                      <a:pos x="186" y="84"/>
                                    </a:cxn>
                                    <a:cxn ang="0">
                                      <a:pos x="222" y="77"/>
                                    </a:cxn>
                                    <a:cxn ang="0">
                                      <a:pos x="248" y="64"/>
                                    </a:cxn>
                                    <a:cxn ang="0">
                                      <a:pos x="258" y="57"/>
                                    </a:cxn>
                                    <a:cxn ang="0">
                                      <a:pos x="269" y="61"/>
                                    </a:cxn>
                                    <a:cxn ang="0">
                                      <a:pos x="291" y="67"/>
                                    </a:cxn>
                                    <a:cxn ang="0">
                                      <a:pos x="317" y="61"/>
                                    </a:cxn>
                                    <a:cxn ang="0">
                                      <a:pos x="336" y="48"/>
                                    </a:cxn>
                                    <a:cxn ang="0">
                                      <a:pos x="365" y="46"/>
                                    </a:cxn>
                                    <a:cxn ang="0">
                                      <a:pos x="393" y="43"/>
                                    </a:cxn>
                                    <a:cxn ang="0">
                                      <a:pos x="417" y="33"/>
                                    </a:cxn>
                                    <a:cxn ang="0">
                                      <a:pos x="451" y="28"/>
                                    </a:cxn>
                                    <a:cxn ang="0">
                                      <a:pos x="473" y="25"/>
                                    </a:cxn>
                                    <a:cxn ang="0">
                                      <a:pos x="501" y="17"/>
                                    </a:cxn>
                                    <a:cxn ang="0">
                                      <a:pos x="527" y="0"/>
                                    </a:cxn>
                                    <a:cxn ang="0">
                                      <a:pos x="555" y="7"/>
                                    </a:cxn>
                                    <a:cxn ang="0">
                                      <a:pos x="555" y="19"/>
                                    </a:cxn>
                                    <a:cxn ang="0">
                                      <a:pos x="548" y="41"/>
                                    </a:cxn>
                                    <a:cxn ang="0">
                                      <a:pos x="552" y="59"/>
                                    </a:cxn>
                                    <a:cxn ang="0">
                                      <a:pos x="551" y="78"/>
                                    </a:cxn>
                                    <a:cxn ang="0">
                                      <a:pos x="551" y="84"/>
                                    </a:cxn>
                                    <a:cxn ang="0">
                                      <a:pos x="556" y="84"/>
                                    </a:cxn>
                                    <a:cxn ang="0">
                                      <a:pos x="560" y="91"/>
                                    </a:cxn>
                                    <a:cxn ang="0">
                                      <a:pos x="545" y="88"/>
                                    </a:cxn>
                                    <a:cxn ang="0">
                                      <a:pos x="539" y="99"/>
                                    </a:cxn>
                                    <a:cxn ang="0">
                                      <a:pos x="530" y="145"/>
                                    </a:cxn>
                                    <a:cxn ang="0">
                                      <a:pos x="518" y="164"/>
                                    </a:cxn>
                                    <a:cxn ang="0">
                                      <a:pos x="497" y="202"/>
                                    </a:cxn>
                                    <a:cxn ang="0">
                                      <a:pos x="485" y="215"/>
                                    </a:cxn>
                                    <a:cxn ang="0">
                                      <a:pos x="479" y="237"/>
                                    </a:cxn>
                                    <a:cxn ang="0">
                                      <a:pos x="444" y="303"/>
                                    </a:cxn>
                                    <a:cxn ang="0">
                                      <a:pos x="422" y="351"/>
                                    </a:cxn>
                                    <a:cxn ang="0">
                                      <a:pos x="414" y="358"/>
                                    </a:cxn>
                                    <a:cxn ang="0">
                                      <a:pos x="389" y="389"/>
                                    </a:cxn>
                                    <a:cxn ang="0">
                                      <a:pos x="382" y="405"/>
                                    </a:cxn>
                                    <a:cxn ang="0">
                                      <a:pos x="363" y="432"/>
                                    </a:cxn>
                                    <a:cxn ang="0">
                                      <a:pos x="334" y="461"/>
                                    </a:cxn>
                                    <a:cxn ang="0">
                                      <a:pos x="297" y="492"/>
                                    </a:cxn>
                                    <a:cxn ang="0">
                                      <a:pos x="277" y="520"/>
                                    </a:cxn>
                                    <a:cxn ang="0">
                                      <a:pos x="243" y="545"/>
                                    </a:cxn>
                                    <a:cxn ang="0">
                                      <a:pos x="216" y="554"/>
                                    </a:cxn>
                                    <a:cxn ang="0">
                                      <a:pos x="120" y="640"/>
                                    </a:cxn>
                                    <a:cxn ang="0">
                                      <a:pos x="91" y="663"/>
                                    </a:cxn>
                                    <a:cxn ang="0">
                                      <a:pos x="87" y="665"/>
                                    </a:cxn>
                                    <a:cxn ang="0">
                                      <a:pos x="83" y="674"/>
                                    </a:cxn>
                                    <a:cxn ang="0">
                                      <a:pos x="61" y="705"/>
                                    </a:cxn>
                                    <a:cxn ang="0">
                                      <a:pos x="32" y="739"/>
                                    </a:cxn>
                                  </a:cxnLst>
                                  <a:rect l="0" t="0" r="r" b="b"/>
                                  <a:pathLst>
                                    <a:path w="561" h="740">
                                      <a:moveTo>
                                        <a:pt x="30" y="740"/>
                                      </a:moveTo>
                                      <a:lnTo>
                                        <a:pt x="29" y="737"/>
                                      </a:lnTo>
                                      <a:lnTo>
                                        <a:pt x="6" y="708"/>
                                      </a:lnTo>
                                      <a:lnTo>
                                        <a:pt x="0" y="700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04"/>
                                      </a:lnTo>
                                      <a:lnTo>
                                        <a:pt x="0" y="551"/>
                                      </a:lnTo>
                                      <a:lnTo>
                                        <a:pt x="0" y="498"/>
                                      </a:lnTo>
                                      <a:lnTo>
                                        <a:pt x="3" y="496"/>
                                      </a:lnTo>
                                      <a:lnTo>
                                        <a:pt x="25" y="474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8" y="437"/>
                                      </a:lnTo>
                                      <a:lnTo>
                                        <a:pt x="51" y="433"/>
                                      </a:lnTo>
                                      <a:lnTo>
                                        <a:pt x="66" y="426"/>
                                      </a:lnTo>
                                      <a:lnTo>
                                        <a:pt x="102" y="414"/>
                                      </a:lnTo>
                                      <a:lnTo>
                                        <a:pt x="114" y="401"/>
                                      </a:lnTo>
                                      <a:lnTo>
                                        <a:pt x="127" y="393"/>
                                      </a:lnTo>
                                      <a:lnTo>
                                        <a:pt x="148" y="384"/>
                                      </a:lnTo>
                                      <a:lnTo>
                                        <a:pt x="157" y="379"/>
                                      </a:lnTo>
                                      <a:lnTo>
                                        <a:pt x="221" y="379"/>
                                      </a:lnTo>
                                      <a:lnTo>
                                        <a:pt x="302" y="297"/>
                                      </a:lnTo>
                                      <a:lnTo>
                                        <a:pt x="373" y="227"/>
                                      </a:lnTo>
                                      <a:lnTo>
                                        <a:pt x="383" y="215"/>
                                      </a:lnTo>
                                      <a:lnTo>
                                        <a:pt x="384" y="212"/>
                                      </a:lnTo>
                                      <a:lnTo>
                                        <a:pt x="331" y="213"/>
                                      </a:lnTo>
                                      <a:lnTo>
                                        <a:pt x="244" y="181"/>
                                      </a:lnTo>
                                      <a:lnTo>
                                        <a:pt x="166" y="154"/>
                                      </a:lnTo>
                                      <a:lnTo>
                                        <a:pt x="159" y="147"/>
                                      </a:lnTo>
                                      <a:lnTo>
                                        <a:pt x="140" y="132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26" y="116"/>
                                      </a:lnTo>
                                      <a:lnTo>
                                        <a:pt x="124" y="110"/>
                                      </a:lnTo>
                                      <a:lnTo>
                                        <a:pt x="119" y="107"/>
                                      </a:lnTo>
                                      <a:lnTo>
                                        <a:pt x="113" y="100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03" y="88"/>
                                      </a:lnTo>
                                      <a:lnTo>
                                        <a:pt x="98" y="65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103" y="55"/>
                                      </a:lnTo>
                                      <a:lnTo>
                                        <a:pt x="105" y="49"/>
                                      </a:lnTo>
                                      <a:lnTo>
                                        <a:pt x="115" y="37"/>
                                      </a:lnTo>
                                      <a:lnTo>
                                        <a:pt x="120" y="25"/>
                                      </a:lnTo>
                                      <a:lnTo>
                                        <a:pt x="123" y="23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5" y="38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51" y="57"/>
                                      </a:lnTo>
                                      <a:lnTo>
                                        <a:pt x="167" y="73"/>
                                      </a:lnTo>
                                      <a:lnTo>
                                        <a:pt x="179" y="82"/>
                                      </a:lnTo>
                                      <a:lnTo>
                                        <a:pt x="186" y="84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215" y="83"/>
                                      </a:lnTo>
                                      <a:lnTo>
                                        <a:pt x="222" y="77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38" y="70"/>
                                      </a:lnTo>
                                      <a:lnTo>
                                        <a:pt x="248" y="64"/>
                                      </a:lnTo>
                                      <a:lnTo>
                                        <a:pt x="253" y="62"/>
                                      </a:lnTo>
                                      <a:lnTo>
                                        <a:pt x="255" y="60"/>
                                      </a:lnTo>
                                      <a:lnTo>
                                        <a:pt x="258" y="57"/>
                                      </a:lnTo>
                                      <a:lnTo>
                                        <a:pt x="260" y="57"/>
                                      </a:lnTo>
                                      <a:lnTo>
                                        <a:pt x="265" y="61"/>
                                      </a:lnTo>
                                      <a:lnTo>
                                        <a:pt x="269" y="61"/>
                                      </a:lnTo>
                                      <a:lnTo>
                                        <a:pt x="271" y="62"/>
                                      </a:lnTo>
                                      <a:lnTo>
                                        <a:pt x="283" y="61"/>
                                      </a:lnTo>
                                      <a:lnTo>
                                        <a:pt x="291" y="67"/>
                                      </a:lnTo>
                                      <a:lnTo>
                                        <a:pt x="302" y="67"/>
                                      </a:lnTo>
                                      <a:lnTo>
                                        <a:pt x="312" y="65"/>
                                      </a:lnTo>
                                      <a:lnTo>
                                        <a:pt x="317" y="61"/>
                                      </a:lnTo>
                                      <a:lnTo>
                                        <a:pt x="322" y="56"/>
                                      </a:lnTo>
                                      <a:lnTo>
                                        <a:pt x="331" y="54"/>
                                      </a:lnTo>
                                      <a:lnTo>
                                        <a:pt x="336" y="48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53" y="41"/>
                                      </a:lnTo>
                                      <a:lnTo>
                                        <a:pt x="365" y="46"/>
                                      </a:lnTo>
                                      <a:lnTo>
                                        <a:pt x="372" y="45"/>
                                      </a:lnTo>
                                      <a:lnTo>
                                        <a:pt x="382" y="44"/>
                                      </a:lnTo>
                                      <a:lnTo>
                                        <a:pt x="393" y="43"/>
                                      </a:lnTo>
                                      <a:lnTo>
                                        <a:pt x="398" y="41"/>
                                      </a:lnTo>
                                      <a:lnTo>
                                        <a:pt x="411" y="33"/>
                                      </a:lnTo>
                                      <a:lnTo>
                                        <a:pt x="417" y="33"/>
                                      </a:lnTo>
                                      <a:lnTo>
                                        <a:pt x="430" y="37"/>
                                      </a:lnTo>
                                      <a:lnTo>
                                        <a:pt x="447" y="29"/>
                                      </a:lnTo>
                                      <a:lnTo>
                                        <a:pt x="451" y="28"/>
                                      </a:lnTo>
                                      <a:lnTo>
                                        <a:pt x="458" y="29"/>
                                      </a:lnTo>
                                      <a:lnTo>
                                        <a:pt x="462" y="24"/>
                                      </a:lnTo>
                                      <a:lnTo>
                                        <a:pt x="473" y="25"/>
                                      </a:lnTo>
                                      <a:lnTo>
                                        <a:pt x="481" y="24"/>
                                      </a:lnTo>
                                      <a:lnTo>
                                        <a:pt x="496" y="21"/>
                                      </a:lnTo>
                                      <a:lnTo>
                                        <a:pt x="501" y="17"/>
                                      </a:lnTo>
                                      <a:lnTo>
                                        <a:pt x="514" y="12"/>
                                      </a:lnTo>
                                      <a:lnTo>
                                        <a:pt x="518" y="2"/>
                                      </a:lnTo>
                                      <a:lnTo>
                                        <a:pt x="527" y="0"/>
                                      </a:lnTo>
                                      <a:lnTo>
                                        <a:pt x="535" y="0"/>
                                      </a:lnTo>
                                      <a:lnTo>
                                        <a:pt x="546" y="7"/>
                                      </a:lnTo>
                                      <a:lnTo>
                                        <a:pt x="555" y="7"/>
                                      </a:lnTo>
                                      <a:lnTo>
                                        <a:pt x="556" y="8"/>
                                      </a:lnTo>
                                      <a:lnTo>
                                        <a:pt x="555" y="14"/>
                                      </a:lnTo>
                                      <a:lnTo>
                                        <a:pt x="555" y="19"/>
                                      </a:lnTo>
                                      <a:lnTo>
                                        <a:pt x="549" y="27"/>
                                      </a:lnTo>
                                      <a:lnTo>
                                        <a:pt x="548" y="33"/>
                                      </a:lnTo>
                                      <a:lnTo>
                                        <a:pt x="548" y="41"/>
                                      </a:lnTo>
                                      <a:lnTo>
                                        <a:pt x="554" y="46"/>
                                      </a:lnTo>
                                      <a:lnTo>
                                        <a:pt x="551" y="52"/>
                                      </a:lnTo>
                                      <a:lnTo>
                                        <a:pt x="552" y="59"/>
                                      </a:lnTo>
                                      <a:lnTo>
                                        <a:pt x="551" y="66"/>
                                      </a:lnTo>
                                      <a:lnTo>
                                        <a:pt x="552" y="75"/>
                                      </a:lnTo>
                                      <a:lnTo>
                                        <a:pt x="551" y="78"/>
                                      </a:lnTo>
                                      <a:lnTo>
                                        <a:pt x="544" y="83"/>
                                      </a:lnTo>
                                      <a:lnTo>
                                        <a:pt x="545" y="86"/>
                                      </a:lnTo>
                                      <a:lnTo>
                                        <a:pt x="551" y="84"/>
                                      </a:lnTo>
                                      <a:lnTo>
                                        <a:pt x="552" y="82"/>
                                      </a:lnTo>
                                      <a:lnTo>
                                        <a:pt x="554" y="82"/>
                                      </a:lnTo>
                                      <a:lnTo>
                                        <a:pt x="556" y="84"/>
                                      </a:lnTo>
                                      <a:lnTo>
                                        <a:pt x="561" y="86"/>
                                      </a:lnTo>
                                      <a:lnTo>
                                        <a:pt x="561" y="89"/>
                                      </a:lnTo>
                                      <a:lnTo>
                                        <a:pt x="560" y="91"/>
                                      </a:lnTo>
                                      <a:lnTo>
                                        <a:pt x="559" y="91"/>
                                      </a:lnTo>
                                      <a:lnTo>
                                        <a:pt x="552" y="88"/>
                                      </a:lnTo>
                                      <a:lnTo>
                                        <a:pt x="545" y="88"/>
                                      </a:lnTo>
                                      <a:lnTo>
                                        <a:pt x="540" y="91"/>
                                      </a:lnTo>
                                      <a:lnTo>
                                        <a:pt x="539" y="92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3" y="125"/>
                                      </a:lnTo>
                                      <a:lnTo>
                                        <a:pt x="533" y="141"/>
                                      </a:lnTo>
                                      <a:lnTo>
                                        <a:pt x="530" y="145"/>
                                      </a:lnTo>
                                      <a:lnTo>
                                        <a:pt x="528" y="156"/>
                                      </a:lnTo>
                                      <a:lnTo>
                                        <a:pt x="524" y="159"/>
                                      </a:lnTo>
                                      <a:lnTo>
                                        <a:pt x="518" y="164"/>
                                      </a:lnTo>
                                      <a:lnTo>
                                        <a:pt x="511" y="181"/>
                                      </a:lnTo>
                                      <a:lnTo>
                                        <a:pt x="502" y="190"/>
                                      </a:lnTo>
                                      <a:lnTo>
                                        <a:pt x="497" y="202"/>
                                      </a:lnTo>
                                      <a:lnTo>
                                        <a:pt x="497" y="204"/>
                                      </a:lnTo>
                                      <a:lnTo>
                                        <a:pt x="492" y="207"/>
                                      </a:lnTo>
                                      <a:lnTo>
                                        <a:pt x="485" y="215"/>
                                      </a:lnTo>
                                      <a:lnTo>
                                        <a:pt x="482" y="220"/>
                                      </a:lnTo>
                                      <a:lnTo>
                                        <a:pt x="480" y="226"/>
                                      </a:lnTo>
                                      <a:lnTo>
                                        <a:pt x="479" y="237"/>
                                      </a:lnTo>
                                      <a:lnTo>
                                        <a:pt x="462" y="271"/>
                                      </a:lnTo>
                                      <a:lnTo>
                                        <a:pt x="447" y="296"/>
                                      </a:lnTo>
                                      <a:lnTo>
                                        <a:pt x="444" y="303"/>
                                      </a:lnTo>
                                      <a:lnTo>
                                        <a:pt x="438" y="325"/>
                                      </a:lnTo>
                                      <a:lnTo>
                                        <a:pt x="431" y="344"/>
                                      </a:lnTo>
                                      <a:lnTo>
                                        <a:pt x="422" y="351"/>
                                      </a:lnTo>
                                      <a:lnTo>
                                        <a:pt x="419" y="353"/>
                                      </a:lnTo>
                                      <a:lnTo>
                                        <a:pt x="416" y="357"/>
                                      </a:lnTo>
                                      <a:lnTo>
                                        <a:pt x="414" y="358"/>
                                      </a:lnTo>
                                      <a:lnTo>
                                        <a:pt x="409" y="363"/>
                                      </a:lnTo>
                                      <a:lnTo>
                                        <a:pt x="394" y="378"/>
                                      </a:lnTo>
                                      <a:lnTo>
                                        <a:pt x="389" y="389"/>
                                      </a:lnTo>
                                      <a:lnTo>
                                        <a:pt x="389" y="390"/>
                                      </a:lnTo>
                                      <a:lnTo>
                                        <a:pt x="388" y="395"/>
                                      </a:lnTo>
                                      <a:lnTo>
                                        <a:pt x="382" y="405"/>
                                      </a:lnTo>
                                      <a:lnTo>
                                        <a:pt x="373" y="420"/>
                                      </a:lnTo>
                                      <a:lnTo>
                                        <a:pt x="362" y="432"/>
                                      </a:lnTo>
                                      <a:lnTo>
                                        <a:pt x="363" y="432"/>
                                      </a:lnTo>
                                      <a:lnTo>
                                        <a:pt x="352" y="442"/>
                                      </a:lnTo>
                                      <a:lnTo>
                                        <a:pt x="340" y="453"/>
                                      </a:lnTo>
                                      <a:lnTo>
                                        <a:pt x="334" y="461"/>
                                      </a:lnTo>
                                      <a:lnTo>
                                        <a:pt x="323" y="474"/>
                                      </a:lnTo>
                                      <a:lnTo>
                                        <a:pt x="306" y="486"/>
                                      </a:lnTo>
                                      <a:lnTo>
                                        <a:pt x="297" y="492"/>
                                      </a:lnTo>
                                      <a:lnTo>
                                        <a:pt x="297" y="495"/>
                                      </a:lnTo>
                                      <a:lnTo>
                                        <a:pt x="290" y="506"/>
                                      </a:lnTo>
                                      <a:lnTo>
                                        <a:pt x="277" y="520"/>
                                      </a:lnTo>
                                      <a:lnTo>
                                        <a:pt x="264" y="532"/>
                                      </a:lnTo>
                                      <a:lnTo>
                                        <a:pt x="249" y="541"/>
                                      </a:lnTo>
                                      <a:lnTo>
                                        <a:pt x="243" y="545"/>
                                      </a:lnTo>
                                      <a:lnTo>
                                        <a:pt x="231" y="549"/>
                                      </a:lnTo>
                                      <a:lnTo>
                                        <a:pt x="223" y="550"/>
                                      </a:lnTo>
                                      <a:lnTo>
                                        <a:pt x="216" y="554"/>
                                      </a:lnTo>
                                      <a:lnTo>
                                        <a:pt x="193" y="572"/>
                                      </a:lnTo>
                                      <a:lnTo>
                                        <a:pt x="139" y="620"/>
                                      </a:lnTo>
                                      <a:lnTo>
                                        <a:pt x="120" y="640"/>
                                      </a:lnTo>
                                      <a:lnTo>
                                        <a:pt x="113" y="648"/>
                                      </a:lnTo>
                                      <a:lnTo>
                                        <a:pt x="103" y="659"/>
                                      </a:lnTo>
                                      <a:lnTo>
                                        <a:pt x="91" y="663"/>
                                      </a:lnTo>
                                      <a:lnTo>
                                        <a:pt x="87" y="660"/>
                                      </a:lnTo>
                                      <a:lnTo>
                                        <a:pt x="84" y="665"/>
                                      </a:lnTo>
                                      <a:lnTo>
                                        <a:pt x="87" y="665"/>
                                      </a:lnTo>
                                      <a:lnTo>
                                        <a:pt x="88" y="669"/>
                                      </a:lnTo>
                                      <a:lnTo>
                                        <a:pt x="87" y="672"/>
                                      </a:lnTo>
                                      <a:lnTo>
                                        <a:pt x="83" y="674"/>
                                      </a:lnTo>
                                      <a:lnTo>
                                        <a:pt x="81" y="681"/>
                                      </a:lnTo>
                                      <a:lnTo>
                                        <a:pt x="75" y="691"/>
                                      </a:lnTo>
                                      <a:lnTo>
                                        <a:pt x="61" y="705"/>
                                      </a:lnTo>
                                      <a:lnTo>
                                        <a:pt x="50" y="718"/>
                                      </a:lnTo>
                                      <a:lnTo>
                                        <a:pt x="37" y="730"/>
                                      </a:lnTo>
                                      <a:lnTo>
                                        <a:pt x="32" y="739"/>
                                      </a:lnTo>
                                      <a:lnTo>
                                        <a:pt x="30" y="74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0" name="Freeform 12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761706" y="3272184"/>
                                  <a:ext cx="276225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22" y="381"/>
                                    </a:cxn>
                                    <a:cxn ang="0">
                                      <a:pos x="209" y="442"/>
                                    </a:cxn>
                                    <a:cxn ang="0">
                                      <a:pos x="192" y="463"/>
                                    </a:cxn>
                                    <a:cxn ang="0">
                                      <a:pos x="186" y="474"/>
                                    </a:cxn>
                                    <a:cxn ang="0">
                                      <a:pos x="160" y="475"/>
                                    </a:cxn>
                                    <a:cxn ang="0">
                                      <a:pos x="42" y="495"/>
                                    </a:cxn>
                                    <a:cxn ang="0">
                                      <a:pos x="3" y="511"/>
                                    </a:cxn>
                                    <a:cxn ang="0">
                                      <a:pos x="11" y="532"/>
                                    </a:cxn>
                                    <a:cxn ang="0">
                                      <a:pos x="15" y="550"/>
                                    </a:cxn>
                                    <a:cxn ang="0">
                                      <a:pos x="49" y="588"/>
                                    </a:cxn>
                                    <a:cxn ang="0">
                                      <a:pos x="70" y="622"/>
                                    </a:cxn>
                                    <a:cxn ang="0">
                                      <a:pos x="92" y="629"/>
                                    </a:cxn>
                                    <a:cxn ang="0">
                                      <a:pos x="106" y="622"/>
                                    </a:cxn>
                                    <a:cxn ang="0">
                                      <a:pos x="119" y="637"/>
                                    </a:cxn>
                                    <a:cxn ang="0">
                                      <a:pos x="109" y="641"/>
                                    </a:cxn>
                                    <a:cxn ang="0">
                                      <a:pos x="116" y="656"/>
                                    </a:cxn>
                                    <a:cxn ang="0">
                                      <a:pos x="127" y="653"/>
                                    </a:cxn>
                                    <a:cxn ang="0">
                                      <a:pos x="143" y="645"/>
                                    </a:cxn>
                                    <a:cxn ang="0">
                                      <a:pos x="165" y="653"/>
                                    </a:cxn>
                                    <a:cxn ang="0">
                                      <a:pos x="193" y="678"/>
                                    </a:cxn>
                                    <a:cxn ang="0">
                                      <a:pos x="193" y="637"/>
                                    </a:cxn>
                                    <a:cxn ang="0">
                                      <a:pos x="206" y="624"/>
                                    </a:cxn>
                                    <a:cxn ang="0">
                                      <a:pos x="221" y="586"/>
                                    </a:cxn>
                                    <a:cxn ang="0">
                                      <a:pos x="259" y="565"/>
                                    </a:cxn>
                                    <a:cxn ang="0">
                                      <a:pos x="291" y="561"/>
                                    </a:cxn>
                                    <a:cxn ang="0">
                                      <a:pos x="365" y="602"/>
                                    </a:cxn>
                                    <a:cxn ang="0">
                                      <a:pos x="386" y="609"/>
                                    </a:cxn>
                                    <a:cxn ang="0">
                                      <a:pos x="418" y="588"/>
                                    </a:cxn>
                                    <a:cxn ang="0">
                                      <a:pos x="471" y="613"/>
                                    </a:cxn>
                                    <a:cxn ang="0">
                                      <a:pos x="519" y="618"/>
                                    </a:cxn>
                                    <a:cxn ang="0">
                                      <a:pos x="559" y="588"/>
                                    </a:cxn>
                                    <a:cxn ang="0">
                                      <a:pos x="613" y="587"/>
                                    </a:cxn>
                                    <a:cxn ang="0">
                                      <a:pos x="647" y="591"/>
                                    </a:cxn>
                                    <a:cxn ang="0">
                                      <a:pos x="672" y="597"/>
                                    </a:cxn>
                                    <a:cxn ang="0">
                                      <a:pos x="688" y="582"/>
                                    </a:cxn>
                                    <a:cxn ang="0">
                                      <a:pos x="708" y="576"/>
                                    </a:cxn>
                                    <a:cxn ang="0">
                                      <a:pos x="718" y="561"/>
                                    </a:cxn>
                                    <a:cxn ang="0">
                                      <a:pos x="709" y="545"/>
                                    </a:cxn>
                                    <a:cxn ang="0">
                                      <a:pos x="725" y="533"/>
                                    </a:cxn>
                                    <a:cxn ang="0">
                                      <a:pos x="732" y="515"/>
                                    </a:cxn>
                                    <a:cxn ang="0">
                                      <a:pos x="746" y="501"/>
                                    </a:cxn>
                                    <a:cxn ang="0">
                                      <a:pos x="838" y="386"/>
                                    </a:cxn>
                                    <a:cxn ang="0">
                                      <a:pos x="872" y="184"/>
                                    </a:cxn>
                                    <a:cxn ang="0">
                                      <a:pos x="837" y="160"/>
                                    </a:cxn>
                                    <a:cxn ang="0">
                                      <a:pos x="826" y="135"/>
                                    </a:cxn>
                                    <a:cxn ang="0">
                                      <a:pos x="818" y="117"/>
                                    </a:cxn>
                                    <a:cxn ang="0">
                                      <a:pos x="795" y="26"/>
                                    </a:cxn>
                                    <a:cxn ang="0">
                                      <a:pos x="773" y="11"/>
                                    </a:cxn>
                                    <a:cxn ang="0">
                                      <a:pos x="720" y="1"/>
                                    </a:cxn>
                                    <a:cxn ang="0">
                                      <a:pos x="643" y="1"/>
                                    </a:cxn>
                                    <a:cxn ang="0">
                                      <a:pos x="568" y="53"/>
                                    </a:cxn>
                                    <a:cxn ang="0">
                                      <a:pos x="437" y="145"/>
                                    </a:cxn>
                                    <a:cxn ang="0">
                                      <a:pos x="307" y="236"/>
                                    </a:cxn>
                                    <a:cxn ang="0">
                                      <a:pos x="221" y="257"/>
                                    </a:cxn>
                                    <a:cxn ang="0">
                                      <a:pos x="222" y="271"/>
                                    </a:cxn>
                                  </a:cxnLst>
                                  <a:rect l="0" t="0" r="r" b="b"/>
                                  <a:pathLst>
                                    <a:path w="872" h="678">
                                      <a:moveTo>
                                        <a:pt x="222" y="271"/>
                                      </a:moveTo>
                                      <a:lnTo>
                                        <a:pt x="222" y="327"/>
                                      </a:lnTo>
                                      <a:lnTo>
                                        <a:pt x="222" y="381"/>
                                      </a:lnTo>
                                      <a:lnTo>
                                        <a:pt x="222" y="435"/>
                                      </a:lnTo>
                                      <a:lnTo>
                                        <a:pt x="219" y="436"/>
                                      </a:lnTo>
                                      <a:lnTo>
                                        <a:pt x="209" y="442"/>
                                      </a:lnTo>
                                      <a:lnTo>
                                        <a:pt x="205" y="448"/>
                                      </a:lnTo>
                                      <a:lnTo>
                                        <a:pt x="204" y="456"/>
                                      </a:lnTo>
                                      <a:lnTo>
                                        <a:pt x="192" y="463"/>
                                      </a:lnTo>
                                      <a:lnTo>
                                        <a:pt x="188" y="466"/>
                                      </a:lnTo>
                                      <a:lnTo>
                                        <a:pt x="186" y="469"/>
                                      </a:lnTo>
                                      <a:lnTo>
                                        <a:pt x="186" y="474"/>
                                      </a:lnTo>
                                      <a:lnTo>
                                        <a:pt x="173" y="473"/>
                                      </a:lnTo>
                                      <a:lnTo>
                                        <a:pt x="160" y="472"/>
                                      </a:lnTo>
                                      <a:lnTo>
                                        <a:pt x="160" y="475"/>
                                      </a:lnTo>
                                      <a:lnTo>
                                        <a:pt x="155" y="474"/>
                                      </a:lnTo>
                                      <a:lnTo>
                                        <a:pt x="66" y="475"/>
                                      </a:lnTo>
                                      <a:lnTo>
                                        <a:pt x="42" y="495"/>
                                      </a:lnTo>
                                      <a:lnTo>
                                        <a:pt x="5" y="495"/>
                                      </a:lnTo>
                                      <a:lnTo>
                                        <a:pt x="4" y="499"/>
                                      </a:lnTo>
                                      <a:lnTo>
                                        <a:pt x="3" y="511"/>
                                      </a:lnTo>
                                      <a:lnTo>
                                        <a:pt x="0" y="521"/>
                                      </a:lnTo>
                                      <a:lnTo>
                                        <a:pt x="1" y="523"/>
                                      </a:lnTo>
                                      <a:lnTo>
                                        <a:pt x="11" y="532"/>
                                      </a:lnTo>
                                      <a:lnTo>
                                        <a:pt x="12" y="534"/>
                                      </a:lnTo>
                                      <a:lnTo>
                                        <a:pt x="11" y="543"/>
                                      </a:lnTo>
                                      <a:lnTo>
                                        <a:pt x="15" y="550"/>
                                      </a:lnTo>
                                      <a:lnTo>
                                        <a:pt x="27" y="565"/>
                                      </a:lnTo>
                                      <a:lnTo>
                                        <a:pt x="44" y="579"/>
                                      </a:lnTo>
                                      <a:lnTo>
                                        <a:pt x="49" y="588"/>
                                      </a:lnTo>
                                      <a:lnTo>
                                        <a:pt x="55" y="603"/>
                                      </a:lnTo>
                                      <a:lnTo>
                                        <a:pt x="59" y="609"/>
                                      </a:lnTo>
                                      <a:lnTo>
                                        <a:pt x="70" y="622"/>
                                      </a:lnTo>
                                      <a:lnTo>
                                        <a:pt x="78" y="626"/>
                                      </a:lnTo>
                                      <a:lnTo>
                                        <a:pt x="89" y="629"/>
                                      </a:lnTo>
                                      <a:lnTo>
                                        <a:pt x="92" y="629"/>
                                      </a:lnTo>
                                      <a:lnTo>
                                        <a:pt x="97" y="628"/>
                                      </a:lnTo>
                                      <a:lnTo>
                                        <a:pt x="102" y="623"/>
                                      </a:lnTo>
                                      <a:lnTo>
                                        <a:pt x="106" y="622"/>
                                      </a:lnTo>
                                      <a:lnTo>
                                        <a:pt x="112" y="625"/>
                                      </a:lnTo>
                                      <a:lnTo>
                                        <a:pt x="118" y="635"/>
                                      </a:lnTo>
                                      <a:lnTo>
                                        <a:pt x="119" y="637"/>
                                      </a:lnTo>
                                      <a:lnTo>
                                        <a:pt x="118" y="640"/>
                                      </a:lnTo>
                                      <a:lnTo>
                                        <a:pt x="113" y="640"/>
                                      </a:lnTo>
                                      <a:lnTo>
                                        <a:pt x="109" y="641"/>
                                      </a:lnTo>
                                      <a:lnTo>
                                        <a:pt x="108" y="645"/>
                                      </a:lnTo>
                                      <a:lnTo>
                                        <a:pt x="109" y="649"/>
                                      </a:lnTo>
                                      <a:lnTo>
                                        <a:pt x="116" y="656"/>
                                      </a:lnTo>
                                      <a:lnTo>
                                        <a:pt x="127" y="666"/>
                                      </a:lnTo>
                                      <a:lnTo>
                                        <a:pt x="134" y="662"/>
                                      </a:lnTo>
                                      <a:lnTo>
                                        <a:pt x="127" y="653"/>
                                      </a:lnTo>
                                      <a:lnTo>
                                        <a:pt x="127" y="649"/>
                                      </a:lnTo>
                                      <a:lnTo>
                                        <a:pt x="138" y="646"/>
                                      </a:lnTo>
                                      <a:lnTo>
                                        <a:pt x="143" y="645"/>
                                      </a:lnTo>
                                      <a:lnTo>
                                        <a:pt x="151" y="641"/>
                                      </a:lnTo>
                                      <a:lnTo>
                                        <a:pt x="154" y="642"/>
                                      </a:lnTo>
                                      <a:lnTo>
                                        <a:pt x="165" y="653"/>
                                      </a:lnTo>
                                      <a:lnTo>
                                        <a:pt x="177" y="666"/>
                                      </a:lnTo>
                                      <a:lnTo>
                                        <a:pt x="184" y="671"/>
                                      </a:lnTo>
                                      <a:lnTo>
                                        <a:pt x="193" y="678"/>
                                      </a:lnTo>
                                      <a:lnTo>
                                        <a:pt x="194" y="671"/>
                                      </a:lnTo>
                                      <a:lnTo>
                                        <a:pt x="192" y="646"/>
                                      </a:lnTo>
                                      <a:lnTo>
                                        <a:pt x="193" y="637"/>
                                      </a:lnTo>
                                      <a:lnTo>
                                        <a:pt x="195" y="633"/>
                                      </a:lnTo>
                                      <a:lnTo>
                                        <a:pt x="199" y="628"/>
                                      </a:lnTo>
                                      <a:lnTo>
                                        <a:pt x="206" y="624"/>
                                      </a:lnTo>
                                      <a:lnTo>
                                        <a:pt x="211" y="618"/>
                                      </a:lnTo>
                                      <a:lnTo>
                                        <a:pt x="219" y="604"/>
                                      </a:lnTo>
                                      <a:lnTo>
                                        <a:pt x="221" y="586"/>
                                      </a:lnTo>
                                      <a:lnTo>
                                        <a:pt x="222" y="582"/>
                                      </a:lnTo>
                                      <a:lnTo>
                                        <a:pt x="240" y="570"/>
                                      </a:lnTo>
                                      <a:lnTo>
                                        <a:pt x="259" y="565"/>
                                      </a:lnTo>
                                      <a:lnTo>
                                        <a:pt x="277" y="565"/>
                                      </a:lnTo>
                                      <a:lnTo>
                                        <a:pt x="283" y="564"/>
                                      </a:lnTo>
                                      <a:lnTo>
                                        <a:pt x="291" y="561"/>
                                      </a:lnTo>
                                      <a:lnTo>
                                        <a:pt x="306" y="563"/>
                                      </a:lnTo>
                                      <a:lnTo>
                                        <a:pt x="343" y="581"/>
                                      </a:lnTo>
                                      <a:lnTo>
                                        <a:pt x="365" y="602"/>
                                      </a:lnTo>
                                      <a:lnTo>
                                        <a:pt x="372" y="607"/>
                                      </a:lnTo>
                                      <a:lnTo>
                                        <a:pt x="377" y="609"/>
                                      </a:lnTo>
                                      <a:lnTo>
                                        <a:pt x="386" y="609"/>
                                      </a:lnTo>
                                      <a:lnTo>
                                        <a:pt x="392" y="599"/>
                                      </a:lnTo>
                                      <a:lnTo>
                                        <a:pt x="408" y="591"/>
                                      </a:lnTo>
                                      <a:lnTo>
                                        <a:pt x="418" y="588"/>
                                      </a:lnTo>
                                      <a:lnTo>
                                        <a:pt x="430" y="588"/>
                                      </a:lnTo>
                                      <a:lnTo>
                                        <a:pt x="447" y="598"/>
                                      </a:lnTo>
                                      <a:lnTo>
                                        <a:pt x="471" y="613"/>
                                      </a:lnTo>
                                      <a:lnTo>
                                        <a:pt x="483" y="617"/>
                                      </a:lnTo>
                                      <a:lnTo>
                                        <a:pt x="506" y="619"/>
                                      </a:lnTo>
                                      <a:lnTo>
                                        <a:pt x="519" y="618"/>
                                      </a:lnTo>
                                      <a:lnTo>
                                        <a:pt x="533" y="608"/>
                                      </a:lnTo>
                                      <a:lnTo>
                                        <a:pt x="550" y="593"/>
                                      </a:lnTo>
                                      <a:lnTo>
                                        <a:pt x="559" y="588"/>
                                      </a:lnTo>
                                      <a:lnTo>
                                        <a:pt x="585" y="588"/>
                                      </a:lnTo>
                                      <a:lnTo>
                                        <a:pt x="603" y="591"/>
                                      </a:lnTo>
                                      <a:lnTo>
                                        <a:pt x="613" y="587"/>
                                      </a:lnTo>
                                      <a:lnTo>
                                        <a:pt x="633" y="585"/>
                                      </a:lnTo>
                                      <a:lnTo>
                                        <a:pt x="640" y="587"/>
                                      </a:lnTo>
                                      <a:lnTo>
                                        <a:pt x="647" y="591"/>
                                      </a:lnTo>
                                      <a:lnTo>
                                        <a:pt x="655" y="593"/>
                                      </a:lnTo>
                                      <a:lnTo>
                                        <a:pt x="661" y="597"/>
                                      </a:lnTo>
                                      <a:lnTo>
                                        <a:pt x="672" y="597"/>
                                      </a:lnTo>
                                      <a:lnTo>
                                        <a:pt x="678" y="593"/>
                                      </a:lnTo>
                                      <a:lnTo>
                                        <a:pt x="688" y="583"/>
                                      </a:lnTo>
                                      <a:lnTo>
                                        <a:pt x="688" y="582"/>
                                      </a:lnTo>
                                      <a:lnTo>
                                        <a:pt x="694" y="577"/>
                                      </a:lnTo>
                                      <a:lnTo>
                                        <a:pt x="702" y="576"/>
                                      </a:lnTo>
                                      <a:lnTo>
                                        <a:pt x="708" y="576"/>
                                      </a:lnTo>
                                      <a:lnTo>
                                        <a:pt x="714" y="564"/>
                                      </a:lnTo>
                                      <a:lnTo>
                                        <a:pt x="715" y="564"/>
                                      </a:lnTo>
                                      <a:lnTo>
                                        <a:pt x="718" y="561"/>
                                      </a:lnTo>
                                      <a:lnTo>
                                        <a:pt x="713" y="556"/>
                                      </a:lnTo>
                                      <a:lnTo>
                                        <a:pt x="709" y="550"/>
                                      </a:lnTo>
                                      <a:lnTo>
                                        <a:pt x="709" y="545"/>
                                      </a:lnTo>
                                      <a:lnTo>
                                        <a:pt x="714" y="538"/>
                                      </a:lnTo>
                                      <a:lnTo>
                                        <a:pt x="720" y="534"/>
                                      </a:lnTo>
                                      <a:lnTo>
                                        <a:pt x="725" y="533"/>
                                      </a:lnTo>
                                      <a:lnTo>
                                        <a:pt x="730" y="531"/>
                                      </a:lnTo>
                                      <a:lnTo>
                                        <a:pt x="727" y="520"/>
                                      </a:lnTo>
                                      <a:lnTo>
                                        <a:pt x="732" y="515"/>
                                      </a:lnTo>
                                      <a:lnTo>
                                        <a:pt x="740" y="513"/>
                                      </a:lnTo>
                                      <a:lnTo>
                                        <a:pt x="740" y="504"/>
                                      </a:lnTo>
                                      <a:lnTo>
                                        <a:pt x="746" y="501"/>
                                      </a:lnTo>
                                      <a:lnTo>
                                        <a:pt x="746" y="490"/>
                                      </a:lnTo>
                                      <a:lnTo>
                                        <a:pt x="834" y="391"/>
                                      </a:lnTo>
                                      <a:lnTo>
                                        <a:pt x="838" y="386"/>
                                      </a:lnTo>
                                      <a:lnTo>
                                        <a:pt x="844" y="287"/>
                                      </a:lnTo>
                                      <a:lnTo>
                                        <a:pt x="859" y="208"/>
                                      </a:lnTo>
                                      <a:lnTo>
                                        <a:pt x="872" y="184"/>
                                      </a:lnTo>
                                      <a:lnTo>
                                        <a:pt x="849" y="171"/>
                                      </a:lnTo>
                                      <a:lnTo>
                                        <a:pt x="843" y="166"/>
                                      </a:lnTo>
                                      <a:lnTo>
                                        <a:pt x="837" y="160"/>
                                      </a:lnTo>
                                      <a:lnTo>
                                        <a:pt x="833" y="154"/>
                                      </a:lnTo>
                                      <a:lnTo>
                                        <a:pt x="829" y="142"/>
                                      </a:lnTo>
                                      <a:lnTo>
                                        <a:pt x="826" y="135"/>
                                      </a:lnTo>
                                      <a:lnTo>
                                        <a:pt x="826" y="133"/>
                                      </a:lnTo>
                                      <a:lnTo>
                                        <a:pt x="821" y="123"/>
                                      </a:lnTo>
                                      <a:lnTo>
                                        <a:pt x="818" y="117"/>
                                      </a:lnTo>
                                      <a:lnTo>
                                        <a:pt x="818" y="31"/>
                                      </a:lnTo>
                                      <a:lnTo>
                                        <a:pt x="801" y="36"/>
                                      </a:lnTo>
                                      <a:lnTo>
                                        <a:pt x="795" y="26"/>
                                      </a:lnTo>
                                      <a:lnTo>
                                        <a:pt x="791" y="22"/>
                                      </a:lnTo>
                                      <a:lnTo>
                                        <a:pt x="776" y="15"/>
                                      </a:lnTo>
                                      <a:lnTo>
                                        <a:pt x="773" y="11"/>
                                      </a:lnTo>
                                      <a:lnTo>
                                        <a:pt x="768" y="7"/>
                                      </a:lnTo>
                                      <a:lnTo>
                                        <a:pt x="759" y="5"/>
                                      </a:lnTo>
                                      <a:lnTo>
                                        <a:pt x="720" y="1"/>
                                      </a:lnTo>
                                      <a:lnTo>
                                        <a:pt x="677" y="2"/>
                                      </a:lnTo>
                                      <a:lnTo>
                                        <a:pt x="646" y="0"/>
                                      </a:lnTo>
                                      <a:lnTo>
                                        <a:pt x="643" y="1"/>
                                      </a:lnTo>
                                      <a:lnTo>
                                        <a:pt x="638" y="4"/>
                                      </a:lnTo>
                                      <a:lnTo>
                                        <a:pt x="612" y="22"/>
                                      </a:lnTo>
                                      <a:lnTo>
                                        <a:pt x="568" y="53"/>
                                      </a:lnTo>
                                      <a:lnTo>
                                        <a:pt x="525" y="84"/>
                                      </a:lnTo>
                                      <a:lnTo>
                                        <a:pt x="482" y="114"/>
                                      </a:lnTo>
                                      <a:lnTo>
                                        <a:pt x="437" y="145"/>
                                      </a:lnTo>
                                      <a:lnTo>
                                        <a:pt x="393" y="176"/>
                                      </a:lnTo>
                                      <a:lnTo>
                                        <a:pt x="350" y="206"/>
                                      </a:lnTo>
                                      <a:lnTo>
                                        <a:pt x="307" y="236"/>
                                      </a:lnTo>
                                      <a:lnTo>
                                        <a:pt x="292" y="241"/>
                                      </a:lnTo>
                                      <a:lnTo>
                                        <a:pt x="230" y="255"/>
                                      </a:lnTo>
                                      <a:lnTo>
                                        <a:pt x="221" y="257"/>
                                      </a:lnTo>
                                      <a:lnTo>
                                        <a:pt x="221" y="259"/>
                                      </a:lnTo>
                                      <a:lnTo>
                                        <a:pt x="222" y="260"/>
                                      </a:lnTo>
                                      <a:lnTo>
                                        <a:pt x="222" y="2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1" name="Freeform 1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334792" y="3432522"/>
                                  <a:ext cx="261938" cy="1984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74" y="105"/>
                                    </a:cxn>
                                    <a:cxn ang="0">
                                      <a:pos x="149" y="125"/>
                                    </a:cxn>
                                    <a:cxn ang="0">
                                      <a:pos x="104" y="215"/>
                                    </a:cxn>
                                    <a:cxn ang="0">
                                      <a:pos x="81" y="225"/>
                                    </a:cxn>
                                    <a:cxn ang="0">
                                      <a:pos x="67" y="242"/>
                                    </a:cxn>
                                    <a:cxn ang="0">
                                      <a:pos x="67" y="270"/>
                                    </a:cxn>
                                    <a:cxn ang="0">
                                      <a:pos x="61" y="346"/>
                                    </a:cxn>
                                    <a:cxn ang="0">
                                      <a:pos x="21" y="355"/>
                                    </a:cxn>
                                    <a:cxn ang="0">
                                      <a:pos x="5" y="378"/>
                                    </a:cxn>
                                    <a:cxn ang="0">
                                      <a:pos x="12" y="390"/>
                                    </a:cxn>
                                    <a:cxn ang="0">
                                      <a:pos x="39" y="399"/>
                                    </a:cxn>
                                    <a:cxn ang="0">
                                      <a:pos x="58" y="424"/>
                                    </a:cxn>
                                    <a:cxn ang="0">
                                      <a:pos x="93" y="453"/>
                                    </a:cxn>
                                    <a:cxn ang="0">
                                      <a:pos x="113" y="502"/>
                                    </a:cxn>
                                    <a:cxn ang="0">
                                      <a:pos x="150" y="522"/>
                                    </a:cxn>
                                    <a:cxn ang="0">
                                      <a:pos x="157" y="544"/>
                                    </a:cxn>
                                    <a:cxn ang="0">
                                      <a:pos x="185" y="569"/>
                                    </a:cxn>
                                    <a:cxn ang="0">
                                      <a:pos x="255" y="600"/>
                                    </a:cxn>
                                    <a:cxn ang="0">
                                      <a:pos x="303" y="619"/>
                                    </a:cxn>
                                    <a:cxn ang="0">
                                      <a:pos x="373" y="614"/>
                                    </a:cxn>
                                    <a:cxn ang="0">
                                      <a:pos x="427" y="588"/>
                                    </a:cxn>
                                    <a:cxn ang="0">
                                      <a:pos x="483" y="604"/>
                                    </a:cxn>
                                    <a:cxn ang="0">
                                      <a:pos x="506" y="592"/>
                                    </a:cxn>
                                    <a:cxn ang="0">
                                      <a:pos x="567" y="559"/>
                                    </a:cxn>
                                    <a:cxn ang="0">
                                      <a:pos x="661" y="545"/>
                                    </a:cxn>
                                    <a:cxn ang="0">
                                      <a:pos x="823" y="381"/>
                                    </a:cxn>
                                    <a:cxn ang="0">
                                      <a:pos x="684" y="347"/>
                                    </a:cxn>
                                    <a:cxn ang="0">
                                      <a:pos x="579" y="298"/>
                                    </a:cxn>
                                    <a:cxn ang="0">
                                      <a:pos x="564" y="276"/>
                                    </a:cxn>
                                    <a:cxn ang="0">
                                      <a:pos x="550" y="261"/>
                                    </a:cxn>
                                    <a:cxn ang="0">
                                      <a:pos x="539" y="226"/>
                                    </a:cxn>
                                    <a:cxn ang="0">
                                      <a:pos x="534" y="212"/>
                                    </a:cxn>
                                    <a:cxn ang="0">
                                      <a:pos x="516" y="218"/>
                                    </a:cxn>
                                    <a:cxn ang="0">
                                      <a:pos x="504" y="220"/>
                                    </a:cxn>
                                    <a:cxn ang="0">
                                      <a:pos x="484" y="203"/>
                                    </a:cxn>
                                    <a:cxn ang="0">
                                      <a:pos x="499" y="177"/>
                                    </a:cxn>
                                    <a:cxn ang="0">
                                      <a:pos x="512" y="140"/>
                                    </a:cxn>
                                    <a:cxn ang="0">
                                      <a:pos x="495" y="119"/>
                                    </a:cxn>
                                    <a:cxn ang="0">
                                      <a:pos x="480" y="99"/>
                                    </a:cxn>
                                    <a:cxn ang="0">
                                      <a:pos x="445" y="71"/>
                                    </a:cxn>
                                    <a:cxn ang="0">
                                      <a:pos x="420" y="40"/>
                                    </a:cxn>
                                    <a:cxn ang="0">
                                      <a:pos x="389" y="23"/>
                                    </a:cxn>
                                    <a:cxn ang="0">
                                      <a:pos x="372" y="26"/>
                                    </a:cxn>
                                    <a:cxn ang="0">
                                      <a:pos x="356" y="18"/>
                                    </a:cxn>
                                    <a:cxn ang="0">
                                      <a:pos x="340" y="23"/>
                                    </a:cxn>
                                    <a:cxn ang="0">
                                      <a:pos x="334" y="18"/>
                                    </a:cxn>
                                    <a:cxn ang="0">
                                      <a:pos x="324" y="17"/>
                                    </a:cxn>
                                    <a:cxn ang="0">
                                      <a:pos x="301" y="26"/>
                                    </a:cxn>
                                    <a:cxn ang="0">
                                      <a:pos x="284" y="12"/>
                                    </a:cxn>
                                    <a:cxn ang="0">
                                      <a:pos x="268" y="5"/>
                                    </a:cxn>
                                    <a:cxn ang="0">
                                      <a:pos x="236" y="34"/>
                                    </a:cxn>
                                    <a:cxn ang="0">
                                      <a:pos x="223" y="26"/>
                                    </a:cxn>
                                    <a:cxn ang="0">
                                      <a:pos x="216" y="35"/>
                                    </a:cxn>
                                    <a:cxn ang="0">
                                      <a:pos x="194" y="33"/>
                                    </a:cxn>
                                  </a:cxnLst>
                                  <a:rect l="0" t="0" r="r" b="b"/>
                                  <a:pathLst>
                                    <a:path w="824" h="626">
                                      <a:moveTo>
                                        <a:pt x="192" y="32"/>
                                      </a:moveTo>
                                      <a:lnTo>
                                        <a:pt x="192" y="48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67" y="113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14" y="174"/>
                                      </a:lnTo>
                                      <a:lnTo>
                                        <a:pt x="109" y="188"/>
                                      </a:lnTo>
                                      <a:lnTo>
                                        <a:pt x="104" y="215"/>
                                      </a:lnTo>
                                      <a:lnTo>
                                        <a:pt x="99" y="220"/>
                                      </a:lnTo>
                                      <a:lnTo>
                                        <a:pt x="88" y="220"/>
                                      </a:lnTo>
                                      <a:lnTo>
                                        <a:pt x="81" y="225"/>
                                      </a:lnTo>
                                      <a:lnTo>
                                        <a:pt x="74" y="237"/>
                                      </a:lnTo>
                                      <a:lnTo>
                                        <a:pt x="71" y="244"/>
                                      </a:lnTo>
                                      <a:lnTo>
                                        <a:pt x="67" y="242"/>
                                      </a:lnTo>
                                      <a:lnTo>
                                        <a:pt x="67" y="253"/>
                                      </a:lnTo>
                                      <a:lnTo>
                                        <a:pt x="69" y="259"/>
                                      </a:lnTo>
                                      <a:lnTo>
                                        <a:pt x="67" y="270"/>
                                      </a:lnTo>
                                      <a:lnTo>
                                        <a:pt x="63" y="286"/>
                                      </a:lnTo>
                                      <a:lnTo>
                                        <a:pt x="63" y="331"/>
                                      </a:lnTo>
                                      <a:lnTo>
                                        <a:pt x="61" y="346"/>
                                      </a:lnTo>
                                      <a:lnTo>
                                        <a:pt x="54" y="352"/>
                                      </a:lnTo>
                                      <a:lnTo>
                                        <a:pt x="43" y="357"/>
                                      </a:lnTo>
                                      <a:lnTo>
                                        <a:pt x="21" y="355"/>
                                      </a:lnTo>
                                      <a:lnTo>
                                        <a:pt x="11" y="359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5" y="378"/>
                                      </a:lnTo>
                                      <a:lnTo>
                                        <a:pt x="0" y="386"/>
                                      </a:lnTo>
                                      <a:lnTo>
                                        <a:pt x="6" y="390"/>
                                      </a:lnTo>
                                      <a:lnTo>
                                        <a:pt x="12" y="390"/>
                                      </a:lnTo>
                                      <a:lnTo>
                                        <a:pt x="20" y="397"/>
                                      </a:lnTo>
                                      <a:lnTo>
                                        <a:pt x="28" y="395"/>
                                      </a:lnTo>
                                      <a:lnTo>
                                        <a:pt x="39" y="399"/>
                                      </a:lnTo>
                                      <a:lnTo>
                                        <a:pt x="48" y="404"/>
                                      </a:lnTo>
                                      <a:lnTo>
                                        <a:pt x="56" y="414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64" y="432"/>
                                      </a:lnTo>
                                      <a:lnTo>
                                        <a:pt x="71" y="440"/>
                                      </a:lnTo>
                                      <a:lnTo>
                                        <a:pt x="93" y="453"/>
                                      </a:lnTo>
                                      <a:lnTo>
                                        <a:pt x="98" y="463"/>
                                      </a:lnTo>
                                      <a:lnTo>
                                        <a:pt x="103" y="475"/>
                                      </a:lnTo>
                                      <a:lnTo>
                                        <a:pt x="113" y="502"/>
                                      </a:lnTo>
                                      <a:lnTo>
                                        <a:pt x="118" y="511"/>
                                      </a:lnTo>
                                      <a:lnTo>
                                        <a:pt x="126" y="517"/>
                                      </a:lnTo>
                                      <a:lnTo>
                                        <a:pt x="150" y="522"/>
                                      </a:lnTo>
                                      <a:lnTo>
                                        <a:pt x="157" y="527"/>
                                      </a:lnTo>
                                      <a:lnTo>
                                        <a:pt x="158" y="534"/>
                                      </a:lnTo>
                                      <a:lnTo>
                                        <a:pt x="157" y="544"/>
                                      </a:lnTo>
                                      <a:lnTo>
                                        <a:pt x="156" y="566"/>
                                      </a:lnTo>
                                      <a:lnTo>
                                        <a:pt x="169" y="571"/>
                                      </a:lnTo>
                                      <a:lnTo>
                                        <a:pt x="185" y="569"/>
                                      </a:lnTo>
                                      <a:lnTo>
                                        <a:pt x="200" y="570"/>
                                      </a:lnTo>
                                      <a:lnTo>
                                        <a:pt x="217" y="578"/>
                                      </a:lnTo>
                                      <a:lnTo>
                                        <a:pt x="255" y="600"/>
                                      </a:lnTo>
                                      <a:lnTo>
                                        <a:pt x="266" y="613"/>
                                      </a:lnTo>
                                      <a:lnTo>
                                        <a:pt x="286" y="619"/>
                                      </a:lnTo>
                                      <a:lnTo>
                                        <a:pt x="303" y="619"/>
                                      </a:lnTo>
                                      <a:lnTo>
                                        <a:pt x="325" y="625"/>
                                      </a:lnTo>
                                      <a:lnTo>
                                        <a:pt x="350" y="626"/>
                                      </a:lnTo>
                                      <a:lnTo>
                                        <a:pt x="373" y="614"/>
                                      </a:lnTo>
                                      <a:lnTo>
                                        <a:pt x="389" y="598"/>
                                      </a:lnTo>
                                      <a:lnTo>
                                        <a:pt x="408" y="592"/>
                                      </a:lnTo>
                                      <a:lnTo>
                                        <a:pt x="427" y="588"/>
                                      </a:lnTo>
                                      <a:lnTo>
                                        <a:pt x="461" y="604"/>
                                      </a:lnTo>
                                      <a:lnTo>
                                        <a:pt x="474" y="603"/>
                                      </a:lnTo>
                                      <a:lnTo>
                                        <a:pt x="483" y="604"/>
                                      </a:lnTo>
                                      <a:lnTo>
                                        <a:pt x="488" y="603"/>
                                      </a:lnTo>
                                      <a:lnTo>
                                        <a:pt x="491" y="599"/>
                                      </a:lnTo>
                                      <a:lnTo>
                                        <a:pt x="506" y="592"/>
                                      </a:lnTo>
                                      <a:lnTo>
                                        <a:pt x="542" y="580"/>
                                      </a:lnTo>
                                      <a:lnTo>
                                        <a:pt x="554" y="567"/>
                                      </a:lnTo>
                                      <a:lnTo>
                                        <a:pt x="567" y="559"/>
                                      </a:lnTo>
                                      <a:lnTo>
                                        <a:pt x="588" y="550"/>
                                      </a:lnTo>
                                      <a:lnTo>
                                        <a:pt x="596" y="545"/>
                                      </a:lnTo>
                                      <a:lnTo>
                                        <a:pt x="661" y="545"/>
                                      </a:lnTo>
                                      <a:lnTo>
                                        <a:pt x="742" y="463"/>
                                      </a:lnTo>
                                      <a:lnTo>
                                        <a:pt x="813" y="393"/>
                                      </a:lnTo>
                                      <a:lnTo>
                                        <a:pt x="823" y="381"/>
                                      </a:lnTo>
                                      <a:lnTo>
                                        <a:pt x="824" y="378"/>
                                      </a:lnTo>
                                      <a:lnTo>
                                        <a:pt x="771" y="379"/>
                                      </a:lnTo>
                                      <a:lnTo>
                                        <a:pt x="684" y="347"/>
                                      </a:lnTo>
                                      <a:lnTo>
                                        <a:pt x="606" y="320"/>
                                      </a:lnTo>
                                      <a:lnTo>
                                        <a:pt x="599" y="313"/>
                                      </a:lnTo>
                                      <a:lnTo>
                                        <a:pt x="579" y="298"/>
                                      </a:lnTo>
                                      <a:lnTo>
                                        <a:pt x="572" y="288"/>
                                      </a:lnTo>
                                      <a:lnTo>
                                        <a:pt x="566" y="282"/>
                                      </a:lnTo>
                                      <a:lnTo>
                                        <a:pt x="564" y="276"/>
                                      </a:lnTo>
                                      <a:lnTo>
                                        <a:pt x="559" y="273"/>
                                      </a:lnTo>
                                      <a:lnTo>
                                        <a:pt x="553" y="266"/>
                                      </a:lnTo>
                                      <a:lnTo>
                                        <a:pt x="550" y="261"/>
                                      </a:lnTo>
                                      <a:lnTo>
                                        <a:pt x="543" y="254"/>
                                      </a:lnTo>
                                      <a:lnTo>
                                        <a:pt x="538" y="231"/>
                                      </a:lnTo>
                                      <a:lnTo>
                                        <a:pt x="539" y="226"/>
                                      </a:lnTo>
                                      <a:lnTo>
                                        <a:pt x="543" y="221"/>
                                      </a:lnTo>
                                      <a:lnTo>
                                        <a:pt x="543" y="220"/>
                                      </a:lnTo>
                                      <a:lnTo>
                                        <a:pt x="534" y="212"/>
                                      </a:lnTo>
                                      <a:lnTo>
                                        <a:pt x="529" y="211"/>
                                      </a:lnTo>
                                      <a:lnTo>
                                        <a:pt x="517" y="216"/>
                                      </a:lnTo>
                                      <a:lnTo>
                                        <a:pt x="516" y="218"/>
                                      </a:lnTo>
                                      <a:lnTo>
                                        <a:pt x="515" y="220"/>
                                      </a:lnTo>
                                      <a:lnTo>
                                        <a:pt x="508" y="217"/>
                                      </a:lnTo>
                                      <a:lnTo>
                                        <a:pt x="504" y="220"/>
                                      </a:lnTo>
                                      <a:lnTo>
                                        <a:pt x="491" y="218"/>
                                      </a:lnTo>
                                      <a:lnTo>
                                        <a:pt x="485" y="212"/>
                                      </a:lnTo>
                                      <a:lnTo>
                                        <a:pt x="484" y="203"/>
                                      </a:lnTo>
                                      <a:lnTo>
                                        <a:pt x="484" y="200"/>
                                      </a:lnTo>
                                      <a:lnTo>
                                        <a:pt x="493" y="190"/>
                                      </a:lnTo>
                                      <a:lnTo>
                                        <a:pt x="499" y="177"/>
                                      </a:lnTo>
                                      <a:lnTo>
                                        <a:pt x="501" y="166"/>
                                      </a:lnTo>
                                      <a:lnTo>
                                        <a:pt x="506" y="144"/>
                                      </a:lnTo>
                                      <a:lnTo>
                                        <a:pt x="512" y="140"/>
                                      </a:lnTo>
                                      <a:lnTo>
                                        <a:pt x="506" y="132"/>
                                      </a:lnTo>
                                      <a:lnTo>
                                        <a:pt x="502" y="125"/>
                                      </a:lnTo>
                                      <a:lnTo>
                                        <a:pt x="495" y="119"/>
                                      </a:lnTo>
                                      <a:lnTo>
                                        <a:pt x="486" y="115"/>
                                      </a:lnTo>
                                      <a:lnTo>
                                        <a:pt x="483" y="109"/>
                                      </a:lnTo>
                                      <a:lnTo>
                                        <a:pt x="480" y="99"/>
                                      </a:lnTo>
                                      <a:lnTo>
                                        <a:pt x="474" y="93"/>
                                      </a:lnTo>
                                      <a:lnTo>
                                        <a:pt x="462" y="83"/>
                                      </a:lnTo>
                                      <a:lnTo>
                                        <a:pt x="445" y="71"/>
                                      </a:lnTo>
                                      <a:lnTo>
                                        <a:pt x="440" y="62"/>
                                      </a:lnTo>
                                      <a:lnTo>
                                        <a:pt x="432" y="51"/>
                                      </a:lnTo>
                                      <a:lnTo>
                                        <a:pt x="420" y="40"/>
                                      </a:lnTo>
                                      <a:lnTo>
                                        <a:pt x="413" y="39"/>
                                      </a:lnTo>
                                      <a:lnTo>
                                        <a:pt x="403" y="34"/>
                                      </a:lnTo>
                                      <a:lnTo>
                                        <a:pt x="389" y="23"/>
                                      </a:lnTo>
                                      <a:lnTo>
                                        <a:pt x="378" y="24"/>
                                      </a:lnTo>
                                      <a:lnTo>
                                        <a:pt x="376" y="26"/>
                                      </a:lnTo>
                                      <a:lnTo>
                                        <a:pt x="372" y="26"/>
                                      </a:lnTo>
                                      <a:lnTo>
                                        <a:pt x="371" y="22"/>
                                      </a:lnTo>
                                      <a:lnTo>
                                        <a:pt x="361" y="22"/>
                                      </a:lnTo>
                                      <a:lnTo>
                                        <a:pt x="356" y="18"/>
                                      </a:lnTo>
                                      <a:lnTo>
                                        <a:pt x="352" y="18"/>
                                      </a:lnTo>
                                      <a:lnTo>
                                        <a:pt x="348" y="22"/>
                                      </a:lnTo>
                                      <a:lnTo>
                                        <a:pt x="340" y="23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37" y="24"/>
                                      </a:lnTo>
                                      <a:lnTo>
                                        <a:pt x="334" y="18"/>
                                      </a:lnTo>
                                      <a:lnTo>
                                        <a:pt x="329" y="13"/>
                                      </a:lnTo>
                                      <a:lnTo>
                                        <a:pt x="324" y="13"/>
                                      </a:lnTo>
                                      <a:lnTo>
                                        <a:pt x="324" y="17"/>
                                      </a:lnTo>
                                      <a:lnTo>
                                        <a:pt x="318" y="22"/>
                                      </a:lnTo>
                                      <a:lnTo>
                                        <a:pt x="305" y="24"/>
                                      </a:lnTo>
                                      <a:lnTo>
                                        <a:pt x="301" y="26"/>
                                      </a:lnTo>
                                      <a:lnTo>
                                        <a:pt x="292" y="26"/>
                                      </a:lnTo>
                                      <a:lnTo>
                                        <a:pt x="284" y="15"/>
                                      </a:lnTo>
                                      <a:lnTo>
                                        <a:pt x="284" y="12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74" y="11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44" y="44"/>
                                      </a:lnTo>
                                      <a:lnTo>
                                        <a:pt x="236" y="34"/>
                                      </a:lnTo>
                                      <a:lnTo>
                                        <a:pt x="236" y="31"/>
                                      </a:lnTo>
                                      <a:lnTo>
                                        <a:pt x="231" y="26"/>
                                      </a:lnTo>
                                      <a:lnTo>
                                        <a:pt x="223" y="26"/>
                                      </a:lnTo>
                                      <a:lnTo>
                                        <a:pt x="220" y="29"/>
                                      </a:lnTo>
                                      <a:lnTo>
                                        <a:pt x="219" y="33"/>
                                      </a:lnTo>
                                      <a:lnTo>
                                        <a:pt x="216" y="35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208" y="33"/>
                                      </a:lnTo>
                                      <a:lnTo>
                                        <a:pt x="194" y="33"/>
                                      </a:lnTo>
                                      <a:lnTo>
                                        <a:pt x="192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2" name="Freeform 13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96692" y="4153247"/>
                                  <a:ext cx="20638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7" y="63"/>
                                    </a:cxn>
                                    <a:cxn ang="0">
                                      <a:pos x="65" y="35"/>
                                    </a:cxn>
                                    <a:cxn ang="0">
                                      <a:pos x="65" y="14"/>
                                    </a:cxn>
                                    <a:cxn ang="0">
                                      <a:pos x="63" y="6"/>
                                    </a:cxn>
                                    <a:cxn ang="0">
                                      <a:pos x="56" y="15"/>
                                    </a:cxn>
                                    <a:cxn ang="0">
                                      <a:pos x="33" y="0"/>
                                    </a:cxn>
                                    <a:cxn ang="0">
                                      <a:pos x="19" y="9"/>
                                    </a:cxn>
                                    <a:cxn ang="0">
                                      <a:pos x="12" y="21"/>
                                    </a:cxn>
                                    <a:cxn ang="0">
                                      <a:pos x="4" y="38"/>
                                    </a:cxn>
                                    <a:cxn ang="0">
                                      <a:pos x="0" y="54"/>
                                    </a:cxn>
                                    <a:cxn ang="0">
                                      <a:pos x="2" y="67"/>
                                    </a:cxn>
                                    <a:cxn ang="0">
                                      <a:pos x="12" y="86"/>
                                    </a:cxn>
                                    <a:cxn ang="0">
                                      <a:pos x="35" y="89"/>
                                    </a:cxn>
                                    <a:cxn ang="0">
                                      <a:pos x="47" y="90"/>
                                    </a:cxn>
                                    <a:cxn ang="0">
                                      <a:pos x="55" y="81"/>
                                    </a:cxn>
                                    <a:cxn ang="0">
                                      <a:pos x="61" y="67"/>
                                    </a:cxn>
                                    <a:cxn ang="0">
                                      <a:pos x="67" y="63"/>
                                    </a:cxn>
                                  </a:cxnLst>
                                  <a:rect l="0" t="0" r="r" b="b"/>
                                  <a:pathLst>
                                    <a:path w="67" h="90">
                                      <a:moveTo>
                                        <a:pt x="67" y="63"/>
                                      </a:moveTo>
                                      <a:lnTo>
                                        <a:pt x="65" y="35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56" y="15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2" y="21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2" y="86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47" y="90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67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3" name="Freeform 13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045867" y="4083397"/>
                                  <a:ext cx="285750" cy="2508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8" y="334"/>
                                    </a:cxn>
                                    <a:cxn ang="0">
                                      <a:pos x="157" y="406"/>
                                    </a:cxn>
                                    <a:cxn ang="0">
                                      <a:pos x="101" y="418"/>
                                    </a:cxn>
                                    <a:cxn ang="0">
                                      <a:pos x="59" y="396"/>
                                    </a:cxn>
                                    <a:cxn ang="0">
                                      <a:pos x="8" y="398"/>
                                    </a:cxn>
                                    <a:cxn ang="0">
                                      <a:pos x="1" y="411"/>
                                    </a:cxn>
                                    <a:cxn ang="0">
                                      <a:pos x="37" y="491"/>
                                    </a:cxn>
                                    <a:cxn ang="0">
                                      <a:pos x="70" y="562"/>
                                    </a:cxn>
                                    <a:cxn ang="0">
                                      <a:pos x="90" y="665"/>
                                    </a:cxn>
                                    <a:cxn ang="0">
                                      <a:pos x="77" y="678"/>
                                    </a:cxn>
                                    <a:cxn ang="0">
                                      <a:pos x="88" y="701"/>
                                    </a:cxn>
                                    <a:cxn ang="0">
                                      <a:pos x="108" y="734"/>
                                    </a:cxn>
                                    <a:cxn ang="0">
                                      <a:pos x="109" y="770"/>
                                    </a:cxn>
                                    <a:cxn ang="0">
                                      <a:pos x="112" y="750"/>
                                    </a:cxn>
                                    <a:cxn ang="0">
                                      <a:pos x="128" y="769"/>
                                    </a:cxn>
                                    <a:cxn ang="0">
                                      <a:pos x="155" y="782"/>
                                    </a:cxn>
                                    <a:cxn ang="0">
                                      <a:pos x="195" y="791"/>
                                    </a:cxn>
                                    <a:cxn ang="0">
                                      <a:pos x="236" y="771"/>
                                    </a:cxn>
                                    <a:cxn ang="0">
                                      <a:pos x="287" y="771"/>
                                    </a:cxn>
                                    <a:cxn ang="0">
                                      <a:pos x="311" y="753"/>
                                    </a:cxn>
                                    <a:cxn ang="0">
                                      <a:pos x="365" y="753"/>
                                    </a:cxn>
                                    <a:cxn ang="0">
                                      <a:pos x="408" y="746"/>
                                    </a:cxn>
                                    <a:cxn ang="0">
                                      <a:pos x="479" y="743"/>
                                    </a:cxn>
                                    <a:cxn ang="0">
                                      <a:pos x="505" y="733"/>
                                    </a:cxn>
                                    <a:cxn ang="0">
                                      <a:pos x="553" y="727"/>
                                    </a:cxn>
                                    <a:cxn ang="0">
                                      <a:pos x="633" y="679"/>
                                    </a:cxn>
                                    <a:cxn ang="0">
                                      <a:pos x="705" y="600"/>
                                    </a:cxn>
                                    <a:cxn ang="0">
                                      <a:pos x="765" y="533"/>
                                    </a:cxn>
                                    <a:cxn ang="0">
                                      <a:pos x="804" y="465"/>
                                    </a:cxn>
                                    <a:cxn ang="0">
                                      <a:pos x="836" y="420"/>
                                    </a:cxn>
                                    <a:cxn ang="0">
                                      <a:pos x="881" y="357"/>
                                    </a:cxn>
                                    <a:cxn ang="0">
                                      <a:pos x="894" y="305"/>
                                    </a:cxn>
                                    <a:cxn ang="0">
                                      <a:pos x="856" y="281"/>
                                    </a:cxn>
                                    <a:cxn ang="0">
                                      <a:pos x="824" y="307"/>
                                    </a:cxn>
                                    <a:cxn ang="0">
                                      <a:pos x="793" y="256"/>
                                    </a:cxn>
                                    <a:cxn ang="0">
                                      <a:pos x="845" y="233"/>
                                    </a:cxn>
                                    <a:cxn ang="0">
                                      <a:pos x="830" y="55"/>
                                    </a:cxn>
                                    <a:cxn ang="0">
                                      <a:pos x="807" y="17"/>
                                    </a:cxn>
                                    <a:cxn ang="0">
                                      <a:pos x="749" y="9"/>
                                    </a:cxn>
                                    <a:cxn ang="0">
                                      <a:pos x="704" y="8"/>
                                    </a:cxn>
                                    <a:cxn ang="0">
                                      <a:pos x="625" y="57"/>
                                    </a:cxn>
                                    <a:cxn ang="0">
                                      <a:pos x="558" y="129"/>
                                    </a:cxn>
                                    <a:cxn ang="0">
                                      <a:pos x="496" y="207"/>
                                    </a:cxn>
                                    <a:cxn ang="0">
                                      <a:pos x="437" y="217"/>
                                    </a:cxn>
                                    <a:cxn ang="0">
                                      <a:pos x="376" y="201"/>
                                    </a:cxn>
                                    <a:cxn ang="0">
                                      <a:pos x="339" y="248"/>
                                    </a:cxn>
                                    <a:cxn ang="0">
                                      <a:pos x="277" y="286"/>
                                    </a:cxn>
                                    <a:cxn ang="0">
                                      <a:pos x="230" y="271"/>
                                    </a:cxn>
                                    <a:cxn ang="0">
                                      <a:pos x="238" y="213"/>
                                    </a:cxn>
                                    <a:cxn ang="0">
                                      <a:pos x="200" y="170"/>
                                    </a:cxn>
                                  </a:cxnLst>
                                  <a:rect l="0" t="0" r="r" b="b"/>
                                  <a:pathLst>
                                    <a:path w="898" h="791">
                                      <a:moveTo>
                                        <a:pt x="188" y="161"/>
                                      </a:moveTo>
                                      <a:lnTo>
                                        <a:pt x="188" y="216"/>
                                      </a:lnTo>
                                      <a:lnTo>
                                        <a:pt x="188" y="275"/>
                                      </a:lnTo>
                                      <a:lnTo>
                                        <a:pt x="188" y="334"/>
                                      </a:lnTo>
                                      <a:lnTo>
                                        <a:pt x="188" y="390"/>
                                      </a:lnTo>
                                      <a:lnTo>
                                        <a:pt x="182" y="394"/>
                                      </a:lnTo>
                                      <a:lnTo>
                                        <a:pt x="171" y="396"/>
                                      </a:lnTo>
                                      <a:lnTo>
                                        <a:pt x="157" y="406"/>
                                      </a:lnTo>
                                      <a:lnTo>
                                        <a:pt x="141" y="421"/>
                                      </a:lnTo>
                                      <a:lnTo>
                                        <a:pt x="129" y="421"/>
                                      </a:lnTo>
                                      <a:lnTo>
                                        <a:pt x="120" y="418"/>
                                      </a:lnTo>
                                      <a:lnTo>
                                        <a:pt x="101" y="418"/>
                                      </a:lnTo>
                                      <a:lnTo>
                                        <a:pt x="86" y="423"/>
                                      </a:lnTo>
                                      <a:lnTo>
                                        <a:pt x="70" y="421"/>
                                      </a:lnTo>
                                      <a:lnTo>
                                        <a:pt x="59" y="409"/>
                                      </a:lnTo>
                                      <a:lnTo>
                                        <a:pt x="59" y="396"/>
                                      </a:lnTo>
                                      <a:lnTo>
                                        <a:pt x="33" y="378"/>
                                      </a:lnTo>
                                      <a:lnTo>
                                        <a:pt x="21" y="379"/>
                                      </a:lnTo>
                                      <a:lnTo>
                                        <a:pt x="15" y="390"/>
                                      </a:lnTo>
                                      <a:lnTo>
                                        <a:pt x="8" y="398"/>
                                      </a:lnTo>
                                      <a:lnTo>
                                        <a:pt x="5" y="400"/>
                                      </a:lnTo>
                                      <a:lnTo>
                                        <a:pt x="0" y="401"/>
                                      </a:lnTo>
                                      <a:lnTo>
                                        <a:pt x="2" y="405"/>
                                      </a:lnTo>
                                      <a:lnTo>
                                        <a:pt x="1" y="411"/>
                                      </a:lnTo>
                                      <a:lnTo>
                                        <a:pt x="5" y="416"/>
                                      </a:lnTo>
                                      <a:lnTo>
                                        <a:pt x="13" y="426"/>
                                      </a:lnTo>
                                      <a:lnTo>
                                        <a:pt x="28" y="464"/>
                                      </a:lnTo>
                                      <a:lnTo>
                                        <a:pt x="37" y="491"/>
                                      </a:lnTo>
                                      <a:lnTo>
                                        <a:pt x="51" y="528"/>
                                      </a:lnTo>
                                      <a:lnTo>
                                        <a:pt x="59" y="536"/>
                                      </a:lnTo>
                                      <a:lnTo>
                                        <a:pt x="64" y="552"/>
                                      </a:lnTo>
                                      <a:lnTo>
                                        <a:pt x="70" y="562"/>
                                      </a:lnTo>
                                      <a:lnTo>
                                        <a:pt x="91" y="595"/>
                                      </a:lnTo>
                                      <a:lnTo>
                                        <a:pt x="97" y="608"/>
                                      </a:lnTo>
                                      <a:lnTo>
                                        <a:pt x="99" y="648"/>
                                      </a:lnTo>
                                      <a:lnTo>
                                        <a:pt x="90" y="665"/>
                                      </a:lnTo>
                                      <a:lnTo>
                                        <a:pt x="78" y="660"/>
                                      </a:lnTo>
                                      <a:lnTo>
                                        <a:pt x="76" y="667"/>
                                      </a:lnTo>
                                      <a:lnTo>
                                        <a:pt x="75" y="678"/>
                                      </a:lnTo>
                                      <a:lnTo>
                                        <a:pt x="77" y="678"/>
                                      </a:lnTo>
                                      <a:lnTo>
                                        <a:pt x="85" y="683"/>
                                      </a:lnTo>
                                      <a:lnTo>
                                        <a:pt x="87" y="690"/>
                                      </a:lnTo>
                                      <a:lnTo>
                                        <a:pt x="83" y="691"/>
                                      </a:lnTo>
                                      <a:lnTo>
                                        <a:pt x="88" y="701"/>
                                      </a:lnTo>
                                      <a:lnTo>
                                        <a:pt x="93" y="705"/>
                                      </a:lnTo>
                                      <a:lnTo>
                                        <a:pt x="99" y="716"/>
                                      </a:lnTo>
                                      <a:lnTo>
                                        <a:pt x="107" y="726"/>
                                      </a:lnTo>
                                      <a:lnTo>
                                        <a:pt x="108" y="734"/>
                                      </a:lnTo>
                                      <a:lnTo>
                                        <a:pt x="103" y="742"/>
                                      </a:lnTo>
                                      <a:lnTo>
                                        <a:pt x="103" y="749"/>
                                      </a:lnTo>
                                      <a:lnTo>
                                        <a:pt x="103" y="760"/>
                                      </a:lnTo>
                                      <a:lnTo>
                                        <a:pt x="109" y="770"/>
                                      </a:lnTo>
                                      <a:lnTo>
                                        <a:pt x="110" y="769"/>
                                      </a:lnTo>
                                      <a:lnTo>
                                        <a:pt x="109" y="761"/>
                                      </a:lnTo>
                                      <a:lnTo>
                                        <a:pt x="109" y="754"/>
                                      </a:lnTo>
                                      <a:lnTo>
                                        <a:pt x="112" y="750"/>
                                      </a:lnTo>
                                      <a:lnTo>
                                        <a:pt x="119" y="749"/>
                                      </a:lnTo>
                                      <a:lnTo>
                                        <a:pt x="128" y="750"/>
                                      </a:lnTo>
                                      <a:lnTo>
                                        <a:pt x="129" y="762"/>
                                      </a:lnTo>
                                      <a:lnTo>
                                        <a:pt x="128" y="769"/>
                                      </a:lnTo>
                                      <a:lnTo>
                                        <a:pt x="133" y="771"/>
                                      </a:lnTo>
                                      <a:lnTo>
                                        <a:pt x="151" y="770"/>
                                      </a:lnTo>
                                      <a:lnTo>
                                        <a:pt x="156" y="775"/>
                                      </a:lnTo>
                                      <a:lnTo>
                                        <a:pt x="155" y="782"/>
                                      </a:lnTo>
                                      <a:lnTo>
                                        <a:pt x="166" y="788"/>
                                      </a:lnTo>
                                      <a:lnTo>
                                        <a:pt x="174" y="788"/>
                                      </a:lnTo>
                                      <a:lnTo>
                                        <a:pt x="183" y="791"/>
                                      </a:lnTo>
                                      <a:lnTo>
                                        <a:pt x="195" y="791"/>
                                      </a:lnTo>
                                      <a:lnTo>
                                        <a:pt x="204" y="788"/>
                                      </a:lnTo>
                                      <a:lnTo>
                                        <a:pt x="214" y="776"/>
                                      </a:lnTo>
                                      <a:lnTo>
                                        <a:pt x="232" y="775"/>
                                      </a:lnTo>
                                      <a:lnTo>
                                        <a:pt x="236" y="771"/>
                                      </a:lnTo>
                                      <a:lnTo>
                                        <a:pt x="244" y="770"/>
                                      </a:lnTo>
                                      <a:lnTo>
                                        <a:pt x="264" y="772"/>
                                      </a:lnTo>
                                      <a:lnTo>
                                        <a:pt x="266" y="769"/>
                                      </a:lnTo>
                                      <a:lnTo>
                                        <a:pt x="287" y="771"/>
                                      </a:lnTo>
                                      <a:lnTo>
                                        <a:pt x="293" y="769"/>
                                      </a:lnTo>
                                      <a:lnTo>
                                        <a:pt x="296" y="761"/>
                                      </a:lnTo>
                                      <a:lnTo>
                                        <a:pt x="305" y="758"/>
                                      </a:lnTo>
                                      <a:lnTo>
                                        <a:pt x="311" y="753"/>
                                      </a:lnTo>
                                      <a:lnTo>
                                        <a:pt x="316" y="748"/>
                                      </a:lnTo>
                                      <a:lnTo>
                                        <a:pt x="333" y="745"/>
                                      </a:lnTo>
                                      <a:lnTo>
                                        <a:pt x="341" y="746"/>
                                      </a:lnTo>
                                      <a:lnTo>
                                        <a:pt x="365" y="753"/>
                                      </a:lnTo>
                                      <a:lnTo>
                                        <a:pt x="372" y="753"/>
                                      </a:lnTo>
                                      <a:lnTo>
                                        <a:pt x="381" y="745"/>
                                      </a:lnTo>
                                      <a:lnTo>
                                        <a:pt x="394" y="744"/>
                                      </a:lnTo>
                                      <a:lnTo>
                                        <a:pt x="408" y="746"/>
                                      </a:lnTo>
                                      <a:lnTo>
                                        <a:pt x="446" y="758"/>
                                      </a:lnTo>
                                      <a:lnTo>
                                        <a:pt x="459" y="758"/>
                                      </a:lnTo>
                                      <a:lnTo>
                                        <a:pt x="467" y="744"/>
                                      </a:lnTo>
                                      <a:lnTo>
                                        <a:pt x="479" y="743"/>
                                      </a:lnTo>
                                      <a:lnTo>
                                        <a:pt x="491" y="748"/>
                                      </a:lnTo>
                                      <a:lnTo>
                                        <a:pt x="507" y="749"/>
                                      </a:lnTo>
                                      <a:lnTo>
                                        <a:pt x="508" y="743"/>
                                      </a:lnTo>
                                      <a:lnTo>
                                        <a:pt x="505" y="733"/>
                                      </a:lnTo>
                                      <a:lnTo>
                                        <a:pt x="512" y="728"/>
                                      </a:lnTo>
                                      <a:lnTo>
                                        <a:pt x="519" y="727"/>
                                      </a:lnTo>
                                      <a:lnTo>
                                        <a:pt x="532" y="726"/>
                                      </a:lnTo>
                                      <a:lnTo>
                                        <a:pt x="553" y="727"/>
                                      </a:lnTo>
                                      <a:lnTo>
                                        <a:pt x="564" y="726"/>
                                      </a:lnTo>
                                      <a:lnTo>
                                        <a:pt x="586" y="715"/>
                                      </a:lnTo>
                                      <a:lnTo>
                                        <a:pt x="623" y="689"/>
                                      </a:lnTo>
                                      <a:lnTo>
                                        <a:pt x="633" y="679"/>
                                      </a:lnTo>
                                      <a:lnTo>
                                        <a:pt x="642" y="668"/>
                                      </a:lnTo>
                                      <a:lnTo>
                                        <a:pt x="663" y="652"/>
                                      </a:lnTo>
                                      <a:lnTo>
                                        <a:pt x="689" y="624"/>
                                      </a:lnTo>
                                      <a:lnTo>
                                        <a:pt x="705" y="600"/>
                                      </a:lnTo>
                                      <a:lnTo>
                                        <a:pt x="714" y="589"/>
                                      </a:lnTo>
                                      <a:lnTo>
                                        <a:pt x="723" y="582"/>
                                      </a:lnTo>
                                      <a:lnTo>
                                        <a:pt x="747" y="561"/>
                                      </a:lnTo>
                                      <a:lnTo>
                                        <a:pt x="765" y="533"/>
                                      </a:lnTo>
                                      <a:lnTo>
                                        <a:pt x="774" y="520"/>
                                      </a:lnTo>
                                      <a:lnTo>
                                        <a:pt x="796" y="480"/>
                                      </a:lnTo>
                                      <a:lnTo>
                                        <a:pt x="800" y="473"/>
                                      </a:lnTo>
                                      <a:lnTo>
                                        <a:pt x="804" y="465"/>
                                      </a:lnTo>
                                      <a:lnTo>
                                        <a:pt x="808" y="454"/>
                                      </a:lnTo>
                                      <a:lnTo>
                                        <a:pt x="819" y="437"/>
                                      </a:lnTo>
                                      <a:lnTo>
                                        <a:pt x="828" y="426"/>
                                      </a:lnTo>
                                      <a:lnTo>
                                        <a:pt x="836" y="420"/>
                                      </a:lnTo>
                                      <a:lnTo>
                                        <a:pt x="846" y="417"/>
                                      </a:lnTo>
                                      <a:lnTo>
                                        <a:pt x="866" y="401"/>
                                      </a:lnTo>
                                      <a:lnTo>
                                        <a:pt x="875" y="388"/>
                                      </a:lnTo>
                                      <a:lnTo>
                                        <a:pt x="881" y="357"/>
                                      </a:lnTo>
                                      <a:lnTo>
                                        <a:pt x="886" y="345"/>
                                      </a:lnTo>
                                      <a:lnTo>
                                        <a:pt x="888" y="331"/>
                                      </a:lnTo>
                                      <a:lnTo>
                                        <a:pt x="888" y="318"/>
                                      </a:lnTo>
                                      <a:lnTo>
                                        <a:pt x="894" y="305"/>
                                      </a:lnTo>
                                      <a:lnTo>
                                        <a:pt x="897" y="294"/>
                                      </a:lnTo>
                                      <a:lnTo>
                                        <a:pt x="898" y="282"/>
                                      </a:lnTo>
                                      <a:lnTo>
                                        <a:pt x="892" y="281"/>
                                      </a:lnTo>
                                      <a:lnTo>
                                        <a:pt x="856" y="281"/>
                                      </a:lnTo>
                                      <a:lnTo>
                                        <a:pt x="850" y="285"/>
                                      </a:lnTo>
                                      <a:lnTo>
                                        <a:pt x="844" y="299"/>
                                      </a:lnTo>
                                      <a:lnTo>
                                        <a:pt x="836" y="308"/>
                                      </a:lnTo>
                                      <a:lnTo>
                                        <a:pt x="824" y="307"/>
                                      </a:lnTo>
                                      <a:lnTo>
                                        <a:pt x="801" y="304"/>
                                      </a:lnTo>
                                      <a:lnTo>
                                        <a:pt x="791" y="285"/>
                                      </a:lnTo>
                                      <a:lnTo>
                                        <a:pt x="789" y="272"/>
                                      </a:lnTo>
                                      <a:lnTo>
                                        <a:pt x="793" y="256"/>
                                      </a:lnTo>
                                      <a:lnTo>
                                        <a:pt x="801" y="239"/>
                                      </a:lnTo>
                                      <a:lnTo>
                                        <a:pt x="808" y="227"/>
                                      </a:lnTo>
                                      <a:lnTo>
                                        <a:pt x="822" y="218"/>
                                      </a:lnTo>
                                      <a:lnTo>
                                        <a:pt x="845" y="233"/>
                                      </a:lnTo>
                                      <a:lnTo>
                                        <a:pt x="852" y="224"/>
                                      </a:lnTo>
                                      <a:lnTo>
                                        <a:pt x="849" y="131"/>
                                      </a:lnTo>
                                      <a:lnTo>
                                        <a:pt x="836" y="87"/>
                                      </a:lnTo>
                                      <a:lnTo>
                                        <a:pt x="830" y="55"/>
                                      </a:lnTo>
                                      <a:lnTo>
                                        <a:pt x="828" y="34"/>
                                      </a:lnTo>
                                      <a:lnTo>
                                        <a:pt x="827" y="33"/>
                                      </a:lnTo>
                                      <a:lnTo>
                                        <a:pt x="822" y="32"/>
                                      </a:lnTo>
                                      <a:lnTo>
                                        <a:pt x="807" y="17"/>
                                      </a:lnTo>
                                      <a:lnTo>
                                        <a:pt x="786" y="11"/>
                                      </a:lnTo>
                                      <a:lnTo>
                                        <a:pt x="774" y="9"/>
                                      </a:lnTo>
                                      <a:lnTo>
                                        <a:pt x="761" y="12"/>
                                      </a:lnTo>
                                      <a:lnTo>
                                        <a:pt x="749" y="9"/>
                                      </a:lnTo>
                                      <a:lnTo>
                                        <a:pt x="726" y="2"/>
                                      </a:lnTo>
                                      <a:lnTo>
                                        <a:pt x="717" y="0"/>
                                      </a:lnTo>
                                      <a:lnTo>
                                        <a:pt x="705" y="5"/>
                                      </a:lnTo>
                                      <a:lnTo>
                                        <a:pt x="704" y="8"/>
                                      </a:lnTo>
                                      <a:lnTo>
                                        <a:pt x="693" y="13"/>
                                      </a:lnTo>
                                      <a:lnTo>
                                        <a:pt x="679" y="22"/>
                                      </a:lnTo>
                                      <a:lnTo>
                                        <a:pt x="641" y="40"/>
                                      </a:lnTo>
                                      <a:lnTo>
                                        <a:pt x="625" y="57"/>
                                      </a:lnTo>
                                      <a:lnTo>
                                        <a:pt x="605" y="70"/>
                                      </a:lnTo>
                                      <a:lnTo>
                                        <a:pt x="586" y="88"/>
                                      </a:lnTo>
                                      <a:lnTo>
                                        <a:pt x="575" y="104"/>
                                      </a:lnTo>
                                      <a:lnTo>
                                        <a:pt x="558" y="129"/>
                                      </a:lnTo>
                                      <a:lnTo>
                                        <a:pt x="531" y="148"/>
                                      </a:lnTo>
                                      <a:lnTo>
                                        <a:pt x="516" y="167"/>
                                      </a:lnTo>
                                      <a:lnTo>
                                        <a:pt x="501" y="201"/>
                                      </a:lnTo>
                                      <a:lnTo>
                                        <a:pt x="496" y="207"/>
                                      </a:lnTo>
                                      <a:lnTo>
                                        <a:pt x="488" y="211"/>
                                      </a:lnTo>
                                      <a:lnTo>
                                        <a:pt x="477" y="212"/>
                                      </a:lnTo>
                                      <a:lnTo>
                                        <a:pt x="452" y="218"/>
                                      </a:lnTo>
                                      <a:lnTo>
                                        <a:pt x="437" y="217"/>
                                      </a:lnTo>
                                      <a:lnTo>
                                        <a:pt x="414" y="204"/>
                                      </a:lnTo>
                                      <a:lnTo>
                                        <a:pt x="402" y="199"/>
                                      </a:lnTo>
                                      <a:lnTo>
                                        <a:pt x="388" y="197"/>
                                      </a:lnTo>
                                      <a:lnTo>
                                        <a:pt x="376" y="201"/>
                                      </a:lnTo>
                                      <a:lnTo>
                                        <a:pt x="357" y="221"/>
                                      </a:lnTo>
                                      <a:lnTo>
                                        <a:pt x="351" y="229"/>
                                      </a:lnTo>
                                      <a:lnTo>
                                        <a:pt x="348" y="237"/>
                                      </a:lnTo>
                                      <a:lnTo>
                                        <a:pt x="339" y="248"/>
                                      </a:lnTo>
                                      <a:lnTo>
                                        <a:pt x="327" y="255"/>
                                      </a:lnTo>
                                      <a:lnTo>
                                        <a:pt x="322" y="260"/>
                                      </a:lnTo>
                                      <a:lnTo>
                                        <a:pt x="312" y="277"/>
                                      </a:lnTo>
                                      <a:lnTo>
                                        <a:pt x="277" y="286"/>
                                      </a:lnTo>
                                      <a:lnTo>
                                        <a:pt x="259" y="285"/>
                                      </a:lnTo>
                                      <a:lnTo>
                                        <a:pt x="243" y="282"/>
                                      </a:lnTo>
                                      <a:lnTo>
                                        <a:pt x="233" y="280"/>
                                      </a:lnTo>
                                      <a:lnTo>
                                        <a:pt x="230" y="271"/>
                                      </a:lnTo>
                                      <a:lnTo>
                                        <a:pt x="237" y="250"/>
                                      </a:lnTo>
                                      <a:lnTo>
                                        <a:pt x="239" y="237"/>
                                      </a:lnTo>
                                      <a:lnTo>
                                        <a:pt x="239" y="231"/>
                                      </a:lnTo>
                                      <a:lnTo>
                                        <a:pt x="238" y="213"/>
                                      </a:lnTo>
                                      <a:lnTo>
                                        <a:pt x="231" y="201"/>
                                      </a:lnTo>
                                      <a:lnTo>
                                        <a:pt x="217" y="190"/>
                                      </a:lnTo>
                                      <a:lnTo>
                                        <a:pt x="212" y="181"/>
                                      </a:lnTo>
                                      <a:lnTo>
                                        <a:pt x="200" y="170"/>
                                      </a:lnTo>
                                      <a:lnTo>
                                        <a:pt x="198" y="167"/>
                                      </a:lnTo>
                                      <a:lnTo>
                                        <a:pt x="192" y="161"/>
                                      </a:lnTo>
                                      <a:lnTo>
                                        <a:pt x="188" y="1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4" name="Freeform 13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330030" y="3854797"/>
                                  <a:ext cx="55563" cy="1381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1" y="11"/>
                                    </a:cxn>
                                    <a:cxn ang="0">
                                      <a:pos x="42" y="14"/>
                                    </a:cxn>
                                    <a:cxn ang="0">
                                      <a:pos x="25" y="8"/>
                                    </a:cxn>
                                    <a:cxn ang="0">
                                      <a:pos x="13" y="8"/>
                                    </a:cxn>
                                    <a:cxn ang="0">
                                      <a:pos x="25" y="15"/>
                                    </a:cxn>
                                    <a:cxn ang="0">
                                      <a:pos x="37" y="40"/>
                                    </a:cxn>
                                    <a:cxn ang="0">
                                      <a:pos x="50" y="65"/>
                                    </a:cxn>
                                    <a:cxn ang="0">
                                      <a:pos x="42" y="80"/>
                                    </a:cxn>
                                    <a:cxn ang="0">
                                      <a:pos x="35" y="94"/>
                                    </a:cxn>
                                    <a:cxn ang="0">
                                      <a:pos x="31" y="127"/>
                                    </a:cxn>
                                    <a:cxn ang="0">
                                      <a:pos x="31" y="159"/>
                                    </a:cxn>
                                    <a:cxn ang="0">
                                      <a:pos x="41" y="172"/>
                                    </a:cxn>
                                    <a:cxn ang="0">
                                      <a:pos x="24" y="181"/>
                                    </a:cxn>
                                    <a:cxn ang="0">
                                      <a:pos x="14" y="198"/>
                                    </a:cxn>
                                    <a:cxn ang="0">
                                      <a:pos x="2" y="235"/>
                                    </a:cxn>
                                    <a:cxn ang="0">
                                      <a:pos x="8" y="248"/>
                                    </a:cxn>
                                    <a:cxn ang="0">
                                      <a:pos x="23" y="257"/>
                                    </a:cxn>
                                    <a:cxn ang="0">
                                      <a:pos x="30" y="263"/>
                                    </a:cxn>
                                    <a:cxn ang="0">
                                      <a:pos x="51" y="289"/>
                                    </a:cxn>
                                    <a:cxn ang="0">
                                      <a:pos x="93" y="284"/>
                                    </a:cxn>
                                    <a:cxn ang="0">
                                      <a:pos x="101" y="310"/>
                                    </a:cxn>
                                    <a:cxn ang="0">
                                      <a:pos x="94" y="343"/>
                                    </a:cxn>
                                    <a:cxn ang="0">
                                      <a:pos x="86" y="365"/>
                                    </a:cxn>
                                    <a:cxn ang="0">
                                      <a:pos x="97" y="388"/>
                                    </a:cxn>
                                    <a:cxn ang="0">
                                      <a:pos x="112" y="404"/>
                                    </a:cxn>
                                    <a:cxn ang="0">
                                      <a:pos x="128" y="414"/>
                                    </a:cxn>
                                    <a:cxn ang="0">
                                      <a:pos x="127" y="429"/>
                                    </a:cxn>
                                    <a:cxn ang="0">
                                      <a:pos x="142" y="430"/>
                                    </a:cxn>
                                    <a:cxn ang="0">
                                      <a:pos x="139" y="409"/>
                                    </a:cxn>
                                    <a:cxn ang="0">
                                      <a:pos x="139" y="392"/>
                                    </a:cxn>
                                    <a:cxn ang="0">
                                      <a:pos x="153" y="377"/>
                                    </a:cxn>
                                    <a:cxn ang="0">
                                      <a:pos x="169" y="368"/>
                                    </a:cxn>
                                    <a:cxn ang="0">
                                      <a:pos x="169" y="325"/>
                                    </a:cxn>
                                    <a:cxn ang="0">
                                      <a:pos x="172" y="295"/>
                                    </a:cxn>
                                    <a:cxn ang="0">
                                      <a:pos x="148" y="266"/>
                                    </a:cxn>
                                    <a:cxn ang="0">
                                      <a:pos x="116" y="230"/>
                                    </a:cxn>
                                    <a:cxn ang="0">
                                      <a:pos x="116" y="242"/>
                                    </a:cxn>
                                    <a:cxn ang="0">
                                      <a:pos x="126" y="250"/>
                                    </a:cxn>
                                    <a:cxn ang="0">
                                      <a:pos x="134" y="282"/>
                                    </a:cxn>
                                    <a:cxn ang="0">
                                      <a:pos x="121" y="269"/>
                                    </a:cxn>
                                    <a:cxn ang="0">
                                      <a:pos x="115" y="262"/>
                                    </a:cxn>
                                    <a:cxn ang="0">
                                      <a:pos x="102" y="272"/>
                                    </a:cxn>
                                    <a:cxn ang="0">
                                      <a:pos x="97" y="261"/>
                                    </a:cxn>
                                    <a:cxn ang="0">
                                      <a:pos x="100" y="245"/>
                                    </a:cxn>
                                    <a:cxn ang="0">
                                      <a:pos x="89" y="231"/>
                                    </a:cxn>
                                    <a:cxn ang="0">
                                      <a:pos x="85" y="208"/>
                                    </a:cxn>
                                    <a:cxn ang="0">
                                      <a:pos x="68" y="159"/>
                                    </a:cxn>
                                    <a:cxn ang="0">
                                      <a:pos x="79" y="140"/>
                                    </a:cxn>
                                    <a:cxn ang="0">
                                      <a:pos x="79" y="70"/>
                                    </a:cxn>
                                    <a:cxn ang="0">
                                      <a:pos x="78" y="51"/>
                                    </a:cxn>
                                    <a:cxn ang="0">
                                      <a:pos x="63" y="32"/>
                                    </a:cxn>
                                    <a:cxn ang="0">
                                      <a:pos x="69" y="10"/>
                                    </a:cxn>
                                  </a:cxnLst>
                                  <a:rect l="0" t="0" r="r" b="b"/>
                                  <a:pathLst>
                                    <a:path w="175" h="431">
                                      <a:moveTo>
                                        <a:pt x="64" y="18"/>
                                      </a:moveTo>
                                      <a:lnTo>
                                        <a:pt x="62" y="14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14" y="9"/>
                                      </a:lnTo>
                                      <a:lnTo>
                                        <a:pt x="16" y="15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32" y="24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46" y="63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42" y="80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36" y="84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36" y="102"/>
                                      </a:lnTo>
                                      <a:lnTo>
                                        <a:pt x="30" y="119"/>
                                      </a:lnTo>
                                      <a:lnTo>
                                        <a:pt x="31" y="127"/>
                                      </a:lnTo>
                                      <a:lnTo>
                                        <a:pt x="32" y="142"/>
                                      </a:lnTo>
                                      <a:lnTo>
                                        <a:pt x="30" y="156"/>
                                      </a:lnTo>
                                      <a:lnTo>
                                        <a:pt x="31" y="159"/>
                                      </a:lnTo>
                                      <a:lnTo>
                                        <a:pt x="35" y="164"/>
                                      </a:lnTo>
                                      <a:lnTo>
                                        <a:pt x="40" y="166"/>
                                      </a:lnTo>
                                      <a:lnTo>
                                        <a:pt x="41" y="172"/>
                                      </a:lnTo>
                                      <a:lnTo>
                                        <a:pt x="38" y="175"/>
                                      </a:lnTo>
                                      <a:lnTo>
                                        <a:pt x="30" y="176"/>
                                      </a:lnTo>
                                      <a:lnTo>
                                        <a:pt x="24" y="181"/>
                                      </a:lnTo>
                                      <a:lnTo>
                                        <a:pt x="19" y="182"/>
                                      </a:lnTo>
                                      <a:lnTo>
                                        <a:pt x="18" y="183"/>
                                      </a:lnTo>
                                      <a:lnTo>
                                        <a:pt x="14" y="198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9" y="228"/>
                                      </a:lnTo>
                                      <a:lnTo>
                                        <a:pt x="2" y="235"/>
                                      </a:lnTo>
                                      <a:lnTo>
                                        <a:pt x="0" y="239"/>
                                      </a:lnTo>
                                      <a:lnTo>
                                        <a:pt x="3" y="247"/>
                                      </a:lnTo>
                                      <a:lnTo>
                                        <a:pt x="8" y="248"/>
                                      </a:lnTo>
                                      <a:lnTo>
                                        <a:pt x="11" y="256"/>
                                      </a:lnTo>
                                      <a:lnTo>
                                        <a:pt x="19" y="255"/>
                                      </a:lnTo>
                                      <a:lnTo>
                                        <a:pt x="23" y="257"/>
                                      </a:lnTo>
                                      <a:lnTo>
                                        <a:pt x="23" y="258"/>
                                      </a:lnTo>
                                      <a:lnTo>
                                        <a:pt x="24" y="261"/>
                                      </a:lnTo>
                                      <a:lnTo>
                                        <a:pt x="30" y="263"/>
                                      </a:lnTo>
                                      <a:lnTo>
                                        <a:pt x="37" y="279"/>
                                      </a:lnTo>
                                      <a:lnTo>
                                        <a:pt x="47" y="289"/>
                                      </a:lnTo>
                                      <a:lnTo>
                                        <a:pt x="51" y="289"/>
                                      </a:lnTo>
                                      <a:lnTo>
                                        <a:pt x="59" y="287"/>
                                      </a:lnTo>
                                      <a:lnTo>
                                        <a:pt x="89" y="283"/>
                                      </a:lnTo>
                                      <a:lnTo>
                                        <a:pt x="93" y="284"/>
                                      </a:lnTo>
                                      <a:lnTo>
                                        <a:pt x="96" y="289"/>
                                      </a:lnTo>
                                      <a:lnTo>
                                        <a:pt x="100" y="302"/>
                                      </a:lnTo>
                                      <a:lnTo>
                                        <a:pt x="101" y="310"/>
                                      </a:lnTo>
                                      <a:lnTo>
                                        <a:pt x="102" y="328"/>
                                      </a:lnTo>
                                      <a:lnTo>
                                        <a:pt x="100" y="336"/>
                                      </a:lnTo>
                                      <a:lnTo>
                                        <a:pt x="94" y="343"/>
                                      </a:lnTo>
                                      <a:lnTo>
                                        <a:pt x="95" y="349"/>
                                      </a:lnTo>
                                      <a:lnTo>
                                        <a:pt x="89" y="354"/>
                                      </a:lnTo>
                                      <a:lnTo>
                                        <a:pt x="86" y="365"/>
                                      </a:lnTo>
                                      <a:lnTo>
                                        <a:pt x="89" y="369"/>
                                      </a:lnTo>
                                      <a:lnTo>
                                        <a:pt x="94" y="385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101" y="390"/>
                                      </a:lnTo>
                                      <a:lnTo>
                                        <a:pt x="104" y="395"/>
                                      </a:lnTo>
                                      <a:lnTo>
                                        <a:pt x="112" y="404"/>
                                      </a:lnTo>
                                      <a:lnTo>
                                        <a:pt x="117" y="411"/>
                                      </a:lnTo>
                                      <a:lnTo>
                                        <a:pt x="121" y="413"/>
                                      </a:lnTo>
                                      <a:lnTo>
                                        <a:pt x="128" y="414"/>
                                      </a:lnTo>
                                      <a:lnTo>
                                        <a:pt x="132" y="419"/>
                                      </a:lnTo>
                                      <a:lnTo>
                                        <a:pt x="132" y="423"/>
                                      </a:lnTo>
                                      <a:lnTo>
                                        <a:pt x="127" y="429"/>
                                      </a:lnTo>
                                      <a:lnTo>
                                        <a:pt x="128" y="431"/>
                                      </a:lnTo>
                                      <a:lnTo>
                                        <a:pt x="140" y="431"/>
                                      </a:lnTo>
                                      <a:lnTo>
                                        <a:pt x="142" y="430"/>
                                      </a:lnTo>
                                      <a:lnTo>
                                        <a:pt x="140" y="420"/>
                                      </a:lnTo>
                                      <a:lnTo>
                                        <a:pt x="142" y="414"/>
                                      </a:lnTo>
                                      <a:lnTo>
                                        <a:pt x="139" y="409"/>
                                      </a:lnTo>
                                      <a:lnTo>
                                        <a:pt x="136" y="406"/>
                                      </a:lnTo>
                                      <a:lnTo>
                                        <a:pt x="136" y="400"/>
                                      </a:lnTo>
                                      <a:lnTo>
                                        <a:pt x="139" y="392"/>
                                      </a:lnTo>
                                      <a:lnTo>
                                        <a:pt x="139" y="388"/>
                                      </a:lnTo>
                                      <a:lnTo>
                                        <a:pt x="140" y="385"/>
                                      </a:lnTo>
                                      <a:lnTo>
                                        <a:pt x="153" y="377"/>
                                      </a:lnTo>
                                      <a:lnTo>
                                        <a:pt x="159" y="376"/>
                                      </a:lnTo>
                                      <a:lnTo>
                                        <a:pt x="165" y="374"/>
                                      </a:lnTo>
                                      <a:lnTo>
                                        <a:pt x="169" y="368"/>
                                      </a:lnTo>
                                      <a:lnTo>
                                        <a:pt x="170" y="347"/>
                                      </a:lnTo>
                                      <a:lnTo>
                                        <a:pt x="172" y="339"/>
                                      </a:lnTo>
                                      <a:lnTo>
                                        <a:pt x="169" y="325"/>
                                      </a:lnTo>
                                      <a:lnTo>
                                        <a:pt x="172" y="315"/>
                                      </a:lnTo>
                                      <a:lnTo>
                                        <a:pt x="175" y="307"/>
                                      </a:lnTo>
                                      <a:lnTo>
                                        <a:pt x="172" y="295"/>
                                      </a:lnTo>
                                      <a:lnTo>
                                        <a:pt x="167" y="288"/>
                                      </a:lnTo>
                                      <a:lnTo>
                                        <a:pt x="154" y="275"/>
                                      </a:lnTo>
                                      <a:lnTo>
                                        <a:pt x="148" y="266"/>
                                      </a:lnTo>
                                      <a:lnTo>
                                        <a:pt x="133" y="247"/>
                                      </a:lnTo>
                                      <a:lnTo>
                                        <a:pt x="123" y="240"/>
                                      </a:lnTo>
                                      <a:lnTo>
                                        <a:pt x="116" y="230"/>
                                      </a:lnTo>
                                      <a:lnTo>
                                        <a:pt x="115" y="231"/>
                                      </a:lnTo>
                                      <a:lnTo>
                                        <a:pt x="115" y="239"/>
                                      </a:lnTo>
                                      <a:lnTo>
                                        <a:pt x="116" y="242"/>
                                      </a:lnTo>
                                      <a:lnTo>
                                        <a:pt x="117" y="245"/>
                                      </a:lnTo>
                                      <a:lnTo>
                                        <a:pt x="122" y="246"/>
                                      </a:lnTo>
                                      <a:lnTo>
                                        <a:pt x="126" y="250"/>
                                      </a:lnTo>
                                      <a:lnTo>
                                        <a:pt x="136" y="274"/>
                                      </a:lnTo>
                                      <a:lnTo>
                                        <a:pt x="136" y="280"/>
                                      </a:lnTo>
                                      <a:lnTo>
                                        <a:pt x="134" y="282"/>
                                      </a:lnTo>
                                      <a:lnTo>
                                        <a:pt x="132" y="280"/>
                                      </a:lnTo>
                                      <a:lnTo>
                                        <a:pt x="126" y="272"/>
                                      </a:lnTo>
                                      <a:lnTo>
                                        <a:pt x="121" y="269"/>
                                      </a:lnTo>
                                      <a:lnTo>
                                        <a:pt x="117" y="262"/>
                                      </a:lnTo>
                                      <a:lnTo>
                                        <a:pt x="116" y="262"/>
                                      </a:lnTo>
                                      <a:lnTo>
                                        <a:pt x="115" y="262"/>
                                      </a:lnTo>
                                      <a:lnTo>
                                        <a:pt x="111" y="271"/>
                                      </a:lnTo>
                                      <a:lnTo>
                                        <a:pt x="109" y="272"/>
                                      </a:lnTo>
                                      <a:lnTo>
                                        <a:pt x="102" y="272"/>
                                      </a:lnTo>
                                      <a:lnTo>
                                        <a:pt x="101" y="269"/>
                                      </a:lnTo>
                                      <a:lnTo>
                                        <a:pt x="99" y="266"/>
                                      </a:lnTo>
                                      <a:lnTo>
                                        <a:pt x="97" y="261"/>
                                      </a:lnTo>
                                      <a:lnTo>
                                        <a:pt x="97" y="256"/>
                                      </a:lnTo>
                                      <a:lnTo>
                                        <a:pt x="100" y="247"/>
                                      </a:lnTo>
                                      <a:lnTo>
                                        <a:pt x="100" y="245"/>
                                      </a:lnTo>
                                      <a:lnTo>
                                        <a:pt x="97" y="241"/>
                                      </a:lnTo>
                                      <a:lnTo>
                                        <a:pt x="91" y="235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6" y="223"/>
                                      </a:lnTo>
                                      <a:lnTo>
                                        <a:pt x="86" y="209"/>
                                      </a:lnTo>
                                      <a:lnTo>
                                        <a:pt x="85" y="208"/>
                                      </a:lnTo>
                                      <a:lnTo>
                                        <a:pt x="80" y="187"/>
                                      </a:lnTo>
                                      <a:lnTo>
                                        <a:pt x="68" y="164"/>
                                      </a:lnTo>
                                      <a:lnTo>
                                        <a:pt x="68" y="159"/>
                                      </a:lnTo>
                                      <a:lnTo>
                                        <a:pt x="68" y="154"/>
                                      </a:lnTo>
                                      <a:lnTo>
                                        <a:pt x="73" y="145"/>
                                      </a:lnTo>
                                      <a:lnTo>
                                        <a:pt x="79" y="140"/>
                                      </a:lnTo>
                                      <a:lnTo>
                                        <a:pt x="83" y="128"/>
                                      </a:lnTo>
                                      <a:lnTo>
                                        <a:pt x="81" y="94"/>
                                      </a:lnTo>
                                      <a:lnTo>
                                        <a:pt x="79" y="70"/>
                                      </a:lnTo>
                                      <a:lnTo>
                                        <a:pt x="81" y="63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78" y="5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69" y="46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4" y="18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4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5" name="Freeform 13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511005" y="3904009"/>
                                  <a:ext cx="123825" cy="247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6" y="226"/>
                                    </a:cxn>
                                    <a:cxn ang="0">
                                      <a:pos x="107" y="215"/>
                                    </a:cxn>
                                    <a:cxn ang="0">
                                      <a:pos x="118" y="215"/>
                                    </a:cxn>
                                    <a:cxn ang="0">
                                      <a:pos x="130" y="204"/>
                                    </a:cxn>
                                    <a:cxn ang="0">
                                      <a:pos x="152" y="199"/>
                                    </a:cxn>
                                    <a:cxn ang="0">
                                      <a:pos x="170" y="219"/>
                                    </a:cxn>
                                    <a:cxn ang="0">
                                      <a:pos x="182" y="210"/>
                                    </a:cxn>
                                    <a:cxn ang="0">
                                      <a:pos x="183" y="181"/>
                                    </a:cxn>
                                    <a:cxn ang="0">
                                      <a:pos x="204" y="189"/>
                                    </a:cxn>
                                    <a:cxn ang="0">
                                      <a:pos x="208" y="167"/>
                                    </a:cxn>
                                    <a:cxn ang="0">
                                      <a:pos x="221" y="149"/>
                                    </a:cxn>
                                    <a:cxn ang="0">
                                      <a:pos x="229" y="160"/>
                                    </a:cxn>
                                    <a:cxn ang="0">
                                      <a:pos x="258" y="140"/>
                                    </a:cxn>
                                    <a:cxn ang="0">
                                      <a:pos x="242" y="125"/>
                                    </a:cxn>
                                    <a:cxn ang="0">
                                      <a:pos x="258" y="113"/>
                                    </a:cxn>
                                    <a:cxn ang="0">
                                      <a:pos x="253" y="81"/>
                                    </a:cxn>
                                    <a:cxn ang="0">
                                      <a:pos x="270" y="92"/>
                                    </a:cxn>
                                    <a:cxn ang="0">
                                      <a:pos x="293" y="68"/>
                                    </a:cxn>
                                    <a:cxn ang="0">
                                      <a:pos x="307" y="25"/>
                                    </a:cxn>
                                    <a:cxn ang="0">
                                      <a:pos x="316" y="5"/>
                                    </a:cxn>
                                    <a:cxn ang="0">
                                      <a:pos x="344" y="23"/>
                                    </a:cxn>
                                    <a:cxn ang="0">
                                      <a:pos x="365" y="60"/>
                                    </a:cxn>
                                    <a:cxn ang="0">
                                      <a:pos x="374" y="106"/>
                                    </a:cxn>
                                    <a:cxn ang="0">
                                      <a:pos x="382" y="151"/>
                                    </a:cxn>
                                    <a:cxn ang="0">
                                      <a:pos x="388" y="198"/>
                                    </a:cxn>
                                    <a:cxn ang="0">
                                      <a:pos x="370" y="198"/>
                                    </a:cxn>
                                    <a:cxn ang="0">
                                      <a:pos x="353" y="206"/>
                                    </a:cxn>
                                    <a:cxn ang="0">
                                      <a:pos x="360" y="251"/>
                                    </a:cxn>
                                    <a:cxn ang="0">
                                      <a:pos x="342" y="283"/>
                                    </a:cxn>
                                    <a:cxn ang="0">
                                      <a:pos x="329" y="366"/>
                                    </a:cxn>
                                    <a:cxn ang="0">
                                      <a:pos x="316" y="405"/>
                                    </a:cxn>
                                    <a:cxn ang="0">
                                      <a:pos x="283" y="511"/>
                                    </a:cxn>
                                    <a:cxn ang="0">
                                      <a:pos x="254" y="606"/>
                                    </a:cxn>
                                    <a:cxn ang="0">
                                      <a:pos x="236" y="684"/>
                                    </a:cxn>
                                    <a:cxn ang="0">
                                      <a:pos x="210" y="736"/>
                                    </a:cxn>
                                    <a:cxn ang="0">
                                      <a:pos x="183" y="748"/>
                                    </a:cxn>
                                    <a:cxn ang="0">
                                      <a:pos x="106" y="776"/>
                                    </a:cxn>
                                    <a:cxn ang="0">
                                      <a:pos x="59" y="746"/>
                                    </a:cxn>
                                    <a:cxn ang="0">
                                      <a:pos x="27" y="697"/>
                                    </a:cxn>
                                    <a:cxn ang="0">
                                      <a:pos x="28" y="654"/>
                                    </a:cxn>
                                    <a:cxn ang="0">
                                      <a:pos x="9" y="615"/>
                                    </a:cxn>
                                    <a:cxn ang="0">
                                      <a:pos x="0" y="574"/>
                                    </a:cxn>
                                    <a:cxn ang="0">
                                      <a:pos x="15" y="527"/>
                                    </a:cxn>
                                    <a:cxn ang="0">
                                      <a:pos x="38" y="489"/>
                                    </a:cxn>
                                    <a:cxn ang="0">
                                      <a:pos x="69" y="435"/>
                                    </a:cxn>
                                    <a:cxn ang="0">
                                      <a:pos x="69" y="409"/>
                                    </a:cxn>
                                    <a:cxn ang="0">
                                      <a:pos x="48" y="348"/>
                                    </a:cxn>
                                    <a:cxn ang="0">
                                      <a:pos x="51" y="280"/>
                                    </a:cxn>
                                  </a:cxnLst>
                                  <a:rect l="0" t="0" r="r" b="b"/>
                                  <a:pathLst>
                                    <a:path w="391" h="776">
                                      <a:moveTo>
                                        <a:pt x="64" y="230"/>
                                      </a:moveTo>
                                      <a:lnTo>
                                        <a:pt x="69" y="224"/>
                                      </a:lnTo>
                                      <a:lnTo>
                                        <a:pt x="76" y="226"/>
                                      </a:lnTo>
                                      <a:lnTo>
                                        <a:pt x="92" y="225"/>
                                      </a:lnTo>
                                      <a:lnTo>
                                        <a:pt x="96" y="221"/>
                                      </a:lnTo>
                                      <a:lnTo>
                                        <a:pt x="107" y="215"/>
                                      </a:lnTo>
                                      <a:lnTo>
                                        <a:pt x="109" y="220"/>
                                      </a:lnTo>
                                      <a:lnTo>
                                        <a:pt x="113" y="221"/>
                                      </a:lnTo>
                                      <a:lnTo>
                                        <a:pt x="118" y="215"/>
                                      </a:lnTo>
                                      <a:lnTo>
                                        <a:pt x="124" y="217"/>
                                      </a:lnTo>
                                      <a:lnTo>
                                        <a:pt x="129" y="211"/>
                                      </a:lnTo>
                                      <a:lnTo>
                                        <a:pt x="130" y="204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46" y="205"/>
                                      </a:lnTo>
                                      <a:lnTo>
                                        <a:pt x="152" y="199"/>
                                      </a:lnTo>
                                      <a:lnTo>
                                        <a:pt x="159" y="202"/>
                                      </a:lnTo>
                                      <a:lnTo>
                                        <a:pt x="164" y="211"/>
                                      </a:lnTo>
                                      <a:lnTo>
                                        <a:pt x="170" y="219"/>
                                      </a:lnTo>
                                      <a:lnTo>
                                        <a:pt x="178" y="221"/>
                                      </a:lnTo>
                                      <a:lnTo>
                                        <a:pt x="184" y="220"/>
                                      </a:lnTo>
                                      <a:lnTo>
                                        <a:pt x="182" y="210"/>
                                      </a:lnTo>
                                      <a:lnTo>
                                        <a:pt x="172" y="202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83" y="181"/>
                                      </a:lnTo>
                                      <a:lnTo>
                                        <a:pt x="195" y="173"/>
                                      </a:lnTo>
                                      <a:lnTo>
                                        <a:pt x="202" y="176"/>
                                      </a:lnTo>
                                      <a:lnTo>
                                        <a:pt x="204" y="189"/>
                                      </a:lnTo>
                                      <a:lnTo>
                                        <a:pt x="211" y="189"/>
                                      </a:lnTo>
                                      <a:lnTo>
                                        <a:pt x="218" y="186"/>
                                      </a:lnTo>
                                      <a:lnTo>
                                        <a:pt x="208" y="167"/>
                                      </a:lnTo>
                                      <a:lnTo>
                                        <a:pt x="215" y="161"/>
                                      </a:lnTo>
                                      <a:lnTo>
                                        <a:pt x="224" y="150"/>
                                      </a:lnTo>
                                      <a:lnTo>
                                        <a:pt x="221" y="149"/>
                                      </a:lnTo>
                                      <a:lnTo>
                                        <a:pt x="227" y="141"/>
                                      </a:lnTo>
                                      <a:lnTo>
                                        <a:pt x="231" y="149"/>
                                      </a:lnTo>
                                      <a:lnTo>
                                        <a:pt x="229" y="160"/>
                                      </a:lnTo>
                                      <a:lnTo>
                                        <a:pt x="245" y="140"/>
                                      </a:lnTo>
                                      <a:lnTo>
                                        <a:pt x="253" y="141"/>
                                      </a:lnTo>
                                      <a:lnTo>
                                        <a:pt x="258" y="140"/>
                                      </a:lnTo>
                                      <a:lnTo>
                                        <a:pt x="256" y="135"/>
                                      </a:lnTo>
                                      <a:lnTo>
                                        <a:pt x="247" y="133"/>
                                      </a:lnTo>
                                      <a:lnTo>
                                        <a:pt x="242" y="125"/>
                                      </a:lnTo>
                                      <a:lnTo>
                                        <a:pt x="245" y="119"/>
                                      </a:lnTo>
                                      <a:lnTo>
                                        <a:pt x="253" y="108"/>
                                      </a:lnTo>
                                      <a:lnTo>
                                        <a:pt x="258" y="113"/>
                                      </a:lnTo>
                                      <a:lnTo>
                                        <a:pt x="259" y="101"/>
                                      </a:lnTo>
                                      <a:lnTo>
                                        <a:pt x="256" y="93"/>
                                      </a:lnTo>
                                      <a:lnTo>
                                        <a:pt x="253" y="81"/>
                                      </a:lnTo>
                                      <a:lnTo>
                                        <a:pt x="256" y="77"/>
                                      </a:lnTo>
                                      <a:lnTo>
                                        <a:pt x="267" y="81"/>
                                      </a:lnTo>
                                      <a:lnTo>
                                        <a:pt x="270" y="92"/>
                                      </a:lnTo>
                                      <a:lnTo>
                                        <a:pt x="283" y="74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93" y="68"/>
                                      </a:lnTo>
                                      <a:lnTo>
                                        <a:pt x="301" y="61"/>
                                      </a:lnTo>
                                      <a:lnTo>
                                        <a:pt x="306" y="47"/>
                                      </a:lnTo>
                                      <a:lnTo>
                                        <a:pt x="307" y="25"/>
                                      </a:lnTo>
                                      <a:lnTo>
                                        <a:pt x="301" y="15"/>
                                      </a:lnTo>
                                      <a:lnTo>
                                        <a:pt x="306" y="17"/>
                                      </a:lnTo>
                                      <a:lnTo>
                                        <a:pt x="316" y="5"/>
                                      </a:lnTo>
                                      <a:lnTo>
                                        <a:pt x="323" y="0"/>
                                      </a:lnTo>
                                      <a:lnTo>
                                        <a:pt x="334" y="10"/>
                                      </a:lnTo>
                                      <a:lnTo>
                                        <a:pt x="344" y="23"/>
                                      </a:lnTo>
                                      <a:lnTo>
                                        <a:pt x="354" y="33"/>
                                      </a:lnTo>
                                      <a:lnTo>
                                        <a:pt x="361" y="47"/>
                                      </a:lnTo>
                                      <a:lnTo>
                                        <a:pt x="365" y="60"/>
                                      </a:lnTo>
                                      <a:lnTo>
                                        <a:pt x="366" y="73"/>
                                      </a:lnTo>
                                      <a:lnTo>
                                        <a:pt x="371" y="89"/>
                                      </a:lnTo>
                                      <a:lnTo>
                                        <a:pt x="374" y="106"/>
                                      </a:lnTo>
                                      <a:lnTo>
                                        <a:pt x="377" y="120"/>
                                      </a:lnTo>
                                      <a:lnTo>
                                        <a:pt x="379" y="135"/>
                                      </a:lnTo>
                                      <a:lnTo>
                                        <a:pt x="382" y="151"/>
                                      </a:lnTo>
                                      <a:lnTo>
                                        <a:pt x="388" y="167"/>
                                      </a:lnTo>
                                      <a:lnTo>
                                        <a:pt x="391" y="183"/>
                                      </a:lnTo>
                                      <a:lnTo>
                                        <a:pt x="388" y="198"/>
                                      </a:lnTo>
                                      <a:lnTo>
                                        <a:pt x="383" y="210"/>
                                      </a:lnTo>
                                      <a:lnTo>
                                        <a:pt x="376" y="211"/>
                                      </a:lnTo>
                                      <a:lnTo>
                                        <a:pt x="370" y="198"/>
                                      </a:lnTo>
                                      <a:lnTo>
                                        <a:pt x="366" y="183"/>
                                      </a:lnTo>
                                      <a:lnTo>
                                        <a:pt x="356" y="184"/>
                                      </a:lnTo>
                                      <a:lnTo>
                                        <a:pt x="353" y="206"/>
                                      </a:lnTo>
                                      <a:lnTo>
                                        <a:pt x="353" y="222"/>
                                      </a:lnTo>
                                      <a:lnTo>
                                        <a:pt x="360" y="235"/>
                                      </a:lnTo>
                                      <a:lnTo>
                                        <a:pt x="360" y="251"/>
                                      </a:lnTo>
                                      <a:lnTo>
                                        <a:pt x="355" y="262"/>
                                      </a:lnTo>
                                      <a:lnTo>
                                        <a:pt x="349" y="268"/>
                                      </a:lnTo>
                                      <a:lnTo>
                                        <a:pt x="342" y="283"/>
                                      </a:lnTo>
                                      <a:lnTo>
                                        <a:pt x="339" y="300"/>
                                      </a:lnTo>
                                      <a:lnTo>
                                        <a:pt x="339" y="315"/>
                                      </a:lnTo>
                                      <a:lnTo>
                                        <a:pt x="329" y="366"/>
                                      </a:lnTo>
                                      <a:lnTo>
                                        <a:pt x="318" y="397"/>
                                      </a:lnTo>
                                      <a:lnTo>
                                        <a:pt x="317" y="397"/>
                                      </a:lnTo>
                                      <a:lnTo>
                                        <a:pt x="316" y="405"/>
                                      </a:lnTo>
                                      <a:lnTo>
                                        <a:pt x="300" y="459"/>
                                      </a:lnTo>
                                      <a:lnTo>
                                        <a:pt x="288" y="488"/>
                                      </a:lnTo>
                                      <a:lnTo>
                                        <a:pt x="283" y="511"/>
                                      </a:lnTo>
                                      <a:lnTo>
                                        <a:pt x="273" y="549"/>
                                      </a:lnTo>
                                      <a:lnTo>
                                        <a:pt x="266" y="566"/>
                                      </a:lnTo>
                                      <a:lnTo>
                                        <a:pt x="254" y="606"/>
                                      </a:lnTo>
                                      <a:lnTo>
                                        <a:pt x="248" y="635"/>
                                      </a:lnTo>
                                      <a:lnTo>
                                        <a:pt x="243" y="651"/>
                                      </a:lnTo>
                                      <a:lnTo>
                                        <a:pt x="236" y="684"/>
                                      </a:lnTo>
                                      <a:lnTo>
                                        <a:pt x="227" y="700"/>
                                      </a:lnTo>
                                      <a:lnTo>
                                        <a:pt x="223" y="715"/>
                                      </a:lnTo>
                                      <a:lnTo>
                                        <a:pt x="210" y="736"/>
                                      </a:lnTo>
                                      <a:lnTo>
                                        <a:pt x="200" y="744"/>
                                      </a:lnTo>
                                      <a:lnTo>
                                        <a:pt x="192" y="749"/>
                                      </a:lnTo>
                                      <a:lnTo>
                                        <a:pt x="183" y="748"/>
                                      </a:lnTo>
                                      <a:lnTo>
                                        <a:pt x="151" y="755"/>
                                      </a:lnTo>
                                      <a:lnTo>
                                        <a:pt x="119" y="774"/>
                                      </a:lnTo>
                                      <a:lnTo>
                                        <a:pt x="106" y="776"/>
                                      </a:lnTo>
                                      <a:lnTo>
                                        <a:pt x="86" y="762"/>
                                      </a:lnTo>
                                      <a:lnTo>
                                        <a:pt x="71" y="753"/>
                                      </a:lnTo>
                                      <a:lnTo>
                                        <a:pt x="59" y="746"/>
                                      </a:lnTo>
                                      <a:lnTo>
                                        <a:pt x="47" y="736"/>
                                      </a:lnTo>
                                      <a:lnTo>
                                        <a:pt x="32" y="714"/>
                                      </a:lnTo>
                                      <a:lnTo>
                                        <a:pt x="27" y="697"/>
                                      </a:lnTo>
                                      <a:lnTo>
                                        <a:pt x="24" y="678"/>
                                      </a:lnTo>
                                      <a:lnTo>
                                        <a:pt x="24" y="663"/>
                                      </a:lnTo>
                                      <a:lnTo>
                                        <a:pt x="28" y="654"/>
                                      </a:lnTo>
                                      <a:lnTo>
                                        <a:pt x="24" y="638"/>
                                      </a:lnTo>
                                      <a:lnTo>
                                        <a:pt x="17" y="624"/>
                                      </a:lnTo>
                                      <a:lnTo>
                                        <a:pt x="9" y="615"/>
                                      </a:lnTo>
                                      <a:lnTo>
                                        <a:pt x="1" y="601"/>
                                      </a:lnTo>
                                      <a:lnTo>
                                        <a:pt x="1" y="586"/>
                                      </a:lnTo>
                                      <a:lnTo>
                                        <a:pt x="0" y="574"/>
                                      </a:lnTo>
                                      <a:lnTo>
                                        <a:pt x="0" y="555"/>
                                      </a:lnTo>
                                      <a:lnTo>
                                        <a:pt x="8" y="543"/>
                                      </a:lnTo>
                                      <a:lnTo>
                                        <a:pt x="15" y="527"/>
                                      </a:lnTo>
                                      <a:lnTo>
                                        <a:pt x="21" y="518"/>
                                      </a:lnTo>
                                      <a:lnTo>
                                        <a:pt x="30" y="516"/>
                                      </a:lnTo>
                                      <a:lnTo>
                                        <a:pt x="38" y="489"/>
                                      </a:lnTo>
                                      <a:lnTo>
                                        <a:pt x="55" y="457"/>
                                      </a:lnTo>
                                      <a:lnTo>
                                        <a:pt x="65" y="446"/>
                                      </a:lnTo>
                                      <a:lnTo>
                                        <a:pt x="69" y="435"/>
                                      </a:lnTo>
                                      <a:lnTo>
                                        <a:pt x="68" y="425"/>
                                      </a:lnTo>
                                      <a:lnTo>
                                        <a:pt x="71" y="419"/>
                                      </a:lnTo>
                                      <a:lnTo>
                                        <a:pt x="69" y="409"/>
                                      </a:lnTo>
                                      <a:lnTo>
                                        <a:pt x="60" y="396"/>
                                      </a:lnTo>
                                      <a:lnTo>
                                        <a:pt x="54" y="376"/>
                                      </a:lnTo>
                                      <a:lnTo>
                                        <a:pt x="48" y="348"/>
                                      </a:lnTo>
                                      <a:lnTo>
                                        <a:pt x="47" y="318"/>
                                      </a:lnTo>
                                      <a:lnTo>
                                        <a:pt x="37" y="302"/>
                                      </a:lnTo>
                                      <a:lnTo>
                                        <a:pt x="51" y="280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64" y="2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46" name="Group 25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961730" y="3769072"/>
                                  <a:ext cx="219075" cy="239713"/>
                                  <a:chOff x="2643" y="2535"/>
                                  <a:chExt cx="138" cy="151"/>
                                </a:xfrm>
                                <a:grpFill/>
                              </wpg:grpSpPr>
                              <wps:wsp>
                                <wps:cNvPr id="1147" name="Freeform 26"/>
                                <wps:cNvSpPr>
                                  <a:spLocks noChangeAspect="1"/>
                                </wps:cNvSpPr>
                                <wps:spPr bwMode="gray">
                                  <a:xfrm>
                                    <a:off x="2643" y="2550"/>
                                    <a:ext cx="138" cy="13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4" y="557"/>
                                      </a:cxn>
                                      <a:cxn ang="0">
                                        <a:pos x="30" y="499"/>
                                      </a:cxn>
                                      <a:cxn ang="0">
                                        <a:pos x="43" y="451"/>
                                      </a:cxn>
                                      <a:cxn ang="0">
                                        <a:pos x="53" y="418"/>
                                      </a:cxn>
                                      <a:cxn ang="0">
                                        <a:pos x="90" y="381"/>
                                      </a:cxn>
                                      <a:cxn ang="0">
                                        <a:pos x="116" y="331"/>
                                      </a:cxn>
                                      <a:cxn ang="0">
                                        <a:pos x="122" y="283"/>
                                      </a:cxn>
                                      <a:cxn ang="0">
                                        <a:pos x="95" y="235"/>
                                      </a:cxn>
                                      <a:cxn ang="0">
                                        <a:pos x="86" y="175"/>
                                      </a:cxn>
                                      <a:cxn ang="0">
                                        <a:pos x="84" y="128"/>
                                      </a:cxn>
                                      <a:cxn ang="0">
                                        <a:pos x="53" y="53"/>
                                      </a:cxn>
                                      <a:cxn ang="0">
                                        <a:pos x="40" y="26"/>
                                      </a:cxn>
                                      <a:cxn ang="0">
                                        <a:pos x="79" y="9"/>
                                      </a:cxn>
                                      <a:cxn ang="0">
                                        <a:pos x="132" y="4"/>
                                      </a:cxn>
                                      <a:cxn ang="0">
                                        <a:pos x="193" y="3"/>
                                      </a:cxn>
                                      <a:cxn ang="0">
                                        <a:pos x="258" y="3"/>
                                      </a:cxn>
                                      <a:cxn ang="0">
                                        <a:pos x="275" y="19"/>
                                      </a:cxn>
                                      <a:cxn ang="0">
                                        <a:pos x="290" y="68"/>
                                      </a:cxn>
                                      <a:cxn ang="0">
                                        <a:pos x="339" y="129"/>
                                      </a:cxn>
                                      <a:cxn ang="0">
                                        <a:pos x="404" y="122"/>
                                      </a:cxn>
                                      <a:cxn ang="0">
                                        <a:pos x="430" y="95"/>
                                      </a:cxn>
                                      <a:cxn ang="0">
                                        <a:pos x="436" y="67"/>
                                      </a:cxn>
                                      <a:cxn ang="0">
                                        <a:pos x="504" y="83"/>
                                      </a:cxn>
                                      <a:cxn ang="0">
                                        <a:pos x="560" y="128"/>
                                      </a:cxn>
                                      <a:cxn ang="0">
                                        <a:pos x="565" y="178"/>
                                      </a:cxn>
                                      <a:cxn ang="0">
                                        <a:pos x="573" y="226"/>
                                      </a:cxn>
                                      <a:cxn ang="0">
                                        <a:pos x="580" y="278"/>
                                      </a:cxn>
                                      <a:cxn ang="0">
                                        <a:pos x="572" y="295"/>
                                      </a:cxn>
                                      <a:cxn ang="0">
                                        <a:pos x="590" y="304"/>
                                      </a:cxn>
                                      <a:cxn ang="0">
                                        <a:pos x="651" y="288"/>
                                      </a:cxn>
                                      <a:cxn ang="0">
                                        <a:pos x="682" y="279"/>
                                      </a:cxn>
                                      <a:cxn ang="0">
                                        <a:pos x="686" y="288"/>
                                      </a:cxn>
                                      <a:cxn ang="0">
                                        <a:pos x="683" y="311"/>
                                      </a:cxn>
                                      <a:cxn ang="0">
                                        <a:pos x="681" y="364"/>
                                      </a:cxn>
                                      <a:cxn ang="0">
                                        <a:pos x="683" y="396"/>
                                      </a:cxn>
                                      <a:cxn ang="0">
                                        <a:pos x="573" y="452"/>
                                      </a:cxn>
                                      <a:cxn ang="0">
                                        <a:pos x="573" y="601"/>
                                      </a:cxn>
                                      <a:cxn ang="0">
                                        <a:pos x="603" y="630"/>
                                      </a:cxn>
                                      <a:cxn ang="0">
                                        <a:pos x="630" y="654"/>
                                      </a:cxn>
                                      <a:cxn ang="0">
                                        <a:pos x="549" y="683"/>
                                      </a:cxn>
                                      <a:cxn ang="0">
                                        <a:pos x="513" y="677"/>
                                      </a:cxn>
                                      <a:cxn ang="0">
                                        <a:pos x="417" y="671"/>
                                      </a:cxn>
                                      <a:cxn ang="0">
                                        <a:pos x="369" y="644"/>
                                      </a:cxn>
                                      <a:cxn ang="0">
                                        <a:pos x="201" y="644"/>
                                      </a:cxn>
                                      <a:cxn ang="0">
                                        <a:pos x="112" y="633"/>
                                      </a:cxn>
                                      <a:cxn ang="0">
                                        <a:pos x="62" y="618"/>
                                      </a:cxn>
                                      <a:cxn ang="0">
                                        <a:pos x="26" y="629"/>
                                      </a:cxn>
                                      <a:cxn ang="0">
                                        <a:pos x="0" y="617"/>
                                      </a:cxn>
                                    </a:cxnLst>
                                    <a:rect l="0" t="0" r="r" b="b"/>
                                    <a:pathLst>
                                      <a:path w="692" h="684">
                                        <a:moveTo>
                                          <a:pt x="5" y="597"/>
                                        </a:moveTo>
                                        <a:lnTo>
                                          <a:pt x="5" y="576"/>
                                        </a:lnTo>
                                        <a:lnTo>
                                          <a:pt x="6" y="565"/>
                                        </a:lnTo>
                                        <a:lnTo>
                                          <a:pt x="14" y="557"/>
                                        </a:lnTo>
                                        <a:lnTo>
                                          <a:pt x="21" y="532"/>
                                        </a:lnTo>
                                        <a:lnTo>
                                          <a:pt x="25" y="522"/>
                                        </a:lnTo>
                                        <a:lnTo>
                                          <a:pt x="26" y="508"/>
                                        </a:lnTo>
                                        <a:lnTo>
                                          <a:pt x="30" y="499"/>
                                        </a:lnTo>
                                        <a:lnTo>
                                          <a:pt x="31" y="487"/>
                                        </a:lnTo>
                                        <a:lnTo>
                                          <a:pt x="33" y="481"/>
                                        </a:lnTo>
                                        <a:lnTo>
                                          <a:pt x="36" y="470"/>
                                        </a:lnTo>
                                        <a:lnTo>
                                          <a:pt x="43" y="451"/>
                                        </a:lnTo>
                                        <a:lnTo>
                                          <a:pt x="43" y="444"/>
                                        </a:lnTo>
                                        <a:lnTo>
                                          <a:pt x="47" y="439"/>
                                        </a:lnTo>
                                        <a:lnTo>
                                          <a:pt x="47" y="433"/>
                                        </a:lnTo>
                                        <a:lnTo>
                                          <a:pt x="53" y="418"/>
                                        </a:lnTo>
                                        <a:lnTo>
                                          <a:pt x="63" y="411"/>
                                        </a:lnTo>
                                        <a:lnTo>
                                          <a:pt x="69" y="403"/>
                                        </a:lnTo>
                                        <a:lnTo>
                                          <a:pt x="70" y="391"/>
                                        </a:lnTo>
                                        <a:lnTo>
                                          <a:pt x="90" y="381"/>
                                        </a:lnTo>
                                        <a:lnTo>
                                          <a:pt x="103" y="366"/>
                                        </a:lnTo>
                                        <a:lnTo>
                                          <a:pt x="108" y="358"/>
                                        </a:lnTo>
                                        <a:lnTo>
                                          <a:pt x="113" y="347"/>
                                        </a:lnTo>
                                        <a:lnTo>
                                          <a:pt x="116" y="331"/>
                                        </a:lnTo>
                                        <a:lnTo>
                                          <a:pt x="116" y="315"/>
                                        </a:lnTo>
                                        <a:lnTo>
                                          <a:pt x="118" y="306"/>
                                        </a:lnTo>
                                        <a:lnTo>
                                          <a:pt x="117" y="290"/>
                                        </a:lnTo>
                                        <a:lnTo>
                                          <a:pt x="122" y="283"/>
                                        </a:lnTo>
                                        <a:lnTo>
                                          <a:pt x="117" y="264"/>
                                        </a:lnTo>
                                        <a:lnTo>
                                          <a:pt x="105" y="253"/>
                                        </a:lnTo>
                                        <a:lnTo>
                                          <a:pt x="100" y="242"/>
                                        </a:lnTo>
                                        <a:lnTo>
                                          <a:pt x="95" y="235"/>
                                        </a:lnTo>
                                        <a:lnTo>
                                          <a:pt x="89" y="219"/>
                                        </a:lnTo>
                                        <a:lnTo>
                                          <a:pt x="81" y="188"/>
                                        </a:lnTo>
                                        <a:lnTo>
                                          <a:pt x="81" y="182"/>
                                        </a:lnTo>
                                        <a:lnTo>
                                          <a:pt x="86" y="175"/>
                                        </a:lnTo>
                                        <a:lnTo>
                                          <a:pt x="94" y="169"/>
                                        </a:lnTo>
                                        <a:lnTo>
                                          <a:pt x="94" y="151"/>
                                        </a:lnTo>
                                        <a:lnTo>
                                          <a:pt x="90" y="137"/>
                                        </a:lnTo>
                                        <a:lnTo>
                                          <a:pt x="84" y="128"/>
                                        </a:lnTo>
                                        <a:lnTo>
                                          <a:pt x="73" y="91"/>
                                        </a:lnTo>
                                        <a:lnTo>
                                          <a:pt x="70" y="79"/>
                                        </a:lnTo>
                                        <a:lnTo>
                                          <a:pt x="67" y="70"/>
                                        </a:lnTo>
                                        <a:lnTo>
                                          <a:pt x="53" y="53"/>
                                        </a:lnTo>
                                        <a:lnTo>
                                          <a:pt x="48" y="45"/>
                                        </a:lnTo>
                                        <a:lnTo>
                                          <a:pt x="43" y="36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6"/>
                                        </a:lnTo>
                                        <a:lnTo>
                                          <a:pt x="41" y="24"/>
                                        </a:lnTo>
                                        <a:lnTo>
                                          <a:pt x="47" y="21"/>
                                        </a:lnTo>
                                        <a:lnTo>
                                          <a:pt x="65" y="16"/>
                                        </a:lnTo>
                                        <a:lnTo>
                                          <a:pt x="79" y="9"/>
                                        </a:lnTo>
                                        <a:lnTo>
                                          <a:pt x="92" y="4"/>
                                        </a:lnTo>
                                        <a:lnTo>
                                          <a:pt x="101" y="4"/>
                                        </a:lnTo>
                                        <a:lnTo>
                                          <a:pt x="108" y="3"/>
                                        </a:lnTo>
                                        <a:lnTo>
                                          <a:pt x="132" y="4"/>
                                        </a:lnTo>
                                        <a:lnTo>
                                          <a:pt x="154" y="2"/>
                                        </a:lnTo>
                                        <a:lnTo>
                                          <a:pt x="161" y="4"/>
                                        </a:lnTo>
                                        <a:lnTo>
                                          <a:pt x="180" y="5"/>
                                        </a:lnTo>
                                        <a:lnTo>
                                          <a:pt x="193" y="3"/>
                                        </a:lnTo>
                                        <a:lnTo>
                                          <a:pt x="207" y="3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56" y="2"/>
                                        </a:lnTo>
                                        <a:lnTo>
                                          <a:pt x="258" y="3"/>
                                        </a:lnTo>
                                        <a:lnTo>
                                          <a:pt x="263" y="10"/>
                                        </a:lnTo>
                                        <a:lnTo>
                                          <a:pt x="267" y="11"/>
                                        </a:lnTo>
                                        <a:lnTo>
                                          <a:pt x="271" y="10"/>
                                        </a:lnTo>
                                        <a:lnTo>
                                          <a:pt x="275" y="19"/>
                                        </a:lnTo>
                                        <a:lnTo>
                                          <a:pt x="280" y="37"/>
                                        </a:lnTo>
                                        <a:lnTo>
                                          <a:pt x="282" y="51"/>
                                        </a:lnTo>
                                        <a:lnTo>
                                          <a:pt x="283" y="56"/>
                                        </a:lnTo>
                                        <a:lnTo>
                                          <a:pt x="290" y="68"/>
                                        </a:lnTo>
                                        <a:lnTo>
                                          <a:pt x="294" y="84"/>
                                        </a:lnTo>
                                        <a:lnTo>
                                          <a:pt x="306" y="97"/>
                                        </a:lnTo>
                                        <a:lnTo>
                                          <a:pt x="327" y="124"/>
                                        </a:lnTo>
                                        <a:lnTo>
                                          <a:pt x="339" y="129"/>
                                        </a:lnTo>
                                        <a:lnTo>
                                          <a:pt x="353" y="129"/>
                                        </a:lnTo>
                                        <a:lnTo>
                                          <a:pt x="374" y="122"/>
                                        </a:lnTo>
                                        <a:lnTo>
                                          <a:pt x="387" y="119"/>
                                        </a:lnTo>
                                        <a:lnTo>
                                          <a:pt x="404" y="122"/>
                                        </a:lnTo>
                                        <a:lnTo>
                                          <a:pt x="424" y="122"/>
                                        </a:lnTo>
                                        <a:lnTo>
                                          <a:pt x="427" y="107"/>
                                        </a:lnTo>
                                        <a:lnTo>
                                          <a:pt x="428" y="100"/>
                                        </a:lnTo>
                                        <a:lnTo>
                                          <a:pt x="430" y="95"/>
                                        </a:lnTo>
                                        <a:lnTo>
                                          <a:pt x="431" y="91"/>
                                        </a:lnTo>
                                        <a:lnTo>
                                          <a:pt x="433" y="86"/>
                                        </a:lnTo>
                                        <a:lnTo>
                                          <a:pt x="434" y="75"/>
                                        </a:lnTo>
                                        <a:lnTo>
                                          <a:pt x="436" y="67"/>
                                        </a:lnTo>
                                        <a:lnTo>
                                          <a:pt x="479" y="67"/>
                                        </a:lnTo>
                                        <a:lnTo>
                                          <a:pt x="482" y="61"/>
                                        </a:lnTo>
                                        <a:lnTo>
                                          <a:pt x="505" y="61"/>
                                        </a:lnTo>
                                        <a:lnTo>
                                          <a:pt x="504" y="83"/>
                                        </a:lnTo>
                                        <a:lnTo>
                                          <a:pt x="552" y="84"/>
                                        </a:lnTo>
                                        <a:lnTo>
                                          <a:pt x="556" y="88"/>
                                        </a:lnTo>
                                        <a:lnTo>
                                          <a:pt x="558" y="96"/>
                                        </a:lnTo>
                                        <a:lnTo>
                                          <a:pt x="560" y="128"/>
                                        </a:lnTo>
                                        <a:lnTo>
                                          <a:pt x="563" y="140"/>
                                        </a:lnTo>
                                        <a:lnTo>
                                          <a:pt x="563" y="156"/>
                                        </a:lnTo>
                                        <a:lnTo>
                                          <a:pt x="565" y="172"/>
                                        </a:lnTo>
                                        <a:lnTo>
                                          <a:pt x="565" y="178"/>
                                        </a:lnTo>
                                        <a:lnTo>
                                          <a:pt x="562" y="189"/>
                                        </a:lnTo>
                                        <a:lnTo>
                                          <a:pt x="562" y="203"/>
                                        </a:lnTo>
                                        <a:lnTo>
                                          <a:pt x="564" y="212"/>
                                        </a:lnTo>
                                        <a:lnTo>
                                          <a:pt x="573" y="226"/>
                                        </a:lnTo>
                                        <a:lnTo>
                                          <a:pt x="579" y="247"/>
                                        </a:lnTo>
                                        <a:lnTo>
                                          <a:pt x="585" y="263"/>
                                        </a:lnTo>
                                        <a:lnTo>
                                          <a:pt x="585" y="271"/>
                                        </a:lnTo>
                                        <a:lnTo>
                                          <a:pt x="580" y="278"/>
                                        </a:lnTo>
                                        <a:lnTo>
                                          <a:pt x="569" y="289"/>
                                        </a:lnTo>
                                        <a:lnTo>
                                          <a:pt x="569" y="291"/>
                                        </a:lnTo>
                                        <a:lnTo>
                                          <a:pt x="570" y="294"/>
                                        </a:lnTo>
                                        <a:lnTo>
                                          <a:pt x="572" y="295"/>
                                        </a:lnTo>
                                        <a:lnTo>
                                          <a:pt x="575" y="296"/>
                                        </a:lnTo>
                                        <a:lnTo>
                                          <a:pt x="581" y="304"/>
                                        </a:lnTo>
                                        <a:lnTo>
                                          <a:pt x="587" y="305"/>
                                        </a:lnTo>
                                        <a:lnTo>
                                          <a:pt x="590" y="304"/>
                                        </a:lnTo>
                                        <a:lnTo>
                                          <a:pt x="592" y="298"/>
                                        </a:lnTo>
                                        <a:lnTo>
                                          <a:pt x="595" y="290"/>
                                        </a:lnTo>
                                        <a:lnTo>
                                          <a:pt x="600" y="288"/>
                                        </a:lnTo>
                                        <a:lnTo>
                                          <a:pt x="651" y="288"/>
                                        </a:lnTo>
                                        <a:lnTo>
                                          <a:pt x="661" y="284"/>
                                        </a:lnTo>
                                        <a:lnTo>
                                          <a:pt x="670" y="287"/>
                                        </a:lnTo>
                                        <a:lnTo>
                                          <a:pt x="672" y="287"/>
                                        </a:lnTo>
                                        <a:lnTo>
                                          <a:pt x="682" y="279"/>
                                        </a:lnTo>
                                        <a:lnTo>
                                          <a:pt x="683" y="279"/>
                                        </a:lnTo>
                                        <a:lnTo>
                                          <a:pt x="687" y="283"/>
                                        </a:lnTo>
                                        <a:lnTo>
                                          <a:pt x="687" y="287"/>
                                        </a:lnTo>
                                        <a:lnTo>
                                          <a:pt x="686" y="288"/>
                                        </a:lnTo>
                                        <a:lnTo>
                                          <a:pt x="685" y="290"/>
                                        </a:lnTo>
                                        <a:lnTo>
                                          <a:pt x="686" y="300"/>
                                        </a:lnTo>
                                        <a:lnTo>
                                          <a:pt x="686" y="305"/>
                                        </a:lnTo>
                                        <a:lnTo>
                                          <a:pt x="683" y="311"/>
                                        </a:lnTo>
                                        <a:lnTo>
                                          <a:pt x="683" y="323"/>
                                        </a:lnTo>
                                        <a:lnTo>
                                          <a:pt x="681" y="336"/>
                                        </a:lnTo>
                                        <a:lnTo>
                                          <a:pt x="682" y="350"/>
                                        </a:lnTo>
                                        <a:lnTo>
                                          <a:pt x="681" y="364"/>
                                        </a:lnTo>
                                        <a:lnTo>
                                          <a:pt x="678" y="373"/>
                                        </a:lnTo>
                                        <a:lnTo>
                                          <a:pt x="678" y="388"/>
                                        </a:lnTo>
                                        <a:lnTo>
                                          <a:pt x="680" y="392"/>
                                        </a:lnTo>
                                        <a:lnTo>
                                          <a:pt x="683" y="396"/>
                                        </a:lnTo>
                                        <a:lnTo>
                                          <a:pt x="692" y="398"/>
                                        </a:lnTo>
                                        <a:lnTo>
                                          <a:pt x="633" y="398"/>
                                        </a:lnTo>
                                        <a:lnTo>
                                          <a:pt x="573" y="398"/>
                                        </a:lnTo>
                                        <a:lnTo>
                                          <a:pt x="573" y="452"/>
                                        </a:lnTo>
                                        <a:lnTo>
                                          <a:pt x="573" y="508"/>
                                        </a:lnTo>
                                        <a:lnTo>
                                          <a:pt x="573" y="562"/>
                                        </a:lnTo>
                                        <a:lnTo>
                                          <a:pt x="573" y="600"/>
                                        </a:lnTo>
                                        <a:lnTo>
                                          <a:pt x="573" y="601"/>
                                        </a:lnTo>
                                        <a:lnTo>
                                          <a:pt x="580" y="607"/>
                                        </a:lnTo>
                                        <a:lnTo>
                                          <a:pt x="584" y="614"/>
                                        </a:lnTo>
                                        <a:lnTo>
                                          <a:pt x="597" y="623"/>
                                        </a:lnTo>
                                        <a:lnTo>
                                          <a:pt x="603" y="630"/>
                                        </a:lnTo>
                                        <a:lnTo>
                                          <a:pt x="613" y="639"/>
                                        </a:lnTo>
                                        <a:lnTo>
                                          <a:pt x="617" y="644"/>
                                        </a:lnTo>
                                        <a:lnTo>
                                          <a:pt x="626" y="648"/>
                                        </a:lnTo>
                                        <a:lnTo>
                                          <a:pt x="630" y="654"/>
                                        </a:lnTo>
                                        <a:lnTo>
                                          <a:pt x="638" y="659"/>
                                        </a:lnTo>
                                        <a:lnTo>
                                          <a:pt x="635" y="661"/>
                                        </a:lnTo>
                                        <a:lnTo>
                                          <a:pt x="624" y="664"/>
                                        </a:lnTo>
                                        <a:lnTo>
                                          <a:pt x="549" y="683"/>
                                        </a:lnTo>
                                        <a:lnTo>
                                          <a:pt x="541" y="684"/>
                                        </a:lnTo>
                                        <a:lnTo>
                                          <a:pt x="537" y="682"/>
                                        </a:lnTo>
                                        <a:lnTo>
                                          <a:pt x="525" y="681"/>
                                        </a:lnTo>
                                        <a:lnTo>
                                          <a:pt x="513" y="677"/>
                                        </a:lnTo>
                                        <a:lnTo>
                                          <a:pt x="497" y="676"/>
                                        </a:lnTo>
                                        <a:lnTo>
                                          <a:pt x="463" y="669"/>
                                        </a:lnTo>
                                        <a:lnTo>
                                          <a:pt x="436" y="669"/>
                                        </a:lnTo>
                                        <a:lnTo>
                                          <a:pt x="417" y="671"/>
                                        </a:lnTo>
                                        <a:lnTo>
                                          <a:pt x="408" y="671"/>
                                        </a:lnTo>
                                        <a:lnTo>
                                          <a:pt x="391" y="665"/>
                                        </a:lnTo>
                                        <a:lnTo>
                                          <a:pt x="385" y="655"/>
                                        </a:lnTo>
                                        <a:lnTo>
                                          <a:pt x="369" y="644"/>
                                        </a:lnTo>
                                        <a:lnTo>
                                          <a:pt x="349" y="644"/>
                                        </a:lnTo>
                                        <a:lnTo>
                                          <a:pt x="302" y="644"/>
                                        </a:lnTo>
                                        <a:lnTo>
                                          <a:pt x="255" y="644"/>
                                        </a:lnTo>
                                        <a:lnTo>
                                          <a:pt x="201" y="644"/>
                                        </a:lnTo>
                                        <a:lnTo>
                                          <a:pt x="151" y="644"/>
                                        </a:lnTo>
                                        <a:lnTo>
                                          <a:pt x="133" y="644"/>
                                        </a:lnTo>
                                        <a:lnTo>
                                          <a:pt x="126" y="646"/>
                                        </a:lnTo>
                                        <a:lnTo>
                                          <a:pt x="112" y="633"/>
                                        </a:lnTo>
                                        <a:lnTo>
                                          <a:pt x="99" y="628"/>
                                        </a:lnTo>
                                        <a:lnTo>
                                          <a:pt x="94" y="619"/>
                                        </a:lnTo>
                                        <a:lnTo>
                                          <a:pt x="84" y="618"/>
                                        </a:lnTo>
                                        <a:lnTo>
                                          <a:pt x="62" y="618"/>
                                        </a:lnTo>
                                        <a:lnTo>
                                          <a:pt x="52" y="622"/>
                                        </a:lnTo>
                                        <a:lnTo>
                                          <a:pt x="42" y="632"/>
                                        </a:lnTo>
                                        <a:lnTo>
                                          <a:pt x="36" y="635"/>
                                        </a:lnTo>
                                        <a:lnTo>
                                          <a:pt x="26" y="629"/>
                                        </a:lnTo>
                                        <a:lnTo>
                                          <a:pt x="15" y="638"/>
                                        </a:lnTo>
                                        <a:lnTo>
                                          <a:pt x="4" y="644"/>
                                        </a:lnTo>
                                        <a:lnTo>
                                          <a:pt x="4" y="638"/>
                                        </a:lnTo>
                                        <a:lnTo>
                                          <a:pt x="0" y="617"/>
                                        </a:lnTo>
                                        <a:lnTo>
                                          <a:pt x="0" y="606"/>
                                        </a:lnTo>
                                        <a:lnTo>
                                          <a:pt x="5" y="608"/>
                                        </a:lnTo>
                                        <a:lnTo>
                                          <a:pt x="5" y="5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 cap="flat" cmpd="sng">
                                    <a:solidFill>
                                      <a:schemeClr val="bg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48" name="Freeform 27"/>
                                <wps:cNvSpPr>
                                  <a:spLocks noChangeAspect="1"/>
                                </wps:cNvSpPr>
                                <wps:spPr bwMode="gray">
                                  <a:xfrm>
                                    <a:off x="2647" y="2535"/>
                                    <a:ext cx="11" cy="16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56" y="14"/>
                                      </a:cxn>
                                      <a:cxn ang="0">
                                        <a:pos x="51" y="3"/>
                                      </a:cxn>
                                      <a:cxn ang="0">
                                        <a:pos x="41" y="0"/>
                                      </a:cxn>
                                      <a:cxn ang="0">
                                        <a:pos x="31" y="5"/>
                                      </a:cxn>
                                      <a:cxn ang="0">
                                        <a:pos x="24" y="19"/>
                                      </a:cxn>
                                      <a:cxn ang="0">
                                        <a:pos x="14" y="25"/>
                                      </a:cxn>
                                      <a:cxn ang="0">
                                        <a:pos x="0" y="35"/>
                                      </a:cxn>
                                      <a:cxn ang="0">
                                        <a:pos x="5" y="40"/>
                                      </a:cxn>
                                      <a:cxn ang="0">
                                        <a:pos x="8" y="55"/>
                                      </a:cxn>
                                      <a:cxn ang="0">
                                        <a:pos x="8" y="64"/>
                                      </a:cxn>
                                      <a:cxn ang="0">
                                        <a:pos x="9" y="71"/>
                                      </a:cxn>
                                      <a:cxn ang="0">
                                        <a:pos x="18" y="78"/>
                                      </a:cxn>
                                      <a:cxn ang="0">
                                        <a:pos x="26" y="73"/>
                                      </a:cxn>
                                      <a:cxn ang="0">
                                        <a:pos x="27" y="61"/>
                                      </a:cxn>
                                      <a:cxn ang="0">
                                        <a:pos x="30" y="46"/>
                                      </a:cxn>
                                      <a:cxn ang="0">
                                        <a:pos x="34" y="30"/>
                                      </a:cxn>
                                      <a:cxn ang="0">
                                        <a:pos x="43" y="22"/>
                                      </a:cxn>
                                      <a:cxn ang="0">
                                        <a:pos x="52" y="16"/>
                                      </a:cxn>
                                      <a:cxn ang="0">
                                        <a:pos x="56" y="14"/>
                                      </a:cxn>
                                    </a:cxnLst>
                                    <a:rect l="0" t="0" r="r" b="b"/>
                                    <a:pathLst>
                                      <a:path w="56" h="78">
                                        <a:moveTo>
                                          <a:pt x="56" y="14"/>
                                        </a:moveTo>
                                        <a:lnTo>
                                          <a:pt x="51" y="3"/>
                                        </a:lnTo>
                                        <a:lnTo>
                                          <a:pt x="41" y="0"/>
                                        </a:lnTo>
                                        <a:lnTo>
                                          <a:pt x="31" y="5"/>
                                        </a:lnTo>
                                        <a:lnTo>
                                          <a:pt x="24" y="19"/>
                                        </a:lnTo>
                                        <a:lnTo>
                                          <a:pt x="14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64"/>
                                        </a:lnTo>
                                        <a:lnTo>
                                          <a:pt x="9" y="71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26" y="73"/>
                                        </a:lnTo>
                                        <a:lnTo>
                                          <a:pt x="27" y="61"/>
                                        </a:lnTo>
                                        <a:lnTo>
                                          <a:pt x="30" y="46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43" y="22"/>
                                        </a:lnTo>
                                        <a:lnTo>
                                          <a:pt x="52" y="16"/>
                                        </a:lnTo>
                                        <a:lnTo>
                                          <a:pt x="56" y="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6350" cap="flat" cmpd="sng">
                                    <a:solidFill>
                                      <a:schemeClr val="bg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149" name="Freeform 2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31605" y="4207222"/>
                                  <a:ext cx="39688" cy="4127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25" y="52"/>
                                    </a:cxn>
                                    <a:cxn ang="0">
                                      <a:pos x="127" y="49"/>
                                    </a:cxn>
                                    <a:cxn ang="0">
                                      <a:pos x="126" y="58"/>
                                    </a:cxn>
                                    <a:cxn ang="0">
                                      <a:pos x="103" y="98"/>
                                    </a:cxn>
                                    <a:cxn ang="0">
                                      <a:pos x="73" y="109"/>
                                    </a:cxn>
                                    <a:cxn ang="0">
                                      <a:pos x="63" y="125"/>
                                    </a:cxn>
                                    <a:cxn ang="0">
                                      <a:pos x="55" y="129"/>
                                    </a:cxn>
                                    <a:cxn ang="0">
                                      <a:pos x="43" y="131"/>
                                    </a:cxn>
                                    <a:cxn ang="0">
                                      <a:pos x="23" y="113"/>
                                    </a:cxn>
                                    <a:cxn ang="0">
                                      <a:pos x="11" y="100"/>
                                    </a:cxn>
                                    <a:cxn ang="0">
                                      <a:pos x="5" y="88"/>
                                    </a:cxn>
                                    <a:cxn ang="0">
                                      <a:pos x="0" y="74"/>
                                    </a:cxn>
                                    <a:cxn ang="0">
                                      <a:pos x="2" y="61"/>
                                    </a:cxn>
                                    <a:cxn ang="0">
                                      <a:pos x="28" y="27"/>
                                    </a:cxn>
                                    <a:cxn ang="0">
                                      <a:pos x="40" y="16"/>
                                    </a:cxn>
                                    <a:cxn ang="0">
                                      <a:pos x="68" y="1"/>
                                    </a:cxn>
                                    <a:cxn ang="0">
                                      <a:pos x="83" y="0"/>
                                    </a:cxn>
                                    <a:cxn ang="0">
                                      <a:pos x="95" y="6"/>
                                    </a:cxn>
                                    <a:cxn ang="0">
                                      <a:pos x="105" y="18"/>
                                    </a:cxn>
                                    <a:cxn ang="0">
                                      <a:pos x="113" y="29"/>
                                    </a:cxn>
                                    <a:cxn ang="0">
                                      <a:pos x="121" y="42"/>
                                    </a:cxn>
                                    <a:cxn ang="0">
                                      <a:pos x="125" y="52"/>
                                    </a:cxn>
                                  </a:cxnLst>
                                  <a:rect l="0" t="0" r="r" b="b"/>
                                  <a:pathLst>
                                    <a:path w="127" h="131">
                                      <a:moveTo>
                                        <a:pt x="125" y="52"/>
                                      </a:moveTo>
                                      <a:lnTo>
                                        <a:pt x="127" y="49"/>
                                      </a:lnTo>
                                      <a:lnTo>
                                        <a:pt x="126" y="58"/>
                                      </a:lnTo>
                                      <a:lnTo>
                                        <a:pt x="103" y="98"/>
                                      </a:lnTo>
                                      <a:lnTo>
                                        <a:pt x="73" y="109"/>
                                      </a:lnTo>
                                      <a:lnTo>
                                        <a:pt x="63" y="125"/>
                                      </a:lnTo>
                                      <a:lnTo>
                                        <a:pt x="55" y="129"/>
                                      </a:lnTo>
                                      <a:lnTo>
                                        <a:pt x="43" y="131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11" y="100"/>
                                      </a:lnTo>
                                      <a:lnTo>
                                        <a:pt x="5" y="88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2" y="61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68" y="1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95" y="6"/>
                                      </a:lnTo>
                                      <a:lnTo>
                                        <a:pt x="105" y="18"/>
                                      </a:lnTo>
                                      <a:lnTo>
                                        <a:pt x="113" y="29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2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0" name="Freeform 2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142705" y="3834159"/>
                                  <a:ext cx="203200" cy="1746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320"/>
                                    </a:cxn>
                                    <a:cxn ang="0">
                                      <a:pos x="110" y="264"/>
                                    </a:cxn>
                                    <a:cxn ang="0">
                                      <a:pos x="108" y="232"/>
                                    </a:cxn>
                                    <a:cxn ang="0">
                                      <a:pos x="110" y="179"/>
                                    </a:cxn>
                                    <a:cxn ang="0">
                                      <a:pos x="113" y="156"/>
                                    </a:cxn>
                                    <a:cxn ang="0">
                                      <a:pos x="120" y="145"/>
                                    </a:cxn>
                                    <a:cxn ang="0">
                                      <a:pos x="132" y="168"/>
                                    </a:cxn>
                                    <a:cxn ang="0">
                                      <a:pos x="156" y="166"/>
                                    </a:cxn>
                                    <a:cxn ang="0">
                                      <a:pos x="183" y="178"/>
                                    </a:cxn>
                                    <a:cxn ang="0">
                                      <a:pos x="231" y="205"/>
                                    </a:cxn>
                                    <a:cxn ang="0">
                                      <a:pos x="274" y="196"/>
                                    </a:cxn>
                                    <a:cxn ang="0">
                                      <a:pos x="323" y="226"/>
                                    </a:cxn>
                                    <a:cxn ang="0">
                                      <a:pos x="350" y="252"/>
                                    </a:cxn>
                                    <a:cxn ang="0">
                                      <a:pos x="397" y="277"/>
                                    </a:cxn>
                                    <a:cxn ang="0">
                                      <a:pos x="411" y="275"/>
                                    </a:cxn>
                                    <a:cxn ang="0">
                                      <a:pos x="426" y="281"/>
                                    </a:cxn>
                                    <a:cxn ang="0">
                                      <a:pos x="421" y="223"/>
                                    </a:cxn>
                                    <a:cxn ang="0">
                                      <a:pos x="383" y="225"/>
                                    </a:cxn>
                                    <a:cxn ang="0">
                                      <a:pos x="358" y="199"/>
                                    </a:cxn>
                                    <a:cxn ang="0">
                                      <a:pos x="377" y="131"/>
                                    </a:cxn>
                                    <a:cxn ang="0">
                                      <a:pos x="370" y="66"/>
                                    </a:cxn>
                                    <a:cxn ang="0">
                                      <a:pos x="379" y="37"/>
                                    </a:cxn>
                                    <a:cxn ang="0">
                                      <a:pos x="397" y="17"/>
                                    </a:cxn>
                                    <a:cxn ang="0">
                                      <a:pos x="470" y="13"/>
                                    </a:cxn>
                                    <a:cxn ang="0">
                                      <a:pos x="494" y="33"/>
                                    </a:cxn>
                                    <a:cxn ang="0">
                                      <a:pos x="526" y="32"/>
                                    </a:cxn>
                                    <a:cxn ang="0">
                                      <a:pos x="575" y="57"/>
                                    </a:cxn>
                                    <a:cxn ang="0">
                                      <a:pos x="603" y="67"/>
                                    </a:cxn>
                                    <a:cxn ang="0">
                                      <a:pos x="605" y="82"/>
                                    </a:cxn>
                                    <a:cxn ang="0">
                                      <a:pos x="626" y="107"/>
                                    </a:cxn>
                                    <a:cxn ang="0">
                                      <a:pos x="640" y="139"/>
                                    </a:cxn>
                                    <a:cxn ang="0">
                                      <a:pos x="625" y="151"/>
                                    </a:cxn>
                                    <a:cxn ang="0">
                                      <a:pos x="620" y="194"/>
                                    </a:cxn>
                                    <a:cxn ang="0">
                                      <a:pos x="624" y="231"/>
                                    </a:cxn>
                                    <a:cxn ang="0">
                                      <a:pos x="619" y="243"/>
                                    </a:cxn>
                                    <a:cxn ang="0">
                                      <a:pos x="603" y="265"/>
                                    </a:cxn>
                                    <a:cxn ang="0">
                                      <a:pos x="589" y="306"/>
                                    </a:cxn>
                                    <a:cxn ang="0">
                                      <a:pos x="608" y="322"/>
                                    </a:cxn>
                                    <a:cxn ang="0">
                                      <a:pos x="438" y="383"/>
                                    </a:cxn>
                                    <a:cxn ang="0">
                                      <a:pos x="452" y="416"/>
                                    </a:cxn>
                                    <a:cxn ang="0">
                                      <a:pos x="424" y="414"/>
                                    </a:cxn>
                                    <a:cxn ang="0">
                                      <a:pos x="385" y="425"/>
                                    </a:cxn>
                                    <a:cxn ang="0">
                                      <a:pos x="365" y="442"/>
                                    </a:cxn>
                                    <a:cxn ang="0">
                                      <a:pos x="363" y="464"/>
                                    </a:cxn>
                                    <a:cxn ang="0">
                                      <a:pos x="336" y="469"/>
                                    </a:cxn>
                                    <a:cxn ang="0">
                                      <a:pos x="315" y="481"/>
                                    </a:cxn>
                                    <a:cxn ang="0">
                                      <a:pos x="303" y="491"/>
                                    </a:cxn>
                                    <a:cxn ang="0">
                                      <a:pos x="285" y="524"/>
                                    </a:cxn>
                                    <a:cxn ang="0">
                                      <a:pos x="264" y="549"/>
                                    </a:cxn>
                                    <a:cxn ang="0">
                                      <a:pos x="245" y="546"/>
                                    </a:cxn>
                                    <a:cxn ang="0">
                                      <a:pos x="211" y="546"/>
                                    </a:cxn>
                                    <a:cxn ang="0">
                                      <a:pos x="172" y="539"/>
                                    </a:cxn>
                                    <a:cxn ang="0">
                                      <a:pos x="139" y="518"/>
                                    </a:cxn>
                                    <a:cxn ang="0">
                                      <a:pos x="65" y="527"/>
                                    </a:cxn>
                                    <a:cxn ang="0">
                                      <a:pos x="40" y="507"/>
                                    </a:cxn>
                                    <a:cxn ang="0">
                                      <a:pos x="7" y="475"/>
                                    </a:cxn>
                                  </a:cxnLst>
                                  <a:rect l="0" t="0" r="r" b="b"/>
                                  <a:pathLst>
                                    <a:path w="640" h="552">
                                      <a:moveTo>
                                        <a:pt x="0" y="468"/>
                                      </a:moveTo>
                                      <a:lnTo>
                                        <a:pt x="0" y="430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20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60" y="266"/>
                                      </a:lnTo>
                                      <a:lnTo>
                                        <a:pt x="119" y="266"/>
                                      </a:lnTo>
                                      <a:lnTo>
                                        <a:pt x="110" y="264"/>
                                      </a:lnTo>
                                      <a:lnTo>
                                        <a:pt x="107" y="260"/>
                                      </a:lnTo>
                                      <a:lnTo>
                                        <a:pt x="105" y="256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108" y="232"/>
                                      </a:lnTo>
                                      <a:lnTo>
                                        <a:pt x="109" y="218"/>
                                      </a:lnTo>
                                      <a:lnTo>
                                        <a:pt x="108" y="204"/>
                                      </a:lnTo>
                                      <a:lnTo>
                                        <a:pt x="110" y="191"/>
                                      </a:lnTo>
                                      <a:lnTo>
                                        <a:pt x="110" y="179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13" y="168"/>
                                      </a:lnTo>
                                      <a:lnTo>
                                        <a:pt x="112" y="158"/>
                                      </a:lnTo>
                                      <a:lnTo>
                                        <a:pt x="113" y="156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4" y="151"/>
                                      </a:lnTo>
                                      <a:lnTo>
                                        <a:pt x="110" y="147"/>
                                      </a:lnTo>
                                      <a:lnTo>
                                        <a:pt x="120" y="145"/>
                                      </a:lnTo>
                                      <a:lnTo>
                                        <a:pt x="124" y="145"/>
                                      </a:lnTo>
                                      <a:lnTo>
                                        <a:pt x="126" y="146"/>
                                      </a:lnTo>
                                      <a:lnTo>
                                        <a:pt x="132" y="156"/>
                                      </a:lnTo>
                                      <a:lnTo>
                                        <a:pt x="132" y="168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7" y="173"/>
                                      </a:lnTo>
                                      <a:lnTo>
                                        <a:pt x="151" y="167"/>
                                      </a:lnTo>
                                      <a:lnTo>
                                        <a:pt x="156" y="166"/>
                                      </a:lnTo>
                                      <a:lnTo>
                                        <a:pt x="162" y="166"/>
                                      </a:lnTo>
                                      <a:lnTo>
                                        <a:pt x="173" y="161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83" y="178"/>
                                      </a:lnTo>
                                      <a:lnTo>
                                        <a:pt x="188" y="184"/>
                                      </a:lnTo>
                                      <a:lnTo>
                                        <a:pt x="201" y="190"/>
                                      </a:lnTo>
                                      <a:lnTo>
                                        <a:pt x="213" y="198"/>
                                      </a:lnTo>
                                      <a:lnTo>
                                        <a:pt x="231" y="205"/>
                                      </a:lnTo>
                                      <a:lnTo>
                                        <a:pt x="243" y="206"/>
                                      </a:lnTo>
                                      <a:lnTo>
                                        <a:pt x="252" y="204"/>
                                      </a:lnTo>
                                      <a:lnTo>
                                        <a:pt x="264" y="199"/>
                                      </a:lnTo>
                                      <a:lnTo>
                                        <a:pt x="274" y="196"/>
                                      </a:lnTo>
                                      <a:lnTo>
                                        <a:pt x="279" y="198"/>
                                      </a:lnTo>
                                      <a:lnTo>
                                        <a:pt x="298" y="216"/>
                                      </a:lnTo>
                                      <a:lnTo>
                                        <a:pt x="312" y="222"/>
                                      </a:lnTo>
                                      <a:lnTo>
                                        <a:pt x="323" y="226"/>
                                      </a:lnTo>
                                      <a:lnTo>
                                        <a:pt x="334" y="227"/>
                                      </a:lnTo>
                                      <a:lnTo>
                                        <a:pt x="341" y="233"/>
                                      </a:lnTo>
                                      <a:lnTo>
                                        <a:pt x="346" y="245"/>
                                      </a:lnTo>
                                      <a:lnTo>
                                        <a:pt x="350" y="252"/>
                                      </a:lnTo>
                                      <a:lnTo>
                                        <a:pt x="363" y="264"/>
                                      </a:lnTo>
                                      <a:lnTo>
                                        <a:pt x="377" y="272"/>
                                      </a:lnTo>
                                      <a:lnTo>
                                        <a:pt x="387" y="276"/>
                                      </a:lnTo>
                                      <a:lnTo>
                                        <a:pt x="397" y="277"/>
                                      </a:lnTo>
                                      <a:lnTo>
                                        <a:pt x="400" y="277"/>
                                      </a:lnTo>
                                      <a:lnTo>
                                        <a:pt x="406" y="275"/>
                                      </a:lnTo>
                                      <a:lnTo>
                                        <a:pt x="410" y="274"/>
                                      </a:lnTo>
                                      <a:lnTo>
                                        <a:pt x="411" y="275"/>
                                      </a:lnTo>
                                      <a:lnTo>
                                        <a:pt x="416" y="282"/>
                                      </a:lnTo>
                                      <a:lnTo>
                                        <a:pt x="420" y="283"/>
                                      </a:lnTo>
                                      <a:lnTo>
                                        <a:pt x="424" y="283"/>
                                      </a:lnTo>
                                      <a:lnTo>
                                        <a:pt x="426" y="281"/>
                                      </a:lnTo>
                                      <a:lnTo>
                                        <a:pt x="426" y="274"/>
                                      </a:lnTo>
                                      <a:lnTo>
                                        <a:pt x="425" y="266"/>
                                      </a:lnTo>
                                      <a:lnTo>
                                        <a:pt x="424" y="231"/>
                                      </a:lnTo>
                                      <a:lnTo>
                                        <a:pt x="421" y="223"/>
                                      </a:lnTo>
                                      <a:lnTo>
                                        <a:pt x="415" y="222"/>
                                      </a:lnTo>
                                      <a:lnTo>
                                        <a:pt x="406" y="227"/>
                                      </a:lnTo>
                                      <a:lnTo>
                                        <a:pt x="395" y="225"/>
                                      </a:lnTo>
                                      <a:lnTo>
                                        <a:pt x="383" y="225"/>
                                      </a:lnTo>
                                      <a:lnTo>
                                        <a:pt x="376" y="220"/>
                                      </a:lnTo>
                                      <a:lnTo>
                                        <a:pt x="366" y="207"/>
                                      </a:lnTo>
                                      <a:lnTo>
                                        <a:pt x="360" y="201"/>
                                      </a:lnTo>
                                      <a:lnTo>
                                        <a:pt x="358" y="199"/>
                                      </a:lnTo>
                                      <a:lnTo>
                                        <a:pt x="357" y="189"/>
                                      </a:lnTo>
                                      <a:lnTo>
                                        <a:pt x="360" y="182"/>
                                      </a:lnTo>
                                      <a:lnTo>
                                        <a:pt x="362" y="170"/>
                                      </a:lnTo>
                                      <a:lnTo>
                                        <a:pt x="377" y="131"/>
                                      </a:lnTo>
                                      <a:lnTo>
                                        <a:pt x="378" y="124"/>
                                      </a:lnTo>
                                      <a:lnTo>
                                        <a:pt x="379" y="99"/>
                                      </a:lnTo>
                                      <a:lnTo>
                                        <a:pt x="377" y="85"/>
                                      </a:lnTo>
                                      <a:lnTo>
                                        <a:pt x="370" y="66"/>
                                      </a:lnTo>
                                      <a:lnTo>
                                        <a:pt x="370" y="56"/>
                                      </a:lnTo>
                                      <a:lnTo>
                                        <a:pt x="372" y="53"/>
                                      </a:lnTo>
                                      <a:lnTo>
                                        <a:pt x="374" y="44"/>
                                      </a:lnTo>
                                      <a:lnTo>
                                        <a:pt x="379" y="37"/>
                                      </a:lnTo>
                                      <a:lnTo>
                                        <a:pt x="387" y="23"/>
                                      </a:lnTo>
                                      <a:lnTo>
                                        <a:pt x="389" y="21"/>
                                      </a:lnTo>
                                      <a:lnTo>
                                        <a:pt x="394" y="17"/>
                                      </a:lnTo>
                                      <a:lnTo>
                                        <a:pt x="397" y="17"/>
                                      </a:lnTo>
                                      <a:lnTo>
                                        <a:pt x="406" y="13"/>
                                      </a:lnTo>
                                      <a:lnTo>
                                        <a:pt x="468" y="0"/>
                                      </a:lnTo>
                                      <a:lnTo>
                                        <a:pt x="471" y="6"/>
                                      </a:lnTo>
                                      <a:lnTo>
                                        <a:pt x="470" y="13"/>
                                      </a:lnTo>
                                      <a:lnTo>
                                        <a:pt x="471" y="22"/>
                                      </a:lnTo>
                                      <a:lnTo>
                                        <a:pt x="475" y="23"/>
                                      </a:lnTo>
                                      <a:lnTo>
                                        <a:pt x="483" y="24"/>
                                      </a:lnTo>
                                      <a:lnTo>
                                        <a:pt x="494" y="33"/>
                                      </a:lnTo>
                                      <a:lnTo>
                                        <a:pt x="502" y="22"/>
                                      </a:lnTo>
                                      <a:lnTo>
                                        <a:pt x="508" y="21"/>
                                      </a:lnTo>
                                      <a:lnTo>
                                        <a:pt x="516" y="23"/>
                                      </a:lnTo>
                                      <a:lnTo>
                                        <a:pt x="526" y="32"/>
                                      </a:lnTo>
                                      <a:lnTo>
                                        <a:pt x="530" y="39"/>
                                      </a:lnTo>
                                      <a:lnTo>
                                        <a:pt x="538" y="43"/>
                                      </a:lnTo>
                                      <a:lnTo>
                                        <a:pt x="546" y="45"/>
                                      </a:lnTo>
                                      <a:lnTo>
                                        <a:pt x="575" y="57"/>
                                      </a:lnTo>
                                      <a:lnTo>
                                        <a:pt x="586" y="61"/>
                                      </a:lnTo>
                                      <a:lnTo>
                                        <a:pt x="597" y="61"/>
                                      </a:lnTo>
                                      <a:lnTo>
                                        <a:pt x="599" y="64"/>
                                      </a:lnTo>
                                      <a:lnTo>
                                        <a:pt x="603" y="67"/>
                                      </a:lnTo>
                                      <a:lnTo>
                                        <a:pt x="602" y="70"/>
                                      </a:lnTo>
                                      <a:lnTo>
                                        <a:pt x="602" y="75"/>
                                      </a:lnTo>
                                      <a:lnTo>
                                        <a:pt x="603" y="76"/>
                                      </a:lnTo>
                                      <a:lnTo>
                                        <a:pt x="605" y="82"/>
                                      </a:lnTo>
                                      <a:lnTo>
                                        <a:pt x="614" y="82"/>
                                      </a:lnTo>
                                      <a:lnTo>
                                        <a:pt x="621" y="91"/>
                                      </a:lnTo>
                                      <a:lnTo>
                                        <a:pt x="623" y="96"/>
                                      </a:lnTo>
                                      <a:lnTo>
                                        <a:pt x="626" y="107"/>
                                      </a:lnTo>
                                      <a:lnTo>
                                        <a:pt x="632" y="112"/>
                                      </a:lnTo>
                                      <a:lnTo>
                                        <a:pt x="635" y="130"/>
                                      </a:lnTo>
                                      <a:lnTo>
                                        <a:pt x="639" y="132"/>
                                      </a:lnTo>
                                      <a:lnTo>
                                        <a:pt x="640" y="139"/>
                                      </a:lnTo>
                                      <a:lnTo>
                                        <a:pt x="640" y="142"/>
                                      </a:lnTo>
                                      <a:lnTo>
                                        <a:pt x="631" y="147"/>
                                      </a:lnTo>
                                      <a:lnTo>
                                        <a:pt x="629" y="148"/>
                                      </a:lnTo>
                                      <a:lnTo>
                                        <a:pt x="625" y="151"/>
                                      </a:lnTo>
                                      <a:lnTo>
                                        <a:pt x="624" y="161"/>
                                      </a:lnTo>
                                      <a:lnTo>
                                        <a:pt x="625" y="169"/>
                                      </a:lnTo>
                                      <a:lnTo>
                                        <a:pt x="619" y="186"/>
                                      </a:lnTo>
                                      <a:lnTo>
                                        <a:pt x="620" y="194"/>
                                      </a:lnTo>
                                      <a:lnTo>
                                        <a:pt x="621" y="209"/>
                                      </a:lnTo>
                                      <a:lnTo>
                                        <a:pt x="619" y="223"/>
                                      </a:lnTo>
                                      <a:lnTo>
                                        <a:pt x="620" y="226"/>
                                      </a:lnTo>
                                      <a:lnTo>
                                        <a:pt x="624" y="231"/>
                                      </a:lnTo>
                                      <a:lnTo>
                                        <a:pt x="629" y="233"/>
                                      </a:lnTo>
                                      <a:lnTo>
                                        <a:pt x="630" y="239"/>
                                      </a:lnTo>
                                      <a:lnTo>
                                        <a:pt x="627" y="242"/>
                                      </a:lnTo>
                                      <a:lnTo>
                                        <a:pt x="619" y="243"/>
                                      </a:lnTo>
                                      <a:lnTo>
                                        <a:pt x="613" y="248"/>
                                      </a:lnTo>
                                      <a:lnTo>
                                        <a:pt x="608" y="249"/>
                                      </a:lnTo>
                                      <a:lnTo>
                                        <a:pt x="607" y="250"/>
                                      </a:lnTo>
                                      <a:lnTo>
                                        <a:pt x="603" y="265"/>
                                      </a:lnTo>
                                      <a:lnTo>
                                        <a:pt x="603" y="280"/>
                                      </a:lnTo>
                                      <a:lnTo>
                                        <a:pt x="598" y="295"/>
                                      </a:lnTo>
                                      <a:lnTo>
                                        <a:pt x="591" y="302"/>
                                      </a:lnTo>
                                      <a:lnTo>
                                        <a:pt x="589" y="306"/>
                                      </a:lnTo>
                                      <a:lnTo>
                                        <a:pt x="592" y="314"/>
                                      </a:lnTo>
                                      <a:lnTo>
                                        <a:pt x="597" y="315"/>
                                      </a:lnTo>
                                      <a:lnTo>
                                        <a:pt x="600" y="323"/>
                                      </a:lnTo>
                                      <a:lnTo>
                                        <a:pt x="608" y="322"/>
                                      </a:lnTo>
                                      <a:lnTo>
                                        <a:pt x="612" y="324"/>
                                      </a:lnTo>
                                      <a:lnTo>
                                        <a:pt x="612" y="325"/>
                                      </a:lnTo>
                                      <a:lnTo>
                                        <a:pt x="603" y="326"/>
                                      </a:lnTo>
                                      <a:lnTo>
                                        <a:pt x="438" y="383"/>
                                      </a:lnTo>
                                      <a:lnTo>
                                        <a:pt x="446" y="399"/>
                                      </a:lnTo>
                                      <a:lnTo>
                                        <a:pt x="448" y="411"/>
                                      </a:lnTo>
                                      <a:lnTo>
                                        <a:pt x="453" y="414"/>
                                      </a:lnTo>
                                      <a:lnTo>
                                        <a:pt x="452" y="416"/>
                                      </a:lnTo>
                                      <a:lnTo>
                                        <a:pt x="444" y="415"/>
                                      </a:lnTo>
                                      <a:lnTo>
                                        <a:pt x="436" y="417"/>
                                      </a:lnTo>
                                      <a:lnTo>
                                        <a:pt x="430" y="416"/>
                                      </a:lnTo>
                                      <a:lnTo>
                                        <a:pt x="424" y="414"/>
                                      </a:lnTo>
                                      <a:lnTo>
                                        <a:pt x="420" y="414"/>
                                      </a:lnTo>
                                      <a:lnTo>
                                        <a:pt x="408" y="420"/>
                                      </a:lnTo>
                                      <a:lnTo>
                                        <a:pt x="392" y="421"/>
                                      </a:lnTo>
                                      <a:lnTo>
                                        <a:pt x="385" y="425"/>
                                      </a:lnTo>
                                      <a:lnTo>
                                        <a:pt x="378" y="432"/>
                                      </a:lnTo>
                                      <a:lnTo>
                                        <a:pt x="372" y="432"/>
                                      </a:lnTo>
                                      <a:lnTo>
                                        <a:pt x="366" y="435"/>
                                      </a:lnTo>
                                      <a:lnTo>
                                        <a:pt x="365" y="442"/>
                                      </a:lnTo>
                                      <a:lnTo>
                                        <a:pt x="365" y="451"/>
                                      </a:lnTo>
                                      <a:lnTo>
                                        <a:pt x="366" y="455"/>
                                      </a:lnTo>
                                      <a:lnTo>
                                        <a:pt x="365" y="459"/>
                                      </a:lnTo>
                                      <a:lnTo>
                                        <a:pt x="363" y="464"/>
                                      </a:lnTo>
                                      <a:lnTo>
                                        <a:pt x="362" y="468"/>
                                      </a:lnTo>
                                      <a:lnTo>
                                        <a:pt x="354" y="468"/>
                                      </a:lnTo>
                                      <a:lnTo>
                                        <a:pt x="342" y="467"/>
                                      </a:lnTo>
                                      <a:lnTo>
                                        <a:pt x="336" y="469"/>
                                      </a:lnTo>
                                      <a:lnTo>
                                        <a:pt x="334" y="473"/>
                                      </a:lnTo>
                                      <a:lnTo>
                                        <a:pt x="331" y="473"/>
                                      </a:lnTo>
                                      <a:lnTo>
                                        <a:pt x="324" y="482"/>
                                      </a:lnTo>
                                      <a:lnTo>
                                        <a:pt x="315" y="481"/>
                                      </a:lnTo>
                                      <a:lnTo>
                                        <a:pt x="312" y="482"/>
                                      </a:lnTo>
                                      <a:lnTo>
                                        <a:pt x="309" y="485"/>
                                      </a:lnTo>
                                      <a:lnTo>
                                        <a:pt x="307" y="490"/>
                                      </a:lnTo>
                                      <a:lnTo>
                                        <a:pt x="303" y="491"/>
                                      </a:lnTo>
                                      <a:lnTo>
                                        <a:pt x="297" y="503"/>
                                      </a:lnTo>
                                      <a:lnTo>
                                        <a:pt x="287" y="513"/>
                                      </a:lnTo>
                                      <a:lnTo>
                                        <a:pt x="285" y="518"/>
                                      </a:lnTo>
                                      <a:lnTo>
                                        <a:pt x="285" y="524"/>
                                      </a:lnTo>
                                      <a:lnTo>
                                        <a:pt x="280" y="529"/>
                                      </a:lnTo>
                                      <a:lnTo>
                                        <a:pt x="276" y="532"/>
                                      </a:lnTo>
                                      <a:lnTo>
                                        <a:pt x="270" y="541"/>
                                      </a:lnTo>
                                      <a:lnTo>
                                        <a:pt x="264" y="549"/>
                                      </a:lnTo>
                                      <a:lnTo>
                                        <a:pt x="259" y="549"/>
                                      </a:lnTo>
                                      <a:lnTo>
                                        <a:pt x="252" y="552"/>
                                      </a:lnTo>
                                      <a:lnTo>
                                        <a:pt x="247" y="551"/>
                                      </a:lnTo>
                                      <a:lnTo>
                                        <a:pt x="245" y="546"/>
                                      </a:lnTo>
                                      <a:lnTo>
                                        <a:pt x="241" y="544"/>
                                      </a:lnTo>
                                      <a:lnTo>
                                        <a:pt x="233" y="545"/>
                                      </a:lnTo>
                                      <a:lnTo>
                                        <a:pt x="228" y="544"/>
                                      </a:lnTo>
                                      <a:lnTo>
                                        <a:pt x="211" y="546"/>
                                      </a:lnTo>
                                      <a:lnTo>
                                        <a:pt x="198" y="541"/>
                                      </a:lnTo>
                                      <a:lnTo>
                                        <a:pt x="179" y="543"/>
                                      </a:lnTo>
                                      <a:lnTo>
                                        <a:pt x="174" y="543"/>
                                      </a:lnTo>
                                      <a:lnTo>
                                        <a:pt x="172" y="539"/>
                                      </a:lnTo>
                                      <a:lnTo>
                                        <a:pt x="164" y="537"/>
                                      </a:lnTo>
                                      <a:lnTo>
                                        <a:pt x="157" y="524"/>
                                      </a:lnTo>
                                      <a:lnTo>
                                        <a:pt x="153" y="521"/>
                                      </a:lnTo>
                                      <a:lnTo>
                                        <a:pt x="139" y="518"/>
                                      </a:lnTo>
                                      <a:lnTo>
                                        <a:pt x="118" y="518"/>
                                      </a:lnTo>
                                      <a:lnTo>
                                        <a:pt x="115" y="514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65" y="527"/>
                                      </a:lnTo>
                                      <a:lnTo>
                                        <a:pt x="57" y="522"/>
                                      </a:lnTo>
                                      <a:lnTo>
                                        <a:pt x="53" y="516"/>
                                      </a:lnTo>
                                      <a:lnTo>
                                        <a:pt x="44" y="512"/>
                                      </a:lnTo>
                                      <a:lnTo>
                                        <a:pt x="40" y="507"/>
                                      </a:lnTo>
                                      <a:lnTo>
                                        <a:pt x="30" y="498"/>
                                      </a:lnTo>
                                      <a:lnTo>
                                        <a:pt x="24" y="491"/>
                                      </a:lnTo>
                                      <a:lnTo>
                                        <a:pt x="11" y="482"/>
                                      </a:lnTo>
                                      <a:lnTo>
                                        <a:pt x="7" y="475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1" name="Freeform 3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198267" y="3965922"/>
                                  <a:ext cx="134938" cy="1285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02" y="60"/>
                                    </a:cxn>
                                    <a:cxn ang="0">
                                      <a:pos x="198" y="66"/>
                                    </a:cxn>
                                    <a:cxn ang="0">
                                      <a:pos x="193" y="70"/>
                                    </a:cxn>
                                    <a:cxn ang="0">
                                      <a:pos x="179" y="66"/>
                                    </a:cxn>
                                    <a:cxn ang="0">
                                      <a:pos x="175" y="71"/>
                                    </a:cxn>
                                    <a:cxn ang="0">
                                      <a:pos x="169" y="70"/>
                                    </a:cxn>
                                    <a:cxn ang="0">
                                      <a:pos x="164" y="72"/>
                                    </a:cxn>
                                    <a:cxn ang="0">
                                      <a:pos x="156" y="78"/>
                                    </a:cxn>
                                    <a:cxn ang="0">
                                      <a:pos x="156" y="83"/>
                                    </a:cxn>
                                    <a:cxn ang="0">
                                      <a:pos x="153" y="86"/>
                                    </a:cxn>
                                    <a:cxn ang="0">
                                      <a:pos x="143" y="87"/>
                                    </a:cxn>
                                    <a:cxn ang="0">
                                      <a:pos x="140" y="93"/>
                                    </a:cxn>
                                    <a:cxn ang="0">
                                      <a:pos x="130" y="100"/>
                                    </a:cxn>
                                    <a:cxn ang="0">
                                      <a:pos x="121" y="110"/>
                                    </a:cxn>
                                    <a:cxn ang="0">
                                      <a:pos x="115" y="115"/>
                                    </a:cxn>
                                    <a:cxn ang="0">
                                      <a:pos x="103" y="129"/>
                                    </a:cxn>
                                    <a:cxn ang="0">
                                      <a:pos x="92" y="135"/>
                                    </a:cxn>
                                    <a:cxn ang="0">
                                      <a:pos x="80" y="138"/>
                                    </a:cxn>
                                    <a:cxn ang="0">
                                      <a:pos x="73" y="132"/>
                                    </a:cxn>
                                    <a:cxn ang="0">
                                      <a:pos x="61" y="131"/>
                                    </a:cxn>
                                    <a:cxn ang="0">
                                      <a:pos x="39" y="132"/>
                                    </a:cxn>
                                    <a:cxn ang="0">
                                      <a:pos x="7" y="129"/>
                                    </a:cxn>
                                    <a:cxn ang="0">
                                      <a:pos x="0" y="125"/>
                                    </a:cxn>
                                    <a:cxn ang="0">
                                      <a:pos x="3" y="140"/>
                                    </a:cxn>
                                    <a:cxn ang="0">
                                      <a:pos x="27" y="172"/>
                                    </a:cxn>
                                    <a:cxn ang="0">
                                      <a:pos x="35" y="197"/>
                                    </a:cxn>
                                    <a:cxn ang="0">
                                      <a:pos x="77" y="247"/>
                                    </a:cxn>
                                    <a:cxn ang="0">
                                      <a:pos x="107" y="260"/>
                                    </a:cxn>
                                    <a:cxn ang="0">
                                      <a:pos x="129" y="279"/>
                                    </a:cxn>
                                    <a:cxn ang="0">
                                      <a:pos x="140" y="308"/>
                                    </a:cxn>
                                    <a:cxn ang="0">
                                      <a:pos x="150" y="341"/>
                                    </a:cxn>
                                    <a:cxn ang="0">
                                      <a:pos x="167" y="355"/>
                                    </a:cxn>
                                    <a:cxn ang="0">
                                      <a:pos x="193" y="357"/>
                                    </a:cxn>
                                    <a:cxn ang="0">
                                      <a:pos x="216" y="367"/>
                                    </a:cxn>
                                    <a:cxn ang="0">
                                      <a:pos x="239" y="371"/>
                                    </a:cxn>
                                    <a:cxn ang="0">
                                      <a:pos x="271" y="380"/>
                                    </a:cxn>
                                    <a:cxn ang="0">
                                      <a:pos x="296" y="380"/>
                                    </a:cxn>
                                    <a:cxn ang="0">
                                      <a:pos x="329" y="388"/>
                                    </a:cxn>
                                    <a:cxn ang="0">
                                      <a:pos x="349" y="404"/>
                                    </a:cxn>
                                    <a:cxn ang="0">
                                      <a:pos x="351" y="404"/>
                                    </a:cxn>
                                    <a:cxn ang="0">
                                      <a:pos x="355" y="377"/>
                                    </a:cxn>
                                    <a:cxn ang="0">
                                      <a:pos x="372" y="360"/>
                                    </a:cxn>
                                    <a:cxn ang="0">
                                      <a:pos x="398" y="318"/>
                                    </a:cxn>
                                    <a:cxn ang="0">
                                      <a:pos x="422" y="251"/>
                                    </a:cxn>
                                    <a:cxn ang="0">
                                      <a:pos x="414" y="211"/>
                                    </a:cxn>
                                    <a:cxn ang="0">
                                      <a:pos x="422" y="175"/>
                                    </a:cxn>
                                    <a:cxn ang="0">
                                      <a:pos x="428" y="151"/>
                                    </a:cxn>
                                    <a:cxn ang="0">
                                      <a:pos x="428" y="105"/>
                                    </a:cxn>
                                    <a:cxn ang="0">
                                      <a:pos x="420" y="73"/>
                                    </a:cxn>
                                    <a:cxn ang="0">
                                      <a:pos x="410" y="50"/>
                                    </a:cxn>
                                    <a:cxn ang="0">
                                      <a:pos x="351" y="27"/>
                                    </a:cxn>
                                    <a:cxn ang="0">
                                      <a:pos x="322" y="19"/>
                                    </a:cxn>
                                    <a:cxn ang="0">
                                      <a:pos x="281" y="19"/>
                                    </a:cxn>
                                    <a:cxn ang="0">
                                      <a:pos x="280" y="2"/>
                                    </a:cxn>
                                    <a:cxn ang="0">
                                      <a:pos x="264" y="3"/>
                                    </a:cxn>
                                    <a:cxn ang="0">
                                      <a:pos x="252" y="0"/>
                                    </a:cxn>
                                    <a:cxn ang="0">
                                      <a:pos x="236" y="6"/>
                                    </a:cxn>
                                    <a:cxn ang="0">
                                      <a:pos x="213" y="11"/>
                                    </a:cxn>
                                    <a:cxn ang="0">
                                      <a:pos x="200" y="18"/>
                                    </a:cxn>
                                    <a:cxn ang="0">
                                      <a:pos x="193" y="28"/>
                                    </a:cxn>
                                    <a:cxn ang="0">
                                      <a:pos x="194" y="41"/>
                                    </a:cxn>
                                    <a:cxn ang="0">
                                      <a:pos x="191" y="50"/>
                                    </a:cxn>
                                  </a:cxnLst>
                                  <a:rect l="0" t="0" r="r" b="b"/>
                                  <a:pathLst>
                                    <a:path w="428" h="405">
                                      <a:moveTo>
                                        <a:pt x="190" y="54"/>
                                      </a:moveTo>
                                      <a:lnTo>
                                        <a:pt x="202" y="60"/>
                                      </a:lnTo>
                                      <a:lnTo>
                                        <a:pt x="202" y="64"/>
                                      </a:lnTo>
                                      <a:lnTo>
                                        <a:pt x="198" y="66"/>
                                      </a:lnTo>
                                      <a:lnTo>
                                        <a:pt x="195" y="70"/>
                                      </a:lnTo>
                                      <a:lnTo>
                                        <a:pt x="193" y="70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79" y="66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75" y="71"/>
                                      </a:lnTo>
                                      <a:lnTo>
                                        <a:pt x="172" y="72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67" y="70"/>
                                      </a:lnTo>
                                      <a:lnTo>
                                        <a:pt x="164" y="72"/>
                                      </a:lnTo>
                                      <a:lnTo>
                                        <a:pt x="159" y="75"/>
                                      </a:lnTo>
                                      <a:lnTo>
                                        <a:pt x="156" y="78"/>
                                      </a:lnTo>
                                      <a:lnTo>
                                        <a:pt x="155" y="81"/>
                                      </a:lnTo>
                                      <a:lnTo>
                                        <a:pt x="156" y="83"/>
                                      </a:lnTo>
                                      <a:lnTo>
                                        <a:pt x="155" y="84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1" y="83"/>
                                      </a:lnTo>
                                      <a:lnTo>
                                        <a:pt x="143" y="87"/>
                                      </a:lnTo>
                                      <a:lnTo>
                                        <a:pt x="140" y="91"/>
                                      </a:lnTo>
                                      <a:lnTo>
                                        <a:pt x="140" y="93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26" y="107"/>
                                      </a:lnTo>
                                      <a:lnTo>
                                        <a:pt x="121" y="110"/>
                                      </a:lnTo>
                                      <a:lnTo>
                                        <a:pt x="121" y="113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10" y="123"/>
                                      </a:lnTo>
                                      <a:lnTo>
                                        <a:pt x="103" y="129"/>
                                      </a:lnTo>
                                      <a:lnTo>
                                        <a:pt x="98" y="127"/>
                                      </a:lnTo>
                                      <a:lnTo>
                                        <a:pt x="92" y="135"/>
                                      </a:lnTo>
                                      <a:lnTo>
                                        <a:pt x="87" y="135"/>
                                      </a:lnTo>
                                      <a:lnTo>
                                        <a:pt x="80" y="138"/>
                                      </a:lnTo>
                                      <a:lnTo>
                                        <a:pt x="75" y="137"/>
                                      </a:lnTo>
                                      <a:lnTo>
                                        <a:pt x="73" y="132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61" y="131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39" y="132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7" y="129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16" y="162"/>
                                      </a:lnTo>
                                      <a:lnTo>
                                        <a:pt x="27" y="172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35" y="197"/>
                                      </a:lnTo>
                                      <a:lnTo>
                                        <a:pt x="48" y="216"/>
                                      </a:lnTo>
                                      <a:lnTo>
                                        <a:pt x="77" y="247"/>
                                      </a:lnTo>
                                      <a:lnTo>
                                        <a:pt x="94" y="250"/>
                                      </a:lnTo>
                                      <a:lnTo>
                                        <a:pt x="107" y="260"/>
                                      </a:lnTo>
                                      <a:lnTo>
                                        <a:pt x="116" y="274"/>
                                      </a:lnTo>
                                      <a:lnTo>
                                        <a:pt x="129" y="279"/>
                                      </a:lnTo>
                                      <a:lnTo>
                                        <a:pt x="140" y="287"/>
                                      </a:lnTo>
                                      <a:lnTo>
                                        <a:pt x="140" y="308"/>
                                      </a:lnTo>
                                      <a:lnTo>
                                        <a:pt x="143" y="328"/>
                                      </a:lnTo>
                                      <a:lnTo>
                                        <a:pt x="150" y="341"/>
                                      </a:lnTo>
                                      <a:lnTo>
                                        <a:pt x="158" y="350"/>
                                      </a:lnTo>
                                      <a:lnTo>
                                        <a:pt x="167" y="355"/>
                                      </a:lnTo>
                                      <a:lnTo>
                                        <a:pt x="180" y="357"/>
                                      </a:lnTo>
                                      <a:lnTo>
                                        <a:pt x="193" y="357"/>
                                      </a:lnTo>
                                      <a:lnTo>
                                        <a:pt x="206" y="363"/>
                                      </a:lnTo>
                                      <a:lnTo>
                                        <a:pt x="216" y="367"/>
                                      </a:lnTo>
                                      <a:lnTo>
                                        <a:pt x="227" y="376"/>
                                      </a:lnTo>
                                      <a:lnTo>
                                        <a:pt x="239" y="371"/>
                                      </a:lnTo>
                                      <a:lnTo>
                                        <a:pt x="248" y="373"/>
                                      </a:lnTo>
                                      <a:lnTo>
                                        <a:pt x="271" y="380"/>
                                      </a:lnTo>
                                      <a:lnTo>
                                        <a:pt x="283" y="383"/>
                                      </a:lnTo>
                                      <a:lnTo>
                                        <a:pt x="296" y="380"/>
                                      </a:lnTo>
                                      <a:lnTo>
                                        <a:pt x="308" y="382"/>
                                      </a:lnTo>
                                      <a:lnTo>
                                        <a:pt x="329" y="388"/>
                                      </a:lnTo>
                                      <a:lnTo>
                                        <a:pt x="344" y="403"/>
                                      </a:lnTo>
                                      <a:lnTo>
                                        <a:pt x="349" y="404"/>
                                      </a:lnTo>
                                      <a:lnTo>
                                        <a:pt x="350" y="405"/>
                                      </a:lnTo>
                                      <a:lnTo>
                                        <a:pt x="351" y="404"/>
                                      </a:lnTo>
                                      <a:lnTo>
                                        <a:pt x="351" y="389"/>
                                      </a:lnTo>
                                      <a:lnTo>
                                        <a:pt x="355" y="377"/>
                                      </a:lnTo>
                                      <a:lnTo>
                                        <a:pt x="361" y="367"/>
                                      </a:lnTo>
                                      <a:lnTo>
                                        <a:pt x="372" y="360"/>
                                      </a:lnTo>
                                      <a:lnTo>
                                        <a:pt x="379" y="352"/>
                                      </a:lnTo>
                                      <a:lnTo>
                                        <a:pt x="398" y="318"/>
                                      </a:lnTo>
                                      <a:lnTo>
                                        <a:pt x="405" y="287"/>
                                      </a:lnTo>
                                      <a:lnTo>
                                        <a:pt x="422" y="251"/>
                                      </a:lnTo>
                                      <a:lnTo>
                                        <a:pt x="419" y="224"/>
                                      </a:lnTo>
                                      <a:lnTo>
                                        <a:pt x="414" y="211"/>
                                      </a:lnTo>
                                      <a:lnTo>
                                        <a:pt x="412" y="194"/>
                                      </a:lnTo>
                                      <a:lnTo>
                                        <a:pt x="422" y="175"/>
                                      </a:lnTo>
                                      <a:lnTo>
                                        <a:pt x="424" y="167"/>
                                      </a:lnTo>
                                      <a:lnTo>
                                        <a:pt x="428" y="151"/>
                                      </a:lnTo>
                                      <a:lnTo>
                                        <a:pt x="427" y="140"/>
                                      </a:lnTo>
                                      <a:lnTo>
                                        <a:pt x="428" y="105"/>
                                      </a:lnTo>
                                      <a:lnTo>
                                        <a:pt x="424" y="83"/>
                                      </a:lnTo>
                                      <a:lnTo>
                                        <a:pt x="420" y="73"/>
                                      </a:lnTo>
                                      <a:lnTo>
                                        <a:pt x="419" y="60"/>
                                      </a:lnTo>
                                      <a:lnTo>
                                        <a:pt x="410" y="50"/>
                                      </a:lnTo>
                                      <a:lnTo>
                                        <a:pt x="379" y="39"/>
                                      </a:lnTo>
                                      <a:lnTo>
                                        <a:pt x="351" y="27"/>
                                      </a:lnTo>
                                      <a:lnTo>
                                        <a:pt x="336" y="23"/>
                                      </a:lnTo>
                                      <a:lnTo>
                                        <a:pt x="322" y="19"/>
                                      </a:lnTo>
                                      <a:lnTo>
                                        <a:pt x="299" y="21"/>
                                      </a:lnTo>
                                      <a:lnTo>
                                        <a:pt x="281" y="19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0" y="2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4" y="3"/>
                                      </a:lnTo>
                                      <a:lnTo>
                                        <a:pt x="258" y="2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6" y="6"/>
                                      </a:lnTo>
                                      <a:lnTo>
                                        <a:pt x="220" y="7"/>
                                      </a:lnTo>
                                      <a:lnTo>
                                        <a:pt x="213" y="11"/>
                                      </a:lnTo>
                                      <a:lnTo>
                                        <a:pt x="206" y="18"/>
                                      </a:lnTo>
                                      <a:lnTo>
                                        <a:pt x="200" y="18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193" y="37"/>
                                      </a:lnTo>
                                      <a:lnTo>
                                        <a:pt x="194" y="41"/>
                                      </a:lnTo>
                                      <a:lnTo>
                                        <a:pt x="193" y="45"/>
                                      </a:lnTo>
                                      <a:lnTo>
                                        <a:pt x="191" y="50"/>
                                      </a:lnTo>
                                      <a:lnTo>
                                        <a:pt x="190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2" name="Freeform 3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61730" y="3988147"/>
                                  <a:ext cx="233363" cy="2301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52" y="26"/>
                                    </a:cxn>
                                    <a:cxn ang="0">
                                      <a:pos x="130" y="26"/>
                                    </a:cxn>
                                    <a:cxn ang="0">
                                      <a:pos x="96" y="10"/>
                                    </a:cxn>
                                    <a:cxn ang="0">
                                      <a:pos x="59" y="0"/>
                                    </a:cxn>
                                    <a:cxn ang="0">
                                      <a:pos x="33" y="17"/>
                                    </a:cxn>
                                    <a:cxn ang="0">
                                      <a:pos x="1" y="26"/>
                                    </a:cxn>
                                    <a:cxn ang="0">
                                      <a:pos x="3" y="64"/>
                                    </a:cxn>
                                    <a:cxn ang="0">
                                      <a:pos x="17" y="100"/>
                                    </a:cxn>
                                    <a:cxn ang="0">
                                      <a:pos x="34" y="117"/>
                                    </a:cxn>
                                    <a:cxn ang="0">
                                      <a:pos x="46" y="139"/>
                                    </a:cxn>
                                    <a:cxn ang="0">
                                      <a:pos x="62" y="168"/>
                                    </a:cxn>
                                    <a:cxn ang="0">
                                      <a:pos x="82" y="209"/>
                                    </a:cxn>
                                    <a:cxn ang="0">
                                      <a:pos x="96" y="238"/>
                                    </a:cxn>
                                    <a:cxn ang="0">
                                      <a:pos x="118" y="278"/>
                                    </a:cxn>
                                    <a:cxn ang="0">
                                      <a:pos x="150" y="331"/>
                                    </a:cxn>
                                    <a:cxn ang="0">
                                      <a:pos x="151" y="369"/>
                                    </a:cxn>
                                    <a:cxn ang="0">
                                      <a:pos x="153" y="435"/>
                                    </a:cxn>
                                    <a:cxn ang="0">
                                      <a:pos x="172" y="477"/>
                                    </a:cxn>
                                    <a:cxn ang="0">
                                      <a:pos x="172" y="521"/>
                                    </a:cxn>
                                    <a:cxn ang="0">
                                      <a:pos x="179" y="555"/>
                                    </a:cxn>
                                    <a:cxn ang="0">
                                      <a:pos x="188" y="589"/>
                                    </a:cxn>
                                    <a:cxn ang="0">
                                      <a:pos x="214" y="646"/>
                                    </a:cxn>
                                    <a:cxn ang="0">
                                      <a:pos x="243" y="683"/>
                                    </a:cxn>
                                    <a:cxn ang="0">
                                      <a:pos x="264" y="700"/>
                                    </a:cxn>
                                    <a:cxn ang="0">
                                      <a:pos x="279" y="689"/>
                                    </a:cxn>
                                    <a:cxn ang="0">
                                      <a:pos x="323" y="695"/>
                                    </a:cxn>
                                    <a:cxn ang="0">
                                      <a:pos x="350" y="722"/>
                                    </a:cxn>
                                    <a:cxn ang="0">
                                      <a:pos x="393" y="720"/>
                                    </a:cxn>
                                    <a:cxn ang="0">
                                      <a:pos x="435" y="695"/>
                                    </a:cxn>
                                    <a:cxn ang="0">
                                      <a:pos x="452" y="633"/>
                                    </a:cxn>
                                    <a:cxn ang="0">
                                      <a:pos x="452" y="460"/>
                                    </a:cxn>
                                    <a:cxn ang="0">
                                      <a:pos x="452" y="295"/>
                                    </a:cxn>
                                    <a:cxn ang="0">
                                      <a:pos x="507" y="200"/>
                                    </a:cxn>
                                    <a:cxn ang="0">
                                      <a:pos x="512" y="86"/>
                                    </a:cxn>
                                    <a:cxn ang="0">
                                      <a:pos x="615" y="68"/>
                                    </a:cxn>
                                    <a:cxn ang="0">
                                      <a:pos x="650" y="85"/>
                                    </a:cxn>
                                    <a:cxn ang="0">
                                      <a:pos x="668" y="81"/>
                                    </a:cxn>
                                    <a:cxn ang="0">
                                      <a:pos x="716" y="57"/>
                                    </a:cxn>
                                    <a:cxn ang="0">
                                      <a:pos x="727" y="38"/>
                                    </a:cxn>
                                    <a:cxn ang="0">
                                      <a:pos x="688" y="32"/>
                                    </a:cxn>
                                    <a:cxn ang="0">
                                      <a:pos x="635" y="41"/>
                                    </a:cxn>
                                    <a:cxn ang="0">
                                      <a:pos x="546" y="65"/>
                                    </a:cxn>
                                    <a:cxn ang="0">
                                      <a:pos x="522" y="63"/>
                                    </a:cxn>
                                    <a:cxn ang="0">
                                      <a:pos x="460" y="51"/>
                                    </a:cxn>
                                    <a:cxn ang="0">
                                      <a:pos x="405" y="53"/>
                                    </a:cxn>
                                    <a:cxn ang="0">
                                      <a:pos x="366" y="26"/>
                                    </a:cxn>
                                  </a:cxnLst>
                                  <a:rect l="0" t="0" r="r" b="b"/>
                                  <a:pathLst>
                                    <a:path w="734" h="722">
                                      <a:moveTo>
                                        <a:pt x="346" y="26"/>
                                      </a:moveTo>
                                      <a:lnTo>
                                        <a:pt x="299" y="26"/>
                                      </a:lnTo>
                                      <a:lnTo>
                                        <a:pt x="252" y="26"/>
                                      </a:lnTo>
                                      <a:lnTo>
                                        <a:pt x="198" y="26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30" y="26"/>
                                      </a:lnTo>
                                      <a:lnTo>
                                        <a:pt x="123" y="28"/>
                                      </a:lnTo>
                                      <a:lnTo>
                                        <a:pt x="109" y="15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1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3" y="74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9" y="102"/>
                                      </a:lnTo>
                                      <a:lnTo>
                                        <a:pt x="28" y="108"/>
                                      </a:lnTo>
                                      <a:lnTo>
                                        <a:pt x="34" y="11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44" y="134"/>
                                      </a:lnTo>
                                      <a:lnTo>
                                        <a:pt x="46" y="139"/>
                                      </a:lnTo>
                                      <a:lnTo>
                                        <a:pt x="55" y="150"/>
                                      </a:lnTo>
                                      <a:lnTo>
                                        <a:pt x="56" y="157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65" y="176"/>
                                      </a:lnTo>
                                      <a:lnTo>
                                        <a:pt x="81" y="202"/>
                                      </a:lnTo>
                                      <a:lnTo>
                                        <a:pt x="82" y="209"/>
                                      </a:lnTo>
                                      <a:lnTo>
                                        <a:pt x="86" y="215"/>
                                      </a:lnTo>
                                      <a:lnTo>
                                        <a:pt x="88" y="224"/>
                                      </a:lnTo>
                                      <a:lnTo>
                                        <a:pt x="96" y="238"/>
                                      </a:lnTo>
                                      <a:lnTo>
                                        <a:pt x="110" y="263"/>
                                      </a:lnTo>
                                      <a:lnTo>
                                        <a:pt x="116" y="273"/>
                                      </a:lnTo>
                                      <a:lnTo>
                                        <a:pt x="118" y="278"/>
                                      </a:lnTo>
                                      <a:lnTo>
                                        <a:pt x="121" y="288"/>
                                      </a:lnTo>
                                      <a:lnTo>
                                        <a:pt x="141" y="312"/>
                                      </a:lnTo>
                                      <a:lnTo>
                                        <a:pt x="150" y="331"/>
                                      </a:lnTo>
                                      <a:lnTo>
                                        <a:pt x="151" y="334"/>
                                      </a:lnTo>
                                      <a:lnTo>
                                        <a:pt x="152" y="350"/>
                                      </a:lnTo>
                                      <a:lnTo>
                                        <a:pt x="151" y="369"/>
                                      </a:lnTo>
                                      <a:lnTo>
                                        <a:pt x="152" y="406"/>
                                      </a:lnTo>
                                      <a:lnTo>
                                        <a:pt x="151" y="424"/>
                                      </a:lnTo>
                                      <a:lnTo>
                                        <a:pt x="153" y="435"/>
                                      </a:lnTo>
                                      <a:lnTo>
                                        <a:pt x="157" y="445"/>
                                      </a:lnTo>
                                      <a:lnTo>
                                        <a:pt x="162" y="458"/>
                                      </a:lnTo>
                                      <a:lnTo>
                                        <a:pt x="172" y="477"/>
                                      </a:lnTo>
                                      <a:lnTo>
                                        <a:pt x="173" y="484"/>
                                      </a:lnTo>
                                      <a:lnTo>
                                        <a:pt x="171" y="498"/>
                                      </a:lnTo>
                                      <a:lnTo>
                                        <a:pt x="172" y="521"/>
                                      </a:lnTo>
                                      <a:lnTo>
                                        <a:pt x="174" y="531"/>
                                      </a:lnTo>
                                      <a:lnTo>
                                        <a:pt x="182" y="546"/>
                                      </a:lnTo>
                                      <a:lnTo>
                                        <a:pt x="179" y="555"/>
                                      </a:lnTo>
                                      <a:lnTo>
                                        <a:pt x="182" y="559"/>
                                      </a:lnTo>
                                      <a:lnTo>
                                        <a:pt x="185" y="569"/>
                                      </a:lnTo>
                                      <a:lnTo>
                                        <a:pt x="188" y="589"/>
                                      </a:lnTo>
                                      <a:lnTo>
                                        <a:pt x="191" y="600"/>
                                      </a:lnTo>
                                      <a:lnTo>
                                        <a:pt x="194" y="622"/>
                                      </a:lnTo>
                                      <a:lnTo>
                                        <a:pt x="214" y="646"/>
                                      </a:lnTo>
                                      <a:lnTo>
                                        <a:pt x="222" y="665"/>
                                      </a:lnTo>
                                      <a:lnTo>
                                        <a:pt x="233" y="676"/>
                                      </a:lnTo>
                                      <a:lnTo>
                                        <a:pt x="243" y="683"/>
                                      </a:lnTo>
                                      <a:lnTo>
                                        <a:pt x="256" y="698"/>
                                      </a:lnTo>
                                      <a:lnTo>
                                        <a:pt x="261" y="698"/>
                                      </a:lnTo>
                                      <a:lnTo>
                                        <a:pt x="264" y="700"/>
                                      </a:lnTo>
                                      <a:lnTo>
                                        <a:pt x="269" y="699"/>
                                      </a:lnTo>
                                      <a:lnTo>
                                        <a:pt x="272" y="697"/>
                                      </a:lnTo>
                                      <a:lnTo>
                                        <a:pt x="279" y="689"/>
                                      </a:lnTo>
                                      <a:lnTo>
                                        <a:pt x="285" y="678"/>
                                      </a:lnTo>
                                      <a:lnTo>
                                        <a:pt x="297" y="677"/>
                                      </a:lnTo>
                                      <a:lnTo>
                                        <a:pt x="323" y="695"/>
                                      </a:lnTo>
                                      <a:lnTo>
                                        <a:pt x="323" y="708"/>
                                      </a:lnTo>
                                      <a:lnTo>
                                        <a:pt x="334" y="720"/>
                                      </a:lnTo>
                                      <a:lnTo>
                                        <a:pt x="350" y="722"/>
                                      </a:lnTo>
                                      <a:lnTo>
                                        <a:pt x="365" y="717"/>
                                      </a:lnTo>
                                      <a:lnTo>
                                        <a:pt x="384" y="717"/>
                                      </a:lnTo>
                                      <a:lnTo>
                                        <a:pt x="393" y="720"/>
                                      </a:lnTo>
                                      <a:lnTo>
                                        <a:pt x="405" y="720"/>
                                      </a:lnTo>
                                      <a:lnTo>
                                        <a:pt x="421" y="705"/>
                                      </a:lnTo>
                                      <a:lnTo>
                                        <a:pt x="435" y="695"/>
                                      </a:lnTo>
                                      <a:lnTo>
                                        <a:pt x="446" y="693"/>
                                      </a:lnTo>
                                      <a:lnTo>
                                        <a:pt x="452" y="689"/>
                                      </a:lnTo>
                                      <a:lnTo>
                                        <a:pt x="452" y="633"/>
                                      </a:lnTo>
                                      <a:lnTo>
                                        <a:pt x="452" y="574"/>
                                      </a:lnTo>
                                      <a:lnTo>
                                        <a:pt x="452" y="515"/>
                                      </a:lnTo>
                                      <a:lnTo>
                                        <a:pt x="452" y="460"/>
                                      </a:lnTo>
                                      <a:lnTo>
                                        <a:pt x="452" y="407"/>
                                      </a:lnTo>
                                      <a:lnTo>
                                        <a:pt x="452" y="349"/>
                                      </a:lnTo>
                                      <a:lnTo>
                                        <a:pt x="452" y="295"/>
                                      </a:lnTo>
                                      <a:lnTo>
                                        <a:pt x="507" y="295"/>
                                      </a:lnTo>
                                      <a:lnTo>
                                        <a:pt x="507" y="257"/>
                                      </a:lnTo>
                                      <a:lnTo>
                                        <a:pt x="507" y="200"/>
                                      </a:lnTo>
                                      <a:lnTo>
                                        <a:pt x="507" y="144"/>
                                      </a:lnTo>
                                      <a:lnTo>
                                        <a:pt x="507" y="91"/>
                                      </a:lnTo>
                                      <a:lnTo>
                                        <a:pt x="512" y="86"/>
                                      </a:lnTo>
                                      <a:lnTo>
                                        <a:pt x="592" y="71"/>
                                      </a:lnTo>
                                      <a:lnTo>
                                        <a:pt x="609" y="68"/>
                                      </a:lnTo>
                                      <a:lnTo>
                                        <a:pt x="615" y="68"/>
                                      </a:lnTo>
                                      <a:lnTo>
                                        <a:pt x="632" y="69"/>
                                      </a:lnTo>
                                      <a:lnTo>
                                        <a:pt x="643" y="73"/>
                                      </a:lnTo>
                                      <a:lnTo>
                                        <a:pt x="650" y="85"/>
                                      </a:lnTo>
                                      <a:lnTo>
                                        <a:pt x="653" y="100"/>
                                      </a:lnTo>
                                      <a:lnTo>
                                        <a:pt x="659" y="92"/>
                                      </a:lnTo>
                                      <a:lnTo>
                                        <a:pt x="668" y="81"/>
                                      </a:lnTo>
                                      <a:lnTo>
                                        <a:pt x="684" y="69"/>
                                      </a:lnTo>
                                      <a:lnTo>
                                        <a:pt x="711" y="63"/>
                                      </a:lnTo>
                                      <a:lnTo>
                                        <a:pt x="716" y="57"/>
                                      </a:lnTo>
                                      <a:lnTo>
                                        <a:pt x="723" y="52"/>
                                      </a:lnTo>
                                      <a:lnTo>
                                        <a:pt x="734" y="51"/>
                                      </a:lnTo>
                                      <a:lnTo>
                                        <a:pt x="727" y="38"/>
                                      </a:lnTo>
                                      <a:lnTo>
                                        <a:pt x="723" y="35"/>
                                      </a:lnTo>
                                      <a:lnTo>
                                        <a:pt x="709" y="32"/>
                                      </a:lnTo>
                                      <a:lnTo>
                                        <a:pt x="688" y="32"/>
                                      </a:lnTo>
                                      <a:lnTo>
                                        <a:pt x="685" y="28"/>
                                      </a:lnTo>
                                      <a:lnTo>
                                        <a:pt x="642" y="39"/>
                                      </a:lnTo>
                                      <a:lnTo>
                                        <a:pt x="635" y="41"/>
                                      </a:lnTo>
                                      <a:lnTo>
                                        <a:pt x="632" y="43"/>
                                      </a:lnTo>
                                      <a:lnTo>
                                        <a:pt x="621" y="46"/>
                                      </a:lnTo>
                                      <a:lnTo>
                                        <a:pt x="546" y="65"/>
                                      </a:lnTo>
                                      <a:lnTo>
                                        <a:pt x="538" y="66"/>
                                      </a:lnTo>
                                      <a:lnTo>
                                        <a:pt x="534" y="64"/>
                                      </a:lnTo>
                                      <a:lnTo>
                                        <a:pt x="522" y="63"/>
                                      </a:lnTo>
                                      <a:lnTo>
                                        <a:pt x="510" y="59"/>
                                      </a:lnTo>
                                      <a:lnTo>
                                        <a:pt x="494" y="58"/>
                                      </a:lnTo>
                                      <a:lnTo>
                                        <a:pt x="460" y="51"/>
                                      </a:lnTo>
                                      <a:lnTo>
                                        <a:pt x="433" y="51"/>
                                      </a:lnTo>
                                      <a:lnTo>
                                        <a:pt x="414" y="53"/>
                                      </a:lnTo>
                                      <a:lnTo>
                                        <a:pt x="405" y="53"/>
                                      </a:lnTo>
                                      <a:lnTo>
                                        <a:pt x="388" y="47"/>
                                      </a:lnTo>
                                      <a:lnTo>
                                        <a:pt x="382" y="37"/>
                                      </a:lnTo>
                                      <a:lnTo>
                                        <a:pt x="366" y="26"/>
                                      </a:lnTo>
                                      <a:lnTo>
                                        <a:pt x="346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3" name="Freeform 3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82405" y="3875434"/>
                                  <a:ext cx="185738" cy="2968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584" y="10"/>
                                    </a:cxn>
                                    <a:cxn ang="0">
                                      <a:pos x="570" y="56"/>
                                    </a:cxn>
                                    <a:cxn ang="0">
                                      <a:pos x="572" y="128"/>
                                    </a:cxn>
                                    <a:cxn ang="0">
                                      <a:pos x="569" y="176"/>
                                    </a:cxn>
                                    <a:cxn ang="0">
                                      <a:pos x="578" y="205"/>
                                    </a:cxn>
                                    <a:cxn ang="0">
                                      <a:pos x="585" y="224"/>
                                    </a:cxn>
                                    <a:cxn ang="0">
                                      <a:pos x="568" y="263"/>
                                    </a:cxn>
                                    <a:cxn ang="0">
                                      <a:pos x="564" y="285"/>
                                    </a:cxn>
                                    <a:cxn ang="0">
                                      <a:pos x="532" y="328"/>
                                    </a:cxn>
                                    <a:cxn ang="0">
                                      <a:pos x="497" y="355"/>
                                    </a:cxn>
                                    <a:cxn ang="0">
                                      <a:pos x="447" y="378"/>
                                    </a:cxn>
                                    <a:cxn ang="0">
                                      <a:pos x="368" y="434"/>
                                    </a:cxn>
                                    <a:cxn ang="0">
                                      <a:pos x="345" y="462"/>
                                    </a:cxn>
                                    <a:cxn ang="0">
                                      <a:pos x="323" y="477"/>
                                    </a:cxn>
                                    <a:cxn ang="0">
                                      <a:pos x="273" y="521"/>
                                    </a:cxn>
                                    <a:cxn ang="0">
                                      <a:pos x="253" y="572"/>
                                    </a:cxn>
                                    <a:cxn ang="0">
                                      <a:pos x="273" y="598"/>
                                    </a:cxn>
                                    <a:cxn ang="0">
                                      <a:pos x="289" y="667"/>
                                    </a:cxn>
                                    <a:cxn ang="0">
                                      <a:pos x="295" y="725"/>
                                    </a:cxn>
                                    <a:cxn ang="0">
                                      <a:pos x="295" y="764"/>
                                    </a:cxn>
                                    <a:cxn ang="0">
                                      <a:pos x="273" y="811"/>
                                    </a:cxn>
                                    <a:cxn ang="0">
                                      <a:pos x="192" y="843"/>
                                    </a:cxn>
                                    <a:cxn ang="0">
                                      <a:pos x="156" y="863"/>
                                    </a:cxn>
                                    <a:cxn ang="0">
                                      <a:pos x="134" y="893"/>
                                    </a:cxn>
                                    <a:cxn ang="0">
                                      <a:pos x="158" y="899"/>
                                    </a:cxn>
                                    <a:cxn ang="0">
                                      <a:pos x="110" y="908"/>
                                    </a:cxn>
                                    <a:cxn ang="0">
                                      <a:pos x="92" y="742"/>
                                    </a:cxn>
                                    <a:cxn ang="0">
                                      <a:pos x="85" y="673"/>
                                    </a:cxn>
                                    <a:cxn ang="0">
                                      <a:pos x="113" y="636"/>
                                    </a:cxn>
                                    <a:cxn ang="0">
                                      <a:pos x="153" y="508"/>
                                    </a:cxn>
                                    <a:cxn ang="0">
                                      <a:pos x="158" y="451"/>
                                    </a:cxn>
                                    <a:cxn ang="0">
                                      <a:pos x="158" y="367"/>
                                    </a:cxn>
                                    <a:cxn ang="0">
                                      <a:pos x="113" y="323"/>
                                    </a:cxn>
                                    <a:cxn ang="0">
                                      <a:pos x="33" y="305"/>
                                    </a:cxn>
                                    <a:cxn ang="0">
                                      <a:pos x="8" y="269"/>
                                    </a:cxn>
                                    <a:cxn ang="0">
                                      <a:pos x="175" y="198"/>
                                    </a:cxn>
                                    <a:cxn ang="0">
                                      <a:pos x="202" y="226"/>
                                    </a:cxn>
                                    <a:cxn ang="0">
                                      <a:pos x="247" y="226"/>
                                    </a:cxn>
                                    <a:cxn ang="0">
                                      <a:pos x="251" y="273"/>
                                    </a:cxn>
                                    <a:cxn ang="0">
                                      <a:pos x="236" y="302"/>
                                    </a:cxn>
                                    <a:cxn ang="0">
                                      <a:pos x="252" y="327"/>
                                    </a:cxn>
                                    <a:cxn ang="0">
                                      <a:pos x="272" y="350"/>
                                    </a:cxn>
                                    <a:cxn ang="0">
                                      <a:pos x="278" y="366"/>
                                    </a:cxn>
                                    <a:cxn ang="0">
                                      <a:pos x="291" y="357"/>
                                    </a:cxn>
                                    <a:cxn ang="0">
                                      <a:pos x="287" y="337"/>
                                    </a:cxn>
                                    <a:cxn ang="0">
                                      <a:pos x="304" y="314"/>
                                    </a:cxn>
                                    <a:cxn ang="0">
                                      <a:pos x="321" y="284"/>
                                    </a:cxn>
                                    <a:cxn ang="0">
                                      <a:pos x="326" y="244"/>
                                    </a:cxn>
                                    <a:cxn ang="0">
                                      <a:pos x="299" y="203"/>
                                    </a:cxn>
                                    <a:cxn ang="0">
                                      <a:pos x="266" y="167"/>
                                    </a:cxn>
                                    <a:cxn ang="0">
                                      <a:pos x="262" y="123"/>
                                    </a:cxn>
                                    <a:cxn ang="0">
                                      <a:pos x="269" y="76"/>
                                    </a:cxn>
                                    <a:cxn ang="0">
                                      <a:pos x="323" y="53"/>
                                    </a:cxn>
                                    <a:cxn ang="0">
                                      <a:pos x="349" y="65"/>
                                    </a:cxn>
                                    <a:cxn ang="0">
                                      <a:pos x="381" y="56"/>
                                    </a:cxn>
                                    <a:cxn ang="0">
                                      <a:pos x="436" y="43"/>
                                    </a:cxn>
                                    <a:cxn ang="0">
                                      <a:pos x="482" y="45"/>
                                    </a:cxn>
                                    <a:cxn ang="0">
                                      <a:pos x="547" y="25"/>
                                    </a:cxn>
                                  </a:cxnLst>
                                  <a:rect l="0" t="0" r="r" b="b"/>
                                  <a:pathLst>
                                    <a:path w="586" h="937">
                                      <a:moveTo>
                                        <a:pt x="580" y="0"/>
                                      </a:moveTo>
                                      <a:lnTo>
                                        <a:pt x="584" y="2"/>
                                      </a:lnTo>
                                      <a:lnTo>
                                        <a:pt x="586" y="7"/>
                                      </a:lnTo>
                                      <a:lnTo>
                                        <a:pt x="584" y="10"/>
                                      </a:lnTo>
                                      <a:lnTo>
                                        <a:pt x="585" y="27"/>
                                      </a:lnTo>
                                      <a:lnTo>
                                        <a:pt x="583" y="33"/>
                                      </a:lnTo>
                                      <a:lnTo>
                                        <a:pt x="578" y="42"/>
                                      </a:lnTo>
                                      <a:lnTo>
                                        <a:pt x="570" y="56"/>
                                      </a:lnTo>
                                      <a:lnTo>
                                        <a:pt x="567" y="70"/>
                                      </a:lnTo>
                                      <a:lnTo>
                                        <a:pt x="568" y="95"/>
                                      </a:lnTo>
                                      <a:lnTo>
                                        <a:pt x="570" y="113"/>
                                      </a:lnTo>
                                      <a:lnTo>
                                        <a:pt x="572" y="128"/>
                                      </a:lnTo>
                                      <a:lnTo>
                                        <a:pt x="565" y="133"/>
                                      </a:lnTo>
                                      <a:lnTo>
                                        <a:pt x="568" y="142"/>
                                      </a:lnTo>
                                      <a:lnTo>
                                        <a:pt x="570" y="142"/>
                                      </a:lnTo>
                                      <a:lnTo>
                                        <a:pt x="569" y="176"/>
                                      </a:lnTo>
                                      <a:lnTo>
                                        <a:pt x="572" y="196"/>
                                      </a:lnTo>
                                      <a:lnTo>
                                        <a:pt x="570" y="205"/>
                                      </a:lnTo>
                                      <a:lnTo>
                                        <a:pt x="574" y="208"/>
                                      </a:lnTo>
                                      <a:lnTo>
                                        <a:pt x="578" y="205"/>
                                      </a:lnTo>
                                      <a:lnTo>
                                        <a:pt x="581" y="212"/>
                                      </a:lnTo>
                                      <a:lnTo>
                                        <a:pt x="575" y="220"/>
                                      </a:lnTo>
                                      <a:lnTo>
                                        <a:pt x="580" y="220"/>
                                      </a:lnTo>
                                      <a:lnTo>
                                        <a:pt x="585" y="224"/>
                                      </a:lnTo>
                                      <a:lnTo>
                                        <a:pt x="585" y="232"/>
                                      </a:lnTo>
                                      <a:lnTo>
                                        <a:pt x="580" y="242"/>
                                      </a:lnTo>
                                      <a:lnTo>
                                        <a:pt x="576" y="253"/>
                                      </a:lnTo>
                                      <a:lnTo>
                                        <a:pt x="568" y="263"/>
                                      </a:lnTo>
                                      <a:lnTo>
                                        <a:pt x="575" y="265"/>
                                      </a:lnTo>
                                      <a:lnTo>
                                        <a:pt x="574" y="274"/>
                                      </a:lnTo>
                                      <a:lnTo>
                                        <a:pt x="573" y="280"/>
                                      </a:lnTo>
                                      <a:lnTo>
                                        <a:pt x="564" y="285"/>
                                      </a:lnTo>
                                      <a:lnTo>
                                        <a:pt x="547" y="305"/>
                                      </a:lnTo>
                                      <a:lnTo>
                                        <a:pt x="543" y="313"/>
                                      </a:lnTo>
                                      <a:lnTo>
                                        <a:pt x="526" y="323"/>
                                      </a:lnTo>
                                      <a:lnTo>
                                        <a:pt x="532" y="328"/>
                                      </a:lnTo>
                                      <a:lnTo>
                                        <a:pt x="527" y="337"/>
                                      </a:lnTo>
                                      <a:lnTo>
                                        <a:pt x="517" y="344"/>
                                      </a:lnTo>
                                      <a:lnTo>
                                        <a:pt x="505" y="351"/>
                                      </a:lnTo>
                                      <a:lnTo>
                                        <a:pt x="497" y="355"/>
                                      </a:lnTo>
                                      <a:lnTo>
                                        <a:pt x="490" y="366"/>
                                      </a:lnTo>
                                      <a:lnTo>
                                        <a:pt x="477" y="373"/>
                                      </a:lnTo>
                                      <a:lnTo>
                                        <a:pt x="460" y="373"/>
                                      </a:lnTo>
                                      <a:lnTo>
                                        <a:pt x="447" y="378"/>
                                      </a:lnTo>
                                      <a:lnTo>
                                        <a:pt x="403" y="398"/>
                                      </a:lnTo>
                                      <a:lnTo>
                                        <a:pt x="375" y="420"/>
                                      </a:lnTo>
                                      <a:lnTo>
                                        <a:pt x="373" y="430"/>
                                      </a:lnTo>
                                      <a:lnTo>
                                        <a:pt x="368" y="434"/>
                                      </a:lnTo>
                                      <a:lnTo>
                                        <a:pt x="360" y="435"/>
                                      </a:lnTo>
                                      <a:lnTo>
                                        <a:pt x="355" y="436"/>
                                      </a:lnTo>
                                      <a:lnTo>
                                        <a:pt x="361" y="442"/>
                                      </a:lnTo>
                                      <a:lnTo>
                                        <a:pt x="345" y="462"/>
                                      </a:lnTo>
                                      <a:lnTo>
                                        <a:pt x="338" y="473"/>
                                      </a:lnTo>
                                      <a:lnTo>
                                        <a:pt x="333" y="470"/>
                                      </a:lnTo>
                                      <a:lnTo>
                                        <a:pt x="330" y="461"/>
                                      </a:lnTo>
                                      <a:lnTo>
                                        <a:pt x="323" y="477"/>
                                      </a:lnTo>
                                      <a:lnTo>
                                        <a:pt x="315" y="480"/>
                                      </a:lnTo>
                                      <a:lnTo>
                                        <a:pt x="305" y="493"/>
                                      </a:lnTo>
                                      <a:lnTo>
                                        <a:pt x="287" y="512"/>
                                      </a:lnTo>
                                      <a:lnTo>
                                        <a:pt x="273" y="521"/>
                                      </a:lnTo>
                                      <a:lnTo>
                                        <a:pt x="266" y="529"/>
                                      </a:lnTo>
                                      <a:lnTo>
                                        <a:pt x="255" y="533"/>
                                      </a:lnTo>
                                      <a:lnTo>
                                        <a:pt x="252" y="563"/>
                                      </a:lnTo>
                                      <a:lnTo>
                                        <a:pt x="253" y="572"/>
                                      </a:lnTo>
                                      <a:lnTo>
                                        <a:pt x="267" y="582"/>
                                      </a:lnTo>
                                      <a:lnTo>
                                        <a:pt x="271" y="588"/>
                                      </a:lnTo>
                                      <a:lnTo>
                                        <a:pt x="272" y="597"/>
                                      </a:lnTo>
                                      <a:lnTo>
                                        <a:pt x="273" y="598"/>
                                      </a:lnTo>
                                      <a:lnTo>
                                        <a:pt x="274" y="608"/>
                                      </a:lnTo>
                                      <a:lnTo>
                                        <a:pt x="287" y="642"/>
                                      </a:lnTo>
                                      <a:lnTo>
                                        <a:pt x="288" y="662"/>
                                      </a:lnTo>
                                      <a:lnTo>
                                        <a:pt x="289" y="667"/>
                                      </a:lnTo>
                                      <a:lnTo>
                                        <a:pt x="295" y="662"/>
                                      </a:lnTo>
                                      <a:lnTo>
                                        <a:pt x="299" y="666"/>
                                      </a:lnTo>
                                      <a:lnTo>
                                        <a:pt x="299" y="688"/>
                                      </a:lnTo>
                                      <a:lnTo>
                                        <a:pt x="295" y="725"/>
                                      </a:lnTo>
                                      <a:lnTo>
                                        <a:pt x="283" y="771"/>
                                      </a:lnTo>
                                      <a:lnTo>
                                        <a:pt x="285" y="782"/>
                                      </a:lnTo>
                                      <a:lnTo>
                                        <a:pt x="289" y="774"/>
                                      </a:lnTo>
                                      <a:lnTo>
                                        <a:pt x="295" y="764"/>
                                      </a:lnTo>
                                      <a:lnTo>
                                        <a:pt x="295" y="768"/>
                                      </a:lnTo>
                                      <a:lnTo>
                                        <a:pt x="293" y="781"/>
                                      </a:lnTo>
                                      <a:lnTo>
                                        <a:pt x="288" y="792"/>
                                      </a:lnTo>
                                      <a:lnTo>
                                        <a:pt x="273" y="811"/>
                                      </a:lnTo>
                                      <a:lnTo>
                                        <a:pt x="258" y="822"/>
                                      </a:lnTo>
                                      <a:lnTo>
                                        <a:pt x="240" y="829"/>
                                      </a:lnTo>
                                      <a:lnTo>
                                        <a:pt x="228" y="830"/>
                                      </a:lnTo>
                                      <a:lnTo>
                                        <a:pt x="192" y="843"/>
                                      </a:lnTo>
                                      <a:lnTo>
                                        <a:pt x="183" y="849"/>
                                      </a:lnTo>
                                      <a:lnTo>
                                        <a:pt x="176" y="855"/>
                                      </a:lnTo>
                                      <a:lnTo>
                                        <a:pt x="166" y="861"/>
                                      </a:lnTo>
                                      <a:lnTo>
                                        <a:pt x="156" y="863"/>
                                      </a:lnTo>
                                      <a:lnTo>
                                        <a:pt x="151" y="868"/>
                                      </a:lnTo>
                                      <a:lnTo>
                                        <a:pt x="144" y="881"/>
                                      </a:lnTo>
                                      <a:lnTo>
                                        <a:pt x="135" y="893"/>
                                      </a:lnTo>
                                      <a:lnTo>
                                        <a:pt x="134" y="893"/>
                                      </a:lnTo>
                                      <a:lnTo>
                                        <a:pt x="142" y="900"/>
                                      </a:lnTo>
                                      <a:lnTo>
                                        <a:pt x="148" y="910"/>
                                      </a:lnTo>
                                      <a:lnTo>
                                        <a:pt x="154" y="905"/>
                                      </a:lnTo>
                                      <a:lnTo>
                                        <a:pt x="158" y="899"/>
                                      </a:lnTo>
                                      <a:lnTo>
                                        <a:pt x="154" y="937"/>
                                      </a:lnTo>
                                      <a:lnTo>
                                        <a:pt x="148" y="936"/>
                                      </a:lnTo>
                                      <a:lnTo>
                                        <a:pt x="112" y="936"/>
                                      </a:lnTo>
                                      <a:lnTo>
                                        <a:pt x="110" y="908"/>
                                      </a:lnTo>
                                      <a:lnTo>
                                        <a:pt x="110" y="887"/>
                                      </a:lnTo>
                                      <a:lnTo>
                                        <a:pt x="108" y="879"/>
                                      </a:lnTo>
                                      <a:lnTo>
                                        <a:pt x="105" y="786"/>
                                      </a:lnTo>
                                      <a:lnTo>
                                        <a:pt x="92" y="742"/>
                                      </a:lnTo>
                                      <a:lnTo>
                                        <a:pt x="86" y="710"/>
                                      </a:lnTo>
                                      <a:lnTo>
                                        <a:pt x="84" y="689"/>
                                      </a:lnTo>
                                      <a:lnTo>
                                        <a:pt x="85" y="688"/>
                                      </a:lnTo>
                                      <a:lnTo>
                                        <a:pt x="85" y="673"/>
                                      </a:lnTo>
                                      <a:lnTo>
                                        <a:pt x="89" y="661"/>
                                      </a:lnTo>
                                      <a:lnTo>
                                        <a:pt x="95" y="651"/>
                                      </a:lnTo>
                                      <a:lnTo>
                                        <a:pt x="106" y="644"/>
                                      </a:lnTo>
                                      <a:lnTo>
                                        <a:pt x="113" y="636"/>
                                      </a:lnTo>
                                      <a:lnTo>
                                        <a:pt x="132" y="602"/>
                                      </a:lnTo>
                                      <a:lnTo>
                                        <a:pt x="139" y="571"/>
                                      </a:lnTo>
                                      <a:lnTo>
                                        <a:pt x="156" y="535"/>
                                      </a:lnTo>
                                      <a:lnTo>
                                        <a:pt x="153" y="508"/>
                                      </a:lnTo>
                                      <a:lnTo>
                                        <a:pt x="148" y="495"/>
                                      </a:lnTo>
                                      <a:lnTo>
                                        <a:pt x="146" y="478"/>
                                      </a:lnTo>
                                      <a:lnTo>
                                        <a:pt x="156" y="459"/>
                                      </a:lnTo>
                                      <a:lnTo>
                                        <a:pt x="158" y="451"/>
                                      </a:lnTo>
                                      <a:lnTo>
                                        <a:pt x="162" y="435"/>
                                      </a:lnTo>
                                      <a:lnTo>
                                        <a:pt x="161" y="424"/>
                                      </a:lnTo>
                                      <a:lnTo>
                                        <a:pt x="162" y="389"/>
                                      </a:lnTo>
                                      <a:lnTo>
                                        <a:pt x="158" y="367"/>
                                      </a:lnTo>
                                      <a:lnTo>
                                        <a:pt x="154" y="357"/>
                                      </a:lnTo>
                                      <a:lnTo>
                                        <a:pt x="153" y="344"/>
                                      </a:lnTo>
                                      <a:lnTo>
                                        <a:pt x="144" y="334"/>
                                      </a:lnTo>
                                      <a:lnTo>
                                        <a:pt x="113" y="323"/>
                                      </a:lnTo>
                                      <a:lnTo>
                                        <a:pt x="85" y="311"/>
                                      </a:lnTo>
                                      <a:lnTo>
                                        <a:pt x="70" y="307"/>
                                      </a:lnTo>
                                      <a:lnTo>
                                        <a:pt x="56" y="303"/>
                                      </a:lnTo>
                                      <a:lnTo>
                                        <a:pt x="33" y="305"/>
                                      </a:lnTo>
                                      <a:lnTo>
                                        <a:pt x="15" y="303"/>
                                      </a:lnTo>
                                      <a:lnTo>
                                        <a:pt x="15" y="284"/>
                                      </a:lnTo>
                                      <a:lnTo>
                                        <a:pt x="10" y="281"/>
                                      </a:lnTo>
                                      <a:lnTo>
                                        <a:pt x="8" y="269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165" y="196"/>
                                      </a:lnTo>
                                      <a:lnTo>
                                        <a:pt x="174" y="195"/>
                                      </a:lnTo>
                                      <a:lnTo>
                                        <a:pt x="175" y="198"/>
                                      </a:lnTo>
                                      <a:lnTo>
                                        <a:pt x="181" y="200"/>
                                      </a:lnTo>
                                      <a:lnTo>
                                        <a:pt x="188" y="216"/>
                                      </a:lnTo>
                                      <a:lnTo>
                                        <a:pt x="198" y="226"/>
                                      </a:lnTo>
                                      <a:lnTo>
                                        <a:pt x="202" y="226"/>
                                      </a:lnTo>
                                      <a:lnTo>
                                        <a:pt x="210" y="224"/>
                                      </a:lnTo>
                                      <a:lnTo>
                                        <a:pt x="240" y="220"/>
                                      </a:lnTo>
                                      <a:lnTo>
                                        <a:pt x="244" y="221"/>
                                      </a:lnTo>
                                      <a:lnTo>
                                        <a:pt x="247" y="226"/>
                                      </a:lnTo>
                                      <a:lnTo>
                                        <a:pt x="251" y="239"/>
                                      </a:lnTo>
                                      <a:lnTo>
                                        <a:pt x="252" y="247"/>
                                      </a:lnTo>
                                      <a:lnTo>
                                        <a:pt x="253" y="265"/>
                                      </a:lnTo>
                                      <a:lnTo>
                                        <a:pt x="251" y="273"/>
                                      </a:lnTo>
                                      <a:lnTo>
                                        <a:pt x="245" y="280"/>
                                      </a:lnTo>
                                      <a:lnTo>
                                        <a:pt x="246" y="286"/>
                                      </a:lnTo>
                                      <a:lnTo>
                                        <a:pt x="240" y="291"/>
                                      </a:lnTo>
                                      <a:lnTo>
                                        <a:pt x="236" y="302"/>
                                      </a:lnTo>
                                      <a:lnTo>
                                        <a:pt x="240" y="306"/>
                                      </a:lnTo>
                                      <a:lnTo>
                                        <a:pt x="245" y="322"/>
                                      </a:lnTo>
                                      <a:lnTo>
                                        <a:pt x="248" y="325"/>
                                      </a:lnTo>
                                      <a:lnTo>
                                        <a:pt x="252" y="327"/>
                                      </a:lnTo>
                                      <a:lnTo>
                                        <a:pt x="255" y="332"/>
                                      </a:lnTo>
                                      <a:lnTo>
                                        <a:pt x="263" y="341"/>
                                      </a:lnTo>
                                      <a:lnTo>
                                        <a:pt x="268" y="348"/>
                                      </a:lnTo>
                                      <a:lnTo>
                                        <a:pt x="272" y="350"/>
                                      </a:lnTo>
                                      <a:lnTo>
                                        <a:pt x="279" y="351"/>
                                      </a:lnTo>
                                      <a:lnTo>
                                        <a:pt x="283" y="356"/>
                                      </a:lnTo>
                                      <a:lnTo>
                                        <a:pt x="283" y="360"/>
                                      </a:lnTo>
                                      <a:lnTo>
                                        <a:pt x="278" y="366"/>
                                      </a:lnTo>
                                      <a:lnTo>
                                        <a:pt x="279" y="368"/>
                                      </a:lnTo>
                                      <a:lnTo>
                                        <a:pt x="291" y="368"/>
                                      </a:lnTo>
                                      <a:lnTo>
                                        <a:pt x="293" y="367"/>
                                      </a:lnTo>
                                      <a:lnTo>
                                        <a:pt x="291" y="357"/>
                                      </a:lnTo>
                                      <a:lnTo>
                                        <a:pt x="293" y="351"/>
                                      </a:lnTo>
                                      <a:lnTo>
                                        <a:pt x="290" y="346"/>
                                      </a:lnTo>
                                      <a:lnTo>
                                        <a:pt x="287" y="343"/>
                                      </a:lnTo>
                                      <a:lnTo>
                                        <a:pt x="287" y="337"/>
                                      </a:lnTo>
                                      <a:lnTo>
                                        <a:pt x="290" y="329"/>
                                      </a:lnTo>
                                      <a:lnTo>
                                        <a:pt x="290" y="325"/>
                                      </a:lnTo>
                                      <a:lnTo>
                                        <a:pt x="291" y="322"/>
                                      </a:lnTo>
                                      <a:lnTo>
                                        <a:pt x="304" y="314"/>
                                      </a:lnTo>
                                      <a:lnTo>
                                        <a:pt x="310" y="313"/>
                                      </a:lnTo>
                                      <a:lnTo>
                                        <a:pt x="316" y="311"/>
                                      </a:lnTo>
                                      <a:lnTo>
                                        <a:pt x="320" y="305"/>
                                      </a:lnTo>
                                      <a:lnTo>
                                        <a:pt x="321" y="284"/>
                                      </a:lnTo>
                                      <a:lnTo>
                                        <a:pt x="323" y="276"/>
                                      </a:lnTo>
                                      <a:lnTo>
                                        <a:pt x="320" y="262"/>
                                      </a:lnTo>
                                      <a:lnTo>
                                        <a:pt x="323" y="252"/>
                                      </a:lnTo>
                                      <a:lnTo>
                                        <a:pt x="326" y="244"/>
                                      </a:lnTo>
                                      <a:lnTo>
                                        <a:pt x="323" y="232"/>
                                      </a:lnTo>
                                      <a:lnTo>
                                        <a:pt x="318" y="225"/>
                                      </a:lnTo>
                                      <a:lnTo>
                                        <a:pt x="305" y="212"/>
                                      </a:lnTo>
                                      <a:lnTo>
                                        <a:pt x="299" y="203"/>
                                      </a:lnTo>
                                      <a:lnTo>
                                        <a:pt x="284" y="184"/>
                                      </a:lnTo>
                                      <a:lnTo>
                                        <a:pt x="274" y="177"/>
                                      </a:lnTo>
                                      <a:lnTo>
                                        <a:pt x="267" y="167"/>
                                      </a:lnTo>
                                      <a:lnTo>
                                        <a:pt x="266" y="167"/>
                                      </a:lnTo>
                                      <a:lnTo>
                                        <a:pt x="263" y="156"/>
                                      </a:lnTo>
                                      <a:lnTo>
                                        <a:pt x="263" y="146"/>
                                      </a:lnTo>
                                      <a:lnTo>
                                        <a:pt x="262" y="138"/>
                                      </a:lnTo>
                                      <a:lnTo>
                                        <a:pt x="262" y="123"/>
                                      </a:lnTo>
                                      <a:lnTo>
                                        <a:pt x="258" y="115"/>
                                      </a:lnTo>
                                      <a:lnTo>
                                        <a:pt x="258" y="107"/>
                                      </a:lnTo>
                                      <a:lnTo>
                                        <a:pt x="262" y="92"/>
                                      </a:lnTo>
                                      <a:lnTo>
                                        <a:pt x="269" y="76"/>
                                      </a:lnTo>
                                      <a:lnTo>
                                        <a:pt x="273" y="58"/>
                                      </a:lnTo>
                                      <a:lnTo>
                                        <a:pt x="314" y="59"/>
                                      </a:lnTo>
                                      <a:lnTo>
                                        <a:pt x="317" y="58"/>
                                      </a:lnTo>
                                      <a:lnTo>
                                        <a:pt x="323" y="53"/>
                                      </a:lnTo>
                                      <a:lnTo>
                                        <a:pt x="331" y="53"/>
                                      </a:lnTo>
                                      <a:lnTo>
                                        <a:pt x="338" y="55"/>
                                      </a:lnTo>
                                      <a:lnTo>
                                        <a:pt x="344" y="61"/>
                                      </a:lnTo>
                                      <a:lnTo>
                                        <a:pt x="349" y="65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61" y="64"/>
                                      </a:lnTo>
                                      <a:lnTo>
                                        <a:pt x="370" y="64"/>
                                      </a:lnTo>
                                      <a:lnTo>
                                        <a:pt x="381" y="56"/>
                                      </a:lnTo>
                                      <a:lnTo>
                                        <a:pt x="412" y="5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23" y="56"/>
                                      </a:lnTo>
                                      <a:lnTo>
                                        <a:pt x="436" y="43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9" y="39"/>
                                      </a:lnTo>
                                      <a:lnTo>
                                        <a:pt x="472" y="45"/>
                                      </a:lnTo>
                                      <a:lnTo>
                                        <a:pt x="482" y="45"/>
                                      </a:lnTo>
                                      <a:lnTo>
                                        <a:pt x="490" y="44"/>
                                      </a:lnTo>
                                      <a:lnTo>
                                        <a:pt x="524" y="32"/>
                                      </a:lnTo>
                                      <a:lnTo>
                                        <a:pt x="543" y="27"/>
                                      </a:lnTo>
                                      <a:lnTo>
                                        <a:pt x="547" y="25"/>
                                      </a:lnTo>
                                      <a:lnTo>
                                        <a:pt x="562" y="11"/>
                                      </a:lnTo>
                                      <a:lnTo>
                                        <a:pt x="576" y="1"/>
                                      </a:lnTo>
                                      <a:lnTo>
                                        <a:pt x="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4" name="Freeform 3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104605" y="4004022"/>
                                  <a:ext cx="165100" cy="1698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356"/>
                                    </a:cxn>
                                    <a:cxn ang="0">
                                      <a:pos x="0" y="244"/>
                                    </a:cxn>
                                    <a:cxn ang="0">
                                      <a:pos x="56" y="206"/>
                                    </a:cxn>
                                    <a:cxn ang="0">
                                      <a:pos x="56" y="93"/>
                                    </a:cxn>
                                    <a:cxn ang="0">
                                      <a:pos x="61" y="35"/>
                                    </a:cxn>
                                    <a:cxn ang="0">
                                      <a:pos x="158" y="17"/>
                                    </a:cxn>
                                    <a:cxn ang="0">
                                      <a:pos x="181" y="18"/>
                                    </a:cxn>
                                    <a:cxn ang="0">
                                      <a:pos x="199" y="34"/>
                                    </a:cxn>
                                    <a:cxn ang="0">
                                      <a:pos x="208" y="41"/>
                                    </a:cxn>
                                    <a:cxn ang="0">
                                      <a:pos x="233" y="18"/>
                                    </a:cxn>
                                    <a:cxn ang="0">
                                      <a:pos x="265" y="6"/>
                                    </a:cxn>
                                    <a:cxn ang="0">
                                      <a:pos x="283" y="0"/>
                                    </a:cxn>
                                    <a:cxn ang="0">
                                      <a:pos x="291" y="11"/>
                                    </a:cxn>
                                    <a:cxn ang="0">
                                      <a:pos x="307" y="39"/>
                                    </a:cxn>
                                    <a:cxn ang="0">
                                      <a:pos x="319" y="60"/>
                                    </a:cxn>
                                    <a:cxn ang="0">
                                      <a:pos x="339" y="93"/>
                                    </a:cxn>
                                    <a:cxn ang="0">
                                      <a:pos x="385" y="127"/>
                                    </a:cxn>
                                    <a:cxn ang="0">
                                      <a:pos x="407" y="151"/>
                                    </a:cxn>
                                    <a:cxn ang="0">
                                      <a:pos x="431" y="164"/>
                                    </a:cxn>
                                    <a:cxn ang="0">
                                      <a:pos x="434" y="205"/>
                                    </a:cxn>
                                    <a:cxn ang="0">
                                      <a:pos x="449" y="227"/>
                                    </a:cxn>
                                    <a:cxn ang="0">
                                      <a:pos x="470" y="234"/>
                                    </a:cxn>
                                    <a:cxn ang="0">
                                      <a:pos x="497" y="240"/>
                                    </a:cxn>
                                    <a:cxn ang="0">
                                      <a:pos x="518" y="253"/>
                                    </a:cxn>
                                    <a:cxn ang="0">
                                      <a:pos x="506" y="261"/>
                                    </a:cxn>
                                    <a:cxn ang="0">
                                      <a:pos x="454" y="288"/>
                                    </a:cxn>
                                    <a:cxn ang="0">
                                      <a:pos x="418" y="318"/>
                                    </a:cxn>
                                    <a:cxn ang="0">
                                      <a:pos x="388" y="352"/>
                                    </a:cxn>
                                    <a:cxn ang="0">
                                      <a:pos x="344" y="396"/>
                                    </a:cxn>
                                    <a:cxn ang="0">
                                      <a:pos x="314" y="449"/>
                                    </a:cxn>
                                    <a:cxn ang="0">
                                      <a:pos x="301" y="459"/>
                                    </a:cxn>
                                    <a:cxn ang="0">
                                      <a:pos x="265" y="466"/>
                                    </a:cxn>
                                    <a:cxn ang="0">
                                      <a:pos x="227" y="452"/>
                                    </a:cxn>
                                    <a:cxn ang="0">
                                      <a:pos x="201" y="445"/>
                                    </a:cxn>
                                    <a:cxn ang="0">
                                      <a:pos x="170" y="469"/>
                                    </a:cxn>
                                    <a:cxn ang="0">
                                      <a:pos x="161" y="485"/>
                                    </a:cxn>
                                    <a:cxn ang="0">
                                      <a:pos x="140" y="503"/>
                                    </a:cxn>
                                    <a:cxn ang="0">
                                      <a:pos x="125" y="525"/>
                                    </a:cxn>
                                    <a:cxn ang="0">
                                      <a:pos x="72" y="533"/>
                                    </a:cxn>
                                    <a:cxn ang="0">
                                      <a:pos x="46" y="528"/>
                                    </a:cxn>
                                    <a:cxn ang="0">
                                      <a:pos x="50" y="498"/>
                                    </a:cxn>
                                    <a:cxn ang="0">
                                      <a:pos x="52" y="479"/>
                                    </a:cxn>
                                    <a:cxn ang="0">
                                      <a:pos x="44" y="449"/>
                                    </a:cxn>
                                    <a:cxn ang="0">
                                      <a:pos x="25" y="429"/>
                                    </a:cxn>
                                    <a:cxn ang="0">
                                      <a:pos x="11" y="415"/>
                                    </a:cxn>
                                    <a:cxn ang="0">
                                      <a:pos x="0" y="409"/>
                                    </a:cxn>
                                  </a:cxnLst>
                                  <a:rect l="0" t="0" r="r" b="b"/>
                                  <a:pathLst>
                                    <a:path w="518" h="534">
                                      <a:moveTo>
                                        <a:pt x="0" y="409"/>
                                      </a:moveTo>
                                      <a:lnTo>
                                        <a:pt x="0" y="356"/>
                                      </a:lnTo>
                                      <a:lnTo>
                                        <a:pt x="0" y="298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56" y="244"/>
                                      </a:lnTo>
                                      <a:lnTo>
                                        <a:pt x="56" y="206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6" y="93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61" y="35"/>
                                      </a:lnTo>
                                      <a:lnTo>
                                        <a:pt x="141" y="20"/>
                                      </a:lnTo>
                                      <a:lnTo>
                                        <a:pt x="158" y="17"/>
                                      </a:lnTo>
                                      <a:lnTo>
                                        <a:pt x="164" y="17"/>
                                      </a:lnTo>
                                      <a:lnTo>
                                        <a:pt x="181" y="18"/>
                                      </a:lnTo>
                                      <a:lnTo>
                                        <a:pt x="192" y="22"/>
                                      </a:lnTo>
                                      <a:lnTo>
                                        <a:pt x="199" y="34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208" y="41"/>
                                      </a:lnTo>
                                      <a:lnTo>
                                        <a:pt x="217" y="30"/>
                                      </a:lnTo>
                                      <a:lnTo>
                                        <a:pt x="233" y="18"/>
                                      </a:lnTo>
                                      <a:lnTo>
                                        <a:pt x="260" y="12"/>
                                      </a:lnTo>
                                      <a:lnTo>
                                        <a:pt x="265" y="6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83" y="0"/>
                                      </a:lnTo>
                                      <a:lnTo>
                                        <a:pt x="291" y="2"/>
                                      </a:lnTo>
                                      <a:lnTo>
                                        <a:pt x="291" y="11"/>
                                      </a:lnTo>
                                      <a:lnTo>
                                        <a:pt x="294" y="17"/>
                                      </a:lnTo>
                                      <a:lnTo>
                                        <a:pt x="307" y="39"/>
                                      </a:lnTo>
                                      <a:lnTo>
                                        <a:pt x="317" y="49"/>
                                      </a:lnTo>
                                      <a:lnTo>
                                        <a:pt x="319" y="60"/>
                                      </a:lnTo>
                                      <a:lnTo>
                                        <a:pt x="325" y="74"/>
                                      </a:lnTo>
                                      <a:lnTo>
                                        <a:pt x="339" y="93"/>
                                      </a:lnTo>
                                      <a:lnTo>
                                        <a:pt x="368" y="124"/>
                                      </a:lnTo>
                                      <a:lnTo>
                                        <a:pt x="385" y="127"/>
                                      </a:lnTo>
                                      <a:lnTo>
                                        <a:pt x="398" y="137"/>
                                      </a:lnTo>
                                      <a:lnTo>
                                        <a:pt x="407" y="151"/>
                                      </a:lnTo>
                                      <a:lnTo>
                                        <a:pt x="420" y="154"/>
                                      </a:lnTo>
                                      <a:lnTo>
                                        <a:pt x="431" y="164"/>
                                      </a:lnTo>
                                      <a:lnTo>
                                        <a:pt x="431" y="185"/>
                                      </a:lnTo>
                                      <a:lnTo>
                                        <a:pt x="434" y="205"/>
                                      </a:lnTo>
                                      <a:lnTo>
                                        <a:pt x="441" y="218"/>
                                      </a:lnTo>
                                      <a:lnTo>
                                        <a:pt x="449" y="227"/>
                                      </a:lnTo>
                                      <a:lnTo>
                                        <a:pt x="458" y="232"/>
                                      </a:lnTo>
                                      <a:lnTo>
                                        <a:pt x="470" y="234"/>
                                      </a:lnTo>
                                      <a:lnTo>
                                        <a:pt x="484" y="234"/>
                                      </a:lnTo>
                                      <a:lnTo>
                                        <a:pt x="497" y="240"/>
                                      </a:lnTo>
                                      <a:lnTo>
                                        <a:pt x="507" y="244"/>
                                      </a:lnTo>
                                      <a:lnTo>
                                        <a:pt x="518" y="253"/>
                                      </a:lnTo>
                                      <a:lnTo>
                                        <a:pt x="517" y="256"/>
                                      </a:lnTo>
                                      <a:lnTo>
                                        <a:pt x="506" y="261"/>
                                      </a:lnTo>
                                      <a:lnTo>
                                        <a:pt x="492" y="270"/>
                                      </a:lnTo>
                                      <a:lnTo>
                                        <a:pt x="454" y="288"/>
                                      </a:lnTo>
                                      <a:lnTo>
                                        <a:pt x="438" y="305"/>
                                      </a:lnTo>
                                      <a:lnTo>
                                        <a:pt x="418" y="318"/>
                                      </a:lnTo>
                                      <a:lnTo>
                                        <a:pt x="399" y="336"/>
                                      </a:lnTo>
                                      <a:lnTo>
                                        <a:pt x="388" y="352"/>
                                      </a:lnTo>
                                      <a:lnTo>
                                        <a:pt x="371" y="377"/>
                                      </a:lnTo>
                                      <a:lnTo>
                                        <a:pt x="344" y="396"/>
                                      </a:lnTo>
                                      <a:lnTo>
                                        <a:pt x="329" y="415"/>
                                      </a:lnTo>
                                      <a:lnTo>
                                        <a:pt x="314" y="449"/>
                                      </a:lnTo>
                                      <a:lnTo>
                                        <a:pt x="309" y="455"/>
                                      </a:lnTo>
                                      <a:lnTo>
                                        <a:pt x="301" y="459"/>
                                      </a:lnTo>
                                      <a:lnTo>
                                        <a:pt x="290" y="460"/>
                                      </a:lnTo>
                                      <a:lnTo>
                                        <a:pt x="265" y="466"/>
                                      </a:lnTo>
                                      <a:lnTo>
                                        <a:pt x="250" y="465"/>
                                      </a:lnTo>
                                      <a:lnTo>
                                        <a:pt x="227" y="452"/>
                                      </a:lnTo>
                                      <a:lnTo>
                                        <a:pt x="215" y="447"/>
                                      </a:lnTo>
                                      <a:lnTo>
                                        <a:pt x="201" y="445"/>
                                      </a:lnTo>
                                      <a:lnTo>
                                        <a:pt x="189" y="449"/>
                                      </a:lnTo>
                                      <a:lnTo>
                                        <a:pt x="170" y="469"/>
                                      </a:lnTo>
                                      <a:lnTo>
                                        <a:pt x="163" y="477"/>
                                      </a:lnTo>
                                      <a:lnTo>
                                        <a:pt x="161" y="485"/>
                                      </a:lnTo>
                                      <a:lnTo>
                                        <a:pt x="152" y="496"/>
                                      </a:lnTo>
                                      <a:lnTo>
                                        <a:pt x="140" y="503"/>
                                      </a:lnTo>
                                      <a:lnTo>
                                        <a:pt x="135" y="508"/>
                                      </a:lnTo>
                                      <a:lnTo>
                                        <a:pt x="125" y="525"/>
                                      </a:lnTo>
                                      <a:lnTo>
                                        <a:pt x="90" y="534"/>
                                      </a:lnTo>
                                      <a:lnTo>
                                        <a:pt x="72" y="533"/>
                                      </a:lnTo>
                                      <a:lnTo>
                                        <a:pt x="56" y="530"/>
                                      </a:lnTo>
                                      <a:lnTo>
                                        <a:pt x="46" y="528"/>
                                      </a:lnTo>
                                      <a:lnTo>
                                        <a:pt x="43" y="519"/>
                                      </a:lnTo>
                                      <a:lnTo>
                                        <a:pt x="50" y="498"/>
                                      </a:lnTo>
                                      <a:lnTo>
                                        <a:pt x="52" y="485"/>
                                      </a:lnTo>
                                      <a:lnTo>
                                        <a:pt x="52" y="479"/>
                                      </a:lnTo>
                                      <a:lnTo>
                                        <a:pt x="51" y="461"/>
                                      </a:lnTo>
                                      <a:lnTo>
                                        <a:pt x="44" y="449"/>
                                      </a:lnTo>
                                      <a:lnTo>
                                        <a:pt x="30" y="438"/>
                                      </a:lnTo>
                                      <a:lnTo>
                                        <a:pt x="25" y="429"/>
                                      </a:lnTo>
                                      <a:lnTo>
                                        <a:pt x="13" y="418"/>
                                      </a:lnTo>
                                      <a:lnTo>
                                        <a:pt x="11" y="415"/>
                                      </a:lnTo>
                                      <a:lnTo>
                                        <a:pt x="5" y="409"/>
                                      </a:lnTo>
                                      <a:lnTo>
                                        <a:pt x="0" y="4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/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5" name="Freeform 3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98181" y="3470622"/>
                                  <a:ext cx="128588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74" y="17"/>
                                    </a:cxn>
                                    <a:cxn ang="0">
                                      <a:pos x="146" y="18"/>
                                    </a:cxn>
                                    <a:cxn ang="0">
                                      <a:pos x="119" y="11"/>
                                    </a:cxn>
                                    <a:cxn ang="0">
                                      <a:pos x="101" y="3"/>
                                    </a:cxn>
                                    <a:cxn ang="0">
                                      <a:pos x="80" y="14"/>
                                    </a:cxn>
                                    <a:cxn ang="0">
                                      <a:pos x="67" y="27"/>
                                    </a:cxn>
                                    <a:cxn ang="0">
                                      <a:pos x="69" y="57"/>
                                    </a:cxn>
                                    <a:cxn ang="0">
                                      <a:pos x="17" y="81"/>
                                    </a:cxn>
                                    <a:cxn ang="0">
                                      <a:pos x="1" y="109"/>
                                    </a:cxn>
                                    <a:cxn ang="0">
                                      <a:pos x="17" y="100"/>
                                    </a:cxn>
                                    <a:cxn ang="0">
                                      <a:pos x="31" y="128"/>
                                    </a:cxn>
                                    <a:cxn ang="0">
                                      <a:pos x="66" y="159"/>
                                    </a:cxn>
                                    <a:cxn ang="0">
                                      <a:pos x="88" y="190"/>
                                    </a:cxn>
                                    <a:cxn ang="0">
                                      <a:pos x="104" y="203"/>
                                    </a:cxn>
                                    <a:cxn ang="0">
                                      <a:pos x="124" y="191"/>
                                    </a:cxn>
                                    <a:cxn ang="0">
                                      <a:pos x="142" y="168"/>
                                    </a:cxn>
                                    <a:cxn ang="0">
                                      <a:pos x="161" y="159"/>
                                    </a:cxn>
                                    <a:cxn ang="0">
                                      <a:pos x="211" y="153"/>
                                    </a:cxn>
                                    <a:cxn ang="0">
                                      <a:pos x="230" y="175"/>
                                    </a:cxn>
                                    <a:cxn ang="0">
                                      <a:pos x="241" y="187"/>
                                    </a:cxn>
                                    <a:cxn ang="0">
                                      <a:pos x="241" y="202"/>
                                    </a:cxn>
                                    <a:cxn ang="0">
                                      <a:pos x="249" y="223"/>
                                    </a:cxn>
                                    <a:cxn ang="0">
                                      <a:pos x="252" y="239"/>
                                    </a:cxn>
                                    <a:cxn ang="0">
                                      <a:pos x="264" y="240"/>
                                    </a:cxn>
                                    <a:cxn ang="0">
                                      <a:pos x="281" y="238"/>
                                    </a:cxn>
                                    <a:cxn ang="0">
                                      <a:pos x="297" y="239"/>
                                    </a:cxn>
                                    <a:cxn ang="0">
                                      <a:pos x="313" y="273"/>
                                    </a:cxn>
                                    <a:cxn ang="0">
                                      <a:pos x="306" y="298"/>
                                    </a:cxn>
                                    <a:cxn ang="0">
                                      <a:pos x="327" y="307"/>
                                    </a:cxn>
                                    <a:cxn ang="0">
                                      <a:pos x="348" y="292"/>
                                    </a:cxn>
                                    <a:cxn ang="0">
                                      <a:pos x="365" y="286"/>
                                    </a:cxn>
                                    <a:cxn ang="0">
                                      <a:pos x="384" y="262"/>
                                    </a:cxn>
                                    <a:cxn ang="0">
                                      <a:pos x="386" y="251"/>
                                    </a:cxn>
                                    <a:cxn ang="0">
                                      <a:pos x="375" y="239"/>
                                    </a:cxn>
                                    <a:cxn ang="0">
                                      <a:pos x="394" y="239"/>
                                    </a:cxn>
                                    <a:cxn ang="0">
                                      <a:pos x="403" y="235"/>
                                    </a:cxn>
                                    <a:cxn ang="0">
                                      <a:pos x="393" y="219"/>
                                    </a:cxn>
                                    <a:cxn ang="0">
                                      <a:pos x="400" y="203"/>
                                    </a:cxn>
                                    <a:cxn ang="0">
                                      <a:pos x="380" y="183"/>
                                    </a:cxn>
                                    <a:cxn ang="0">
                                      <a:pos x="382" y="149"/>
                                    </a:cxn>
                                    <a:cxn ang="0">
                                      <a:pos x="382" y="131"/>
                                    </a:cxn>
                                    <a:cxn ang="0">
                                      <a:pos x="370" y="93"/>
                                    </a:cxn>
                                    <a:cxn ang="0">
                                      <a:pos x="351" y="92"/>
                                    </a:cxn>
                                    <a:cxn ang="0">
                                      <a:pos x="364" y="79"/>
                                    </a:cxn>
                                    <a:cxn ang="0">
                                      <a:pos x="357" y="70"/>
                                    </a:cxn>
                                    <a:cxn ang="0">
                                      <a:pos x="343" y="41"/>
                                    </a:cxn>
                                    <a:cxn ang="0">
                                      <a:pos x="334" y="28"/>
                                    </a:cxn>
                                    <a:cxn ang="0">
                                      <a:pos x="328" y="12"/>
                                    </a:cxn>
                                    <a:cxn ang="0">
                                      <a:pos x="312" y="12"/>
                                    </a:cxn>
                                    <a:cxn ang="0">
                                      <a:pos x="294" y="38"/>
                                    </a:cxn>
                                    <a:cxn ang="0">
                                      <a:pos x="255" y="33"/>
                                    </a:cxn>
                                    <a:cxn ang="0">
                                      <a:pos x="230" y="30"/>
                                    </a:cxn>
                                    <a:cxn ang="0">
                                      <a:pos x="208" y="39"/>
                                    </a:cxn>
                                    <a:cxn ang="0">
                                      <a:pos x="203" y="19"/>
                                    </a:cxn>
                                  </a:cxnLst>
                                  <a:rect l="0" t="0" r="r" b="b"/>
                                  <a:pathLst>
                                    <a:path w="404" h="307">
                                      <a:moveTo>
                                        <a:pt x="205" y="15"/>
                                      </a:moveTo>
                                      <a:lnTo>
                                        <a:pt x="195" y="15"/>
                                      </a:lnTo>
                                      <a:lnTo>
                                        <a:pt x="189" y="18"/>
                                      </a:lnTo>
                                      <a:lnTo>
                                        <a:pt x="185" y="18"/>
                                      </a:lnTo>
                                      <a:lnTo>
                                        <a:pt x="174" y="17"/>
                                      </a:lnTo>
                                      <a:lnTo>
                                        <a:pt x="172" y="18"/>
                                      </a:lnTo>
                                      <a:lnTo>
                                        <a:pt x="165" y="18"/>
                                      </a:lnTo>
                                      <a:lnTo>
                                        <a:pt x="157" y="20"/>
                                      </a:lnTo>
                                      <a:lnTo>
                                        <a:pt x="151" y="20"/>
                                      </a:lnTo>
                                      <a:lnTo>
                                        <a:pt x="146" y="18"/>
                                      </a:lnTo>
                                      <a:lnTo>
                                        <a:pt x="142" y="18"/>
                                      </a:lnTo>
                                      <a:lnTo>
                                        <a:pt x="135" y="15"/>
                                      </a:lnTo>
                                      <a:lnTo>
                                        <a:pt x="128" y="15"/>
                                      </a:lnTo>
                                      <a:lnTo>
                                        <a:pt x="122" y="9"/>
                                      </a:lnTo>
                                      <a:lnTo>
                                        <a:pt x="119" y="11"/>
                                      </a:lnTo>
                                      <a:lnTo>
                                        <a:pt x="119" y="14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12" y="7"/>
                                      </a:lnTo>
                                      <a:lnTo>
                                        <a:pt x="109" y="4"/>
                                      </a:lnTo>
                                      <a:lnTo>
                                        <a:pt x="101" y="3"/>
                                      </a:lnTo>
                                      <a:lnTo>
                                        <a:pt x="95" y="4"/>
                                      </a:lnTo>
                                      <a:lnTo>
                                        <a:pt x="90" y="1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0" y="18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69" y="25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71" y="34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75" y="57"/>
                                      </a:lnTo>
                                      <a:lnTo>
                                        <a:pt x="69" y="57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7" y="81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1" y="93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" y="109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10" y="109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31" y="116"/>
                                      </a:lnTo>
                                      <a:lnTo>
                                        <a:pt x="31" y="128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39" y="146"/>
                                      </a:lnTo>
                                      <a:lnTo>
                                        <a:pt x="47" y="148"/>
                                      </a:lnTo>
                                      <a:lnTo>
                                        <a:pt x="55" y="154"/>
                                      </a:lnTo>
                                      <a:lnTo>
                                        <a:pt x="66" y="159"/>
                                      </a:lnTo>
                                      <a:lnTo>
                                        <a:pt x="74" y="168"/>
                                      </a:lnTo>
                                      <a:lnTo>
                                        <a:pt x="75" y="179"/>
                                      </a:lnTo>
                                      <a:lnTo>
                                        <a:pt x="83" y="183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88" y="190"/>
                                      </a:lnTo>
                                      <a:lnTo>
                                        <a:pt x="88" y="192"/>
                                      </a:lnTo>
                                      <a:lnTo>
                                        <a:pt x="93" y="195"/>
                                      </a:lnTo>
                                      <a:lnTo>
                                        <a:pt x="97" y="200"/>
                                      </a:lnTo>
                                      <a:lnTo>
                                        <a:pt x="98" y="201"/>
                                      </a:lnTo>
                                      <a:lnTo>
                                        <a:pt x="104" y="203"/>
                                      </a:lnTo>
                                      <a:lnTo>
                                        <a:pt x="110" y="203"/>
                                      </a:lnTo>
                                      <a:lnTo>
                                        <a:pt x="113" y="202"/>
                                      </a:lnTo>
                                      <a:lnTo>
                                        <a:pt x="115" y="201"/>
                                      </a:lnTo>
                                      <a:lnTo>
                                        <a:pt x="119" y="191"/>
                                      </a:lnTo>
                                      <a:lnTo>
                                        <a:pt x="124" y="191"/>
                                      </a:lnTo>
                                      <a:lnTo>
                                        <a:pt x="128" y="189"/>
                                      </a:lnTo>
                                      <a:lnTo>
                                        <a:pt x="128" y="184"/>
                                      </a:lnTo>
                                      <a:lnTo>
                                        <a:pt x="133" y="183"/>
                                      </a:lnTo>
                                      <a:lnTo>
                                        <a:pt x="139" y="175"/>
                                      </a:lnTo>
                                      <a:lnTo>
                                        <a:pt x="142" y="168"/>
                                      </a:lnTo>
                                      <a:lnTo>
                                        <a:pt x="141" y="159"/>
                                      </a:lnTo>
                                      <a:lnTo>
                                        <a:pt x="145" y="158"/>
                                      </a:lnTo>
                                      <a:lnTo>
                                        <a:pt x="153" y="157"/>
                                      </a:lnTo>
                                      <a:lnTo>
                                        <a:pt x="157" y="159"/>
                                      </a:lnTo>
                                      <a:lnTo>
                                        <a:pt x="161" y="159"/>
                                      </a:lnTo>
                                      <a:lnTo>
                                        <a:pt x="166" y="157"/>
                                      </a:lnTo>
                                      <a:lnTo>
                                        <a:pt x="172" y="157"/>
                                      </a:lnTo>
                                      <a:lnTo>
                                        <a:pt x="172" y="152"/>
                                      </a:lnTo>
                                      <a:lnTo>
                                        <a:pt x="198" y="152"/>
                                      </a:lnTo>
                                      <a:lnTo>
                                        <a:pt x="211" y="153"/>
                                      </a:lnTo>
                                      <a:lnTo>
                                        <a:pt x="215" y="160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5" y="169"/>
                                      </a:lnTo>
                                      <a:lnTo>
                                        <a:pt x="230" y="173"/>
                                      </a:lnTo>
                                      <a:lnTo>
                                        <a:pt x="230" y="175"/>
                                      </a:lnTo>
                                      <a:lnTo>
                                        <a:pt x="232" y="179"/>
                                      </a:lnTo>
                                      <a:lnTo>
                                        <a:pt x="231" y="181"/>
                                      </a:lnTo>
                                      <a:lnTo>
                                        <a:pt x="231" y="184"/>
                                      </a:lnTo>
                                      <a:lnTo>
                                        <a:pt x="238" y="186"/>
                                      </a:lnTo>
                                      <a:lnTo>
                                        <a:pt x="241" y="187"/>
                                      </a:lnTo>
                                      <a:lnTo>
                                        <a:pt x="241" y="190"/>
                                      </a:lnTo>
                                      <a:lnTo>
                                        <a:pt x="239" y="192"/>
                                      </a:lnTo>
                                      <a:lnTo>
                                        <a:pt x="241" y="197"/>
                                      </a:lnTo>
                                      <a:lnTo>
                                        <a:pt x="239" y="197"/>
                                      </a:lnTo>
                                      <a:lnTo>
                                        <a:pt x="241" y="202"/>
                                      </a:lnTo>
                                      <a:lnTo>
                                        <a:pt x="242" y="205"/>
                                      </a:lnTo>
                                      <a:lnTo>
                                        <a:pt x="247" y="208"/>
                                      </a:lnTo>
                                      <a:lnTo>
                                        <a:pt x="248" y="212"/>
                                      </a:lnTo>
                                      <a:lnTo>
                                        <a:pt x="251" y="222"/>
                                      </a:lnTo>
                                      <a:lnTo>
                                        <a:pt x="249" y="223"/>
                                      </a:lnTo>
                                      <a:lnTo>
                                        <a:pt x="244" y="226"/>
                                      </a:lnTo>
                                      <a:lnTo>
                                        <a:pt x="242" y="237"/>
                                      </a:lnTo>
                                      <a:lnTo>
                                        <a:pt x="239" y="242"/>
                                      </a:lnTo>
                                      <a:lnTo>
                                        <a:pt x="239" y="244"/>
                                      </a:lnTo>
                                      <a:lnTo>
                                        <a:pt x="252" y="239"/>
                                      </a:lnTo>
                                      <a:lnTo>
                                        <a:pt x="258" y="234"/>
                                      </a:lnTo>
                                      <a:lnTo>
                                        <a:pt x="259" y="234"/>
                                      </a:lnTo>
                                      <a:lnTo>
                                        <a:pt x="260" y="237"/>
                                      </a:lnTo>
                                      <a:lnTo>
                                        <a:pt x="260" y="240"/>
                                      </a:lnTo>
                                      <a:lnTo>
                                        <a:pt x="264" y="240"/>
                                      </a:lnTo>
                                      <a:lnTo>
                                        <a:pt x="266" y="234"/>
                                      </a:lnTo>
                                      <a:lnTo>
                                        <a:pt x="270" y="232"/>
                                      </a:lnTo>
                                      <a:lnTo>
                                        <a:pt x="274" y="233"/>
                                      </a:lnTo>
                                      <a:lnTo>
                                        <a:pt x="280" y="238"/>
                                      </a:lnTo>
                                      <a:lnTo>
                                        <a:pt x="281" y="238"/>
                                      </a:lnTo>
                                      <a:lnTo>
                                        <a:pt x="284" y="235"/>
                                      </a:lnTo>
                                      <a:lnTo>
                                        <a:pt x="292" y="233"/>
                                      </a:lnTo>
                                      <a:lnTo>
                                        <a:pt x="295" y="234"/>
                                      </a:lnTo>
                                      <a:lnTo>
                                        <a:pt x="295" y="235"/>
                                      </a:lnTo>
                                      <a:lnTo>
                                        <a:pt x="297" y="239"/>
                                      </a:lnTo>
                                      <a:lnTo>
                                        <a:pt x="305" y="244"/>
                                      </a:lnTo>
                                      <a:lnTo>
                                        <a:pt x="305" y="251"/>
                                      </a:lnTo>
                                      <a:lnTo>
                                        <a:pt x="309" y="257"/>
                                      </a:lnTo>
                                      <a:lnTo>
                                        <a:pt x="311" y="271"/>
                                      </a:lnTo>
                                      <a:lnTo>
                                        <a:pt x="313" y="273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309" y="292"/>
                                      </a:lnTo>
                                      <a:lnTo>
                                        <a:pt x="306" y="294"/>
                                      </a:lnTo>
                                      <a:lnTo>
                                        <a:pt x="305" y="297"/>
                                      </a:lnTo>
                                      <a:lnTo>
                                        <a:pt x="306" y="298"/>
                                      </a:lnTo>
                                      <a:lnTo>
                                        <a:pt x="311" y="298"/>
                                      </a:lnTo>
                                      <a:lnTo>
                                        <a:pt x="314" y="294"/>
                                      </a:lnTo>
                                      <a:lnTo>
                                        <a:pt x="317" y="296"/>
                                      </a:lnTo>
                                      <a:lnTo>
                                        <a:pt x="322" y="299"/>
                                      </a:lnTo>
                                      <a:lnTo>
                                        <a:pt x="327" y="307"/>
                                      </a:lnTo>
                                      <a:lnTo>
                                        <a:pt x="332" y="305"/>
                                      </a:lnTo>
                                      <a:lnTo>
                                        <a:pt x="334" y="303"/>
                                      </a:lnTo>
                                      <a:lnTo>
                                        <a:pt x="341" y="302"/>
                                      </a:lnTo>
                                      <a:lnTo>
                                        <a:pt x="343" y="298"/>
                                      </a:lnTo>
                                      <a:lnTo>
                                        <a:pt x="348" y="292"/>
                                      </a:lnTo>
                                      <a:lnTo>
                                        <a:pt x="348" y="283"/>
                                      </a:lnTo>
                                      <a:lnTo>
                                        <a:pt x="351" y="281"/>
                                      </a:lnTo>
                                      <a:lnTo>
                                        <a:pt x="357" y="282"/>
                                      </a:lnTo>
                                      <a:lnTo>
                                        <a:pt x="361" y="288"/>
                                      </a:lnTo>
                                      <a:lnTo>
                                        <a:pt x="365" y="286"/>
                                      </a:lnTo>
                                      <a:lnTo>
                                        <a:pt x="378" y="287"/>
                                      </a:lnTo>
                                      <a:lnTo>
                                        <a:pt x="378" y="282"/>
                                      </a:lnTo>
                                      <a:lnTo>
                                        <a:pt x="383" y="276"/>
                                      </a:lnTo>
                                      <a:lnTo>
                                        <a:pt x="383" y="267"/>
                                      </a:lnTo>
                                      <a:lnTo>
                                        <a:pt x="384" y="262"/>
                                      </a:lnTo>
                                      <a:lnTo>
                                        <a:pt x="389" y="260"/>
                                      </a:lnTo>
                                      <a:lnTo>
                                        <a:pt x="388" y="257"/>
                                      </a:lnTo>
                                      <a:lnTo>
                                        <a:pt x="386" y="257"/>
                                      </a:lnTo>
                                      <a:lnTo>
                                        <a:pt x="387" y="255"/>
                                      </a:lnTo>
                                      <a:lnTo>
                                        <a:pt x="386" y="251"/>
                                      </a:lnTo>
                                      <a:lnTo>
                                        <a:pt x="382" y="251"/>
                                      </a:lnTo>
                                      <a:lnTo>
                                        <a:pt x="376" y="251"/>
                                      </a:lnTo>
                                      <a:lnTo>
                                        <a:pt x="373" y="249"/>
                                      </a:lnTo>
                                      <a:lnTo>
                                        <a:pt x="376" y="244"/>
                                      </a:lnTo>
                                      <a:lnTo>
                                        <a:pt x="375" y="239"/>
                                      </a:lnTo>
                                      <a:lnTo>
                                        <a:pt x="373" y="239"/>
                                      </a:lnTo>
                                      <a:lnTo>
                                        <a:pt x="373" y="238"/>
                                      </a:lnTo>
                                      <a:lnTo>
                                        <a:pt x="382" y="234"/>
                                      </a:lnTo>
                                      <a:lnTo>
                                        <a:pt x="391" y="235"/>
                                      </a:lnTo>
                                      <a:lnTo>
                                        <a:pt x="394" y="239"/>
                                      </a:lnTo>
                                      <a:lnTo>
                                        <a:pt x="397" y="239"/>
                                      </a:lnTo>
                                      <a:lnTo>
                                        <a:pt x="400" y="238"/>
                                      </a:lnTo>
                                      <a:lnTo>
                                        <a:pt x="403" y="244"/>
                                      </a:lnTo>
                                      <a:lnTo>
                                        <a:pt x="404" y="244"/>
                                      </a:lnTo>
                                      <a:lnTo>
                                        <a:pt x="403" y="235"/>
                                      </a:lnTo>
                                      <a:lnTo>
                                        <a:pt x="403" y="230"/>
                                      </a:lnTo>
                                      <a:lnTo>
                                        <a:pt x="400" y="227"/>
                                      </a:lnTo>
                                      <a:lnTo>
                                        <a:pt x="400" y="221"/>
                                      </a:lnTo>
                                      <a:lnTo>
                                        <a:pt x="397" y="221"/>
                                      </a:lnTo>
                                      <a:lnTo>
                                        <a:pt x="393" y="219"/>
                                      </a:lnTo>
                                      <a:lnTo>
                                        <a:pt x="391" y="219"/>
                                      </a:lnTo>
                                      <a:lnTo>
                                        <a:pt x="394" y="211"/>
                                      </a:lnTo>
                                      <a:lnTo>
                                        <a:pt x="398" y="207"/>
                                      </a:lnTo>
                                      <a:lnTo>
                                        <a:pt x="400" y="206"/>
                                      </a:lnTo>
                                      <a:lnTo>
                                        <a:pt x="400" y="203"/>
                                      </a:lnTo>
                                      <a:lnTo>
                                        <a:pt x="397" y="199"/>
                                      </a:lnTo>
                                      <a:lnTo>
                                        <a:pt x="393" y="200"/>
                                      </a:lnTo>
                                      <a:lnTo>
                                        <a:pt x="394" y="186"/>
                                      </a:lnTo>
                                      <a:lnTo>
                                        <a:pt x="387" y="186"/>
                                      </a:lnTo>
                                      <a:lnTo>
                                        <a:pt x="380" y="183"/>
                                      </a:lnTo>
                                      <a:lnTo>
                                        <a:pt x="380" y="180"/>
                                      </a:lnTo>
                                      <a:lnTo>
                                        <a:pt x="380" y="163"/>
                                      </a:lnTo>
                                      <a:lnTo>
                                        <a:pt x="378" y="154"/>
                                      </a:lnTo>
                                      <a:lnTo>
                                        <a:pt x="381" y="152"/>
                                      </a:lnTo>
                                      <a:lnTo>
                                        <a:pt x="382" y="149"/>
                                      </a:lnTo>
                                      <a:lnTo>
                                        <a:pt x="388" y="142"/>
                                      </a:lnTo>
                                      <a:lnTo>
                                        <a:pt x="389" y="140"/>
                                      </a:lnTo>
                                      <a:lnTo>
                                        <a:pt x="389" y="137"/>
                                      </a:lnTo>
                                      <a:lnTo>
                                        <a:pt x="387" y="133"/>
                                      </a:lnTo>
                                      <a:lnTo>
                                        <a:pt x="382" y="131"/>
                                      </a:lnTo>
                                      <a:lnTo>
                                        <a:pt x="380" y="126"/>
                                      </a:lnTo>
                                      <a:lnTo>
                                        <a:pt x="375" y="126"/>
                                      </a:lnTo>
                                      <a:lnTo>
                                        <a:pt x="371" y="120"/>
                                      </a:lnTo>
                                      <a:lnTo>
                                        <a:pt x="370" y="97"/>
                                      </a:lnTo>
                                      <a:lnTo>
                                        <a:pt x="370" y="93"/>
                                      </a:lnTo>
                                      <a:lnTo>
                                        <a:pt x="365" y="92"/>
                                      </a:lnTo>
                                      <a:lnTo>
                                        <a:pt x="360" y="92"/>
                                      </a:lnTo>
                                      <a:lnTo>
                                        <a:pt x="354" y="99"/>
                                      </a:lnTo>
                                      <a:lnTo>
                                        <a:pt x="351" y="99"/>
                                      </a:lnTo>
                                      <a:lnTo>
                                        <a:pt x="351" y="92"/>
                                      </a:lnTo>
                                      <a:lnTo>
                                        <a:pt x="352" y="89"/>
                                      </a:lnTo>
                                      <a:lnTo>
                                        <a:pt x="357" y="88"/>
                                      </a:lnTo>
                                      <a:lnTo>
                                        <a:pt x="357" y="83"/>
                                      </a:lnTo>
                                      <a:lnTo>
                                        <a:pt x="361" y="83"/>
                                      </a:lnTo>
                                      <a:lnTo>
                                        <a:pt x="364" y="79"/>
                                      </a:lnTo>
                                      <a:lnTo>
                                        <a:pt x="367" y="79"/>
                                      </a:lnTo>
                                      <a:lnTo>
                                        <a:pt x="367" y="73"/>
                                      </a:lnTo>
                                      <a:lnTo>
                                        <a:pt x="366" y="72"/>
                                      </a:lnTo>
                                      <a:lnTo>
                                        <a:pt x="361" y="72"/>
                                      </a:lnTo>
                                      <a:lnTo>
                                        <a:pt x="357" y="70"/>
                                      </a:lnTo>
                                      <a:lnTo>
                                        <a:pt x="354" y="67"/>
                                      </a:lnTo>
                                      <a:lnTo>
                                        <a:pt x="349" y="57"/>
                                      </a:lnTo>
                                      <a:lnTo>
                                        <a:pt x="344" y="60"/>
                                      </a:lnTo>
                                      <a:lnTo>
                                        <a:pt x="343" y="58"/>
                                      </a:lnTo>
                                      <a:lnTo>
                                        <a:pt x="343" y="41"/>
                                      </a:lnTo>
                                      <a:lnTo>
                                        <a:pt x="341" y="36"/>
                                      </a:lnTo>
                                      <a:lnTo>
                                        <a:pt x="339" y="36"/>
                                      </a:lnTo>
                                      <a:lnTo>
                                        <a:pt x="339" y="30"/>
                                      </a:lnTo>
                                      <a:lnTo>
                                        <a:pt x="338" y="28"/>
                                      </a:lnTo>
                                      <a:lnTo>
                                        <a:pt x="334" y="28"/>
                                      </a:lnTo>
                                      <a:lnTo>
                                        <a:pt x="333" y="28"/>
                                      </a:lnTo>
                                      <a:lnTo>
                                        <a:pt x="334" y="15"/>
                                      </a:lnTo>
                                      <a:lnTo>
                                        <a:pt x="334" y="14"/>
                                      </a:lnTo>
                                      <a:lnTo>
                                        <a:pt x="330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24" y="15"/>
                                      </a:lnTo>
                                      <a:lnTo>
                                        <a:pt x="323" y="15"/>
                                      </a:lnTo>
                                      <a:lnTo>
                                        <a:pt x="316" y="11"/>
                                      </a:lnTo>
                                      <a:lnTo>
                                        <a:pt x="313" y="11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12" y="20"/>
                                      </a:lnTo>
                                      <a:lnTo>
                                        <a:pt x="309" y="24"/>
                                      </a:lnTo>
                                      <a:lnTo>
                                        <a:pt x="296" y="28"/>
                                      </a:lnTo>
                                      <a:lnTo>
                                        <a:pt x="296" y="34"/>
                                      </a:lnTo>
                                      <a:lnTo>
                                        <a:pt x="294" y="38"/>
                                      </a:lnTo>
                                      <a:lnTo>
                                        <a:pt x="280" y="34"/>
                                      </a:lnTo>
                                      <a:lnTo>
                                        <a:pt x="270" y="28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259" y="27"/>
                                      </a:lnTo>
                                      <a:lnTo>
                                        <a:pt x="255" y="33"/>
                                      </a:lnTo>
                                      <a:lnTo>
                                        <a:pt x="249" y="34"/>
                                      </a:lnTo>
                                      <a:lnTo>
                                        <a:pt x="247" y="40"/>
                                      </a:lnTo>
                                      <a:lnTo>
                                        <a:pt x="243" y="44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0" y="30"/>
                                      </a:lnTo>
                                      <a:lnTo>
                                        <a:pt x="227" y="28"/>
                                      </a:lnTo>
                                      <a:lnTo>
                                        <a:pt x="222" y="28"/>
                                      </a:lnTo>
                                      <a:lnTo>
                                        <a:pt x="216" y="34"/>
                                      </a:lnTo>
                                      <a:lnTo>
                                        <a:pt x="212" y="38"/>
                                      </a:lnTo>
                                      <a:lnTo>
                                        <a:pt x="208" y="39"/>
                                      </a:lnTo>
                                      <a:lnTo>
                                        <a:pt x="203" y="35"/>
                                      </a:lnTo>
                                      <a:lnTo>
                                        <a:pt x="198" y="31"/>
                                      </a:lnTo>
                                      <a:lnTo>
                                        <a:pt x="199" y="28"/>
                                      </a:lnTo>
                                      <a:lnTo>
                                        <a:pt x="203" y="23"/>
                                      </a:lnTo>
                                      <a:lnTo>
                                        <a:pt x="203" y="19"/>
                                      </a:lnTo>
                                      <a:lnTo>
                                        <a:pt x="20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6" name="Freeform 3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010942" y="3499197"/>
                                  <a:ext cx="228600" cy="1444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33" y="6"/>
                                    </a:cxn>
                                    <a:cxn ang="0">
                                      <a:pos x="405" y="15"/>
                                    </a:cxn>
                                    <a:cxn ang="0">
                                      <a:pos x="393" y="44"/>
                                    </a:cxn>
                                    <a:cxn ang="0">
                                      <a:pos x="378" y="58"/>
                                    </a:cxn>
                                    <a:cxn ang="0">
                                      <a:pos x="355" y="87"/>
                                    </a:cxn>
                                    <a:cxn ang="0">
                                      <a:pos x="331" y="102"/>
                                    </a:cxn>
                                    <a:cxn ang="0">
                                      <a:pos x="317" y="106"/>
                                    </a:cxn>
                                    <a:cxn ang="0">
                                      <a:pos x="292" y="109"/>
                                    </a:cxn>
                                    <a:cxn ang="0">
                                      <a:pos x="259" y="113"/>
                                    </a:cxn>
                                    <a:cxn ang="0">
                                      <a:pos x="245" y="122"/>
                                    </a:cxn>
                                    <a:cxn ang="0">
                                      <a:pos x="254" y="136"/>
                                    </a:cxn>
                                    <a:cxn ang="0">
                                      <a:pos x="244" y="152"/>
                                    </a:cxn>
                                    <a:cxn ang="0">
                                      <a:pos x="232" y="159"/>
                                    </a:cxn>
                                    <a:cxn ang="0">
                                      <a:pos x="205" y="166"/>
                                    </a:cxn>
                                    <a:cxn ang="0">
                                      <a:pos x="183" y="170"/>
                                    </a:cxn>
                                    <a:cxn ang="0">
                                      <a:pos x="153" y="183"/>
                                    </a:cxn>
                                    <a:cxn ang="0">
                                      <a:pos x="136" y="192"/>
                                    </a:cxn>
                                    <a:cxn ang="0">
                                      <a:pos x="123" y="184"/>
                                    </a:cxn>
                                    <a:cxn ang="0">
                                      <a:pos x="113" y="177"/>
                                    </a:cxn>
                                    <a:cxn ang="0">
                                      <a:pos x="105" y="187"/>
                                    </a:cxn>
                                    <a:cxn ang="0">
                                      <a:pos x="77" y="198"/>
                                    </a:cxn>
                                    <a:cxn ang="0">
                                      <a:pos x="60" y="197"/>
                                    </a:cxn>
                                    <a:cxn ang="0">
                                      <a:pos x="38" y="226"/>
                                    </a:cxn>
                                    <a:cxn ang="0">
                                      <a:pos x="11" y="272"/>
                                    </a:cxn>
                                    <a:cxn ang="0">
                                      <a:pos x="3" y="310"/>
                                    </a:cxn>
                                    <a:cxn ang="0">
                                      <a:pos x="13" y="361"/>
                                    </a:cxn>
                                    <a:cxn ang="0">
                                      <a:pos x="58" y="431"/>
                                    </a:cxn>
                                    <a:cxn ang="0">
                                      <a:pos x="97" y="437"/>
                                    </a:cxn>
                                    <a:cxn ang="0">
                                      <a:pos x="157" y="404"/>
                                    </a:cxn>
                                    <a:cxn ang="0">
                                      <a:pos x="207" y="416"/>
                                    </a:cxn>
                                    <a:cxn ang="0">
                                      <a:pos x="241" y="402"/>
                                    </a:cxn>
                                    <a:cxn ang="0">
                                      <a:pos x="242" y="360"/>
                                    </a:cxn>
                                    <a:cxn ang="0">
                                      <a:pos x="263" y="334"/>
                                    </a:cxn>
                                    <a:cxn ang="0">
                                      <a:pos x="306" y="324"/>
                                    </a:cxn>
                                    <a:cxn ang="0">
                                      <a:pos x="336" y="361"/>
                                    </a:cxn>
                                    <a:cxn ang="0">
                                      <a:pos x="365" y="365"/>
                                    </a:cxn>
                                    <a:cxn ang="0">
                                      <a:pos x="446" y="367"/>
                                    </a:cxn>
                                    <a:cxn ang="0">
                                      <a:pos x="480" y="345"/>
                                    </a:cxn>
                                    <a:cxn ang="0">
                                      <a:pos x="518" y="339"/>
                                    </a:cxn>
                                    <a:cxn ang="0">
                                      <a:pos x="561" y="328"/>
                                    </a:cxn>
                                    <a:cxn ang="0">
                                      <a:pos x="569" y="337"/>
                                    </a:cxn>
                                    <a:cxn ang="0">
                                      <a:pos x="592" y="322"/>
                                    </a:cxn>
                                    <a:cxn ang="0">
                                      <a:pos x="650" y="318"/>
                                    </a:cxn>
                                    <a:cxn ang="0">
                                      <a:pos x="682" y="334"/>
                                    </a:cxn>
                                    <a:cxn ang="0">
                                      <a:pos x="712" y="316"/>
                                    </a:cxn>
                                    <a:cxn ang="0">
                                      <a:pos x="675" y="276"/>
                                    </a:cxn>
                                    <a:cxn ang="0">
                                      <a:pos x="657" y="253"/>
                                    </a:cxn>
                                    <a:cxn ang="0">
                                      <a:pos x="637" y="226"/>
                                    </a:cxn>
                                    <a:cxn ang="0">
                                      <a:pos x="593" y="192"/>
                                    </a:cxn>
                                    <a:cxn ang="0">
                                      <a:pos x="587" y="166"/>
                                    </a:cxn>
                                    <a:cxn ang="0">
                                      <a:pos x="546" y="152"/>
                                    </a:cxn>
                                    <a:cxn ang="0">
                                      <a:pos x="517" y="129"/>
                                    </a:cxn>
                                    <a:cxn ang="0">
                                      <a:pos x="494" y="105"/>
                                    </a:cxn>
                                    <a:cxn ang="0">
                                      <a:pos x="496" y="55"/>
                                    </a:cxn>
                                    <a:cxn ang="0">
                                      <a:pos x="453" y="0"/>
                                    </a:cxn>
                                  </a:cxnLst>
                                  <a:rect l="0" t="0" r="r" b="b"/>
                                  <a:pathLst>
                                    <a:path w="718" h="451">
                                      <a:moveTo>
                                        <a:pt x="453" y="0"/>
                                      </a:moveTo>
                                      <a:lnTo>
                                        <a:pt x="442" y="3"/>
                                      </a:lnTo>
                                      <a:lnTo>
                                        <a:pt x="433" y="6"/>
                                      </a:lnTo>
                                      <a:lnTo>
                                        <a:pt x="417" y="7"/>
                                      </a:lnTo>
                                      <a:lnTo>
                                        <a:pt x="411" y="10"/>
                                      </a:lnTo>
                                      <a:lnTo>
                                        <a:pt x="405" y="15"/>
                                      </a:lnTo>
                                      <a:lnTo>
                                        <a:pt x="400" y="26"/>
                                      </a:lnTo>
                                      <a:lnTo>
                                        <a:pt x="400" y="42"/>
                                      </a:lnTo>
                                      <a:lnTo>
                                        <a:pt x="393" y="44"/>
                                      </a:lnTo>
                                      <a:lnTo>
                                        <a:pt x="387" y="54"/>
                                      </a:lnTo>
                                      <a:lnTo>
                                        <a:pt x="383" y="57"/>
                                      </a:lnTo>
                                      <a:lnTo>
                                        <a:pt x="378" y="58"/>
                                      </a:lnTo>
                                      <a:lnTo>
                                        <a:pt x="362" y="74"/>
                                      </a:lnTo>
                                      <a:lnTo>
                                        <a:pt x="358" y="84"/>
                                      </a:lnTo>
                                      <a:lnTo>
                                        <a:pt x="355" y="87"/>
                                      </a:lnTo>
                                      <a:lnTo>
                                        <a:pt x="342" y="93"/>
                                      </a:lnTo>
                                      <a:lnTo>
                                        <a:pt x="336" y="95"/>
                                      </a:lnTo>
                                      <a:lnTo>
                                        <a:pt x="331" y="102"/>
                                      </a:lnTo>
                                      <a:lnTo>
                                        <a:pt x="329" y="105"/>
                                      </a:lnTo>
                                      <a:lnTo>
                                        <a:pt x="322" y="108"/>
                                      </a:lnTo>
                                      <a:lnTo>
                                        <a:pt x="317" y="106"/>
                                      </a:lnTo>
                                      <a:lnTo>
                                        <a:pt x="309" y="106"/>
                                      </a:lnTo>
                                      <a:lnTo>
                                        <a:pt x="302" y="108"/>
                                      </a:lnTo>
                                      <a:lnTo>
                                        <a:pt x="292" y="109"/>
                                      </a:lnTo>
                                      <a:lnTo>
                                        <a:pt x="290" y="112"/>
                                      </a:lnTo>
                                      <a:lnTo>
                                        <a:pt x="270" y="112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49" y="117"/>
                                      </a:lnTo>
                                      <a:lnTo>
                                        <a:pt x="247" y="118"/>
                                      </a:lnTo>
                                      <a:lnTo>
                                        <a:pt x="245" y="122"/>
                                      </a:lnTo>
                                      <a:lnTo>
                                        <a:pt x="245" y="124"/>
                                      </a:lnTo>
                                      <a:lnTo>
                                        <a:pt x="252" y="129"/>
                                      </a:lnTo>
                                      <a:lnTo>
                                        <a:pt x="254" y="136"/>
                                      </a:lnTo>
                                      <a:lnTo>
                                        <a:pt x="252" y="140"/>
                                      </a:lnTo>
                                      <a:lnTo>
                                        <a:pt x="247" y="144"/>
                                      </a:lnTo>
                                      <a:lnTo>
                                        <a:pt x="244" y="152"/>
                                      </a:lnTo>
                                      <a:lnTo>
                                        <a:pt x="239" y="155"/>
                                      </a:lnTo>
                                      <a:lnTo>
                                        <a:pt x="234" y="156"/>
                                      </a:lnTo>
                                      <a:lnTo>
                                        <a:pt x="232" y="159"/>
                                      </a:lnTo>
                                      <a:lnTo>
                                        <a:pt x="231" y="165"/>
                                      </a:lnTo>
                                      <a:lnTo>
                                        <a:pt x="229" y="166"/>
                                      </a:lnTo>
                                      <a:lnTo>
                                        <a:pt x="205" y="166"/>
                                      </a:lnTo>
                                      <a:lnTo>
                                        <a:pt x="198" y="170"/>
                                      </a:lnTo>
                                      <a:lnTo>
                                        <a:pt x="189" y="170"/>
                                      </a:lnTo>
                                      <a:lnTo>
                                        <a:pt x="183" y="170"/>
                                      </a:lnTo>
                                      <a:lnTo>
                                        <a:pt x="161" y="177"/>
                                      </a:lnTo>
                                      <a:lnTo>
                                        <a:pt x="157" y="181"/>
                                      </a:lnTo>
                                      <a:lnTo>
                                        <a:pt x="153" y="183"/>
                                      </a:lnTo>
                                      <a:lnTo>
                                        <a:pt x="147" y="187"/>
                                      </a:lnTo>
                                      <a:lnTo>
                                        <a:pt x="139" y="188"/>
                                      </a:lnTo>
                                      <a:lnTo>
                                        <a:pt x="136" y="192"/>
                                      </a:lnTo>
                                      <a:lnTo>
                                        <a:pt x="132" y="193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23" y="184"/>
                                      </a:lnTo>
                                      <a:lnTo>
                                        <a:pt x="119" y="178"/>
                                      </a:lnTo>
                                      <a:lnTo>
                                        <a:pt x="116" y="177"/>
                                      </a:lnTo>
                                      <a:lnTo>
                                        <a:pt x="113" y="177"/>
                                      </a:lnTo>
                                      <a:lnTo>
                                        <a:pt x="112" y="179"/>
                                      </a:lnTo>
                                      <a:lnTo>
                                        <a:pt x="108" y="179"/>
                                      </a:lnTo>
                                      <a:lnTo>
                                        <a:pt x="105" y="187"/>
                                      </a:lnTo>
                                      <a:lnTo>
                                        <a:pt x="92" y="189"/>
                                      </a:lnTo>
                                      <a:lnTo>
                                        <a:pt x="82" y="197"/>
                                      </a:lnTo>
                                      <a:lnTo>
                                        <a:pt x="77" y="198"/>
                                      </a:lnTo>
                                      <a:lnTo>
                                        <a:pt x="71" y="195"/>
                                      </a:lnTo>
                                      <a:lnTo>
                                        <a:pt x="66" y="195"/>
                                      </a:lnTo>
                                      <a:lnTo>
                                        <a:pt x="60" y="197"/>
                                      </a:lnTo>
                                      <a:lnTo>
                                        <a:pt x="51" y="198"/>
                                      </a:lnTo>
                                      <a:lnTo>
                                        <a:pt x="48" y="200"/>
                                      </a:lnTo>
                                      <a:lnTo>
                                        <a:pt x="38" y="226"/>
                                      </a:lnTo>
                                      <a:lnTo>
                                        <a:pt x="28" y="241"/>
                                      </a:lnTo>
                                      <a:lnTo>
                                        <a:pt x="21" y="257"/>
                                      </a:lnTo>
                                      <a:lnTo>
                                        <a:pt x="11" y="272"/>
                                      </a:lnTo>
                                      <a:lnTo>
                                        <a:pt x="0" y="283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3" y="310"/>
                                      </a:lnTo>
                                      <a:lnTo>
                                        <a:pt x="2" y="327"/>
                                      </a:lnTo>
                                      <a:lnTo>
                                        <a:pt x="3" y="343"/>
                                      </a:lnTo>
                                      <a:lnTo>
                                        <a:pt x="13" y="361"/>
                                      </a:lnTo>
                                      <a:lnTo>
                                        <a:pt x="22" y="372"/>
                                      </a:lnTo>
                                      <a:lnTo>
                                        <a:pt x="46" y="419"/>
                                      </a:lnTo>
                                      <a:lnTo>
                                        <a:pt x="58" y="431"/>
                                      </a:lnTo>
                                      <a:lnTo>
                                        <a:pt x="81" y="451"/>
                                      </a:lnTo>
                                      <a:lnTo>
                                        <a:pt x="88" y="451"/>
                                      </a:lnTo>
                                      <a:lnTo>
                                        <a:pt x="97" y="437"/>
                                      </a:lnTo>
                                      <a:lnTo>
                                        <a:pt x="114" y="421"/>
                                      </a:lnTo>
                                      <a:lnTo>
                                        <a:pt x="137" y="407"/>
                                      </a:lnTo>
                                      <a:lnTo>
                                        <a:pt x="157" y="404"/>
                                      </a:lnTo>
                                      <a:lnTo>
                                        <a:pt x="174" y="414"/>
                                      </a:lnTo>
                                      <a:lnTo>
                                        <a:pt x="191" y="420"/>
                                      </a:lnTo>
                                      <a:lnTo>
                                        <a:pt x="207" y="416"/>
                                      </a:lnTo>
                                      <a:lnTo>
                                        <a:pt x="222" y="409"/>
                                      </a:lnTo>
                                      <a:lnTo>
                                        <a:pt x="228" y="404"/>
                                      </a:lnTo>
                                      <a:lnTo>
                                        <a:pt x="241" y="402"/>
                                      </a:lnTo>
                                      <a:lnTo>
                                        <a:pt x="238" y="393"/>
                                      </a:lnTo>
                                      <a:lnTo>
                                        <a:pt x="239" y="374"/>
                                      </a:lnTo>
                                      <a:lnTo>
                                        <a:pt x="242" y="360"/>
                                      </a:lnTo>
                                      <a:lnTo>
                                        <a:pt x="250" y="355"/>
                                      </a:lnTo>
                                      <a:lnTo>
                                        <a:pt x="257" y="340"/>
                                      </a:lnTo>
                                      <a:lnTo>
                                        <a:pt x="263" y="334"/>
                                      </a:lnTo>
                                      <a:lnTo>
                                        <a:pt x="276" y="323"/>
                                      </a:lnTo>
                                      <a:lnTo>
                                        <a:pt x="290" y="323"/>
                                      </a:lnTo>
                                      <a:lnTo>
                                        <a:pt x="306" y="324"/>
                                      </a:lnTo>
                                      <a:lnTo>
                                        <a:pt x="313" y="334"/>
                                      </a:lnTo>
                                      <a:lnTo>
                                        <a:pt x="315" y="343"/>
                                      </a:lnTo>
                                      <a:lnTo>
                                        <a:pt x="336" y="361"/>
                                      </a:lnTo>
                                      <a:lnTo>
                                        <a:pt x="344" y="364"/>
                                      </a:lnTo>
                                      <a:lnTo>
                                        <a:pt x="351" y="355"/>
                                      </a:lnTo>
                                      <a:lnTo>
                                        <a:pt x="365" y="365"/>
                                      </a:lnTo>
                                      <a:lnTo>
                                        <a:pt x="388" y="371"/>
                                      </a:lnTo>
                                      <a:lnTo>
                                        <a:pt x="438" y="371"/>
                                      </a:lnTo>
                                      <a:lnTo>
                                        <a:pt x="446" y="367"/>
                                      </a:lnTo>
                                      <a:lnTo>
                                        <a:pt x="448" y="350"/>
                                      </a:lnTo>
                                      <a:lnTo>
                                        <a:pt x="462" y="342"/>
                                      </a:lnTo>
                                      <a:lnTo>
                                        <a:pt x="480" y="345"/>
                                      </a:lnTo>
                                      <a:lnTo>
                                        <a:pt x="489" y="350"/>
                                      </a:lnTo>
                                      <a:lnTo>
                                        <a:pt x="507" y="345"/>
                                      </a:lnTo>
                                      <a:lnTo>
                                        <a:pt x="518" y="339"/>
                                      </a:lnTo>
                                      <a:lnTo>
                                        <a:pt x="544" y="334"/>
                                      </a:lnTo>
                                      <a:lnTo>
                                        <a:pt x="555" y="328"/>
                                      </a:lnTo>
                                      <a:lnTo>
                                        <a:pt x="561" y="328"/>
                                      </a:lnTo>
                                      <a:lnTo>
                                        <a:pt x="562" y="334"/>
                                      </a:lnTo>
                                      <a:lnTo>
                                        <a:pt x="561" y="334"/>
                                      </a:lnTo>
                                      <a:lnTo>
                                        <a:pt x="569" y="337"/>
                                      </a:lnTo>
                                      <a:lnTo>
                                        <a:pt x="576" y="334"/>
                                      </a:lnTo>
                                      <a:lnTo>
                                        <a:pt x="588" y="334"/>
                                      </a:lnTo>
                                      <a:lnTo>
                                        <a:pt x="592" y="322"/>
                                      </a:lnTo>
                                      <a:lnTo>
                                        <a:pt x="612" y="327"/>
                                      </a:lnTo>
                                      <a:lnTo>
                                        <a:pt x="635" y="323"/>
                                      </a:lnTo>
                                      <a:lnTo>
                                        <a:pt x="650" y="318"/>
                                      </a:lnTo>
                                      <a:lnTo>
                                        <a:pt x="663" y="334"/>
                                      </a:lnTo>
                                      <a:lnTo>
                                        <a:pt x="670" y="327"/>
                                      </a:lnTo>
                                      <a:lnTo>
                                        <a:pt x="682" y="334"/>
                                      </a:lnTo>
                                      <a:lnTo>
                                        <a:pt x="690" y="323"/>
                                      </a:lnTo>
                                      <a:lnTo>
                                        <a:pt x="718" y="323"/>
                                      </a:lnTo>
                                      <a:lnTo>
                                        <a:pt x="712" y="316"/>
                                      </a:lnTo>
                                      <a:lnTo>
                                        <a:pt x="711" y="305"/>
                                      </a:lnTo>
                                      <a:lnTo>
                                        <a:pt x="705" y="296"/>
                                      </a:lnTo>
                                      <a:lnTo>
                                        <a:pt x="675" y="276"/>
                                      </a:lnTo>
                                      <a:lnTo>
                                        <a:pt x="666" y="273"/>
                                      </a:lnTo>
                                      <a:lnTo>
                                        <a:pt x="664" y="262"/>
                                      </a:lnTo>
                                      <a:lnTo>
                                        <a:pt x="657" y="253"/>
                                      </a:lnTo>
                                      <a:lnTo>
                                        <a:pt x="653" y="242"/>
                                      </a:lnTo>
                                      <a:lnTo>
                                        <a:pt x="648" y="232"/>
                                      </a:lnTo>
                                      <a:lnTo>
                                        <a:pt x="637" y="226"/>
                                      </a:lnTo>
                                      <a:lnTo>
                                        <a:pt x="630" y="216"/>
                                      </a:lnTo>
                                      <a:lnTo>
                                        <a:pt x="612" y="204"/>
                                      </a:lnTo>
                                      <a:lnTo>
                                        <a:pt x="593" y="192"/>
                                      </a:lnTo>
                                      <a:lnTo>
                                        <a:pt x="587" y="181"/>
                                      </a:lnTo>
                                      <a:lnTo>
                                        <a:pt x="588" y="171"/>
                                      </a:lnTo>
                                      <a:lnTo>
                                        <a:pt x="587" y="166"/>
                                      </a:lnTo>
                                      <a:lnTo>
                                        <a:pt x="577" y="159"/>
                                      </a:lnTo>
                                      <a:lnTo>
                                        <a:pt x="569" y="152"/>
                                      </a:lnTo>
                                      <a:lnTo>
                                        <a:pt x="546" y="152"/>
                                      </a:lnTo>
                                      <a:lnTo>
                                        <a:pt x="535" y="148"/>
                                      </a:lnTo>
                                      <a:lnTo>
                                        <a:pt x="530" y="133"/>
                                      </a:lnTo>
                                      <a:lnTo>
                                        <a:pt x="517" y="129"/>
                                      </a:lnTo>
                                      <a:lnTo>
                                        <a:pt x="506" y="128"/>
                                      </a:lnTo>
                                      <a:lnTo>
                                        <a:pt x="496" y="118"/>
                                      </a:lnTo>
                                      <a:lnTo>
                                        <a:pt x="494" y="105"/>
                                      </a:lnTo>
                                      <a:lnTo>
                                        <a:pt x="496" y="89"/>
                                      </a:lnTo>
                                      <a:lnTo>
                                        <a:pt x="501" y="71"/>
                                      </a:lnTo>
                                      <a:lnTo>
                                        <a:pt x="496" y="55"/>
                                      </a:lnTo>
                                      <a:lnTo>
                                        <a:pt x="480" y="34"/>
                                      </a:lnTo>
                                      <a:lnTo>
                                        <a:pt x="463" y="15"/>
                                      </a:lnTo>
                                      <a:lnTo>
                                        <a:pt x="4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7" name="Freeform 3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12518" y="3651597"/>
                                  <a:ext cx="96838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20" y="330"/>
                                    </a:cxn>
                                    <a:cxn ang="0">
                                      <a:pos x="97" y="305"/>
                                    </a:cxn>
                                    <a:cxn ang="0">
                                      <a:pos x="54" y="262"/>
                                    </a:cxn>
                                    <a:cxn ang="0">
                                      <a:pos x="34" y="237"/>
                                    </a:cxn>
                                    <a:cxn ang="0">
                                      <a:pos x="17" y="208"/>
                                    </a:cxn>
                                    <a:cxn ang="0">
                                      <a:pos x="4" y="177"/>
                                    </a:cxn>
                                    <a:cxn ang="0">
                                      <a:pos x="4" y="167"/>
                                    </a:cxn>
                                    <a:cxn ang="0">
                                      <a:pos x="17" y="156"/>
                                    </a:cxn>
                                    <a:cxn ang="0">
                                      <a:pos x="27" y="138"/>
                                    </a:cxn>
                                    <a:cxn ang="0">
                                      <a:pos x="31" y="113"/>
                                    </a:cxn>
                                    <a:cxn ang="0">
                                      <a:pos x="45" y="122"/>
                                    </a:cxn>
                                    <a:cxn ang="0">
                                      <a:pos x="60" y="120"/>
                                    </a:cxn>
                                    <a:cxn ang="0">
                                      <a:pos x="47" y="115"/>
                                    </a:cxn>
                                    <a:cxn ang="0">
                                      <a:pos x="34" y="105"/>
                                    </a:cxn>
                                    <a:cxn ang="0">
                                      <a:pos x="33" y="94"/>
                                    </a:cxn>
                                    <a:cxn ang="0">
                                      <a:pos x="43" y="89"/>
                                    </a:cxn>
                                    <a:cxn ang="0">
                                      <a:pos x="66" y="68"/>
                                    </a:cxn>
                                    <a:cxn ang="0">
                                      <a:pos x="135" y="63"/>
                                    </a:cxn>
                                    <a:cxn ang="0">
                                      <a:pos x="131" y="20"/>
                                    </a:cxn>
                                    <a:cxn ang="0">
                                      <a:pos x="151" y="2"/>
                                    </a:cxn>
                                    <a:cxn ang="0">
                                      <a:pos x="185" y="0"/>
                                    </a:cxn>
                                    <a:cxn ang="0">
                                      <a:pos x="237" y="5"/>
                                    </a:cxn>
                                    <a:cxn ang="0">
                                      <a:pos x="239" y="22"/>
                                    </a:cxn>
                                    <a:cxn ang="0">
                                      <a:pos x="239" y="59"/>
                                    </a:cxn>
                                    <a:cxn ang="0">
                                      <a:pos x="264" y="41"/>
                                    </a:cxn>
                                    <a:cxn ang="0">
                                      <a:pos x="303" y="61"/>
                                    </a:cxn>
                                    <a:cxn ang="0">
                                      <a:pos x="286" y="111"/>
                                    </a:cxn>
                                    <a:cxn ang="0">
                                      <a:pos x="289" y="142"/>
                                    </a:cxn>
                                    <a:cxn ang="0">
                                      <a:pos x="299" y="186"/>
                                    </a:cxn>
                                    <a:cxn ang="0">
                                      <a:pos x="293" y="236"/>
                                    </a:cxn>
                                    <a:cxn ang="0">
                                      <a:pos x="272" y="258"/>
                                    </a:cxn>
                                    <a:cxn ang="0">
                                      <a:pos x="229" y="245"/>
                                    </a:cxn>
                                    <a:cxn ang="0">
                                      <a:pos x="212" y="229"/>
                                    </a:cxn>
                                    <a:cxn ang="0">
                                      <a:pos x="192" y="248"/>
                                    </a:cxn>
                                    <a:cxn ang="0">
                                      <a:pos x="159" y="266"/>
                                    </a:cxn>
                                    <a:cxn ang="0">
                                      <a:pos x="153" y="287"/>
                                    </a:cxn>
                                    <a:cxn ang="0">
                                      <a:pos x="160" y="314"/>
                                    </a:cxn>
                                    <a:cxn ang="0">
                                      <a:pos x="146" y="318"/>
                                    </a:cxn>
                                    <a:cxn ang="0">
                                      <a:pos x="129" y="328"/>
                                    </a:cxn>
                                  </a:cxnLst>
                                  <a:rect l="0" t="0" r="r" b="b"/>
                                  <a:pathLst>
                                    <a:path w="304" h="343">
                                      <a:moveTo>
                                        <a:pt x="127" y="343"/>
                                      </a:moveTo>
                                      <a:lnTo>
                                        <a:pt x="120" y="330"/>
                                      </a:lnTo>
                                      <a:lnTo>
                                        <a:pt x="110" y="320"/>
                                      </a:lnTo>
                                      <a:lnTo>
                                        <a:pt x="97" y="305"/>
                                      </a:lnTo>
                                      <a:lnTo>
                                        <a:pt x="61" y="274"/>
                                      </a:lnTo>
                                      <a:lnTo>
                                        <a:pt x="54" y="262"/>
                                      </a:lnTo>
                                      <a:lnTo>
                                        <a:pt x="45" y="251"/>
                                      </a:lnTo>
                                      <a:lnTo>
                                        <a:pt x="34" y="237"/>
                                      </a:lnTo>
                                      <a:lnTo>
                                        <a:pt x="27" y="231"/>
                                      </a:lnTo>
                                      <a:lnTo>
                                        <a:pt x="17" y="208"/>
                                      </a:lnTo>
                                      <a:lnTo>
                                        <a:pt x="13" y="194"/>
                                      </a:lnTo>
                                      <a:lnTo>
                                        <a:pt x="4" y="177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4" y="167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7" y="156"/>
                                      </a:lnTo>
                                      <a:lnTo>
                                        <a:pt x="24" y="150"/>
                                      </a:lnTo>
                                      <a:lnTo>
                                        <a:pt x="27" y="138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6" y="118"/>
                                      </a:lnTo>
                                      <a:lnTo>
                                        <a:pt x="45" y="122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60" y="120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40" y="110"/>
                                      </a:lnTo>
                                      <a:lnTo>
                                        <a:pt x="34" y="105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3" y="94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3" y="8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66" y="68"/>
                                      </a:lnTo>
                                      <a:lnTo>
                                        <a:pt x="137" y="65"/>
                                      </a:lnTo>
                                      <a:lnTo>
                                        <a:pt x="135" y="63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31" y="2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51" y="2"/>
                                      </a:lnTo>
                                      <a:lnTo>
                                        <a:pt x="165" y="4"/>
                                      </a:lnTo>
                                      <a:lnTo>
                                        <a:pt x="185" y="0"/>
                                      </a:lnTo>
                                      <a:lnTo>
                                        <a:pt x="201" y="4"/>
                                      </a:lnTo>
                                      <a:lnTo>
                                        <a:pt x="237" y="5"/>
                                      </a:lnTo>
                                      <a:lnTo>
                                        <a:pt x="245" y="8"/>
                                      </a:lnTo>
                                      <a:lnTo>
                                        <a:pt x="239" y="22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9" y="59"/>
                                      </a:lnTo>
                                      <a:lnTo>
                                        <a:pt x="248" y="64"/>
                                      </a:lnTo>
                                      <a:lnTo>
                                        <a:pt x="264" y="41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303" y="61"/>
                                      </a:lnTo>
                                      <a:lnTo>
                                        <a:pt x="304" y="81"/>
                                      </a:lnTo>
                                      <a:lnTo>
                                        <a:pt x="286" y="111"/>
                                      </a:lnTo>
                                      <a:lnTo>
                                        <a:pt x="285" y="128"/>
                                      </a:lnTo>
                                      <a:lnTo>
                                        <a:pt x="289" y="142"/>
                                      </a:lnTo>
                                      <a:lnTo>
                                        <a:pt x="300" y="170"/>
                                      </a:lnTo>
                                      <a:lnTo>
                                        <a:pt x="299" y="186"/>
                                      </a:lnTo>
                                      <a:lnTo>
                                        <a:pt x="296" y="199"/>
                                      </a:lnTo>
                                      <a:lnTo>
                                        <a:pt x="293" y="236"/>
                                      </a:lnTo>
                                      <a:lnTo>
                                        <a:pt x="288" y="253"/>
                                      </a:lnTo>
                                      <a:lnTo>
                                        <a:pt x="272" y="258"/>
                                      </a:lnTo>
                                      <a:lnTo>
                                        <a:pt x="254" y="242"/>
                                      </a:lnTo>
                                      <a:lnTo>
                                        <a:pt x="229" y="245"/>
                                      </a:lnTo>
                                      <a:lnTo>
                                        <a:pt x="219" y="234"/>
                                      </a:lnTo>
                                      <a:lnTo>
                                        <a:pt x="212" y="229"/>
                                      </a:lnTo>
                                      <a:lnTo>
                                        <a:pt x="201" y="237"/>
                                      </a:lnTo>
                                      <a:lnTo>
                                        <a:pt x="192" y="248"/>
                                      </a:lnTo>
                                      <a:lnTo>
                                        <a:pt x="169" y="257"/>
                                      </a:lnTo>
                                      <a:lnTo>
                                        <a:pt x="159" y="266"/>
                                      </a:lnTo>
                                      <a:lnTo>
                                        <a:pt x="154" y="274"/>
                                      </a:lnTo>
                                      <a:lnTo>
                                        <a:pt x="153" y="287"/>
                                      </a:lnTo>
                                      <a:lnTo>
                                        <a:pt x="158" y="299"/>
                                      </a:lnTo>
                                      <a:lnTo>
                                        <a:pt x="160" y="314"/>
                                      </a:lnTo>
                                      <a:lnTo>
                                        <a:pt x="158" y="318"/>
                                      </a:lnTo>
                                      <a:lnTo>
                                        <a:pt x="146" y="318"/>
                                      </a:lnTo>
                                      <a:lnTo>
                                        <a:pt x="135" y="321"/>
                                      </a:lnTo>
                                      <a:lnTo>
                                        <a:pt x="129" y="328"/>
                                      </a:lnTo>
                                      <a:lnTo>
                                        <a:pt x="127" y="34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8" name="Freeform 3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66431" y="3449984"/>
                                  <a:ext cx="53975" cy="142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" y="44"/>
                                    </a:cxn>
                                    <a:cxn ang="0">
                                      <a:pos x="8" y="38"/>
                                    </a:cxn>
                                    <a:cxn ang="0">
                                      <a:pos x="47" y="34"/>
                                    </a:cxn>
                                    <a:cxn ang="0">
                                      <a:pos x="55" y="34"/>
                                    </a:cxn>
                                    <a:cxn ang="0">
                                      <a:pos x="56" y="34"/>
                                    </a:cxn>
                                    <a:cxn ang="0">
                                      <a:pos x="59" y="27"/>
                                    </a:cxn>
                                    <a:cxn ang="0">
                                      <a:pos x="64" y="26"/>
                                    </a:cxn>
                                    <a:cxn ang="0">
                                      <a:pos x="67" y="27"/>
                                    </a:cxn>
                                    <a:cxn ang="0">
                                      <a:pos x="80" y="26"/>
                                    </a:cxn>
                                    <a:cxn ang="0">
                                      <a:pos x="88" y="22"/>
                                    </a:cxn>
                                    <a:cxn ang="0">
                                      <a:pos x="92" y="17"/>
                                    </a:cxn>
                                    <a:cxn ang="0">
                                      <a:pos x="94" y="16"/>
                                    </a:cxn>
                                    <a:cxn ang="0">
                                      <a:pos x="101" y="17"/>
                                    </a:cxn>
                                    <a:cxn ang="0">
                                      <a:pos x="104" y="21"/>
                                    </a:cxn>
                                    <a:cxn ang="0">
                                      <a:pos x="112" y="23"/>
                                    </a:cxn>
                                    <a:cxn ang="0">
                                      <a:pos x="120" y="28"/>
                                    </a:cxn>
                                    <a:cxn ang="0">
                                      <a:pos x="128" y="29"/>
                                    </a:cxn>
                                    <a:cxn ang="0">
                                      <a:pos x="136" y="33"/>
                                    </a:cxn>
                                    <a:cxn ang="0">
                                      <a:pos x="144" y="33"/>
                                    </a:cxn>
                                    <a:cxn ang="0">
                                      <a:pos x="146" y="34"/>
                                    </a:cxn>
                                    <a:cxn ang="0">
                                      <a:pos x="152" y="31"/>
                                    </a:cxn>
                                    <a:cxn ang="0">
                                      <a:pos x="164" y="28"/>
                                    </a:cxn>
                                    <a:cxn ang="0">
                                      <a:pos x="168" y="24"/>
                                    </a:cxn>
                                    <a:cxn ang="0">
                                      <a:pos x="168" y="21"/>
                                    </a:cxn>
                                    <a:cxn ang="0">
                                      <a:pos x="168" y="16"/>
                                    </a:cxn>
                                    <a:cxn ang="0">
                                      <a:pos x="167" y="16"/>
                                    </a:cxn>
                                    <a:cxn ang="0">
                                      <a:pos x="164" y="16"/>
                                    </a:cxn>
                                    <a:cxn ang="0">
                                      <a:pos x="161" y="15"/>
                                    </a:cxn>
                                    <a:cxn ang="0">
                                      <a:pos x="156" y="15"/>
                                    </a:cxn>
                                    <a:cxn ang="0">
                                      <a:pos x="152" y="16"/>
                                    </a:cxn>
                                    <a:cxn ang="0">
                                      <a:pos x="141" y="21"/>
                                    </a:cxn>
                                    <a:cxn ang="0">
                                      <a:pos x="136" y="20"/>
                                    </a:cxn>
                                    <a:cxn ang="0">
                                      <a:pos x="130" y="17"/>
                                    </a:cxn>
                                    <a:cxn ang="0">
                                      <a:pos x="126" y="11"/>
                                    </a:cxn>
                                    <a:cxn ang="0">
                                      <a:pos x="125" y="10"/>
                                    </a:cxn>
                                    <a:cxn ang="0">
                                      <a:pos x="113" y="10"/>
                                    </a:cxn>
                                    <a:cxn ang="0">
                                      <a:pos x="107" y="2"/>
                                    </a:cxn>
                                    <a:cxn ang="0">
                                      <a:pos x="101" y="1"/>
                                    </a:cxn>
                                    <a:cxn ang="0">
                                      <a:pos x="98" y="0"/>
                                    </a:cxn>
                                    <a:cxn ang="0">
                                      <a:pos x="92" y="1"/>
                                    </a:cxn>
                                    <a:cxn ang="0">
                                      <a:pos x="87" y="4"/>
                                    </a:cxn>
                                    <a:cxn ang="0">
                                      <a:pos x="81" y="2"/>
                                    </a:cxn>
                                    <a:cxn ang="0">
                                      <a:pos x="76" y="7"/>
                                    </a:cxn>
                                    <a:cxn ang="0">
                                      <a:pos x="72" y="13"/>
                                    </a:cxn>
                                    <a:cxn ang="0">
                                      <a:pos x="16" y="13"/>
                                    </a:cxn>
                                    <a:cxn ang="0">
                                      <a:pos x="15" y="13"/>
                                    </a:cxn>
                                    <a:cxn ang="0">
                                      <a:pos x="13" y="17"/>
                                    </a:cxn>
                                    <a:cxn ang="0">
                                      <a:pos x="15" y="21"/>
                                    </a:cxn>
                                    <a:cxn ang="0">
                                      <a:pos x="8" y="20"/>
                                    </a:cxn>
                                    <a:cxn ang="0">
                                      <a:pos x="6" y="21"/>
                                    </a:cxn>
                                    <a:cxn ang="0">
                                      <a:pos x="4" y="26"/>
                                    </a:cxn>
                                    <a:cxn ang="0">
                                      <a:pos x="1" y="28"/>
                                    </a:cxn>
                                    <a:cxn ang="0">
                                      <a:pos x="0" y="34"/>
                                    </a:cxn>
                                    <a:cxn ang="0">
                                      <a:pos x="1" y="44"/>
                                    </a:cxn>
                                    <a:cxn ang="0">
                                      <a:pos x="2" y="45"/>
                                    </a:cxn>
                                    <a:cxn ang="0">
                                      <a:pos x="4" y="44"/>
                                    </a:cxn>
                                  </a:cxnLst>
                                  <a:rect l="0" t="0" r="r" b="b"/>
                                  <a:pathLst>
                                    <a:path w="168" h="45">
                                      <a:moveTo>
                                        <a:pt x="4" y="44"/>
                                      </a:moveTo>
                                      <a:lnTo>
                                        <a:pt x="8" y="38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6" y="34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64" y="26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80" y="26"/>
                                      </a:lnTo>
                                      <a:lnTo>
                                        <a:pt x="88" y="22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12" y="23"/>
                                      </a:lnTo>
                                      <a:lnTo>
                                        <a:pt x="120" y="28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36" y="33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6" y="34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68" y="21"/>
                                      </a:lnTo>
                                      <a:lnTo>
                                        <a:pt x="168" y="16"/>
                                      </a:lnTo>
                                      <a:lnTo>
                                        <a:pt x="167" y="16"/>
                                      </a:lnTo>
                                      <a:lnTo>
                                        <a:pt x="164" y="16"/>
                                      </a:lnTo>
                                      <a:lnTo>
                                        <a:pt x="161" y="15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2" y="16"/>
                                      </a:lnTo>
                                      <a:lnTo>
                                        <a:pt x="141" y="21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26" y="11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13" y="10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92" y="1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13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5" y="21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1" y="2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4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9" name="Freeform 3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68018" y="3470622"/>
                                  <a:ext cx="55563" cy="301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69" y="0"/>
                                    </a:cxn>
                                    <a:cxn ang="0">
                                      <a:pos x="169" y="7"/>
                                    </a:cxn>
                                    <a:cxn ang="0">
                                      <a:pos x="173" y="14"/>
                                    </a:cxn>
                                    <a:cxn ang="0">
                                      <a:pos x="173" y="18"/>
                                    </a:cxn>
                                    <a:cxn ang="0">
                                      <a:pos x="170" y="24"/>
                                    </a:cxn>
                                    <a:cxn ang="0">
                                      <a:pos x="168" y="25"/>
                                    </a:cxn>
                                    <a:cxn ang="0">
                                      <a:pos x="162" y="25"/>
                                    </a:cxn>
                                    <a:cxn ang="0">
                                      <a:pos x="160" y="27"/>
                                    </a:cxn>
                                    <a:cxn ang="0">
                                      <a:pos x="158" y="30"/>
                                    </a:cxn>
                                    <a:cxn ang="0">
                                      <a:pos x="164" y="34"/>
                                    </a:cxn>
                                    <a:cxn ang="0">
                                      <a:pos x="167" y="39"/>
                                    </a:cxn>
                                    <a:cxn ang="0">
                                      <a:pos x="168" y="57"/>
                                    </a:cxn>
                                    <a:cxn ang="0">
                                      <a:pos x="162" y="57"/>
                                    </a:cxn>
                                    <a:cxn ang="0">
                                      <a:pos x="158" y="60"/>
                                    </a:cxn>
                                    <a:cxn ang="0">
                                      <a:pos x="138" y="60"/>
                                    </a:cxn>
                                    <a:cxn ang="0">
                                      <a:pos x="121" y="67"/>
                                    </a:cxn>
                                    <a:cxn ang="0">
                                      <a:pos x="114" y="73"/>
                                    </a:cxn>
                                    <a:cxn ang="0">
                                      <a:pos x="110" y="81"/>
                                    </a:cxn>
                                    <a:cxn ang="0">
                                      <a:pos x="106" y="89"/>
                                    </a:cxn>
                                    <a:cxn ang="0">
                                      <a:pos x="104" y="93"/>
                                    </a:cxn>
                                    <a:cxn ang="0">
                                      <a:pos x="99" y="97"/>
                                    </a:cxn>
                                    <a:cxn ang="0">
                                      <a:pos x="93" y="99"/>
                                    </a:cxn>
                                    <a:cxn ang="0">
                                      <a:pos x="93" y="95"/>
                                    </a:cxn>
                                    <a:cxn ang="0">
                                      <a:pos x="94" y="93"/>
                                    </a:cxn>
                                    <a:cxn ang="0">
                                      <a:pos x="86" y="94"/>
                                    </a:cxn>
                                    <a:cxn ang="0">
                                      <a:pos x="81" y="93"/>
                                    </a:cxn>
                                    <a:cxn ang="0">
                                      <a:pos x="76" y="87"/>
                                    </a:cxn>
                                    <a:cxn ang="0">
                                      <a:pos x="74" y="79"/>
                                    </a:cxn>
                                    <a:cxn ang="0">
                                      <a:pos x="77" y="70"/>
                                    </a:cxn>
                                    <a:cxn ang="0">
                                      <a:pos x="72" y="58"/>
                                    </a:cxn>
                                    <a:cxn ang="0">
                                      <a:pos x="79" y="54"/>
                                    </a:cxn>
                                    <a:cxn ang="0">
                                      <a:pos x="84" y="51"/>
                                    </a:cxn>
                                    <a:cxn ang="0">
                                      <a:pos x="103" y="50"/>
                                    </a:cxn>
                                    <a:cxn ang="0">
                                      <a:pos x="104" y="45"/>
                                    </a:cxn>
                                    <a:cxn ang="0">
                                      <a:pos x="81" y="47"/>
                                    </a:cxn>
                                    <a:cxn ang="0">
                                      <a:pos x="72" y="50"/>
                                    </a:cxn>
                                    <a:cxn ang="0">
                                      <a:pos x="59" y="57"/>
                                    </a:cxn>
                                    <a:cxn ang="0">
                                      <a:pos x="51" y="58"/>
                                    </a:cxn>
                                    <a:cxn ang="0">
                                      <a:pos x="47" y="57"/>
                                    </a:cxn>
                                    <a:cxn ang="0">
                                      <a:pos x="46" y="49"/>
                                    </a:cxn>
                                    <a:cxn ang="0">
                                      <a:pos x="40" y="50"/>
                                    </a:cxn>
                                    <a:cxn ang="0">
                                      <a:pos x="30" y="47"/>
                                    </a:cxn>
                                    <a:cxn ang="0">
                                      <a:pos x="27" y="43"/>
                                    </a:cxn>
                                    <a:cxn ang="0">
                                      <a:pos x="25" y="34"/>
                                    </a:cxn>
                                    <a:cxn ang="0">
                                      <a:pos x="4" y="28"/>
                                    </a:cxn>
                                    <a:cxn ang="0">
                                      <a:pos x="0" y="20"/>
                                    </a:cxn>
                                    <a:cxn ang="0">
                                      <a:pos x="2" y="17"/>
                                    </a:cxn>
                                    <a:cxn ang="0">
                                      <a:pos x="3" y="19"/>
                                    </a:cxn>
                                    <a:cxn ang="0">
                                      <a:pos x="7" y="20"/>
                                    </a:cxn>
                                    <a:cxn ang="0">
                                      <a:pos x="14" y="20"/>
                                    </a:cxn>
                                    <a:cxn ang="0">
                                      <a:pos x="25" y="15"/>
                                    </a:cxn>
                                    <a:cxn ang="0">
                                      <a:pos x="29" y="13"/>
                                    </a:cxn>
                                    <a:cxn ang="0">
                                      <a:pos x="59" y="14"/>
                                    </a:cxn>
                                    <a:cxn ang="0">
                                      <a:pos x="68" y="12"/>
                                    </a:cxn>
                                    <a:cxn ang="0">
                                      <a:pos x="79" y="7"/>
                                    </a:cxn>
                                    <a:cxn ang="0">
                                      <a:pos x="92" y="1"/>
                                    </a:cxn>
                                    <a:cxn ang="0">
                                      <a:pos x="116" y="1"/>
                                    </a:cxn>
                                    <a:cxn ang="0">
                                      <a:pos x="119" y="0"/>
                                    </a:cxn>
                                    <a:cxn ang="0">
                                      <a:pos x="169" y="0"/>
                                    </a:cxn>
                                  </a:cxnLst>
                                  <a:rect l="0" t="0" r="r" b="b"/>
                                  <a:pathLst>
                                    <a:path w="173" h="99">
                                      <a:moveTo>
                                        <a:pt x="169" y="0"/>
                                      </a:moveTo>
                                      <a:lnTo>
                                        <a:pt x="169" y="7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18"/>
                                      </a:lnTo>
                                      <a:lnTo>
                                        <a:pt x="170" y="24"/>
                                      </a:lnTo>
                                      <a:lnTo>
                                        <a:pt x="168" y="25"/>
                                      </a:lnTo>
                                      <a:lnTo>
                                        <a:pt x="162" y="25"/>
                                      </a:lnTo>
                                      <a:lnTo>
                                        <a:pt x="160" y="27"/>
                                      </a:lnTo>
                                      <a:lnTo>
                                        <a:pt x="158" y="30"/>
                                      </a:lnTo>
                                      <a:lnTo>
                                        <a:pt x="164" y="34"/>
                                      </a:lnTo>
                                      <a:lnTo>
                                        <a:pt x="167" y="39"/>
                                      </a:lnTo>
                                      <a:lnTo>
                                        <a:pt x="168" y="57"/>
                                      </a:lnTo>
                                      <a:lnTo>
                                        <a:pt x="162" y="57"/>
                                      </a:lnTo>
                                      <a:lnTo>
                                        <a:pt x="158" y="60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21" y="67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10" y="81"/>
                                      </a:lnTo>
                                      <a:lnTo>
                                        <a:pt x="106" y="89"/>
                                      </a:lnTo>
                                      <a:lnTo>
                                        <a:pt x="104" y="93"/>
                                      </a:lnTo>
                                      <a:lnTo>
                                        <a:pt x="99" y="97"/>
                                      </a:lnTo>
                                      <a:lnTo>
                                        <a:pt x="93" y="99"/>
                                      </a:lnTo>
                                      <a:lnTo>
                                        <a:pt x="93" y="95"/>
                                      </a:lnTo>
                                      <a:lnTo>
                                        <a:pt x="94" y="93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1" y="93"/>
                                      </a:lnTo>
                                      <a:lnTo>
                                        <a:pt x="76" y="87"/>
                                      </a:lnTo>
                                      <a:lnTo>
                                        <a:pt x="74" y="79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72" y="58"/>
                                      </a:lnTo>
                                      <a:lnTo>
                                        <a:pt x="79" y="54"/>
                                      </a:lnTo>
                                      <a:lnTo>
                                        <a:pt x="84" y="51"/>
                                      </a:lnTo>
                                      <a:lnTo>
                                        <a:pt x="103" y="50"/>
                                      </a:lnTo>
                                      <a:lnTo>
                                        <a:pt x="104" y="45"/>
                                      </a:lnTo>
                                      <a:lnTo>
                                        <a:pt x="81" y="47"/>
                                      </a:lnTo>
                                      <a:lnTo>
                                        <a:pt x="72" y="50"/>
                                      </a:lnTo>
                                      <a:lnTo>
                                        <a:pt x="59" y="57"/>
                                      </a:lnTo>
                                      <a:lnTo>
                                        <a:pt x="51" y="58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40" y="50"/>
                                      </a:lnTo>
                                      <a:lnTo>
                                        <a:pt x="30" y="47"/>
                                      </a:lnTo>
                                      <a:lnTo>
                                        <a:pt x="27" y="43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8" y="12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92" y="1"/>
                                      </a:lnTo>
                                      <a:lnTo>
                                        <a:pt x="116" y="1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0" name="Freeform 3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560093" y="3543647"/>
                                  <a:ext cx="71438" cy="730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" y="86"/>
                                    </a:cxn>
                                    <a:cxn ang="0">
                                      <a:pos x="10" y="77"/>
                                    </a:cxn>
                                    <a:cxn ang="0">
                                      <a:pos x="13" y="71"/>
                                    </a:cxn>
                                    <a:cxn ang="0">
                                      <a:pos x="19" y="68"/>
                                    </a:cxn>
                                    <a:cxn ang="0">
                                      <a:pos x="31" y="57"/>
                                    </a:cxn>
                                    <a:cxn ang="0">
                                      <a:pos x="41" y="49"/>
                                    </a:cxn>
                                    <a:cxn ang="0">
                                      <a:pos x="47" y="44"/>
                                    </a:cxn>
                                    <a:cxn ang="0">
                                      <a:pos x="51" y="27"/>
                                    </a:cxn>
                                    <a:cxn ang="0">
                                      <a:pos x="58" y="19"/>
                                    </a:cxn>
                                    <a:cxn ang="0">
                                      <a:pos x="68" y="17"/>
                                    </a:cxn>
                                    <a:cxn ang="0">
                                      <a:pos x="65" y="8"/>
                                    </a:cxn>
                                    <a:cxn ang="0">
                                      <a:pos x="71" y="2"/>
                                    </a:cxn>
                                    <a:cxn ang="0">
                                      <a:pos x="79" y="1"/>
                                    </a:cxn>
                                    <a:cxn ang="0">
                                      <a:pos x="86" y="6"/>
                                    </a:cxn>
                                    <a:cxn ang="0">
                                      <a:pos x="97" y="1"/>
                                    </a:cxn>
                                    <a:cxn ang="0">
                                      <a:pos x="100" y="3"/>
                                    </a:cxn>
                                    <a:cxn ang="0">
                                      <a:pos x="110" y="12"/>
                                    </a:cxn>
                                    <a:cxn ang="0">
                                      <a:pos x="114" y="25"/>
                                    </a:cxn>
                                    <a:cxn ang="0">
                                      <a:pos x="118" y="41"/>
                                    </a:cxn>
                                    <a:cxn ang="0">
                                      <a:pos x="114" y="60"/>
                                    </a:cxn>
                                    <a:cxn ang="0">
                                      <a:pos x="110" y="65"/>
                                    </a:cxn>
                                    <a:cxn ang="0">
                                      <a:pos x="116" y="66"/>
                                    </a:cxn>
                                    <a:cxn ang="0">
                                      <a:pos x="122" y="64"/>
                                    </a:cxn>
                                    <a:cxn ang="0">
                                      <a:pos x="132" y="75"/>
                                    </a:cxn>
                                    <a:cxn ang="0">
                                      <a:pos x="139" y="71"/>
                                    </a:cxn>
                                    <a:cxn ang="0">
                                      <a:pos x="148" y="66"/>
                                    </a:cxn>
                                    <a:cxn ang="0">
                                      <a:pos x="153" y="51"/>
                                    </a:cxn>
                                    <a:cxn ang="0">
                                      <a:pos x="162" y="50"/>
                                    </a:cxn>
                                    <a:cxn ang="0">
                                      <a:pos x="167" y="61"/>
                                    </a:cxn>
                                    <a:cxn ang="0">
                                      <a:pos x="171" y="71"/>
                                    </a:cxn>
                                    <a:cxn ang="0">
                                      <a:pos x="173" y="76"/>
                                    </a:cxn>
                                    <a:cxn ang="0">
                                      <a:pos x="175" y="95"/>
                                    </a:cxn>
                                    <a:cxn ang="0">
                                      <a:pos x="165" y="105"/>
                                    </a:cxn>
                                    <a:cxn ang="0">
                                      <a:pos x="161" y="113"/>
                                    </a:cxn>
                                    <a:cxn ang="0">
                                      <a:pos x="165" y="115"/>
                                    </a:cxn>
                                    <a:cxn ang="0">
                                      <a:pos x="170" y="116"/>
                                    </a:cxn>
                                    <a:cxn ang="0">
                                      <a:pos x="176" y="118"/>
                                    </a:cxn>
                                    <a:cxn ang="0">
                                      <a:pos x="193" y="123"/>
                                    </a:cxn>
                                    <a:cxn ang="0">
                                      <a:pos x="199" y="130"/>
                                    </a:cxn>
                                    <a:cxn ang="0">
                                      <a:pos x="202" y="135"/>
                                    </a:cxn>
                                    <a:cxn ang="0">
                                      <a:pos x="207" y="143"/>
                                    </a:cxn>
                                    <a:cxn ang="0">
                                      <a:pos x="218" y="150"/>
                                    </a:cxn>
                                    <a:cxn ang="0">
                                      <a:pos x="224" y="153"/>
                                    </a:cxn>
                                    <a:cxn ang="0">
                                      <a:pos x="227" y="164"/>
                                    </a:cxn>
                                    <a:cxn ang="0">
                                      <a:pos x="227" y="177"/>
                                    </a:cxn>
                                    <a:cxn ang="0">
                                      <a:pos x="223" y="178"/>
                                    </a:cxn>
                                    <a:cxn ang="0">
                                      <a:pos x="221" y="189"/>
                                    </a:cxn>
                                    <a:cxn ang="0">
                                      <a:pos x="218" y="191"/>
                                    </a:cxn>
                                    <a:cxn ang="0">
                                      <a:pos x="216" y="201"/>
                                    </a:cxn>
                                    <a:cxn ang="0">
                                      <a:pos x="196" y="224"/>
                                    </a:cxn>
                                    <a:cxn ang="0">
                                      <a:pos x="186" y="217"/>
                                    </a:cxn>
                                    <a:cxn ang="0">
                                      <a:pos x="169" y="215"/>
                                    </a:cxn>
                                    <a:cxn ang="0">
                                      <a:pos x="154" y="206"/>
                                    </a:cxn>
                                    <a:cxn ang="0">
                                      <a:pos x="133" y="193"/>
                                    </a:cxn>
                                    <a:cxn ang="0">
                                      <a:pos x="105" y="169"/>
                                    </a:cxn>
                                    <a:cxn ang="0">
                                      <a:pos x="64" y="135"/>
                                    </a:cxn>
                                    <a:cxn ang="0">
                                      <a:pos x="49" y="129"/>
                                    </a:cxn>
                                    <a:cxn ang="0">
                                      <a:pos x="28" y="109"/>
                                    </a:cxn>
                                    <a:cxn ang="0">
                                      <a:pos x="16" y="103"/>
                                    </a:cxn>
                                    <a:cxn ang="0">
                                      <a:pos x="15" y="95"/>
                                    </a:cxn>
                                    <a:cxn ang="0">
                                      <a:pos x="3" y="88"/>
                                    </a:cxn>
                                    <a:cxn ang="0">
                                      <a:pos x="3" y="87"/>
                                    </a:cxn>
                                  </a:cxnLst>
                                  <a:rect l="0" t="0" r="r" b="b"/>
                                  <a:pathLst>
                                    <a:path w="227" h="228">
                                      <a:moveTo>
                                        <a:pt x="3" y="86"/>
                                      </a:moveTo>
                                      <a:lnTo>
                                        <a:pt x="4" y="86"/>
                                      </a:lnTo>
                                      <a:lnTo>
                                        <a:pt x="9" y="83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3" y="71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2" y="66"/>
                                      </a:lnTo>
                                      <a:lnTo>
                                        <a:pt x="31" y="57"/>
                                      </a:lnTo>
                                      <a:lnTo>
                                        <a:pt x="37" y="56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44" y="49"/>
                                      </a:lnTo>
                                      <a:lnTo>
                                        <a:pt x="47" y="44"/>
                                      </a:lnTo>
                                      <a:lnTo>
                                        <a:pt x="51" y="43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68" y="18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65" y="8"/>
                                      </a:lnTo>
                                      <a:lnTo>
                                        <a:pt x="69" y="8"/>
                                      </a:lnTo>
                                      <a:lnTo>
                                        <a:pt x="71" y="2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86" y="6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97" y="1"/>
                                      </a:lnTo>
                                      <a:lnTo>
                                        <a:pt x="100" y="2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2" y="7"/>
                                      </a:lnTo>
                                      <a:lnTo>
                                        <a:pt x="110" y="12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116" y="39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7" y="56"/>
                                      </a:lnTo>
                                      <a:lnTo>
                                        <a:pt x="114" y="60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6" y="66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39" y="71"/>
                                      </a:lnTo>
                                      <a:lnTo>
                                        <a:pt x="146" y="70"/>
                                      </a:lnTo>
                                      <a:lnTo>
                                        <a:pt x="148" y="66"/>
                                      </a:lnTo>
                                      <a:lnTo>
                                        <a:pt x="153" y="60"/>
                                      </a:lnTo>
                                      <a:lnTo>
                                        <a:pt x="153" y="51"/>
                                      </a:lnTo>
                                      <a:lnTo>
                                        <a:pt x="156" y="49"/>
                                      </a:lnTo>
                                      <a:lnTo>
                                        <a:pt x="162" y="50"/>
                                      </a:lnTo>
                                      <a:lnTo>
                                        <a:pt x="166" y="56"/>
                                      </a:lnTo>
                                      <a:lnTo>
                                        <a:pt x="167" y="61"/>
                                      </a:lnTo>
                                      <a:lnTo>
                                        <a:pt x="169" y="70"/>
                                      </a:lnTo>
                                      <a:lnTo>
                                        <a:pt x="171" y="71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73" y="76"/>
                                      </a:lnTo>
                                      <a:lnTo>
                                        <a:pt x="178" y="80"/>
                                      </a:lnTo>
                                      <a:lnTo>
                                        <a:pt x="175" y="95"/>
                                      </a:lnTo>
                                      <a:lnTo>
                                        <a:pt x="173" y="98"/>
                                      </a:lnTo>
                                      <a:lnTo>
                                        <a:pt x="165" y="105"/>
                                      </a:lnTo>
                                      <a:lnTo>
                                        <a:pt x="161" y="111"/>
                                      </a:lnTo>
                                      <a:lnTo>
                                        <a:pt x="161" y="113"/>
                                      </a:lnTo>
                                      <a:lnTo>
                                        <a:pt x="164" y="113"/>
                                      </a:lnTo>
                                      <a:lnTo>
                                        <a:pt x="165" y="115"/>
                                      </a:lnTo>
                                      <a:lnTo>
                                        <a:pt x="169" y="114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72" y="118"/>
                                      </a:lnTo>
                                      <a:lnTo>
                                        <a:pt x="176" y="118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93" y="123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199" y="130"/>
                                      </a:lnTo>
                                      <a:lnTo>
                                        <a:pt x="199" y="134"/>
                                      </a:lnTo>
                                      <a:lnTo>
                                        <a:pt x="202" y="135"/>
                                      </a:lnTo>
                                      <a:lnTo>
                                        <a:pt x="205" y="140"/>
                                      </a:lnTo>
                                      <a:lnTo>
                                        <a:pt x="207" y="143"/>
                                      </a:lnTo>
                                      <a:lnTo>
                                        <a:pt x="213" y="145"/>
                                      </a:lnTo>
                                      <a:lnTo>
                                        <a:pt x="218" y="150"/>
                                      </a:lnTo>
                                      <a:lnTo>
                                        <a:pt x="224" y="148"/>
                                      </a:lnTo>
                                      <a:lnTo>
                                        <a:pt x="224" y="153"/>
                                      </a:lnTo>
                                      <a:lnTo>
                                        <a:pt x="226" y="158"/>
                                      </a:lnTo>
                                      <a:lnTo>
                                        <a:pt x="227" y="164"/>
                                      </a:lnTo>
                                      <a:lnTo>
                                        <a:pt x="225" y="172"/>
                                      </a:lnTo>
                                      <a:lnTo>
                                        <a:pt x="227" y="177"/>
                                      </a:lnTo>
                                      <a:lnTo>
                                        <a:pt x="227" y="178"/>
                                      </a:lnTo>
                                      <a:lnTo>
                                        <a:pt x="223" y="178"/>
                                      </a:lnTo>
                                      <a:lnTo>
                                        <a:pt x="221" y="181"/>
                                      </a:lnTo>
                                      <a:lnTo>
                                        <a:pt x="221" y="189"/>
                                      </a:lnTo>
                                      <a:lnTo>
                                        <a:pt x="218" y="189"/>
                                      </a:lnTo>
                                      <a:lnTo>
                                        <a:pt x="218" y="191"/>
                                      </a:lnTo>
                                      <a:lnTo>
                                        <a:pt x="218" y="196"/>
                                      </a:lnTo>
                                      <a:lnTo>
                                        <a:pt x="216" y="201"/>
                                      </a:lnTo>
                                      <a:lnTo>
                                        <a:pt x="218" y="228"/>
                                      </a:lnTo>
                                      <a:lnTo>
                                        <a:pt x="196" y="224"/>
                                      </a:lnTo>
                                      <a:lnTo>
                                        <a:pt x="189" y="220"/>
                                      </a:lnTo>
                                      <a:lnTo>
                                        <a:pt x="186" y="217"/>
                                      </a:lnTo>
                                      <a:lnTo>
                                        <a:pt x="180" y="217"/>
                                      </a:lnTo>
                                      <a:lnTo>
                                        <a:pt x="169" y="215"/>
                                      </a:lnTo>
                                      <a:lnTo>
                                        <a:pt x="160" y="210"/>
                                      </a:lnTo>
                                      <a:lnTo>
                                        <a:pt x="154" y="206"/>
                                      </a:lnTo>
                                      <a:lnTo>
                                        <a:pt x="144" y="201"/>
                                      </a:lnTo>
                                      <a:lnTo>
                                        <a:pt x="133" y="193"/>
                                      </a:lnTo>
                                      <a:lnTo>
                                        <a:pt x="119" y="188"/>
                                      </a:lnTo>
                                      <a:lnTo>
                                        <a:pt x="105" y="169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64" y="135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36" y="123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16" y="103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15" y="95"/>
                                      </a:lnTo>
                                      <a:lnTo>
                                        <a:pt x="4" y="92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3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1" name="Freeform 4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806156" y="3449984"/>
                                  <a:ext cx="204788" cy="1698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8" y="85"/>
                                    </a:cxn>
                                    <a:cxn ang="0">
                                      <a:pos x="55" y="67"/>
                                    </a:cxn>
                                    <a:cxn ang="0">
                                      <a:pos x="75" y="43"/>
                                    </a:cxn>
                                    <a:cxn ang="0">
                                      <a:pos x="96" y="9"/>
                                    </a:cxn>
                                    <a:cxn ang="0">
                                      <a:pos x="139" y="3"/>
                                    </a:cxn>
                                    <a:cxn ang="0">
                                      <a:pos x="199" y="20"/>
                                    </a:cxn>
                                    <a:cxn ang="0">
                                      <a:pos x="233" y="48"/>
                                    </a:cxn>
                                    <a:cxn ang="0">
                                      <a:pos x="264" y="30"/>
                                    </a:cxn>
                                    <a:cxn ang="0">
                                      <a:pos x="303" y="37"/>
                                    </a:cxn>
                                    <a:cxn ang="0">
                                      <a:pos x="362" y="58"/>
                                    </a:cxn>
                                    <a:cxn ang="0">
                                      <a:pos x="406" y="32"/>
                                    </a:cxn>
                                    <a:cxn ang="0">
                                      <a:pos x="459" y="30"/>
                                    </a:cxn>
                                    <a:cxn ang="0">
                                      <a:pos x="496" y="26"/>
                                    </a:cxn>
                                    <a:cxn ang="0">
                                      <a:pos x="517" y="36"/>
                                    </a:cxn>
                                    <a:cxn ang="0">
                                      <a:pos x="544" y="22"/>
                                    </a:cxn>
                                    <a:cxn ang="0">
                                      <a:pos x="558" y="15"/>
                                    </a:cxn>
                                    <a:cxn ang="0">
                                      <a:pos x="571" y="3"/>
                                    </a:cxn>
                                    <a:cxn ang="0">
                                      <a:pos x="581" y="20"/>
                                    </a:cxn>
                                    <a:cxn ang="0">
                                      <a:pos x="604" y="43"/>
                                    </a:cxn>
                                    <a:cxn ang="0">
                                      <a:pos x="624" y="76"/>
                                    </a:cxn>
                                    <a:cxn ang="0">
                                      <a:pos x="639" y="84"/>
                                    </a:cxn>
                                    <a:cxn ang="0">
                                      <a:pos x="642" y="119"/>
                                    </a:cxn>
                                    <a:cxn ang="0">
                                      <a:pos x="604" y="142"/>
                                    </a:cxn>
                                    <a:cxn ang="0">
                                      <a:pos x="587" y="159"/>
                                    </a:cxn>
                                    <a:cxn ang="0">
                                      <a:pos x="567" y="207"/>
                                    </a:cxn>
                                    <a:cxn ang="0">
                                      <a:pos x="554" y="257"/>
                                    </a:cxn>
                                    <a:cxn ang="0">
                                      <a:pos x="549" y="280"/>
                                    </a:cxn>
                                    <a:cxn ang="0">
                                      <a:pos x="517" y="315"/>
                                    </a:cxn>
                                    <a:cxn ang="0">
                                      <a:pos x="501" y="360"/>
                                    </a:cxn>
                                    <a:cxn ang="0">
                                      <a:pos x="478" y="406"/>
                                    </a:cxn>
                                    <a:cxn ang="0">
                                      <a:pos x="447" y="401"/>
                                    </a:cxn>
                                    <a:cxn ang="0">
                                      <a:pos x="440" y="392"/>
                                    </a:cxn>
                                    <a:cxn ang="0">
                                      <a:pos x="392" y="386"/>
                                    </a:cxn>
                                    <a:cxn ang="0">
                                      <a:pos x="371" y="403"/>
                                    </a:cxn>
                                    <a:cxn ang="0">
                                      <a:pos x="344" y="427"/>
                                    </a:cxn>
                                    <a:cxn ang="0">
                                      <a:pos x="330" y="472"/>
                                    </a:cxn>
                                    <a:cxn ang="0">
                                      <a:pos x="313" y="497"/>
                                    </a:cxn>
                                    <a:cxn ang="0">
                                      <a:pos x="304" y="497"/>
                                    </a:cxn>
                                    <a:cxn ang="0">
                                      <a:pos x="276" y="516"/>
                                    </a:cxn>
                                    <a:cxn ang="0">
                                      <a:pos x="237" y="515"/>
                                    </a:cxn>
                                    <a:cxn ang="0">
                                      <a:pos x="227" y="524"/>
                                    </a:cxn>
                                    <a:cxn ang="0">
                                      <a:pos x="216" y="522"/>
                                    </a:cxn>
                                    <a:cxn ang="0">
                                      <a:pos x="193" y="532"/>
                                    </a:cxn>
                                    <a:cxn ang="0">
                                      <a:pos x="180" y="524"/>
                                    </a:cxn>
                                    <a:cxn ang="0">
                                      <a:pos x="151" y="500"/>
                                    </a:cxn>
                                    <a:cxn ang="0">
                                      <a:pos x="151" y="467"/>
                                    </a:cxn>
                                    <a:cxn ang="0">
                                      <a:pos x="136" y="454"/>
                                    </a:cxn>
                                    <a:cxn ang="0">
                                      <a:pos x="126" y="444"/>
                                    </a:cxn>
                                    <a:cxn ang="0">
                                      <a:pos x="96" y="417"/>
                                    </a:cxn>
                                    <a:cxn ang="0">
                                      <a:pos x="5" y="417"/>
                                    </a:cxn>
                                    <a:cxn ang="0">
                                      <a:pos x="1" y="366"/>
                                    </a:cxn>
                                    <a:cxn ang="0">
                                      <a:pos x="6" y="295"/>
                                    </a:cxn>
                                    <a:cxn ang="0">
                                      <a:pos x="23" y="248"/>
                                    </a:cxn>
                                    <a:cxn ang="0">
                                      <a:pos x="49" y="218"/>
                                    </a:cxn>
                                    <a:cxn ang="0">
                                      <a:pos x="53" y="208"/>
                                    </a:cxn>
                                    <a:cxn ang="0">
                                      <a:pos x="48" y="197"/>
                                    </a:cxn>
                                    <a:cxn ang="0">
                                      <a:pos x="58" y="189"/>
                                    </a:cxn>
                                    <a:cxn ang="0">
                                      <a:pos x="55" y="154"/>
                                    </a:cxn>
                                    <a:cxn ang="0">
                                      <a:pos x="43" y="134"/>
                                    </a:cxn>
                                  </a:cxnLst>
                                  <a:rect l="0" t="0" r="r" b="b"/>
                                  <a:pathLst>
                                    <a:path w="642" h="532">
                                      <a:moveTo>
                                        <a:pt x="49" y="117"/>
                                      </a:moveTo>
                                      <a:lnTo>
                                        <a:pt x="50" y="110"/>
                                      </a:lnTo>
                                      <a:lnTo>
                                        <a:pt x="48" y="85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51" y="7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62" y="63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75" y="4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96" y="9"/>
                                      </a:lnTo>
                                      <a:lnTo>
                                        <a:pt x="115" y="4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39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62" y="2"/>
                                      </a:lnTo>
                                      <a:lnTo>
                                        <a:pt x="199" y="20"/>
                                      </a:lnTo>
                                      <a:lnTo>
                                        <a:pt x="221" y="41"/>
                                      </a:lnTo>
                                      <a:lnTo>
                                        <a:pt x="228" y="46"/>
                                      </a:lnTo>
                                      <a:lnTo>
                                        <a:pt x="233" y="48"/>
                                      </a:lnTo>
                                      <a:lnTo>
                                        <a:pt x="242" y="48"/>
                                      </a:lnTo>
                                      <a:lnTo>
                                        <a:pt x="248" y="38"/>
                                      </a:lnTo>
                                      <a:lnTo>
                                        <a:pt x="264" y="30"/>
                                      </a:lnTo>
                                      <a:lnTo>
                                        <a:pt x="274" y="27"/>
                                      </a:lnTo>
                                      <a:lnTo>
                                        <a:pt x="286" y="27"/>
                                      </a:lnTo>
                                      <a:lnTo>
                                        <a:pt x="303" y="37"/>
                                      </a:lnTo>
                                      <a:lnTo>
                                        <a:pt x="327" y="52"/>
                                      </a:lnTo>
                                      <a:lnTo>
                                        <a:pt x="339" y="56"/>
                                      </a:lnTo>
                                      <a:lnTo>
                                        <a:pt x="362" y="58"/>
                                      </a:lnTo>
                                      <a:lnTo>
                                        <a:pt x="375" y="57"/>
                                      </a:lnTo>
                                      <a:lnTo>
                                        <a:pt x="389" y="47"/>
                                      </a:lnTo>
                                      <a:lnTo>
                                        <a:pt x="406" y="32"/>
                                      </a:lnTo>
                                      <a:lnTo>
                                        <a:pt x="415" y="27"/>
                                      </a:lnTo>
                                      <a:lnTo>
                                        <a:pt x="441" y="27"/>
                                      </a:lnTo>
                                      <a:lnTo>
                                        <a:pt x="459" y="30"/>
                                      </a:lnTo>
                                      <a:lnTo>
                                        <a:pt x="469" y="26"/>
                                      </a:lnTo>
                                      <a:lnTo>
                                        <a:pt x="489" y="24"/>
                                      </a:lnTo>
                                      <a:lnTo>
                                        <a:pt x="496" y="26"/>
                                      </a:lnTo>
                                      <a:lnTo>
                                        <a:pt x="503" y="30"/>
                                      </a:lnTo>
                                      <a:lnTo>
                                        <a:pt x="511" y="32"/>
                                      </a:lnTo>
                                      <a:lnTo>
                                        <a:pt x="517" y="36"/>
                                      </a:lnTo>
                                      <a:lnTo>
                                        <a:pt x="528" y="36"/>
                                      </a:lnTo>
                                      <a:lnTo>
                                        <a:pt x="534" y="32"/>
                                      </a:lnTo>
                                      <a:lnTo>
                                        <a:pt x="544" y="22"/>
                                      </a:lnTo>
                                      <a:lnTo>
                                        <a:pt x="544" y="21"/>
                                      </a:lnTo>
                                      <a:lnTo>
                                        <a:pt x="550" y="16"/>
                                      </a:lnTo>
                                      <a:lnTo>
                                        <a:pt x="558" y="15"/>
                                      </a:lnTo>
                                      <a:lnTo>
                                        <a:pt x="564" y="15"/>
                                      </a:lnTo>
                                      <a:lnTo>
                                        <a:pt x="570" y="3"/>
                                      </a:lnTo>
                                      <a:lnTo>
                                        <a:pt x="571" y="3"/>
                                      </a:lnTo>
                                      <a:lnTo>
                                        <a:pt x="574" y="0"/>
                                      </a:lnTo>
                                      <a:lnTo>
                                        <a:pt x="577" y="11"/>
                                      </a:lnTo>
                                      <a:lnTo>
                                        <a:pt x="581" y="20"/>
                                      </a:lnTo>
                                      <a:lnTo>
                                        <a:pt x="588" y="30"/>
                                      </a:lnTo>
                                      <a:lnTo>
                                        <a:pt x="599" y="36"/>
                                      </a:lnTo>
                                      <a:lnTo>
                                        <a:pt x="604" y="43"/>
                                      </a:lnTo>
                                      <a:lnTo>
                                        <a:pt x="613" y="65"/>
                                      </a:lnTo>
                                      <a:lnTo>
                                        <a:pt x="623" y="73"/>
                                      </a:lnTo>
                                      <a:lnTo>
                                        <a:pt x="624" y="76"/>
                                      </a:lnTo>
                                      <a:lnTo>
                                        <a:pt x="635" y="80"/>
                                      </a:lnTo>
                                      <a:lnTo>
                                        <a:pt x="636" y="81"/>
                                      </a:lnTo>
                                      <a:lnTo>
                                        <a:pt x="639" y="84"/>
                                      </a:lnTo>
                                      <a:lnTo>
                                        <a:pt x="641" y="89"/>
                                      </a:lnTo>
                                      <a:lnTo>
                                        <a:pt x="640" y="106"/>
                                      </a:lnTo>
                                      <a:lnTo>
                                        <a:pt x="642" y="119"/>
                                      </a:lnTo>
                                      <a:lnTo>
                                        <a:pt x="623" y="132"/>
                                      </a:lnTo>
                                      <a:lnTo>
                                        <a:pt x="620" y="135"/>
                                      </a:lnTo>
                                      <a:lnTo>
                                        <a:pt x="604" y="142"/>
                                      </a:lnTo>
                                      <a:lnTo>
                                        <a:pt x="601" y="143"/>
                                      </a:lnTo>
                                      <a:lnTo>
                                        <a:pt x="592" y="153"/>
                                      </a:lnTo>
                                      <a:lnTo>
                                        <a:pt x="587" y="159"/>
                                      </a:lnTo>
                                      <a:lnTo>
                                        <a:pt x="583" y="166"/>
                                      </a:lnTo>
                                      <a:lnTo>
                                        <a:pt x="576" y="189"/>
                                      </a:lnTo>
                                      <a:lnTo>
                                        <a:pt x="567" y="207"/>
                                      </a:lnTo>
                                      <a:lnTo>
                                        <a:pt x="564" y="218"/>
                                      </a:lnTo>
                                      <a:lnTo>
                                        <a:pt x="562" y="229"/>
                                      </a:lnTo>
                                      <a:lnTo>
                                        <a:pt x="554" y="257"/>
                                      </a:lnTo>
                                      <a:lnTo>
                                        <a:pt x="553" y="269"/>
                                      </a:lnTo>
                                      <a:lnTo>
                                        <a:pt x="551" y="275"/>
                                      </a:lnTo>
                                      <a:lnTo>
                                        <a:pt x="549" y="280"/>
                                      </a:lnTo>
                                      <a:lnTo>
                                        <a:pt x="534" y="287"/>
                                      </a:lnTo>
                                      <a:lnTo>
                                        <a:pt x="523" y="299"/>
                                      </a:lnTo>
                                      <a:lnTo>
                                        <a:pt x="517" y="315"/>
                                      </a:lnTo>
                                      <a:lnTo>
                                        <a:pt x="513" y="331"/>
                                      </a:lnTo>
                                      <a:lnTo>
                                        <a:pt x="511" y="338"/>
                                      </a:lnTo>
                                      <a:lnTo>
                                        <a:pt x="501" y="360"/>
                                      </a:lnTo>
                                      <a:lnTo>
                                        <a:pt x="483" y="391"/>
                                      </a:lnTo>
                                      <a:lnTo>
                                        <a:pt x="481" y="400"/>
                                      </a:lnTo>
                                      <a:lnTo>
                                        <a:pt x="478" y="406"/>
                                      </a:lnTo>
                                      <a:lnTo>
                                        <a:pt x="469" y="409"/>
                                      </a:lnTo>
                                      <a:lnTo>
                                        <a:pt x="456" y="408"/>
                                      </a:lnTo>
                                      <a:lnTo>
                                        <a:pt x="447" y="401"/>
                                      </a:lnTo>
                                      <a:lnTo>
                                        <a:pt x="443" y="398"/>
                                      </a:lnTo>
                                      <a:lnTo>
                                        <a:pt x="443" y="397"/>
                                      </a:lnTo>
                                      <a:lnTo>
                                        <a:pt x="440" y="392"/>
                                      </a:lnTo>
                                      <a:lnTo>
                                        <a:pt x="429" y="382"/>
                                      </a:lnTo>
                                      <a:lnTo>
                                        <a:pt x="414" y="381"/>
                                      </a:lnTo>
                                      <a:lnTo>
                                        <a:pt x="392" y="386"/>
                                      </a:lnTo>
                                      <a:lnTo>
                                        <a:pt x="377" y="386"/>
                                      </a:lnTo>
                                      <a:lnTo>
                                        <a:pt x="375" y="386"/>
                                      </a:lnTo>
                                      <a:lnTo>
                                        <a:pt x="371" y="403"/>
                                      </a:lnTo>
                                      <a:lnTo>
                                        <a:pt x="360" y="408"/>
                                      </a:lnTo>
                                      <a:lnTo>
                                        <a:pt x="352" y="416"/>
                                      </a:lnTo>
                                      <a:lnTo>
                                        <a:pt x="344" y="427"/>
                                      </a:lnTo>
                                      <a:lnTo>
                                        <a:pt x="335" y="443"/>
                                      </a:lnTo>
                                      <a:lnTo>
                                        <a:pt x="332" y="458"/>
                                      </a:lnTo>
                                      <a:lnTo>
                                        <a:pt x="330" y="472"/>
                                      </a:lnTo>
                                      <a:lnTo>
                                        <a:pt x="327" y="481"/>
                                      </a:lnTo>
                                      <a:lnTo>
                                        <a:pt x="320" y="490"/>
                                      </a:lnTo>
                                      <a:lnTo>
                                        <a:pt x="313" y="497"/>
                                      </a:lnTo>
                                      <a:lnTo>
                                        <a:pt x="313" y="504"/>
                                      </a:lnTo>
                                      <a:lnTo>
                                        <a:pt x="309" y="498"/>
                                      </a:lnTo>
                                      <a:lnTo>
                                        <a:pt x="304" y="497"/>
                                      </a:lnTo>
                                      <a:lnTo>
                                        <a:pt x="301" y="505"/>
                                      </a:lnTo>
                                      <a:lnTo>
                                        <a:pt x="300" y="517"/>
                                      </a:lnTo>
                                      <a:lnTo>
                                        <a:pt x="276" y="516"/>
                                      </a:lnTo>
                                      <a:lnTo>
                                        <a:pt x="265" y="517"/>
                                      </a:lnTo>
                                      <a:lnTo>
                                        <a:pt x="242" y="508"/>
                                      </a:lnTo>
                                      <a:lnTo>
                                        <a:pt x="237" y="515"/>
                                      </a:lnTo>
                                      <a:lnTo>
                                        <a:pt x="234" y="516"/>
                                      </a:lnTo>
                                      <a:lnTo>
                                        <a:pt x="231" y="521"/>
                                      </a:lnTo>
                                      <a:lnTo>
                                        <a:pt x="227" y="524"/>
                                      </a:lnTo>
                                      <a:lnTo>
                                        <a:pt x="225" y="524"/>
                                      </a:lnTo>
                                      <a:lnTo>
                                        <a:pt x="221" y="525"/>
                                      </a:lnTo>
                                      <a:lnTo>
                                        <a:pt x="216" y="522"/>
                                      </a:lnTo>
                                      <a:lnTo>
                                        <a:pt x="212" y="525"/>
                                      </a:lnTo>
                                      <a:lnTo>
                                        <a:pt x="210" y="524"/>
                                      </a:lnTo>
                                      <a:lnTo>
                                        <a:pt x="193" y="532"/>
                                      </a:lnTo>
                                      <a:lnTo>
                                        <a:pt x="190" y="524"/>
                                      </a:lnTo>
                                      <a:lnTo>
                                        <a:pt x="182" y="524"/>
                                      </a:lnTo>
                                      <a:lnTo>
                                        <a:pt x="180" y="524"/>
                                      </a:lnTo>
                                      <a:lnTo>
                                        <a:pt x="168" y="521"/>
                                      </a:lnTo>
                                      <a:lnTo>
                                        <a:pt x="163" y="513"/>
                                      </a:lnTo>
                                      <a:lnTo>
                                        <a:pt x="151" y="500"/>
                                      </a:lnTo>
                                      <a:lnTo>
                                        <a:pt x="146" y="482"/>
                                      </a:lnTo>
                                      <a:lnTo>
                                        <a:pt x="146" y="471"/>
                                      </a:lnTo>
                                      <a:lnTo>
                                        <a:pt x="151" y="467"/>
                                      </a:lnTo>
                                      <a:lnTo>
                                        <a:pt x="147" y="467"/>
                                      </a:lnTo>
                                      <a:lnTo>
                                        <a:pt x="140" y="465"/>
                                      </a:lnTo>
                                      <a:lnTo>
                                        <a:pt x="136" y="454"/>
                                      </a:lnTo>
                                      <a:lnTo>
                                        <a:pt x="133" y="451"/>
                                      </a:lnTo>
                                      <a:lnTo>
                                        <a:pt x="130" y="445"/>
                                      </a:lnTo>
                                      <a:lnTo>
                                        <a:pt x="126" y="444"/>
                                      </a:lnTo>
                                      <a:lnTo>
                                        <a:pt x="124" y="439"/>
                                      </a:lnTo>
                                      <a:lnTo>
                                        <a:pt x="117" y="429"/>
                                      </a:lnTo>
                                      <a:lnTo>
                                        <a:pt x="96" y="417"/>
                                      </a:lnTo>
                                      <a:lnTo>
                                        <a:pt x="86" y="416"/>
                                      </a:lnTo>
                                      <a:lnTo>
                                        <a:pt x="64" y="413"/>
                                      </a:lnTo>
                                      <a:lnTo>
                                        <a:pt x="5" y="417"/>
                                      </a:lnTo>
                                      <a:lnTo>
                                        <a:pt x="2" y="414"/>
                                      </a:lnTo>
                                      <a:lnTo>
                                        <a:pt x="0" y="375"/>
                                      </a:lnTo>
                                      <a:lnTo>
                                        <a:pt x="1" y="366"/>
                                      </a:lnTo>
                                      <a:lnTo>
                                        <a:pt x="6" y="345"/>
                                      </a:lnTo>
                                      <a:lnTo>
                                        <a:pt x="5" y="315"/>
                                      </a:lnTo>
                                      <a:lnTo>
                                        <a:pt x="6" y="295"/>
                                      </a:lnTo>
                                      <a:lnTo>
                                        <a:pt x="10" y="283"/>
                                      </a:lnTo>
                                      <a:lnTo>
                                        <a:pt x="22" y="263"/>
                                      </a:lnTo>
                                      <a:lnTo>
                                        <a:pt x="23" y="248"/>
                                      </a:lnTo>
                                      <a:lnTo>
                                        <a:pt x="26" y="239"/>
                                      </a:lnTo>
                                      <a:lnTo>
                                        <a:pt x="34" y="229"/>
                                      </a:lnTo>
                                      <a:lnTo>
                                        <a:pt x="49" y="218"/>
                                      </a:lnTo>
                                      <a:lnTo>
                                        <a:pt x="49" y="212"/>
                                      </a:lnTo>
                                      <a:lnTo>
                                        <a:pt x="53" y="209"/>
                                      </a:lnTo>
                                      <a:lnTo>
                                        <a:pt x="53" y="208"/>
                                      </a:lnTo>
                                      <a:lnTo>
                                        <a:pt x="53" y="204"/>
                                      </a:lnTo>
                                      <a:lnTo>
                                        <a:pt x="48" y="199"/>
                                      </a:lnTo>
                                      <a:lnTo>
                                        <a:pt x="48" y="197"/>
                                      </a:lnTo>
                                      <a:lnTo>
                                        <a:pt x="50" y="191"/>
                                      </a:lnTo>
                                      <a:lnTo>
                                        <a:pt x="53" y="189"/>
                                      </a:lnTo>
                                      <a:lnTo>
                                        <a:pt x="58" y="189"/>
                                      </a:lnTo>
                                      <a:lnTo>
                                        <a:pt x="59" y="187"/>
                                      </a:lnTo>
                                      <a:lnTo>
                                        <a:pt x="59" y="169"/>
                                      </a:lnTo>
                                      <a:lnTo>
                                        <a:pt x="55" y="154"/>
                                      </a:lnTo>
                                      <a:lnTo>
                                        <a:pt x="54" y="149"/>
                                      </a:lnTo>
                                      <a:lnTo>
                                        <a:pt x="44" y="139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44" y="123"/>
                                      </a:lnTo>
                                      <a:lnTo>
                                        <a:pt x="49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2" name="Freeform 4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52206" y="3627784"/>
                                  <a:ext cx="133350" cy="15240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" y="5"/>
                                    </a:cxn>
                                    <a:cxn ang="0">
                                      <a:pos x="377" y="16"/>
                                    </a:cxn>
                                    <a:cxn ang="0">
                                      <a:pos x="343" y="0"/>
                                    </a:cxn>
                                    <a:cxn ang="0">
                                      <a:pos x="300" y="17"/>
                                    </a:cxn>
                                    <a:cxn ang="0">
                                      <a:pos x="274" y="47"/>
                                    </a:cxn>
                                    <a:cxn ang="0">
                                      <a:pos x="274" y="101"/>
                                    </a:cxn>
                                    <a:cxn ang="0">
                                      <a:pos x="267" y="114"/>
                                    </a:cxn>
                                    <a:cxn ang="0">
                                      <a:pos x="234" y="96"/>
                                    </a:cxn>
                                    <a:cxn ang="0">
                                      <a:pos x="205" y="90"/>
                                    </a:cxn>
                                    <a:cxn ang="0">
                                      <a:pos x="118" y="84"/>
                                    </a:cxn>
                                    <a:cxn ang="0">
                                      <a:pos x="111" y="117"/>
                                    </a:cxn>
                                    <a:cxn ang="0">
                                      <a:pos x="121" y="140"/>
                                    </a:cxn>
                                    <a:cxn ang="0">
                                      <a:pos x="166" y="124"/>
                                    </a:cxn>
                                    <a:cxn ang="0">
                                      <a:pos x="177" y="157"/>
                                    </a:cxn>
                                    <a:cxn ang="0">
                                      <a:pos x="158" y="204"/>
                                    </a:cxn>
                                    <a:cxn ang="0">
                                      <a:pos x="173" y="246"/>
                                    </a:cxn>
                                    <a:cxn ang="0">
                                      <a:pos x="169" y="275"/>
                                    </a:cxn>
                                    <a:cxn ang="0">
                                      <a:pos x="161" y="329"/>
                                    </a:cxn>
                                    <a:cxn ang="0">
                                      <a:pos x="127" y="318"/>
                                    </a:cxn>
                                    <a:cxn ang="0">
                                      <a:pos x="92" y="310"/>
                                    </a:cxn>
                                    <a:cxn ang="0">
                                      <a:pos x="74" y="313"/>
                                    </a:cxn>
                                    <a:cxn ang="0">
                                      <a:pos x="42" y="333"/>
                                    </a:cxn>
                                    <a:cxn ang="0">
                                      <a:pos x="27" y="350"/>
                                    </a:cxn>
                                    <a:cxn ang="0">
                                      <a:pos x="31" y="375"/>
                                    </a:cxn>
                                    <a:cxn ang="0">
                                      <a:pos x="31" y="394"/>
                                    </a:cxn>
                                    <a:cxn ang="0">
                                      <a:pos x="8" y="397"/>
                                    </a:cxn>
                                    <a:cxn ang="0">
                                      <a:pos x="0" y="419"/>
                                    </a:cxn>
                                    <a:cxn ang="0">
                                      <a:pos x="19" y="434"/>
                                    </a:cxn>
                                    <a:cxn ang="0">
                                      <a:pos x="40" y="456"/>
                                    </a:cxn>
                                    <a:cxn ang="0">
                                      <a:pos x="63" y="469"/>
                                    </a:cxn>
                                    <a:cxn ang="0">
                                      <a:pos x="80" y="449"/>
                                    </a:cxn>
                                    <a:cxn ang="0">
                                      <a:pos x="100" y="447"/>
                                    </a:cxn>
                                    <a:cxn ang="0">
                                      <a:pos x="121" y="468"/>
                                    </a:cxn>
                                    <a:cxn ang="0">
                                      <a:pos x="140" y="452"/>
                                    </a:cxn>
                                    <a:cxn ang="0">
                                      <a:pos x="161" y="444"/>
                                    </a:cxn>
                                    <a:cxn ang="0">
                                      <a:pos x="177" y="445"/>
                                    </a:cxn>
                                    <a:cxn ang="0">
                                      <a:pos x="188" y="466"/>
                                    </a:cxn>
                                    <a:cxn ang="0">
                                      <a:pos x="232" y="437"/>
                                    </a:cxn>
                                    <a:cxn ang="0">
                                      <a:pos x="261" y="415"/>
                                    </a:cxn>
                                    <a:cxn ang="0">
                                      <a:pos x="278" y="376"/>
                                    </a:cxn>
                                    <a:cxn ang="0">
                                      <a:pos x="282" y="337"/>
                                    </a:cxn>
                                    <a:cxn ang="0">
                                      <a:pos x="312" y="280"/>
                                    </a:cxn>
                                    <a:cxn ang="0">
                                      <a:pos x="348" y="254"/>
                                    </a:cxn>
                                    <a:cxn ang="0">
                                      <a:pos x="364" y="237"/>
                                    </a:cxn>
                                    <a:cxn ang="0">
                                      <a:pos x="372" y="141"/>
                                    </a:cxn>
                                    <a:cxn ang="0">
                                      <a:pos x="391" y="73"/>
                                    </a:cxn>
                                    <a:cxn ang="0">
                                      <a:pos x="417" y="17"/>
                                    </a:cxn>
                                  </a:cxnLst>
                                  <a:rect l="0" t="0" r="r" b="b"/>
                                  <a:pathLst>
                                    <a:path w="417" h="479">
                                      <a:moveTo>
                                        <a:pt x="414" y="0"/>
                                      </a:moveTo>
                                      <a:lnTo>
                                        <a:pt x="408" y="5"/>
                                      </a:lnTo>
                                      <a:lnTo>
                                        <a:pt x="393" y="12"/>
                                      </a:lnTo>
                                      <a:lnTo>
                                        <a:pt x="377" y="16"/>
                                      </a:lnTo>
                                      <a:lnTo>
                                        <a:pt x="360" y="10"/>
                                      </a:lnTo>
                                      <a:lnTo>
                                        <a:pt x="343" y="0"/>
                                      </a:lnTo>
                                      <a:lnTo>
                                        <a:pt x="323" y="3"/>
                                      </a:lnTo>
                                      <a:lnTo>
                                        <a:pt x="300" y="17"/>
                                      </a:lnTo>
                                      <a:lnTo>
                                        <a:pt x="283" y="33"/>
                                      </a:lnTo>
                                      <a:lnTo>
                                        <a:pt x="274" y="47"/>
                                      </a:lnTo>
                                      <a:lnTo>
                                        <a:pt x="272" y="58"/>
                                      </a:lnTo>
                                      <a:lnTo>
                                        <a:pt x="274" y="101"/>
                                      </a:lnTo>
                                      <a:lnTo>
                                        <a:pt x="272" y="111"/>
                                      </a:lnTo>
                                      <a:lnTo>
                                        <a:pt x="267" y="114"/>
                                      </a:lnTo>
                                      <a:lnTo>
                                        <a:pt x="244" y="96"/>
                                      </a:lnTo>
                                      <a:lnTo>
                                        <a:pt x="234" y="96"/>
                                      </a:lnTo>
                                      <a:lnTo>
                                        <a:pt x="220" y="91"/>
                                      </a:lnTo>
                                      <a:lnTo>
                                        <a:pt x="205" y="90"/>
                                      </a:lnTo>
                                      <a:lnTo>
                                        <a:pt x="194" y="84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12" y="98"/>
                                      </a:lnTo>
                                      <a:lnTo>
                                        <a:pt x="111" y="117"/>
                                      </a:lnTo>
                                      <a:lnTo>
                                        <a:pt x="112" y="135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37" y="117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76" y="137"/>
                                      </a:lnTo>
                                      <a:lnTo>
                                        <a:pt x="177" y="157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58" y="204"/>
                                      </a:lnTo>
                                      <a:lnTo>
                                        <a:pt x="162" y="218"/>
                                      </a:lnTo>
                                      <a:lnTo>
                                        <a:pt x="173" y="246"/>
                                      </a:lnTo>
                                      <a:lnTo>
                                        <a:pt x="172" y="262"/>
                                      </a:lnTo>
                                      <a:lnTo>
                                        <a:pt x="169" y="275"/>
                                      </a:lnTo>
                                      <a:lnTo>
                                        <a:pt x="166" y="312"/>
                                      </a:lnTo>
                                      <a:lnTo>
                                        <a:pt x="161" y="329"/>
                                      </a:lnTo>
                                      <a:lnTo>
                                        <a:pt x="145" y="334"/>
                                      </a:lnTo>
                                      <a:lnTo>
                                        <a:pt x="127" y="318"/>
                                      </a:lnTo>
                                      <a:lnTo>
                                        <a:pt x="102" y="321"/>
                                      </a:lnTo>
                                      <a:lnTo>
                                        <a:pt x="92" y="310"/>
                                      </a:lnTo>
                                      <a:lnTo>
                                        <a:pt x="85" y="305"/>
                                      </a:lnTo>
                                      <a:lnTo>
                                        <a:pt x="74" y="313"/>
                                      </a:lnTo>
                                      <a:lnTo>
                                        <a:pt x="65" y="324"/>
                                      </a:lnTo>
                                      <a:lnTo>
                                        <a:pt x="42" y="333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27" y="350"/>
                                      </a:lnTo>
                                      <a:lnTo>
                                        <a:pt x="26" y="363"/>
                                      </a:lnTo>
                                      <a:lnTo>
                                        <a:pt x="31" y="375"/>
                                      </a:lnTo>
                                      <a:lnTo>
                                        <a:pt x="33" y="390"/>
                                      </a:lnTo>
                                      <a:lnTo>
                                        <a:pt x="31" y="394"/>
                                      </a:lnTo>
                                      <a:lnTo>
                                        <a:pt x="19" y="394"/>
                                      </a:lnTo>
                                      <a:lnTo>
                                        <a:pt x="8" y="397"/>
                                      </a:lnTo>
                                      <a:lnTo>
                                        <a:pt x="2" y="404"/>
                                      </a:lnTo>
                                      <a:lnTo>
                                        <a:pt x="0" y="419"/>
                                      </a:lnTo>
                                      <a:lnTo>
                                        <a:pt x="13" y="425"/>
                                      </a:lnTo>
                                      <a:lnTo>
                                        <a:pt x="19" y="434"/>
                                      </a:lnTo>
                                      <a:lnTo>
                                        <a:pt x="33" y="449"/>
                                      </a:lnTo>
                                      <a:lnTo>
                                        <a:pt x="40" y="456"/>
                                      </a:lnTo>
                                      <a:lnTo>
                                        <a:pt x="49" y="479"/>
                                      </a:lnTo>
                                      <a:lnTo>
                                        <a:pt x="63" y="469"/>
                                      </a:lnTo>
                                      <a:lnTo>
                                        <a:pt x="73" y="463"/>
                                      </a:lnTo>
                                      <a:lnTo>
                                        <a:pt x="80" y="449"/>
                                      </a:lnTo>
                                      <a:lnTo>
                                        <a:pt x="90" y="444"/>
                                      </a:lnTo>
                                      <a:lnTo>
                                        <a:pt x="100" y="447"/>
                                      </a:lnTo>
                                      <a:lnTo>
                                        <a:pt x="105" y="458"/>
                                      </a:lnTo>
                                      <a:lnTo>
                                        <a:pt x="121" y="468"/>
                                      </a:lnTo>
                                      <a:lnTo>
                                        <a:pt x="133" y="465"/>
                                      </a:lnTo>
                                      <a:lnTo>
                                        <a:pt x="140" y="452"/>
                                      </a:lnTo>
                                      <a:lnTo>
                                        <a:pt x="148" y="446"/>
                                      </a:lnTo>
                                      <a:lnTo>
                                        <a:pt x="161" y="444"/>
                                      </a:lnTo>
                                      <a:lnTo>
                                        <a:pt x="175" y="440"/>
                                      </a:lnTo>
                                      <a:lnTo>
                                        <a:pt x="177" y="445"/>
                                      </a:lnTo>
                                      <a:lnTo>
                                        <a:pt x="178" y="463"/>
                                      </a:lnTo>
                                      <a:lnTo>
                                        <a:pt x="188" y="466"/>
                                      </a:lnTo>
                                      <a:lnTo>
                                        <a:pt x="209" y="458"/>
                                      </a:lnTo>
                                      <a:lnTo>
                                        <a:pt x="232" y="437"/>
                                      </a:lnTo>
                                      <a:lnTo>
                                        <a:pt x="246" y="430"/>
                                      </a:lnTo>
                                      <a:lnTo>
                                        <a:pt x="261" y="415"/>
                                      </a:lnTo>
                                      <a:lnTo>
                                        <a:pt x="274" y="394"/>
                                      </a:lnTo>
                                      <a:lnTo>
                                        <a:pt x="278" y="376"/>
                                      </a:lnTo>
                                      <a:lnTo>
                                        <a:pt x="278" y="358"/>
                                      </a:lnTo>
                                      <a:lnTo>
                                        <a:pt x="282" y="337"/>
                                      </a:lnTo>
                                      <a:lnTo>
                                        <a:pt x="289" y="316"/>
                                      </a:lnTo>
                                      <a:lnTo>
                                        <a:pt x="312" y="280"/>
                                      </a:lnTo>
                                      <a:lnTo>
                                        <a:pt x="329" y="264"/>
                                      </a:lnTo>
                                      <a:lnTo>
                                        <a:pt x="348" y="254"/>
                                      </a:lnTo>
                                      <a:lnTo>
                                        <a:pt x="363" y="241"/>
                                      </a:lnTo>
                                      <a:lnTo>
                                        <a:pt x="364" y="237"/>
                                      </a:lnTo>
                                      <a:lnTo>
                                        <a:pt x="371" y="207"/>
                                      </a:lnTo>
                                      <a:lnTo>
                                        <a:pt x="372" y="141"/>
                                      </a:lnTo>
                                      <a:lnTo>
                                        <a:pt x="381" y="97"/>
                                      </a:lnTo>
                                      <a:lnTo>
                                        <a:pt x="391" y="73"/>
                                      </a:lnTo>
                                      <a:lnTo>
                                        <a:pt x="412" y="36"/>
                                      </a:lnTo>
                                      <a:lnTo>
                                        <a:pt x="417" y="17"/>
                                      </a:lnTo>
                                      <a:lnTo>
                                        <a:pt x="4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3" name="Freeform 4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22043" y="3653184"/>
                                  <a:ext cx="33338" cy="222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07" y="0"/>
                                    </a:cxn>
                                    <a:cxn ang="0">
                                      <a:pos x="67" y="0"/>
                                    </a:cxn>
                                    <a:cxn ang="0">
                                      <a:pos x="25" y="3"/>
                                    </a:cxn>
                                    <a:cxn ang="0">
                                      <a:pos x="21" y="4"/>
                                    </a:cxn>
                                    <a:cxn ang="0">
                                      <a:pos x="21" y="14"/>
                                    </a:cxn>
                                    <a:cxn ang="0">
                                      <a:pos x="14" y="26"/>
                                    </a:cxn>
                                    <a:cxn ang="0">
                                      <a:pos x="11" y="37"/>
                                    </a:cxn>
                                    <a:cxn ang="0">
                                      <a:pos x="0" y="56"/>
                                    </a:cxn>
                                    <a:cxn ang="0">
                                      <a:pos x="15" y="63"/>
                                    </a:cxn>
                                    <a:cxn ang="0">
                                      <a:pos x="15" y="65"/>
                                    </a:cxn>
                                    <a:cxn ang="0">
                                      <a:pos x="13" y="69"/>
                                    </a:cxn>
                                    <a:cxn ang="0">
                                      <a:pos x="13" y="68"/>
                                    </a:cxn>
                                    <a:cxn ang="0">
                                      <a:pos x="36" y="63"/>
                                    </a:cxn>
                                    <a:cxn ang="0">
                                      <a:pos x="107" y="60"/>
                                    </a:cxn>
                                    <a:cxn ang="0">
                                      <a:pos x="105" y="58"/>
                                    </a:cxn>
                                    <a:cxn ang="0">
                                      <a:pos x="102" y="38"/>
                                    </a:cxn>
                                    <a:cxn ang="0">
                                      <a:pos x="101" y="15"/>
                                    </a:cxn>
                                    <a:cxn ang="0">
                                      <a:pos x="107" y="0"/>
                                    </a:cxn>
                                  </a:cxnLst>
                                  <a:rect l="0" t="0" r="r" b="b"/>
                                  <a:pathLst>
                                    <a:path w="107" h="69">
                                      <a:moveTo>
                                        <a:pt x="107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15" y="63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05" y="5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01" y="15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4" name="Freeform 43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68117" y="3732559"/>
                                  <a:ext cx="28575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3" y="5"/>
                                    </a:cxn>
                                    <a:cxn ang="0">
                                      <a:pos x="81" y="1"/>
                                    </a:cxn>
                                    <a:cxn ang="0">
                                      <a:pos x="76" y="1"/>
                                    </a:cxn>
                                    <a:cxn ang="0">
                                      <a:pos x="76" y="0"/>
                                    </a:cxn>
                                    <a:cxn ang="0">
                                      <a:pos x="71" y="0"/>
                                    </a:cxn>
                                    <a:cxn ang="0">
                                      <a:pos x="59" y="4"/>
                                    </a:cxn>
                                    <a:cxn ang="0">
                                      <a:pos x="49" y="4"/>
                                    </a:cxn>
                                    <a:cxn ang="0">
                                      <a:pos x="46" y="6"/>
                                    </a:cxn>
                                    <a:cxn ang="0">
                                      <a:pos x="45" y="9"/>
                                    </a:cxn>
                                    <a:cxn ang="0">
                                      <a:pos x="45" y="17"/>
                                    </a:cxn>
                                    <a:cxn ang="0">
                                      <a:pos x="41" y="22"/>
                                    </a:cxn>
                                    <a:cxn ang="0">
                                      <a:pos x="33" y="22"/>
                                    </a:cxn>
                                    <a:cxn ang="0">
                                      <a:pos x="28" y="25"/>
                                    </a:cxn>
                                    <a:cxn ang="0">
                                      <a:pos x="22" y="26"/>
                                    </a:cxn>
                                    <a:cxn ang="0">
                                      <a:pos x="19" y="25"/>
                                    </a:cxn>
                                    <a:cxn ang="0">
                                      <a:pos x="16" y="16"/>
                                    </a:cxn>
                                    <a:cxn ang="0">
                                      <a:pos x="13" y="11"/>
                                    </a:cxn>
                                    <a:cxn ang="0">
                                      <a:pos x="11" y="10"/>
                                    </a:cxn>
                                    <a:cxn ang="0">
                                      <a:pos x="6" y="10"/>
                                    </a:cxn>
                                    <a:cxn ang="0">
                                      <a:pos x="1" y="13"/>
                                    </a:cxn>
                                    <a:cxn ang="0">
                                      <a:pos x="1" y="22"/>
                                    </a:cxn>
                                    <a:cxn ang="0">
                                      <a:pos x="0" y="22"/>
                                    </a:cxn>
                                    <a:cxn ang="0">
                                      <a:pos x="6" y="28"/>
                                    </a:cxn>
                                    <a:cxn ang="0">
                                      <a:pos x="8" y="34"/>
                                    </a:cxn>
                                    <a:cxn ang="0">
                                      <a:pos x="11" y="58"/>
                                    </a:cxn>
                                    <a:cxn ang="0">
                                      <a:pos x="13" y="61"/>
                                    </a:cxn>
                                    <a:cxn ang="0">
                                      <a:pos x="16" y="69"/>
                                    </a:cxn>
                                    <a:cxn ang="0">
                                      <a:pos x="17" y="79"/>
                                    </a:cxn>
                                    <a:cxn ang="0">
                                      <a:pos x="17" y="91"/>
                                    </a:cxn>
                                    <a:cxn ang="0">
                                      <a:pos x="18" y="101"/>
                                    </a:cxn>
                                    <a:cxn ang="0">
                                      <a:pos x="23" y="108"/>
                                    </a:cxn>
                                    <a:cxn ang="0">
                                      <a:pos x="29" y="114"/>
                                    </a:cxn>
                                    <a:cxn ang="0">
                                      <a:pos x="32" y="113"/>
                                    </a:cxn>
                                    <a:cxn ang="0">
                                      <a:pos x="43" y="110"/>
                                    </a:cxn>
                                    <a:cxn ang="0">
                                      <a:pos x="57" y="106"/>
                                    </a:cxn>
                                    <a:cxn ang="0">
                                      <a:pos x="68" y="86"/>
                                    </a:cxn>
                                    <a:cxn ang="0">
                                      <a:pos x="73" y="80"/>
                                    </a:cxn>
                                    <a:cxn ang="0">
                                      <a:pos x="79" y="66"/>
                                    </a:cxn>
                                    <a:cxn ang="0">
                                      <a:pos x="89" y="54"/>
                                    </a:cxn>
                                    <a:cxn ang="0">
                                      <a:pos x="93" y="48"/>
                                    </a:cxn>
                                    <a:cxn ang="0">
                                      <a:pos x="93" y="40"/>
                                    </a:cxn>
                                    <a:cxn ang="0">
                                      <a:pos x="91" y="34"/>
                                    </a:cxn>
                                    <a:cxn ang="0">
                                      <a:pos x="87" y="31"/>
                                    </a:cxn>
                                    <a:cxn ang="0">
                                      <a:pos x="81" y="29"/>
                                    </a:cxn>
                                    <a:cxn ang="0">
                                      <a:pos x="77" y="26"/>
                                    </a:cxn>
                                    <a:cxn ang="0">
                                      <a:pos x="77" y="22"/>
                                    </a:cxn>
                                    <a:cxn ang="0">
                                      <a:pos x="77" y="16"/>
                                    </a:cxn>
                                    <a:cxn ang="0">
                                      <a:pos x="78" y="10"/>
                                    </a:cxn>
                                    <a:cxn ang="0">
                                      <a:pos x="83" y="5"/>
                                    </a:cxn>
                                  </a:cxnLst>
                                  <a:rect l="0" t="0" r="r" b="b"/>
                                  <a:pathLst>
                                    <a:path w="93" h="114">
                                      <a:moveTo>
                                        <a:pt x="83" y="5"/>
                                      </a:moveTo>
                                      <a:lnTo>
                                        <a:pt x="81" y="1"/>
                                      </a:lnTo>
                                      <a:lnTo>
                                        <a:pt x="76" y="1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49" y="4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5" y="9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1" y="22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8" y="34"/>
                                      </a:lnTo>
                                      <a:lnTo>
                                        <a:pt x="11" y="58"/>
                                      </a:lnTo>
                                      <a:lnTo>
                                        <a:pt x="13" y="61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7" y="91"/>
                                      </a:lnTo>
                                      <a:lnTo>
                                        <a:pt x="18" y="101"/>
                                      </a:lnTo>
                                      <a:lnTo>
                                        <a:pt x="23" y="108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57" y="106"/>
                                      </a:lnTo>
                                      <a:lnTo>
                                        <a:pt x="68" y="86"/>
                                      </a:lnTo>
                                      <a:lnTo>
                                        <a:pt x="73" y="80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3" y="48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8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5" name="Freeform 4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77642" y="3619847"/>
                                  <a:ext cx="92075" cy="968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232" y="0"/>
                                    </a:cxn>
                                    <a:cxn ang="0">
                                      <a:pos x="205" y="21"/>
                                    </a:cxn>
                                    <a:cxn ang="0">
                                      <a:pos x="170" y="19"/>
                                    </a:cxn>
                                    <a:cxn ang="0">
                                      <a:pos x="143" y="25"/>
                                    </a:cxn>
                                    <a:cxn ang="0">
                                      <a:pos x="120" y="22"/>
                                    </a:cxn>
                                    <a:cxn ang="0">
                                      <a:pos x="98" y="25"/>
                                    </a:cxn>
                                    <a:cxn ang="0">
                                      <a:pos x="73" y="23"/>
                                    </a:cxn>
                                    <a:cxn ang="0">
                                      <a:pos x="66" y="32"/>
                                    </a:cxn>
                                    <a:cxn ang="0">
                                      <a:pos x="60" y="59"/>
                                    </a:cxn>
                                    <a:cxn ang="0">
                                      <a:pos x="63" y="89"/>
                                    </a:cxn>
                                    <a:cxn ang="0">
                                      <a:pos x="73" y="98"/>
                                    </a:cxn>
                                    <a:cxn ang="0">
                                      <a:pos x="84" y="105"/>
                                    </a:cxn>
                                    <a:cxn ang="0">
                                      <a:pos x="82" y="121"/>
                                    </a:cxn>
                                    <a:cxn ang="0">
                                      <a:pos x="67" y="135"/>
                                    </a:cxn>
                                    <a:cxn ang="0">
                                      <a:pos x="52" y="147"/>
                                    </a:cxn>
                                    <a:cxn ang="0">
                                      <a:pos x="44" y="159"/>
                                    </a:cxn>
                                    <a:cxn ang="0">
                                      <a:pos x="20" y="186"/>
                                    </a:cxn>
                                    <a:cxn ang="0">
                                      <a:pos x="11" y="202"/>
                                    </a:cxn>
                                    <a:cxn ang="0">
                                      <a:pos x="3" y="247"/>
                                    </a:cxn>
                                    <a:cxn ang="0">
                                      <a:pos x="0" y="296"/>
                                    </a:cxn>
                                    <a:cxn ang="0">
                                      <a:pos x="11" y="302"/>
                                    </a:cxn>
                                    <a:cxn ang="0">
                                      <a:pos x="25" y="290"/>
                                    </a:cxn>
                                    <a:cxn ang="0">
                                      <a:pos x="36" y="285"/>
                                    </a:cxn>
                                    <a:cxn ang="0">
                                      <a:pos x="63" y="283"/>
                                    </a:cxn>
                                    <a:cxn ang="0">
                                      <a:pos x="70" y="278"/>
                                    </a:cxn>
                                    <a:cxn ang="0">
                                      <a:pos x="110" y="274"/>
                                    </a:cxn>
                                    <a:cxn ang="0">
                                      <a:pos x="120" y="240"/>
                                    </a:cxn>
                                    <a:cxn ang="0">
                                      <a:pos x="132" y="232"/>
                                    </a:cxn>
                                    <a:cxn ang="0">
                                      <a:pos x="147" y="221"/>
                                    </a:cxn>
                                    <a:cxn ang="0">
                                      <a:pos x="157" y="222"/>
                                    </a:cxn>
                                    <a:cxn ang="0">
                                      <a:pos x="164" y="218"/>
                                    </a:cxn>
                                    <a:cxn ang="0">
                                      <a:pos x="183" y="223"/>
                                    </a:cxn>
                                    <a:cxn ang="0">
                                      <a:pos x="201" y="211"/>
                                    </a:cxn>
                                    <a:cxn ang="0">
                                      <a:pos x="223" y="213"/>
                                    </a:cxn>
                                    <a:cxn ang="0">
                                      <a:pos x="234" y="213"/>
                                    </a:cxn>
                                    <a:cxn ang="0">
                                      <a:pos x="258" y="181"/>
                                    </a:cxn>
                                    <a:cxn ang="0">
                                      <a:pos x="270" y="167"/>
                                    </a:cxn>
                                    <a:cxn ang="0">
                                      <a:pos x="286" y="143"/>
                                    </a:cxn>
                                    <a:cxn ang="0">
                                      <a:pos x="289" y="110"/>
                                    </a:cxn>
                                    <a:cxn ang="0">
                                      <a:pos x="287" y="82"/>
                                    </a:cxn>
                                    <a:cxn ang="0">
                                      <a:pos x="278" y="67"/>
                                    </a:cxn>
                                    <a:cxn ang="0">
                                      <a:pos x="267" y="61"/>
                                    </a:cxn>
                                    <a:cxn ang="0">
                                      <a:pos x="260" y="50"/>
                                    </a:cxn>
                                    <a:cxn ang="0">
                                      <a:pos x="253" y="21"/>
                                    </a:cxn>
                                    <a:cxn ang="0">
                                      <a:pos x="251" y="11"/>
                                    </a:cxn>
                                    <a:cxn ang="0">
                                      <a:pos x="237" y="7"/>
                                    </a:cxn>
                                    <a:cxn ang="0">
                                      <a:pos x="232" y="3"/>
                                    </a:cxn>
                                  </a:cxnLst>
                                  <a:rect l="0" t="0" r="r" b="b"/>
                                  <a:pathLst>
                                    <a:path w="289" h="302">
                                      <a:moveTo>
                                        <a:pt x="232" y="3"/>
                                      </a:moveTo>
                                      <a:lnTo>
                                        <a:pt x="232" y="0"/>
                                      </a:lnTo>
                                      <a:lnTo>
                                        <a:pt x="232" y="3"/>
                                      </a:lnTo>
                                      <a:lnTo>
                                        <a:pt x="205" y="21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70" y="19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43" y="25"/>
                                      </a:lnTo>
                                      <a:lnTo>
                                        <a:pt x="126" y="29"/>
                                      </a:lnTo>
                                      <a:lnTo>
                                        <a:pt x="120" y="22"/>
                                      </a:lnTo>
                                      <a:lnTo>
                                        <a:pt x="108" y="23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87" y="22"/>
                                      </a:lnTo>
                                      <a:lnTo>
                                        <a:pt x="73" y="23"/>
                                      </a:lnTo>
                                      <a:lnTo>
                                        <a:pt x="66" y="28"/>
                                      </a:lnTo>
                                      <a:lnTo>
                                        <a:pt x="66" y="32"/>
                                      </a:lnTo>
                                      <a:lnTo>
                                        <a:pt x="63" y="41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61" y="81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73" y="98"/>
                                      </a:lnTo>
                                      <a:lnTo>
                                        <a:pt x="82" y="100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82" y="121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56" y="140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0" y="153"/>
                                      </a:lnTo>
                                      <a:lnTo>
                                        <a:pt x="44" y="159"/>
                                      </a:lnTo>
                                      <a:lnTo>
                                        <a:pt x="33" y="172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17" y="191"/>
                                      </a:lnTo>
                                      <a:lnTo>
                                        <a:pt x="11" y="202"/>
                                      </a:lnTo>
                                      <a:lnTo>
                                        <a:pt x="3" y="233"/>
                                      </a:lnTo>
                                      <a:lnTo>
                                        <a:pt x="3" y="247"/>
                                      </a:lnTo>
                                      <a:lnTo>
                                        <a:pt x="1" y="275"/>
                                      </a:lnTo>
                                      <a:lnTo>
                                        <a:pt x="0" y="296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11" y="302"/>
                                      </a:lnTo>
                                      <a:lnTo>
                                        <a:pt x="19" y="301"/>
                                      </a:lnTo>
                                      <a:lnTo>
                                        <a:pt x="25" y="290"/>
                                      </a:lnTo>
                                      <a:lnTo>
                                        <a:pt x="29" y="286"/>
                                      </a:lnTo>
                                      <a:lnTo>
                                        <a:pt x="36" y="285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63" y="283"/>
                                      </a:lnTo>
                                      <a:lnTo>
                                        <a:pt x="70" y="280"/>
                                      </a:lnTo>
                                      <a:lnTo>
                                        <a:pt x="70" y="278"/>
                                      </a:lnTo>
                                      <a:lnTo>
                                        <a:pt x="115" y="278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22" y="247"/>
                                      </a:lnTo>
                                      <a:lnTo>
                                        <a:pt x="120" y="240"/>
                                      </a:lnTo>
                                      <a:lnTo>
                                        <a:pt x="121" y="234"/>
                                      </a:lnTo>
                                      <a:lnTo>
                                        <a:pt x="132" y="232"/>
                                      </a:lnTo>
                                      <a:lnTo>
                                        <a:pt x="142" y="228"/>
                                      </a:lnTo>
                                      <a:lnTo>
                                        <a:pt x="147" y="221"/>
                                      </a:lnTo>
                                      <a:lnTo>
                                        <a:pt x="153" y="223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59" y="216"/>
                                      </a:lnTo>
                                      <a:lnTo>
                                        <a:pt x="164" y="218"/>
                                      </a:lnTo>
                                      <a:lnTo>
                                        <a:pt x="175" y="220"/>
                                      </a:lnTo>
                                      <a:lnTo>
                                        <a:pt x="183" y="223"/>
                                      </a:lnTo>
                                      <a:lnTo>
                                        <a:pt x="195" y="207"/>
                                      </a:lnTo>
                                      <a:lnTo>
                                        <a:pt x="201" y="211"/>
                                      </a:lnTo>
                                      <a:lnTo>
                                        <a:pt x="215" y="216"/>
                                      </a:lnTo>
                                      <a:lnTo>
                                        <a:pt x="223" y="213"/>
                                      </a:lnTo>
                                      <a:lnTo>
                                        <a:pt x="232" y="216"/>
                                      </a:lnTo>
                                      <a:lnTo>
                                        <a:pt x="234" y="213"/>
                                      </a:lnTo>
                                      <a:lnTo>
                                        <a:pt x="240" y="208"/>
                                      </a:lnTo>
                                      <a:lnTo>
                                        <a:pt x="258" y="181"/>
                                      </a:lnTo>
                                      <a:lnTo>
                                        <a:pt x="267" y="170"/>
                                      </a:lnTo>
                                      <a:lnTo>
                                        <a:pt x="270" y="167"/>
                                      </a:lnTo>
                                      <a:lnTo>
                                        <a:pt x="278" y="156"/>
                                      </a:lnTo>
                                      <a:lnTo>
                                        <a:pt x="286" y="143"/>
                                      </a:lnTo>
                                      <a:lnTo>
                                        <a:pt x="288" y="130"/>
                                      </a:lnTo>
                                      <a:lnTo>
                                        <a:pt x="289" y="110"/>
                                      </a:lnTo>
                                      <a:lnTo>
                                        <a:pt x="287" y="100"/>
                                      </a:lnTo>
                                      <a:lnTo>
                                        <a:pt x="287" y="82"/>
                                      </a:lnTo>
                                      <a:lnTo>
                                        <a:pt x="286" y="76"/>
                                      </a:lnTo>
                                      <a:lnTo>
                                        <a:pt x="278" y="67"/>
                                      </a:lnTo>
                                      <a:lnTo>
                                        <a:pt x="274" y="65"/>
                                      </a:lnTo>
                                      <a:lnTo>
                                        <a:pt x="267" y="61"/>
                                      </a:lnTo>
                                      <a:lnTo>
                                        <a:pt x="262" y="56"/>
                                      </a:lnTo>
                                      <a:lnTo>
                                        <a:pt x="260" y="50"/>
                                      </a:lnTo>
                                      <a:lnTo>
                                        <a:pt x="255" y="23"/>
                                      </a:lnTo>
                                      <a:lnTo>
                                        <a:pt x="253" y="21"/>
                                      </a:lnTo>
                                      <a:lnTo>
                                        <a:pt x="251" y="18"/>
                                      </a:lnTo>
                                      <a:lnTo>
                                        <a:pt x="251" y="11"/>
                                      </a:lnTo>
                                      <a:lnTo>
                                        <a:pt x="249" y="9"/>
                                      </a:lnTo>
                                      <a:lnTo>
                                        <a:pt x="237" y="7"/>
                                      </a:lnTo>
                                      <a:lnTo>
                                        <a:pt x="234" y="5"/>
                                      </a:lnTo>
                                      <a:lnTo>
                                        <a:pt x="23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6" name="Freeform 45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64942" y="3710334"/>
                                  <a:ext cx="33338" cy="301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7" y="92"/>
                                    </a:cxn>
                                    <a:cxn ang="0">
                                      <a:pos x="8" y="92"/>
                                    </a:cxn>
                                    <a:cxn ang="0">
                                      <a:pos x="8" y="83"/>
                                    </a:cxn>
                                    <a:cxn ang="0">
                                      <a:pos x="13" y="80"/>
                                    </a:cxn>
                                    <a:cxn ang="0">
                                      <a:pos x="18" y="80"/>
                                    </a:cxn>
                                    <a:cxn ang="0">
                                      <a:pos x="20" y="81"/>
                                    </a:cxn>
                                    <a:cxn ang="0">
                                      <a:pos x="23" y="86"/>
                                    </a:cxn>
                                    <a:cxn ang="0">
                                      <a:pos x="26" y="95"/>
                                    </a:cxn>
                                    <a:cxn ang="0">
                                      <a:pos x="29" y="96"/>
                                    </a:cxn>
                                    <a:cxn ang="0">
                                      <a:pos x="35" y="95"/>
                                    </a:cxn>
                                    <a:cxn ang="0">
                                      <a:pos x="40" y="92"/>
                                    </a:cxn>
                                    <a:cxn ang="0">
                                      <a:pos x="48" y="92"/>
                                    </a:cxn>
                                    <a:cxn ang="0">
                                      <a:pos x="52" y="87"/>
                                    </a:cxn>
                                    <a:cxn ang="0">
                                      <a:pos x="52" y="79"/>
                                    </a:cxn>
                                    <a:cxn ang="0">
                                      <a:pos x="53" y="76"/>
                                    </a:cxn>
                                    <a:cxn ang="0">
                                      <a:pos x="56" y="74"/>
                                    </a:cxn>
                                    <a:cxn ang="0">
                                      <a:pos x="66" y="74"/>
                                    </a:cxn>
                                    <a:cxn ang="0">
                                      <a:pos x="78" y="70"/>
                                    </a:cxn>
                                    <a:cxn ang="0">
                                      <a:pos x="83" y="70"/>
                                    </a:cxn>
                                    <a:cxn ang="0">
                                      <a:pos x="83" y="71"/>
                                    </a:cxn>
                                    <a:cxn ang="0">
                                      <a:pos x="88" y="71"/>
                                    </a:cxn>
                                    <a:cxn ang="0">
                                      <a:pos x="90" y="75"/>
                                    </a:cxn>
                                    <a:cxn ang="0">
                                      <a:pos x="101" y="60"/>
                                    </a:cxn>
                                    <a:cxn ang="0">
                                      <a:pos x="104" y="50"/>
                                    </a:cxn>
                                    <a:cxn ang="0">
                                      <a:pos x="102" y="43"/>
                                    </a:cxn>
                                    <a:cxn ang="0">
                                      <a:pos x="98" y="28"/>
                                    </a:cxn>
                                    <a:cxn ang="0">
                                      <a:pos x="85" y="7"/>
                                    </a:cxn>
                                    <a:cxn ang="0">
                                      <a:pos x="80" y="0"/>
                                    </a:cxn>
                                    <a:cxn ang="0">
                                      <a:pos x="75" y="4"/>
                                    </a:cxn>
                                    <a:cxn ang="0">
                                      <a:pos x="68" y="5"/>
                                    </a:cxn>
                                    <a:cxn ang="0">
                                      <a:pos x="64" y="9"/>
                                    </a:cxn>
                                    <a:cxn ang="0">
                                      <a:pos x="58" y="20"/>
                                    </a:cxn>
                                    <a:cxn ang="0">
                                      <a:pos x="50" y="21"/>
                                    </a:cxn>
                                    <a:cxn ang="0">
                                      <a:pos x="43" y="18"/>
                                    </a:cxn>
                                    <a:cxn ang="0">
                                      <a:pos x="39" y="15"/>
                                    </a:cxn>
                                    <a:cxn ang="0">
                                      <a:pos x="36" y="17"/>
                                    </a:cxn>
                                    <a:cxn ang="0">
                                      <a:pos x="29" y="24"/>
                                    </a:cxn>
                                    <a:cxn ang="0">
                                      <a:pos x="21" y="36"/>
                                    </a:cxn>
                                    <a:cxn ang="0">
                                      <a:pos x="14" y="49"/>
                                    </a:cxn>
                                    <a:cxn ang="0">
                                      <a:pos x="10" y="60"/>
                                    </a:cxn>
                                    <a:cxn ang="0">
                                      <a:pos x="0" y="74"/>
                                    </a:cxn>
                                    <a:cxn ang="0">
                                      <a:pos x="0" y="81"/>
                                    </a:cxn>
                                    <a:cxn ang="0">
                                      <a:pos x="2" y="85"/>
                                    </a:cxn>
                                    <a:cxn ang="0">
                                      <a:pos x="7" y="92"/>
                                    </a:cxn>
                                  </a:cxnLst>
                                  <a:rect l="0" t="0" r="r" b="b"/>
                                  <a:pathLst>
                                    <a:path w="104" h="96">
                                      <a:moveTo>
                                        <a:pt x="7" y="92"/>
                                      </a:moveTo>
                                      <a:lnTo>
                                        <a:pt x="8" y="92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3" y="80"/>
                                      </a:lnTo>
                                      <a:lnTo>
                                        <a:pt x="18" y="80"/>
                                      </a:lnTo>
                                      <a:lnTo>
                                        <a:pt x="20" y="81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6" y="95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5" y="95"/>
                                      </a:lnTo>
                                      <a:lnTo>
                                        <a:pt x="40" y="9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52" y="79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78" y="70"/>
                                      </a:lnTo>
                                      <a:lnTo>
                                        <a:pt x="83" y="70"/>
                                      </a:lnTo>
                                      <a:lnTo>
                                        <a:pt x="83" y="71"/>
                                      </a:lnTo>
                                      <a:lnTo>
                                        <a:pt x="88" y="71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4" y="50"/>
                                      </a:lnTo>
                                      <a:lnTo>
                                        <a:pt x="102" y="43"/>
                                      </a:lnTo>
                                      <a:lnTo>
                                        <a:pt x="98" y="28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50" y="21"/>
                                      </a:lnTo>
                                      <a:lnTo>
                                        <a:pt x="43" y="18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14" y="49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2" y="85"/>
                                      </a:lnTo>
                                      <a:lnTo>
                                        <a:pt x="7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7" name="Freeform 46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350667" y="3611909"/>
                                  <a:ext cx="138113" cy="1603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387" y="204"/>
                                    </a:cxn>
                                    <a:cxn ang="0">
                                      <a:pos x="387" y="98"/>
                                    </a:cxn>
                                    <a:cxn ang="0">
                                      <a:pos x="412" y="74"/>
                                    </a:cxn>
                                    <a:cxn ang="0">
                                      <a:pos x="435" y="37"/>
                                    </a:cxn>
                                    <a:cxn ang="0">
                                      <a:pos x="421" y="37"/>
                                    </a:cxn>
                                    <a:cxn ang="0">
                                      <a:pos x="374" y="22"/>
                                    </a:cxn>
                                    <a:cxn ang="0">
                                      <a:pos x="336" y="32"/>
                                    </a:cxn>
                                    <a:cxn ang="0">
                                      <a:pos x="297" y="60"/>
                                    </a:cxn>
                                    <a:cxn ang="0">
                                      <a:pos x="250" y="53"/>
                                    </a:cxn>
                                    <a:cxn ang="0">
                                      <a:pos x="213" y="47"/>
                                    </a:cxn>
                                    <a:cxn ang="0">
                                      <a:pos x="164" y="12"/>
                                    </a:cxn>
                                    <a:cxn ang="0">
                                      <a:pos x="132" y="3"/>
                                    </a:cxn>
                                    <a:cxn ang="0">
                                      <a:pos x="103" y="0"/>
                                    </a:cxn>
                                    <a:cxn ang="0">
                                      <a:pos x="69" y="3"/>
                                    </a:cxn>
                                    <a:cxn ang="0">
                                      <a:pos x="28" y="1"/>
                                    </a:cxn>
                                    <a:cxn ang="0">
                                      <a:pos x="0" y="28"/>
                                    </a:cxn>
                                    <a:cxn ang="0">
                                      <a:pos x="5" y="32"/>
                                    </a:cxn>
                                    <a:cxn ang="0">
                                      <a:pos x="19" y="36"/>
                                    </a:cxn>
                                    <a:cxn ang="0">
                                      <a:pos x="21" y="46"/>
                                    </a:cxn>
                                    <a:cxn ang="0">
                                      <a:pos x="28" y="75"/>
                                    </a:cxn>
                                    <a:cxn ang="0">
                                      <a:pos x="35" y="86"/>
                                    </a:cxn>
                                    <a:cxn ang="0">
                                      <a:pos x="46" y="92"/>
                                    </a:cxn>
                                    <a:cxn ang="0">
                                      <a:pos x="55" y="107"/>
                                    </a:cxn>
                                    <a:cxn ang="0">
                                      <a:pos x="57" y="135"/>
                                    </a:cxn>
                                    <a:cxn ang="0">
                                      <a:pos x="54" y="168"/>
                                    </a:cxn>
                                    <a:cxn ang="0">
                                      <a:pos x="38" y="192"/>
                                    </a:cxn>
                                    <a:cxn ang="0">
                                      <a:pos x="26" y="206"/>
                                    </a:cxn>
                                    <a:cxn ang="0">
                                      <a:pos x="2" y="238"/>
                                    </a:cxn>
                                    <a:cxn ang="0">
                                      <a:pos x="8" y="263"/>
                                    </a:cxn>
                                    <a:cxn ang="0">
                                      <a:pos x="18" y="270"/>
                                    </a:cxn>
                                    <a:cxn ang="0">
                                      <a:pos x="35" y="265"/>
                                    </a:cxn>
                                    <a:cxn ang="0">
                                      <a:pos x="45" y="270"/>
                                    </a:cxn>
                                    <a:cxn ang="0">
                                      <a:pos x="26" y="281"/>
                                    </a:cxn>
                                    <a:cxn ang="0">
                                      <a:pos x="7" y="295"/>
                                    </a:cxn>
                                    <a:cxn ang="0">
                                      <a:pos x="207" y="415"/>
                                    </a:cxn>
                                    <a:cxn ang="0">
                                      <a:pos x="210" y="428"/>
                                    </a:cxn>
                                    <a:cxn ang="0">
                                      <a:pos x="218" y="458"/>
                                    </a:cxn>
                                    <a:cxn ang="0">
                                      <a:pos x="306" y="499"/>
                                    </a:cxn>
                                    <a:cxn ang="0">
                                      <a:pos x="314" y="488"/>
                                    </a:cxn>
                                    <a:cxn ang="0">
                                      <a:pos x="324" y="463"/>
                                    </a:cxn>
                                    <a:cxn ang="0">
                                      <a:pos x="342" y="429"/>
                                    </a:cxn>
                                    <a:cxn ang="0">
                                      <a:pos x="352" y="399"/>
                                    </a:cxn>
                                    <a:cxn ang="0">
                                      <a:pos x="360" y="391"/>
                                    </a:cxn>
                                    <a:cxn ang="0">
                                      <a:pos x="379" y="376"/>
                                    </a:cxn>
                                    <a:cxn ang="0">
                                      <a:pos x="388" y="361"/>
                                    </a:cxn>
                                    <a:cxn ang="0">
                                      <a:pos x="403" y="358"/>
                                    </a:cxn>
                                    <a:cxn ang="0">
                                      <a:pos x="417" y="340"/>
                                    </a:cxn>
                                    <a:cxn ang="0">
                                      <a:pos x="393" y="308"/>
                                    </a:cxn>
                                    <a:cxn ang="0">
                                      <a:pos x="387" y="257"/>
                                    </a:cxn>
                                  </a:cxnLst>
                                  <a:rect l="0" t="0" r="r" b="b"/>
                                  <a:pathLst>
                                    <a:path w="435" h="504">
                                      <a:moveTo>
                                        <a:pt x="387" y="257"/>
                                      </a:moveTo>
                                      <a:lnTo>
                                        <a:pt x="387" y="204"/>
                                      </a:lnTo>
                                      <a:lnTo>
                                        <a:pt x="387" y="151"/>
                                      </a:lnTo>
                                      <a:lnTo>
                                        <a:pt x="387" y="98"/>
                                      </a:lnTo>
                                      <a:lnTo>
                                        <a:pt x="390" y="96"/>
                                      </a:lnTo>
                                      <a:lnTo>
                                        <a:pt x="412" y="74"/>
                                      </a:lnTo>
                                      <a:lnTo>
                                        <a:pt x="433" y="42"/>
                                      </a:lnTo>
                                      <a:lnTo>
                                        <a:pt x="435" y="37"/>
                                      </a:lnTo>
                                      <a:lnTo>
                                        <a:pt x="430" y="38"/>
                                      </a:lnTo>
                                      <a:lnTo>
                                        <a:pt x="421" y="37"/>
                                      </a:lnTo>
                                      <a:lnTo>
                                        <a:pt x="408" y="38"/>
                                      </a:lnTo>
                                      <a:lnTo>
                                        <a:pt x="374" y="22"/>
                                      </a:lnTo>
                                      <a:lnTo>
                                        <a:pt x="355" y="26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20" y="48"/>
                                      </a:lnTo>
                                      <a:lnTo>
                                        <a:pt x="297" y="60"/>
                                      </a:lnTo>
                                      <a:lnTo>
                                        <a:pt x="272" y="59"/>
                                      </a:lnTo>
                                      <a:lnTo>
                                        <a:pt x="250" y="53"/>
                                      </a:lnTo>
                                      <a:lnTo>
                                        <a:pt x="233" y="53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02" y="34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132" y="3"/>
                                      </a:lnTo>
                                      <a:lnTo>
                                        <a:pt x="116" y="5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16" y="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1" y="46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30" y="81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42" y="90"/>
                                      </a:lnTo>
                                      <a:lnTo>
                                        <a:pt x="46" y="92"/>
                                      </a:lnTo>
                                      <a:lnTo>
                                        <a:pt x="54" y="101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5" y="125"/>
                                      </a:lnTo>
                                      <a:lnTo>
                                        <a:pt x="57" y="135"/>
                                      </a:lnTo>
                                      <a:lnTo>
                                        <a:pt x="56" y="155"/>
                                      </a:lnTo>
                                      <a:lnTo>
                                        <a:pt x="54" y="168"/>
                                      </a:lnTo>
                                      <a:lnTo>
                                        <a:pt x="46" y="181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35" y="195"/>
                                      </a:lnTo>
                                      <a:lnTo>
                                        <a:pt x="26" y="206"/>
                                      </a:lnTo>
                                      <a:lnTo>
                                        <a:pt x="8" y="233"/>
                                      </a:lnTo>
                                      <a:lnTo>
                                        <a:pt x="2" y="238"/>
                                      </a:lnTo>
                                      <a:lnTo>
                                        <a:pt x="1" y="253"/>
                                      </a:lnTo>
                                      <a:lnTo>
                                        <a:pt x="8" y="263"/>
                                      </a:lnTo>
                                      <a:lnTo>
                                        <a:pt x="12" y="272"/>
                                      </a:lnTo>
                                      <a:lnTo>
                                        <a:pt x="18" y="270"/>
                                      </a:lnTo>
                                      <a:lnTo>
                                        <a:pt x="26" y="267"/>
                                      </a:lnTo>
                                      <a:lnTo>
                                        <a:pt x="35" y="265"/>
                                      </a:lnTo>
                                      <a:lnTo>
                                        <a:pt x="45" y="265"/>
                                      </a:lnTo>
                                      <a:lnTo>
                                        <a:pt x="45" y="270"/>
                                      </a:lnTo>
                                      <a:lnTo>
                                        <a:pt x="34" y="274"/>
                                      </a:lnTo>
                                      <a:lnTo>
                                        <a:pt x="26" y="281"/>
                                      </a:lnTo>
                                      <a:lnTo>
                                        <a:pt x="14" y="281"/>
                                      </a:lnTo>
                                      <a:lnTo>
                                        <a:pt x="7" y="295"/>
                                      </a:lnTo>
                                      <a:lnTo>
                                        <a:pt x="16" y="303"/>
                                      </a:lnTo>
                                      <a:lnTo>
                                        <a:pt x="207" y="415"/>
                                      </a:lnTo>
                                      <a:lnTo>
                                        <a:pt x="210" y="420"/>
                                      </a:lnTo>
                                      <a:lnTo>
                                        <a:pt x="210" y="428"/>
                                      </a:lnTo>
                                      <a:lnTo>
                                        <a:pt x="215" y="447"/>
                                      </a:lnTo>
                                      <a:lnTo>
                                        <a:pt x="218" y="458"/>
                                      </a:lnTo>
                                      <a:lnTo>
                                        <a:pt x="296" y="504"/>
                                      </a:lnTo>
                                      <a:lnTo>
                                        <a:pt x="306" y="499"/>
                                      </a:lnTo>
                                      <a:lnTo>
                                        <a:pt x="309" y="495"/>
                                      </a:lnTo>
                                      <a:lnTo>
                                        <a:pt x="314" y="488"/>
                                      </a:lnTo>
                                      <a:lnTo>
                                        <a:pt x="318" y="479"/>
                                      </a:lnTo>
                                      <a:lnTo>
                                        <a:pt x="324" y="463"/>
                                      </a:lnTo>
                                      <a:lnTo>
                                        <a:pt x="333" y="450"/>
                                      </a:lnTo>
                                      <a:lnTo>
                                        <a:pt x="342" y="429"/>
                                      </a:lnTo>
                                      <a:lnTo>
                                        <a:pt x="346" y="413"/>
                                      </a:lnTo>
                                      <a:lnTo>
                                        <a:pt x="352" y="399"/>
                                      </a:lnTo>
                                      <a:lnTo>
                                        <a:pt x="357" y="392"/>
                                      </a:lnTo>
                                      <a:lnTo>
                                        <a:pt x="360" y="391"/>
                                      </a:lnTo>
                                      <a:lnTo>
                                        <a:pt x="378" y="382"/>
                                      </a:lnTo>
                                      <a:lnTo>
                                        <a:pt x="379" y="376"/>
                                      </a:lnTo>
                                      <a:lnTo>
                                        <a:pt x="382" y="370"/>
                                      </a:lnTo>
                                      <a:lnTo>
                                        <a:pt x="388" y="361"/>
                                      </a:lnTo>
                                      <a:lnTo>
                                        <a:pt x="394" y="358"/>
                                      </a:lnTo>
                                      <a:lnTo>
                                        <a:pt x="403" y="358"/>
                                      </a:lnTo>
                                      <a:lnTo>
                                        <a:pt x="414" y="346"/>
                                      </a:lnTo>
                                      <a:lnTo>
                                        <a:pt x="417" y="340"/>
                                      </a:lnTo>
                                      <a:lnTo>
                                        <a:pt x="416" y="337"/>
                                      </a:lnTo>
                                      <a:lnTo>
                                        <a:pt x="393" y="308"/>
                                      </a:lnTo>
                                      <a:lnTo>
                                        <a:pt x="387" y="300"/>
                                      </a:lnTo>
                                      <a:lnTo>
                                        <a:pt x="387" y="25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8" name="Freeform 47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455318" y="3399184"/>
                                  <a:ext cx="107950" cy="777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3" y="160"/>
                                    </a:cxn>
                                    <a:cxn ang="0">
                                      <a:pos x="28" y="129"/>
                                    </a:cxn>
                                    <a:cxn ang="0">
                                      <a:pos x="7" y="113"/>
                                    </a:cxn>
                                    <a:cxn ang="0">
                                      <a:pos x="1" y="107"/>
                                    </a:cxn>
                                    <a:cxn ang="0">
                                      <a:pos x="35" y="86"/>
                                    </a:cxn>
                                    <a:cxn ang="0">
                                      <a:pos x="56" y="33"/>
                                    </a:cxn>
                                    <a:cxn ang="0">
                                      <a:pos x="70" y="9"/>
                                    </a:cxn>
                                    <a:cxn ang="0">
                                      <a:pos x="92" y="9"/>
                                    </a:cxn>
                                    <a:cxn ang="0">
                                      <a:pos x="122" y="5"/>
                                    </a:cxn>
                                    <a:cxn ang="0">
                                      <a:pos x="135" y="1"/>
                                    </a:cxn>
                                    <a:cxn ang="0">
                                      <a:pos x="168" y="2"/>
                                    </a:cxn>
                                    <a:cxn ang="0">
                                      <a:pos x="183" y="9"/>
                                    </a:cxn>
                                    <a:cxn ang="0">
                                      <a:pos x="206" y="29"/>
                                    </a:cxn>
                                    <a:cxn ang="0">
                                      <a:pos x="221" y="29"/>
                                    </a:cxn>
                                    <a:cxn ang="0">
                                      <a:pos x="238" y="58"/>
                                    </a:cxn>
                                    <a:cxn ang="0">
                                      <a:pos x="248" y="68"/>
                                    </a:cxn>
                                    <a:cxn ang="0">
                                      <a:pos x="258" y="75"/>
                                    </a:cxn>
                                    <a:cxn ang="0">
                                      <a:pos x="261" y="82"/>
                                    </a:cxn>
                                    <a:cxn ang="0">
                                      <a:pos x="277" y="91"/>
                                    </a:cxn>
                                    <a:cxn ang="0">
                                      <a:pos x="289" y="103"/>
                                    </a:cxn>
                                    <a:cxn ang="0">
                                      <a:pos x="297" y="123"/>
                                    </a:cxn>
                                    <a:cxn ang="0">
                                      <a:pos x="302" y="133"/>
                                    </a:cxn>
                                    <a:cxn ang="0">
                                      <a:pos x="309" y="156"/>
                                    </a:cxn>
                                    <a:cxn ang="0">
                                      <a:pos x="313" y="181"/>
                                    </a:cxn>
                                    <a:cxn ang="0">
                                      <a:pos x="323" y="185"/>
                                    </a:cxn>
                                    <a:cxn ang="0">
                                      <a:pos x="332" y="197"/>
                                    </a:cxn>
                                    <a:cxn ang="0">
                                      <a:pos x="342" y="212"/>
                                    </a:cxn>
                                    <a:cxn ang="0">
                                      <a:pos x="342" y="221"/>
                                    </a:cxn>
                                    <a:cxn ang="0">
                                      <a:pos x="344" y="238"/>
                                    </a:cxn>
                                    <a:cxn ang="0">
                                      <a:pos x="321" y="242"/>
                                    </a:cxn>
                                    <a:cxn ang="0">
                                      <a:pos x="293" y="244"/>
                                    </a:cxn>
                                    <a:cxn ang="0">
                                      <a:pos x="271" y="239"/>
                                    </a:cxn>
                                    <a:cxn ang="0">
                                      <a:pos x="255" y="238"/>
                                    </a:cxn>
                                    <a:cxn ang="0">
                                      <a:pos x="237" y="227"/>
                                    </a:cxn>
                                    <a:cxn ang="0">
                                      <a:pos x="162" y="224"/>
                                    </a:cxn>
                                    <a:cxn ang="0">
                                      <a:pos x="111" y="236"/>
                                    </a:cxn>
                                    <a:cxn ang="0">
                                      <a:pos x="57" y="244"/>
                                    </a:cxn>
                                    <a:cxn ang="0">
                                      <a:pos x="43" y="242"/>
                                    </a:cxn>
                                    <a:cxn ang="0">
                                      <a:pos x="47" y="199"/>
                                    </a:cxn>
                                    <a:cxn ang="0">
                                      <a:pos x="98" y="188"/>
                                    </a:cxn>
                                    <a:cxn ang="0">
                                      <a:pos x="127" y="183"/>
                                    </a:cxn>
                                    <a:cxn ang="0">
                                      <a:pos x="143" y="182"/>
                                    </a:cxn>
                                    <a:cxn ang="0">
                                      <a:pos x="175" y="194"/>
                                    </a:cxn>
                                    <a:cxn ang="0">
                                      <a:pos x="203" y="189"/>
                                    </a:cxn>
                                    <a:cxn ang="0">
                                      <a:pos x="206" y="177"/>
                                    </a:cxn>
                                    <a:cxn ang="0">
                                      <a:pos x="191" y="177"/>
                                    </a:cxn>
                                    <a:cxn ang="0">
                                      <a:pos x="165" y="172"/>
                                    </a:cxn>
                                    <a:cxn ang="0">
                                      <a:pos x="140" y="162"/>
                                    </a:cxn>
                                    <a:cxn ang="0">
                                      <a:pos x="120" y="163"/>
                                    </a:cxn>
                                  </a:cxnLst>
                                  <a:rect l="0" t="0" r="r" b="b"/>
                                  <a:pathLst>
                                    <a:path w="344" h="244">
                                      <a:moveTo>
                                        <a:pt x="55" y="174"/>
                                      </a:moveTo>
                                      <a:lnTo>
                                        <a:pt x="54" y="174"/>
                                      </a:lnTo>
                                      <a:lnTo>
                                        <a:pt x="50" y="168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41" y="147"/>
                                      </a:lnTo>
                                      <a:lnTo>
                                        <a:pt x="39" y="144"/>
                                      </a:lnTo>
                                      <a:lnTo>
                                        <a:pt x="33" y="138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18" y="119"/>
                                      </a:lnTo>
                                      <a:lnTo>
                                        <a:pt x="14" y="112"/>
                                      </a:lnTo>
                                      <a:lnTo>
                                        <a:pt x="9" y="112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1" y="112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1" y="107"/>
                                      </a:lnTo>
                                      <a:lnTo>
                                        <a:pt x="6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31" y="91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40" y="77"/>
                                      </a:lnTo>
                                      <a:lnTo>
                                        <a:pt x="55" y="56"/>
                                      </a:lnTo>
                                      <a:lnTo>
                                        <a:pt x="56" y="50"/>
                                      </a:lnTo>
                                      <a:lnTo>
                                        <a:pt x="56" y="33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1" y="29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92" y="9"/>
                                      </a:lnTo>
                                      <a:lnTo>
                                        <a:pt x="102" y="11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1" y="7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31" y="6"/>
                                      </a:lnTo>
                                      <a:lnTo>
                                        <a:pt x="133" y="5"/>
                                      </a:lnTo>
                                      <a:lnTo>
                                        <a:pt x="133" y="1"/>
                                      </a:lnTo>
                                      <a:lnTo>
                                        <a:pt x="135" y="1"/>
                                      </a:lnTo>
                                      <a:lnTo>
                                        <a:pt x="141" y="1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52" y="2"/>
                                      </a:lnTo>
                                      <a:lnTo>
                                        <a:pt x="168" y="2"/>
                                      </a:lnTo>
                                      <a:lnTo>
                                        <a:pt x="169" y="4"/>
                                      </a:lnTo>
                                      <a:lnTo>
                                        <a:pt x="174" y="2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83" y="9"/>
                                      </a:lnTo>
                                      <a:lnTo>
                                        <a:pt x="194" y="17"/>
                                      </a:lnTo>
                                      <a:lnTo>
                                        <a:pt x="195" y="23"/>
                                      </a:lnTo>
                                      <a:lnTo>
                                        <a:pt x="202" y="31"/>
                                      </a:lnTo>
                                      <a:lnTo>
                                        <a:pt x="206" y="29"/>
                                      </a:lnTo>
                                      <a:lnTo>
                                        <a:pt x="212" y="28"/>
                                      </a:lnTo>
                                      <a:lnTo>
                                        <a:pt x="212" y="32"/>
                                      </a:lnTo>
                                      <a:lnTo>
                                        <a:pt x="216" y="33"/>
                                      </a:lnTo>
                                      <a:lnTo>
                                        <a:pt x="221" y="29"/>
                                      </a:lnTo>
                                      <a:lnTo>
                                        <a:pt x="223" y="29"/>
                                      </a:lnTo>
                                      <a:lnTo>
                                        <a:pt x="233" y="44"/>
                                      </a:lnTo>
                                      <a:lnTo>
                                        <a:pt x="238" y="54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42" y="59"/>
                                      </a:lnTo>
                                      <a:lnTo>
                                        <a:pt x="245" y="64"/>
                                      </a:lnTo>
                                      <a:lnTo>
                                        <a:pt x="245" y="66"/>
                                      </a:lnTo>
                                      <a:lnTo>
                                        <a:pt x="248" y="68"/>
                                      </a:lnTo>
                                      <a:lnTo>
                                        <a:pt x="251" y="66"/>
                                      </a:lnTo>
                                      <a:lnTo>
                                        <a:pt x="253" y="66"/>
                                      </a:lnTo>
                                      <a:lnTo>
                                        <a:pt x="255" y="74"/>
                                      </a:lnTo>
                                      <a:lnTo>
                                        <a:pt x="258" y="75"/>
                                      </a:lnTo>
                                      <a:lnTo>
                                        <a:pt x="260" y="79"/>
                                      </a:lnTo>
                                      <a:lnTo>
                                        <a:pt x="256" y="80"/>
                                      </a:lnTo>
                                      <a:lnTo>
                                        <a:pt x="256" y="81"/>
                                      </a:lnTo>
                                      <a:lnTo>
                                        <a:pt x="261" y="82"/>
                                      </a:lnTo>
                                      <a:lnTo>
                                        <a:pt x="264" y="86"/>
                                      </a:lnTo>
                                      <a:lnTo>
                                        <a:pt x="267" y="88"/>
                                      </a:lnTo>
                                      <a:lnTo>
                                        <a:pt x="271" y="88"/>
                                      </a:lnTo>
                                      <a:lnTo>
                                        <a:pt x="277" y="91"/>
                                      </a:lnTo>
                                      <a:lnTo>
                                        <a:pt x="280" y="95"/>
                                      </a:lnTo>
                                      <a:lnTo>
                                        <a:pt x="281" y="99"/>
                                      </a:lnTo>
                                      <a:lnTo>
                                        <a:pt x="283" y="101"/>
                                      </a:lnTo>
                                      <a:lnTo>
                                        <a:pt x="289" y="103"/>
                                      </a:lnTo>
                                      <a:lnTo>
                                        <a:pt x="296" y="109"/>
                                      </a:lnTo>
                                      <a:lnTo>
                                        <a:pt x="298" y="112"/>
                                      </a:lnTo>
                                      <a:lnTo>
                                        <a:pt x="299" y="115"/>
                                      </a:lnTo>
                                      <a:lnTo>
                                        <a:pt x="297" y="123"/>
                                      </a:lnTo>
                                      <a:lnTo>
                                        <a:pt x="297" y="129"/>
                                      </a:lnTo>
                                      <a:lnTo>
                                        <a:pt x="299" y="129"/>
                                      </a:lnTo>
                                      <a:lnTo>
                                        <a:pt x="301" y="133"/>
                                      </a:lnTo>
                                      <a:lnTo>
                                        <a:pt x="302" y="133"/>
                                      </a:lnTo>
                                      <a:lnTo>
                                        <a:pt x="305" y="136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7" y="150"/>
                                      </a:lnTo>
                                      <a:lnTo>
                                        <a:pt x="309" y="156"/>
                                      </a:lnTo>
                                      <a:lnTo>
                                        <a:pt x="310" y="160"/>
                                      </a:lnTo>
                                      <a:lnTo>
                                        <a:pt x="305" y="167"/>
                                      </a:lnTo>
                                      <a:lnTo>
                                        <a:pt x="305" y="169"/>
                                      </a:lnTo>
                                      <a:lnTo>
                                        <a:pt x="313" y="181"/>
                                      </a:lnTo>
                                      <a:lnTo>
                                        <a:pt x="315" y="187"/>
                                      </a:lnTo>
                                      <a:lnTo>
                                        <a:pt x="316" y="188"/>
                                      </a:lnTo>
                                      <a:lnTo>
                                        <a:pt x="320" y="188"/>
                                      </a:lnTo>
                                      <a:lnTo>
                                        <a:pt x="323" y="185"/>
                                      </a:lnTo>
                                      <a:lnTo>
                                        <a:pt x="328" y="185"/>
                                      </a:lnTo>
                                      <a:lnTo>
                                        <a:pt x="328" y="189"/>
                                      </a:lnTo>
                                      <a:lnTo>
                                        <a:pt x="331" y="193"/>
                                      </a:lnTo>
                                      <a:lnTo>
                                        <a:pt x="332" y="197"/>
                                      </a:lnTo>
                                      <a:lnTo>
                                        <a:pt x="335" y="199"/>
                                      </a:lnTo>
                                      <a:lnTo>
                                        <a:pt x="337" y="204"/>
                                      </a:lnTo>
                                      <a:lnTo>
                                        <a:pt x="341" y="209"/>
                                      </a:lnTo>
                                      <a:lnTo>
                                        <a:pt x="342" y="212"/>
                                      </a:lnTo>
                                      <a:lnTo>
                                        <a:pt x="341" y="212"/>
                                      </a:lnTo>
                                      <a:lnTo>
                                        <a:pt x="340" y="214"/>
                                      </a:lnTo>
                                      <a:lnTo>
                                        <a:pt x="342" y="217"/>
                                      </a:lnTo>
                                      <a:lnTo>
                                        <a:pt x="342" y="221"/>
                                      </a:lnTo>
                                      <a:lnTo>
                                        <a:pt x="339" y="225"/>
                                      </a:lnTo>
                                      <a:lnTo>
                                        <a:pt x="340" y="232"/>
                                      </a:lnTo>
                                      <a:lnTo>
                                        <a:pt x="344" y="236"/>
                                      </a:lnTo>
                                      <a:lnTo>
                                        <a:pt x="344" y="238"/>
                                      </a:lnTo>
                                      <a:lnTo>
                                        <a:pt x="341" y="239"/>
                                      </a:lnTo>
                                      <a:lnTo>
                                        <a:pt x="331" y="239"/>
                                      </a:lnTo>
                                      <a:lnTo>
                                        <a:pt x="325" y="242"/>
                                      </a:lnTo>
                                      <a:lnTo>
                                        <a:pt x="321" y="242"/>
                                      </a:lnTo>
                                      <a:lnTo>
                                        <a:pt x="310" y="241"/>
                                      </a:lnTo>
                                      <a:lnTo>
                                        <a:pt x="308" y="242"/>
                                      </a:lnTo>
                                      <a:lnTo>
                                        <a:pt x="301" y="242"/>
                                      </a:lnTo>
                                      <a:lnTo>
                                        <a:pt x="293" y="244"/>
                                      </a:lnTo>
                                      <a:lnTo>
                                        <a:pt x="287" y="244"/>
                                      </a:lnTo>
                                      <a:lnTo>
                                        <a:pt x="282" y="242"/>
                                      </a:lnTo>
                                      <a:lnTo>
                                        <a:pt x="278" y="242"/>
                                      </a:lnTo>
                                      <a:lnTo>
                                        <a:pt x="271" y="239"/>
                                      </a:lnTo>
                                      <a:lnTo>
                                        <a:pt x="264" y="239"/>
                                      </a:lnTo>
                                      <a:lnTo>
                                        <a:pt x="258" y="233"/>
                                      </a:lnTo>
                                      <a:lnTo>
                                        <a:pt x="255" y="235"/>
                                      </a:lnTo>
                                      <a:lnTo>
                                        <a:pt x="255" y="238"/>
                                      </a:lnTo>
                                      <a:lnTo>
                                        <a:pt x="248" y="237"/>
                                      </a:lnTo>
                                      <a:lnTo>
                                        <a:pt x="248" y="231"/>
                                      </a:lnTo>
                                      <a:lnTo>
                                        <a:pt x="245" y="228"/>
                                      </a:lnTo>
                                      <a:lnTo>
                                        <a:pt x="237" y="227"/>
                                      </a:lnTo>
                                      <a:lnTo>
                                        <a:pt x="231" y="228"/>
                                      </a:lnTo>
                                      <a:lnTo>
                                        <a:pt x="226" y="225"/>
                                      </a:lnTo>
                                      <a:lnTo>
                                        <a:pt x="212" y="224"/>
                                      </a:lnTo>
                                      <a:lnTo>
                                        <a:pt x="162" y="224"/>
                                      </a:lnTo>
                                      <a:lnTo>
                                        <a:pt x="159" y="225"/>
                                      </a:lnTo>
                                      <a:lnTo>
                                        <a:pt x="135" y="225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11" y="236"/>
                                      </a:lnTo>
                                      <a:lnTo>
                                        <a:pt x="102" y="238"/>
                                      </a:lnTo>
                                      <a:lnTo>
                                        <a:pt x="72" y="237"/>
                                      </a:lnTo>
                                      <a:lnTo>
                                        <a:pt x="68" y="239"/>
                                      </a:lnTo>
                                      <a:lnTo>
                                        <a:pt x="57" y="244"/>
                                      </a:lnTo>
                                      <a:lnTo>
                                        <a:pt x="50" y="244"/>
                                      </a:lnTo>
                                      <a:lnTo>
                                        <a:pt x="46" y="243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43" y="242"/>
                                      </a:lnTo>
                                      <a:lnTo>
                                        <a:pt x="44" y="241"/>
                                      </a:lnTo>
                                      <a:lnTo>
                                        <a:pt x="41" y="239"/>
                                      </a:lnTo>
                                      <a:lnTo>
                                        <a:pt x="43" y="205"/>
                                      </a:lnTo>
                                      <a:lnTo>
                                        <a:pt x="47" y="199"/>
                                      </a:lnTo>
                                      <a:lnTo>
                                        <a:pt x="86" y="195"/>
                                      </a:lnTo>
                                      <a:lnTo>
                                        <a:pt x="94" y="195"/>
                                      </a:lnTo>
                                      <a:lnTo>
                                        <a:pt x="95" y="195"/>
                                      </a:lnTo>
                                      <a:lnTo>
                                        <a:pt x="98" y="188"/>
                                      </a:lnTo>
                                      <a:lnTo>
                                        <a:pt x="103" y="187"/>
                                      </a:lnTo>
                                      <a:lnTo>
                                        <a:pt x="106" y="188"/>
                                      </a:lnTo>
                                      <a:lnTo>
                                        <a:pt x="119" y="187"/>
                                      </a:lnTo>
                                      <a:lnTo>
                                        <a:pt x="127" y="183"/>
                                      </a:lnTo>
                                      <a:lnTo>
                                        <a:pt x="131" y="178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0" y="178"/>
                                      </a:lnTo>
                                      <a:lnTo>
                                        <a:pt x="143" y="182"/>
                                      </a:lnTo>
                                      <a:lnTo>
                                        <a:pt x="151" y="184"/>
                                      </a:lnTo>
                                      <a:lnTo>
                                        <a:pt x="159" y="189"/>
                                      </a:lnTo>
                                      <a:lnTo>
                                        <a:pt x="167" y="190"/>
                                      </a:lnTo>
                                      <a:lnTo>
                                        <a:pt x="175" y="194"/>
                                      </a:lnTo>
                                      <a:lnTo>
                                        <a:pt x="183" y="194"/>
                                      </a:lnTo>
                                      <a:lnTo>
                                        <a:pt x="185" y="195"/>
                                      </a:lnTo>
                                      <a:lnTo>
                                        <a:pt x="191" y="192"/>
                                      </a:lnTo>
                                      <a:lnTo>
                                        <a:pt x="203" y="189"/>
                                      </a:lnTo>
                                      <a:lnTo>
                                        <a:pt x="207" y="185"/>
                                      </a:lnTo>
                                      <a:lnTo>
                                        <a:pt x="207" y="182"/>
                                      </a:lnTo>
                                      <a:lnTo>
                                        <a:pt x="207" y="177"/>
                                      </a:lnTo>
                                      <a:lnTo>
                                        <a:pt x="206" y="177"/>
                                      </a:lnTo>
                                      <a:lnTo>
                                        <a:pt x="203" y="177"/>
                                      </a:lnTo>
                                      <a:lnTo>
                                        <a:pt x="200" y="176"/>
                                      </a:lnTo>
                                      <a:lnTo>
                                        <a:pt x="195" y="176"/>
                                      </a:lnTo>
                                      <a:lnTo>
                                        <a:pt x="191" y="177"/>
                                      </a:lnTo>
                                      <a:lnTo>
                                        <a:pt x="180" y="182"/>
                                      </a:lnTo>
                                      <a:lnTo>
                                        <a:pt x="175" y="181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65" y="172"/>
                                      </a:lnTo>
                                      <a:lnTo>
                                        <a:pt x="164" y="171"/>
                                      </a:lnTo>
                                      <a:lnTo>
                                        <a:pt x="152" y="171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40" y="162"/>
                                      </a:lnTo>
                                      <a:lnTo>
                                        <a:pt x="137" y="161"/>
                                      </a:lnTo>
                                      <a:lnTo>
                                        <a:pt x="131" y="162"/>
                                      </a:lnTo>
                                      <a:lnTo>
                                        <a:pt x="126" y="165"/>
                                      </a:lnTo>
                                      <a:lnTo>
                                        <a:pt x="120" y="163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11" y="174"/>
                                      </a:lnTo>
                                      <a:lnTo>
                                        <a:pt x="55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9" name="Freeform 48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276055" y="3708747"/>
                                  <a:ext cx="190500" cy="1873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50" y="144"/>
                                    </a:cxn>
                                    <a:cxn ang="0">
                                      <a:pos x="521" y="238"/>
                                    </a:cxn>
                                    <a:cxn ang="0">
                                      <a:pos x="505" y="292"/>
                                    </a:cxn>
                                    <a:cxn ang="0">
                                      <a:pos x="538" y="325"/>
                                    </a:cxn>
                                    <a:cxn ang="0">
                                      <a:pos x="537" y="349"/>
                                    </a:cxn>
                                    <a:cxn ang="0">
                                      <a:pos x="536" y="380"/>
                                    </a:cxn>
                                    <a:cxn ang="0">
                                      <a:pos x="528" y="402"/>
                                    </a:cxn>
                                    <a:cxn ang="0">
                                      <a:pos x="542" y="432"/>
                                    </a:cxn>
                                    <a:cxn ang="0">
                                      <a:pos x="550" y="467"/>
                                    </a:cxn>
                                    <a:cxn ang="0">
                                      <a:pos x="561" y="488"/>
                                    </a:cxn>
                                    <a:cxn ang="0">
                                      <a:pos x="587" y="514"/>
                                    </a:cxn>
                                    <a:cxn ang="0">
                                      <a:pos x="593" y="526"/>
                                    </a:cxn>
                                    <a:cxn ang="0">
                                      <a:pos x="541" y="557"/>
                                    </a:cxn>
                                    <a:cxn ang="0">
                                      <a:pos x="476" y="564"/>
                                    </a:cxn>
                                    <a:cxn ang="0">
                                      <a:pos x="436" y="583"/>
                                    </a:cxn>
                                    <a:cxn ang="0">
                                      <a:pos x="378" y="589"/>
                                    </a:cxn>
                                    <a:cxn ang="0">
                                      <a:pos x="355" y="580"/>
                                    </a:cxn>
                                    <a:cxn ang="0">
                                      <a:pos x="331" y="584"/>
                                    </a:cxn>
                                    <a:cxn ang="0">
                                      <a:pos x="280" y="567"/>
                                    </a:cxn>
                                    <a:cxn ang="0">
                                      <a:pos x="270" y="531"/>
                                    </a:cxn>
                                    <a:cxn ang="0">
                                      <a:pos x="249" y="476"/>
                                    </a:cxn>
                                    <a:cxn ang="0">
                                      <a:pos x="229" y="473"/>
                                    </a:cxn>
                                    <a:cxn ang="0">
                                      <a:pos x="208" y="475"/>
                                    </a:cxn>
                                    <a:cxn ang="0">
                                      <a:pos x="178" y="459"/>
                                    </a:cxn>
                                    <a:cxn ang="0">
                                      <a:pos x="125" y="440"/>
                                    </a:cxn>
                                    <a:cxn ang="0">
                                      <a:pos x="95" y="418"/>
                                    </a:cxn>
                                    <a:cxn ang="0">
                                      <a:pos x="65" y="386"/>
                                    </a:cxn>
                                    <a:cxn ang="0">
                                      <a:pos x="49" y="328"/>
                                    </a:cxn>
                                    <a:cxn ang="0">
                                      <a:pos x="11" y="278"/>
                                    </a:cxn>
                                    <a:cxn ang="0">
                                      <a:pos x="9" y="231"/>
                                    </a:cxn>
                                    <a:cxn ang="0">
                                      <a:pos x="0" y="187"/>
                                    </a:cxn>
                                    <a:cxn ang="0">
                                      <a:pos x="39" y="159"/>
                                    </a:cxn>
                                    <a:cxn ang="0">
                                      <a:pos x="64" y="121"/>
                                    </a:cxn>
                                    <a:cxn ang="0">
                                      <a:pos x="52" y="102"/>
                                    </a:cxn>
                                    <a:cxn ang="0">
                                      <a:pos x="49" y="83"/>
                                    </a:cxn>
                                    <a:cxn ang="0">
                                      <a:pos x="66" y="46"/>
                                    </a:cxn>
                                    <a:cxn ang="0">
                                      <a:pos x="66" y="5"/>
                                    </a:cxn>
                                    <a:cxn ang="0">
                                      <a:pos x="119" y="7"/>
                                    </a:cxn>
                                    <a:cxn ang="0">
                                      <a:pos x="118" y="83"/>
                                    </a:cxn>
                                    <a:cxn ang="0">
                                      <a:pos x="133" y="88"/>
                                    </a:cxn>
                                    <a:cxn ang="0">
                                      <a:pos x="148" y="75"/>
                                    </a:cxn>
                                    <a:cxn ang="0">
                                      <a:pos x="173" y="86"/>
                                    </a:cxn>
                                    <a:cxn ang="0">
                                      <a:pos x="186" y="84"/>
                                    </a:cxn>
                                    <a:cxn ang="0">
                                      <a:pos x="214" y="79"/>
                                    </a:cxn>
                                    <a:cxn ang="0">
                                      <a:pos x="209" y="66"/>
                                    </a:cxn>
                                    <a:cxn ang="0">
                                      <a:pos x="209" y="48"/>
                                    </a:cxn>
                                    <a:cxn ang="0">
                                      <a:pos x="225" y="35"/>
                                    </a:cxn>
                                    <a:cxn ang="0">
                                      <a:pos x="238" y="21"/>
                                    </a:cxn>
                                    <a:cxn ang="0">
                                      <a:pos x="251" y="0"/>
                                    </a:cxn>
                                  </a:cxnLst>
                                  <a:rect l="0" t="0" r="r" b="b"/>
                                  <a:pathLst>
                                    <a:path w="596" h="591">
                                      <a:moveTo>
                                        <a:pt x="442" y="112"/>
                                      </a:moveTo>
                                      <a:lnTo>
                                        <a:pt x="445" y="117"/>
                                      </a:lnTo>
                                      <a:lnTo>
                                        <a:pt x="445" y="125"/>
                                      </a:lnTo>
                                      <a:lnTo>
                                        <a:pt x="450" y="144"/>
                                      </a:lnTo>
                                      <a:lnTo>
                                        <a:pt x="453" y="155"/>
                                      </a:lnTo>
                                      <a:lnTo>
                                        <a:pt x="531" y="201"/>
                                      </a:lnTo>
                                      <a:lnTo>
                                        <a:pt x="528" y="207"/>
                                      </a:lnTo>
                                      <a:lnTo>
                                        <a:pt x="521" y="238"/>
                                      </a:lnTo>
                                      <a:lnTo>
                                        <a:pt x="517" y="244"/>
                                      </a:lnTo>
                                      <a:lnTo>
                                        <a:pt x="514" y="256"/>
                                      </a:lnTo>
                                      <a:lnTo>
                                        <a:pt x="504" y="281"/>
                                      </a:lnTo>
                                      <a:lnTo>
                                        <a:pt x="505" y="292"/>
                                      </a:lnTo>
                                      <a:lnTo>
                                        <a:pt x="507" y="298"/>
                                      </a:lnTo>
                                      <a:lnTo>
                                        <a:pt x="523" y="309"/>
                                      </a:lnTo>
                                      <a:lnTo>
                                        <a:pt x="530" y="317"/>
                                      </a:lnTo>
                                      <a:lnTo>
                                        <a:pt x="538" y="325"/>
                                      </a:lnTo>
                                      <a:lnTo>
                                        <a:pt x="544" y="336"/>
                                      </a:lnTo>
                                      <a:lnTo>
                                        <a:pt x="544" y="341"/>
                                      </a:lnTo>
                                      <a:lnTo>
                                        <a:pt x="542" y="342"/>
                                      </a:lnTo>
                                      <a:lnTo>
                                        <a:pt x="537" y="349"/>
                                      </a:lnTo>
                                      <a:lnTo>
                                        <a:pt x="536" y="362"/>
                                      </a:lnTo>
                                      <a:lnTo>
                                        <a:pt x="533" y="368"/>
                                      </a:lnTo>
                                      <a:lnTo>
                                        <a:pt x="537" y="374"/>
                                      </a:lnTo>
                                      <a:lnTo>
                                        <a:pt x="536" y="380"/>
                                      </a:lnTo>
                                      <a:lnTo>
                                        <a:pt x="538" y="385"/>
                                      </a:lnTo>
                                      <a:lnTo>
                                        <a:pt x="537" y="395"/>
                                      </a:lnTo>
                                      <a:lnTo>
                                        <a:pt x="531" y="395"/>
                                      </a:lnTo>
                                      <a:lnTo>
                                        <a:pt x="528" y="402"/>
                                      </a:lnTo>
                                      <a:lnTo>
                                        <a:pt x="531" y="412"/>
                                      </a:lnTo>
                                      <a:lnTo>
                                        <a:pt x="537" y="425"/>
                                      </a:lnTo>
                                      <a:lnTo>
                                        <a:pt x="542" y="429"/>
                                      </a:lnTo>
                                      <a:lnTo>
                                        <a:pt x="542" y="432"/>
                                      </a:lnTo>
                                      <a:lnTo>
                                        <a:pt x="538" y="435"/>
                                      </a:lnTo>
                                      <a:lnTo>
                                        <a:pt x="550" y="455"/>
                                      </a:lnTo>
                                      <a:lnTo>
                                        <a:pt x="552" y="460"/>
                                      </a:lnTo>
                                      <a:lnTo>
                                        <a:pt x="550" y="467"/>
                                      </a:lnTo>
                                      <a:lnTo>
                                        <a:pt x="555" y="472"/>
                                      </a:lnTo>
                                      <a:lnTo>
                                        <a:pt x="558" y="478"/>
                                      </a:lnTo>
                                      <a:lnTo>
                                        <a:pt x="558" y="484"/>
                                      </a:lnTo>
                                      <a:lnTo>
                                        <a:pt x="561" y="488"/>
                                      </a:lnTo>
                                      <a:lnTo>
                                        <a:pt x="561" y="497"/>
                                      </a:lnTo>
                                      <a:lnTo>
                                        <a:pt x="573" y="503"/>
                                      </a:lnTo>
                                      <a:lnTo>
                                        <a:pt x="577" y="513"/>
                                      </a:lnTo>
                                      <a:lnTo>
                                        <a:pt x="587" y="514"/>
                                      </a:lnTo>
                                      <a:lnTo>
                                        <a:pt x="592" y="518"/>
                                      </a:lnTo>
                                      <a:lnTo>
                                        <a:pt x="595" y="519"/>
                                      </a:lnTo>
                                      <a:lnTo>
                                        <a:pt x="596" y="525"/>
                                      </a:lnTo>
                                      <a:lnTo>
                                        <a:pt x="593" y="526"/>
                                      </a:lnTo>
                                      <a:lnTo>
                                        <a:pt x="579" y="536"/>
                                      </a:lnTo>
                                      <a:lnTo>
                                        <a:pt x="564" y="550"/>
                                      </a:lnTo>
                                      <a:lnTo>
                                        <a:pt x="560" y="552"/>
                                      </a:lnTo>
                                      <a:lnTo>
                                        <a:pt x="541" y="557"/>
                                      </a:lnTo>
                                      <a:lnTo>
                                        <a:pt x="507" y="569"/>
                                      </a:lnTo>
                                      <a:lnTo>
                                        <a:pt x="499" y="570"/>
                                      </a:lnTo>
                                      <a:lnTo>
                                        <a:pt x="489" y="570"/>
                                      </a:lnTo>
                                      <a:lnTo>
                                        <a:pt x="476" y="564"/>
                                      </a:lnTo>
                                      <a:lnTo>
                                        <a:pt x="467" y="567"/>
                                      </a:lnTo>
                                      <a:lnTo>
                                        <a:pt x="453" y="568"/>
                                      </a:lnTo>
                                      <a:lnTo>
                                        <a:pt x="440" y="581"/>
                                      </a:lnTo>
                                      <a:lnTo>
                                        <a:pt x="436" y="583"/>
                                      </a:lnTo>
                                      <a:lnTo>
                                        <a:pt x="429" y="583"/>
                                      </a:lnTo>
                                      <a:lnTo>
                                        <a:pt x="398" y="581"/>
                                      </a:lnTo>
                                      <a:lnTo>
                                        <a:pt x="387" y="589"/>
                                      </a:lnTo>
                                      <a:lnTo>
                                        <a:pt x="378" y="589"/>
                                      </a:lnTo>
                                      <a:lnTo>
                                        <a:pt x="371" y="591"/>
                                      </a:lnTo>
                                      <a:lnTo>
                                        <a:pt x="366" y="590"/>
                                      </a:lnTo>
                                      <a:lnTo>
                                        <a:pt x="361" y="588"/>
                                      </a:lnTo>
                                      <a:lnTo>
                                        <a:pt x="355" y="580"/>
                                      </a:lnTo>
                                      <a:lnTo>
                                        <a:pt x="348" y="578"/>
                                      </a:lnTo>
                                      <a:lnTo>
                                        <a:pt x="340" y="578"/>
                                      </a:lnTo>
                                      <a:lnTo>
                                        <a:pt x="334" y="583"/>
                                      </a:lnTo>
                                      <a:lnTo>
                                        <a:pt x="331" y="584"/>
                                      </a:lnTo>
                                      <a:lnTo>
                                        <a:pt x="290" y="583"/>
                                      </a:lnTo>
                                      <a:lnTo>
                                        <a:pt x="290" y="579"/>
                                      </a:lnTo>
                                      <a:lnTo>
                                        <a:pt x="285" y="570"/>
                                      </a:lnTo>
                                      <a:lnTo>
                                        <a:pt x="280" y="567"/>
                                      </a:lnTo>
                                      <a:lnTo>
                                        <a:pt x="275" y="559"/>
                                      </a:lnTo>
                                      <a:lnTo>
                                        <a:pt x="274" y="557"/>
                                      </a:lnTo>
                                      <a:lnTo>
                                        <a:pt x="275" y="538"/>
                                      </a:lnTo>
                                      <a:lnTo>
                                        <a:pt x="270" y="531"/>
                                      </a:lnTo>
                                      <a:lnTo>
                                        <a:pt x="269" y="513"/>
                                      </a:lnTo>
                                      <a:lnTo>
                                        <a:pt x="264" y="494"/>
                                      </a:lnTo>
                                      <a:lnTo>
                                        <a:pt x="261" y="487"/>
                                      </a:lnTo>
                                      <a:lnTo>
                                        <a:pt x="249" y="476"/>
                                      </a:lnTo>
                                      <a:lnTo>
                                        <a:pt x="237" y="472"/>
                                      </a:lnTo>
                                      <a:lnTo>
                                        <a:pt x="232" y="480"/>
                                      </a:lnTo>
                                      <a:lnTo>
                                        <a:pt x="230" y="476"/>
                                      </a:lnTo>
                                      <a:lnTo>
                                        <a:pt x="229" y="473"/>
                                      </a:lnTo>
                                      <a:lnTo>
                                        <a:pt x="226" y="472"/>
                                      </a:lnTo>
                                      <a:lnTo>
                                        <a:pt x="221" y="472"/>
                                      </a:lnTo>
                                      <a:lnTo>
                                        <a:pt x="210" y="476"/>
                                      </a:lnTo>
                                      <a:lnTo>
                                        <a:pt x="208" y="475"/>
                                      </a:lnTo>
                                      <a:lnTo>
                                        <a:pt x="203" y="468"/>
                                      </a:lnTo>
                                      <a:lnTo>
                                        <a:pt x="193" y="470"/>
                                      </a:lnTo>
                                      <a:lnTo>
                                        <a:pt x="182" y="462"/>
                                      </a:lnTo>
                                      <a:lnTo>
                                        <a:pt x="178" y="459"/>
                                      </a:lnTo>
                                      <a:lnTo>
                                        <a:pt x="176" y="456"/>
                                      </a:lnTo>
                                      <a:lnTo>
                                        <a:pt x="165" y="456"/>
                                      </a:lnTo>
                                      <a:lnTo>
                                        <a:pt x="154" y="452"/>
                                      </a:lnTo>
                                      <a:lnTo>
                                        <a:pt x="125" y="440"/>
                                      </a:lnTo>
                                      <a:lnTo>
                                        <a:pt x="117" y="438"/>
                                      </a:lnTo>
                                      <a:lnTo>
                                        <a:pt x="109" y="434"/>
                                      </a:lnTo>
                                      <a:lnTo>
                                        <a:pt x="105" y="427"/>
                                      </a:lnTo>
                                      <a:lnTo>
                                        <a:pt x="95" y="418"/>
                                      </a:lnTo>
                                      <a:lnTo>
                                        <a:pt x="87" y="416"/>
                                      </a:lnTo>
                                      <a:lnTo>
                                        <a:pt x="81" y="417"/>
                                      </a:lnTo>
                                      <a:lnTo>
                                        <a:pt x="70" y="398"/>
                                      </a:lnTo>
                                      <a:lnTo>
                                        <a:pt x="65" y="386"/>
                                      </a:lnTo>
                                      <a:lnTo>
                                        <a:pt x="58" y="374"/>
                                      </a:lnTo>
                                      <a:lnTo>
                                        <a:pt x="49" y="352"/>
                                      </a:lnTo>
                                      <a:lnTo>
                                        <a:pt x="50" y="338"/>
                                      </a:lnTo>
                                      <a:lnTo>
                                        <a:pt x="49" y="328"/>
                                      </a:lnTo>
                                      <a:lnTo>
                                        <a:pt x="31" y="310"/>
                                      </a:lnTo>
                                      <a:lnTo>
                                        <a:pt x="9" y="298"/>
                                      </a:lnTo>
                                      <a:lnTo>
                                        <a:pt x="6" y="284"/>
                                      </a:lnTo>
                                      <a:lnTo>
                                        <a:pt x="11" y="278"/>
                                      </a:lnTo>
                                      <a:lnTo>
                                        <a:pt x="15" y="272"/>
                                      </a:lnTo>
                                      <a:lnTo>
                                        <a:pt x="11" y="258"/>
                                      </a:lnTo>
                                      <a:lnTo>
                                        <a:pt x="9" y="246"/>
                                      </a:lnTo>
                                      <a:lnTo>
                                        <a:pt x="9" y="231"/>
                                      </a:lnTo>
                                      <a:lnTo>
                                        <a:pt x="5" y="225"/>
                                      </a:lnTo>
                                      <a:lnTo>
                                        <a:pt x="1" y="222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187"/>
                                      </a:lnTo>
                                      <a:lnTo>
                                        <a:pt x="3" y="186"/>
                                      </a:lnTo>
                                      <a:lnTo>
                                        <a:pt x="14" y="183"/>
                                      </a:lnTo>
                                      <a:lnTo>
                                        <a:pt x="28" y="179"/>
                                      </a:lnTo>
                                      <a:lnTo>
                                        <a:pt x="39" y="159"/>
                                      </a:lnTo>
                                      <a:lnTo>
                                        <a:pt x="44" y="153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4" y="121"/>
                                      </a:lnTo>
                                      <a:lnTo>
                                        <a:pt x="64" y="113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58" y="104"/>
                                      </a:lnTo>
                                      <a:lnTo>
                                        <a:pt x="52" y="102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8" y="95"/>
                                      </a:lnTo>
                                      <a:lnTo>
                                        <a:pt x="48" y="89"/>
                                      </a:lnTo>
                                      <a:lnTo>
                                        <a:pt x="49" y="83"/>
                                      </a:lnTo>
                                      <a:lnTo>
                                        <a:pt x="54" y="78"/>
                                      </a:lnTo>
                                      <a:lnTo>
                                        <a:pt x="65" y="63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6" y="46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4" y="3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73" y="2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9" y="7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4" y="40"/>
                                      </a:lnTo>
                                      <a:lnTo>
                                        <a:pt x="113" y="61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22" y="99"/>
                                      </a:lnTo>
                                      <a:lnTo>
                                        <a:pt x="129" y="95"/>
                                      </a:lnTo>
                                      <a:lnTo>
                                        <a:pt x="133" y="88"/>
                                      </a:lnTo>
                                      <a:lnTo>
                                        <a:pt x="139" y="86"/>
                                      </a:lnTo>
                                      <a:lnTo>
                                        <a:pt x="138" y="78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48" y="75"/>
                                      </a:lnTo>
                                      <a:lnTo>
                                        <a:pt x="157" y="85"/>
                                      </a:lnTo>
                                      <a:lnTo>
                                        <a:pt x="163" y="90"/>
                                      </a:lnTo>
                                      <a:lnTo>
                                        <a:pt x="170" y="86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76" y="107"/>
                                      </a:lnTo>
                                      <a:lnTo>
                                        <a:pt x="183" y="101"/>
                                      </a:lnTo>
                                      <a:lnTo>
                                        <a:pt x="182" y="94"/>
                                      </a:lnTo>
                                      <a:lnTo>
                                        <a:pt x="186" y="84"/>
                                      </a:lnTo>
                                      <a:lnTo>
                                        <a:pt x="189" y="83"/>
                                      </a:lnTo>
                                      <a:lnTo>
                                        <a:pt x="200" y="83"/>
                                      </a:lnTo>
                                      <a:lnTo>
                                        <a:pt x="205" y="83"/>
                                      </a:lnTo>
                                      <a:lnTo>
                                        <a:pt x="214" y="79"/>
                                      </a:lnTo>
                                      <a:lnTo>
                                        <a:pt x="225" y="72"/>
                                      </a:lnTo>
                                      <a:lnTo>
                                        <a:pt x="226" y="69"/>
                                      </a:lnTo>
                                      <a:lnTo>
                                        <a:pt x="224" y="64"/>
                                      </a:lnTo>
                                      <a:lnTo>
                                        <a:pt x="209" y="66"/>
                                      </a:lnTo>
                                      <a:lnTo>
                                        <a:pt x="200" y="62"/>
                                      </a:lnTo>
                                      <a:lnTo>
                                        <a:pt x="202" y="58"/>
                                      </a:lnTo>
                                      <a:lnTo>
                                        <a:pt x="211" y="52"/>
                                      </a:lnTo>
                                      <a:lnTo>
                                        <a:pt x="209" y="48"/>
                                      </a:lnTo>
                                      <a:lnTo>
                                        <a:pt x="211" y="46"/>
                                      </a:lnTo>
                                      <a:lnTo>
                                        <a:pt x="219" y="46"/>
                                      </a:lnTo>
                                      <a:lnTo>
                                        <a:pt x="220" y="42"/>
                                      </a:lnTo>
                                      <a:lnTo>
                                        <a:pt x="225" y="35"/>
                                      </a:lnTo>
                                      <a:lnTo>
                                        <a:pt x="226" y="30"/>
                                      </a:lnTo>
                                      <a:lnTo>
                                        <a:pt x="231" y="29"/>
                                      </a:lnTo>
                                      <a:lnTo>
                                        <a:pt x="234" y="20"/>
                                      </a:lnTo>
                                      <a:lnTo>
                                        <a:pt x="238" y="21"/>
                                      </a:lnTo>
                                      <a:lnTo>
                                        <a:pt x="240" y="18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40" y="5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442" y="1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0" name="Freeform 49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528343" y="3518247"/>
                                  <a:ext cx="52388" cy="523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" y="51"/>
                                    </a:cxn>
                                    <a:cxn ang="0">
                                      <a:pos x="17" y="50"/>
                                    </a:cxn>
                                    <a:cxn ang="0">
                                      <a:pos x="23" y="39"/>
                                    </a:cxn>
                                    <a:cxn ang="0">
                                      <a:pos x="32" y="37"/>
                                    </a:cxn>
                                    <a:cxn ang="0">
                                      <a:pos x="37" y="31"/>
                                    </a:cxn>
                                    <a:cxn ang="0">
                                      <a:pos x="46" y="16"/>
                                    </a:cxn>
                                    <a:cxn ang="0">
                                      <a:pos x="49" y="6"/>
                                    </a:cxn>
                                    <a:cxn ang="0">
                                      <a:pos x="61" y="7"/>
                                    </a:cxn>
                                    <a:cxn ang="0">
                                      <a:pos x="70" y="5"/>
                                    </a:cxn>
                                    <a:cxn ang="0">
                                      <a:pos x="76" y="0"/>
                                    </a:cxn>
                                    <a:cxn ang="0">
                                      <a:pos x="115" y="1"/>
                                    </a:cxn>
                                    <a:cxn ang="0">
                                      <a:pos x="125" y="12"/>
                                    </a:cxn>
                                    <a:cxn ang="0">
                                      <a:pos x="134" y="21"/>
                                    </a:cxn>
                                    <a:cxn ang="0">
                                      <a:pos x="136" y="27"/>
                                    </a:cxn>
                                    <a:cxn ang="0">
                                      <a:pos x="135" y="32"/>
                                    </a:cxn>
                                    <a:cxn ang="0">
                                      <a:pos x="145" y="35"/>
                                    </a:cxn>
                                    <a:cxn ang="0">
                                      <a:pos x="143" y="40"/>
                                    </a:cxn>
                                    <a:cxn ang="0">
                                      <a:pos x="143" y="45"/>
                                    </a:cxn>
                                    <a:cxn ang="0">
                                      <a:pos x="146" y="53"/>
                                    </a:cxn>
                                    <a:cxn ang="0">
                                      <a:pos x="152" y="60"/>
                                    </a:cxn>
                                    <a:cxn ang="0">
                                      <a:pos x="153" y="71"/>
                                    </a:cxn>
                                    <a:cxn ang="0">
                                      <a:pos x="146" y="85"/>
                                    </a:cxn>
                                    <a:cxn ang="0">
                                      <a:pos x="143" y="92"/>
                                    </a:cxn>
                                    <a:cxn ang="0">
                                      <a:pos x="162" y="82"/>
                                    </a:cxn>
                                    <a:cxn ang="0">
                                      <a:pos x="164" y="85"/>
                                    </a:cxn>
                                    <a:cxn ang="0">
                                      <a:pos x="163" y="93"/>
                                    </a:cxn>
                                    <a:cxn ang="0">
                                      <a:pos x="167" y="98"/>
                                    </a:cxn>
                                    <a:cxn ang="0">
                                      <a:pos x="152" y="105"/>
                                    </a:cxn>
                                    <a:cxn ang="0">
                                      <a:pos x="150" y="123"/>
                                    </a:cxn>
                                    <a:cxn ang="0">
                                      <a:pos x="143" y="129"/>
                                    </a:cxn>
                                    <a:cxn ang="0">
                                      <a:pos x="136" y="136"/>
                                    </a:cxn>
                                    <a:cxn ang="0">
                                      <a:pos x="121" y="146"/>
                                    </a:cxn>
                                    <a:cxn ang="0">
                                      <a:pos x="113" y="148"/>
                                    </a:cxn>
                                    <a:cxn ang="0">
                                      <a:pos x="112" y="156"/>
                                    </a:cxn>
                                    <a:cxn ang="0">
                                      <a:pos x="108" y="163"/>
                                    </a:cxn>
                                    <a:cxn ang="0">
                                      <a:pos x="102" y="166"/>
                                    </a:cxn>
                                    <a:cxn ang="0">
                                      <a:pos x="61" y="147"/>
                                    </a:cxn>
                                    <a:cxn ang="0">
                                      <a:pos x="51" y="140"/>
                                    </a:cxn>
                                    <a:cxn ang="0">
                                      <a:pos x="32" y="124"/>
                                    </a:cxn>
                                    <a:cxn ang="0">
                                      <a:pos x="23" y="118"/>
                                    </a:cxn>
                                    <a:cxn ang="0">
                                      <a:pos x="22" y="110"/>
                                    </a:cxn>
                                    <a:cxn ang="0">
                                      <a:pos x="16" y="102"/>
                                    </a:cxn>
                                    <a:cxn ang="0">
                                      <a:pos x="5" y="93"/>
                                    </a:cxn>
                                    <a:cxn ang="0">
                                      <a:pos x="8" y="86"/>
                                    </a:cxn>
                                    <a:cxn ang="0">
                                      <a:pos x="13" y="87"/>
                                    </a:cxn>
                                    <a:cxn ang="0">
                                      <a:pos x="11" y="82"/>
                                    </a:cxn>
                                    <a:cxn ang="0">
                                      <a:pos x="5" y="78"/>
                                    </a:cxn>
                                    <a:cxn ang="0">
                                      <a:pos x="5" y="65"/>
                                    </a:cxn>
                                    <a:cxn ang="0">
                                      <a:pos x="0" y="60"/>
                                    </a:cxn>
                                    <a:cxn ang="0">
                                      <a:pos x="2" y="49"/>
                                    </a:cxn>
                                  </a:cxnLst>
                                  <a:rect l="0" t="0" r="r" b="b"/>
                                  <a:pathLst>
                                    <a:path w="167" h="166">
                                      <a:moveTo>
                                        <a:pt x="2" y="49"/>
                                      </a:moveTo>
                                      <a:lnTo>
                                        <a:pt x="8" y="5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19" y="49"/>
                                      </a:lnTo>
                                      <a:lnTo>
                                        <a:pt x="23" y="39"/>
                                      </a:lnTo>
                                      <a:lnTo>
                                        <a:pt x="28" y="39"/>
                                      </a:lnTo>
                                      <a:lnTo>
                                        <a:pt x="32" y="37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43" y="23"/>
                                      </a:lnTo>
                                      <a:lnTo>
                                        <a:pt x="46" y="16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9" y="6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70" y="5"/>
                                      </a:lnTo>
                                      <a:lnTo>
                                        <a:pt x="76" y="5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15" y="1"/>
                                      </a:lnTo>
                                      <a:lnTo>
                                        <a:pt x="119" y="8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9" y="17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34" y="23"/>
                                      </a:lnTo>
                                      <a:lnTo>
                                        <a:pt x="136" y="27"/>
                                      </a:lnTo>
                                      <a:lnTo>
                                        <a:pt x="135" y="29"/>
                                      </a:lnTo>
                                      <a:lnTo>
                                        <a:pt x="135" y="32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45" y="35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45" y="45"/>
                                      </a:lnTo>
                                      <a:lnTo>
                                        <a:pt x="143" y="45"/>
                                      </a:lnTo>
                                      <a:lnTo>
                                        <a:pt x="145" y="50"/>
                                      </a:lnTo>
                                      <a:lnTo>
                                        <a:pt x="146" y="53"/>
                                      </a:lnTo>
                                      <a:lnTo>
                                        <a:pt x="151" y="56"/>
                                      </a:lnTo>
                                      <a:lnTo>
                                        <a:pt x="152" y="60"/>
                                      </a:lnTo>
                                      <a:lnTo>
                                        <a:pt x="155" y="70"/>
                                      </a:lnTo>
                                      <a:lnTo>
                                        <a:pt x="153" y="71"/>
                                      </a:lnTo>
                                      <a:lnTo>
                                        <a:pt x="148" y="74"/>
                                      </a:lnTo>
                                      <a:lnTo>
                                        <a:pt x="146" y="85"/>
                                      </a:lnTo>
                                      <a:lnTo>
                                        <a:pt x="143" y="90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56" y="87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3" y="82"/>
                                      </a:lnTo>
                                      <a:lnTo>
                                        <a:pt x="164" y="85"/>
                                      </a:lnTo>
                                      <a:lnTo>
                                        <a:pt x="164" y="88"/>
                                      </a:lnTo>
                                      <a:lnTo>
                                        <a:pt x="163" y="93"/>
                                      </a:lnTo>
                                      <a:lnTo>
                                        <a:pt x="167" y="97"/>
                                      </a:lnTo>
                                      <a:lnTo>
                                        <a:pt x="167" y="98"/>
                                      </a:lnTo>
                                      <a:lnTo>
                                        <a:pt x="157" y="99"/>
                                      </a:lnTo>
                                      <a:lnTo>
                                        <a:pt x="152" y="105"/>
                                      </a:lnTo>
                                      <a:lnTo>
                                        <a:pt x="150" y="107"/>
                                      </a:lnTo>
                                      <a:lnTo>
                                        <a:pt x="150" y="123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43" y="129"/>
                                      </a:lnTo>
                                      <a:lnTo>
                                        <a:pt x="140" y="129"/>
                                      </a:lnTo>
                                      <a:lnTo>
                                        <a:pt x="136" y="136"/>
                                      </a:lnTo>
                                      <a:lnTo>
                                        <a:pt x="130" y="137"/>
                                      </a:lnTo>
                                      <a:lnTo>
                                        <a:pt x="121" y="146"/>
                                      </a:lnTo>
                                      <a:lnTo>
                                        <a:pt x="118" y="148"/>
                                      </a:lnTo>
                                      <a:lnTo>
                                        <a:pt x="113" y="148"/>
                                      </a:lnTo>
                                      <a:lnTo>
                                        <a:pt x="112" y="151"/>
                                      </a:lnTo>
                                      <a:lnTo>
                                        <a:pt x="112" y="156"/>
                                      </a:lnTo>
                                      <a:lnTo>
                                        <a:pt x="109" y="157"/>
                                      </a:lnTo>
                                      <a:lnTo>
                                        <a:pt x="108" y="163"/>
                                      </a:lnTo>
                                      <a:lnTo>
                                        <a:pt x="103" y="166"/>
                                      </a:lnTo>
                                      <a:lnTo>
                                        <a:pt x="102" y="166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61" y="147"/>
                                      </a:lnTo>
                                      <a:lnTo>
                                        <a:pt x="53" y="146"/>
                                      </a:lnTo>
                                      <a:lnTo>
                                        <a:pt x="51" y="140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32" y="124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23" y="113"/>
                                      </a:lnTo>
                                      <a:lnTo>
                                        <a:pt x="22" y="110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16" y="102"/>
                                      </a:lnTo>
                                      <a:lnTo>
                                        <a:pt x="10" y="10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8" y="86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13" y="87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1" y="82"/>
                                      </a:lnTo>
                                      <a:lnTo>
                                        <a:pt x="7" y="81"/>
                                      </a:lnTo>
                                      <a:lnTo>
                                        <a:pt x="5" y="78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1" name="Freeform 50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610893" y="3505547"/>
                                  <a:ext cx="106363" cy="11112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7" y="342"/>
                                    </a:cxn>
                                    <a:cxn ang="0">
                                      <a:pos x="173" y="317"/>
                                    </a:cxn>
                                    <a:cxn ang="0">
                                      <a:pos x="258" y="307"/>
                                    </a:cxn>
                                    <a:cxn ang="0">
                                      <a:pos x="301" y="315"/>
                                    </a:cxn>
                                    <a:cxn ang="0">
                                      <a:pos x="317" y="310"/>
                                    </a:cxn>
                                    <a:cxn ang="0">
                                      <a:pos x="318" y="280"/>
                                    </a:cxn>
                                    <a:cxn ang="0">
                                      <a:pos x="296" y="238"/>
                                    </a:cxn>
                                    <a:cxn ang="0">
                                      <a:pos x="307" y="199"/>
                                    </a:cxn>
                                    <a:cxn ang="0">
                                      <a:pos x="318" y="161"/>
                                    </a:cxn>
                                    <a:cxn ang="0">
                                      <a:pos x="332" y="144"/>
                                    </a:cxn>
                                    <a:cxn ang="0">
                                      <a:pos x="327" y="95"/>
                                    </a:cxn>
                                    <a:cxn ang="0">
                                      <a:pos x="326" y="82"/>
                                    </a:cxn>
                                    <a:cxn ang="0">
                                      <a:pos x="322" y="70"/>
                                    </a:cxn>
                                    <a:cxn ang="0">
                                      <a:pos x="307" y="54"/>
                                    </a:cxn>
                                    <a:cxn ang="0">
                                      <a:pos x="290" y="48"/>
                                    </a:cxn>
                                    <a:cxn ang="0">
                                      <a:pos x="250" y="49"/>
                                    </a:cxn>
                                    <a:cxn ang="0">
                                      <a:pos x="230" y="61"/>
                                    </a:cxn>
                                    <a:cxn ang="0">
                                      <a:pos x="218" y="57"/>
                                    </a:cxn>
                                    <a:cxn ang="0">
                                      <a:pos x="205" y="50"/>
                                    </a:cxn>
                                    <a:cxn ang="0">
                                      <a:pos x="197" y="39"/>
                                    </a:cxn>
                                    <a:cxn ang="0">
                                      <a:pos x="188" y="30"/>
                                    </a:cxn>
                                    <a:cxn ang="0">
                                      <a:pos x="173" y="25"/>
                                    </a:cxn>
                                    <a:cxn ang="0">
                                      <a:pos x="154" y="16"/>
                                    </a:cxn>
                                    <a:cxn ang="0">
                                      <a:pos x="140" y="27"/>
                                    </a:cxn>
                                    <a:cxn ang="0">
                                      <a:pos x="129" y="10"/>
                                    </a:cxn>
                                    <a:cxn ang="0">
                                      <a:pos x="124" y="1"/>
                                    </a:cxn>
                                    <a:cxn ang="0">
                                      <a:pos x="108" y="5"/>
                                    </a:cxn>
                                    <a:cxn ang="0">
                                      <a:pos x="105" y="18"/>
                                    </a:cxn>
                                    <a:cxn ang="0">
                                      <a:pos x="86" y="27"/>
                                    </a:cxn>
                                    <a:cxn ang="0">
                                      <a:pos x="73" y="25"/>
                                    </a:cxn>
                                    <a:cxn ang="0">
                                      <a:pos x="65" y="27"/>
                                    </a:cxn>
                                    <a:cxn ang="0">
                                      <a:pos x="53" y="18"/>
                                    </a:cxn>
                                    <a:cxn ang="0">
                                      <a:pos x="42" y="25"/>
                                    </a:cxn>
                                    <a:cxn ang="0">
                                      <a:pos x="26" y="39"/>
                                    </a:cxn>
                                    <a:cxn ang="0">
                                      <a:pos x="24" y="70"/>
                                    </a:cxn>
                                    <a:cxn ang="0">
                                      <a:pos x="37" y="90"/>
                                    </a:cxn>
                                    <a:cxn ang="0">
                                      <a:pos x="42" y="97"/>
                                    </a:cxn>
                                    <a:cxn ang="0">
                                      <a:pos x="41" y="111"/>
                                    </a:cxn>
                                    <a:cxn ang="0">
                                      <a:pos x="47" y="125"/>
                                    </a:cxn>
                                    <a:cxn ang="0">
                                      <a:pos x="41" y="129"/>
                                    </a:cxn>
                                    <a:cxn ang="0">
                                      <a:pos x="17" y="128"/>
                                    </a:cxn>
                                    <a:cxn ang="0">
                                      <a:pos x="17" y="139"/>
                                    </a:cxn>
                                    <a:cxn ang="0">
                                      <a:pos x="31" y="145"/>
                                    </a:cxn>
                                    <a:cxn ang="0">
                                      <a:pos x="28" y="152"/>
                                    </a:cxn>
                                    <a:cxn ang="0">
                                      <a:pos x="22" y="177"/>
                                    </a:cxn>
                                    <a:cxn ang="0">
                                      <a:pos x="8" y="192"/>
                                    </a:cxn>
                                    <a:cxn ang="0">
                                      <a:pos x="17" y="202"/>
                                    </a:cxn>
                                    <a:cxn ang="0">
                                      <a:pos x="0" y="233"/>
                                    </a:cxn>
                                    <a:cxn ang="0">
                                      <a:pos x="8" y="236"/>
                                    </a:cxn>
                                    <a:cxn ang="0">
                                      <a:pos x="22" y="245"/>
                                    </a:cxn>
                                    <a:cxn ang="0">
                                      <a:pos x="38" y="256"/>
                                    </a:cxn>
                                    <a:cxn ang="0">
                                      <a:pos x="52" y="267"/>
                                    </a:cxn>
                                    <a:cxn ang="0">
                                      <a:pos x="65" y="280"/>
                                    </a:cxn>
                                    <a:cxn ang="0">
                                      <a:pos x="66" y="300"/>
                                    </a:cxn>
                                    <a:cxn ang="0">
                                      <a:pos x="57" y="311"/>
                                    </a:cxn>
                                    <a:cxn ang="0">
                                      <a:pos x="57" y="350"/>
                                    </a:cxn>
                                  </a:cxnLst>
                                  <a:rect l="0" t="0" r="r" b="b"/>
                                  <a:pathLst>
                                    <a:path w="337" h="354">
                                      <a:moveTo>
                                        <a:pt x="57" y="350"/>
                                      </a:moveTo>
                                      <a:lnTo>
                                        <a:pt x="58" y="353"/>
                                      </a:lnTo>
                                      <a:lnTo>
                                        <a:pt x="74" y="354"/>
                                      </a:lnTo>
                                      <a:lnTo>
                                        <a:pt x="97" y="342"/>
                                      </a:lnTo>
                                      <a:lnTo>
                                        <a:pt x="121" y="332"/>
                                      </a:lnTo>
                                      <a:lnTo>
                                        <a:pt x="135" y="326"/>
                                      </a:lnTo>
                                      <a:lnTo>
                                        <a:pt x="160" y="318"/>
                                      </a:lnTo>
                                      <a:lnTo>
                                        <a:pt x="173" y="317"/>
                                      </a:lnTo>
                                      <a:lnTo>
                                        <a:pt x="208" y="311"/>
                                      </a:lnTo>
                                      <a:lnTo>
                                        <a:pt x="219" y="310"/>
                                      </a:lnTo>
                                      <a:lnTo>
                                        <a:pt x="240" y="307"/>
                                      </a:lnTo>
                                      <a:lnTo>
                                        <a:pt x="258" y="307"/>
                                      </a:lnTo>
                                      <a:lnTo>
                                        <a:pt x="274" y="312"/>
                                      </a:lnTo>
                                      <a:lnTo>
                                        <a:pt x="295" y="316"/>
                                      </a:lnTo>
                                      <a:lnTo>
                                        <a:pt x="299" y="316"/>
                                      </a:lnTo>
                                      <a:lnTo>
                                        <a:pt x="301" y="315"/>
                                      </a:lnTo>
                                      <a:lnTo>
                                        <a:pt x="305" y="308"/>
                                      </a:lnTo>
                                      <a:lnTo>
                                        <a:pt x="307" y="307"/>
                                      </a:lnTo>
                                      <a:lnTo>
                                        <a:pt x="313" y="307"/>
                                      </a:lnTo>
                                      <a:lnTo>
                                        <a:pt x="317" y="310"/>
                                      </a:lnTo>
                                      <a:lnTo>
                                        <a:pt x="323" y="308"/>
                                      </a:lnTo>
                                      <a:lnTo>
                                        <a:pt x="323" y="294"/>
                                      </a:lnTo>
                                      <a:lnTo>
                                        <a:pt x="321" y="281"/>
                                      </a:lnTo>
                                      <a:lnTo>
                                        <a:pt x="318" y="280"/>
                                      </a:lnTo>
                                      <a:lnTo>
                                        <a:pt x="311" y="279"/>
                                      </a:lnTo>
                                      <a:lnTo>
                                        <a:pt x="307" y="274"/>
                                      </a:lnTo>
                                      <a:lnTo>
                                        <a:pt x="304" y="258"/>
                                      </a:lnTo>
                                      <a:lnTo>
                                        <a:pt x="296" y="238"/>
                                      </a:lnTo>
                                      <a:lnTo>
                                        <a:pt x="296" y="230"/>
                                      </a:lnTo>
                                      <a:lnTo>
                                        <a:pt x="297" y="213"/>
                                      </a:lnTo>
                                      <a:lnTo>
                                        <a:pt x="301" y="206"/>
                                      </a:lnTo>
                                      <a:lnTo>
                                        <a:pt x="307" y="199"/>
                                      </a:lnTo>
                                      <a:lnTo>
                                        <a:pt x="310" y="194"/>
                                      </a:lnTo>
                                      <a:lnTo>
                                        <a:pt x="310" y="183"/>
                                      </a:lnTo>
                                      <a:lnTo>
                                        <a:pt x="312" y="174"/>
                                      </a:lnTo>
                                      <a:lnTo>
                                        <a:pt x="318" y="161"/>
                                      </a:lnTo>
                                      <a:lnTo>
                                        <a:pt x="322" y="152"/>
                                      </a:lnTo>
                                      <a:lnTo>
                                        <a:pt x="324" y="150"/>
                                      </a:lnTo>
                                      <a:lnTo>
                                        <a:pt x="328" y="145"/>
                                      </a:lnTo>
                                      <a:lnTo>
                                        <a:pt x="332" y="144"/>
                                      </a:lnTo>
                                      <a:lnTo>
                                        <a:pt x="332" y="139"/>
                                      </a:lnTo>
                                      <a:lnTo>
                                        <a:pt x="337" y="138"/>
                                      </a:lnTo>
                                      <a:lnTo>
                                        <a:pt x="334" y="122"/>
                                      </a:lnTo>
                                      <a:lnTo>
                                        <a:pt x="327" y="95"/>
                                      </a:lnTo>
                                      <a:lnTo>
                                        <a:pt x="324" y="91"/>
                                      </a:lnTo>
                                      <a:lnTo>
                                        <a:pt x="321" y="90"/>
                                      </a:lnTo>
                                      <a:lnTo>
                                        <a:pt x="321" y="87"/>
                                      </a:lnTo>
                                      <a:lnTo>
                                        <a:pt x="326" y="82"/>
                                      </a:lnTo>
                                      <a:lnTo>
                                        <a:pt x="323" y="77"/>
                                      </a:lnTo>
                                      <a:lnTo>
                                        <a:pt x="324" y="74"/>
                                      </a:lnTo>
                                      <a:lnTo>
                                        <a:pt x="324" y="68"/>
                                      </a:lnTo>
                                      <a:lnTo>
                                        <a:pt x="322" y="70"/>
                                      </a:lnTo>
                                      <a:lnTo>
                                        <a:pt x="316" y="70"/>
                                      </a:lnTo>
                                      <a:lnTo>
                                        <a:pt x="313" y="69"/>
                                      </a:lnTo>
                                      <a:lnTo>
                                        <a:pt x="308" y="59"/>
                                      </a:lnTo>
                                      <a:lnTo>
                                        <a:pt x="307" y="54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296" y="43"/>
                                      </a:lnTo>
                                      <a:lnTo>
                                        <a:pt x="295" y="43"/>
                                      </a:lnTo>
                                      <a:lnTo>
                                        <a:pt x="290" y="48"/>
                                      </a:lnTo>
                                      <a:lnTo>
                                        <a:pt x="279" y="43"/>
                                      </a:lnTo>
                                      <a:lnTo>
                                        <a:pt x="272" y="43"/>
                                      </a:lnTo>
                                      <a:lnTo>
                                        <a:pt x="262" y="46"/>
                                      </a:lnTo>
                                      <a:lnTo>
                                        <a:pt x="250" y="49"/>
                                      </a:lnTo>
                                      <a:lnTo>
                                        <a:pt x="242" y="52"/>
                                      </a:lnTo>
                                      <a:lnTo>
                                        <a:pt x="236" y="53"/>
                                      </a:lnTo>
                                      <a:lnTo>
                                        <a:pt x="234" y="59"/>
                                      </a:lnTo>
                                      <a:lnTo>
                                        <a:pt x="230" y="61"/>
                                      </a:lnTo>
                                      <a:lnTo>
                                        <a:pt x="223" y="58"/>
                                      </a:lnTo>
                                      <a:lnTo>
                                        <a:pt x="221" y="54"/>
                                      </a:lnTo>
                                      <a:lnTo>
                                        <a:pt x="220" y="54"/>
                                      </a:lnTo>
                                      <a:lnTo>
                                        <a:pt x="218" y="57"/>
                                      </a:lnTo>
                                      <a:lnTo>
                                        <a:pt x="214" y="57"/>
                                      </a:lnTo>
                                      <a:lnTo>
                                        <a:pt x="214" y="58"/>
                                      </a:lnTo>
                                      <a:lnTo>
                                        <a:pt x="207" y="54"/>
                                      </a:lnTo>
                                      <a:lnTo>
                                        <a:pt x="205" y="50"/>
                                      </a:lnTo>
                                      <a:lnTo>
                                        <a:pt x="202" y="47"/>
                                      </a:lnTo>
                                      <a:lnTo>
                                        <a:pt x="198" y="47"/>
                                      </a:lnTo>
                                      <a:lnTo>
                                        <a:pt x="198" y="42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4" y="38"/>
                                      </a:lnTo>
                                      <a:lnTo>
                                        <a:pt x="191" y="32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188" y="30"/>
                                      </a:lnTo>
                                      <a:lnTo>
                                        <a:pt x="187" y="25"/>
                                      </a:lnTo>
                                      <a:lnTo>
                                        <a:pt x="187" y="23"/>
                                      </a:lnTo>
                                      <a:lnTo>
                                        <a:pt x="184" y="22"/>
                                      </a:lnTo>
                                      <a:lnTo>
                                        <a:pt x="173" y="25"/>
                                      </a:lnTo>
                                      <a:lnTo>
                                        <a:pt x="171" y="23"/>
                                      </a:lnTo>
                                      <a:lnTo>
                                        <a:pt x="167" y="17"/>
                                      </a:lnTo>
                                      <a:lnTo>
                                        <a:pt x="165" y="16"/>
                                      </a:lnTo>
                                      <a:lnTo>
                                        <a:pt x="154" y="16"/>
                                      </a:lnTo>
                                      <a:lnTo>
                                        <a:pt x="150" y="16"/>
                                      </a:lnTo>
                                      <a:lnTo>
                                        <a:pt x="148" y="23"/>
                                      </a:lnTo>
                                      <a:lnTo>
                                        <a:pt x="144" y="23"/>
                                      </a:lnTo>
                                      <a:lnTo>
                                        <a:pt x="140" y="27"/>
                                      </a:lnTo>
                                      <a:lnTo>
                                        <a:pt x="130" y="27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9" y="9"/>
                                      </a:lnTo>
                                      <a:lnTo>
                                        <a:pt x="129" y="4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24" y="1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116" y="9"/>
                                      </a:lnTo>
                                      <a:lnTo>
                                        <a:pt x="114" y="9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06" y="5"/>
                                      </a:lnTo>
                                      <a:lnTo>
                                        <a:pt x="103" y="9"/>
                                      </a:lnTo>
                                      <a:lnTo>
                                        <a:pt x="103" y="12"/>
                                      </a:lnTo>
                                      <a:lnTo>
                                        <a:pt x="105" y="18"/>
                                      </a:lnTo>
                                      <a:lnTo>
                                        <a:pt x="103" y="21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86" y="23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84" y="32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76" y="30"/>
                                      </a:lnTo>
                                      <a:lnTo>
                                        <a:pt x="73" y="25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66" y="27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0" y="16"/>
                                      </a:lnTo>
                                      <a:lnTo>
                                        <a:pt x="57" y="15"/>
                                      </a:lnTo>
                                      <a:lnTo>
                                        <a:pt x="53" y="18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6" y="18"/>
                                      </a:lnTo>
                                      <a:lnTo>
                                        <a:pt x="43" y="21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26" y="39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70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4" y="96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35" y="109"/>
                                      </a:lnTo>
                                      <a:lnTo>
                                        <a:pt x="37" y="109"/>
                                      </a:lnTo>
                                      <a:lnTo>
                                        <a:pt x="41" y="111"/>
                                      </a:lnTo>
                                      <a:lnTo>
                                        <a:pt x="44" y="111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7" y="120"/>
                                      </a:lnTo>
                                      <a:lnTo>
                                        <a:pt x="47" y="125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47" y="134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41" y="129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35" y="125"/>
                                      </a:lnTo>
                                      <a:lnTo>
                                        <a:pt x="26" y="124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129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17" y="139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6" y="141"/>
                                      </a:lnTo>
                                      <a:lnTo>
                                        <a:pt x="30" y="141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30" y="147"/>
                                      </a:lnTo>
                                      <a:lnTo>
                                        <a:pt x="32" y="147"/>
                                      </a:lnTo>
                                      <a:lnTo>
                                        <a:pt x="33" y="150"/>
                                      </a:lnTo>
                                      <a:lnTo>
                                        <a:pt x="28" y="152"/>
                                      </a:lnTo>
                                      <a:lnTo>
                                        <a:pt x="27" y="157"/>
                                      </a:lnTo>
                                      <a:lnTo>
                                        <a:pt x="27" y="166"/>
                                      </a:lnTo>
                                      <a:lnTo>
                                        <a:pt x="22" y="172"/>
                                      </a:lnTo>
                                      <a:lnTo>
                                        <a:pt x="22" y="177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5" y="178"/>
                                      </a:lnTo>
                                      <a:lnTo>
                                        <a:pt x="6" y="183"/>
                                      </a:lnTo>
                                      <a:lnTo>
                                        <a:pt x="8" y="192"/>
                                      </a:lnTo>
                                      <a:lnTo>
                                        <a:pt x="10" y="193"/>
                                      </a:lnTo>
                                      <a:lnTo>
                                        <a:pt x="12" y="197"/>
                                      </a:lnTo>
                                      <a:lnTo>
                                        <a:pt x="12" y="198"/>
                                      </a:lnTo>
                                      <a:lnTo>
                                        <a:pt x="17" y="202"/>
                                      </a:lnTo>
                                      <a:lnTo>
                                        <a:pt x="14" y="217"/>
                                      </a:lnTo>
                                      <a:lnTo>
                                        <a:pt x="12" y="220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3" y="235"/>
                                      </a:lnTo>
                                      <a:lnTo>
                                        <a:pt x="4" y="237"/>
                                      </a:lnTo>
                                      <a:lnTo>
                                        <a:pt x="8" y="236"/>
                                      </a:lnTo>
                                      <a:lnTo>
                                        <a:pt x="9" y="238"/>
                                      </a:lnTo>
                                      <a:lnTo>
                                        <a:pt x="11" y="240"/>
                                      </a:lnTo>
                                      <a:lnTo>
                                        <a:pt x="15" y="240"/>
                                      </a:lnTo>
                                      <a:lnTo>
                                        <a:pt x="22" y="245"/>
                                      </a:lnTo>
                                      <a:lnTo>
                                        <a:pt x="32" y="245"/>
                                      </a:lnTo>
                                      <a:lnTo>
                                        <a:pt x="35" y="245"/>
                                      </a:lnTo>
                                      <a:lnTo>
                                        <a:pt x="38" y="252"/>
                                      </a:lnTo>
                                      <a:lnTo>
                                        <a:pt x="38" y="256"/>
                                      </a:lnTo>
                                      <a:lnTo>
                                        <a:pt x="41" y="257"/>
                                      </a:lnTo>
                                      <a:lnTo>
                                        <a:pt x="44" y="262"/>
                                      </a:lnTo>
                                      <a:lnTo>
                                        <a:pt x="46" y="265"/>
                                      </a:lnTo>
                                      <a:lnTo>
                                        <a:pt x="52" y="267"/>
                                      </a:lnTo>
                                      <a:lnTo>
                                        <a:pt x="57" y="272"/>
                                      </a:lnTo>
                                      <a:lnTo>
                                        <a:pt x="63" y="270"/>
                                      </a:lnTo>
                                      <a:lnTo>
                                        <a:pt x="63" y="275"/>
                                      </a:lnTo>
                                      <a:lnTo>
                                        <a:pt x="65" y="280"/>
                                      </a:lnTo>
                                      <a:lnTo>
                                        <a:pt x="66" y="286"/>
                                      </a:lnTo>
                                      <a:lnTo>
                                        <a:pt x="64" y="294"/>
                                      </a:lnTo>
                                      <a:lnTo>
                                        <a:pt x="66" y="299"/>
                                      </a:lnTo>
                                      <a:lnTo>
                                        <a:pt x="66" y="300"/>
                                      </a:lnTo>
                                      <a:lnTo>
                                        <a:pt x="62" y="300"/>
                                      </a:lnTo>
                                      <a:lnTo>
                                        <a:pt x="60" y="303"/>
                                      </a:lnTo>
                                      <a:lnTo>
                                        <a:pt x="60" y="311"/>
                                      </a:lnTo>
                                      <a:lnTo>
                                        <a:pt x="57" y="311"/>
                                      </a:lnTo>
                                      <a:lnTo>
                                        <a:pt x="57" y="313"/>
                                      </a:lnTo>
                                      <a:lnTo>
                                        <a:pt x="57" y="318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57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2" name="Freeform 51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756943" y="3497609"/>
                                  <a:ext cx="38100" cy="9048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80" y="281"/>
                                    </a:cxn>
                                    <a:cxn ang="0">
                                      <a:pos x="77" y="279"/>
                                    </a:cxn>
                                    <a:cxn ang="0">
                                      <a:pos x="61" y="262"/>
                                    </a:cxn>
                                    <a:cxn ang="0">
                                      <a:pos x="53" y="252"/>
                                    </a:cxn>
                                    <a:cxn ang="0">
                                      <a:pos x="48" y="241"/>
                                    </a:cxn>
                                    <a:cxn ang="0">
                                      <a:pos x="47" y="231"/>
                                    </a:cxn>
                                    <a:cxn ang="0">
                                      <a:pos x="46" y="209"/>
                                    </a:cxn>
                                    <a:cxn ang="0">
                                      <a:pos x="47" y="188"/>
                                    </a:cxn>
                                    <a:cxn ang="0">
                                      <a:pos x="43" y="148"/>
                                    </a:cxn>
                                    <a:cxn ang="0">
                                      <a:pos x="42" y="114"/>
                                    </a:cxn>
                                    <a:cxn ang="0">
                                      <a:pos x="41" y="101"/>
                                    </a:cxn>
                                    <a:cxn ang="0">
                                      <a:pos x="38" y="95"/>
                                    </a:cxn>
                                    <a:cxn ang="0">
                                      <a:pos x="34" y="89"/>
                                    </a:cxn>
                                    <a:cxn ang="0">
                                      <a:pos x="32" y="68"/>
                                    </a:cxn>
                                    <a:cxn ang="0">
                                      <a:pos x="29" y="53"/>
                                    </a:cxn>
                                    <a:cxn ang="0">
                                      <a:pos x="25" y="48"/>
                                    </a:cxn>
                                    <a:cxn ang="0">
                                      <a:pos x="18" y="41"/>
                                    </a:cxn>
                                    <a:cxn ang="0">
                                      <a:pos x="14" y="33"/>
                                    </a:cxn>
                                    <a:cxn ang="0">
                                      <a:pos x="5" y="27"/>
                                    </a:cxn>
                                    <a:cxn ang="0">
                                      <a:pos x="4" y="21"/>
                                    </a:cxn>
                                    <a:cxn ang="0">
                                      <a:pos x="8" y="16"/>
                                    </a:cxn>
                                    <a:cxn ang="0">
                                      <a:pos x="8" y="11"/>
                                    </a:cxn>
                                    <a:cxn ang="0">
                                      <a:pos x="11" y="6"/>
                                    </a:cxn>
                                    <a:cxn ang="0">
                                      <a:pos x="10" y="5"/>
                                    </a:cxn>
                                    <a:cxn ang="0">
                                      <a:pos x="2" y="4"/>
                                    </a:cxn>
                                    <a:cxn ang="0">
                                      <a:pos x="0" y="3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0" y="1"/>
                                    </a:cxn>
                                    <a:cxn ang="0">
                                      <a:pos x="35" y="6"/>
                                    </a:cxn>
                                    <a:cxn ang="0">
                                      <a:pos x="38" y="11"/>
                                    </a:cxn>
                                    <a:cxn ang="0">
                                      <a:pos x="42" y="11"/>
                                    </a:cxn>
                                    <a:cxn ang="0">
                                      <a:pos x="45" y="8"/>
                                    </a:cxn>
                                    <a:cxn ang="0">
                                      <a:pos x="59" y="9"/>
                                    </a:cxn>
                                    <a:cxn ang="0">
                                      <a:pos x="61" y="8"/>
                                    </a:cxn>
                                    <a:cxn ang="0">
                                      <a:pos x="58" y="10"/>
                                    </a:cxn>
                                    <a:cxn ang="0">
                                      <a:pos x="57" y="17"/>
                                    </a:cxn>
                                    <a:cxn ang="0">
                                      <a:pos x="53" y="25"/>
                                    </a:cxn>
                                    <a:cxn ang="0">
                                      <a:pos x="52" y="35"/>
                                    </a:cxn>
                                    <a:cxn ang="0">
                                      <a:pos x="52" y="43"/>
                                    </a:cxn>
                                    <a:cxn ang="0">
                                      <a:pos x="57" y="47"/>
                                    </a:cxn>
                                    <a:cxn ang="0">
                                      <a:pos x="63" y="51"/>
                                    </a:cxn>
                                    <a:cxn ang="0">
                                      <a:pos x="67" y="51"/>
                                    </a:cxn>
                                    <a:cxn ang="0">
                                      <a:pos x="72" y="53"/>
                                    </a:cxn>
                                    <a:cxn ang="0">
                                      <a:pos x="84" y="69"/>
                                    </a:cxn>
                                    <a:cxn ang="0">
                                      <a:pos x="93" y="89"/>
                                    </a:cxn>
                                    <a:cxn ang="0">
                                      <a:pos x="99" y="110"/>
                                    </a:cxn>
                                    <a:cxn ang="0">
                                      <a:pos x="102" y="119"/>
                                    </a:cxn>
                                    <a:cxn ang="0">
                                      <a:pos x="104" y="125"/>
                                    </a:cxn>
                                    <a:cxn ang="0">
                                      <a:pos x="106" y="134"/>
                                    </a:cxn>
                                    <a:cxn ang="0">
                                      <a:pos x="108" y="145"/>
                                    </a:cxn>
                                    <a:cxn ang="0">
                                      <a:pos x="110" y="164"/>
                                    </a:cxn>
                                    <a:cxn ang="0">
                                      <a:pos x="110" y="215"/>
                                    </a:cxn>
                                    <a:cxn ang="0">
                                      <a:pos x="106" y="238"/>
                                    </a:cxn>
                                    <a:cxn ang="0">
                                      <a:pos x="106" y="248"/>
                                    </a:cxn>
                                    <a:cxn ang="0">
                                      <a:pos x="110" y="261"/>
                                    </a:cxn>
                                    <a:cxn ang="0">
                                      <a:pos x="112" y="268"/>
                                    </a:cxn>
                                    <a:cxn ang="0">
                                      <a:pos x="113" y="269"/>
                                    </a:cxn>
                                    <a:cxn ang="0">
                                      <a:pos x="120" y="270"/>
                                    </a:cxn>
                                    <a:cxn ang="0">
                                      <a:pos x="99" y="275"/>
                                    </a:cxn>
                                    <a:cxn ang="0">
                                      <a:pos x="80" y="281"/>
                                    </a:cxn>
                                  </a:cxnLst>
                                  <a:rect l="0" t="0" r="r" b="b"/>
                                  <a:pathLst>
                                    <a:path w="120" h="281">
                                      <a:moveTo>
                                        <a:pt x="80" y="281"/>
                                      </a:moveTo>
                                      <a:lnTo>
                                        <a:pt x="77" y="279"/>
                                      </a:lnTo>
                                      <a:lnTo>
                                        <a:pt x="61" y="262"/>
                                      </a:lnTo>
                                      <a:lnTo>
                                        <a:pt x="53" y="252"/>
                                      </a:lnTo>
                                      <a:lnTo>
                                        <a:pt x="48" y="241"/>
                                      </a:lnTo>
                                      <a:lnTo>
                                        <a:pt x="47" y="231"/>
                                      </a:lnTo>
                                      <a:lnTo>
                                        <a:pt x="46" y="209"/>
                                      </a:lnTo>
                                      <a:lnTo>
                                        <a:pt x="47" y="188"/>
                                      </a:lnTo>
                                      <a:lnTo>
                                        <a:pt x="43" y="148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41" y="101"/>
                                      </a:lnTo>
                                      <a:lnTo>
                                        <a:pt x="38" y="95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2" y="68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5" y="48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8" y="16"/>
                                      </a:lnTo>
                                      <a:lnTo>
                                        <a:pt x="8" y="11"/>
                                      </a:lnTo>
                                      <a:lnTo>
                                        <a:pt x="11" y="6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2" y="11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59" y="9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43"/>
                                      </a:lnTo>
                                      <a:lnTo>
                                        <a:pt x="57" y="47"/>
                                      </a:lnTo>
                                      <a:lnTo>
                                        <a:pt x="63" y="51"/>
                                      </a:lnTo>
                                      <a:lnTo>
                                        <a:pt x="67" y="5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9" y="110"/>
                                      </a:lnTo>
                                      <a:lnTo>
                                        <a:pt x="102" y="119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8" y="145"/>
                                      </a:lnTo>
                                      <a:lnTo>
                                        <a:pt x="110" y="164"/>
                                      </a:lnTo>
                                      <a:lnTo>
                                        <a:pt x="110" y="215"/>
                                      </a:lnTo>
                                      <a:lnTo>
                                        <a:pt x="106" y="238"/>
                                      </a:lnTo>
                                      <a:lnTo>
                                        <a:pt x="106" y="248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12" y="268"/>
                                      </a:lnTo>
                                      <a:lnTo>
                                        <a:pt x="113" y="269"/>
                                      </a:lnTo>
                                      <a:lnTo>
                                        <a:pt x="120" y="270"/>
                                      </a:lnTo>
                                      <a:lnTo>
                                        <a:pt x="99" y="275"/>
                                      </a:lnTo>
                                      <a:lnTo>
                                        <a:pt x="80" y="28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3" name="Freeform 52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4972842" y="3600797"/>
                                  <a:ext cx="331788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60" y="671"/>
                                    </a:cxn>
                                    <a:cxn ang="0">
                                      <a:pos x="939" y="609"/>
                                    </a:cxn>
                                    <a:cxn ang="0">
                                      <a:pos x="933" y="528"/>
                                    </a:cxn>
                                    <a:cxn ang="0">
                                      <a:pos x="933" y="488"/>
                                    </a:cxn>
                                    <a:cxn ang="0">
                                      <a:pos x="927" y="435"/>
                                    </a:cxn>
                                    <a:cxn ang="0">
                                      <a:pos x="934" y="392"/>
                                    </a:cxn>
                                    <a:cxn ang="0">
                                      <a:pos x="960" y="337"/>
                                    </a:cxn>
                                    <a:cxn ang="0">
                                      <a:pos x="979" y="248"/>
                                    </a:cxn>
                                    <a:cxn ang="0">
                                      <a:pos x="1015" y="202"/>
                                    </a:cxn>
                                    <a:cxn ang="0">
                                      <a:pos x="1043" y="167"/>
                                    </a:cxn>
                                    <a:cxn ang="0">
                                      <a:pos x="1020" y="143"/>
                                    </a:cxn>
                                    <a:cxn ang="0">
                                      <a:pos x="1019" y="90"/>
                                    </a:cxn>
                                    <a:cxn ang="0">
                                      <a:pos x="955" y="36"/>
                                    </a:cxn>
                                    <a:cxn ang="0">
                                      <a:pos x="892" y="52"/>
                                    </a:cxn>
                                    <a:cxn ang="0">
                                      <a:pos x="839" y="5"/>
                                    </a:cxn>
                                    <a:cxn ang="0">
                                      <a:pos x="771" y="0"/>
                                    </a:cxn>
                                    <a:cxn ang="0">
                                      <a:pos x="697" y="16"/>
                                    </a:cxn>
                                    <a:cxn ang="0">
                                      <a:pos x="676" y="10"/>
                                    </a:cxn>
                                    <a:cxn ang="0">
                                      <a:pos x="601" y="27"/>
                                    </a:cxn>
                                    <a:cxn ang="0">
                                      <a:pos x="509" y="53"/>
                                    </a:cxn>
                                    <a:cxn ang="0">
                                      <a:pos x="436" y="25"/>
                                    </a:cxn>
                                    <a:cxn ang="0">
                                      <a:pos x="384" y="16"/>
                                    </a:cxn>
                                    <a:cxn ang="0">
                                      <a:pos x="359" y="75"/>
                                    </a:cxn>
                                    <a:cxn ang="0">
                                      <a:pos x="326" y="159"/>
                                    </a:cxn>
                                    <a:cxn ang="0">
                                      <a:pos x="298" y="327"/>
                                    </a:cxn>
                                    <a:cxn ang="0">
                                      <a:pos x="217" y="423"/>
                                    </a:cxn>
                                    <a:cxn ang="0">
                                      <a:pos x="181" y="516"/>
                                    </a:cxn>
                                    <a:cxn ang="0">
                                      <a:pos x="112" y="531"/>
                                    </a:cxn>
                                    <a:cxn ang="0">
                                      <a:pos x="68" y="551"/>
                                    </a:cxn>
                                    <a:cxn ang="0">
                                      <a:pos x="18" y="560"/>
                                    </a:cxn>
                                    <a:cxn ang="0">
                                      <a:pos x="3" y="612"/>
                                    </a:cxn>
                                    <a:cxn ang="0">
                                      <a:pos x="9" y="624"/>
                                    </a:cxn>
                                    <a:cxn ang="0">
                                      <a:pos x="70" y="606"/>
                                    </a:cxn>
                                    <a:cxn ang="0">
                                      <a:pos x="155" y="606"/>
                                    </a:cxn>
                                    <a:cxn ang="0">
                                      <a:pos x="225" y="613"/>
                                    </a:cxn>
                                    <a:cxn ang="0">
                                      <a:pos x="244" y="654"/>
                                    </a:cxn>
                                    <a:cxn ang="0">
                                      <a:pos x="289" y="727"/>
                                    </a:cxn>
                                    <a:cxn ang="0">
                                      <a:pos x="366" y="725"/>
                                    </a:cxn>
                                    <a:cxn ang="0">
                                      <a:pos x="393" y="694"/>
                                    </a:cxn>
                                    <a:cxn ang="0">
                                      <a:pos x="444" y="664"/>
                                    </a:cxn>
                                    <a:cxn ang="0">
                                      <a:pos x="520" y="699"/>
                                    </a:cxn>
                                    <a:cxn ang="0">
                                      <a:pos x="527" y="781"/>
                                    </a:cxn>
                                    <a:cxn ang="0">
                                      <a:pos x="541" y="850"/>
                                    </a:cxn>
                                    <a:cxn ang="0">
                                      <a:pos x="531" y="894"/>
                                    </a:cxn>
                                    <a:cxn ang="0">
                                      <a:pos x="549" y="908"/>
                                    </a:cxn>
                                    <a:cxn ang="0">
                                      <a:pos x="613" y="891"/>
                                    </a:cxn>
                                    <a:cxn ang="0">
                                      <a:pos x="645" y="882"/>
                                    </a:cxn>
                                    <a:cxn ang="0">
                                      <a:pos x="667" y="903"/>
                                    </a:cxn>
                                    <a:cxn ang="0">
                                      <a:pos x="697" y="901"/>
                                    </a:cxn>
                                    <a:cxn ang="0">
                                      <a:pos x="736" y="925"/>
                                    </a:cxn>
                                    <a:cxn ang="0">
                                      <a:pos x="799" y="934"/>
                                    </a:cxn>
                                    <a:cxn ang="0">
                                      <a:pos x="858" y="961"/>
                                    </a:cxn>
                                    <a:cxn ang="0">
                                      <a:pos x="898" y="999"/>
                                    </a:cxn>
                                    <a:cxn ang="0">
                                      <a:pos x="941" y="1010"/>
                                    </a:cxn>
                                    <a:cxn ang="0">
                                      <a:pos x="959" y="1018"/>
                                    </a:cxn>
                                    <a:cxn ang="0">
                                      <a:pos x="956" y="958"/>
                                    </a:cxn>
                                    <a:cxn ang="0">
                                      <a:pos x="911" y="955"/>
                                    </a:cxn>
                                    <a:cxn ang="0">
                                      <a:pos x="895" y="917"/>
                                    </a:cxn>
                                    <a:cxn ang="0">
                                      <a:pos x="912" y="820"/>
                                    </a:cxn>
                                    <a:cxn ang="0">
                                      <a:pos x="914" y="772"/>
                                    </a:cxn>
                                    <a:cxn ang="0">
                                      <a:pos x="941" y="748"/>
                                    </a:cxn>
                                  </a:cxnLst>
                                  <a:rect l="0" t="0" r="r" b="b"/>
                                  <a:pathLst>
                                    <a:path w="1045" h="1018">
                                      <a:moveTo>
                                        <a:pt x="1003" y="735"/>
                                      </a:moveTo>
                                      <a:lnTo>
                                        <a:pt x="995" y="700"/>
                                      </a:lnTo>
                                      <a:lnTo>
                                        <a:pt x="986" y="688"/>
                                      </a:lnTo>
                                      <a:lnTo>
                                        <a:pt x="972" y="684"/>
                                      </a:lnTo>
                                      <a:lnTo>
                                        <a:pt x="960" y="671"/>
                                      </a:lnTo>
                                      <a:lnTo>
                                        <a:pt x="952" y="662"/>
                                      </a:lnTo>
                                      <a:lnTo>
                                        <a:pt x="945" y="646"/>
                                      </a:lnTo>
                                      <a:lnTo>
                                        <a:pt x="940" y="639"/>
                                      </a:lnTo>
                                      <a:lnTo>
                                        <a:pt x="936" y="622"/>
                                      </a:lnTo>
                                      <a:lnTo>
                                        <a:pt x="939" y="609"/>
                                      </a:lnTo>
                                      <a:lnTo>
                                        <a:pt x="939" y="597"/>
                                      </a:lnTo>
                                      <a:lnTo>
                                        <a:pt x="933" y="585"/>
                                      </a:lnTo>
                                      <a:lnTo>
                                        <a:pt x="927" y="566"/>
                                      </a:lnTo>
                                      <a:lnTo>
                                        <a:pt x="928" y="551"/>
                                      </a:lnTo>
                                      <a:lnTo>
                                        <a:pt x="933" y="528"/>
                                      </a:lnTo>
                                      <a:lnTo>
                                        <a:pt x="932" y="517"/>
                                      </a:lnTo>
                                      <a:lnTo>
                                        <a:pt x="928" y="520"/>
                                      </a:lnTo>
                                      <a:lnTo>
                                        <a:pt x="927" y="515"/>
                                      </a:lnTo>
                                      <a:lnTo>
                                        <a:pt x="928" y="503"/>
                                      </a:lnTo>
                                      <a:lnTo>
                                        <a:pt x="933" y="488"/>
                                      </a:lnTo>
                                      <a:lnTo>
                                        <a:pt x="934" y="478"/>
                                      </a:lnTo>
                                      <a:lnTo>
                                        <a:pt x="938" y="471"/>
                                      </a:lnTo>
                                      <a:lnTo>
                                        <a:pt x="935" y="447"/>
                                      </a:lnTo>
                                      <a:lnTo>
                                        <a:pt x="933" y="441"/>
                                      </a:lnTo>
                                      <a:lnTo>
                                        <a:pt x="927" y="435"/>
                                      </a:lnTo>
                                      <a:lnTo>
                                        <a:pt x="922" y="428"/>
                                      </a:lnTo>
                                      <a:lnTo>
                                        <a:pt x="920" y="424"/>
                                      </a:lnTo>
                                      <a:lnTo>
                                        <a:pt x="920" y="417"/>
                                      </a:lnTo>
                                      <a:lnTo>
                                        <a:pt x="930" y="403"/>
                                      </a:lnTo>
                                      <a:lnTo>
                                        <a:pt x="934" y="392"/>
                                      </a:lnTo>
                                      <a:lnTo>
                                        <a:pt x="941" y="379"/>
                                      </a:lnTo>
                                      <a:lnTo>
                                        <a:pt x="949" y="367"/>
                                      </a:lnTo>
                                      <a:lnTo>
                                        <a:pt x="956" y="360"/>
                                      </a:lnTo>
                                      <a:lnTo>
                                        <a:pt x="959" y="358"/>
                                      </a:lnTo>
                                      <a:lnTo>
                                        <a:pt x="960" y="337"/>
                                      </a:lnTo>
                                      <a:lnTo>
                                        <a:pt x="962" y="309"/>
                                      </a:lnTo>
                                      <a:lnTo>
                                        <a:pt x="962" y="295"/>
                                      </a:lnTo>
                                      <a:lnTo>
                                        <a:pt x="970" y="264"/>
                                      </a:lnTo>
                                      <a:lnTo>
                                        <a:pt x="976" y="253"/>
                                      </a:lnTo>
                                      <a:lnTo>
                                        <a:pt x="979" y="248"/>
                                      </a:lnTo>
                                      <a:lnTo>
                                        <a:pt x="992" y="234"/>
                                      </a:lnTo>
                                      <a:lnTo>
                                        <a:pt x="1003" y="221"/>
                                      </a:lnTo>
                                      <a:lnTo>
                                        <a:pt x="1009" y="215"/>
                                      </a:lnTo>
                                      <a:lnTo>
                                        <a:pt x="1011" y="209"/>
                                      </a:lnTo>
                                      <a:lnTo>
                                        <a:pt x="1015" y="202"/>
                                      </a:lnTo>
                                      <a:lnTo>
                                        <a:pt x="1026" y="197"/>
                                      </a:lnTo>
                                      <a:lnTo>
                                        <a:pt x="1032" y="192"/>
                                      </a:lnTo>
                                      <a:lnTo>
                                        <a:pt x="1041" y="183"/>
                                      </a:lnTo>
                                      <a:lnTo>
                                        <a:pt x="1045" y="175"/>
                                      </a:lnTo>
                                      <a:lnTo>
                                        <a:pt x="1043" y="167"/>
                                      </a:lnTo>
                                      <a:lnTo>
                                        <a:pt x="1041" y="162"/>
                                      </a:lnTo>
                                      <a:lnTo>
                                        <a:pt x="1032" y="160"/>
                                      </a:lnTo>
                                      <a:lnTo>
                                        <a:pt x="1027" y="156"/>
                                      </a:lnTo>
                                      <a:lnTo>
                                        <a:pt x="1022" y="151"/>
                                      </a:lnTo>
                                      <a:lnTo>
                                        <a:pt x="1020" y="143"/>
                                      </a:lnTo>
                                      <a:lnTo>
                                        <a:pt x="1019" y="121"/>
                                      </a:lnTo>
                                      <a:lnTo>
                                        <a:pt x="1022" y="103"/>
                                      </a:lnTo>
                                      <a:lnTo>
                                        <a:pt x="1025" y="94"/>
                                      </a:lnTo>
                                      <a:lnTo>
                                        <a:pt x="1025" y="90"/>
                                      </a:lnTo>
                                      <a:lnTo>
                                        <a:pt x="1019" y="90"/>
                                      </a:lnTo>
                                      <a:lnTo>
                                        <a:pt x="1013" y="85"/>
                                      </a:lnTo>
                                      <a:lnTo>
                                        <a:pt x="1004" y="76"/>
                                      </a:lnTo>
                                      <a:lnTo>
                                        <a:pt x="990" y="68"/>
                                      </a:lnTo>
                                      <a:lnTo>
                                        <a:pt x="966" y="42"/>
                                      </a:lnTo>
                                      <a:lnTo>
                                        <a:pt x="955" y="36"/>
                                      </a:lnTo>
                                      <a:lnTo>
                                        <a:pt x="943" y="46"/>
                                      </a:lnTo>
                                      <a:lnTo>
                                        <a:pt x="932" y="47"/>
                                      </a:lnTo>
                                      <a:lnTo>
                                        <a:pt x="905" y="41"/>
                                      </a:lnTo>
                                      <a:lnTo>
                                        <a:pt x="898" y="49"/>
                                      </a:lnTo>
                                      <a:lnTo>
                                        <a:pt x="892" y="52"/>
                                      </a:lnTo>
                                      <a:lnTo>
                                        <a:pt x="869" y="43"/>
                                      </a:lnTo>
                                      <a:lnTo>
                                        <a:pt x="864" y="33"/>
                                      </a:lnTo>
                                      <a:lnTo>
                                        <a:pt x="858" y="25"/>
                                      </a:lnTo>
                                      <a:lnTo>
                                        <a:pt x="846" y="16"/>
                                      </a:lnTo>
                                      <a:lnTo>
                                        <a:pt x="839" y="5"/>
                                      </a:lnTo>
                                      <a:lnTo>
                                        <a:pt x="811" y="5"/>
                                      </a:lnTo>
                                      <a:lnTo>
                                        <a:pt x="803" y="16"/>
                                      </a:lnTo>
                                      <a:lnTo>
                                        <a:pt x="791" y="9"/>
                                      </a:lnTo>
                                      <a:lnTo>
                                        <a:pt x="784" y="16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756" y="5"/>
                                      </a:lnTo>
                                      <a:lnTo>
                                        <a:pt x="733" y="9"/>
                                      </a:lnTo>
                                      <a:lnTo>
                                        <a:pt x="713" y="4"/>
                                      </a:lnTo>
                                      <a:lnTo>
                                        <a:pt x="709" y="16"/>
                                      </a:lnTo>
                                      <a:lnTo>
                                        <a:pt x="697" y="16"/>
                                      </a:lnTo>
                                      <a:lnTo>
                                        <a:pt x="690" y="19"/>
                                      </a:lnTo>
                                      <a:lnTo>
                                        <a:pt x="682" y="16"/>
                                      </a:lnTo>
                                      <a:lnTo>
                                        <a:pt x="683" y="16"/>
                                      </a:lnTo>
                                      <a:lnTo>
                                        <a:pt x="682" y="10"/>
                                      </a:lnTo>
                                      <a:lnTo>
                                        <a:pt x="676" y="10"/>
                                      </a:lnTo>
                                      <a:lnTo>
                                        <a:pt x="665" y="16"/>
                                      </a:lnTo>
                                      <a:lnTo>
                                        <a:pt x="639" y="21"/>
                                      </a:lnTo>
                                      <a:lnTo>
                                        <a:pt x="628" y="27"/>
                                      </a:lnTo>
                                      <a:lnTo>
                                        <a:pt x="610" y="32"/>
                                      </a:lnTo>
                                      <a:lnTo>
                                        <a:pt x="601" y="27"/>
                                      </a:lnTo>
                                      <a:lnTo>
                                        <a:pt x="583" y="24"/>
                                      </a:lnTo>
                                      <a:lnTo>
                                        <a:pt x="569" y="32"/>
                                      </a:lnTo>
                                      <a:lnTo>
                                        <a:pt x="567" y="49"/>
                                      </a:lnTo>
                                      <a:lnTo>
                                        <a:pt x="559" y="53"/>
                                      </a:lnTo>
                                      <a:lnTo>
                                        <a:pt x="509" y="53"/>
                                      </a:lnTo>
                                      <a:lnTo>
                                        <a:pt x="486" y="47"/>
                                      </a:lnTo>
                                      <a:lnTo>
                                        <a:pt x="472" y="37"/>
                                      </a:lnTo>
                                      <a:lnTo>
                                        <a:pt x="465" y="46"/>
                                      </a:lnTo>
                                      <a:lnTo>
                                        <a:pt x="457" y="43"/>
                                      </a:lnTo>
                                      <a:lnTo>
                                        <a:pt x="436" y="25"/>
                                      </a:lnTo>
                                      <a:lnTo>
                                        <a:pt x="434" y="16"/>
                                      </a:lnTo>
                                      <a:lnTo>
                                        <a:pt x="427" y="6"/>
                                      </a:lnTo>
                                      <a:lnTo>
                                        <a:pt x="411" y="5"/>
                                      </a:lnTo>
                                      <a:lnTo>
                                        <a:pt x="397" y="5"/>
                                      </a:lnTo>
                                      <a:lnTo>
                                        <a:pt x="384" y="16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71" y="37"/>
                                      </a:lnTo>
                                      <a:lnTo>
                                        <a:pt x="363" y="42"/>
                                      </a:lnTo>
                                      <a:lnTo>
                                        <a:pt x="360" y="56"/>
                                      </a:lnTo>
                                      <a:lnTo>
                                        <a:pt x="359" y="75"/>
                                      </a:lnTo>
                                      <a:lnTo>
                                        <a:pt x="362" y="84"/>
                                      </a:lnTo>
                                      <a:lnTo>
                                        <a:pt x="349" y="86"/>
                                      </a:lnTo>
                                      <a:lnTo>
                                        <a:pt x="352" y="103"/>
                                      </a:lnTo>
                                      <a:lnTo>
                                        <a:pt x="347" y="122"/>
                                      </a:lnTo>
                                      <a:lnTo>
                                        <a:pt x="326" y="159"/>
                                      </a:lnTo>
                                      <a:lnTo>
                                        <a:pt x="316" y="183"/>
                                      </a:lnTo>
                                      <a:lnTo>
                                        <a:pt x="307" y="227"/>
                                      </a:lnTo>
                                      <a:lnTo>
                                        <a:pt x="306" y="293"/>
                                      </a:lnTo>
                                      <a:lnTo>
                                        <a:pt x="299" y="323"/>
                                      </a:lnTo>
                                      <a:lnTo>
                                        <a:pt x="298" y="327"/>
                                      </a:lnTo>
                                      <a:lnTo>
                                        <a:pt x="283" y="340"/>
                                      </a:lnTo>
                                      <a:lnTo>
                                        <a:pt x="264" y="350"/>
                                      </a:lnTo>
                                      <a:lnTo>
                                        <a:pt x="247" y="366"/>
                                      </a:lnTo>
                                      <a:lnTo>
                                        <a:pt x="224" y="402"/>
                                      </a:lnTo>
                                      <a:lnTo>
                                        <a:pt x="217" y="423"/>
                                      </a:lnTo>
                                      <a:lnTo>
                                        <a:pt x="213" y="444"/>
                                      </a:lnTo>
                                      <a:lnTo>
                                        <a:pt x="213" y="462"/>
                                      </a:lnTo>
                                      <a:lnTo>
                                        <a:pt x="209" y="480"/>
                                      </a:lnTo>
                                      <a:lnTo>
                                        <a:pt x="196" y="501"/>
                                      </a:lnTo>
                                      <a:lnTo>
                                        <a:pt x="181" y="516"/>
                                      </a:lnTo>
                                      <a:lnTo>
                                        <a:pt x="167" y="523"/>
                                      </a:lnTo>
                                      <a:lnTo>
                                        <a:pt x="144" y="544"/>
                                      </a:lnTo>
                                      <a:lnTo>
                                        <a:pt x="123" y="552"/>
                                      </a:lnTo>
                                      <a:lnTo>
                                        <a:pt x="113" y="549"/>
                                      </a:lnTo>
                                      <a:lnTo>
                                        <a:pt x="112" y="531"/>
                                      </a:lnTo>
                                      <a:lnTo>
                                        <a:pt x="110" y="526"/>
                                      </a:lnTo>
                                      <a:lnTo>
                                        <a:pt x="96" y="530"/>
                                      </a:lnTo>
                                      <a:lnTo>
                                        <a:pt x="83" y="532"/>
                                      </a:lnTo>
                                      <a:lnTo>
                                        <a:pt x="75" y="538"/>
                                      </a:lnTo>
                                      <a:lnTo>
                                        <a:pt x="68" y="551"/>
                                      </a:lnTo>
                                      <a:lnTo>
                                        <a:pt x="56" y="554"/>
                                      </a:lnTo>
                                      <a:lnTo>
                                        <a:pt x="40" y="544"/>
                                      </a:lnTo>
                                      <a:lnTo>
                                        <a:pt x="36" y="546"/>
                                      </a:lnTo>
                                      <a:lnTo>
                                        <a:pt x="27" y="552"/>
                                      </a:lnTo>
                                      <a:lnTo>
                                        <a:pt x="18" y="560"/>
                                      </a:lnTo>
                                      <a:lnTo>
                                        <a:pt x="14" y="576"/>
                                      </a:lnTo>
                                      <a:lnTo>
                                        <a:pt x="11" y="591"/>
                                      </a:lnTo>
                                      <a:lnTo>
                                        <a:pt x="10" y="603"/>
                                      </a:lnTo>
                                      <a:lnTo>
                                        <a:pt x="2" y="608"/>
                                      </a:lnTo>
                                      <a:lnTo>
                                        <a:pt x="3" y="612"/>
                                      </a:lnTo>
                                      <a:lnTo>
                                        <a:pt x="3" y="619"/>
                                      </a:lnTo>
                                      <a:lnTo>
                                        <a:pt x="0" y="625"/>
                                      </a:lnTo>
                                      <a:lnTo>
                                        <a:pt x="2" y="629"/>
                                      </a:lnTo>
                                      <a:lnTo>
                                        <a:pt x="3" y="627"/>
                                      </a:lnTo>
                                      <a:lnTo>
                                        <a:pt x="9" y="624"/>
                                      </a:lnTo>
                                      <a:lnTo>
                                        <a:pt x="27" y="619"/>
                                      </a:lnTo>
                                      <a:lnTo>
                                        <a:pt x="41" y="612"/>
                                      </a:lnTo>
                                      <a:lnTo>
                                        <a:pt x="54" y="607"/>
                                      </a:lnTo>
                                      <a:lnTo>
                                        <a:pt x="63" y="607"/>
                                      </a:lnTo>
                                      <a:lnTo>
                                        <a:pt x="70" y="606"/>
                                      </a:lnTo>
                                      <a:lnTo>
                                        <a:pt x="94" y="607"/>
                                      </a:lnTo>
                                      <a:lnTo>
                                        <a:pt x="116" y="605"/>
                                      </a:lnTo>
                                      <a:lnTo>
                                        <a:pt x="123" y="607"/>
                                      </a:lnTo>
                                      <a:lnTo>
                                        <a:pt x="142" y="608"/>
                                      </a:lnTo>
                                      <a:lnTo>
                                        <a:pt x="155" y="606"/>
                                      </a:lnTo>
                                      <a:lnTo>
                                        <a:pt x="169" y="606"/>
                                      </a:lnTo>
                                      <a:lnTo>
                                        <a:pt x="202" y="603"/>
                                      </a:lnTo>
                                      <a:lnTo>
                                        <a:pt x="218" y="605"/>
                                      </a:lnTo>
                                      <a:lnTo>
                                        <a:pt x="220" y="606"/>
                                      </a:lnTo>
                                      <a:lnTo>
                                        <a:pt x="225" y="613"/>
                                      </a:lnTo>
                                      <a:lnTo>
                                        <a:pt x="229" y="614"/>
                                      </a:lnTo>
                                      <a:lnTo>
                                        <a:pt x="233" y="613"/>
                                      </a:lnTo>
                                      <a:lnTo>
                                        <a:pt x="237" y="622"/>
                                      </a:lnTo>
                                      <a:lnTo>
                                        <a:pt x="242" y="640"/>
                                      </a:lnTo>
                                      <a:lnTo>
                                        <a:pt x="244" y="654"/>
                                      </a:lnTo>
                                      <a:lnTo>
                                        <a:pt x="245" y="659"/>
                                      </a:lnTo>
                                      <a:lnTo>
                                        <a:pt x="252" y="671"/>
                                      </a:lnTo>
                                      <a:lnTo>
                                        <a:pt x="256" y="687"/>
                                      </a:lnTo>
                                      <a:lnTo>
                                        <a:pt x="268" y="700"/>
                                      </a:lnTo>
                                      <a:lnTo>
                                        <a:pt x="289" y="727"/>
                                      </a:lnTo>
                                      <a:lnTo>
                                        <a:pt x="301" y="732"/>
                                      </a:lnTo>
                                      <a:lnTo>
                                        <a:pt x="315" y="732"/>
                                      </a:lnTo>
                                      <a:lnTo>
                                        <a:pt x="336" y="725"/>
                                      </a:lnTo>
                                      <a:lnTo>
                                        <a:pt x="349" y="722"/>
                                      </a:lnTo>
                                      <a:lnTo>
                                        <a:pt x="366" y="725"/>
                                      </a:lnTo>
                                      <a:lnTo>
                                        <a:pt x="386" y="725"/>
                                      </a:lnTo>
                                      <a:lnTo>
                                        <a:pt x="389" y="710"/>
                                      </a:lnTo>
                                      <a:lnTo>
                                        <a:pt x="390" y="703"/>
                                      </a:lnTo>
                                      <a:lnTo>
                                        <a:pt x="392" y="698"/>
                                      </a:lnTo>
                                      <a:lnTo>
                                        <a:pt x="393" y="694"/>
                                      </a:lnTo>
                                      <a:lnTo>
                                        <a:pt x="395" y="689"/>
                                      </a:lnTo>
                                      <a:lnTo>
                                        <a:pt x="396" y="678"/>
                                      </a:lnTo>
                                      <a:lnTo>
                                        <a:pt x="398" y="670"/>
                                      </a:lnTo>
                                      <a:lnTo>
                                        <a:pt x="441" y="670"/>
                                      </a:lnTo>
                                      <a:lnTo>
                                        <a:pt x="444" y="664"/>
                                      </a:lnTo>
                                      <a:lnTo>
                                        <a:pt x="467" y="664"/>
                                      </a:lnTo>
                                      <a:lnTo>
                                        <a:pt x="466" y="686"/>
                                      </a:lnTo>
                                      <a:lnTo>
                                        <a:pt x="514" y="687"/>
                                      </a:lnTo>
                                      <a:lnTo>
                                        <a:pt x="518" y="691"/>
                                      </a:lnTo>
                                      <a:lnTo>
                                        <a:pt x="520" y="699"/>
                                      </a:lnTo>
                                      <a:lnTo>
                                        <a:pt x="522" y="731"/>
                                      </a:lnTo>
                                      <a:lnTo>
                                        <a:pt x="525" y="743"/>
                                      </a:lnTo>
                                      <a:lnTo>
                                        <a:pt x="525" y="759"/>
                                      </a:lnTo>
                                      <a:lnTo>
                                        <a:pt x="527" y="775"/>
                                      </a:lnTo>
                                      <a:lnTo>
                                        <a:pt x="527" y="781"/>
                                      </a:lnTo>
                                      <a:lnTo>
                                        <a:pt x="524" y="792"/>
                                      </a:lnTo>
                                      <a:lnTo>
                                        <a:pt x="524" y="806"/>
                                      </a:lnTo>
                                      <a:lnTo>
                                        <a:pt x="526" y="815"/>
                                      </a:lnTo>
                                      <a:lnTo>
                                        <a:pt x="535" y="829"/>
                                      </a:lnTo>
                                      <a:lnTo>
                                        <a:pt x="541" y="850"/>
                                      </a:lnTo>
                                      <a:lnTo>
                                        <a:pt x="547" y="866"/>
                                      </a:lnTo>
                                      <a:lnTo>
                                        <a:pt x="547" y="874"/>
                                      </a:lnTo>
                                      <a:lnTo>
                                        <a:pt x="542" y="881"/>
                                      </a:lnTo>
                                      <a:lnTo>
                                        <a:pt x="531" y="892"/>
                                      </a:lnTo>
                                      <a:lnTo>
                                        <a:pt x="531" y="894"/>
                                      </a:lnTo>
                                      <a:lnTo>
                                        <a:pt x="532" y="897"/>
                                      </a:lnTo>
                                      <a:lnTo>
                                        <a:pt x="534" y="898"/>
                                      </a:lnTo>
                                      <a:lnTo>
                                        <a:pt x="537" y="899"/>
                                      </a:lnTo>
                                      <a:lnTo>
                                        <a:pt x="543" y="907"/>
                                      </a:lnTo>
                                      <a:lnTo>
                                        <a:pt x="549" y="908"/>
                                      </a:lnTo>
                                      <a:lnTo>
                                        <a:pt x="552" y="907"/>
                                      </a:lnTo>
                                      <a:lnTo>
                                        <a:pt x="554" y="901"/>
                                      </a:lnTo>
                                      <a:lnTo>
                                        <a:pt x="557" y="893"/>
                                      </a:lnTo>
                                      <a:lnTo>
                                        <a:pt x="562" y="891"/>
                                      </a:lnTo>
                                      <a:lnTo>
                                        <a:pt x="613" y="891"/>
                                      </a:lnTo>
                                      <a:lnTo>
                                        <a:pt x="623" y="887"/>
                                      </a:lnTo>
                                      <a:lnTo>
                                        <a:pt x="632" y="890"/>
                                      </a:lnTo>
                                      <a:lnTo>
                                        <a:pt x="634" y="890"/>
                                      </a:lnTo>
                                      <a:lnTo>
                                        <a:pt x="644" y="882"/>
                                      </a:lnTo>
                                      <a:lnTo>
                                        <a:pt x="645" y="882"/>
                                      </a:lnTo>
                                      <a:lnTo>
                                        <a:pt x="655" y="880"/>
                                      </a:lnTo>
                                      <a:lnTo>
                                        <a:pt x="659" y="880"/>
                                      </a:lnTo>
                                      <a:lnTo>
                                        <a:pt x="661" y="881"/>
                                      </a:lnTo>
                                      <a:lnTo>
                                        <a:pt x="667" y="891"/>
                                      </a:lnTo>
                                      <a:lnTo>
                                        <a:pt x="667" y="903"/>
                                      </a:lnTo>
                                      <a:lnTo>
                                        <a:pt x="669" y="908"/>
                                      </a:lnTo>
                                      <a:lnTo>
                                        <a:pt x="672" y="908"/>
                                      </a:lnTo>
                                      <a:lnTo>
                                        <a:pt x="686" y="902"/>
                                      </a:lnTo>
                                      <a:lnTo>
                                        <a:pt x="691" y="901"/>
                                      </a:lnTo>
                                      <a:lnTo>
                                        <a:pt x="697" y="901"/>
                                      </a:lnTo>
                                      <a:lnTo>
                                        <a:pt x="708" y="896"/>
                                      </a:lnTo>
                                      <a:lnTo>
                                        <a:pt x="714" y="904"/>
                                      </a:lnTo>
                                      <a:lnTo>
                                        <a:pt x="718" y="913"/>
                                      </a:lnTo>
                                      <a:lnTo>
                                        <a:pt x="723" y="919"/>
                                      </a:lnTo>
                                      <a:lnTo>
                                        <a:pt x="736" y="925"/>
                                      </a:lnTo>
                                      <a:lnTo>
                                        <a:pt x="748" y="933"/>
                                      </a:lnTo>
                                      <a:lnTo>
                                        <a:pt x="766" y="940"/>
                                      </a:lnTo>
                                      <a:lnTo>
                                        <a:pt x="778" y="941"/>
                                      </a:lnTo>
                                      <a:lnTo>
                                        <a:pt x="787" y="939"/>
                                      </a:lnTo>
                                      <a:lnTo>
                                        <a:pt x="799" y="934"/>
                                      </a:lnTo>
                                      <a:lnTo>
                                        <a:pt x="809" y="931"/>
                                      </a:lnTo>
                                      <a:lnTo>
                                        <a:pt x="814" y="933"/>
                                      </a:lnTo>
                                      <a:lnTo>
                                        <a:pt x="833" y="951"/>
                                      </a:lnTo>
                                      <a:lnTo>
                                        <a:pt x="847" y="957"/>
                                      </a:lnTo>
                                      <a:lnTo>
                                        <a:pt x="858" y="961"/>
                                      </a:lnTo>
                                      <a:lnTo>
                                        <a:pt x="869" y="962"/>
                                      </a:lnTo>
                                      <a:lnTo>
                                        <a:pt x="876" y="968"/>
                                      </a:lnTo>
                                      <a:lnTo>
                                        <a:pt x="881" y="980"/>
                                      </a:lnTo>
                                      <a:lnTo>
                                        <a:pt x="885" y="987"/>
                                      </a:lnTo>
                                      <a:lnTo>
                                        <a:pt x="898" y="999"/>
                                      </a:lnTo>
                                      <a:lnTo>
                                        <a:pt x="912" y="1007"/>
                                      </a:lnTo>
                                      <a:lnTo>
                                        <a:pt x="922" y="1011"/>
                                      </a:lnTo>
                                      <a:lnTo>
                                        <a:pt x="932" y="1012"/>
                                      </a:lnTo>
                                      <a:lnTo>
                                        <a:pt x="935" y="1012"/>
                                      </a:lnTo>
                                      <a:lnTo>
                                        <a:pt x="941" y="1010"/>
                                      </a:lnTo>
                                      <a:lnTo>
                                        <a:pt x="945" y="1009"/>
                                      </a:lnTo>
                                      <a:lnTo>
                                        <a:pt x="946" y="1010"/>
                                      </a:lnTo>
                                      <a:lnTo>
                                        <a:pt x="951" y="1017"/>
                                      </a:lnTo>
                                      <a:lnTo>
                                        <a:pt x="955" y="1018"/>
                                      </a:lnTo>
                                      <a:lnTo>
                                        <a:pt x="959" y="1018"/>
                                      </a:lnTo>
                                      <a:lnTo>
                                        <a:pt x="961" y="1016"/>
                                      </a:lnTo>
                                      <a:lnTo>
                                        <a:pt x="961" y="1009"/>
                                      </a:lnTo>
                                      <a:lnTo>
                                        <a:pt x="960" y="1001"/>
                                      </a:lnTo>
                                      <a:lnTo>
                                        <a:pt x="959" y="966"/>
                                      </a:lnTo>
                                      <a:lnTo>
                                        <a:pt x="956" y="958"/>
                                      </a:lnTo>
                                      <a:lnTo>
                                        <a:pt x="950" y="957"/>
                                      </a:lnTo>
                                      <a:lnTo>
                                        <a:pt x="941" y="962"/>
                                      </a:lnTo>
                                      <a:lnTo>
                                        <a:pt x="930" y="960"/>
                                      </a:lnTo>
                                      <a:lnTo>
                                        <a:pt x="918" y="960"/>
                                      </a:lnTo>
                                      <a:lnTo>
                                        <a:pt x="911" y="955"/>
                                      </a:lnTo>
                                      <a:lnTo>
                                        <a:pt x="901" y="942"/>
                                      </a:lnTo>
                                      <a:lnTo>
                                        <a:pt x="895" y="936"/>
                                      </a:lnTo>
                                      <a:lnTo>
                                        <a:pt x="893" y="934"/>
                                      </a:lnTo>
                                      <a:lnTo>
                                        <a:pt x="892" y="924"/>
                                      </a:lnTo>
                                      <a:lnTo>
                                        <a:pt x="895" y="917"/>
                                      </a:lnTo>
                                      <a:lnTo>
                                        <a:pt x="897" y="905"/>
                                      </a:lnTo>
                                      <a:lnTo>
                                        <a:pt x="912" y="866"/>
                                      </a:lnTo>
                                      <a:lnTo>
                                        <a:pt x="913" y="859"/>
                                      </a:lnTo>
                                      <a:lnTo>
                                        <a:pt x="914" y="834"/>
                                      </a:lnTo>
                                      <a:lnTo>
                                        <a:pt x="912" y="820"/>
                                      </a:lnTo>
                                      <a:lnTo>
                                        <a:pt x="905" y="801"/>
                                      </a:lnTo>
                                      <a:lnTo>
                                        <a:pt x="905" y="791"/>
                                      </a:lnTo>
                                      <a:lnTo>
                                        <a:pt x="907" y="788"/>
                                      </a:lnTo>
                                      <a:lnTo>
                                        <a:pt x="909" y="779"/>
                                      </a:lnTo>
                                      <a:lnTo>
                                        <a:pt x="914" y="772"/>
                                      </a:lnTo>
                                      <a:lnTo>
                                        <a:pt x="922" y="758"/>
                                      </a:lnTo>
                                      <a:lnTo>
                                        <a:pt x="924" y="756"/>
                                      </a:lnTo>
                                      <a:lnTo>
                                        <a:pt x="929" y="752"/>
                                      </a:lnTo>
                                      <a:lnTo>
                                        <a:pt x="932" y="752"/>
                                      </a:lnTo>
                                      <a:lnTo>
                                        <a:pt x="941" y="748"/>
                                      </a:lnTo>
                                      <a:lnTo>
                                        <a:pt x="1003" y="73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4" name="Freeform 134"/>
                              <wps:cNvSpPr>
                                <a:spLocks noChangeAspect="1"/>
                              </wps:cNvSpPr>
                              <wps:spPr bwMode="gray">
                                <a:xfrm>
                                  <a:off x="5488780" y="3469034"/>
                                  <a:ext cx="25400" cy="3333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65" y="0"/>
                                    </a:cxn>
                                    <a:cxn ang="0">
                                      <a:pos x="48" y="11"/>
                                    </a:cxn>
                                    <a:cxn ang="0">
                                      <a:pos x="33" y="19"/>
                                    </a:cxn>
                                    <a:cxn ang="0">
                                      <a:pos x="28" y="25"/>
                                    </a:cxn>
                                    <a:cxn ang="0">
                                      <a:pos x="22" y="29"/>
                                    </a:cxn>
                                    <a:cxn ang="0">
                                      <a:pos x="17" y="51"/>
                                    </a:cxn>
                                    <a:cxn ang="0">
                                      <a:pos x="15" y="62"/>
                                    </a:cxn>
                                    <a:cxn ang="0">
                                      <a:pos x="9" y="74"/>
                                    </a:cxn>
                                    <a:cxn ang="0">
                                      <a:pos x="0" y="85"/>
                                    </a:cxn>
                                    <a:cxn ang="0">
                                      <a:pos x="0" y="88"/>
                                    </a:cxn>
                                    <a:cxn ang="0">
                                      <a:pos x="1" y="97"/>
                                    </a:cxn>
                                    <a:cxn ang="0">
                                      <a:pos x="7" y="103"/>
                                    </a:cxn>
                                    <a:cxn ang="0">
                                      <a:pos x="20" y="105"/>
                                    </a:cxn>
                                    <a:cxn ang="0">
                                      <a:pos x="24" y="102"/>
                                    </a:cxn>
                                    <a:cxn ang="0">
                                      <a:pos x="31" y="105"/>
                                    </a:cxn>
                                    <a:cxn ang="0">
                                      <a:pos x="32" y="103"/>
                                    </a:cxn>
                                    <a:cxn ang="0">
                                      <a:pos x="33" y="100"/>
                                    </a:cxn>
                                    <a:cxn ang="0">
                                      <a:pos x="45" y="96"/>
                                    </a:cxn>
                                    <a:cxn ang="0">
                                      <a:pos x="50" y="97"/>
                                    </a:cxn>
                                    <a:cxn ang="0">
                                      <a:pos x="59" y="105"/>
                                    </a:cxn>
                                    <a:cxn ang="0">
                                      <a:pos x="59" y="106"/>
                                    </a:cxn>
                                    <a:cxn ang="0">
                                      <a:pos x="61" y="100"/>
                                    </a:cxn>
                                    <a:cxn ang="0">
                                      <a:pos x="71" y="88"/>
                                    </a:cxn>
                                    <a:cxn ang="0">
                                      <a:pos x="76" y="76"/>
                                    </a:cxn>
                                    <a:cxn ang="0">
                                      <a:pos x="79" y="74"/>
                                    </a:cxn>
                                    <a:cxn ang="0">
                                      <a:pos x="76" y="72"/>
                                    </a:cxn>
                                    <a:cxn ang="0">
                                      <a:pos x="74" y="72"/>
                                    </a:cxn>
                                    <a:cxn ang="0">
                                      <a:pos x="71" y="69"/>
                                    </a:cxn>
                                    <a:cxn ang="0">
                                      <a:pos x="64" y="70"/>
                                    </a:cxn>
                                    <a:cxn ang="0">
                                      <a:pos x="56" y="69"/>
                                    </a:cxn>
                                    <a:cxn ang="0">
                                      <a:pos x="48" y="72"/>
                                    </a:cxn>
                                    <a:cxn ang="0">
                                      <a:pos x="47" y="74"/>
                                    </a:cxn>
                                    <a:cxn ang="0">
                                      <a:pos x="44" y="75"/>
                                    </a:cxn>
                                    <a:cxn ang="0">
                                      <a:pos x="40" y="74"/>
                                    </a:cxn>
                                    <a:cxn ang="0">
                                      <a:pos x="38" y="70"/>
                                    </a:cxn>
                                    <a:cxn ang="0">
                                      <a:pos x="39" y="69"/>
                                    </a:cxn>
                                    <a:cxn ang="0">
                                      <a:pos x="44" y="70"/>
                                    </a:cxn>
                                    <a:cxn ang="0">
                                      <a:pos x="47" y="70"/>
                                    </a:cxn>
                                    <a:cxn ang="0">
                                      <a:pos x="48" y="67"/>
                                    </a:cxn>
                                    <a:cxn ang="0">
                                      <a:pos x="53" y="59"/>
                                    </a:cxn>
                                    <a:cxn ang="0">
                                      <a:pos x="56" y="57"/>
                                    </a:cxn>
                                    <a:cxn ang="0">
                                      <a:pos x="61" y="57"/>
                                    </a:cxn>
                                    <a:cxn ang="0">
                                      <a:pos x="66" y="51"/>
                                    </a:cxn>
                                    <a:cxn ang="0">
                                      <a:pos x="77" y="48"/>
                                    </a:cxn>
                                    <a:cxn ang="0">
                                      <a:pos x="83" y="45"/>
                                    </a:cxn>
                                    <a:cxn ang="0">
                                      <a:pos x="83" y="38"/>
                                    </a:cxn>
                                    <a:cxn ang="0">
                                      <a:pos x="81" y="22"/>
                                    </a:cxn>
                                    <a:cxn ang="0">
                                      <a:pos x="80" y="20"/>
                                    </a:cxn>
                                    <a:cxn ang="0">
                                      <a:pos x="75" y="16"/>
                                    </a:cxn>
                                    <a:cxn ang="0">
                                      <a:pos x="71" y="9"/>
                                    </a:cxn>
                                    <a:cxn ang="0">
                                      <a:pos x="67" y="5"/>
                                    </a:cxn>
                                    <a:cxn ang="0">
                                      <a:pos x="65" y="0"/>
                                    </a:cxn>
                                  </a:cxnLst>
                                  <a:rect l="0" t="0" r="r" b="b"/>
                                  <a:pathLst>
                                    <a:path w="83" h="106">
                                      <a:moveTo>
                                        <a:pt x="65" y="0"/>
                                      </a:moveTo>
                                      <a:lnTo>
                                        <a:pt x="48" y="11"/>
                                      </a:lnTo>
                                      <a:lnTo>
                                        <a:pt x="33" y="19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22" y="29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9" y="74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1" y="97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4" y="102"/>
                                      </a:lnTo>
                                      <a:lnTo>
                                        <a:pt x="31" y="105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59" y="105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61" y="100"/>
                                      </a:lnTo>
                                      <a:lnTo>
                                        <a:pt x="71" y="88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71" y="69"/>
                                      </a:lnTo>
                                      <a:lnTo>
                                        <a:pt x="64" y="70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7" y="74"/>
                                      </a:lnTo>
                                      <a:lnTo>
                                        <a:pt x="44" y="75"/>
                                      </a:lnTo>
                                      <a:lnTo>
                                        <a:pt x="40" y="74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39" y="69"/>
                                      </a:lnTo>
                                      <a:lnTo>
                                        <a:pt x="44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53" y="59"/>
                                      </a:lnTo>
                                      <a:lnTo>
                                        <a:pt x="56" y="57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6" y="51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83" y="45"/>
                                      </a:lnTo>
                                      <a:lnTo>
                                        <a:pt x="83" y="38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6350" cap="flat" cmpd="sng">
                                  <a:solidFill>
                                    <a:schemeClr val="bg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175" name="Group 36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5141117" y="3280172"/>
                                  <a:ext cx="289379" cy="349200"/>
                                  <a:chOff x="3548063" y="12700"/>
                                  <a:chExt cx="5667375" cy="6838950"/>
                                </a:xfrm>
                                <a:grpFill/>
                              </wpg:grpSpPr>
                              <wps:wsp>
                                <wps:cNvPr id="1176" name="Freeform 6"/>
                                <wps:cNvSpPr/>
                                <wps:spPr bwMode="gray">
                                  <a:xfrm>
                                    <a:off x="4084638" y="3873500"/>
                                    <a:ext cx="4257675" cy="29781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48" y="773"/>
                                      </a:cxn>
                                      <a:cxn ang="0">
                                        <a:pos x="161" y="852"/>
                                      </a:cxn>
                                      <a:cxn ang="0">
                                        <a:pos x="327" y="893"/>
                                      </a:cxn>
                                      <a:cxn ang="0">
                                        <a:pos x="367" y="981"/>
                                      </a:cxn>
                                      <a:cxn ang="0">
                                        <a:pos x="535" y="1117"/>
                                      </a:cxn>
                                      <a:cxn ang="0">
                                        <a:pos x="626" y="1220"/>
                                      </a:cxn>
                                      <a:cxn ang="0">
                                        <a:pos x="678" y="1341"/>
                                      </a:cxn>
                                      <a:cxn ang="0">
                                        <a:pos x="854" y="1468"/>
                                      </a:cxn>
                                      <a:cxn ang="0">
                                        <a:pos x="909" y="1581"/>
                                      </a:cxn>
                                      <a:cxn ang="0">
                                        <a:pos x="1000" y="1688"/>
                                      </a:cxn>
                                      <a:cxn ang="0">
                                        <a:pos x="1141" y="1680"/>
                                      </a:cxn>
                                      <a:cxn ang="0">
                                        <a:pos x="1339" y="1660"/>
                                      </a:cxn>
                                      <a:cxn ang="0">
                                        <a:pos x="1531" y="1816"/>
                                      </a:cxn>
                                      <a:cxn ang="0">
                                        <a:pos x="1614" y="1872"/>
                                      </a:cxn>
                                      <a:cxn ang="0">
                                        <a:pos x="1741" y="1860"/>
                                      </a:cxn>
                                      <a:cxn ang="0">
                                        <a:pos x="1850" y="1876"/>
                                      </a:cxn>
                                      <a:cxn ang="0">
                                        <a:pos x="2024" y="1836"/>
                                      </a:cxn>
                                      <a:cxn ang="0">
                                        <a:pos x="2268" y="1775"/>
                                      </a:cxn>
                                      <a:cxn ang="0">
                                        <a:pos x="2420" y="1664"/>
                                      </a:cxn>
                                      <a:cxn ang="0">
                                        <a:pos x="2674" y="1664"/>
                                      </a:cxn>
                                      <a:cxn ang="0">
                                        <a:pos x="2678" y="1511"/>
                                      </a:cxn>
                                      <a:cxn ang="0">
                                        <a:pos x="2523" y="1448"/>
                                      </a:cxn>
                                      <a:cxn ang="0">
                                        <a:pos x="2444" y="1260"/>
                                      </a:cxn>
                                      <a:cxn ang="0">
                                        <a:pos x="2311" y="1137"/>
                                      </a:cxn>
                                      <a:cxn ang="0">
                                        <a:pos x="2248" y="1028"/>
                                      </a:cxn>
                                      <a:cxn ang="0">
                                        <a:pos x="2137" y="1000"/>
                                      </a:cxn>
                                      <a:cxn ang="0">
                                        <a:pos x="2060" y="957"/>
                                      </a:cxn>
                                      <a:cxn ang="0">
                                        <a:pos x="2101" y="852"/>
                                      </a:cxn>
                                      <a:cxn ang="0">
                                        <a:pos x="2272" y="824"/>
                                      </a:cxn>
                                      <a:cxn ang="0">
                                        <a:pos x="2307" y="608"/>
                                      </a:cxn>
                                      <a:cxn ang="0">
                                        <a:pos x="2284" y="481"/>
                                      </a:cxn>
                                      <a:cxn ang="0">
                                        <a:pos x="2115" y="123"/>
                                      </a:cxn>
                                      <a:cxn ang="0">
                                        <a:pos x="2020" y="60"/>
                                      </a:cxn>
                                      <a:cxn ang="0">
                                        <a:pos x="1947" y="254"/>
                                      </a:cxn>
                                      <a:cxn ang="0">
                                        <a:pos x="1713" y="551"/>
                                      </a:cxn>
                                      <a:cxn ang="0">
                                        <a:pos x="1412" y="428"/>
                                      </a:cxn>
                                      <a:cxn ang="0">
                                        <a:pos x="1222" y="561"/>
                                      </a:cxn>
                                      <a:cxn ang="0">
                                        <a:pos x="965" y="586"/>
                                      </a:cxn>
                                      <a:cxn ang="0">
                                        <a:pos x="632" y="598"/>
                                      </a:cxn>
                                      <a:cxn ang="0">
                                        <a:pos x="521" y="408"/>
                                      </a:cxn>
                                      <a:cxn ang="0">
                                        <a:pos x="299" y="555"/>
                                      </a:cxn>
                                      <a:cxn ang="0">
                                        <a:pos x="18" y="583"/>
                                      </a:cxn>
                                    </a:cxnLst>
                                    <a:rect l="0" t="0" r="r" b="b"/>
                                    <a:pathLst>
                                      <a:path w="2682" h="1876">
                                        <a:moveTo>
                                          <a:pt x="0" y="682"/>
                                        </a:moveTo>
                                        <a:lnTo>
                                          <a:pt x="8" y="733"/>
                                        </a:lnTo>
                                        <a:lnTo>
                                          <a:pt x="48" y="773"/>
                                        </a:lnTo>
                                        <a:lnTo>
                                          <a:pt x="92" y="777"/>
                                        </a:lnTo>
                                        <a:lnTo>
                                          <a:pt x="143" y="792"/>
                                        </a:lnTo>
                                        <a:lnTo>
                                          <a:pt x="161" y="852"/>
                                        </a:lnTo>
                                        <a:lnTo>
                                          <a:pt x="204" y="866"/>
                                        </a:lnTo>
                                        <a:lnTo>
                                          <a:pt x="296" y="866"/>
                                        </a:lnTo>
                                        <a:lnTo>
                                          <a:pt x="327" y="893"/>
                                        </a:lnTo>
                                        <a:lnTo>
                                          <a:pt x="367" y="921"/>
                                        </a:lnTo>
                                        <a:lnTo>
                                          <a:pt x="371" y="941"/>
                                        </a:lnTo>
                                        <a:lnTo>
                                          <a:pt x="367" y="981"/>
                                        </a:lnTo>
                                        <a:lnTo>
                                          <a:pt x="391" y="1024"/>
                                        </a:lnTo>
                                        <a:lnTo>
                                          <a:pt x="466" y="1072"/>
                                        </a:lnTo>
                                        <a:lnTo>
                                          <a:pt x="535" y="1117"/>
                                        </a:lnTo>
                                        <a:lnTo>
                                          <a:pt x="563" y="1157"/>
                                        </a:lnTo>
                                        <a:lnTo>
                                          <a:pt x="606" y="1181"/>
                                        </a:lnTo>
                                        <a:lnTo>
                                          <a:pt x="626" y="1220"/>
                                        </a:lnTo>
                                        <a:lnTo>
                                          <a:pt x="642" y="1264"/>
                                        </a:lnTo>
                                        <a:lnTo>
                                          <a:pt x="670" y="1300"/>
                                        </a:lnTo>
                                        <a:lnTo>
                                          <a:pt x="678" y="1341"/>
                                        </a:lnTo>
                                        <a:lnTo>
                                          <a:pt x="713" y="1353"/>
                                        </a:lnTo>
                                        <a:lnTo>
                                          <a:pt x="830" y="1432"/>
                                        </a:lnTo>
                                        <a:lnTo>
                                          <a:pt x="854" y="1468"/>
                                        </a:lnTo>
                                        <a:lnTo>
                                          <a:pt x="858" y="1511"/>
                                        </a:lnTo>
                                        <a:lnTo>
                                          <a:pt x="882" y="1539"/>
                                        </a:lnTo>
                                        <a:lnTo>
                                          <a:pt x="909" y="1581"/>
                                        </a:lnTo>
                                        <a:lnTo>
                                          <a:pt x="957" y="1616"/>
                                        </a:lnTo>
                                        <a:lnTo>
                                          <a:pt x="981" y="1648"/>
                                        </a:lnTo>
                                        <a:lnTo>
                                          <a:pt x="1000" y="1688"/>
                                        </a:lnTo>
                                        <a:lnTo>
                                          <a:pt x="1092" y="1723"/>
                                        </a:lnTo>
                                        <a:lnTo>
                                          <a:pt x="1115" y="1712"/>
                                        </a:lnTo>
                                        <a:lnTo>
                                          <a:pt x="1141" y="1680"/>
                                        </a:lnTo>
                                        <a:lnTo>
                                          <a:pt x="1248" y="1704"/>
                                        </a:lnTo>
                                        <a:lnTo>
                                          <a:pt x="1292" y="1700"/>
                                        </a:lnTo>
                                        <a:lnTo>
                                          <a:pt x="1339" y="1660"/>
                                        </a:lnTo>
                                        <a:lnTo>
                                          <a:pt x="1383" y="1684"/>
                                        </a:lnTo>
                                        <a:lnTo>
                                          <a:pt x="1476" y="1787"/>
                                        </a:lnTo>
                                        <a:lnTo>
                                          <a:pt x="1531" y="1816"/>
                                        </a:lnTo>
                                        <a:lnTo>
                                          <a:pt x="1567" y="1852"/>
                                        </a:lnTo>
                                        <a:lnTo>
                                          <a:pt x="1591" y="1872"/>
                                        </a:lnTo>
                                        <a:lnTo>
                                          <a:pt x="1614" y="1872"/>
                                        </a:lnTo>
                                        <a:lnTo>
                                          <a:pt x="1642" y="1852"/>
                                        </a:lnTo>
                                        <a:lnTo>
                                          <a:pt x="1697" y="1848"/>
                                        </a:lnTo>
                                        <a:lnTo>
                                          <a:pt x="1741" y="1860"/>
                                        </a:lnTo>
                                        <a:lnTo>
                                          <a:pt x="1779" y="1852"/>
                                        </a:lnTo>
                                        <a:lnTo>
                                          <a:pt x="1826" y="1848"/>
                                        </a:lnTo>
                                        <a:lnTo>
                                          <a:pt x="1850" y="1876"/>
                                        </a:lnTo>
                                        <a:lnTo>
                                          <a:pt x="1917" y="1860"/>
                                        </a:lnTo>
                                        <a:lnTo>
                                          <a:pt x="1973" y="1856"/>
                                        </a:lnTo>
                                        <a:lnTo>
                                          <a:pt x="2024" y="1836"/>
                                        </a:lnTo>
                                        <a:lnTo>
                                          <a:pt x="2086" y="1844"/>
                                        </a:lnTo>
                                        <a:lnTo>
                                          <a:pt x="2161" y="1844"/>
                                        </a:lnTo>
                                        <a:lnTo>
                                          <a:pt x="2268" y="1775"/>
                                        </a:lnTo>
                                        <a:lnTo>
                                          <a:pt x="2331" y="1700"/>
                                        </a:lnTo>
                                        <a:lnTo>
                                          <a:pt x="2379" y="1668"/>
                                        </a:lnTo>
                                        <a:lnTo>
                                          <a:pt x="2420" y="1664"/>
                                        </a:lnTo>
                                        <a:lnTo>
                                          <a:pt x="2539" y="1676"/>
                                        </a:lnTo>
                                        <a:lnTo>
                                          <a:pt x="2591" y="1676"/>
                                        </a:lnTo>
                                        <a:lnTo>
                                          <a:pt x="2674" y="1664"/>
                                        </a:lnTo>
                                        <a:lnTo>
                                          <a:pt x="2678" y="1577"/>
                                        </a:lnTo>
                                        <a:lnTo>
                                          <a:pt x="2682" y="1539"/>
                                        </a:lnTo>
                                        <a:lnTo>
                                          <a:pt x="2678" y="1511"/>
                                        </a:lnTo>
                                        <a:lnTo>
                                          <a:pt x="2650" y="1492"/>
                                        </a:lnTo>
                                        <a:lnTo>
                                          <a:pt x="2555" y="1472"/>
                                        </a:lnTo>
                                        <a:lnTo>
                                          <a:pt x="2523" y="1448"/>
                                        </a:lnTo>
                                        <a:lnTo>
                                          <a:pt x="2503" y="1412"/>
                                        </a:lnTo>
                                        <a:lnTo>
                                          <a:pt x="2464" y="1307"/>
                                        </a:lnTo>
                                        <a:lnTo>
                                          <a:pt x="2444" y="1260"/>
                                        </a:lnTo>
                                        <a:lnTo>
                                          <a:pt x="2424" y="1220"/>
                                        </a:lnTo>
                                        <a:lnTo>
                                          <a:pt x="2339" y="1169"/>
                                        </a:lnTo>
                                        <a:lnTo>
                                          <a:pt x="2311" y="1137"/>
                                        </a:lnTo>
                                        <a:lnTo>
                                          <a:pt x="2288" y="1105"/>
                                        </a:lnTo>
                                        <a:lnTo>
                                          <a:pt x="2280" y="1068"/>
                                        </a:lnTo>
                                        <a:lnTo>
                                          <a:pt x="2248" y="1028"/>
                                        </a:lnTo>
                                        <a:lnTo>
                                          <a:pt x="2212" y="1008"/>
                                        </a:lnTo>
                                        <a:lnTo>
                                          <a:pt x="2169" y="993"/>
                                        </a:lnTo>
                                        <a:lnTo>
                                          <a:pt x="2137" y="1000"/>
                                        </a:lnTo>
                                        <a:lnTo>
                                          <a:pt x="2105" y="973"/>
                                        </a:lnTo>
                                        <a:lnTo>
                                          <a:pt x="2082" y="973"/>
                                        </a:lnTo>
                                        <a:lnTo>
                                          <a:pt x="2060" y="957"/>
                                        </a:lnTo>
                                        <a:lnTo>
                                          <a:pt x="2078" y="925"/>
                                        </a:lnTo>
                                        <a:lnTo>
                                          <a:pt x="2101" y="905"/>
                                        </a:lnTo>
                                        <a:lnTo>
                                          <a:pt x="2101" y="852"/>
                                        </a:lnTo>
                                        <a:lnTo>
                                          <a:pt x="2141" y="836"/>
                                        </a:lnTo>
                                        <a:lnTo>
                                          <a:pt x="2228" y="844"/>
                                        </a:lnTo>
                                        <a:lnTo>
                                          <a:pt x="2272" y="824"/>
                                        </a:lnTo>
                                        <a:lnTo>
                                          <a:pt x="2299" y="800"/>
                                        </a:lnTo>
                                        <a:lnTo>
                                          <a:pt x="2307" y="741"/>
                                        </a:lnTo>
                                        <a:lnTo>
                                          <a:pt x="2307" y="608"/>
                                        </a:lnTo>
                                        <a:lnTo>
                                          <a:pt x="2295" y="608"/>
                                        </a:lnTo>
                                        <a:lnTo>
                                          <a:pt x="2264" y="608"/>
                                        </a:lnTo>
                                        <a:lnTo>
                                          <a:pt x="2284" y="481"/>
                                        </a:lnTo>
                                        <a:lnTo>
                                          <a:pt x="2204" y="371"/>
                                        </a:lnTo>
                                        <a:lnTo>
                                          <a:pt x="2131" y="329"/>
                                        </a:lnTo>
                                        <a:lnTo>
                                          <a:pt x="2115" y="123"/>
                                        </a:lnTo>
                                        <a:lnTo>
                                          <a:pt x="2137" y="16"/>
                                        </a:lnTo>
                                        <a:lnTo>
                                          <a:pt x="2026" y="0"/>
                                        </a:lnTo>
                                        <a:lnTo>
                                          <a:pt x="2020" y="60"/>
                                        </a:lnTo>
                                        <a:lnTo>
                                          <a:pt x="1899" y="79"/>
                                        </a:lnTo>
                                        <a:lnTo>
                                          <a:pt x="1947" y="139"/>
                                        </a:lnTo>
                                        <a:lnTo>
                                          <a:pt x="1947" y="254"/>
                                        </a:lnTo>
                                        <a:lnTo>
                                          <a:pt x="1957" y="285"/>
                                        </a:lnTo>
                                        <a:lnTo>
                                          <a:pt x="1862" y="345"/>
                                        </a:lnTo>
                                        <a:lnTo>
                                          <a:pt x="1713" y="551"/>
                                        </a:lnTo>
                                        <a:lnTo>
                                          <a:pt x="1630" y="571"/>
                                        </a:lnTo>
                                        <a:lnTo>
                                          <a:pt x="1567" y="513"/>
                                        </a:lnTo>
                                        <a:lnTo>
                                          <a:pt x="1412" y="428"/>
                                        </a:lnTo>
                                        <a:lnTo>
                                          <a:pt x="1329" y="466"/>
                                        </a:lnTo>
                                        <a:lnTo>
                                          <a:pt x="1333" y="555"/>
                                        </a:lnTo>
                                        <a:lnTo>
                                          <a:pt x="1222" y="561"/>
                                        </a:lnTo>
                                        <a:lnTo>
                                          <a:pt x="1159" y="630"/>
                                        </a:lnTo>
                                        <a:lnTo>
                                          <a:pt x="1006" y="630"/>
                                        </a:lnTo>
                                        <a:lnTo>
                                          <a:pt x="965" y="586"/>
                                        </a:lnTo>
                                        <a:lnTo>
                                          <a:pt x="795" y="583"/>
                                        </a:lnTo>
                                        <a:lnTo>
                                          <a:pt x="715" y="624"/>
                                        </a:lnTo>
                                        <a:lnTo>
                                          <a:pt x="632" y="598"/>
                                        </a:lnTo>
                                        <a:lnTo>
                                          <a:pt x="610" y="519"/>
                                        </a:lnTo>
                                        <a:lnTo>
                                          <a:pt x="547" y="472"/>
                                        </a:lnTo>
                                        <a:lnTo>
                                          <a:pt x="521" y="408"/>
                                        </a:lnTo>
                                        <a:lnTo>
                                          <a:pt x="357" y="444"/>
                                        </a:lnTo>
                                        <a:lnTo>
                                          <a:pt x="367" y="497"/>
                                        </a:lnTo>
                                        <a:lnTo>
                                          <a:pt x="299" y="555"/>
                                        </a:lnTo>
                                        <a:lnTo>
                                          <a:pt x="204" y="535"/>
                                        </a:lnTo>
                                        <a:lnTo>
                                          <a:pt x="125" y="577"/>
                                        </a:lnTo>
                                        <a:lnTo>
                                          <a:pt x="18" y="583"/>
                                        </a:lnTo>
                                        <a:lnTo>
                                          <a:pt x="8" y="620"/>
                                        </a:lnTo>
                                        <a:lnTo>
                                          <a:pt x="0" y="6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6350" cap="flat" cmpd="sng">
                                    <a:solidFill>
                                      <a:schemeClr val="bg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177" name="Freeform 9"/>
                                <wps:cNvSpPr/>
                                <wps:spPr bwMode="gray">
                                  <a:xfrm>
                                    <a:off x="3548063" y="12700"/>
                                    <a:ext cx="5667375" cy="48609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158" y="2581"/>
                                      </a:cxn>
                                      <a:cxn ang="0">
                                        <a:pos x="200" y="2618"/>
                                      </a:cxn>
                                      <a:cxn ang="0">
                                        <a:pos x="178" y="2702"/>
                                      </a:cxn>
                                      <a:cxn ang="0">
                                        <a:pos x="346" y="2917"/>
                                      </a:cxn>
                                      <a:cxn ang="0">
                                        <a:pos x="463" y="3009"/>
                                      </a:cxn>
                                      <a:cxn ang="0">
                                        <a:pos x="705" y="2929"/>
                                      </a:cxn>
                                      <a:cxn ang="0">
                                        <a:pos x="885" y="2904"/>
                                      </a:cxn>
                                      <a:cxn ang="0">
                                        <a:pos x="1053" y="3056"/>
                                      </a:cxn>
                                      <a:cxn ang="0">
                                        <a:pos x="1344" y="3062"/>
                                      </a:cxn>
                                      <a:cxn ang="0">
                                        <a:pos x="1671" y="2987"/>
                                      </a:cxn>
                                      <a:cxn ang="0">
                                        <a:pos x="1905" y="2945"/>
                                      </a:cxn>
                                      <a:cxn ang="0">
                                        <a:pos x="2200" y="2777"/>
                                      </a:cxn>
                                      <a:cxn ang="0">
                                        <a:pos x="2285" y="2571"/>
                                      </a:cxn>
                                      <a:cxn ang="0">
                                        <a:pos x="2364" y="2432"/>
                                      </a:cxn>
                                      <a:cxn ang="0">
                                        <a:pos x="2469" y="2761"/>
                                      </a:cxn>
                                      <a:cxn ang="0">
                                        <a:pos x="2602" y="3040"/>
                                      </a:cxn>
                                      <a:cxn ang="0">
                                        <a:pos x="2645" y="2997"/>
                                      </a:cxn>
                                      <a:cxn ang="0">
                                        <a:pos x="2661" y="2866"/>
                                      </a:cxn>
                                      <a:cxn ang="0">
                                        <a:pos x="2689" y="2805"/>
                                      </a:cxn>
                                      <a:cxn ang="0">
                                        <a:pos x="2786" y="2737"/>
                                      </a:cxn>
                                      <a:cxn ang="0">
                                        <a:pos x="2845" y="2557"/>
                                      </a:cxn>
                                      <a:cxn ang="0">
                                        <a:pos x="3053" y="2317"/>
                                      </a:cxn>
                                      <a:cxn ang="0">
                                        <a:pos x="3152" y="1998"/>
                                      </a:cxn>
                                      <a:cxn ang="0">
                                        <a:pos x="3156" y="1790"/>
                                      </a:cxn>
                                      <a:cxn ang="0">
                                        <a:pos x="3231" y="1519"/>
                                      </a:cxn>
                                      <a:cxn ang="0">
                                        <a:pos x="3263" y="1371"/>
                                      </a:cxn>
                                      <a:cxn ang="0">
                                        <a:pos x="3368" y="1319"/>
                                      </a:cxn>
                                      <a:cxn ang="0">
                                        <a:pos x="3534" y="1244"/>
                                      </a:cxn>
                                      <a:cxn ang="0">
                                        <a:pos x="3558" y="1115"/>
                                      </a:cxn>
                                      <a:cxn ang="0">
                                        <a:pos x="3507" y="1107"/>
                                      </a:cxn>
                                      <a:cxn ang="0">
                                        <a:pos x="3435" y="1032"/>
                                      </a:cxn>
                                      <a:cxn ang="0">
                                        <a:pos x="3334" y="960"/>
                                      </a:cxn>
                                      <a:cxn ang="0">
                                        <a:pos x="3295" y="616"/>
                                      </a:cxn>
                                      <a:cxn ang="0">
                                        <a:pos x="3291" y="436"/>
                                      </a:cxn>
                                      <a:cxn ang="0">
                                        <a:pos x="3224" y="255"/>
                                      </a:cxn>
                                      <a:cxn ang="0">
                                        <a:pos x="3097" y="121"/>
                                      </a:cxn>
                                      <a:cxn ang="0">
                                        <a:pos x="2948" y="0"/>
                                      </a:cxn>
                                      <a:cxn ang="0">
                                        <a:pos x="2758" y="180"/>
                                      </a:cxn>
                                      <a:cxn ang="0">
                                        <a:pos x="2507" y="313"/>
                                      </a:cxn>
                                      <a:cxn ang="0">
                                        <a:pos x="2075" y="212"/>
                                      </a:cxn>
                                      <a:cxn ang="0">
                                        <a:pos x="2043" y="208"/>
                                      </a:cxn>
                                      <a:cxn ang="0">
                                        <a:pos x="1697" y="255"/>
                                      </a:cxn>
                                      <a:cxn ang="0">
                                        <a:pos x="1083" y="255"/>
                                      </a:cxn>
                                      <a:cxn ang="0">
                                        <a:pos x="669" y="463"/>
                                      </a:cxn>
                                      <a:cxn ang="0">
                                        <a:pos x="465" y="824"/>
                                      </a:cxn>
                                      <a:cxn ang="0">
                                        <a:pos x="465" y="1472"/>
                                      </a:cxn>
                                      <a:cxn ang="0">
                                        <a:pos x="319" y="1668"/>
                                      </a:cxn>
                                      <a:cxn ang="0">
                                        <a:pos x="232" y="1683"/>
                                      </a:cxn>
                                      <a:cxn ang="0">
                                        <a:pos x="200" y="1806"/>
                                      </a:cxn>
                                      <a:cxn ang="0">
                                        <a:pos x="91" y="1994"/>
                                      </a:cxn>
                                      <a:cxn ang="0">
                                        <a:pos x="87" y="2050"/>
                                      </a:cxn>
                                      <a:cxn ang="0">
                                        <a:pos x="36" y="2125"/>
                                      </a:cxn>
                                      <a:cxn ang="0">
                                        <a:pos x="4" y="2258"/>
                                      </a:cxn>
                                      <a:cxn ang="0">
                                        <a:pos x="12" y="2341"/>
                                      </a:cxn>
                                      <a:cxn ang="0">
                                        <a:pos x="91" y="2383"/>
                                      </a:cxn>
                                    </a:cxnLst>
                                    <a:rect l="0" t="0" r="r" b="b"/>
                                    <a:pathLst>
                                      <a:path w="3570" h="3062">
                                        <a:moveTo>
                                          <a:pt x="91" y="2383"/>
                                        </a:moveTo>
                                        <a:lnTo>
                                          <a:pt x="111" y="2446"/>
                                        </a:lnTo>
                                        <a:lnTo>
                                          <a:pt x="158" y="2581"/>
                                        </a:lnTo>
                                        <a:lnTo>
                                          <a:pt x="162" y="2589"/>
                                        </a:lnTo>
                                        <a:lnTo>
                                          <a:pt x="188" y="2599"/>
                                        </a:lnTo>
                                        <a:lnTo>
                                          <a:pt x="200" y="2618"/>
                                        </a:lnTo>
                                        <a:lnTo>
                                          <a:pt x="212" y="2654"/>
                                        </a:lnTo>
                                        <a:lnTo>
                                          <a:pt x="212" y="2686"/>
                                        </a:lnTo>
                                        <a:lnTo>
                                          <a:pt x="178" y="2702"/>
                                        </a:lnTo>
                                        <a:lnTo>
                                          <a:pt x="216" y="2761"/>
                                        </a:lnTo>
                                        <a:lnTo>
                                          <a:pt x="283" y="2834"/>
                                        </a:lnTo>
                                        <a:lnTo>
                                          <a:pt x="346" y="2917"/>
                                        </a:lnTo>
                                        <a:lnTo>
                                          <a:pt x="366" y="2981"/>
                                        </a:lnTo>
                                        <a:lnTo>
                                          <a:pt x="356" y="3015"/>
                                        </a:lnTo>
                                        <a:lnTo>
                                          <a:pt x="463" y="3009"/>
                                        </a:lnTo>
                                        <a:lnTo>
                                          <a:pt x="542" y="2967"/>
                                        </a:lnTo>
                                        <a:lnTo>
                                          <a:pt x="637" y="2987"/>
                                        </a:lnTo>
                                        <a:lnTo>
                                          <a:pt x="705" y="2929"/>
                                        </a:lnTo>
                                        <a:lnTo>
                                          <a:pt x="695" y="2876"/>
                                        </a:lnTo>
                                        <a:lnTo>
                                          <a:pt x="859" y="2840"/>
                                        </a:lnTo>
                                        <a:lnTo>
                                          <a:pt x="885" y="2904"/>
                                        </a:lnTo>
                                        <a:lnTo>
                                          <a:pt x="948" y="2951"/>
                                        </a:lnTo>
                                        <a:lnTo>
                                          <a:pt x="970" y="3030"/>
                                        </a:lnTo>
                                        <a:lnTo>
                                          <a:pt x="1053" y="3056"/>
                                        </a:lnTo>
                                        <a:lnTo>
                                          <a:pt x="1133" y="3015"/>
                                        </a:lnTo>
                                        <a:lnTo>
                                          <a:pt x="1303" y="3018"/>
                                        </a:lnTo>
                                        <a:lnTo>
                                          <a:pt x="1344" y="3062"/>
                                        </a:lnTo>
                                        <a:lnTo>
                                          <a:pt x="1497" y="3062"/>
                                        </a:lnTo>
                                        <a:lnTo>
                                          <a:pt x="1560" y="2993"/>
                                        </a:lnTo>
                                        <a:lnTo>
                                          <a:pt x="1671" y="2987"/>
                                        </a:lnTo>
                                        <a:lnTo>
                                          <a:pt x="1667" y="2898"/>
                                        </a:lnTo>
                                        <a:lnTo>
                                          <a:pt x="1750" y="2860"/>
                                        </a:lnTo>
                                        <a:lnTo>
                                          <a:pt x="1905" y="2945"/>
                                        </a:lnTo>
                                        <a:lnTo>
                                          <a:pt x="1968" y="3003"/>
                                        </a:lnTo>
                                        <a:lnTo>
                                          <a:pt x="2051" y="2983"/>
                                        </a:lnTo>
                                        <a:lnTo>
                                          <a:pt x="2200" y="2777"/>
                                        </a:lnTo>
                                        <a:lnTo>
                                          <a:pt x="2295" y="2717"/>
                                        </a:lnTo>
                                        <a:lnTo>
                                          <a:pt x="2285" y="2686"/>
                                        </a:lnTo>
                                        <a:lnTo>
                                          <a:pt x="2285" y="2571"/>
                                        </a:lnTo>
                                        <a:lnTo>
                                          <a:pt x="2237" y="2511"/>
                                        </a:lnTo>
                                        <a:lnTo>
                                          <a:pt x="2358" y="2492"/>
                                        </a:lnTo>
                                        <a:lnTo>
                                          <a:pt x="2364" y="2432"/>
                                        </a:lnTo>
                                        <a:lnTo>
                                          <a:pt x="2475" y="2448"/>
                                        </a:lnTo>
                                        <a:lnTo>
                                          <a:pt x="2453" y="2555"/>
                                        </a:lnTo>
                                        <a:lnTo>
                                          <a:pt x="2469" y="2761"/>
                                        </a:lnTo>
                                        <a:lnTo>
                                          <a:pt x="2542" y="2803"/>
                                        </a:lnTo>
                                        <a:lnTo>
                                          <a:pt x="2622" y="2913"/>
                                        </a:lnTo>
                                        <a:lnTo>
                                          <a:pt x="2602" y="3040"/>
                                        </a:lnTo>
                                        <a:lnTo>
                                          <a:pt x="2633" y="3040"/>
                                        </a:lnTo>
                                        <a:lnTo>
                                          <a:pt x="2645" y="3040"/>
                                        </a:lnTo>
                                        <a:lnTo>
                                          <a:pt x="2645" y="2997"/>
                                        </a:lnTo>
                                        <a:lnTo>
                                          <a:pt x="2661" y="2933"/>
                                        </a:lnTo>
                                        <a:lnTo>
                                          <a:pt x="2669" y="2890"/>
                                        </a:lnTo>
                                        <a:lnTo>
                                          <a:pt x="2661" y="2866"/>
                                        </a:lnTo>
                                        <a:lnTo>
                                          <a:pt x="2661" y="2822"/>
                                        </a:lnTo>
                                        <a:lnTo>
                                          <a:pt x="2677" y="2830"/>
                                        </a:lnTo>
                                        <a:lnTo>
                                          <a:pt x="2689" y="2805"/>
                                        </a:lnTo>
                                        <a:lnTo>
                                          <a:pt x="2717" y="2757"/>
                                        </a:lnTo>
                                        <a:lnTo>
                                          <a:pt x="2742" y="2737"/>
                                        </a:lnTo>
                                        <a:lnTo>
                                          <a:pt x="2786" y="2737"/>
                                        </a:lnTo>
                                        <a:lnTo>
                                          <a:pt x="2806" y="2717"/>
                                        </a:lnTo>
                                        <a:lnTo>
                                          <a:pt x="2826" y="2610"/>
                                        </a:lnTo>
                                        <a:lnTo>
                                          <a:pt x="2845" y="2557"/>
                                        </a:lnTo>
                                        <a:lnTo>
                                          <a:pt x="2984" y="2363"/>
                                        </a:lnTo>
                                        <a:lnTo>
                                          <a:pt x="3020" y="2325"/>
                                        </a:lnTo>
                                        <a:lnTo>
                                          <a:pt x="3053" y="2317"/>
                                        </a:lnTo>
                                        <a:lnTo>
                                          <a:pt x="3081" y="2286"/>
                                        </a:lnTo>
                                        <a:lnTo>
                                          <a:pt x="3152" y="2062"/>
                                        </a:lnTo>
                                        <a:lnTo>
                                          <a:pt x="3152" y="1998"/>
                                        </a:lnTo>
                                        <a:lnTo>
                                          <a:pt x="3140" y="1935"/>
                                        </a:lnTo>
                                        <a:lnTo>
                                          <a:pt x="3140" y="1858"/>
                                        </a:lnTo>
                                        <a:lnTo>
                                          <a:pt x="3156" y="1790"/>
                                        </a:lnTo>
                                        <a:lnTo>
                                          <a:pt x="3184" y="1735"/>
                                        </a:lnTo>
                                        <a:lnTo>
                                          <a:pt x="3220" y="1602"/>
                                        </a:lnTo>
                                        <a:lnTo>
                                          <a:pt x="3231" y="1519"/>
                                        </a:lnTo>
                                        <a:lnTo>
                                          <a:pt x="3231" y="1487"/>
                                        </a:lnTo>
                                        <a:lnTo>
                                          <a:pt x="3247" y="1406"/>
                                        </a:lnTo>
                                        <a:lnTo>
                                          <a:pt x="3263" y="1371"/>
                                        </a:lnTo>
                                        <a:lnTo>
                                          <a:pt x="3315" y="1367"/>
                                        </a:lnTo>
                                        <a:lnTo>
                                          <a:pt x="3350" y="1347"/>
                                        </a:lnTo>
                                        <a:lnTo>
                                          <a:pt x="3368" y="1319"/>
                                        </a:lnTo>
                                        <a:lnTo>
                                          <a:pt x="3451" y="1279"/>
                                        </a:lnTo>
                                        <a:lnTo>
                                          <a:pt x="3483" y="1268"/>
                                        </a:lnTo>
                                        <a:lnTo>
                                          <a:pt x="3534" y="1244"/>
                                        </a:lnTo>
                                        <a:lnTo>
                                          <a:pt x="3562" y="1186"/>
                                        </a:lnTo>
                                        <a:lnTo>
                                          <a:pt x="3570" y="1151"/>
                                        </a:lnTo>
                                        <a:lnTo>
                                          <a:pt x="3558" y="1115"/>
                                        </a:lnTo>
                                        <a:lnTo>
                                          <a:pt x="3538" y="1115"/>
                                        </a:lnTo>
                                        <a:lnTo>
                                          <a:pt x="3527" y="1099"/>
                                        </a:lnTo>
                                        <a:lnTo>
                                          <a:pt x="3507" y="1107"/>
                                        </a:lnTo>
                                        <a:lnTo>
                                          <a:pt x="3491" y="1060"/>
                                        </a:lnTo>
                                        <a:lnTo>
                                          <a:pt x="3463" y="1036"/>
                                        </a:lnTo>
                                        <a:lnTo>
                                          <a:pt x="3435" y="1032"/>
                                        </a:lnTo>
                                        <a:lnTo>
                                          <a:pt x="3376" y="1008"/>
                                        </a:lnTo>
                                        <a:lnTo>
                                          <a:pt x="3354" y="988"/>
                                        </a:lnTo>
                                        <a:lnTo>
                                          <a:pt x="3334" y="960"/>
                                        </a:lnTo>
                                        <a:lnTo>
                                          <a:pt x="3307" y="840"/>
                                        </a:lnTo>
                                        <a:lnTo>
                                          <a:pt x="3295" y="749"/>
                                        </a:lnTo>
                                        <a:lnTo>
                                          <a:pt x="3295" y="616"/>
                                        </a:lnTo>
                                        <a:lnTo>
                                          <a:pt x="3291" y="459"/>
                                        </a:lnTo>
                                        <a:lnTo>
                                          <a:pt x="3303" y="463"/>
                                        </a:lnTo>
                                        <a:lnTo>
                                          <a:pt x="3291" y="436"/>
                                        </a:lnTo>
                                        <a:lnTo>
                                          <a:pt x="3231" y="368"/>
                                        </a:lnTo>
                                        <a:lnTo>
                                          <a:pt x="3228" y="317"/>
                                        </a:lnTo>
                                        <a:lnTo>
                                          <a:pt x="3224" y="255"/>
                                        </a:lnTo>
                                        <a:lnTo>
                                          <a:pt x="3180" y="192"/>
                                        </a:lnTo>
                                        <a:lnTo>
                                          <a:pt x="3140" y="172"/>
                                        </a:lnTo>
                                        <a:lnTo>
                                          <a:pt x="3097" y="121"/>
                                        </a:lnTo>
                                        <a:lnTo>
                                          <a:pt x="3053" y="97"/>
                                        </a:lnTo>
                                        <a:lnTo>
                                          <a:pt x="2996" y="73"/>
                                        </a:lnTo>
                                        <a:lnTo>
                                          <a:pt x="2948" y="0"/>
                                        </a:lnTo>
                                        <a:lnTo>
                                          <a:pt x="2861" y="77"/>
                                        </a:lnTo>
                                        <a:lnTo>
                                          <a:pt x="2806" y="57"/>
                                        </a:lnTo>
                                        <a:lnTo>
                                          <a:pt x="2758" y="180"/>
                                        </a:lnTo>
                                        <a:lnTo>
                                          <a:pt x="2645" y="208"/>
                                        </a:lnTo>
                                        <a:lnTo>
                                          <a:pt x="2614" y="305"/>
                                        </a:lnTo>
                                        <a:lnTo>
                                          <a:pt x="2507" y="313"/>
                                        </a:lnTo>
                                        <a:lnTo>
                                          <a:pt x="2435" y="261"/>
                                        </a:lnTo>
                                        <a:lnTo>
                                          <a:pt x="2055" y="255"/>
                                        </a:lnTo>
                                        <a:lnTo>
                                          <a:pt x="2075" y="212"/>
                                        </a:lnTo>
                                        <a:lnTo>
                                          <a:pt x="2063" y="212"/>
                                        </a:lnTo>
                                        <a:lnTo>
                                          <a:pt x="2055" y="208"/>
                                        </a:lnTo>
                                        <a:lnTo>
                                          <a:pt x="2043" y="208"/>
                                        </a:lnTo>
                                        <a:lnTo>
                                          <a:pt x="2016" y="255"/>
                                        </a:lnTo>
                                        <a:lnTo>
                                          <a:pt x="1905" y="255"/>
                                        </a:lnTo>
                                        <a:lnTo>
                                          <a:pt x="1697" y="255"/>
                                        </a:lnTo>
                                        <a:lnTo>
                                          <a:pt x="1491" y="255"/>
                                        </a:lnTo>
                                        <a:lnTo>
                                          <a:pt x="1283" y="255"/>
                                        </a:lnTo>
                                        <a:lnTo>
                                          <a:pt x="1083" y="255"/>
                                        </a:lnTo>
                                        <a:lnTo>
                                          <a:pt x="877" y="255"/>
                                        </a:lnTo>
                                        <a:lnTo>
                                          <a:pt x="669" y="255"/>
                                        </a:lnTo>
                                        <a:lnTo>
                                          <a:pt x="669" y="463"/>
                                        </a:lnTo>
                                        <a:lnTo>
                                          <a:pt x="669" y="695"/>
                                        </a:lnTo>
                                        <a:lnTo>
                                          <a:pt x="465" y="695"/>
                                        </a:lnTo>
                                        <a:lnTo>
                                          <a:pt x="465" y="824"/>
                                        </a:lnTo>
                                        <a:lnTo>
                                          <a:pt x="465" y="1044"/>
                                        </a:lnTo>
                                        <a:lnTo>
                                          <a:pt x="465" y="1256"/>
                                        </a:lnTo>
                                        <a:lnTo>
                                          <a:pt x="465" y="1472"/>
                                        </a:lnTo>
                                        <a:lnTo>
                                          <a:pt x="457" y="1664"/>
                                        </a:lnTo>
                                        <a:lnTo>
                                          <a:pt x="434" y="1668"/>
                                        </a:lnTo>
                                        <a:lnTo>
                                          <a:pt x="319" y="1668"/>
                                        </a:lnTo>
                                        <a:lnTo>
                                          <a:pt x="283" y="1672"/>
                                        </a:lnTo>
                                        <a:lnTo>
                                          <a:pt x="236" y="1679"/>
                                        </a:lnTo>
                                        <a:lnTo>
                                          <a:pt x="232" y="1683"/>
                                        </a:lnTo>
                                        <a:lnTo>
                                          <a:pt x="220" y="1719"/>
                                        </a:lnTo>
                                        <a:lnTo>
                                          <a:pt x="216" y="1763"/>
                                        </a:lnTo>
                                        <a:lnTo>
                                          <a:pt x="200" y="1806"/>
                                        </a:lnTo>
                                        <a:lnTo>
                                          <a:pt x="154" y="1874"/>
                                        </a:lnTo>
                                        <a:lnTo>
                                          <a:pt x="91" y="1943"/>
                                        </a:lnTo>
                                        <a:lnTo>
                                          <a:pt x="91" y="1994"/>
                                        </a:lnTo>
                                        <a:lnTo>
                                          <a:pt x="95" y="2026"/>
                                        </a:lnTo>
                                        <a:lnTo>
                                          <a:pt x="91" y="2046"/>
                                        </a:lnTo>
                                        <a:lnTo>
                                          <a:pt x="87" y="2050"/>
                                        </a:lnTo>
                                        <a:lnTo>
                                          <a:pt x="55" y="2070"/>
                                        </a:lnTo>
                                        <a:lnTo>
                                          <a:pt x="43" y="2086"/>
                                        </a:lnTo>
                                        <a:lnTo>
                                          <a:pt x="36" y="2125"/>
                                        </a:lnTo>
                                        <a:lnTo>
                                          <a:pt x="36" y="2179"/>
                                        </a:lnTo>
                                        <a:lnTo>
                                          <a:pt x="28" y="2214"/>
                                        </a:lnTo>
                                        <a:lnTo>
                                          <a:pt x="4" y="2258"/>
                                        </a:lnTo>
                                        <a:lnTo>
                                          <a:pt x="0" y="2278"/>
                                        </a:lnTo>
                                        <a:lnTo>
                                          <a:pt x="0" y="2341"/>
                                        </a:lnTo>
                                        <a:lnTo>
                                          <a:pt x="12" y="2341"/>
                                        </a:lnTo>
                                        <a:lnTo>
                                          <a:pt x="32" y="2337"/>
                                        </a:lnTo>
                                        <a:lnTo>
                                          <a:pt x="95" y="2321"/>
                                        </a:lnTo>
                                        <a:lnTo>
                                          <a:pt x="91" y="23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6350" cap="flat" cmpd="sng">
                                    <a:solidFill>
                                      <a:schemeClr val="bg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178" name="Title 1"/>
                        <wps:cNvSpPr txBox="1">
                          <a:spLocks noChangeAspect="1"/>
                        </wps:cNvSpPr>
                        <wps:spPr>
                          <a:xfrm>
                            <a:off x="9786" y="2921"/>
                            <a:ext cx="489" cy="7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/>
                          </w:txbxContent>
                        </wps:txbx>
                        <wps:bodyPr vert="horz" wrap="square" lIns="68580" tIns="34290" rIns="68580" bIns="34290" rtlCol="0" anchor="b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8" o:spid="_x0000_s1026" o:spt="203" style="position:absolute;left:0pt;margin-left:65.2pt;margin-top:172.15pt;height:259.65pt;width:445.85pt;mso-position-vertical-relative:page;mso-wrap-distance-bottom:0pt;mso-wrap-distance-left:9pt;mso-wrap-distance-right:9pt;mso-wrap-distance-top:0pt;z-index:251703296;mso-width-relative:page;mso-height-relative:page;" coordorigin="799,2921" coordsize="10381,5989" o:gfxdata="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">
                <o:lock v:ext="edit" aspectratio="f"/>
                <v:group id="Group 4" o:spid="_x0000_s1026" o:spt="203" style="position:absolute;left:799;top:3046;height:5864;width:10381;" coordorigin="1832768,1268759" coordsize="6240462,3571875" o:gfxdata="UEsDBAoAAAAAAIdO4kAAAAAAAAAAAAAAAAAEAAAAZHJzL1BLAwQUAAAACACHTuJAnrqZo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Qd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66ma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3" o:spid="_x0000_s1026" o:spt="100" style="position:absolute;left:7151176;top:4464397;height:68263;width:63500;" filled="t" stroked="t" coordsize="201,216" o:gfxdata="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/PjHvQAA&#10;ANwAAAAPAAAAAAAAAAEAIAAAACIAAABkcnMvZG93bnJldi54bWxQSwECFAAUAAAACACHTuJAMy8F&#10;njsAAAA5AAAAEAAAAAAAAAABACAAAAAMAQAAZHJzL3NoYXBleG1sLnhtbFBLBQYAAAAABgAGAFsB&#10;AAC2AwAAAAA=&#10;" path="m2,0l4,4,13,6,20,11,26,7,30,7,43,13,68,32,100,36,105,36,116,28,127,23,137,24,148,22,159,11,165,13,172,16,176,7,185,11,193,22,197,44,198,54,196,65,196,85,198,103,201,109,198,122,198,112,197,102,194,94,192,101,182,119,182,134,177,135,177,153,172,157,166,157,156,155,154,158,154,167,150,176,143,179,140,190,137,184,131,182,127,187,124,198,124,206,117,215,111,216,105,211,99,209,94,212,83,208,73,208,69,201,77,200,80,193,70,193,62,188,49,165,41,157,37,151,25,107,37,129,45,118,37,113,25,92,0,39,2,24,2,0xe">
                    <v:path o:connectlocs="4,4;20,11;30,7;68,32;105,36;127,23;148,22;165,13;176,7;193,22;198,54;196,85;201,109;198,112;194,94;182,119;177,135;172,157;156,155;154,167;143,179;137,184;127,187;124,206;111,216;99,209;83,208;69,201;80,193;62,188;41,157;25,107;45,118;25,92;2,24" o:connectangles="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4" o:spid="_x0000_s1026" o:spt="100" style="position:absolute;left:6600313;top:3878609;height:550863;width:704850;" fillcolor="#5B9BD5 [3208]" filled="t" stroked="t" coordsize="2217,1736" o:gfxdata="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J8wj7sAAADc&#10;AAAADwAAAAAAAAABACAAAAAiAAAAZHJzL2Rvd25yZXYueG1sUEsBAhQAFAAAAAgAh07iQDMvBZ47&#10;AAAAOQAAABAAAAAAAAAAAQAgAAAACgEAAGRycy9zaGFwZXhtbC54bWxQSwUGAAAAAAYABgBbAQAA&#10;tAMAAAAA&#10;" path="m43,634l49,629,48,645,48,647,45,651,44,656,48,658,46,666,45,671,50,673,59,666,62,652,72,636,80,633,87,628,94,626,102,620,120,617,125,608,132,601,140,596,146,586,161,580,167,575,174,571,191,559,195,558,198,560,214,561,222,564,232,565,241,564,249,561,260,553,270,547,280,544,291,544,301,542,322,522,335,522,345,527,357,522,370,522,378,520,388,515,413,510,424,504,432,499,454,478,458,470,459,461,467,450,469,445,469,439,476,440,497,418,500,413,497,410,490,381,491,369,499,355,502,353,508,353,512,345,521,338,524,338,523,333,528,322,530,321,533,330,537,337,543,353,549,365,555,372,560,381,564,386,569,375,569,360,571,360,578,359,576,346,570,335,564,330,566,326,565,310,570,305,580,310,588,308,601,324,618,327,619,319,610,316,613,303,623,294,625,287,620,270,625,264,634,262,645,268,647,265,641,253,642,247,646,242,663,248,663,243,657,233,657,221,666,217,671,217,677,215,687,214,688,222,693,220,700,214,705,201,705,197,699,189,702,183,707,189,709,198,715,194,718,188,721,189,722,194,728,193,739,187,743,183,741,176,749,174,753,177,761,181,770,181,780,187,788,193,804,215,818,226,814,242,814,253,815,255,818,257,819,254,822,247,820,243,825,238,829,240,830,237,836,240,836,232,839,231,849,233,862,233,873,232,881,236,898,254,903,253,903,249,899,237,906,233,908,232,894,217,886,205,890,189,893,192,898,189,909,172,909,165,914,158,921,160,931,160,937,154,936,141,929,141,930,135,931,125,935,115,944,113,953,109,954,102,962,103,969,108,973,115,974,108,968,98,971,96,978,88,991,92,992,87,1003,90,1016,88,1026,91,1034,91,1054,85,1062,79,1062,55,1056,49,1045,48,1038,49,1030,44,1026,38,1017,34,1017,33,1021,32,1024,34,1027,29,1029,27,1032,31,1035,45,1039,38,1039,29,1044,29,1046,33,1051,32,1055,38,1059,43,1067,49,1070,42,1075,41,1080,44,1082,50,1089,58,1104,61,1108,61,1113,63,1116,65,1123,60,1126,59,1126,66,1131,69,1141,69,1151,76,1159,75,1167,79,1177,74,1179,74,1184,81,1195,81,1200,84,1205,90,1216,79,1221,76,1225,75,1234,76,1244,71,1238,82,1241,85,1243,86,1248,81,1249,85,1248,101,1249,104,1259,101,1264,90,1263,88,1264,79,1274,70,1276,72,1279,77,1280,92,1288,87,1295,87,1299,91,1297,96,1293,106,1287,115,1284,119,1279,118,1277,122,1284,130,1276,141,1272,144,1264,141,1263,136,1258,142,1259,151,1261,156,1258,152,1253,145,1248,144,1247,156,1243,165,1243,171,1253,168,1248,187,1248,190,1238,210,1234,221,1232,225,1228,231,1228,242,1234,246,1238,252,1245,251,1254,258,1269,264,1271,274,1275,283,1275,297,1285,290,1307,296,1320,295,1324,302,1335,308,1345,313,1355,319,1361,327,1370,334,1377,335,1384,339,1411,346,1421,354,1425,365,1430,371,1460,392,1475,398,1487,394,1498,389,1516,384,1521,377,1524,356,1537,333,1548,287,1553,270,1557,258,1560,246,1559,231,1553,213,1555,197,1553,165,1561,145,1560,128,1565,118,1566,108,1559,106,1560,95,1564,76,1575,72,1578,64,1583,45,1596,29,1596,16,1596,15,1599,11,1604,10,1613,5,1616,0,1623,2,1623,7,1624,16,1623,16,1623,17,1625,31,1625,58,1629,68,1639,68,1641,74,1640,88,1646,93,1650,103,1655,107,1656,122,1661,124,1663,139,1667,151,1667,171,1670,179,1672,189,1677,199,1684,208,1693,211,1705,200,1715,198,1723,199,1729,215,1739,219,1747,228,1755,232,1764,242,1761,252,1764,258,1763,276,1766,286,1766,295,1771,303,1771,319,1775,332,1787,349,1796,349,1797,361,1804,381,1807,393,1808,409,1806,416,1806,426,1808,437,1814,443,1819,445,1818,448,1822,445,1822,447,1819,452,1820,454,1820,461,1824,470,1838,475,1841,480,1851,485,1871,490,1874,489,1881,485,1884,502,1888,511,1893,515,1903,512,1911,517,1920,518,1925,527,1931,533,1937,529,1942,533,1954,540,1958,545,1960,556,1953,554,1952,566,1958,572,1968,574,1970,580,1978,588,1980,597,1983,603,1985,610,1992,612,1994,619,1994,645,1996,651,1997,658,2002,662,2005,671,2007,672,2011,669,2017,669,2017,655,2023,650,2027,660,2032,665,2043,669,2051,676,2054,661,2057,665,2059,671,2061,674,2065,690,2065,720,2068,733,2077,739,2083,748,2098,760,2110,760,2118,766,2124,774,2130,785,2132,791,2141,800,2151,802,2151,806,2163,824,2162,830,2173,835,2177,844,2178,862,2184,872,2186,876,2190,871,2191,886,2189,900,2191,911,2194,938,2197,948,2193,945,2191,952,2193,956,2194,963,2197,967,2200,979,2207,995,2216,1023,2217,1050,2215,1066,2211,1074,2206,1090,2204,1110,2199,1142,2196,1145,2189,1164,2188,1182,2190,1201,2186,1207,2186,1214,2172,1252,2167,1258,2162,1266,2156,1273,2156,1280,2158,1285,2153,1291,2145,1302,2137,1302,2135,1306,2141,1308,2130,1312,2123,1316,2120,1323,2114,1331,2108,1346,2100,1357,2094,1359,2091,1360,2089,1365,2097,1367,2096,1379,2091,1392,2088,1392,2087,1400,2078,1411,2065,1458,2065,1468,2056,1462,2049,1481,2044,1487,2041,1497,2038,1500,2034,1506,2033,1521,2029,1538,2033,1546,2030,1550,2029,1562,2023,1577,2021,1587,2021,1593,2024,1603,2024,1613,2023,1621,2021,1629,2012,1624,2008,1625,2007,1637,1987,1643,1932,1645,1920,1648,1898,1661,1888,1669,1874,1678,1868,1685,1866,1691,1854,1699,1847,1705,1844,1701,1830,1705,1823,1705,1819,1706,1818,1715,1822,1720,1825,1713,1831,1709,1836,1709,1833,1720,1831,1729,1826,1736,1813,1717,1808,1717,1799,1713,1796,1704,1785,1704,1777,1696,1776,1690,1779,1679,1772,1673,1760,1682,1750,1685,1739,1682,1736,1675,1749,1675,1752,1666,1750,1652,1741,1647,1725,1659,1715,1661,1728,1669,1729,1672,1721,1673,1710,1678,1699,1686,1690,1701,1672,1710,1658,1713,1655,1709,1635,1699,1616,1686,1607,1683,1593,1682,1572,1674,1564,1675,1555,1682,1548,1671,1529,1659,1511,1658,1496,1650,1486,1639,1481,1625,1470,1618,1458,1588,1457,1582,1462,1572,1463,1559,1453,1530,1430,1500,1437,1483,1436,1480,1421,1481,1406,1490,1389,1496,1379,1497,1372,1495,1379,1484,1387,1468,1390,1453,1390,1436,1384,1419,1376,1406,1368,1400,1356,1424,1356,1436,1352,1448,1350,1460,1349,1463,1340,1462,1329,1467,1317,1467,1307,1473,1301,1467,1306,1448,1319,1449,1330,1443,1334,1429,1335,1417,1333,1415,1333,1411,1334,1405,1334,1397,1339,1384,1345,1368,1351,1365,1357,1355,1357,1330,1363,1331,1362,1324,1358,1317,1358,1307,1355,1304,1355,1293,1350,1288,1347,1297,1347,1317,1342,1318,1335,1330,1330,1341,1324,1354,1323,1360,1318,1368,1307,1367,1302,1370,1301,1374,1287,1382,1282,1388,1275,1390,1269,1405,1259,1417,1249,1425,1245,1437,1252,1437,1252,1454,1245,1449,1238,1452,1229,1440,1220,1433,1214,1427,1205,1426,1205,1416,1221,1427,1222,1419,1220,1405,1214,1398,1211,1383,1204,1372,1195,1365,1190,1347,1186,1343,1183,1334,1177,1335,1166,1330,1156,1324,1150,1316,1150,1306,1155,1306,1156,1292,1135,1286,1114,1265,1108,1263,1110,1270,1100,1269,1091,1263,1069,1252,1062,1253,1054,1259,1051,1258,1045,1255,1017,1231,1006,1227,995,1226,974,1225,941,1230,899,1228,881,1228,840,1248,820,1261,795,1263,779,1270,758,1274,722,1273,710,1270,695,1274,685,1282,658,1297,642,1302,634,1309,625,1313,614,1314,602,1320,596,1333,592,1349,587,1354,581,1363,577,1372,558,1377,549,1377,539,1373,518,1376,496,1382,491,1374,486,1372,480,1374,464,1376,447,1372,435,1372,419,1379,376,1378,365,1383,355,1392,350,1399,352,1404,350,1405,344,1411,333,1414,316,1416,301,1426,292,1436,287,1443,280,1449,271,1452,261,1447,260,1458,253,1454,244,1458,238,1451,205,1453,190,1451,183,1443,174,1440,174,1441,163,1440,148,1424,141,1415,130,1405,120,1402,108,1399,105,1370,107,1357,107,1356,117,1360,125,1359,136,1343,142,1328,142,1318,137,1306,137,1291,139,1297,142,1286,141,1265,144,1248,141,1234,124,1196,121,1185,117,1178,109,1168,103,1150,98,1124,98,1092,94,1081,78,1053,76,1039,66,1024,54,1004,54,983,46,965,40,945,29,938,19,927,13,919,11,909,5,905,0,895,1,889,3,894,8,895,12,897,15,904,16,914,21,911,23,918,31,919,35,913,34,904,26,895,13,866,13,856,17,860,22,871,27,894,35,884,38,893,39,904,46,905,51,898,54,886,53,867,45,860,39,848,37,851,38,844,31,832,23,814,8,787,8,758,13,748,28,733,29,725,28,716,29,695,22,683,27,661,33,652,39,637,43,634xe">
                    <v:path o:connectlocs="80,633;198,560;357,522;497,418;533,330;566,326;634,262;688,222;739,187;818,257;898,254;921,160;974,108;1045,48;1044,29;1116,65;1205,90;1264,90;1279,118;1243,165;1269,264;1384,339;1553,270;1575,72;1623,17;1667,171;1761,252;1806,416;1851,485;1954,540;1994,645;2054,661;2132,791;2191,911;2206,1090;2158,1285;2089,1365;2034,1506;2008,1625;1823,1705;1785,1704;1715,1661;1572,1674;1453,1530;1376,1406;1330,1443;1358,1317;1302,1370;1220,1433;1177,1335;1062,1253;779,1270;587,1354;419,1379;271,1452;130,1405;142,1286;66,1024;12,897;35,884;8,758" o:connectangles="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5" o:spid="_x0000_s1026" o:spt="100" style="position:absolute;left:7529001;top:4462809;height:146050;width:134938;" filled="t" stroked="t" coordsize="424,463" o:gfxdata="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ObBe/&#10;AAAA3AAAAA8AAAAAAAAAAQAgAAAAIgAAAGRycy9kb3ducmV2LnhtbFBLAQIUABQAAAAIAIdO4kAz&#10;LwWeOwAAADkAAAAQAAAAAAAAAAEAIAAAAA4BAABkcnMvc2hhcGV4bWwueG1sUEsFBgAAAAAGAAYA&#10;WwEAALgDAAAAAA==&#10;" path="m308,34l310,35,311,20,319,16,327,6,331,6,333,2,337,0,340,3,340,14,343,20,349,22,354,22,358,28,358,45,362,51,368,55,381,44,387,41,391,35,401,29,406,28,407,29,402,35,403,36,405,44,401,54,411,47,408,43,413,34,418,33,423,40,414,51,418,51,422,57,417,68,424,87,422,93,413,106,411,114,405,124,398,125,397,129,387,141,375,168,369,174,365,175,362,180,349,189,347,192,344,217,342,228,352,230,359,234,362,243,360,246,356,240,354,246,333,239,326,235,324,237,324,244,320,248,316,244,313,243,310,249,295,256,287,262,282,262,279,256,274,256,274,265,272,277,265,289,263,302,262,320,256,324,257,336,247,347,245,361,245,369,239,379,233,385,231,390,231,398,228,401,233,402,230,410,223,409,214,415,204,428,190,434,185,437,185,441,180,443,177,449,172,453,153,459,149,459,138,463,132,459,129,452,126,450,120,454,114,455,110,454,110,453,104,454,102,449,102,443,98,444,91,441,73,439,69,427,64,422,55,421,47,428,39,429,18,427,12,422,15,415,20,409,24,402,13,413,9,413,14,402,14,401,9,405,3,406,0,400,4,395,16,391,24,385,21,385,19,383,24,379,26,373,21,373,16,372,15,366,21,366,25,361,21,358,21,353,26,353,29,357,34,355,37,356,40,353,40,351,35,351,31,347,35,329,42,323,45,321,47,325,48,331,51,332,53,332,56,329,53,319,55,315,58,314,61,304,69,302,75,296,77,286,82,278,89,275,93,260,96,260,102,255,109,255,116,251,123,251,133,249,141,244,154,232,169,223,187,208,201,200,202,191,213,181,219,178,225,178,235,170,241,164,256,144,261,126,265,105,270,93,288,81,294,78,298,72,304,60,308,34xe">
                    <v:path o:connectlocs="319,16;337,0;349,22;362,51;391,35;402,35;411,47;423,40;417,68;411,114;387,141;362,180;342,228;360,246;326,235;316,244;287,262;274,265;262,320;245,361;231,390;230,410;190,434;177,449;138,463;120,454;104,454;91,441;55,421;12,422;13,413;9,405;16,391;24,379;15,366;21,353;37,356;31,347;47,325;56,329;61,304;82,278;102,255;133,249;187,208;219,178;256,144;288,81;308,34" o:connectangles="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6" o:spid="_x0000_s1026" o:spt="100" style="position:absolute;left:7636951;top:4327872;height:157163;width:100013;" filled="t" stroked="t" coordsize="313,495" o:gfxdata="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lqgfbsAAADc&#10;AAAADwAAAAAAAAABACAAAAAiAAAAZHJzL2Rvd25yZXYueG1sUEsBAhQAFAAAAAgAh07iQDMvBZ47&#10;AAAAOQAAABAAAAAAAAAAAQAgAAAACgEAAGRycy9zaGFwZXhtbC54bWxQSwUGAAAAAAYABgBbAQAA&#10;tAMAAAAA&#10;" path="m109,469l118,458,121,449,128,441,134,429,135,417,139,407,139,398,134,391,120,375,108,372,97,366,80,350,67,349,57,337,59,325,69,316,78,310,92,306,100,296,104,283,105,261,109,250,115,250,118,247,118,237,115,229,120,224,118,220,115,208,116,196,113,198,104,188,102,182,108,182,112,178,113,175,112,171,107,170,97,172,86,151,81,138,87,148,91,145,92,133,87,133,83,130,86,127,86,117,82,113,80,117,73,117,72,122,73,129,60,107,43,85,38,75,37,71,42,67,45,59,42,57,40,62,33,68,26,59,22,49,23,44,21,35,7,14,1,6,0,3,8,1,10,0,13,1,13,11,19,22,19,28,24,36,29,32,34,27,35,30,35,35,46,35,51,38,59,41,64,40,73,48,66,52,78,59,80,56,83,59,85,64,87,70,96,79,98,83,98,87,100,96,98,94,89,89,85,89,86,96,87,97,89,97,93,100,96,107,103,114,109,126,116,134,110,140,109,148,113,151,113,159,109,159,105,162,108,165,112,165,116,170,123,170,125,167,132,167,136,169,137,177,140,184,146,187,151,182,150,156,150,151,143,141,147,141,151,148,164,151,164,161,167,162,167,171,169,176,168,186,169,192,173,197,175,203,178,213,185,219,194,219,205,227,232,235,239,240,249,241,254,235,259,235,266,224,271,221,276,218,284,213,286,210,292,208,301,210,313,218,313,231,308,246,308,262,307,264,307,272,304,280,296,286,287,290,286,304,284,307,285,316,287,317,287,321,282,328,280,316,275,315,269,315,261,316,253,316,247,318,242,323,226,345,226,349,228,348,232,356,237,360,236,369,231,380,217,404,215,412,202,428,182,463,171,479,153,492,145,495,137,488,132,481,113,482,109,473,109,469xe">
                    <v:path o:connectlocs="128,441;139,398;97,366;59,325;100,296;115,250;120,224;113,198;112,178;97,172;91,145;86,127;73,117;43,85;45,59;26,59;7,14;10,0;19,28;35,30;59,41;78,59;87,70;100,96;86,96;96,107;110,140;109,159;116,170;136,169;151,182;147,141;167,162;169,192;185,219;239,240;266,224;286,210;313,231;307,272;286,304;287,321;269,315;242,323;232,356;217,404;171,479;132,481" o:connectangles="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7" o:spid="_x0000_s1026" o:spt="100" style="position:absolute;left:7612855;top:4050059;height:41275;width:50800;" filled="t" stroked="t" coordsize="159,133" o:gfxdata="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2z4svQAA&#10;ANwAAAAPAAAAAAAAAAEAIAAAACIAAABkcnMvZG93bnJldi54bWxQSwECFAAUAAAACACHTuJAMy8F&#10;njsAAAA5AAAAEAAAAAAAAAABACAAAAAMAQAAZHJzL3NoYXBleG1sLnhtbFBLBQYAAAAABgAGAFsB&#10;AAC2AwAAAAA=&#10;" path="m60,71l39,60,27,43,21,38,16,26,6,17,6,9,0,2,6,0,14,5,19,4,33,14,40,16,41,21,45,26,51,26,59,29,67,43,72,47,75,57,78,58,82,63,89,68,94,74,98,75,100,81,109,82,123,86,141,103,143,109,150,108,157,114,159,123,158,125,153,125,152,133,150,131,147,127,141,122,138,119,130,119,124,115,116,115,114,112,113,104,108,104,104,102,99,102,98,97,93,97,91,95,84,93,77,86,71,86,66,84,65,76,60,71xe">
                    <v:path o:connectlocs="60,71;39,60;27,43;21,38;16,26;6,17;6,9;0,2;6,0;14,5;19,4;33,14;40,16;41,21;45,26;51,26;59,29;67,43;72,47;75,57;78,58;82,63;89,68;94,74;98,75;100,81;109,82;123,86;141,103;143,109;150,108;157,114;159,123;158,125;153,125;152,133;150,131;147,127;141,122;138,119;130,119;124,115;116,115;114,112;113,104;108,104;104,102;99,102;98,97;93,97;91,95;84,93;77,86;71,86;66,84;65,76;60,71" o:connectangles="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8" o:spid="_x0000_s1026" o:spt="100" style="position:absolute;left:5965030;top:2859434;height:92075;width:192088;" filled="t" stroked="t" coordsize="604,288" o:gfxdata="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2lx2/&#10;AAAA3AAAAA8AAAAAAAAAAQAgAAAAIgAAAGRycy9kb3ducmV2LnhtbFBLAQIUABQAAAAIAIdO4kAz&#10;LwWeOwAAADkAAAAQAAAAAAAAAAEAIAAAAA4BAABkcnMvc2hhcGV4bWwueG1sUEsFBgAAAAAGAAYA&#10;WwEAALgDAAAAAA==&#10;" path="m251,267l250,256,259,238,291,223,296,218,303,218,309,203,319,207,334,201,345,202,351,215,362,217,378,213,388,214,401,204,407,186,416,175,433,170,452,169,479,164,491,159,499,145,514,132,550,112,588,100,598,93,604,79,604,69,597,69,577,56,561,53,546,35,530,34,523,31,514,31,508,27,499,26,475,27,452,24,443,24,428,18,421,18,406,24,374,20,366,20,350,24,334,24,325,23,319,18,310,16,294,18,288,12,267,0,260,4,253,5,245,8,233,18,232,26,227,32,224,48,221,56,205,52,191,45,175,40,169,36,160,34,152,34,137,31,129,32,121,30,105,32,98,36,95,43,97,51,92,58,88,66,105,70,106,79,92,85,82,97,70,109,55,118,54,127,62,129,68,134,76,131,84,144,108,154,115,154,117,147,125,142,130,127,137,131,142,137,142,145,156,154,162,159,170,159,181,169,197,174,205,171,212,175,207,182,191,186,187,195,181,198,173,196,168,202,160,202,153,206,149,213,143,218,127,220,111,215,104,214,92,215,88,224,81,226,76,234,68,236,55,228,46,226,30,229,22,226,15,231,0,236,0,245,0,261,4,267,13,267,20,265,36,268,60,265,68,265,76,267,81,273,89,274,120,265,127,269,135,271,140,287,156,285,163,288,178,281,194,278,210,281,219,278,229,279,232,265,251,267xe">
                    <v:path o:connectlocs="259,238;303,218;334,201;362,217;401,204;433,170;491,159;550,112;604,79;577,56;530,34;508,27;452,24;421,18;366,20;325,23;294,18;260,4;233,18;224,48;191,45;160,34;129,32;98,36;92,58;106,79;70,109;62,129;84,144;117,147;137,131;156,154;181,169;212,175;187,195;168,202;149,213;111,215;88,224;68,236;30,229;0,236;4,267;36,268;76,267;120,265;140,287;178,281;219,278;251,267" o:connectangles="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59" o:spid="_x0000_s1026" o:spt="100" style="position:absolute;left:5933280;top:2910234;height:98425;width:131763;" filled="t" stroked="t" coordsize="417,312" o:gfxdata="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Fvf+8AAAA&#10;3AAAAA8AAAAAAAAAAQAgAAAAIgAAAGRycy9kb3ducmV2LnhtbFBLAQIUABQAAAAIAIdO4kAzLwWe&#10;OwAAADkAAAAQAAAAAAAAAAEAIAAAAAsBAABkcnMvc2hhcGV4bWwueG1sUEsFBgAAAAAGAAYAWwEA&#10;ALUDAAAAAA==&#10;" path="m19,269l24,274,37,289,45,286,52,286,53,281,67,274,72,273,76,274,79,270,85,268,89,269,94,274,107,279,111,276,112,274,112,269,110,265,110,258,118,246,123,246,129,248,138,246,145,252,149,252,153,250,159,243,160,238,155,232,155,227,165,214,176,198,178,195,182,190,183,189,190,190,194,187,204,189,217,201,217,207,213,215,213,220,214,222,219,225,225,223,229,225,229,227,230,231,228,233,226,238,228,249,226,254,224,259,224,269,221,278,224,287,230,298,235,309,236,311,241,312,246,309,258,302,272,292,293,286,295,285,299,278,306,274,307,271,312,270,322,263,327,262,334,257,339,257,343,259,346,260,350,260,352,270,354,274,357,273,364,266,364,268,366,268,379,263,390,260,396,260,401,264,409,264,411,268,411,270,406,271,414,274,417,273,417,237,407,212,407,193,400,182,381,180,361,187,350,179,346,162,344,142,355,108,336,106,333,120,323,119,314,122,298,119,282,122,267,129,260,126,244,128,239,112,231,110,224,106,193,115,185,114,180,108,172,106,164,106,140,109,124,106,117,108,108,108,104,102,104,86,104,77,119,72,126,67,134,70,150,67,159,69,172,77,180,75,185,67,192,65,196,56,192,56,185,60,176,61,172,54,167,38,174,33,181,29,185,22,183,15,178,9,177,0,170,0,164,5,160,12,145,20,132,27,123,28,117,23,110,27,108,36,102,40,107,47,107,55,105,63,99,67,83,70,75,75,75,82,63,104,56,107,40,108,32,107,26,101,18,102,10,106,6,112,8,120,0,125,6,131,14,136,16,144,25,145,34,144,40,149,42,156,41,165,37,171,41,187,46,194,53,199,54,205,52,212,47,217,40,222,37,228,29,239,22,253,24,259,24,266,19,269xe">
                    <v:path o:connectlocs="45,286;72,273;89,269;112,274;118,246;145,252;160,238;176,198;190,190;217,207;219,225;230,231;226,254;224,287;241,312;293,286;307,271;334,257;350,260;364,266;390,260;411,268;417,273;400,182;346,162;333,120;282,122;239,112;185,114;140,109;104,102;126,67;172,77;196,56;172,54;185,22;170,0;132,27;108,36;105,63;75,82;32,107;6,112;14,136;40,149;41,187;52,212;29,239;19,269" o:connectangles="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0" o:spid="_x0000_s1026" o:spt="100" style="position:absolute;left:5995192;top:2930872;height:6350;width:4763;" filled="t" stroked="t" coordsize="16,22" o:gfxdata="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5YFmi/&#10;AAAA3AAAAA8AAAAAAAAAAQAgAAAAIgAAAGRycy9kb3ducmV2LnhtbFBLAQIUABQAAAAIAIdO4kAz&#10;LwWeOwAAADkAAAAQAAAAAAAAAAEAIAAAAA4BAABkcnMvc2hhcGV4bWwueG1sUEsFBgAAAAAGAAYA&#10;WwEAALgDAAAAAA==&#10;" path="m16,19l14,12,5,0,0,6,1,13,3,21,12,22,16,19xe">
                    <v:path o:connectlocs="16,19;14,12;5,0;0,6;1,13;3,21;12,22;16,19" o:connectangles="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1" o:spid="_x0000_s1026" o:spt="100" style="position:absolute;left:6006305;top:2934047;height:3175;width:4763;" filled="t" stroked="t" coordsize="15,9" o:gfxdata="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TThq8AAAA&#10;3AAAAA8AAAAAAAAAAQAgAAAAIgAAAGRycy9kb3ducmV2LnhtbFBLAQIUABQAAAAIAIdO4kAzLwWe&#10;OwAAADkAAAAQAAAAAAAAAAEAIAAAAAsBAABkcnMvc2hhcGV4bWwueG1sUEsFBgAAAAAGAAYAWwEA&#10;ALUDAAAAAA==&#10;" path="m15,4l7,0,0,3,6,9,14,6,15,4xe">
                    <v:path o:connectlocs="15,4;7,0;0,3;6,9;14,6;15,4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2" o:spid="_x0000_s1026" o:spt="100" style="position:absolute;left:5987255;top:2937222;height:3175;width:3175;" filled="t" stroked="t" coordsize="12,8" o:gfxdata="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04ugugAAANwA&#10;AAAPAAAAAAAAAAEAIAAAACIAAABkcnMvZG93bnJldi54bWxQSwECFAAUAAAACACHTuJAMy8FnjsA&#10;AAA5AAAAEAAAAAAAAAABACAAAAAJAQAAZHJzL3NoYXBleG1sLnhtbFBLBQYAAAAABgAGAFsBAACz&#10;AwAAAAA=&#10;" path="m12,6l8,0,0,1,2,8,11,8,12,6xe">
                    <v:path o:connectlocs="12,6;8,0;0,1;2,8;11,8;12,6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3" o:spid="_x0000_s1026" o:spt="100" style="position:absolute;left:5812630;top:2968972;height:190500;width:250825;" filled="t" stroked="t" coordsize="788,599" o:gfxdata="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/SxJ&#10;wAAAANwAAAAPAAAAAAAAAAEAIAAAACIAAABkcnMvZG93bnJldi54bWxQSwECFAAUAAAACACHTuJA&#10;My8FnjsAAAA5AAAAEAAAAAAAAAABACAAAAAPAQAAZHJzL3NoYXBleG1sLnhtbFBLBQYAAAAABgAG&#10;AFsBAAC5AwAAAAA=&#10;" path="m24,572l36,547,59,519,65,502,65,487,59,471,48,461,36,461,24,458,14,447,12,434,15,417,12,399,6,383,3,371,6,353,15,335,14,324,0,319,0,299,0,289,21,281,21,266,35,244,40,223,40,206,42,192,48,196,54,202,57,206,68,208,80,206,86,211,94,215,98,221,103,221,111,219,124,219,130,213,139,210,143,207,145,195,149,194,153,189,146,184,146,178,154,179,160,176,178,173,186,168,194,164,200,158,208,157,223,147,224,142,224,135,226,122,229,119,235,102,235,95,236,93,240,89,245,83,253,82,259,83,274,83,277,82,279,77,280,68,283,65,288,65,293,65,306,73,316,77,331,77,360,76,366,78,374,83,383,81,396,82,401,87,414,102,422,99,429,99,430,94,444,87,449,86,453,87,456,83,462,81,466,82,471,87,484,92,488,89,489,87,489,82,487,78,485,71,495,59,500,59,506,61,514,59,522,65,526,65,528,63,536,56,537,51,532,45,532,40,542,27,553,11,555,9,559,3,560,2,567,3,571,0,581,2,594,14,594,20,590,28,590,33,591,35,596,38,602,36,606,38,606,40,607,44,605,46,603,51,605,62,603,67,601,72,601,82,598,92,601,100,607,111,612,122,613,124,618,125,623,122,635,115,648,105,670,99,671,98,676,92,683,87,684,84,689,83,699,77,704,75,711,70,716,70,720,72,723,73,727,73,729,83,731,87,734,86,741,79,741,81,743,81,756,76,767,75,773,75,778,77,785,77,788,81,788,83,783,84,785,84,783,84,778,83,774,83,766,92,768,94,774,97,775,102,775,106,764,104,759,108,757,108,751,113,746,113,732,108,725,109,721,108,686,110,682,110,672,114,665,114,656,120,648,121,643,124,639,125,638,129,635,131,625,134,624,136,625,140,622,141,617,138,612,138,611,140,610,145,594,158,590,162,589,168,590,170,598,175,605,183,608,196,612,206,612,207,608,216,608,218,611,222,610,228,606,235,601,243,592,249,585,258,581,265,578,269,578,275,582,277,586,280,582,283,582,291,575,301,569,304,558,307,547,305,528,301,524,299,520,302,517,307,520,310,525,320,530,320,535,336,539,341,539,345,533,351,527,353,517,361,509,360,498,363,496,377,490,379,489,384,490,390,489,394,487,394,483,399,481,404,479,407,481,425,483,437,483,439,463,460,460,460,455,458,452,454,451,450,444,445,440,445,438,449,441,450,441,453,425,448,419,448,414,450,412,455,395,464,391,468,392,470,399,473,399,475,397,477,390,479,377,481,368,484,356,482,356,479,352,476,345,480,339,491,327,500,325,506,321,520,322,533,318,552,318,556,322,560,321,566,313,572,288,577,268,584,252,588,226,587,213,587,207,589,203,592,200,597,197,599,181,592,164,592,149,594,138,593,129,594,119,594,116,595,112,598,108,599,101,598,83,588,24,572xe">
                    <v:path o:connectlocs="65,487;14,447;3,371;0,299;40,223;57,206;98,221;139,210;146,184;186,168;224,142;235,95;259,83;283,65;331,77;396,82;430,94;462,81;489,87;500,59;528,63;542,27;567,3;590,28;606,38;605,62;601,100;623,122;676,92;704,75;727,73;741,81;778,77;785,84;768,94;759,108;725,109;665,114;638,129;622,141;594,158;605,183;608,218;592,249;582,277;569,304;520,302;535,336;517,361;489,384;481,404;463,460;444,445;425,448;391,468;390,479;352,476;321,520;321,566;226,587;197,599;129,594;101,598" o:connectangles="0,0,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4" o:spid="_x0000_s1026" o:spt="100" style="position:absolute;left:6419055;top:3594447;height:200025;width:188913;" fillcolor="#BFBFBF [2412]" filled="t" stroked="t" coordsize="594,626" o:gfxdata="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1AaG8AAAA&#10;3AAAAA8AAAAAAAAAAQAgAAAAIgAAAGRycy9kb3ducmV2LnhtbFBLAQIUABQAAAAIAIdO4kAzLwWe&#10;OwAAADkAAAAQAAAAAAAAAAEAIAAAAAsBAABkcnMvc2hhcGV4bWwueG1sUEsFBgAAAAAGAAYAWwEA&#10;ALUDAAAAAA==&#10;" path="m0,1l6,1,10,0,22,0,28,1,35,3,42,16,55,17,62,19,74,21,91,18,100,19,110,24,122,23,130,26,146,38,150,45,151,51,155,56,161,60,168,72,171,80,184,89,196,102,230,118,237,125,251,136,259,146,263,157,277,159,282,172,296,187,302,190,307,193,309,189,311,184,320,184,327,189,338,211,345,215,350,216,355,217,371,226,376,231,382,242,386,244,387,233,391,236,396,243,403,248,423,247,430,250,433,254,431,259,428,263,424,263,425,270,429,276,429,282,417,290,415,292,417,293,430,287,438,282,449,279,453,281,462,288,466,297,467,303,453,317,457,319,463,320,461,328,453,334,450,344,455,351,466,357,474,361,482,361,487,365,490,363,501,365,506,376,509,384,510,394,512,401,510,409,516,410,526,414,532,420,526,435,533,436,542,435,552,435,560,436,570,440,573,446,580,454,584,462,591,469,594,478,591,487,585,501,584,510,587,512,589,518,585,530,582,548,584,556,584,594,581,613,579,623,574,623,563,613,554,607,552,610,549,619,543,621,524,607,516,608,524,624,519,626,508,618,500,609,484,596,478,586,471,577,461,572,455,571,436,554,419,543,409,535,399,532,392,522,388,508,383,501,371,495,363,484,339,457,317,433,312,426,311,409,288,366,286,355,278,341,272,336,264,328,258,323,250,306,232,293,225,293,223,292,221,291,216,270,210,248,205,237,198,225,198,215,191,205,181,195,161,185,151,182,139,179,130,148,123,146,121,140,116,136,105,118,94,108,86,103,76,103,65,93,57,83,51,77,41,71,19,46,12,39,4,22,3,3,0,1xe">
                    <v:path o:connectlocs="10,0;35,3;62,19;100,19;130,26;151,51;168,72;196,102;251,136;277,159;302,190;311,184;338,211;355,217;382,242;391,236;423,247;431,259;425,270;417,290;430,287;453,281;467,303;463,320;450,344;474,361;490,363;509,384;510,409;532,420;542,435;570,440;584,462;591,487;587,512;582,548;581,613;563,613;549,619;516,608;508,618;478,586;455,571;409,535;388,508;363,484;312,426;286,355;264,328;232,293;221,291;205,237;191,205;151,182;123,146;105,118;76,103;51,77;12,39;0,1" o:connectangles="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5" o:spid="_x0000_s1026" o:spt="100" style="position:absolute;left:6593680;top:3794472;height:50800;width:160338;" filled="t" stroked="t" coordsize="506,158" o:gfxdata="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8sQL4A&#10;AADcAAAADwAAAAAAAAABACAAAAAiAAAAZHJzL2Rvd25yZXYueG1sUEsBAhQAFAAAAAgAh07iQDMv&#10;BZ47AAAAOQAAABAAAAAAAAAAAQAgAAAADQEAAGRycy9zaGFwZXhtbC54bWxQSwUGAAAAAAYABgBb&#10;AQAAtwMAAAAA&#10;" path="m374,129l364,129,353,135,334,130,330,127,326,124,323,126,314,126,304,125,288,120,279,115,272,110,266,105,257,102,242,99,231,99,217,96,212,97,208,99,203,99,201,96,191,96,186,100,181,103,177,103,142,96,129,89,116,87,95,86,85,83,79,80,67,76,63,72,72,60,70,59,62,59,42,50,24,50,18,48,6,46,0,40,3,38,5,39,9,41,15,41,20,38,24,30,29,30,33,23,36,14,41,5,53,1,89,7,102,0,113,0,119,7,122,14,132,16,140,14,154,18,164,19,177,33,186,46,196,49,207,48,228,49,234,48,261,53,271,54,279,56,287,54,295,39,296,32,304,25,311,27,317,35,323,41,333,41,342,37,347,40,353,41,358,45,365,46,373,51,390,50,397,55,404,70,412,75,414,91,424,96,435,99,456,97,467,97,481,94,492,97,499,103,500,116,497,136,499,143,503,148,506,158,502,156,495,150,462,141,446,135,433,130,406,138,392,136,381,131,374,129xe">
                    <v:path o:connectlocs="364,129;334,130;326,124;314,126;288,120;272,110;257,102;231,99;212,97;203,99;191,96;181,103;142,96;116,87;85,83;67,76;72,60;62,59;24,50;6,46;3,38;9,41;20,38;29,30;36,14;53,1;102,0;119,7;132,16;154,18;177,33;196,49;228,49;261,53;279,56;295,39;304,25;317,35;333,41;347,40;358,45;373,51;397,55;412,75;424,96;456,97;481,94;499,103;497,136;503,148;502,156;462,141;433,130;392,136;374,129" o:connectangles="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6" o:spid="_x0000_s1026" o:spt="100" style="position:absolute;left:6657180;top:3616672;height:147638;width:173038;" fillcolor="#BFBFBF [2412]" filled="t" stroked="t" coordsize="547,467" o:gfxdata="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CuJk7UAAADcAAAADwAA&#10;AAAAAAABACAAAAAiAAAAZHJzL2Rvd25yZXYueG1sUEsBAhQAFAAAAAgAh07iQDMvBZ47AAAAOQAA&#10;ABAAAAAAAAAAAQAgAAAABAEAAGRycy9zaGFwZXhtbC54bWxQSwUGAAAAAAYABgBbAQAArgMAAAAA&#10;" path="m472,11l475,13,474,15,469,18,464,19,471,22,477,27,485,30,485,38,479,41,471,40,470,42,457,43,453,47,460,57,464,59,465,63,461,67,464,70,470,75,475,80,479,88,496,116,493,121,492,124,490,127,490,132,491,137,541,180,547,186,547,191,538,193,519,194,504,191,496,181,495,186,497,194,496,197,486,202,479,212,474,219,471,228,471,240,468,248,468,266,460,276,447,304,438,311,433,309,427,316,402,336,404,339,410,341,411,350,411,358,422,363,417,381,411,377,409,381,407,393,404,401,399,402,398,407,398,412,396,416,394,417,390,420,387,433,374,441,371,441,361,447,324,465,315,467,310,443,308,433,304,430,301,430,293,423,280,423,271,427,262,428,260,423,259,414,240,414,229,407,223,404,221,408,222,413,213,419,201,424,194,425,183,423,174,427,168,428,163,430,160,430,158,412,151,391,146,398,143,401,133,397,129,398,124,403,119,404,110,406,104,403,94,404,84,397,81,400,73,401,70,387,71,377,67,373,62,353,56,341,56,336,59,333,60,325,57,314,55,305,45,288,43,283,39,278,29,274,23,268,18,268,13,264,12,253,11,233,6,223,2,219,1,214,0,196,1,182,7,163,12,154,19,145,25,134,33,129,33,134,60,174,73,185,87,188,99,185,110,183,120,190,129,186,138,186,148,187,156,183,172,165,179,156,184,155,211,156,216,159,217,166,222,166,243,174,253,174,264,167,273,165,285,163,298,159,304,154,308,147,315,135,324,117,330,90,356,61,361,49,363,27,369,10,375,2,394,0,445,2,454,7,468,11,472,11xe">
                    <v:path o:connectlocs="474,15;471,22;485,38;470,42;460,57;461,67;475,80;493,121;490,132;547,186;519,194;495,186;486,202;471,228;468,266;438,311;402,336;411,350;417,381;407,393;398,407;394,417;374,441;324,465;308,433;293,423;262,428;240,414;221,408;201,424;174,427;160,430;146,398;129,398;110,406;84,397;70,387;62,353;59,333;55,305;39,278;18,268;11,233;1,214;7,163;25,134;60,174;99,185;129,186;156,183;184,155;217,166;253,174;285,163;308,147;330,90;363,27;394,0;468,11" o:connectangles="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7" o:spid="_x0000_s1026" o:spt="100" style="position:absolute;left:7344567;top:3764309;height:38100;width:69850;" filled="t" stroked="t" coordsize="223,117" o:gfxdata="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ZsZIvQAA&#10;ANwAAAAPAAAAAAAAAAEAIAAAACIAAABkcnMvZG93bnJldi54bWxQSwECFAAUAAAACACHTuJAMy8F&#10;njsAAAA5AAAAEAAAAAAAAAABACAAAAAMAQAAZHJzL3NoYXBleG1sLnhtbFBLBQYAAAAABgAGAFsB&#10;AAC2AwAAAAA=&#10;" path="m0,73l5,69,11,72,50,75,81,73,88,69,88,62,89,58,93,51,98,47,102,49,97,58,96,68,102,72,110,69,119,69,126,73,135,72,142,69,160,47,169,41,175,42,184,37,185,27,183,18,179,9,179,4,188,2,195,5,201,5,204,3,210,0,217,4,222,14,223,27,221,36,216,42,210,45,206,52,210,63,204,74,195,77,183,74,179,79,178,86,167,97,142,110,132,112,121,115,102,115,91,117,77,117,66,106,59,106,48,110,27,96,12,92,4,84,0,73xe">
                    <v:path o:connectlocs="0,73;5,69;11,72;50,75;81,73;88,69;88,62;89,58;93,51;98,47;102,49;97,58;96,68;102,72;110,69;119,69;126,73;135,72;142,69;160,47;169,41;175,42;184,37;185,27;183,18;179,9;179,4;188,2;195,5;201,5;204,3;210,0;217,4;222,14;223,27;221,36;216,42;210,45;206,52;210,63;204,74;195,77;183,74;179,79;178,86;167,97;142,110;132,112;121,115;102,115;91,117;77,117;66,106;59,106;48,110;27,96;12,92;4,84;0,73" o:connectangles="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68" o:spid="_x0000_s1026" o:spt="100" style="position:absolute;left:7087677;top:3737322;height:141288;width:173038;" filled="t" stroked="t" coordsize="544,446" o:gfxdata="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A3ru&#10;wAAAANwAAAAPAAAAAAAAAAEAIAAAACIAAABkcnMvZG93bnJldi54bWxQSwECFAAUAAAACACHTuJA&#10;My8FnjsAAAA5AAAAEAAAAAAAAAABACAAAAAPAQAAZHJzL3NoYXBleG1sLnhtbFBLBQYAAAAABgAG&#10;AFsBAAC5AwAAAAA=&#10;" path="m1,0l0,9,5,134,5,206,1,227,0,231,7,248,7,289,10,346,13,360,26,359,31,362,39,365,48,365,56,362,72,362,77,362,93,368,99,366,114,356,125,352,130,346,124,330,118,323,112,317,131,312,137,307,135,302,140,297,152,298,160,296,157,287,155,273,161,278,173,280,180,278,184,273,189,269,196,276,203,273,210,275,211,279,216,282,223,284,232,289,238,290,247,296,258,296,278,302,289,311,291,323,306,341,312,354,330,356,328,365,329,367,335,375,343,378,350,384,357,392,373,410,378,410,388,415,399,416,408,419,425,419,442,424,494,431,495,435,497,441,512,446,526,441,531,435,522,429,515,427,522,426,533,427,544,425,542,420,517,416,506,413,486,402,489,394,496,391,486,386,473,383,462,383,453,377,454,367,456,357,451,354,426,356,419,351,410,336,403,330,397,323,397,309,395,303,393,301,387,300,383,296,367,285,356,271,348,268,341,255,339,244,334,237,339,231,351,231,362,230,370,227,378,227,379,212,375,201,366,193,356,187,348,187,323,182,314,178,296,166,270,160,266,156,266,136,262,124,250,112,238,103,225,97,201,82,193,70,188,65,177,65,166,61,124,43,102,39,92,36,81,33,63,22,42,16,31,10,16,7,1,0xe">
                    <v:path o:connectlocs="5,134;0,231;10,346;31,362;56,362;93,368;125,352;118,323;137,307;152,298;155,273;180,278;196,276;211,279;232,289;258,296;291,323;330,356;335,375;357,392;388,415;425,419;495,435;526,441;515,427;544,425;506,413;496,391;462,383;456,357;419,351;397,323;393,301;367,285;341,255;339,231;370,227;375,201;348,187;296,166;266,136;238,103;193,70;166,61;92,36;42,16;1,0" o:connectangles="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69" o:spid="_x0000_s1026" o:spt="203" style="position:absolute;left:6801642;top:3364259;height:231775;width:161925;" coordorigin="3802,2280" coordsize="102,146" o:gfxdata="UEsDBAoAAAAAAIdO4kAAAAAAAAAAAAAAAAAEAAAAZHJzL1BLAwQUAAAACACHTuJAODtYH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VQq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4O1ge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70" o:spid="_x0000_s1026" o:spt="100" style="position:absolute;left:3802;top:2362;height:33;width:25;" fillcolor="#E30000" filled="t" stroked="t" coordsize="129,163" o:gfxdata="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+G/GugAAANwA&#10;AAAPAAAAAAAAAAEAIAAAACIAAABkcnMvZG93bnJldi54bWxQSwECFAAUAAAACACHTuJAMy8FnjsA&#10;AAA5AAAAEAAAAAAAAAABACAAAAAJAQAAZHJzL3NoYXBleG1sLnhtbFBLBQYAAAAABgAGAFsBAACz&#10;AwAAAAA=&#10;" path="m120,2l123,0,124,1,125,15,126,18,124,23,124,32,129,47,126,53,117,59,112,67,103,76,93,80,86,85,82,98,70,112,49,130,37,142,28,150,19,151,13,158,6,163,0,163,2,150,10,137,17,130,32,119,37,118,69,85,77,75,82,71,88,61,97,55,104,53,112,39,110,29,113,34,117,31,115,27,112,23,114,21,117,13,118,5,120,2xe">
                      <v:path o:connectlocs="120,2;123,0;124,1;125,15;126,18;124,23;124,32;129,47;126,53;117,59;112,67;103,76;93,80;86,85;82,98;70,112;49,130;37,142;28,150;19,151;13,158;6,163;0,163;2,150;10,137;17,130;32,119;37,118;69,85;77,75;82,71;88,61;97,55;104,53;112,39;110,29;113,34;117,31;115,27;112,23;114,21;117,13;118,5;120,2" o:connectangles="0,0,0,0,0,0,0,0,0,0,0,0,0,0,0,0,0,0,0,0,0,0,0,0,0,0,0,0,0,0,0,0,0,0,0,0,0,0,0,0,0,0,0,0"/>
                      <v:fill type="gradient" on="t" color2="#760303" focus="100%" focussize="0,0" rotate="t">
                        <o:fill type="gradientUnscaled" v:ext="backwardCompatible"/>
                      </v:fill>
                      <v:stroke weight="0.5pt" color="#FFFFFF [3212]" joinstyle="round"/>
                      <v:imagedata o:title=""/>
                      <o:lock v:ext="edit" aspectratio="t"/>
                    </v:shape>
                    <v:shape id="Freeform 71" o:spid="_x0000_s1026" o:spt="100" style="position:absolute;left:3835;top:2339;height:14;width:14;" fillcolor="#E30000" filled="t" stroked="t" coordsize="67,71" o:gfxdata="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q2HC/&#10;AAAA3AAAAA8AAAAAAAAAAQAgAAAAIgAAAGRycy9kb3ducmV2LnhtbFBLAQIUABQAAAAIAIdO4kAz&#10;LwWeOwAAADkAAAAQAAAAAAAAAAEAIAAAAA4BAABkcnMvc2hhcGV4bWwueG1sUEsFBgAAAAAGAAYA&#10;WwEAALgDAAAAAA==&#10;" path="m2,3l0,0,4,0,32,0,37,0,47,3,56,10,59,16,63,17,64,28,64,38,67,51,63,54,63,62,48,71,45,64,36,57,26,36,25,25,20,16,13,13,10,4,5,3,2,3xe">
                      <v:path o:connectlocs="2,3;0,0;4,0;32,0;37,0;47,3;56,10;59,16;63,17;64,28;64,38;67,51;63,54;63,62;48,71;45,64;36,57;26,36;25,25;20,16;13,13;10,4;5,3;2,3" o:connectangles="0,0,0,0,0,0,0,0,0,0,0,0,0,0,0,0,0,0,0,0,0,0,0,0"/>
                      <v:fill type="gradient" on="t" color2="#760303" focus="100%" focussize="0,0" rotate="t">
                        <o:fill type="gradientUnscaled" v:ext="backwardCompatible"/>
                      </v:fill>
                      <v:stroke weight="0.5pt" color="#FFFFFF [3212]" joinstyle="round"/>
                      <v:imagedata o:title=""/>
                      <o:lock v:ext="edit" aspectratio="t"/>
                    </v:shape>
                    <v:shape id="Freeform 72" o:spid="_x0000_s1026" o:spt="100" style="position:absolute;left:3830;top:2280;height:69;width:47;" fillcolor="#D9D9D9 [2732]" filled="t" stroked="t" coordsize="236,345" o:gfxdata="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r9pevQAA&#10;ANwAAAAPAAAAAAAAAAEAIAAAACIAAABkcnMvZG93bnJldi54bWxQSwECFAAUAAAACACHTuJAMy8F&#10;njsAAAA5AAAAEAAAAAAAAAABACAAAAAMAQAAZHJzL3NoYXBleG1sLnhtbFBLBQYAAAAABgAGAFsB&#10;AAC2AwAAAAA=&#10;" path="m134,10l137,14,139,17,135,22,130,33,129,44,129,66,134,74,139,75,141,81,146,87,146,97,141,109,135,122,133,132,128,143,121,148,120,144,112,150,104,156,98,165,98,175,94,184,87,188,88,198,93,208,98,216,102,222,99,227,99,238,104,247,106,254,120,268,125,268,134,265,131,261,133,251,136,253,145,245,155,247,160,243,167,245,173,252,178,263,179,273,184,276,190,270,189,259,194,262,198,264,206,267,221,273,223,278,215,279,207,285,209,294,216,299,221,301,219,308,220,312,225,312,226,316,232,317,236,321,236,339,231,345,223,338,221,331,227,324,223,324,211,324,201,317,194,315,190,302,184,294,173,289,168,284,166,279,157,270,147,268,149,280,158,302,158,306,152,306,147,294,137,286,124,273,115,268,109,267,98,268,92,278,85,283,75,284,70,278,63,276,56,270,50,274,47,264,45,254,49,247,56,240,61,231,61,225,55,220,45,219,44,233,42,238,33,230,28,219,21,219,16,203,13,188,2,155,0,138,0,134,8,136,17,146,29,143,28,113,29,97,34,82,34,65,33,53,34,41,38,17,43,7,50,0,56,1,67,1,80,4,102,17,113,17,120,15,123,4,130,4,134,10xe">
                      <v:path o:connectlocs="139,17;129,44;139,75;146,97;133,132;120,144;98,165;87,188;98,216;99,238;120,268;131,261;145,245;167,245;179,273;189,259;206,267;215,279;216,299;220,312;232,317;231,345;227,324;201,317;184,294;166,279;149,280;152,306;124,273;98,268;75,284;56,270;45,254;61,231;45,219;33,230;16,203;0,138;17,146;29,97;33,53;43,7;67,1;113,17;130,4" o:connectangles="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3" o:spid="_x0000_s1026" o:spt="100" style="position:absolute;left:3867;top:2349;height:9;width:9;" filled="t" stroked="t" coordsize="45,45" o:gfxdata="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HOh74A&#10;AADcAAAADwAAAAAAAAABACAAAAAiAAAAZHJzL2Rvd25yZXYueG1sUEsBAhQAFAAAAAgAh07iQDMv&#10;BZ47AAAAOQAAABAAAAAAAAAAAQAgAAAADQEAAGRycy9zaGFwZXhtbC54bWxQSwUGAAAAAAYABgBb&#10;AQAAtwMAAAAA&#10;" path="m2,0l6,2,7,4,9,6,14,6,43,29,45,35,45,45,35,41,27,35,20,25,17,22,9,27,2,33,0,32,2,18,2,0xe">
                      <v:path o:connectlocs="2,0;6,2;7,4;9,6;14,6;43,29;45,35;45,45;35,41;27,35;20,25;17,22;9,27;2,33;0,32;2,18;2,0" o:connectangles="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4" o:spid="_x0000_s1026" o:spt="100" style="position:absolute;left:3879;top:2348;height:17;width:15;" filled="t" stroked="t" coordsize="77,85" o:gfxdata="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5H6H3twAAANwAAAAP&#10;AAAAAAAAAAEAIAAAACIAAABkcnMvZG93bnJldi54bWxQSwECFAAUAAAACACHTuJAMy8FnjsAAAA5&#10;AAAAEAAAAAAAAAABACAAAAAGAQAAZHJzL3NoYXBleG1sLnhtbFBLBQYAAAAABgAGAFsBAACwAwAA&#10;AAA=&#10;" path="m0,4l3,4,26,5,38,0,44,2,51,6,55,15,64,21,64,32,62,47,64,57,72,78,77,85,62,85,51,83,48,73,42,70,34,64,34,59,37,51,35,48,19,32,13,30,6,21,0,6,0,4xe">
                      <v:path o:connectlocs="0,4;3,4;26,5;38,0;44,2;51,6;55,15;64,21;64,32;62,47;64,57;72,78;77,85;62,85;51,83;48,73;42,70;34,64;34,59;37,51;35,48;19,32;13,30;6,21;0,6;0,4" o:connectangles="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5" o:spid="_x0000_s1026" o:spt="100" style="position:absolute;left:3853;top:2356;height:17;width:13;" filled="t" stroked="t" coordsize="63,83" o:gfxdata="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h04K8AAAA&#10;3AAAAA8AAAAAAAAAAQAgAAAAIgAAAGRycy9kb3ducmV2LnhtbFBLAQIUABQAAAAIAIdO4kAzLwWe&#10;OwAAADkAAAAQAAAAAAAAAAEAIAAAAAsBAABkcnMvc2hhcGV4bWwueG1sUEsFBgAAAAAGAAYAWwEA&#10;ALUDAAAAAA==&#10;" path="m0,1l2,0,11,2,24,11,27,17,33,18,49,18,50,22,60,19,63,21,63,33,60,44,52,49,44,59,36,65,32,67,23,68,11,73,3,83,1,71,1,59,3,45,6,17,4,11,0,6,0,1xe">
                      <v:path o:connectlocs="0,1;2,0;11,2;24,11;27,17;33,18;49,18;50,22;60,19;63,21;63,33;60,44;52,49;44,59;36,65;32,67;23,68;11,73;3,83;1,71;1,59;3,45;6,17;4,11;0,6;0,1" o:connectangles="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6" o:spid="_x0000_s1026" o:spt="100" style="position:absolute;left:3858;top:2367;height:21;width:12;" filled="t" stroked="t" coordsize="59,107" o:gfxdata="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Hm9EbsAAADc&#10;AAAADwAAAAAAAAABACAAAAAiAAAAZHJzL2Rvd25yZXYueG1sUEsBAhQAFAAAAAgAh07iQDMvBZ47&#10;AAAAOQAAABAAAAAAAAAAAQAgAAAACgEAAGRycy9zaGFwZXhtbC54bWxQSwUGAAAAAAYABgBbAQAA&#10;tAMAAAAA&#10;" path="m29,8l39,0,43,1,59,5,59,14,57,25,52,30,51,41,41,62,40,75,41,83,44,90,43,101,34,107,25,97,19,89,13,86,6,79,0,69,3,57,18,51,22,42,22,25,27,10,29,8xe">
                      <v:path o:connectlocs="29,8;39,0;43,1;59,5;59,14;57,25;52,30;51,41;41,62;40,75;41,83;44,90;43,101;34,107;25,97;19,89;13,86;6,79;0,69;3,57;18,51;22,42;22,25;27,10;29,8" o:connectangles="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7" o:spid="_x0000_s1026" o:spt="100" style="position:absolute;left:3879;top:2361;height:16;width:10;" filled="t" stroked="t" coordsize="51,81" o:gfxdata="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Q8AL4A&#10;AADcAAAADwAAAAAAAAABACAAAAAiAAAAZHJzL2Rvd25yZXYueG1sUEsBAhQAFAAAAAgAh07iQDMv&#10;BZ47AAAAOQAAABAAAAAAAAAAAQAgAAAADQEAAGRycy9zaGFwZXhtbC54bWxQSwUGAAAAAAYABgBb&#10;AQAAtwMAAAAA&#10;" path="m0,0l2,5,6,8,11,6,16,8,29,7,37,18,38,43,43,51,48,64,51,69,44,72,38,70,37,81,29,78,26,67,26,43,19,30,8,34,6,22,3,10,1,6,0,0xe">
                      <v:path o:connectlocs="0,0;2,5;6,8;11,6;16,8;29,7;37,18;38,43;43,51;48,64;51,69;44,72;38,70;37,81;29,78;26,67;26,43;19,30;8,34;6,22;3,10;1,6;0,0" o:connectangles="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8" o:spid="_x0000_s1026" o:spt="100" style="position:absolute;left:3869;top:2363;height:20;width:7;" filled="t" stroked="t" coordsize="38,99" o:gfxdata="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jGdi/&#10;AAAA3AAAAA8AAAAAAAAAAQAgAAAAIgAAAGRycy9kb3ducmV2LnhtbFBLAQIUABQAAAAIAIdO4kAz&#10;LwWeOwAAADkAAAAQAAAAAAAAAAEAIAAAAA4BAABkcnMvc2hhcGV4bWwueG1sUEsFBgAAAAAGAAYA&#10;WwEAALgDAAAAAA==&#10;" path="m35,2l37,0,38,5,37,10,37,33,36,48,24,58,15,75,10,86,6,96,3,99,0,87,0,78,8,58,17,41,26,21,31,5,35,2xe">
                      <v:path o:connectlocs="35,2;37,0;38,5;37,10;37,33;36,48;24,58;15,75;10,86;6,96;3,99;0,87;0,78;8,58;17,41;26,21;31,5;35,2" o:connectangles="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79" o:spid="_x0000_s1026" o:spt="100" style="position:absolute;left:3874;top:2375;height:7;width:8;" filled="t" stroked="t" coordsize="39,31" o:gfxdata="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zg3&#10;s8EAAADcAAAADwAAAAAAAAABACAAAAAiAAAAZHJzL2Rvd25yZXYueG1sUEsBAhQAFAAAAAgAh07i&#10;QDMvBZ47AAAAOQAAABAAAAAAAAAAAQAgAAAAEAEAAGRycy9zaGFwZXhtbC54bWxQSwUGAAAAAAYA&#10;BgBbAQAAugMAAAAA&#10;" path="m0,18l0,16,2,16,9,12,12,5,20,0,32,5,39,3,39,14,38,18,39,24,37,27,22,31,7,30,4,26,0,18xe">
                      <v:path o:connectlocs="0,18;0,16;2,16;9,12;12,5;20,0;32,5;39,3;39,14;38,18;39,24;37,27;22,31;7,30;4,26;0,18" o:connectangles="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80" o:spid="_x0000_s1026" o:spt="100" style="position:absolute;left:3853;top:2380;height:46;width:51;" fillcolor="#D9D9D9 [2732]" filled="t" stroked="t" coordsize="254,227" o:gfxdata="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IBC/&#10;wAAAANwAAAAPAAAAAAAAAAEAIAAAACIAAABkcnMvZG93bnJldi54bWxQSwECFAAUAAAACACHTuJA&#10;My8FnjsAAAA5AAAAEAAAAAAAAAABACAAAAAPAQAAZHJzL3NoYXBleG1sLnhtbFBLBQYAAAAABgAG&#10;AFsBAAC5AwAAAAA=&#10;" path="m191,1l190,0,200,0,207,10,215,13,224,26,229,26,233,33,240,46,240,51,231,64,242,70,242,81,246,86,248,104,250,110,254,124,254,142,249,150,243,152,238,161,238,185,231,179,227,167,227,151,221,142,217,134,212,131,207,135,192,158,191,172,197,179,202,189,206,201,206,207,194,227,186,223,184,211,183,205,174,211,164,212,156,210,133,199,125,189,120,182,119,171,116,162,113,150,125,134,125,126,116,116,105,108,97,104,89,104,81,119,81,125,73,121,68,121,68,114,55,126,54,132,50,123,47,112,39,112,28,124,16,153,9,156,3,155,0,144,7,121,12,104,22,93,52,85,56,76,63,69,73,64,79,56,99,64,104,76,98,94,120,85,127,69,138,64,146,66,151,60,153,49,158,43,169,46,181,40,189,43,192,39,194,26,191,7,191,1xe">
                      <v:path o:connectlocs="190,0;207,10;224,26;233,33;240,51;242,70;246,86;250,110;254,142;243,152;238,185;227,167;221,142;212,131;192,158;197,179;206,201;194,227;184,211;174,211;156,210;125,189;119,171;113,150;125,126;105,108;89,104;81,125;68,121;55,126;50,123;39,112;16,153;3,155;7,121;22,93;56,76;73,64;99,64;98,94;127,69;146,66;153,49;169,46;189,43;194,26;191,1" o:connectangles="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81" o:spid="_x0000_s1026" o:spt="100" style="position:absolute;left:6744492;top:3603972;height:19050;width:23813;" filled="t" stroked="t" coordsize="77,58" o:gfxdata="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g1268AAAA&#10;3AAAAA8AAAAAAAAAAQAgAAAAIgAAAGRycy9kb3ducmV2LnhtbFBLAQIUABQAAAAIAIdO4kAzLwWe&#10;OwAAADkAAAAQAAAAAAAAAAEAIAAAAAsBAABkcnMvc2hhcGV4bWwueG1sUEsFBgAAAAAGAAYAWwEA&#10;ALUDAAAAAA==&#10;" path="m67,9l72,14,76,21,77,26,77,32,76,37,70,37,65,35,61,27,59,20,56,16,51,16,46,19,43,24,41,48,39,56,34,58,29,57,26,53,21,48,17,42,7,31,3,29,0,27,2,25,11,22,26,21,33,16,53,0,55,8,67,9xe">
                    <v:path o:connectlocs="67,9;72,14;76,21;77,26;77,32;76,37;70,37;65,35;61,27;59,20;56,16;51,16;46,19;43,24;41,48;39,56;34,58;29,57;26,53;21,48;17,42;7,31;3,29;0,27;2,25;11,22;26,21;33,16;53,0;55,8;67,9" o:connectangles="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2" o:spid="_x0000_s1026" o:spt="100" style="position:absolute;left:6781005;top:3748434;height:14288;width:4763;" filled="t" stroked="t" coordsize="15,42" o:gfxdata="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XdRi8AAAA&#10;3AAAAA8AAAAAAAAAAQAgAAAAIgAAAGRycy9kb3ducmV2LnhtbFBLAQIUABQAAAAIAIdO4kAzLwWe&#10;OwAAADkAAAAQAAAAAAAAAAEAIAAAAAsBAABkcnMvc2hhcGV4bWwueG1sUEsFBgAAAAAGAAYAWwEA&#10;ALUDAAAAAA==&#10;" path="m8,1l9,0,11,10,13,26,15,33,9,41,4,42,0,27,0,13,3,4,8,0,8,1xe">
                    <v:path o:connectlocs="8,1;9,0;11,10;13,26;15,33;9,41;4,42;0,27;0,13;3,4;8,0;8,1" o:connectangles="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3" o:spid="_x0000_s1026" o:spt="100" style="position:absolute;left:6931817;top:3837334;height:19050;width:42863;" filled="t" stroked="t" coordsize="133,61" o:gfxdata="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PjE9&#10;wAAAANwAAAAPAAAAAAAAAAEAIAAAACIAAABkcnMvZG93bnJldi54bWxQSwECFAAUAAAACACHTuJA&#10;My8FnjsAAAA5AAAAEAAAAAAAAAABACAAAAAPAQAAZHJzL3NoYXBleG1sLnhtbFBLBQYAAAAABgAG&#10;AFsBAAC5AwAAAAA=&#10;" path="m0,39l2,38,11,29,18,17,27,16,55,11,61,7,71,10,98,7,109,3,118,2,124,0,132,2,133,6,129,19,113,23,88,37,73,40,61,46,39,51,23,61,18,59,0,39xe">
                    <v:path o:connectlocs="0,39;2,38;11,29;18,17;27,16;55,11;61,7;71,10;98,7;109,3;118,2;124,0;132,2;133,6;129,19;113,23;88,37;73,40;61,46;39,51;23,61;18,59;0,39" o:connectangles="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4" o:spid="_x0000_s1026" o:spt="100" style="position:absolute;left:6911180;top:3850034;height:22225;width:26988;" filled="t" stroked="t" coordsize="85,71" o:gfxdata="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sPr25AAAA3AAA&#10;AA8AAAAAAAAAAQAgAAAAIgAAAGRycy9kb3ducmV2LnhtbFBLAQIUABQAAAAIAIdO4kAzLwWeOwAA&#10;ADkAAAAQAAAAAAAAAAEAIAAAAAgBAABkcnMvc2hhcGV4bWwueG1sUEsFBgAAAAAGAAYAWwEAALID&#10;AAAAAA==&#10;" path="m85,20l85,22,80,35,69,46,63,54,54,58,49,60,40,63,31,68,21,70,15,71,5,71,0,66,8,58,9,52,6,46,8,31,15,23,22,17,32,15,41,9,48,6,53,4,62,3,67,0,85,20xe">
                    <v:path o:connectlocs="85,20;85,22;80,35;69,46;63,54;54,58;49,60;40,63;31,68;21,70;15,71;5,71;0,66;8,58;9,52;6,46;8,31;15,23;22,17;32,15;41,9;48,6;53,4;62,3;67,0;85,20" o:connectangles="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5" o:spid="_x0000_s1026" o:spt="100" style="position:absolute;left:6987380;top:3740497;height:19050;width:50800;" filled="t" stroked="t" coordsize="162,59" o:gfxdata="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KTTGvQAA&#10;ANwAAAAPAAAAAAAAAAEAIAAAACIAAABkcnMvZG93bnJldi54bWxQSwECFAAUAAAACACHTuJAMy8F&#10;njsAAAA5AAAAEAAAAAAAAAABACAAAAAMAQAAZHJzL3NoYXBleG1sLnhtbFBLBQYAAAAABgAGAFsB&#10;AAC2AwAAAAA=&#10;" path="m3,38l1,37,0,24,2,18,7,14,12,8,17,3,43,5,54,4,63,2,70,5,88,0,99,4,108,11,116,13,125,13,132,10,142,14,148,30,152,35,160,37,162,50,157,59,149,54,108,32,98,30,88,30,88,35,83,36,72,35,62,34,54,26,45,30,41,35,34,37,24,32,13,21,11,24,3,38xe">
                    <v:path o:connectlocs="3,38;1,37;0,24;2,18;7,14;12,8;17,3;43,5;54,4;63,2;70,5;88,0;99,4;108,11;116,13;125,13;132,10;142,14;148,30;152,35;160,37;162,50;157,59;149,54;108,32;98,30;88,30;88,35;83,36;72,35;62,34;54,26;45,30;41,35;34,37;24,32;13,21;11,24;3,38" o:connectangles="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6" o:spid="_x0000_s1026" o:spt="100" style="position:absolute;left:6830217;top:3662709;height:128588;width:109538;" fillcolor="#D9D9D9 [2732]" filled="t" stroked="t" coordsize="345,404" o:gfxdata="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zH3TugAAANwA&#10;AAAPAAAAAAAAAAEAIAAAACIAAABkcnMvZG93bnJldi54bWxQSwECFAAUAAAACACHTuJAMy8FnjsA&#10;AAA5AAAAEAAAAAAAAAABACAAAAAJAQAAZHJzL3NoYXBleG1sLnhtbFBLBQYAAAAABgAGAFsBAACz&#10;AwAAAAA=&#10;" path="m120,22l139,24,141,30,147,35,155,36,163,33,169,33,178,35,184,36,193,36,201,38,205,43,216,47,222,46,229,42,237,41,274,46,288,42,309,21,317,16,325,6,335,0,341,2,344,4,345,13,344,20,339,30,323,47,313,60,303,69,293,75,280,75,268,78,245,78,234,70,218,68,201,68,178,69,164,72,156,68,148,68,145,69,135,67,130,68,121,72,109,72,98,69,87,69,77,80,70,94,67,107,67,137,75,144,86,148,100,171,121,170,124,164,132,156,140,146,151,143,159,145,163,145,172,148,177,140,193,138,215,138,217,129,233,124,244,124,250,133,249,144,243,150,231,144,218,146,198,172,189,180,173,187,166,189,155,196,150,197,137,193,139,203,152,212,180,251,185,252,190,263,196,271,193,277,185,279,184,286,185,293,198,301,202,309,202,317,209,321,216,320,218,328,215,332,211,337,196,337,182,341,175,354,166,360,150,359,146,348,145,333,148,321,143,314,131,305,120,294,113,280,121,264,121,253,119,245,116,239,105,237,92,245,81,253,76,267,83,280,83,294,82,344,86,354,80,368,81,384,85,397,82,400,67,401,55,404,42,403,33,398,27,384,34,363,35,350,43,316,39,310,34,284,22,284,11,285,2,273,0,259,1,240,12,226,18,210,26,196,24,166,37,144,44,137,49,128,51,138,54,126,53,105,45,97,48,97,55,86,55,80,57,69,62,58,73,46,78,46,86,52,93,51,102,40,104,27,110,24,120,22xe">
                    <v:path o:connectlocs="141,30;163,33;184,36;205,43;229,42;288,42;325,6;344,4;339,30;303,69;268,78;218,68;164,72;145,69;121,72;87,69;67,107;86,148;124,164;151,143;172,148;215,138;244,124;243,150;198,172;166,189;137,193;180,251;196,271;184,286;202,309;216,320;211,337;175,354;146,348;143,314;113,280;119,245;92,245;83,280;86,354;85,397;55,404;27,384;43,316;22,284;0,259;18,210;37,144;51,138;45,97;55,80;73,46;93,51;110,24" o:connectangles="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7" o:spid="_x0000_s1026" o:spt="100" style="position:absolute;left:6977855;top:3653184;height:53975;width:25400;" filled="t" stroked="t" coordsize="80,170" o:gfxdata="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AGKb4A&#10;AADcAAAADwAAAAAAAAABACAAAAAiAAAAZHJzL2Rvd25yZXYueG1sUEsBAhQAFAAAAAgAh07iQDMv&#10;BZ47AAAAOQAAABAAAAAAAAAAAQAgAAAADQEAAGRycy9zaGFwZXhtbC54bWxQSwUGAAAAAAYABgBb&#10;AQAAtwMAAAAA&#10;" path="m31,0l32,0,34,2,36,6,31,14,27,17,26,21,31,25,34,36,36,45,34,53,22,65,15,72,15,74,22,75,28,69,37,63,47,45,57,40,68,38,70,41,74,49,74,63,52,78,52,81,69,92,70,99,74,103,80,107,70,108,62,102,47,100,36,96,31,102,30,118,32,137,37,146,43,158,54,170,49,170,39,160,21,137,17,106,12,92,12,80,10,72,5,68,0,59,1,49,3,48,10,25,15,15,31,0xe">
                    <v:path o:connectlocs="31,0;32,0;34,2;36,6;31,14;27,17;26,21;31,25;34,36;36,45;34,53;22,65;15,72;15,74;22,75;28,69;37,63;47,45;57,40;68,38;70,41;74,49;74,63;52,78;52,81;69,92;70,99;74,103;80,107;70,108;62,102;47,100;36,96;31,102;30,118;32,137;37,146;43,158;54,170;49,170;39,160;21,137;17,106;12,92;12,80;10,72;5,68;0,59;1,49;3,48;10,25;15,15;31,0" o:connectangles="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8" o:spid="_x0000_s1026" o:spt="100" style="position:absolute;left:6911463;top:3699222;height:152400;width:180975;" fillcolor="#BFBFBF [2412]" filled="t" stroked="t" coordsize="568,480" o:gfxdata="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JnL4A&#10;AADcAAAADwAAAAAAAAABACAAAAAiAAAAZHJzL2Rvd25yZXYueG1sUEsBAhQAFAAAAAgAh07iQDMv&#10;BZ47AAAAOQAAABAAAAAAAAAAAQAgAAAADQEAAGRycy9zaGFwZXhtbC54bWxQSwUGAAAAAAYABgBb&#10;AQAAtwMAAAAA&#10;" path="m568,480l568,479,556,475,549,469,532,455,523,444,513,433,503,428,501,425,497,421,484,423,474,427,455,423,447,431,442,426,441,433,441,436,438,437,431,437,426,433,405,439,385,440,378,440,378,431,384,421,390,405,406,386,419,383,427,384,437,390,444,393,444,385,433,377,435,373,442,372,431,368,420,359,426,357,430,341,421,335,414,321,410,300,410,297,406,293,395,277,389,277,383,275,378,269,377,269,372,262,361,260,342,250,334,251,313,240,299,237,290,235,270,228,260,227,243,224,229,223,228,219,224,218,215,213,210,206,207,199,199,199,189,197,188,203,184,197,175,191,170,189,168,183,158,179,156,171,157,162,161,149,159,142,157,148,156,159,152,167,145,181,142,189,138,196,132,203,113,206,108,203,105,200,105,190,102,179,103,174,103,163,95,163,88,149,78,143,65,143,56,141,57,132,67,127,81,127,95,130,115,119,125,115,135,119,147,120,156,116,157,105,161,99,162,93,152,97,132,101,110,106,94,106,86,104,77,106,62,99,55,83,52,72,46,67,36,62,27,63,19,60,17,66,0,58,2,51,7,45,16,28,19,25,29,23,38,23,48,19,66,3,78,0,93,0,107,2,119,11,126,18,135,23,168,23,172,39,178,49,179,65,175,77,174,90,179,114,193,132,194,127,195,119,205,122,210,138,213,142,218,153,234,164,242,164,255,163,261,151,269,148,275,143,276,135,296,120,302,103,310,100,318,100,336,97,345,90,344,81,349,77,361,67,380,57,387,60,390,65,410,72,421,77,427,78,432,83,455,90,471,100,479,104,491,108,501,106,506,104,514,108,519,106,523,108,534,114,539,114,541,116,541,119,543,121,549,121,551,120,556,120,555,129,560,254,560,326,556,347,555,351,562,368,562,409,565,466,568,480xe">
                    <v:path o:connectlocs="549,469;503,428;474,427;441,433;426,433;378,431;419,383;444,385;431,368;421,335;406,293;378,269;342,250;290,235;229,223;210,206;188,203;168,183;161,149;152,167;132,203;105,190;95,163;56,141;95,130;147,120;162,93;94,106;55,83;27,63;2,51;29,23;78,0;126,18;178,49;179,114;205,122;234,164;269,148;302,103;345,90;380,57;421,77;471,100;506,104;534,114;543,121;555,129;555,351;568,480" o:connectangles="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89" o:spid="_x0000_s1026" o:spt="100" style="position:absolute;left:7387430;top:3737322;height:38100;width:41275;" filled="t" stroked="t" coordsize="129,119" o:gfxdata="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NsyL4A&#10;AADcAAAADwAAAAAAAAABACAAAAAiAAAAZHJzL2Rvd25yZXYueG1sUEsBAhQAFAAAAAgAh07iQDMv&#10;BZ47AAAAOQAAABAAAAAAAAAAAQAgAAAADQEAAGRycy9zaGFwZXhtbC54bWxQSwUGAAAAAAYABgBb&#10;AQAAtwMAAAAA&#10;" path="m0,3l2,0,20,11,26,16,34,20,54,35,66,36,75,43,81,49,95,58,100,66,107,71,117,74,121,78,124,87,129,93,129,100,124,107,120,119,111,119,105,93,97,71,86,53,80,49,66,47,54,39,46,31,40,30,31,23,26,21,9,10,0,9,0,3xe">
                    <v:path o:connectlocs="0,3;2,0;20,11;26,16;34,20;54,35;66,36;75,43;81,49;95,58;100,66;107,71;117,74;121,78;124,87;129,93;129,100;124,107;120,119;111,119;105,93;97,71;86,53;80,49;66,47;54,39;46,31;40,30;31,23;26,21;9,10;0,9;0,3" o:connectangles="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0" o:spid="_x0000_s1026" o:spt="100" style="position:absolute;left:6538117;top:3280122;height:263525;width:125413;" filled="t" stroked="t" coordsize="395,832" o:gfxdata="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YbM28AAAA&#10;3AAAAA8AAAAAAAAAAQAgAAAAIgAAAGRycy9kb3ducmV2LnhtbFBLAQIUABQAAAAIAIdO4kAzLwWe&#10;OwAAADkAAAAQAAAAAAAAAAEAIAAAAAsBAABkcnMvc2hhcGV4bWwueG1sUEsFBgAAAAAGAAYAWwEA&#10;ALUDAAAAAA==&#10;" path="m228,773l238,776,242,768,237,758,239,753,245,754,247,748,250,749,249,741,253,737,255,731,270,727,276,731,283,731,308,716,321,713,330,701,361,687,367,681,376,679,378,673,379,665,385,660,387,654,383,650,385,646,388,647,388,643,383,619,384,615,388,618,388,607,392,602,395,603,395,607,395,596,394,587,390,585,389,569,389,557,388,549,388,539,385,536,382,507,366,456,344,434,337,424,336,409,335,413,329,414,329,409,323,401,306,398,298,387,290,378,281,372,274,362,270,359,265,351,255,344,248,334,236,324,234,312,228,297,217,290,197,270,191,258,194,245,197,235,199,222,211,195,239,171,243,166,247,152,253,145,258,140,276,132,286,124,287,116,307,105,315,108,318,106,319,102,312,97,293,98,283,96,278,91,255,77,248,65,243,50,248,35,244,26,224,25,211,21,196,15,184,5,169,0,162,1,152,12,142,19,127,27,121,28,113,26,104,33,94,38,91,32,77,36,71,31,65,32,50,42,44,41,36,33,23,31,21,28,17,31,13,37,7,44,7,48,0,44,12,60,29,80,39,90,44,100,41,112,43,120,57,135,77,139,97,134,113,135,122,146,127,155,129,162,137,168,141,177,147,183,146,192,130,208,125,208,114,205,107,208,103,213,99,222,100,229,107,231,115,237,134,247,161,267,165,280,188,301,191,311,208,331,213,332,231,344,236,358,239,370,238,371,239,372,243,386,251,386,265,396,274,404,278,421,291,450,292,457,292,490,290,527,292,543,299,558,298,607,296,619,290,628,281,625,271,634,264,638,256,638,238,646,237,656,218,657,208,661,206,674,207,683,208,692,202,694,194,697,183,704,173,708,165,705,158,705,157,715,152,720,145,724,134,726,129,727,136,738,154,746,161,752,157,760,150,770,148,786,148,797,151,810,156,822,151,827,153,832,162,830,175,821,186,807,195,797,216,789,220,785,220,778,228,773xe">
                    <v:path o:connectlocs="237,758;250,749;270,727;321,713;376,679;387,654;388,643;388,607;395,596;389,557;382,507;336,409;323,401;281,372;255,344;228,297;194,245;239,171;258,140;307,105;312,97;255,77;244,26;184,5;142,19;104,33;71,31;36,33;13,37;12,60;41,112;97,134;129,162;146,192;107,208;107,231;165,280;213,332;238,371;265,396;292,457;299,558;281,625;238,646;206,674;194,697;158,705;134,726;161,752;148,797;153,832;195,797;228,773" o:connectangles="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1" o:spid="_x0000_s1026" o:spt="100" style="position:absolute;left:6668292;top:3572222;height:104775;width:168275;" filled="t" stroked="t" coordsize="530,330" o:gfxdata="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5+Wr4A&#10;AADcAAAADwAAAAAAAAABACAAAAAiAAAAZHJzL2Rvd25yZXYueG1sUEsBAhQAFAAAAAgAh07iQDMv&#10;BZ47AAAAOQAAABAAAAAAAAAAAQAgAAAADQEAAGRycy9zaGFwZXhtbC54bWxQSwUGAAAAAAYABgBb&#10;AQAAtwMAAAAA&#10;" path="m242,129l245,131,249,133,259,144,263,150,268,155,271,159,276,160,281,158,283,150,285,126,288,121,293,118,298,118,301,122,303,129,307,137,312,139,318,139,319,134,319,128,318,123,314,116,309,111,315,110,320,106,328,96,322,94,319,88,324,81,329,79,339,79,351,64,357,53,357,47,383,20,387,13,388,6,392,0,394,0,395,3,395,14,393,20,393,22,404,9,408,2,415,2,417,4,422,19,428,22,433,20,443,29,446,40,442,43,443,57,444,58,448,57,452,57,458,54,463,54,467,59,465,64,462,68,463,70,469,70,474,65,480,65,486,69,502,80,523,86,529,91,530,95,528,100,518,104,512,108,501,112,491,115,482,110,475,113,474,121,476,126,482,132,487,133,492,137,494,140,480,143,463,149,457,149,452,147,446,143,444,143,443,148,439,151,435,151,421,147,412,142,361,140,342,142,336,150,330,167,328,189,323,201,297,230,291,257,282,275,275,287,271,294,265,299,252,303,240,305,231,307,220,314,210,314,189,306,184,306,183,299,178,296,151,295,146,296,139,305,123,323,115,327,105,326,96,326,87,330,77,323,66,325,54,328,40,325,27,314,0,274,0,269,2,268,5,266,7,264,10,273,13,278,28,283,34,284,48,283,53,284,59,288,67,290,84,293,86,285,89,279,91,269,93,263,91,253,96,250,102,251,103,253,103,239,105,235,113,225,116,221,134,220,137,219,137,218,142,217,152,217,161,215,174,214,179,212,190,201,205,183,207,177,215,167,231,154,238,143,240,131,242,129xe">
                    <v:path o:connectlocs="249,133;268,155;281,158;288,121;301,122;312,139;319,128;309,111;328,96;324,81;351,64;383,20;392,0;395,14;404,9;417,4;433,20;442,43;448,57;463,54;462,68;474,65;502,80;530,95;512,108;482,110;476,126;492,137;463,149;446,143;439,151;412,142;336,150;323,201;282,275;265,299;231,307;189,306;178,296;139,305;105,326;77,323;40,325;0,269;7,264;28,283;53,284;84,293;91,269;96,250;103,239;116,221;137,218;161,215;190,201;215,167;240,131" o:connectangles="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2" o:spid="_x0000_s1026" o:spt="100" style="position:absolute;left:6504780;top:3575397;height:93663;width:71438;" filled="t" stroked="t" coordsize="226,291" o:gfxdata="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4z+CrsAAADc&#10;AAAADwAAAAAAAAABACAAAAAiAAAAZHJzL2Rvd25yZXYueG1sUEsBAhQAFAAAAAgAh07iQDMvBZ47&#10;AAAAOQAAABAAAAAAAAAAAQAgAAAACgEAAGRycy9zaGFwZXhtbC54bWxQSwUGAAAAAAYABgBbAQAA&#10;tAMAAAAA&#10;" path="m5,16l2,16,7,24,10,43,14,55,15,87,18,98,26,104,27,115,26,130,32,141,33,148,52,173,60,183,66,196,68,208,77,218,93,229,114,248,129,253,144,265,152,269,166,276,178,287,182,285,185,291,189,287,192,281,198,277,211,280,220,288,224,281,226,265,210,237,205,222,188,210,182,191,179,151,183,126,183,108,181,95,174,83,158,60,136,44,123,28,111,29,103,41,92,43,81,41,58,56,54,45,57,29,47,14,37,12,20,9,12,0,0,0,5,16xe">
                    <v:path o:connectlocs="5,16;2,16;7,24;10,43;14,55;15,87;18,98;26,104;27,115;26,130;32,141;33,148;52,173;60,183;66,196;68,208;77,218;93,229;114,248;129,253;144,265;152,269;166,276;178,287;182,285;185,291;189,287;192,281;198,277;211,280;220,288;224,281;226,265;210,237;205,222;188,210;182,191;179,151;183,126;183,108;181,95;174,83;158,60;136,44;123,28;111,29;103,41;92,43;81,41;58,56;54,45;57,29;47,14;37,12;20,9;12,0;0,0;5,16" o:connectangles="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3" o:spid="_x0000_s1026" o:spt="100" style="position:absolute;left:6460330;top:3326159;height:268288;width:136525;" filled="t" stroked="t" coordsize="431,844" o:gfxdata="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RCJJ74A&#10;AADcAAAADwAAAAAAAAABACAAAAAiAAAAZHJzL2Rvd25yZXYueG1sUEsBAhQAFAAAAAgAh07iQDMv&#10;BZ47AAAAOQAAABAAAAAAAAAAAQAgAAAADQEAAGRycy9zaGFwZXhtbC54bWxQSwUGAAAAAAYABgBb&#10;AQAAtwMAAAAA&#10;" path="m144,0l138,3,131,11,125,24,112,27,103,32,88,43,77,49,66,60,55,64,37,65,23,67,9,106,7,118,9,128,0,135,1,142,7,159,17,182,40,199,48,209,50,225,49,240,52,252,61,253,65,263,59,269,53,283,50,291,50,304,47,307,38,315,34,323,33,337,39,354,58,366,76,386,79,392,81,401,82,434,88,452,91,454,96,469,111,503,109,510,91,540,80,547,72,559,70,574,65,586,60,594,59,597,54,610,53,618,39,664,37,681,37,696,40,705,60,703,80,725,86,729,101,750,112,759,118,774,145,804,140,788,152,788,160,797,177,800,187,802,197,817,194,833,198,844,221,829,232,831,243,829,251,817,242,804,230,790,215,778,181,773,168,758,162,754,157,745,151,709,145,699,136,691,131,676,129,660,124,649,114,646,102,651,92,649,88,640,86,623,85,607,85,592,86,586,92,578,93,568,98,563,103,553,103,542,112,515,119,501,126,487,128,471,133,439,129,415,142,411,157,409,161,409,168,411,179,414,182,419,179,455,183,462,187,462,184,458,189,458,212,460,222,458,233,461,251,476,257,484,264,488,270,492,271,489,276,493,285,511,291,516,292,510,292,501,286,487,280,473,265,462,258,440,255,429,258,411,265,407,270,396,278,392,292,372,298,366,307,363,334,365,350,368,368,365,396,364,405,374,416,369,416,365,420,365,427,354,427,312,431,302,430,293,429,286,424,280,416,275,414,268,404,267,397,262,389,252,386,241,387,216,386,203,382,191,377,181,370,176,368,169,360,165,353,158,348,150,335,135,323,134,312,135,301,138,297,149,292,153,285,156,273,162,264,162,255,156,249,146,242,144,233,146,220,151,208,164,195,169,188,178,183,182,184,177,181,164,185,150,188,126,193,115,193,106,194,97,190,81,194,64,190,60,169,60,163,59,161,58,161,40,158,25,152,16,149,11,142,14,140,8,141,0,144,0xe">
                    <v:path o:connectlocs="125,24;77,49;23,67;0,135;40,199;52,252;53,283;38,315;58,366;82,434;111,503;72,559;59,597;37,681;80,725;118,774;160,797;194,833;243,829;215,778;157,745;131,676;102,651;85,607;93,568;112,515;133,439;161,409;179,455;189,458;251,476;271,489;292,510;265,462;265,407;298,366;368,365;416,365;431,302;416,275;389,252;382,191;360,165;323,134;292,153;255,156;220,151;183,182;188,126;190,81;163,59;152,16;141,0" o:connectangles="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4" o:spid="_x0000_s1026" o:spt="100" style="position:absolute;left:6366667;top:3181697;height:333375;width:153988;" filled="t" stroked="t" coordsize="489,1050" o:gfxdata="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KG9nLgAAADcAAAA&#10;DwAAAAAAAAABACAAAAAiAAAAZHJzL2Rvd25yZXYueG1sUEsBAhQAFAAAAAgAh07iQDMvBZ47AAAA&#10;OQAAABAAAAAAAAAAAQAgAAAABwEAAGRycy9zaGFwZXhtbC54bWxQSwUGAAAAAAYABgBbAQAAsQMA&#10;AAAA&#10;" path="m112,704l117,690,119,673,125,657,125,638,121,607,117,599,116,592,109,580,95,556,92,545,89,559,78,553,71,539,74,531,85,536,84,531,76,525,79,518,78,512,38,493,37,482,28,479,22,470,21,474,14,468,10,458,0,443,1,425,3,418,7,413,19,416,17,387,19,384,22,381,27,376,36,378,41,377,46,371,47,365,44,365,41,355,41,339,42,326,53,327,57,322,60,302,59,276,66,269,80,265,93,268,101,268,106,263,112,243,130,208,134,197,132,187,138,178,154,167,160,155,159,127,166,111,179,100,194,92,204,84,211,70,231,66,242,63,258,68,263,63,259,47,264,33,275,28,281,21,281,9,290,5,294,0,297,0,310,6,322,20,326,37,331,45,347,47,354,79,355,100,351,128,351,136,342,163,333,174,326,177,322,187,311,198,307,217,301,231,305,247,304,256,294,273,299,278,312,264,323,258,342,257,361,256,361,267,366,281,367,301,381,311,397,319,391,346,387,366,402,369,420,375,423,387,441,404,461,402,476,389,488,391,489,397,488,402,483,409,456,427,456,432,458,440,452,441,445,443,440,447,439,453,433,456,426,464,420,477,407,480,398,485,383,496,372,502,361,513,350,517,332,518,318,520,304,559,302,571,304,581,295,588,296,595,302,612,312,635,335,652,343,662,345,678,344,693,347,705,356,706,360,716,354,722,348,736,345,744,345,757,342,760,333,768,329,776,328,790,334,807,353,819,371,839,374,845,376,854,377,887,383,905,386,907,391,922,406,956,404,963,386,993,375,1000,367,1012,365,1027,360,1039,355,1047,354,1050,344,1043,345,1031,349,1017,359,993,359,981,361,964,351,958,344,953,345,946,354,947,351,937,354,924,349,897,338,870,333,851,329,855,327,860,322,844,317,821,311,805,306,784,301,759,297,721,299,695,295,695,291,694,279,688,269,679,262,671,254,673,251,653,246,642,246,662,241,685,226,693,211,700,200,710,189,717,179,726,170,738,165,733,159,735,154,728,146,738,136,733,127,730,122,726,125,717,116,725,109,721,112,704xe">
                    <v:path o:connectlocs="125,657;116,592;89,559;85,536;78,512;22,470;0,443;19,416;27,376;47,365;42,326;59,276;101,268;134,197;160,155;194,92;242,63;264,33;290,5;322,20;354,79;342,163;311,198;304,256;323,258;366,281;391,346;423,387;488,391;456,427;445,443;426,464;383,496;332,518;304,581;312,635;344,693;354,722;342,760;334,807;376,854;391,922;375,1000;355,1047;349,1017;351,958;351,937;333,851;317,821;297,721;279,688;251,653;226,693;179,726;154,728;122,726;112,704" o:connectangles="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5" o:spid="_x0000_s1026" o:spt="100" style="position:absolute;left:6541292;top:3435697;height:74613;width:92075;" filled="t" stroked="t" coordsize="290,237" o:gfxdata="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rRcZ7sAAADc&#10;AAAADwAAAAAAAAABACAAAAAiAAAAZHJzL2Rvd25yZXYueG1sUEsBAhQAFAAAAAgAh07iQDMvBZ47&#10;AAAAOQAAABAAAAAAAAAAAQAgAAAACgEAAGRycy9zaGFwZXhtbC54bWxQSwUGAAAAAAYABgBbAQAA&#10;tAMAAAAA&#10;" path="m120,237l115,236,112,234,106,230,89,229,82,232,72,232,72,221,77,214,75,204,69,202,64,203,59,211,50,214,41,188,41,186,45,189,45,184,36,173,36,172,37,166,37,157,31,143,25,129,10,118,3,96,0,85,3,67,10,63,15,52,23,48,37,28,43,22,52,19,79,21,95,24,113,21,141,20,150,30,161,25,169,33,187,37,198,41,207,38,207,24,223,15,234,11,242,11,251,20,258,20,268,15,279,6,283,0,281,37,283,53,290,68,289,117,287,129,281,138,272,135,262,144,255,148,247,148,229,156,228,166,209,167,199,171,197,184,198,193,199,202,193,204,185,207,174,214,164,218,156,215,149,215,148,225,143,230,136,234,125,236,120,237xe">
                    <v:path o:connectlocs="115,236;106,230;82,232;72,221;75,204;64,203;50,214;41,186;45,184;36,172;37,157;25,129;3,96;3,67;15,52;37,28;52,19;95,24;141,20;161,25;187,37;207,38;223,15;242,11;258,20;279,6;281,37;290,68;287,129;272,135;255,148;229,156;209,167;197,184;199,202;185,207;164,218;149,215;143,230;125,236" o:connectangles="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96" o:spid="_x0000_s1026" o:spt="100" style="position:absolute;left:6504780;top:3292822;height:155575;width:125413;" filled="f" stroked="t" coordsize="398,490" o:gfxdata="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qD0svQAA&#10;ANwAAAAPAAAAAAAAAAEAIAAAACIAAABkcnMvZG93bnJldi54bWxQSwECFAAUAAAACACHTuJAMy8F&#10;njsAAAA5AAAAEAAAAAAAAAABACAAAAAMAQAAZHJzL3NoYXBleG1sLnhtbFBLBQYAAAAABgAGAFsB&#10;AAC2AwAAAAA=&#10;" path="m106,3l118,19,135,39,145,49,150,59,147,71,149,79,163,94,183,98,203,93,219,94,228,105,233,114,235,121,243,127,247,136,253,142,252,151,236,167,231,167,220,164,213,167,209,172,205,181,206,188,213,190,221,196,240,206,267,226,271,239,294,260,297,270,314,290,319,291,337,303,342,317,345,329,344,330,345,331,349,345,357,345,371,355,380,363,384,380,397,409,398,416,398,449,394,455,383,464,373,469,366,469,357,460,349,460,338,464,322,473,322,487,313,490,302,486,284,482,276,474,276,470,280,470,287,459,287,417,291,407,290,398,289,391,284,385,276,380,274,373,264,372,257,367,249,357,246,346,247,321,246,308,242,296,237,286,230,281,228,274,220,270,213,263,208,255,195,240,183,239,172,240,161,243,157,254,152,258,145,261,133,267,124,267,115,261,109,251,102,249,93,251,80,256,68,269,55,274,48,283,43,287,44,282,41,269,45,255,48,231,53,220,53,211,54,202,50,186,54,169,50,165,29,165,23,164,21,163,21,145,18,130,12,121,9,116,2,119,0,113,1,105,4,105,5,99,10,95,17,93,23,92,21,84,21,79,48,61,53,54,54,49,59,76,80,71,84,67,85,52,79,36,76,19,77,7,86,0,106,1,106,3xe">
                    <v:path o:connectlocs="135,39;147,71;183,98;228,105;243,127;252,151;220,164;205,181;221,196;271,239;314,290;342,317;345,331;371,355;397,409;394,455;366,469;338,464;313,490;276,474;287,459;290,398;276,380;257,367;247,321;237,286;220,270;195,240;161,243;145,261;115,261;93,251;55,274;44,282;48,231;54,202;50,165;21,163;12,121;0,113;5,99;23,92;48,61;59,76;85,52;77,7;106,3" o:connectangles="0,0,0,0,0,0,0,0,0,0,0,0,0,0,0,0,0,0,0,0,0,0,0,0,0,0,0,0,0,0,0,0,0,0,0,0,0,0,0,0,0,0,0,0,0,0,0"/>
                    <v:fill on="f" focussize="0,0"/>
                    <v:stroke weight="0.5pt" color="#FFFFFF [3212]" joinstyle="round"/>
                    <v:imagedata o:title=""/>
                    <o:lock v:ext="edit" aspectratio="t"/>
                  </v:shape>
                  <v:group id="Group 97" o:spid="_x0000_s1026" o:spt="203" style="position:absolute;left:5818980;top:3002309;height:587375;width:636588;" coordorigin="3183,2052" coordsize="401,370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98" o:spid="_x0000_s1026" o:spt="100" style="position:absolute;left:3509;top:2232;height:5;width:3;" filled="t" stroked="t" coordsize="14,27" o:gfxdata="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OwC+/&#10;AAAA3AAAAA8AAAAAAAAAAQAgAAAAIgAAAGRycy9kb3ducmV2LnhtbFBLAQIUABQAAAAIAIdO4kAz&#10;LwWeOwAAADkAAAAQAAAAAAAAAAEAIAAAAA4BAABkcnMvc2hhcGV4bWwueG1sUEsFBgAAAAAGAAYA&#10;WwEAALgDAAAAAA==&#10;" path="m0,4l1,26,9,27,14,21,14,12,9,3,5,0,0,4xe">
                      <v:path o:connectlocs="0,4;1,26;9,27;14,21;14,12;9,3;5,0;0,4" o:connectangles="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99" o:spid="_x0000_s1026" o:spt="100" style="position:absolute;left:3262;top:2066;height:332;width:322;" filled="t" stroked="t" coordsize="1608,1661" o:gfxdata="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ldkOvQAA&#10;ANwAAAAPAAAAAAAAAAEAIAAAACIAAABkcnMvZG93bnJldi54bWxQSwECFAAUAAAACACHTuJAMy8F&#10;njsAAAA5AAAAEAAAAAAAAAABACAAAAAMAQAAZHJzL3NoYXBleG1sLnhtbFBLBQYAAAAABgAGAFsB&#10;AAC2AwAAAAA=&#10;" path="m304,1236l306,1238,310,1250,312,1252,315,1249,320,1250,316,1255,316,1260,322,1281,331,1293,338,1297,348,1319,351,1334,358,1343,364,1358,370,1388,382,1426,382,1429,391,1444,401,1453,418,1475,425,1494,432,1519,454,1572,461,1600,468,1614,481,1633,495,1650,508,1661,525,1661,534,1653,534,1650,540,1647,546,1642,548,1636,547,1632,554,1611,577,1600,594,1598,593,1588,594,1578,607,1560,610,1552,615,1541,628,1539,632,1542,643,1542,643,1525,640,1496,640,1467,643,1456,655,1431,660,1417,667,1390,669,1381,667,1368,661,1363,660,1358,658,1356,660,1352,664,1356,656,1324,659,1314,659,1304,659,1302,655,1297,654,1284,654,1262,661,1251,670,1238,680,1233,688,1232,698,1238,706,1234,713,1222,718,1208,720,1208,733,1205,746,1202,769,1193,776,1185,776,1174,782,1164,795,1155,820,1136,837,1123,849,1109,864,1098,875,1092,878,1088,880,1087,890,1077,925,1034,938,1024,968,1007,986,1001,995,996,998,996,1015,981,1024,970,1026,964,1036,953,1030,929,1036,913,1068,897,1078,894,1084,889,1089,880,1091,874,1096,868,1100,868,1097,880,1097,893,1099,894,1101,894,1104,895,1107,902,1116,901,1121,897,1124,899,1126,890,1128,886,1131,896,1134,900,1142,897,1135,884,1137,878,1135,874,1133,863,1134,854,1132,846,1127,841,1124,832,1124,823,1126,820,1127,804,1126,800,1122,799,1122,784,1116,778,1116,770,1118,759,1120,738,1111,728,1105,723,1094,718,1085,714,1084,708,1085,703,1090,695,1097,694,1104,690,1106,683,1126,681,1126,673,1122,669,1123,665,1108,667,1101,662,1099,648,1095,644,1110,620,1112,608,1117,605,1126,622,1132,630,1133,622,1137,610,1143,613,1145,627,1153,636,1159,632,1166,638,1175,624,1177,628,1180,648,1185,667,1192,675,1203,680,1246,684,1250,681,1264,679,1288,681,1311,685,1326,691,1325,696,1315,701,1310,714,1298,729,1288,739,1276,744,1262,754,1260,762,1261,778,1268,798,1278,799,1284,809,1292,814,1295,807,1301,786,1312,771,1319,772,1326,786,1331,803,1333,811,1336,819,1342,847,1346,881,1349,878,1354,873,1363,875,1368,874,1373,868,1374,862,1371,862,1368,852,1368,836,1369,823,1380,824,1384,819,1387,799,1386,773,1393,766,1407,762,1420,765,1428,765,1433,760,1439,740,1457,705,1461,694,1459,684,1465,675,1481,664,1487,652,1486,624,1493,608,1506,597,1521,589,1531,581,1538,567,1558,563,1569,560,1585,565,1590,560,1586,544,1591,530,1602,525,1608,518,1608,506,1604,493,1594,490,1580,490,1570,486,1552,486,1554,470,1556,455,1543,453,1541,442,1543,434,1532,422,1520,426,1505,436,1492,439,1472,441,1463,439,1457,434,1452,433,1443,438,1434,444,1428,455,1408,472,1393,476,1379,492,1369,499,1354,507,1342,515,1314,522,1296,527,1298,529,1298,531,1295,538,1295,540,1296,542,1315,550,1321,556,1319,570,1320,574,1320,577,1312,581,1292,584,1278,585,1257,589,1249,590,1240,590,1230,587,1225,587,1202,595,1183,595,1160,592,1149,588,1145,585,1142,585,1140,584,1140,577,1139,574,1134,573,1134,568,1143,560,1144,556,1139,556,1135,554,1133,551,1133,544,1137,531,1137,525,1134,515,1133,512,1128,509,1123,511,1115,517,1107,517,1099,520,1097,522,1094,529,1090,541,1091,556,1090,570,1086,574,1086,578,1094,582,1099,592,1099,599,1092,610,1092,613,1080,611,1069,614,1054,613,1046,615,1036,610,1026,609,1020,609,973,601,967,595,959,592,945,593,925,589,913,581,907,576,897,562,891,558,873,555,869,555,866,558,860,557,852,554,841,554,832,558,827,558,806,554,796,541,794,539,785,538,782,538,772,530,761,525,751,524,741,519,736,515,724,501,715,495,707,491,703,487,690,480,687,480,686,484,681,484,676,480,675,474,670,469,659,468,658,465,659,458,664,450,667,449,669,442,672,438,669,429,672,422,677,416,675,409,675,405,679,400,685,400,688,393,696,388,699,382,701,377,703,375,706,377,712,375,709,374,692,369,690,367,686,361,681,359,669,350,663,350,656,346,654,342,654,339,651,335,647,335,645,332,640,330,632,334,631,332,629,326,628,325,624,324,621,325,612,324,608,325,602,329,599,329,596,326,597,316,593,313,589,307,589,304,584,299,584,294,586,287,583,281,583,277,584,270,586,264,579,254,572,246,572,237,569,229,570,226,581,224,584,221,585,222,586,229,589,234,591,237,599,239,601,238,604,237,607,238,608,232,612,229,616,223,617,223,621,228,623,228,632,217,632,215,628,208,622,200,621,195,622,192,622,189,612,184,607,185,606,181,597,174,597,159,602,158,600,152,601,149,602,148,595,141,596,135,596,133,606,133,610,130,621,133,623,131,628,126,633,116,633,105,643,104,644,103,642,100,643,97,647,94,648,92,651,88,658,83,658,77,664,71,666,52,669,50,669,43,675,35,675,32,671,29,667,29,660,38,658,38,655,34,653,23,648,27,644,27,642,22,639,22,637,20,636,11,632,9,631,7,628,6,624,6,621,1,618,0,615,0,610,2,604,2,599,6,585,6,575,13,564,19,557,24,552,29,547,30,543,35,536,32,531,35,526,35,492,60,488,66,489,68,489,71,486,79,482,83,478,82,475,78,456,79,454,81,449,87,446,88,440,88,433,86,429,88,427,92,423,94,421,95,414,94,411,95,407,93,395,93,390,92,385,92,370,83,360,81,342,73,337,76,333,79,326,78,322,79,321,82,320,90,312,104,312,106,321,106,323,111,323,115,319,117,317,119,317,122,320,126,322,127,333,126,336,129,337,132,337,133,332,138,326,141,325,147,337,158,337,164,336,169,322,178,321,181,330,185,333,194,343,200,342,207,349,208,352,212,358,210,363,211,363,216,362,222,365,229,366,230,384,232,389,235,394,234,400,242,398,246,401,250,396,255,394,259,386,260,382,260,380,259,375,260,373,262,362,267,358,275,357,286,362,292,360,297,363,298,364,301,363,304,358,308,357,314,357,316,359,318,369,318,371,324,369,326,365,328,362,326,359,324,357,331,343,336,331,352,326,355,321,361,317,366,316,372,317,380,314,388,305,393,298,393,292,398,287,406,283,417,277,428,262,450,256,457,244,464,233,474,229,479,219,495,212,504,204,519,199,522,195,523,172,523,169,524,161,527,156,533,152,534,149,533,147,528,139,514,136,512,132,513,122,522,118,528,107,538,93,556,85,563,83,570,79,588,79,593,81,598,88,601,94,600,101,603,111,603,113,604,117,608,118,611,118,616,112,636,112,641,113,646,123,657,127,658,137,654,139,655,142,658,142,669,143,678,148,685,150,692,155,698,160,703,160,706,164,711,165,714,160,716,160,718,160,728,159,732,166,733,166,735,159,735,154,739,154,741,150,743,147,743,140,743,139,740,138,739,139,733,139,732,132,730,127,734,115,738,111,745,110,746,107,746,93,746,84,739,78,741,74,739,62,740,58,739,52,740,48,739,47,740,46,740,43,735,41,735,40,740,40,757,20,757,16,759,11,757,9,762,7,764,5,767,0,771,0,773,2,782,9,782,13,791,27,809,37,820,47,825,67,827,89,825,105,821,113,818,117,810,122,808,124,814,117,834,106,843,96,850,84,852,70,854,59,857,51,850,47,854,50,870,90,911,104,926,124,944,131,945,156,947,167,944,174,943,183,936,190,936,207,924,213,916,218,906,219,879,222,867,224,852,226,856,229,857,258,858,260,859,253,866,242,866,239,879,241,880,240,891,242,894,249,897,242,911,242,922,242,924,246,924,249,928,249,934,255,952,256,963,256,971,250,987,247,998,247,1009,251,1028,253,1031,253,1047,257,1044,261,1041,262,1045,263,1052,261,1056,261,1060,260,1065,257,1084,263,1093,262,1096,265,1114,266,1114,273,1139,276,1147,276,1157,278,1163,282,1192,284,1201,289,1212,293,1214,295,1225,304,1236xe">
                      <v:path o:connectlocs="351,1334;468,1614;594,1598;655,1431;659,1302;733,1205;880,1087;1036,913;1107,902;1134,854;1120,738;1122,669;1143,613;1264,679;1268,798;1346,881;1387,799;1487,652;1602,525;1532,422;1379,492;1319,570;1160,592;1133,551;1090,541;1046,615;873,555;772,530;676,480;675,409;690,367;631,332;589,304;581,224;617,223;597,174;628,126;666,52;642,22;599,6;489,68;427,92;333,79;320,126;321,181;384,232;362,267;371,324;314,388;212,504;132,513;111,603;142,669;166,733;127,734;47,740;0,773;124,814;131,945;229,857;246,924;261,1041;276,1157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0" o:spid="_x0000_s1026" o:spt="100" style="position:absolute;left:3183;top:2052;height:168;width:184;" filled="t" stroked="t" coordsize="921,842" o:gfxdata="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jiRlvQAA&#10;ANwAAAAPAAAAAAAAAAEAIAAAACIAAABkcnMvZG93bnJldi54bWxQSwECFAAUAAAACACHTuJAMy8F&#10;njsAAAA5AAAAEAAAAAAAAAABACAAAAAMAQAAZHJzL3NoYXBleG1sLnhtbFBLBQYAAAAABgAGAFsB&#10;AAC2AwAAAAA=&#10;" path="m42,757l42,743,44,730,55,701,64,689,77,679,91,674,106,668,118,665,131,653,134,647,133,637,128,632,108,628,109,614,108,599,103,573,98,567,71,558,55,550,43,540,22,497,8,485,0,475,4,470,63,486,81,496,88,497,92,496,96,493,99,492,109,492,118,491,130,491,144,490,161,490,177,497,180,495,184,490,187,487,194,485,206,485,232,486,248,482,268,475,293,470,302,464,302,458,298,454,298,450,302,431,301,418,305,404,308,398,319,389,325,378,333,374,336,377,336,380,348,382,359,379,370,377,377,375,379,373,379,371,372,368,371,366,375,362,392,353,394,348,399,346,405,346,421,351,421,348,418,347,420,343,424,343,431,348,432,352,435,356,441,358,443,358,463,337,463,334,461,323,459,305,461,302,464,297,467,292,469,292,470,288,469,282,470,277,476,275,478,261,490,258,497,259,507,251,515,249,519,243,519,239,515,234,510,218,506,218,500,208,499,205,500,200,504,197,508,199,527,203,538,205,549,202,555,199,562,189,562,181,566,178,562,175,558,173,558,167,561,163,565,156,572,147,581,141,587,133,591,126,591,120,588,116,588,114,593,105,593,104,588,94,585,81,578,73,570,67,569,66,570,60,574,56,591,43,591,38,592,36,597,36,602,39,605,38,604,34,605,32,615,29,619,25,619,23,624,22,628,19,636,18,645,12,652,12,662,7,666,8,701,6,705,7,712,6,726,11,731,11,737,6,741,6,746,2,755,4,757,0,755,1,766,4,780,2,784,3,789,6,796,4,798,7,798,19,800,20,806,16,811,16,822,23,828,29,830,35,830,41,828,47,830,50,832,55,830,59,825,60,825,62,827,66,834,67,840,78,844,79,849,78,852,78,857,74,861,73,862,77,862,83,872,89,889,95,897,100,903,99,910,104,921,105,887,130,883,136,884,138,884,141,881,149,877,153,873,152,870,148,851,149,849,151,844,157,841,158,835,158,828,156,824,158,822,162,818,164,816,165,809,164,806,165,802,163,790,163,785,162,780,162,765,153,755,151,737,143,732,146,728,149,721,148,717,149,716,152,715,160,707,174,707,176,716,176,718,181,718,185,714,187,712,189,712,192,715,196,717,197,728,196,731,199,732,202,732,203,727,208,721,211,720,217,732,228,732,234,731,239,717,248,716,251,725,255,728,264,738,270,737,277,744,278,747,282,753,280,758,281,758,286,757,292,760,299,761,300,779,302,784,305,789,304,795,312,793,316,796,320,791,325,789,329,781,330,777,330,775,329,770,330,768,332,757,337,753,345,752,356,757,362,755,367,758,368,759,371,758,374,753,378,752,384,752,386,754,388,764,388,766,394,764,396,760,398,757,396,754,394,752,401,738,406,726,422,721,425,716,431,712,436,711,442,712,450,709,458,700,463,693,463,687,468,682,476,678,487,672,498,657,520,651,527,639,534,628,544,624,549,614,565,607,574,599,589,594,592,590,593,567,593,564,594,556,597,551,603,547,604,544,603,542,598,534,584,531,582,527,583,517,592,513,598,502,608,488,626,480,633,478,640,474,658,474,663,476,668,483,671,489,670,496,673,506,673,508,674,512,678,513,681,513,686,507,706,507,711,508,716,518,727,522,728,532,724,534,725,537,728,537,739,538,748,543,755,545,762,550,768,555,773,555,776,559,781,560,784,555,786,555,788,555,798,554,802,561,803,561,805,554,805,549,809,549,811,545,813,542,813,535,813,534,810,533,809,534,803,534,802,527,800,522,804,510,808,506,815,505,816,502,816,488,816,479,809,473,811,469,809,457,810,453,809,447,810,443,809,442,810,441,810,438,805,436,805,435,810,435,827,415,827,411,829,406,827,404,832,402,834,400,837,395,841,391,842,378,837,367,836,363,834,362,827,360,824,355,820,350,808,344,791,344,784,340,784,329,781,322,776,318,756,316,751,308,745,302,741,292,740,271,744,250,744,236,750,227,748,212,746,205,759,200,753,188,753,178,745,164,746,151,745,144,753,130,755,102,751,91,751,76,759,69,755,61,761,53,761,48,765,45,759,42,757xe">
                      <v:path o:connectlocs="106,668;108,599;0,475;109,492;187,487;302,458;325,378;379,373;405,346;435,356;464,297;490,258;506,218;549,202;561,163;588,114;570,60;604,34;645,12;731,11;780,2;811,16;830,59;852,78;903,99;877,153;828,156;790,163;721,148;718,185;732,202;717,248;753,280;789,304;775,329;758,368;766,394;721,425;687,468;624,549;556,597;517,592;476,668;513,686;537,728;559,781;554,805;534,803;488,816;442,810;406,827;363,834;329,781;250,744;164,746;61,761" o:connectangles="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1" o:spid="_x0000_s1026" o:spt="100" style="position:absolute;left:3489;top:2165;height:20;width:37;" filled="t" stroked="t" coordsize="187,98" o:gfxdata="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Zz0r&#10;wAAAANwAAAAPAAAAAAAAAAEAIAAAACIAAABkcnMvZG93bnJldi54bWxQSwECFAAUAAAACACHTuJA&#10;My8FnjsAAAA5AAAAEAAAAAAAAAABACAAAAAPAQAAZHJzL3NoYXBleG1sLnhtbFBLBQYAAAAABgAG&#10;AFsBAAC5AwAAAAA=&#10;" path="m164,32l164,30,150,22,148,18,145,17,130,21,126,21,112,16,96,15,89,10,89,7,85,1,79,0,65,1,53,6,42,17,32,33,11,53,10,59,9,63,0,71,0,76,5,77,6,80,6,87,8,88,11,88,15,91,26,95,49,98,68,98,91,90,96,90,106,93,115,93,123,92,144,88,158,87,178,84,186,80,186,77,185,73,187,59,181,53,162,45,161,43,161,41,164,34,164,32xe">
                      <v:path o:connectlocs="164,32;164,30;150,22;148,18;145,17;130,21;126,21;112,16;96,15;89,10;89,7;85,1;79,0;65,1;53,6;42,17;32,33;11,53;10,59;9,63;0,71;0,76;5,77;6,80;6,87;8,88;11,88;15,91;26,95;49,98;68,98;91,90;96,90;106,93;115,93;123,92;144,88;158,87;178,84;186,80;186,77;185,73;187,59;181,53;162,45;161,43;161,41;164,34;164,32" o:connectangles="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2" o:spid="_x0000_s1026" o:spt="100" style="position:absolute;left:3394;top:2140;height:49;width:88;" filled="t" stroked="t" coordsize="441,244" o:gfxdata="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HycbsAAADc&#10;AAAADwAAAAAAAAABACAAAAAiAAAAZHJzL2Rvd25yZXYueG1sUEsBAhQAFAAAAAgAh07iQDMvBZ47&#10;AAAAOQAAABAAAAAAAAAAAQAgAAAACgEAAGRycy9zaGFwZXhtbC54bWxQSwUGAAAAAAYABgBbAQAA&#10;tAMAAAAA&#10;" path="m439,151l436,158,432,170,433,185,432,199,428,203,428,207,436,211,441,221,441,228,434,239,434,242,422,240,411,243,396,242,388,244,378,239,368,238,362,238,315,230,308,224,299,221,287,222,267,218,255,210,249,205,239,191,232,187,213,184,211,184,208,187,202,186,192,184,183,183,173,187,168,187,148,183,138,170,136,168,127,167,124,167,114,159,103,154,93,153,83,148,78,144,66,130,57,124,49,120,45,116,32,109,28,109,28,113,23,113,18,109,17,103,12,98,1,97,0,94,1,87,6,79,9,78,11,71,14,67,11,58,14,51,19,45,17,38,17,34,21,29,27,29,30,22,38,17,41,11,43,6,45,4,48,7,54,4,56,6,59,11,67,18,68,14,67,12,71,8,71,2,71,1,73,0,89,2,92,3,110,7,130,13,135,15,141,24,151,33,163,36,174,46,181,55,184,72,186,77,192,79,196,79,200,74,204,73,207,70,207,67,211,63,215,65,221,63,227,65,229,67,226,73,227,79,224,92,226,95,231,93,233,98,235,101,240,101,245,105,251,104,259,106,267,108,272,106,277,103,280,104,277,117,278,124,293,133,301,131,308,132,314,138,315,142,319,148,323,151,329,149,333,147,339,151,344,149,350,152,352,151,356,144,361,143,369,144,377,151,387,153,394,157,398,158,405,156,419,159,422,159,428,151,436,149,439,151xe">
                      <v:path o:connectlocs="432,170;428,203;441,221;434,242;396,242;368,238;308,224;267,218;239,191;211,184;192,184;168,187;136,168;114,159;83,148;57,124;32,109;23,113;12,98;1,87;11,71;14,51;17,34;30,22;43,6;54,4;67,18;71,8;73,0;110,7;141,24;174,46;186,77;200,74;207,67;221,63;226,73;226,95;235,101;251,104;272,106;277,117;301,131;315,142;329,149;344,149;356,144;377,151;398,158;422,159;439,151" o:connectangles="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3" o:spid="_x0000_s1026" o:spt="100" style="position:absolute;left:3479;top:2187;height:67;width:52;" filled="t" stroked="t" coordsize="262,337" o:gfxdata="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c/0r4A&#10;AADcAAAADwAAAAAAAAABACAAAAAiAAAAZHJzL2Rvd25yZXYueG1sUEsBAhQAFAAAAAgAh07iQDMv&#10;BZ47AAAAOQAAABAAAAAAAAAAAQAgAAAADQEAAGRycy9zaGFwZXhtbC54bWxQSwUGAAAAAAYABgBb&#10;AQAAtwMAAAAA&#10;" path="m243,335l241,337,233,319,226,291,225,276,221,257,204,230,198,225,187,229,174,230,166,225,161,215,157,218,153,227,146,234,149,246,149,257,129,283,125,280,115,267,110,274,108,279,99,288,96,280,91,285,80,284,79,289,75,286,71,288,69,291,65,294,58,292,51,279,53,273,51,269,49,258,50,251,48,241,43,236,40,227,40,218,42,215,43,199,42,195,38,194,38,179,32,173,32,165,34,154,36,133,27,123,21,118,10,113,1,109,0,103,1,98,6,90,13,89,20,85,22,78,42,76,42,68,38,64,39,60,24,62,17,57,15,43,11,39,26,15,28,3,32,0,42,17,48,25,49,17,53,5,59,8,61,22,69,31,74,27,82,33,91,19,93,23,96,43,101,62,107,70,118,75,162,79,166,76,180,74,203,76,227,80,242,86,239,91,231,96,226,109,214,124,203,134,192,140,178,149,176,157,177,173,184,193,194,194,199,204,206,210,211,202,217,181,228,166,233,167,241,181,246,198,249,206,252,215,258,243,262,276,260,279,262,308,250,305,244,310,243,318,243,335xe">
                      <v:path o:connectlocs="241,337;226,291;221,257;198,225;174,230;161,215;153,227;149,246;129,283;115,267;108,279;96,280;80,284;75,286;69,291;58,292;53,273;49,258;48,241;40,227;42,215;42,195;38,179;32,165;36,133;21,118;1,109;1,98;13,89;22,78;42,68;39,60;17,57;11,39;28,3;42,17;49,17;59,8;69,31;82,33;93,23;101,62;118,75;166,76;203,76;242,86;231,96;214,124;192,140;176,157;184,193;199,204;211,202;228,166;241,181;249,206;258,243;260,279;250,305;243,318" o:connectangles="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4" o:spid="_x0000_s1026" o:spt="100" style="position:absolute;left:3390;top:2379;height:43;width:23;" filled="t" stroked="t" coordsize="116,211" o:gfxdata="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LRhi8AAAA&#10;3AAAAA8AAAAAAAAAAQAgAAAAIgAAAGRycy9kb3ducmV2LnhtbFBLAQIUABQAAAAIAIdO4kAzLwWe&#10;OwAAADkAAAAQAAAAAAAAAAEAIAAAAAsBAABkcnMvc2hhcGV4bWwueG1sUEsFBgAAAAAGAAYAWwEA&#10;ALUDAAAAAA==&#10;" path="m18,0l13,4,19,9,28,12,33,19,28,19,22,25,19,38,13,47,7,95,2,91,0,95,0,111,7,166,11,182,19,198,29,209,45,211,59,211,86,197,100,187,113,170,115,145,116,125,115,117,108,114,98,87,92,75,86,69,83,62,80,55,67,44,64,33,45,12,35,4,27,0,18,0xe">
                      <v:path o:connectlocs="18,0;13,4;19,9;28,12;33,19;28,19;22,25;19,38;13,47;7,95;2,91;0,95;0,111;7,166;11,182;19,198;29,209;45,211;59,211;86,197;100,187;113,170;115,145;116,125;115,117;108,114;98,87;92,75;86,69;83,62;80,55;67,44;64,33;45,12;35,4;27,0;18,0" o:connectangles="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105" o:spid="_x0000_s1026" o:spt="100" style="position:absolute;left:6850855;top:3240434;height:63500;width:30163;" fillcolor="#E30000" filled="t" stroked="t" coordsize="97,199" o:gfxdata="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1tIW8AAAA&#10;3AAAAA8AAAAAAAAAAQAgAAAAIgAAAGRycy9kb3ducmV2LnhtbFBLAQIUABQAAAAIAIdO4kAzLwWe&#10;OwAAADkAAAAQAAAAAAAAAAEAIAAAAAsBAABkcnMvc2hhcGV4bWwueG1sUEsFBgAAAAAGAAYAWwEA&#10;ALUDAAAAAA==&#10;" path="m75,0l82,4,87,9,92,9,94,10,97,15,97,18,93,26,93,32,94,41,92,50,83,69,79,95,76,114,68,131,57,150,51,159,48,168,40,199,36,195,33,182,25,170,16,163,6,147,1,122,0,102,2,92,9,76,48,17,65,7,68,3,75,0xe">
                    <v:path o:connectlocs="75,0;82,4;87,9;92,9;94,10;97,15;97,18;93,26;93,32;94,41;92,50;83,69;79,95;76,114;68,131;57,150;51,159;48,168;40,199;36,195;33,182;25,170;16,163;6,147;1,122;0,102;2,92;9,76;48,17;65,7;68,3;75,0" o:connectangles="0,0,0,0,0,0,0,0,0,0,0,0,0,0,0,0,0,0,0,0,0,0,0,0,0,0,0,0,0,0,0,0"/>
                    <v:fill type="gradient" on="t" color2="#760303" focus="100%" focussize="0,0" rotate="t">
                      <o:fill type="gradientUnscaled" v:ext="backwardCompatible"/>
                    </v:fill>
                    <v:stroke weight="0.5pt" color="#FFFFFF [3212]" joinstyle="round"/>
                    <v:imagedata o:title=""/>
                    <o:lock v:ext="edit" aspectratio="t"/>
                  </v:shape>
                  <v:group id="Group 106" o:spid="_x0000_s1026" o:spt="203" style="position:absolute;left:7017542;top:2807047;height:320675;width:282575;" coordorigin="3938,1929" coordsize="178,202" o:gfxdata="UEsDBAoAAAAAAIdO4kAAAAAAAAAAAAAAAAAEAAAAZHJzL1BLAwQUAAAACACHTuJAgJgWjL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MkU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gWjL0AAADc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07" o:spid="_x0000_s1026" o:spt="100" style="position:absolute;left:4050;top:1929;height:61;width:66;" filled="t" stroked="t" coordsize="330,307" o:gfxdata="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NTVu/&#10;AAAA3AAAAA8AAAAAAAAAAQAgAAAAIgAAAGRycy9kb3ducmV2LnhtbFBLAQIUABQAAAAIAIdO4kAz&#10;LwWeOwAAADkAAAAQAAAAAAAAAAEAIAAAAA4BAABkcnMvc2hhcGV4bWwueG1sUEsFBgAAAAAGAAYA&#10;WwEAALgDAAAAAA==&#10;" path="m285,108l301,94,305,97,299,113,291,129,294,141,304,148,304,164,315,164,330,159,325,170,308,177,293,188,283,191,277,187,271,195,254,193,238,195,223,204,208,223,199,241,195,259,189,268,162,248,142,241,114,224,97,221,84,227,74,236,63,235,52,225,36,226,28,240,34,251,57,262,74,277,71,284,59,283,50,283,40,289,35,297,22,307,14,305,11,295,18,264,0,247,2,224,11,214,24,207,34,195,38,184,31,176,34,167,47,171,60,175,81,175,88,160,87,146,87,135,94,127,100,110,102,90,109,58,99,25,99,15,110,3,115,0,122,8,126,15,135,22,158,54,179,75,199,92,222,103,244,108,250,116,261,121,272,118,285,108xe">
                      <v:path o:connectlocs="301,94;299,113;294,141;304,164;330,159;308,177;283,191;271,195;238,195;208,223;195,259;162,248;114,224;84,227;63,235;36,226;34,251;74,277;59,283;40,289;22,307;11,295;0,247;11,214;34,195;31,176;47,171;81,175;87,146;94,127;102,90;99,25;110,3;122,8;135,22;179,75;222,103;250,116;272,118" o:connectangles="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8" o:spid="_x0000_s1026" o:spt="100" style="position:absolute;left:3952;top:1989;height:110;width:123;" fillcolor="#FFC000 [3207]" filled="t" stroked="t" coordsize="613,552" o:gfxdata="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cyHh7sAAADc&#10;AAAADwAAAAAAAAABACAAAAAiAAAAZHJzL2Rvd25yZXYueG1sUEsBAhQAFAAAAAgAh07iQDMvBZ47&#10;AAAAOQAAABAAAAAAAAAAAQAgAAAACgEAAGRycy9zaGFwZXhtbC54bWxQSwUGAAAAAAYABgBbAQAA&#10;tAMAAAAA&#10;" path="m560,6l576,6,578,13,576,37,577,53,582,69,592,83,598,96,607,118,613,143,612,153,608,160,607,171,599,180,593,180,585,208,583,224,571,223,556,232,551,251,554,268,556,284,556,305,558,317,548,327,539,347,535,365,535,386,543,397,545,404,537,409,527,425,521,439,494,459,491,449,495,425,502,417,505,408,491,408,489,419,484,429,483,440,475,434,462,433,456,443,451,468,445,476,437,474,435,459,436,447,427,446,419,455,410,466,404,478,402,479,384,476,356,476,341,479,345,474,351,470,339,467,336,463,333,470,327,462,325,449,320,451,309,476,328,488,328,504,320,498,314,501,307,503,300,508,296,514,295,517,279,546,268,552,252,546,247,536,236,529,233,517,233,499,238,494,248,479,249,474,247,472,228,476,216,471,203,468,190,468,179,478,163,488,156,483,147,487,142,487,133,492,126,492,119,495,92,503,85,497,78,498,69,524,64,525,51,520,43,515,32,519,24,519,20,521,10,517,0,516,0,503,1,495,26,488,35,478,45,471,63,461,74,446,87,438,94,424,106,417,118,413,136,418,155,416,169,417,209,408,219,407,228,403,238,403,237,412,260,418,265,417,270,412,282,403,284,371,300,357,312,339,320,320,322,305,324,294,343,283,351,284,350,294,341,298,333,306,332,309,336,321,336,333,341,333,354,332,363,321,377,314,393,309,410,295,422,284,430,269,440,257,453,247,459,247,467,235,468,225,470,215,486,188,490,176,492,165,499,154,502,139,502,123,495,117,484,112,489,107,499,92,497,62,502,53,512,49,513,32,517,24,524,20,531,29,535,42,539,48,547,38,553,42,560,41,566,27,567,15,559,22,547,26,543,14,547,3,551,0,560,6xe">
                      <v:path o:connectlocs="578,13;582,69;607,118;608,160;593,180;571,223;554,268;558,317;535,365;545,404;521,439;495,425;491,408;483,440;456,443;437,474;427,446;404,478;356,476;351,470;333,470;320,451;328,504;307,503;295,517;252,546;233,517;248,479;228,476;190,468;156,483;133,492;92,503;69,524;43,515;20,521;0,503;35,478;74,446;106,417;155,416;219,407;237,412;270,412;300,357;322,305;351,284;333,306;336,333;363,321;410,295;440,257;467,235;486,188;499,154;495,117;499,92;512,49;524,20;539,48;560,41;559,22;547,3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09" o:spid="_x0000_s1026" o:spt="100" style="position:absolute;left:3966;top:2088;height:21;width:28;" fillcolor="#869B9C" filled="t" stroked="t" coordsize="140,107" o:gfxdata="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BZuZr4A&#10;AADcAAAADwAAAAAAAAABACAAAAAiAAAAZHJzL2Rvd25yZXYueG1sUEsBAhQAFAAAAAgAh07iQDMv&#10;BZ47AAAAOQAAABAAAAAAAAAAAQAgAAAADQEAAGRycy9zaGFwZXhtbC54bWxQSwUGAAAAAAYABgBb&#10;AQAAtwMAAAAA&#10;" path="m113,70l102,63,88,58,74,62,66,68,59,80,50,95,48,106,39,107,30,100,26,95,19,82,20,76,16,69,10,64,0,64,15,53,37,23,50,25,57,28,68,26,78,21,82,14,95,1,102,0,112,3,123,9,132,10,138,33,140,36,134,44,128,47,123,54,118,63,113,70xe">
                      <v:path o:connectlocs="113,70;102,63;88,58;74,62;66,68;59,80;50,95;48,106;39,107;30,100;26,95;19,82;20,76;16,69;10,64;0,64;15,53;37,23;50,25;57,28;68,26;78,21;82,14;95,1;102,0;112,3;123,9;132,10;138,33;140,36;134,44;128,47;123,54;118,63;113,70" o:connectangles="0,0,0,0,0,0,0,0,0,0,0,0,0,0,0,0,0,0,0,0,0,0,0,0,0,0,0,0,0,0,0,0,0,0,0"/>
                      <v:fill type="gradient" on="t" color2="#57625C" angle="90" focus="100%" focussize="0,0" rotate="t"/>
                      <v:stroke weight="0.5pt" color="#FFFFFF [3212]" joinstyle="round"/>
                      <v:imagedata o:title=""/>
                      <o:lock v:ext="edit" aspectratio="t"/>
                    </v:shape>
                    <v:shape id="Freeform 110" o:spid="_x0000_s1026" o:spt="100" style="position:absolute;left:3938;top:2093;height:38;width:26;" filled="t" stroked="t" coordsize="131,187" o:gfxdata="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mK2VS/&#10;AAAA3AAAAA8AAAAAAAAAAQAgAAAAIgAAAGRycy9kb3ducmV2LnhtbFBLAQIUABQAAAAIAIdO4kAz&#10;LwWeOwAAADkAAAAQAAAAAAAAAAEAIAAAAA4BAABkcnMvc2hhcGV4bWwueG1sUEsFBgAAAAAGAAYA&#10;WwEAALgDAAAAAA==&#10;" path="m67,2l69,2,64,0,56,4,47,13,42,22,35,22,29,29,21,32,18,29,11,34,0,48,10,56,16,64,16,72,11,62,5,62,9,88,14,81,27,78,37,84,41,75,35,72,32,65,32,54,37,50,43,63,51,74,51,85,53,86,53,100,47,112,41,118,36,128,35,143,38,159,35,167,41,174,54,180,58,166,53,155,57,145,65,148,62,151,61,160,63,172,63,187,70,185,79,177,79,169,88,160,94,164,100,148,107,117,113,100,120,89,127,78,131,69,129,59,124,48,111,45,110,40,115,26,112,19,104,21,86,22,77,9,77,3,67,2xe">
                      <v:path o:connectlocs="69,2;56,4;42,22;29,29;18,29;0,48;16,64;11,62;9,88;27,78;41,75;32,65;37,50;51,74;53,86;47,112;36,128;38,159;41,174;58,166;57,145;62,151;63,172;70,185;79,169;94,164;107,117;120,89;131,69;124,48;110,40;112,19;86,22;77,3" o:connectangles="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111" o:spid="_x0000_s1026" o:spt="100" style="position:absolute;left:6955630;top:2968972;height:90488;width:60325;" filled="t" stroked="t" coordsize="190,285" o:gfxdata="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4wQ6/&#10;AAAA3AAAAA8AAAAAAAAAAQAgAAAAIgAAAGRycy9kb3ducmV2LnhtbFBLAQIUABQAAAAIAIdO4kAz&#10;LwWeOwAAADkAAAAQAAAAAAAAAAEAIAAAAA4BAABkcnMvc2hhcGV4bWwueG1sUEsFBgAAAAAGAAYA&#10;WwEAALgDAAAAAA==&#10;" path="m125,0l130,5,146,36,156,46,165,58,173,73,180,91,184,113,183,150,184,170,190,171,181,201,174,217,163,228,154,230,142,233,135,230,131,235,127,242,120,252,116,245,111,245,101,240,95,241,83,246,88,252,86,260,79,263,76,256,72,252,71,268,66,272,61,273,57,269,65,263,66,257,60,260,51,264,41,276,38,276,35,269,31,274,22,283,20,274,12,277,8,285,4,282,9,273,11,263,22,267,20,261,24,253,19,250,13,256,11,247,15,235,15,225,20,212,27,203,23,199,31,193,34,186,30,180,30,174,24,167,23,155,20,143,19,129,13,127,15,139,11,142,4,132,0,132,1,123,8,115,17,115,29,110,39,117,43,118,38,108,38,100,34,95,35,89,38,86,31,81,29,83,25,77,24,72,28,72,22,64,19,58,19,53,23,56,36,45,58,22,76,21,93,22,108,16,125,0xe">
                    <v:path o:connectlocs="130,5;156,46;173,73;184,113;184,170;181,201;163,228;142,233;131,235;120,252;111,245;95,241;88,252;79,263;72,252;66,272;57,269;66,257;51,264;38,276;31,274;20,274;8,285;9,273;22,267;24,253;13,256;15,235;20,212;23,199;34,186;30,174;23,155;19,129;15,139;4,132;1,123;17,115;39,117;38,108;34,95;38,86;29,83;24,72;22,64;19,53;36,45;76,21;108,16" o:connectangles="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12" o:spid="_x0000_s1026" o:spt="100" style="position:absolute;left:6288880;top:2629247;height:269875;width:550863;" filled="t" stroked="t" coordsize="1734,848" o:gfxdata="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5jivQAA&#10;ANwAAAAPAAAAAAAAAAEAIAAAACIAAABkcnMvZG93bnJldi54bWxQSwECFAAUAAAACACHTuJAMy8F&#10;njsAAAA5AAAAEAAAAAAAAAABACAAAAAMAQAAZHJzL3NoYXBleG1sLnhtbFBLBQYAAAAABgAGAFsB&#10;AAC2AwAAAAA=&#10;" path="m0,273l12,251,28,234,46,227,65,221,84,208,104,192,129,180,154,158,195,146,220,135,243,132,265,136,281,142,294,153,313,149,334,148,351,151,382,180,387,187,404,190,451,183,464,189,508,190,546,185,556,180,556,172,552,160,555,146,565,130,565,114,554,99,550,81,552,63,568,49,582,33,600,18,611,1,625,0,645,6,659,17,696,27,707,41,731,47,755,50,772,57,782,73,787,103,787,124,792,124,807,138,830,154,864,165,892,159,919,144,944,132,975,140,1023,157,1033,169,1034,169,1040,174,1062,186,1083,192,1104,201,1118,221,1145,237,1177,242,1200,249,1218,250,1243,248,1261,256,1317,237,1351,229,1378,224,1415,195,1439,179,1464,170,1489,180,1507,195,1528,199,1545,195,1559,187,1565,190,1565,195,1556,203,1540,232,1529,246,1525,255,1525,271,1528,288,1525,308,1517,325,1517,347,1520,367,1529,382,1570,391,1595,389,1620,382,1638,369,1667,348,1673,362,1686,377,1715,401,1721,415,1719,428,1719,437,1733,445,1734,458,1724,464,1707,461,1688,456,1663,461,1638,465,1613,464,1592,468,1576,482,1525,538,1507,550,1500,552,1489,551,1477,551,1457,573,1438,594,1411,611,1393,611,1372,606,1360,593,1344,588,1323,594,1314,611,1301,631,1298,646,1320,675,1323,689,1265,738,1255,752,1235,767,1221,776,1191,787,1163,789,1158,792,1130,783,1114,789,1088,788,1070,795,1033,802,1022,805,1014,815,1003,819,990,821,960,832,942,847,932,848,920,845,909,836,903,834,874,832,852,825,834,815,801,805,778,795,763,782,754,771,744,767,710,756,693,754,675,756,527,766,506,766,492,760,476,746,463,730,451,716,439,696,432,676,421,659,410,644,398,643,385,633,353,625,337,616,322,606,292,596,280,590,267,590,254,595,245,595,211,584,180,581,164,574,157,567,158,552,166,536,167,517,163,498,163,470,151,427,141,410,134,388,124,372,108,369,93,361,77,358,70,369,55,358,44,337,14,314,3,288,0,277,0,273xe">
                    <v:path o:connectlocs="46,227;129,180;243,132;313,149;387,187;508,190;552,160;554,99;582,33;645,6;731,47;787,103;830,154;944,132;1034,169;1104,201;1200,249;1317,237;1439,179;1528,199;1565,195;1525,255;1517,325;1570,391;1667,348;1721,415;1734,458;1663,461;1576,482;1489,551;1411,611;1344,588;1298,646;1255,752;1163,789;1088,788;1014,815;942,847;903,834;801,805;744,767;527,766;463,730;421,659;353,625;280,590;211,584;158,552;163,470;124,372;70,369;3,288" o:connectangles="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13" o:spid="_x0000_s1026" o:spt="100" style="position:absolute;left:6650830;top:3335684;height:36513;width:41275;" fillcolor="#E30000" filled="t" stroked="t" coordsize="127,113" o:gfxdata="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a5DK/&#10;AAAA3AAAAA8AAAAAAAAAAQAgAAAAIgAAAGRycy9kb3ducmV2LnhtbFBLAQIUABQAAAAIAIdO4kAz&#10;LwWeOwAAADkAAAAQAAAAAAAAAAEAIAAAAA4BAABkcnMvc2hhcGV4bWwueG1sUEsFBgAAAAAGAAYA&#10;WwEAALgDAAAAAA==&#10;" path="m102,5l100,5,105,0,112,5,123,8,127,20,127,27,117,37,105,61,100,79,91,85,78,99,66,101,59,113,53,112,48,109,11,97,3,86,0,50,6,45,19,31,28,24,30,20,37,15,49,10,78,9,85,4,92,5,97,4,102,5xe">
                    <v:path o:connectlocs="102,5;100,5;105,0;112,5;123,8;127,20;127,27;117,37;105,61;100,79;91,85;78,99;66,101;59,113;53,112;48,109;11,97;3,86;0,50;6,45;19,31;28,24;30,20;37,15;49,10;78,9;85,4;92,5;97,4;102,5" o:connectangles="0,0,0,0,0,0,0,0,0,0,0,0,0,0,0,0,0,0,0,0,0,0,0,0,0,0,0,0,0,0"/>
                    <v:fill type="gradient" on="t" color2="#760303" focus="100%" focussize="0,0" rotate="t">
                      <o:fill type="gradientUnscaled" v:ext="backwardCompatible"/>
                    </v:fill>
                    <v:stroke weight="0.5pt" color="#FFFFFF [3212]" joinstyle="round"/>
                    <v:imagedata o:title=""/>
                    <o:lock v:ext="edit" aspectratio="t"/>
                  </v:shape>
                  <v:shape id="Freeform 114" o:spid="_x0000_s1026" o:spt="100" style="position:absolute;left:6026779;top:2592587;height:741673;width:1066726;" fillcolor="#E30000" filled="t" stroked="t" coordsize="3356,2335" o:gfxdata="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Mtl+/&#10;AAAA3AAAAA8AAAAAAAAAAQAgAAAAIgAAAGRycy9kb3ducmV2LnhtbFBLAQIUABQAAAAIAIdO4kAz&#10;LwWeOwAAADkAAAAQAAAAAAAAAAEAIAAAAA4BAABkcnMvc2hhcGV4bWwueG1sUEsFBgAAAAAGAAYA&#10;WwEAALgDAAAAAA==&#10;" path="m2243,2202l2240,2209,2239,2206,2239,2202,2235,2199,2226,2201,2225,2202,2224,2202,2224,2205,2229,2211,2224,2212,2211,2213,2210,2209,2211,2206,2209,2202,2199,2194,2191,2191,2188,2185,2186,2198,2186,2209,2187,2216,2187,2218,2183,2220,2180,2220,2171,2209,2164,2204,2161,2198,2155,2215,2155,2222,2156,2227,2156,2236,2153,2239,2149,2237,2134,2244,2123,2245,2116,2249,2107,2249,2105,2247,2094,2249,2084,2258,2073,2261,2059,2263,2051,2261,2048,2265,2038,2270,2024,2274,2015,2271,2004,2297,2011,2309,2015,2317,2015,2329,1999,2335,1988,2329,1973,2298,1971,2291,1972,2288,1978,2266,1974,2259,1968,2261,1958,2269,1947,2269,1942,2264,1941,2259,1923,2254,1915,2252,1911,2252,1907,2260,1898,2261,1898,2269,1895,2258,1890,2261,1881,2265,1874,2260,1855,2261,1845,2259,1840,2254,1817,2240,1810,2228,1805,2213,1810,2198,1806,2189,1786,2188,1773,2184,1758,2178,1746,2168,1731,2163,1724,2164,1714,2175,1704,2182,1689,2190,1683,2191,1675,2189,1666,2196,1656,2201,1653,2195,1639,2199,1633,2194,1627,2195,1612,2205,1606,2204,1598,2196,1585,2194,1583,2191,1579,2194,1575,2200,1569,2207,1569,2211,1562,2207,1562,2205,1542,2204,1533,2211,1532,2223,1535,2240,1541,2256,1540,2271,1536,2275,1515,2280,1510,2253,1509,2247,1497,2245,1482,2258,1462,2260,1444,2243,1441,2231,1423,2225,1408,2222,1412,2202,1418,2175,1402,2167,1388,2157,1387,2137,1382,2123,1382,2112,1363,2113,1344,2114,1333,2120,1320,2134,1315,2129,1325,2112,1326,2103,1322,2087,1328,2073,1332,2054,1343,2043,1347,2033,1354,2030,1363,2019,1372,1992,1372,1984,1376,1956,1375,1935,1368,1903,1352,1901,1347,1893,1343,1876,1331,1862,1318,1856,1315,1856,1311,1861,1302,1865,1298,1852,1288,1849,1274,1849,1264,1845,1246,1845,1248,1829,1250,1814,1237,1812,1235,1801,1237,1793,1226,1781,1214,1785,1199,1795,1186,1798,1166,1800,1157,1798,1151,1793,1146,1792,1137,1797,1128,1803,1122,1814,1102,1831,1087,1835,1073,1851,1063,1858,1048,1866,1036,1874,1008,1881,990,1886,992,1888,992,1886,978,1878,976,1874,973,1873,958,1877,954,1877,940,1872,924,1871,917,1866,917,1863,913,1857,907,1856,893,1857,881,1862,870,1873,860,1889,839,1909,838,1915,833,1915,829,1913,827,1910,827,1903,831,1890,831,1884,828,1874,827,1871,822,1868,817,1870,809,1876,801,1876,793,1879,791,1881,788,1879,780,1881,774,1889,771,1889,757,1886,750,1888,746,1887,739,1883,729,1881,723,1873,713,1873,708,1874,704,1881,702,1882,696,1879,691,1881,685,1877,681,1879,675,1881,671,1878,667,1872,666,1868,661,1862,653,1861,645,1863,630,1854,629,1847,632,1834,629,1833,624,1836,619,1838,611,1836,603,1834,599,1835,592,1831,589,1831,585,1828,583,1823,578,1825,576,1822,579,1809,578,1803,581,1797,579,1795,573,1793,567,1795,563,1793,560,1797,559,1800,556,1803,553,1804,548,1809,544,1808,538,1807,536,1802,533,1785,527,1776,515,1766,503,1763,493,1754,487,1745,482,1743,462,1737,444,1733,441,1732,425,1730,423,1731,423,1732,423,1737,419,1742,420,1744,419,1748,411,1741,408,1736,406,1734,403,1733,386,1728,384,1726,380,1720,375,1718,363,1709,357,1709,350,1705,348,1701,348,1698,345,1694,341,1694,339,1691,334,1689,326,1693,325,1691,323,1685,322,1684,318,1683,315,1684,306,1683,302,1684,296,1688,293,1688,290,1685,291,1675,287,1672,283,1666,283,1663,278,1658,278,1653,280,1646,277,1640,277,1636,278,1629,280,1623,273,1613,266,1605,266,1596,263,1588,264,1585,275,1583,278,1580,279,1581,280,1588,283,1593,285,1596,293,1598,295,1597,298,1596,301,1597,302,1591,306,1588,310,1582,311,1582,315,1587,317,1587,326,1576,326,1574,322,1567,316,1559,315,1554,316,1551,316,1548,306,1543,301,1544,300,1540,291,1533,291,1518,296,1517,294,1511,295,1508,296,1507,289,1500,290,1494,290,1492,300,1492,304,1489,315,1492,317,1490,322,1485,327,1475,327,1464,337,1463,338,1462,336,1459,337,1456,341,1453,342,1451,345,1447,352,1442,352,1436,358,1430,360,1411,363,1409,363,1402,369,1394,369,1391,365,1388,361,1388,354,1397,352,1397,349,1393,347,1382,342,1386,338,1386,336,1381,333,1381,331,1379,330,1370,326,1368,325,1366,322,1365,318,1365,315,1360,312,1359,309,1359,304,1361,298,1361,293,1365,279,1365,269,1372,258,1378,251,1383,246,1388,241,1389,237,1394,230,1391,225,1394,220,1394,209,1393,202,1388,196,1389,188,1384,171,1378,161,1372,161,1366,160,1362,156,1363,151,1367,148,1367,143,1368,139,1367,133,1356,126,1355,124,1351,124,1349,129,1348,131,1344,129,1339,127,1336,129,1330,129,1324,127,1318,121,1312,110,1305,105,1305,99,1309,97,1308,97,1296,95,1293,88,1295,83,1292,79,1291,65,1293,54,1290,56,1289,53,1284,47,1281,46,1278,53,1270,57,1269,62,1271,65,1271,62,1271,70,1274,73,1273,73,1237,63,1212,63,1193,56,1182,37,1180,17,1187,6,1179,2,1162,0,1142,11,1108,10,1097,19,1079,51,1064,56,1059,63,1059,69,1044,79,1048,94,1042,105,1043,111,1056,122,1058,138,1054,148,1055,161,1045,167,1027,176,1016,193,1011,212,1010,239,1005,251,1000,259,986,274,973,310,953,348,941,358,934,364,920,364,892,366,881,374,871,373,859,386,849,386,834,377,807,370,795,366,780,361,742,354,727,347,720,355,712,375,705,393,703,416,695,471,693,478,688,472,670,470,655,473,635,479,611,492,584,500,558,511,537,535,537,544,544,563,550,597,547,606,556,616,563,630,552,653,544,656,507,654,484,659,459,670,439,686,440,705,434,721,418,731,398,756,405,772,389,777,389,777,393,780,404,791,430,821,453,832,474,847,485,854,474,870,477,885,485,901,488,911,504,918,526,928,543,940,586,940,614,944,633,943,652,935,668,934,683,941,690,957,697,988,700,1022,711,1031,711,1044,706,1057,706,1069,712,1099,722,1114,732,1130,741,1162,749,1175,759,1187,760,1198,775,1209,792,1216,812,1228,832,1240,846,1253,862,1269,876,1283,882,1304,882,1452,872,1470,870,1487,872,1521,883,1531,887,1540,898,1555,911,1578,921,1611,931,1629,941,1651,948,1680,950,1686,952,1697,961,1709,964,1719,963,1737,948,1767,937,1780,935,1791,931,1799,921,1810,918,1847,911,1865,904,1891,905,1907,899,1935,908,1940,905,1968,903,1998,892,2012,883,2032,868,2042,854,2100,805,2097,791,2075,762,2078,747,2091,727,2100,710,2121,704,2137,709,2149,722,2170,727,2188,727,2215,710,2234,689,2254,667,2266,667,2277,668,2284,666,2302,654,2353,598,2369,584,2390,580,2415,581,2440,577,2465,572,2484,577,2501,580,2511,574,2510,561,2496,553,2496,544,2498,531,2492,517,2463,493,2450,478,2444,464,2415,485,2397,498,2372,505,2347,507,2306,498,2297,483,2294,463,2294,441,2302,424,2305,404,2302,387,2302,371,2306,362,2317,348,2333,319,2342,311,2342,306,2353,308,2366,318,2398,328,2423,340,2434,338,2449,327,2499,296,2500,289,2498,276,2501,264,2512,251,2519,240,2526,210,2531,188,2538,171,2557,161,2581,134,2581,129,2576,118,2578,91,2571,87,2560,87,2542,92,2538,87,2543,74,2567,50,2575,38,2591,26,2625,20,2666,5,2691,6,2726,0,2738,0,2757,9,2774,21,2785,33,2801,37,2820,34,2836,38,2850,44,2858,58,2870,76,2871,89,2879,96,2888,102,2890,111,2891,106,2893,119,2898,134,2901,155,2909,172,2914,189,2935,229,2941,270,2950,289,2949,294,2950,295,2952,313,2952,334,2965,345,2988,348,3009,340,3025,348,3044,350,3062,359,3094,387,3109,394,3121,396,3125,403,3125,408,3127,407,3128,423,3135,432,3134,448,3135,466,3145,482,3151,495,3170,494,3189,500,3207,498,3238,483,3272,461,3290,459,3323,441,3355,432,3356,435,3348,448,3348,468,3353,484,3350,504,3338,514,3324,527,3322,548,3308,581,3300,623,3281,661,3268,679,3263,699,3251,709,3246,705,3195,693,3182,700,3146,735,3154,748,3160,775,3160,834,3144,859,3124,876,3124,894,3116,893,3108,878,3097,867,3086,876,3079,896,3069,911,3038,935,3014,941,2994,941,2989,950,2995,981,2953,985,2939,975,2920,970,2908,980,2883,1009,2865,1024,2826,1045,2811,1052,2783,1087,2781,1091,2774,1094,2767,1097,2756,1097,2734,1104,2729,1097,2724,1102,2709,1113,2673,1128,2665,1136,2657,1149,2646,1157,2638,1157,2632,1163,2613,1172,2607,1168,2616,1156,2630,1151,2635,1140,2638,1129,2630,1126,2622,1119,2616,1118,2625,1112,2627,1101,2638,1093,2660,1063,2667,1050,2665,1042,2652,1028,2649,1016,2644,1010,2639,1016,2616,1017,2606,1021,2590,1038,2578,1053,2571,1065,2568,1070,2542,1082,2524,1096,2516,1098,2509,1112,2506,1126,2498,1135,2488,1141,2473,1144,2462,1147,2451,1147,2445,1144,2433,1142,2423,1152,2417,1172,2414,1189,2431,1207,2435,1216,2444,1221,2451,1221,2456,1228,2465,1228,2469,1239,2479,1247,2482,1255,2482,1265,2490,1276,2517,1286,2531,1285,2543,1269,2554,1260,2562,1249,2584,1239,2591,1238,2602,1249,2611,1254,2622,1255,2629,1264,2637,1265,2649,1263,2657,1258,2671,1264,2683,1266,2687,1268,2684,1281,2680,1290,2680,1295,2670,1307,2666,1303,2662,1293,2656,1297,2650,1295,2643,1301,2637,1311,2614,1313,2602,1319,2591,1319,2594,1333,2590,1333,2585,1338,2578,1355,2568,1356,2564,1345,2555,1345,2548,1354,2555,1362,2552,1371,2544,1381,2526,1391,2521,1404,2509,1421,2500,1437,2503,1446,2514,1448,2522,1456,2555,1473,2562,1483,2567,1499,2574,1508,2584,1548,2590,1561,2594,1578,2603,1592,2617,1598,2618,1608,2635,1625,2646,1642,2646,1646,2628,1637,2613,1632,2602,1632,2590,1624,2576,1620,2551,1625,2551,1631,2576,1626,2581,1630,2584,1637,2595,1639,2607,1647,2618,1660,2627,1664,2632,1667,2640,1677,2648,1690,2646,1695,2633,1696,2622,1706,2611,1710,2603,1715,2600,1720,2589,1727,2573,1727,2562,1730,2551,1734,2563,1733,2575,1737,2586,1742,2607,1733,2616,1736,2624,1743,2628,1749,2633,1753,2640,1755,2648,1755,2652,1758,2646,1761,2633,1776,2623,1781,2627,1782,2643,1775,2643,1788,2641,1798,2640,1795,2635,1798,2623,1802,2623,1804,2628,1814,2625,1829,2622,1833,2622,1850,2616,1865,2611,1862,2606,1856,2601,1860,2594,1871,2587,1879,2582,1887,2578,1890,2574,1897,2571,1904,2571,1911,2567,1921,2560,1930,2555,1933,2546,1943,2543,1957,2537,1964,2535,1962,2533,1948,2525,1949,2517,1956,2526,1973,2526,1976,2521,1992,2521,1997,2520,2003,2517,2010,2515,2013,2511,2014,2511,2021,2512,2028,2511,2030,2506,2028,2500,2028,2495,2033,2498,2040,2494,2046,2490,2044,2484,2045,2478,2060,2471,2065,2469,2075,2465,2081,2447,2083,2440,2081,2431,2088,2433,2091,2435,2097,2433,2105,2418,2119,2413,2119,2410,2131,2408,2123,2402,2127,2401,2135,2398,2134,2395,2134,2385,2141,2380,2140,2372,2141,2365,2152,2361,2159,2356,2164,2354,2170,2344,2177,2328,2183,2316,2189,2309,2186,2302,2184,2299,2189,2297,2193,2291,2195,2285,2193,2285,2188,2277,2184,2268,2190,2263,2199,2256,2199,2253,2193,2253,2189,2245,2191,2245,2202,2243,2202xe">
                    <v:path o:connectlocs="2191,2191;2134,2244;2015,2329;1898,2261;1746,2168;1585,2194;1509,2247;1333,2120;1352,1901;1237,1793;1036,1874;881,1862;793,1879;691,1881;603,1834;556,1803;423,1731;348,1701;291,1675;278,1580;322,1567;300,1492;360,1411;326,1368;230,1391;126,1355;88,1295;63,1212;105,1043;364,920;471,693;656,507;854,474;1031,711;1283,882;1719,963;2042,854;2284,666;2450,478;2342,311;2557,161;2738,0;2901,155;3109,394;3323,441;3195,693;2994,941;2729,1097;2616,1118;2542,1082;2444,1221;2611,1254;2643,1301;2521,1404;2646,1642;2640,1677;2624,1743;2628,1814;2555,1933;2512,2028;2435,2097;2344,2177;2245,2202" o:connectangles="0,0,0,0,0,0,0,0,0,0,0,0,0,0,0,0,0,0,0,0,0,0,0,0,0,0,0,0,0,0,0,0,0,0,0,0,0,0,0,0,0,0,0,0,0,0,0,0,0,0,0,0,0,0,0,0,0,0,0,0,0,0,0"/>
                    <v:fill type="gradient" on="t" color2="#760303" focus="100%" focussize="0,0" rotate="t">
                      <o:fill type="gradientUnscaled" v:ext="backwardCompatible"/>
                    </v:fill>
                    <v:stroke weight="0.5pt" color="#FFFFFF [3212]" joinstyle="round"/>
                    <v:imagedata o:title=""/>
                    <o:lock v:ext="edit" aspectratio="t"/>
                  </v:shape>
                  <v:shape id="Freeform 115" o:spid="_x0000_s1026" o:spt="100" style="position:absolute;left:6925467;top:2867372;height:120650;width:109538;" filled="t" stroked="t" coordsize="349,377" o:gfxdata="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4WVRvQAA&#10;ANwAAAAPAAAAAAAAAAEAIAAAACIAAABkcnMvZG93bnJldi54bWxQSwECFAAUAAAACACHTuJAMy8F&#10;njsAAAA5AAAAEAAAAAAAAAABACAAAAAMAQAAZHJzL3NoYXBleG1sLnhtbFBLBQYAAAAABgAGAFsB&#10;AAC2AwAAAAA=&#10;" path="m223,318l220,310,196,290,185,277,171,272,169,266,174,253,174,262,175,255,174,236,175,229,186,226,196,220,199,212,223,209,235,200,239,194,257,181,274,162,289,155,295,150,297,121,293,112,295,101,304,87,308,80,335,49,342,46,349,48,347,41,343,33,343,27,335,26,327,11,316,0,305,9,298,29,288,44,257,68,233,74,213,74,208,83,214,114,172,118,158,108,139,103,127,113,102,142,84,157,45,178,30,185,2,220,0,224,13,235,16,246,30,239,42,243,57,245,63,248,59,258,56,278,50,301,52,307,59,307,45,315,43,320,37,323,32,339,24,352,40,353,50,350,48,355,45,361,40,361,41,368,47,366,51,376,53,377,61,377,64,372,71,370,74,360,72,355,78,356,84,365,91,368,99,374,102,369,113,365,121,374,134,363,156,340,174,339,191,340,206,334,223,318xe">
                    <v:path o:connectlocs="220,310;185,277;169,266;174,262;174,236;186,226;199,212;235,200;257,181;289,155;297,121;295,101;308,80;342,46;347,41;343,27;327,11;305,9;288,44;233,74;208,83;172,118;139,103;102,142;45,178;2,220;13,235;30,239;57,245;59,258;50,301;59,307;43,320;32,339;40,353;48,355;40,361;47,366;53,377;64,372;74,360;78,356;91,368;102,369;121,374;156,340;191,340;223,318" o:connectangles="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116" o:spid="_x0000_s1026" o:spt="203" style="position:absolute;left:5099842;top:1268760;height:1638300;width:2973388;" coordorigin="2730,960" coordsize="1873,1032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117" o:spid="_x0000_s1026" o:spt="203" style="position:absolute;left:3044;top:960;height:481;width:1473;" coordorigin="3044,960" coordsize="1473,481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118" o:spid="_x0000_s1026" o:spt="100" style="position:absolute;left:3044;top:1416;height:25;width:23;" filled="t" stroked="t" coordsize="116,126" o:gfxdata="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9C8kvQAA&#10;ANwAAAAPAAAAAAAAAAEAIAAAACIAAABkcnMvZG93bnJldi54bWxQSwECFAAUAAAACACHTuJAMy8F&#10;njsAAAA5AAAAEAAAAAAAAAABACAAAAAMAQAAZHJzL3NoYXBleG1sLnhtbFBLBQYAAAAABgAGAFsB&#10;AAC2AwAAAAA=&#10;" path="m27,8l29,5,34,3,38,7,49,0,54,0,94,37,100,51,105,53,105,34,109,49,116,65,115,78,109,64,97,76,77,105,63,113,55,113,45,124,35,125,30,118,28,126,19,118,12,105,6,105,4,118,8,125,2,115,0,104,2,91,3,56,7,41,19,17,27,8xe">
                        <v:path o:connectlocs="27,8;29,5;34,3;38,7;49,0;54,0;94,37;100,51;105,53;105,34;109,49;116,65;115,78;109,64;97,76;77,105;63,113;55,113;45,124;35,125;30,118;28,126;19,118;12,105;6,105;4,118;8,125;2,115;0,104;2,91;3,56;7,41;19,17;27,8" o:connectangles="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19" o:spid="_x0000_s1026" o:spt="100" style="position:absolute;left:3605;top:995;height:84;width:67;" filled="t" stroked="t" coordsize="337,418" o:gfxdata="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/i1V&#10;wAAAANwAAAAPAAAAAAAAAAEAIAAAACIAAABkcnMvZG93bnJldi54bWxQSwECFAAUAAAACACHTuJA&#10;My8FnjsAAAA5AAAAEAAAAAAAAAABACAAAAAPAQAAZHJzL3NoYXBleG1sLnhtbFBLBQYAAAAABgAG&#10;AFsBAAC5AwAAAAA=&#10;" path="m33,286l42,277,42,269,52,238,49,228,66,185,85,202,96,201,80,183,80,149,81,131,92,119,100,118,93,115,93,103,100,94,109,92,105,88,105,73,124,52,125,44,124,29,130,24,136,39,139,56,155,62,157,48,155,16,166,0,194,12,194,36,195,29,200,23,208,30,208,43,195,73,197,94,194,108,194,122,209,103,219,84,219,66,224,65,233,79,236,94,238,99,245,88,249,72,258,77,262,95,259,110,261,119,267,131,273,131,272,118,279,110,284,137,292,163,326,184,334,195,337,217,337,234,333,245,337,259,337,276,318,312,307,323,301,317,280,321,242,344,226,341,216,347,205,344,200,346,199,355,190,360,176,342,149,352,143,346,133,352,98,350,92,368,86,371,77,385,53,396,41,409,33,418,6,416,7,409,12,398,11,387,0,393,4,366,9,355,38,302,33,297,33,286xe">
                        <v:path o:connectlocs="42,277;52,238;66,185;96,201;80,149;92,119;93,115;100,94;105,88;124,52;124,29;136,39;155,62;155,16;194,12;195,29;208,30;195,73;194,108;209,103;219,66;233,79;238,99;249,72;262,95;261,119;273,131;279,110;292,163;334,195;337,234;337,259;318,312;301,317;242,344;216,347;200,346;190,360;149,352;133,352;92,368;77,385;41,409;6,416;12,398;0,393;9,355;33,297" o:connectangles="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0" o:spid="_x0000_s1026" o:spt="100" style="position:absolute;left:4015;top:1163;height:67;width:73;" filled="t" stroked="t" coordsize="365,334" o:gfxdata="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0Tm68AAAA&#10;3AAAAA8AAAAAAAAAAQAgAAAAIgAAAGRycy9kb3ducmV2LnhtbFBLAQIUABQAAAAIAIdO4kAzLwWe&#10;OwAAADkAAAAQAAAAAAAAAAEAIAAAAAsBAABkcnMvc2hhcGV4bWwueG1sUEsFBgAAAAAGAAYAWwEA&#10;ALUDAAAAAA==&#10;" path="m178,86l179,89,180,95,185,89,201,94,200,103,201,106,194,120,196,121,195,127,198,135,205,132,210,138,216,133,226,137,228,133,228,109,233,103,226,92,225,60,225,47,235,34,242,30,268,49,287,78,290,89,297,109,307,109,314,115,314,127,311,138,309,151,305,163,300,170,296,181,296,191,298,201,309,234,323,254,344,259,361,272,365,280,364,283,343,289,317,277,314,287,314,296,305,302,281,273,287,272,289,261,279,253,265,272,238,280,225,287,211,301,183,312,174,310,165,302,172,303,179,296,169,289,162,276,162,256,149,265,146,288,155,285,150,298,146,320,140,331,130,334,113,324,90,320,70,307,61,289,54,260,42,262,15,242,10,223,0,196,10,190,20,196,32,190,27,179,17,181,15,176,17,173,26,173,24,159,13,152,7,141,8,140,17,151,21,143,22,132,17,122,17,106,26,99,39,103,44,95,38,83,33,88,29,82,26,67,28,62,36,51,42,55,67,43,77,18,80,22,103,4,119,0,123,1,117,13,119,24,146,54,151,57,160,54,162,62,169,68,163,78,168,87,178,86xe">
                        <v:path o:connectlocs="179,89;185,89;200,103;194,120;195,127;205,132;216,133;228,133;233,103;225,60;235,34;268,49;290,89;307,109;314,127;309,151;300,170;296,191;309,234;344,259;365,280;343,289;314,287;305,302;287,272;279,253;238,280;211,301;174,310;172,303;169,289;162,256;146,288;150,298;140,331;113,324;70,307;54,260;15,242;0,196;20,196;27,179;15,176;26,173;13,152;8,140;21,143;17,122;26,99;44,95;33,88;26,67;36,51;67,43;80,22;119,0;117,13;146,54;160,54;169,68;168,87" o:connectangles="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1" o:spid="_x0000_s1026" o:spt="100" style="position:absolute;left:4066;top:1166;height:50;width:44;" filled="t" stroked="t" coordsize="224,248" o:gfxdata="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oMP0LsAAADc&#10;AAAADwAAAAAAAAABACAAAAAiAAAAZHJzL2Rvd25yZXYueG1sUEsBAhQAFAAAAAgAh07iQDMvBZ47&#10;AAAAOQAAABAAAAAAAAAAAQAgAAAACgEAAGRycy9zaGFwZXhtbC54bWxQSwUGAAAAAAYABgBbAQAA&#10;tAMAAAAA&#10;" path="m0,0l16,8,32,30,42,38,56,59,64,66,89,71,106,59,116,56,138,64,152,89,169,97,182,110,201,120,215,136,222,136,224,145,206,142,197,146,193,155,181,156,185,161,182,169,182,183,188,194,183,200,180,217,167,226,163,232,138,248,128,241,91,233,77,222,54,164,56,147,69,108,73,85,64,85,61,73,16,19,8,12,0,0xe">
                        <v:path o:connectlocs="0,0;16,8;32,30;42,38;56,59;64,66;89,71;106,59;116,56;138,64;152,89;169,97;182,110;201,120;215,136;222,136;224,145;206,142;197,146;193,155;181,156;185,161;182,169;182,183;188,194;183,200;180,217;167,226;163,232;138,248;128,241;91,233;77,222;54,164;56,147;69,108;73,85;64,85;61,73;16,19;8,12;0,0" o:connectangles="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2" o:spid="_x0000_s1026" o:spt="100" style="position:absolute;left:4119;top:1193;height:36;width:54;" filled="t" stroked="t" coordsize="266,180" o:gfxdata="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+gsm/&#10;AAAA3AAAAA8AAAAAAAAAAQAgAAAAIgAAAGRycy9kb3ducmV2LnhtbFBLAQIUABQAAAAIAIdO4kAz&#10;LwWeOwAAADkAAAAQAAAAAAAAAAEAIAAAAA4BAABkcnMvc2hhcGV4bWwueG1sUEsFBgAAAAAGAAYA&#10;WwEAALgDAAAAAA==&#10;" path="m3,0l9,6,19,10,24,15,26,25,36,30,51,33,66,35,73,31,127,41,129,49,122,49,121,55,109,67,132,64,154,68,163,62,172,62,182,68,188,79,207,75,218,79,225,91,266,100,256,108,257,135,245,154,208,176,198,180,191,171,186,176,179,173,174,164,171,175,160,175,144,170,133,156,117,156,104,151,95,140,85,135,75,123,57,118,46,110,45,81,31,67,26,47,5,20,0,3,3,0xe">
                        <v:path o:connectlocs="3,0;9,6;19,10;24,15;26,25;36,30;51,33;66,35;73,31;127,41;129,49;122,49;121,55;109,67;132,64;154,68;163,62;172,62;182,68;188,79;207,75;218,79;225,91;266,100;256,108;257,135;245,154;208,176;198,180;191,171;186,176;179,173;174,164;171,175;160,175;144,170;133,156;117,156;104,151;95,140;85,135;75,123;57,118;46,110;45,81;31,67;26,47;5,20;0,3;3,0" o:connectangles="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3" o:spid="_x0000_s1026" o:spt="100" style="position:absolute;left:4047;top:1261;height:27;width:43;" filled="t" stroked="t" coordsize="212,136" o:gfxdata="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HrZi/&#10;AAAA3AAAAA8AAAAAAAAAAQAgAAAAIgAAAGRycy9kb3ducmV2LnhtbFBLAQIUABQAAAAIAIdO4kAz&#10;LwWeOwAAADkAAAAQAAAAAAAAAAEAIAAAAA4BAABkcnMvc2hhcGV4bWwueG1sUEsFBgAAAAAGAAYA&#10;WwEAALgDAAAAAA==&#10;" path="m92,7l110,0,126,2,137,5,148,16,156,18,169,36,187,51,203,78,207,93,207,112,212,126,212,136,202,132,193,136,181,134,167,127,139,128,122,120,115,112,102,115,85,110,68,99,48,95,21,110,10,109,0,95,8,89,37,86,41,79,48,62,60,31,60,19,65,10,92,7xe">
                        <v:path o:connectlocs="92,7;110,0;126,2;137,5;148,16;156,18;169,36;187,51;203,78;207,93;207,112;212,126;212,136;202,132;193,136;181,134;167,127;139,128;122,120;115,112;102,115;85,110;68,99;48,95;21,110;10,109;0,95;8,89;37,86;41,79;48,62;60,31;60,19;65,10;92,7" o:connectangles="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4" o:spid="_x0000_s1026" o:spt="100" style="position:absolute;left:3080;top:1282;height:102;width:68;" filled="t" stroked="t" coordsize="338,508" o:gfxdata="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JRFxb4A&#10;AADcAAAADwAAAAAAAAABACAAAAAiAAAAZHJzL2Rvd25yZXYueG1sUEsBAhQAFAAAAAgAh07iQDMv&#10;BZ47AAAAOQAAABAAAAAAAAAAAQAgAAAADQEAAGRycy9zaGFwZXhtbC54bWxQSwUGAAAAAAYABgBb&#10;AQAAtwMAAAAA&#10;" path="m124,20l128,17,152,22,161,12,187,0,199,0,210,9,219,14,234,15,256,33,268,34,277,45,279,55,245,63,272,68,268,74,256,73,234,86,246,88,265,82,267,94,262,103,253,111,245,114,225,111,222,121,238,119,242,131,235,143,232,158,226,156,222,160,226,165,225,176,219,178,219,189,218,201,219,214,224,226,224,235,216,255,218,267,222,273,226,313,230,331,234,341,242,353,250,373,253,382,254,394,278,426,288,436,296,439,306,450,322,464,327,463,338,472,332,475,332,485,322,490,301,486,296,491,320,498,311,499,310,508,301,502,286,486,281,482,284,470,274,475,265,475,261,481,262,487,268,491,273,487,275,498,261,499,251,491,246,491,248,498,243,495,237,481,229,482,220,476,216,487,213,483,210,488,209,499,204,499,182,480,178,471,191,471,189,466,173,465,151,472,144,470,139,461,134,465,127,461,125,458,124,449,125,438,125,431,122,423,124,421,137,427,139,422,135,413,144,418,156,416,157,412,145,410,150,404,143,400,124,397,116,388,116,380,119,382,121,372,138,348,124,357,116,373,109,380,109,364,107,356,107,345,109,336,97,348,90,342,86,352,80,348,76,353,73,341,73,325,65,319,57,335,55,346,51,331,46,336,44,347,32,347,26,346,22,341,16,340,10,330,3,309,1,294,0,280,3,269,3,255,6,246,21,234,27,242,33,235,43,234,42,244,48,249,52,240,53,230,57,228,58,206,64,206,65,199,62,189,70,186,70,174,74,171,79,162,85,156,86,149,75,158,71,152,76,140,68,141,52,126,55,111,73,97,85,90,91,95,103,87,95,87,90,81,94,74,100,72,97,66,92,61,91,52,109,30,124,20xe">
                        <v:path o:connectlocs="152,22;199,0;234,15;277,45;272,68;234,86;267,94;245,114;238,119;232,158;226,165;219,189;224,226;218,267;230,331;250,373;278,426;306,450;338,472;322,490;320,498;301,502;284,470;261,481;273,487;251,491;243,495;220,476;210,488;182,480;189,466;144,470;127,461;125,438;124,421;135,413;157,412;143,400;116,380;138,348;109,380;107,345;90,342;76,353;65,319;51,331;32,347;16,340;1,294;3,255;27,242;42,244;53,230;64,206;70,186;79,162;75,158;68,141;73,97;103,87;94,74;92,61;124,20" o:connectangles="0,0,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5" o:spid="_x0000_s1026" o:spt="100" style="position:absolute;left:3104;top:1129;height:159;width:169;" filled="t" stroked="t" coordsize="843,796" o:gfxdata="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GnWr4A&#10;AADcAAAADwAAAAAAAAABACAAAAAiAAAAZHJzL2Rvd25yZXYueG1sUEsBAhQAFAAAAAgAh07iQDMv&#10;BZ47AAAAOQAAABAAAAAAAAAAAQAgAAAADQEAAGRycy9zaGFwZXhtbC54bWxQSwUGAAAAAAYABgBb&#10;AQAAtwMAAAAA&#10;" path="m0,692l0,687,4,692,17,689,31,669,60,659,55,653,60,636,77,621,88,629,101,631,116,641,133,644,124,631,84,616,77,604,86,606,103,604,108,593,83,578,86,572,120,570,127,565,121,556,109,554,103,545,98,536,98,523,100,519,106,527,129,513,151,519,163,511,152,513,144,509,138,496,127,493,108,498,105,490,113,481,122,455,117,457,116,452,113,443,103,457,103,442,97,437,103,426,100,421,105,410,124,410,124,426,131,431,153,418,163,404,165,387,184,378,208,383,229,362,230,351,226,340,237,332,234,320,249,308,259,310,269,304,265,298,271,277,278,269,302,253,334,240,341,233,343,222,348,211,372,196,383,201,377,212,371,229,380,232,385,219,404,212,409,201,401,195,398,184,398,169,404,170,407,162,402,157,423,152,426,161,470,165,470,185,481,190,488,178,502,184,546,152,557,152,560,161,562,162,572,161,577,154,583,156,588,147,595,146,615,124,633,124,638,118,643,102,653,109,660,105,667,97,663,70,668,56,680,51,689,39,697,39,708,25,713,14,726,20,750,0,782,1,812,12,820,20,825,29,832,36,831,46,842,76,842,87,834,93,829,110,843,111,841,119,829,127,819,141,799,176,807,189,789,180,781,180,772,184,733,221,712,229,702,229,680,240,669,238,648,244,641,251,638,261,628,271,624,260,614,276,558,310,552,309,545,289,539,294,540,304,538,308,534,318,506,350,481,356,472,372,469,363,449,398,422,431,395,436,391,442,389,434,378,436,373,430,367,445,374,453,383,454,385,465,359,491,362,501,358,511,340,514,331,504,316,498,319,506,331,520,341,543,304,517,294,520,296,524,294,530,299,544,304,549,293,541,291,547,297,562,293,570,285,571,280,561,251,538,249,547,262,561,270,574,278,593,278,604,273,603,271,610,270,620,264,613,261,613,262,625,265,629,260,633,251,625,249,636,251,651,244,653,239,644,232,643,228,630,213,601,207,621,210,633,197,640,213,646,221,652,221,663,230,668,226,671,228,678,228,687,226,700,216,701,211,686,205,684,179,679,170,681,179,689,194,691,207,712,211,723,207,730,202,733,200,739,190,730,185,718,174,714,179,732,184,744,191,751,192,760,185,769,180,781,174,782,167,796,159,794,152,788,133,789,115,777,97,776,82,761,61,764,39,777,24,776,35,766,39,757,33,757,34,745,39,738,56,723,63,724,78,713,77,711,68,703,63,711,52,713,40,727,18,724,17,714,4,706,0,692xe">
                        <v:path o:connectlocs="31,669;88,629;84,616;83,578;109,554;106,527;144,509;113,481;103,457;105,410;163,404;230,351;259,310;302,253;372,196;385,219;398,169;426,161;502,184;572,161;615,124;660,105;689,39;750,0;832,36;829,110;799,176;733,221;648,244;614,276;540,304;472,372;391,442;374,453;358,511;331,520;294,530;297,562;249,547;273,603;262,625;251,651;213,601;221,652;228,687;179,679;211,723;185,718;192,760;159,794;82,761;39,757;63,724;52,713;0,692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6" o:spid="_x0000_s1026" o:spt="100" style="position:absolute;left:3090;top:1355;height:16;width:9;" filled="t" stroked="t" coordsize="48,81" o:gfxdata="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bWQa5AAAA3AAA&#10;AA8AAAAAAAAAAQAgAAAAIgAAAGRycy9kb3ducmV2LnhtbFBLAQIUABQAAAAIAIdO4kAzLwWeOwAA&#10;ADkAAAAQAAAAAAAAAAEAIAAAAAgBAABkcnMvc2hhcGV4bWwueG1sUEsFBgAAAAAGAAYAWwEAALID&#10;AAAAAA==&#10;" path="m0,11l0,8,13,0,23,5,33,16,35,10,47,30,48,40,47,53,44,57,45,68,48,78,44,81,38,59,31,46,24,27,4,19,0,11xe">
                        <v:path o:connectlocs="0,11;0,8;13,0;23,5;33,16;35,10;47,30;48,40;47,53;44,57;45,68;48,78;44,81;38,59;31,46;24,27;4,19;0,11" o:connectangles="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7" o:spid="_x0000_s1026" o:spt="100" style="position:absolute;left:4042;top:1314;height:13;width:17;" filled="t" stroked="t" coordsize="85,61" o:gfxdata="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+Y2cvQAA&#10;ANwAAAAPAAAAAAAAAAEAIAAAACIAAABkcnMvZG93bnJldi54bWxQSwECFAAUAAAACACHTuJAMy8F&#10;njsAAAA5AAAAEAAAAAAAAAABACAAAAAMAQAAZHJzL3NoYXBleG1sLnhtbFBLBQYAAAAABgAGAFsB&#10;AAC2AwAAAAA=&#10;" path="m44,7l57,9,84,4,85,7,84,14,79,27,76,37,71,45,70,40,70,26,62,51,54,50,44,42,36,52,20,51,17,57,13,61,0,46,4,40,11,37,10,29,13,23,19,20,19,14,16,4,25,0,41,2,44,3,44,7xe">
                        <v:path o:connectlocs="44,7;57,9;84,4;85,7;84,14;79,27;76,37;71,45;70,40;70,26;62,51;54,50;44,42;36,52;20,51;17,57;13,61;0,46;4,40;11,37;10,29;13,23;19,20;19,14;16,4;25,0;41,2;44,3;44,7" o:connectangles="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8" o:spid="_x0000_s1026" o:spt="100" style="position:absolute;left:3158;top:1386;height:25;width:22;" filled="t" stroked="t" coordsize="112,123" o:gfxdata="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PMjJvQAA&#10;ANwAAAAPAAAAAAAAAAEAIAAAACIAAABkcnMvZG93bnJldi54bWxQSwECFAAUAAAACACHTuJAMy8F&#10;njsAAAA5AAAAEAAAAAAAAAABACAAAAAMAQAAZHJzL3NoYXBleG1sLnhtbFBLBQYAAAAABgAGAFsB&#10;AAC2AwAAAAA=&#10;" path="m15,75l12,75,7,57,7,49,3,47,0,36,10,41,19,38,6,25,10,23,15,15,19,3,27,0,37,16,46,23,52,38,68,46,82,62,109,98,112,108,103,123,96,118,89,117,85,122,74,122,60,112,64,103,54,96,44,95,26,82,31,95,39,106,37,113,28,95,15,75xe">
                        <v:path o:connectlocs="15,75;12,75;7,57;7,49;3,47;0,36;10,41;19,38;6,25;10,23;15,15;19,3;27,0;37,16;46,23;52,38;68,46;82,62;109,98;112,108;103,123;96,118;89,117;85,122;74,122;60,112;64,103;54,96;44,95;26,82;31,95;39,106;37,113;28,95;15,75" o:connectangles="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9" o:spid="_x0000_s1026" o:spt="100" style="position:absolute;left:3534;top:960;height:75;width:81;" filled="t" stroked="t" coordsize="405,373" o:gfxdata="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U8/74A&#10;AADcAAAADwAAAAAAAAABACAAAAAiAAAAZHJzL2Rvd25yZXYueG1sUEsBAhQAFAAAAAgAh07iQDMv&#10;BZ47AAAAOQAAABAAAAAAAAAAAQAgAAAADQEAAGRycy9zaGFwZXhtbC54bWxQSwUGAAAAAAYABgBb&#10;AQAAtwMAAAAA&#10;" path="m77,32l81,49,91,55,90,63,80,72,54,79,49,91,47,106,16,141,0,138,13,149,17,168,21,163,19,154,21,146,31,142,38,160,45,154,50,158,51,168,64,160,71,160,71,168,75,181,76,192,76,220,77,236,83,247,97,257,103,276,115,289,120,302,144,278,157,255,160,269,161,298,166,306,176,300,187,303,185,313,228,327,233,338,254,348,260,354,265,366,327,373,338,365,350,366,351,351,365,348,376,338,375,322,377,313,377,295,365,275,366,262,356,259,339,232,336,212,371,232,376,216,376,190,375,163,377,160,378,147,383,139,388,113,405,107,399,102,386,103,384,90,390,72,392,60,384,65,386,53,367,18,366,6,359,0,344,0,335,2,330,0,306,0,308,2,306,32,282,50,269,75,253,77,237,95,223,92,255,66,265,68,265,45,290,33,291,2,290,0,97,0,83,15,77,32xe">
                        <v:path o:connectlocs="81,49;90,63;54,79;47,106;0,138;17,168;19,154;31,142;45,154;51,168;71,160;75,181;76,220;83,247;103,276;120,302;157,255;161,298;176,300;185,313;233,338;260,354;327,373;350,366;365,348;375,322;377,295;366,262;339,232;371,232;376,190;377,160;383,139;405,107;386,103;390,72;384,65;367,18;359,0;335,2;306,0;306,32;269,75;237,95;255,66;265,45;291,2;97,0;77,32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0" o:spid="_x0000_s1026" o:spt="100" style="position:absolute;left:4473;top:1348;height:25;width:44;" filled="t" stroked="t" coordsize="218,125" o:gfxdata="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EHkZr4A&#10;AADcAAAADwAAAAAAAAABACAAAAAiAAAAZHJzL2Rvd25yZXYueG1sUEsBAhQAFAAAAAgAh07iQDMv&#10;BZ47AAAAOQAAABAAAAAAAAAAAQAgAAAADQEAAGRycy9zaGFwZXhtbC54bWxQSwUGAAAAAAYABgBb&#10;AQAAtwMAAAAA&#10;" path="m82,99l78,98,69,103,63,110,60,119,38,121,36,118,16,125,15,116,4,100,0,91,4,78,12,72,16,60,36,43,42,33,55,19,63,19,66,10,82,5,82,3,82,5,84,3,84,5,90,6,101,1,114,10,127,1,133,3,135,0,156,11,184,19,188,24,186,28,186,32,214,55,218,67,214,77,193,91,143,107,133,113,113,109,107,104,82,100,82,99xe">
                        <v:path o:connectlocs="82,99;78,98;69,103;63,110;60,119;38,121;36,118;16,125;15,116;4,100;0,91;4,78;12,72;16,60;36,43;42,33;55,19;63,19;66,10;82,5;82,3;82,5;84,3;84,5;90,6;101,1;114,10;127,1;133,3;135,0;156,11;184,19;188,24;186,28;186,32;214,55;218,67;214,77;193,91;143,107;133,113;113,109;107,104;82,100;82,99" o:connectangles="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31" o:spid="_x0000_s1026" o:spt="100" style="position:absolute;left:4071;top:1777;height:144;width:34;" filled="t" stroked="t" coordsize="170,721" o:gfxdata="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HiHvQAA&#10;ANwAAAAPAAAAAAAAAAEAIAAAACIAAABkcnMvZG93bnJldi54bWxQSwECFAAUAAAACACHTuJAMy8F&#10;njsAAAA5AAAAEAAAAAAAAAABACAAAAAMAQAAZHJzL3NoYXBleG1sLnhtbFBLBQYAAAAABgAGAFsB&#10;AAC2AwAAAAA=&#10;" path="m52,3l55,0,63,4,69,22,73,59,76,79,87,113,92,144,93,166,90,187,82,192,84,210,89,229,90,243,89,258,92,257,98,272,102,289,103,292,116,344,135,407,139,425,144,445,150,459,157,474,168,487,170,496,149,466,135,456,119,448,104,445,92,447,80,457,75,475,73,491,65,509,55,549,53,566,53,586,61,602,77,623,80,635,84,645,89,651,97,656,100,654,103,657,108,684,107,700,102,713,95,674,69,663,55,662,46,673,36,706,31,721,18,714,15,689,15,666,21,623,26,565,32,554,31,539,23,522,17,499,17,479,22,463,28,425,28,394,32,392,30,386,30,375,28,360,25,348,25,331,31,297,31,284,21,260,11,249,4,243,6,237,3,226,0,205,0,188,10,160,12,125,11,108,9,96,14,85,25,79,31,81,37,87,48,86,50,81,48,75,50,66,57,66,59,64,54,52,49,33,39,16,38,9,41,6,47,6,52,3xe">
                      <v:path o:connectlocs="55,0;69,22;76,79;92,144;90,187;84,210;90,243;92,257;102,289;116,344;139,425;150,459;168,487;149,466;119,448;92,447;75,475;65,509;53,566;61,602;80,635;89,651;100,654;108,684;102,713;69,663;46,673;31,721;15,689;21,623;32,554;23,522;17,479;28,425;32,392;30,375;25,348;31,297;21,260;4,243;3,226;0,188;12,125;9,96;25,79;37,87;50,81;50,66;59,64;49,33;38,9;47,6" o:connectangles="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32" o:spid="_x0000_s1026" o:spt="100" style="position:absolute;left:2817;top:1091;height:901;width:1786;" fillcolor="#D9D9D9 [2732]" filled="t" stroked="t" coordsize="8931,4504" o:gfxdata="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hY7U&#10;wAAAANwAAAAPAAAAAAAAAAEAIAAAACIAAABkcnMvZG93bnJldi54bWxQSwECFAAUAAAACACHTuJA&#10;My8FnjsAAAA5AAAAEAAAAAAAAAABACAAAAAPAQAAZHJzL3NoYXBleG1sLnhtbFBLBQYAAAAABgAG&#10;AFsBAAC5AwAAAAA=&#10;" path="m2688,3454l2691,3461,2695,3463,2768,3530,2887,3748,2902,3737,2904,3730,2904,3723,2915,3709,2923,3708,2928,3714,2936,3717,2950,3725,2946,3732,2951,3739,2956,3740,2961,3753,2985,3751,3003,3756,3010,3753,3026,3753,3028,3746,3033,3740,3042,3741,3049,3741,3053,3734,3060,3729,3075,3734,3082,3737,3086,3745,3093,3748,3103,3761,3112,3764,3114,3772,3112,3779,3113,3788,3117,3795,3125,3796,3146,3807,3150,3815,3150,3822,3157,3826,3162,3831,3170,3845,3176,3849,3193,3852,3199,3857,3208,3859,3215,3860,3224,3860,3226,3853,3231,3847,3246,3841,3248,3849,3252,3857,3259,3861,3267,3875,3273,3880,3277,3887,3264,3913,3289,3920,3305,3904,3310,3904,3322,3882,3338,3865,3356,3858,3375,3852,3394,3839,3414,3823,3439,3811,3464,3789,3505,3777,3530,3766,3553,3763,3575,3767,3591,3773,3604,3784,3623,3780,3644,3779,3661,3782,3692,3811,3697,3818,3714,3821,3761,3814,3774,3820,3818,3821,3856,3816,3866,3811,3866,3803,3862,3791,3865,3777,3875,3761,3875,3745,3864,3730,3860,3712,3862,3694,3878,3680,3892,3664,3910,3649,3921,3632,3935,3631,3955,3637,3969,3648,4006,3658,4017,3672,4041,3678,4065,3681,4082,3688,4092,3704,4097,3734,4097,3755,4102,3755,4117,3769,4140,3785,4174,3796,4202,3790,4229,3775,4254,3763,4285,3771,4333,3788,4343,3800,4344,3800,4350,3805,4372,3817,4393,3823,4414,3832,4428,3852,4455,3868,4487,3873,4510,3880,4528,3881,4553,3879,4571,3887,4627,3868,4661,3860,4688,3855,4725,3826,4749,3810,4774,3801,4799,3811,4817,3826,4838,3830,4855,3826,4869,3818,4875,3821,4886,3823,4899,3833,4931,3843,4956,3855,4967,3853,4982,3842,5032,3811,5033,3804,5031,3791,5034,3779,5045,3766,5052,3755,5059,3725,5064,3703,5071,3686,5090,3676,5114,3649,5114,3644,5109,3633,5111,3606,5104,3602,5093,3602,5075,3607,5071,3602,5076,3589,5100,3565,5108,3553,5124,3541,5158,3535,5199,3520,5224,3521,5259,3515,5271,3515,5290,3524,5307,3536,5318,3548,5334,3552,5353,3549,5369,3553,5383,3559,5391,3573,5403,3591,5404,3604,5412,3611,5421,3617,5423,3626,5424,3621,5426,3634,5431,3649,5434,3670,5442,3687,5447,3704,5468,3744,5474,3785,5483,3804,5482,3809,5483,3810,5485,3828,5485,3849,5498,3860,5521,3863,5542,3855,5558,3863,5577,3865,5595,3874,5627,3902,5642,3909,5654,3911,5658,3918,5658,3923,5660,3922,5661,3938,5668,3947,5667,3963,5668,3981,5678,3997,5684,4010,5703,4009,5722,4015,5740,4013,5771,3998,5805,3976,5823,3974,5856,3956,5888,3947,5889,3950,5881,3963,5881,3983,5886,3999,5883,4019,5871,4029,5857,4042,5855,4063,5841,4096,5833,4138,5814,4176,5801,4194,5796,4214,5784,4224,5779,4220,5728,4208,5715,4215,5679,4250,5687,4263,5693,4290,5693,4349,5677,4374,5657,4391,5657,4409,5657,4415,5661,4423,5669,4419,5667,4412,5665,4407,5673,4404,5693,4406,5699,4396,5705,4390,5709,4382,5721,4369,5728,4345,5730,4354,5737,4355,5732,4365,5736,4370,5748,4361,5754,4359,5754,4366,5753,4374,5753,4385,5755,4387,5764,4387,5774,4390,5784,4396,5787,4395,5794,4398,5806,4401,5828,4393,5835,4393,5846,4387,5860,4376,5903,4347,5916,4332,5925,4318,5939,4299,5940,4290,5947,4279,5957,4269,5968,4263,5982,4240,5989,4232,6000,4215,6050,4161,6055,4148,6066,4138,6069,4134,6083,4106,6095,4070,6102,4056,6123,4031,6140,4001,6160,3979,6169,3967,6172,3961,6179,3957,6188,3949,6192,3924,6194,3912,6193,3902,6195,3890,6204,3871,6205,3861,6201,3827,6210,3816,6209,3810,6205,3806,6199,3778,6199,3757,6205,3747,6208,3734,6209,3713,6214,3712,6214,3705,6219,3702,6216,3696,6228,3676,6236,3671,6241,3661,6247,3653,6248,3643,6253,3631,6233,3610,6241,3591,6238,3578,6235,3565,6225,3559,6214,3549,6203,3551,6190,3542,6176,3537,6168,3538,6174,3532,6188,3532,6200,3542,6209,3543,6219,3542,6237,3554,6241,3551,6249,3540,6248,3529,6241,3526,6215,3508,6203,3495,6192,3487,6189,3482,6189,3468,6182,3461,6173,3454,6163,3450,6161,3445,6161,3440,6158,3440,6150,3440,6135,3446,6124,3446,6103,3438,6103,3457,6106,3459,6103,3467,6101,3483,6093,3504,6082,3510,6086,3495,6095,3481,6090,3471,6071,3493,6058,3500,6038,3505,6023,3504,6023,3499,6032,3495,6038,3488,6045,3477,6043,3470,6033,3465,6028,3455,6034,3452,6043,3443,6044,3438,6028,3439,6018,3445,6015,3454,6021,3462,6018,3470,6010,3479,6001,3479,5996,3487,5994,3484,5993,3466,5995,3455,5996,3444,5997,3434,5996,3430,5997,3417,5995,3408,5985,3406,5962,3412,5939,3413,5929,3405,5910,3396,5910,3390,5915,3376,5942,3354,5950,3350,5968,3336,5977,3320,5983,3314,5989,3312,5999,3305,6047,3260,6056,3241,6065,3235,6069,3226,6070,3218,6076,3212,6083,3202,6087,3194,6093,3196,6099,3182,6114,3169,6130,3145,6140,3147,6158,3127,6166,3111,6169,3112,6182,3101,6193,3095,6201,3078,6204,3063,6219,3043,6258,3011,6270,2994,6280,2976,6298,2960,6316,2946,6345,2932,6400,2927,6436,2927,6456,2924,6464,2927,6475,2925,6488,2929,6495,2929,6495,2941,6500,2950,6507,2951,6518,2949,6521,2944,6522,2923,6527,2919,6585,2943,6602,2940,6602,2932,6610,2927,6630,2928,6638,2937,6641,2944,6646,2945,6660,2941,6660,2932,6656,2932,6651,2923,6660,2918,6673,2918,6672,2912,6667,2905,6668,2898,6679,2891,6692,2890,6705,2892,6737,2905,6747,2905,6760,2913,6762,2918,6770,2921,6775,2908,6785,2906,6798,2910,6808,2916,6817,2927,6822,2937,6841,2940,6845,2948,6833,2953,6817,2954,6795,2954,6784,2959,6785,2965,6800,2984,6816,2986,6829,2984,6843,2981,6849,2971,6859,2966,6866,2973,6878,2978,6886,2972,6892,2962,6905,2960,6907,2953,6919,2946,6935,2951,6942,2962,6951,2962,6963,2959,6967,2950,6981,2951,6988,2956,6991,2950,7001,2950,7002,2943,7000,2933,6993,2922,6972,2913,6951,2917,6952,2910,6958,2902,6950,2879,6953,2875,6959,2879,6962,2879,6975,2849,6983,2837,6986,2827,6999,2815,7011,2809,7047,2776,7047,2767,7051,2757,7074,2731,7083,2723,7088,2697,7099,2690,7118,2670,7128,2666,7137,2659,7165,2661,7205,2653,7211,2648,7215,2642,7221,2643,7235,2652,7241,2659,7244,2670,7260,2669,7270,2658,7290,2638,7281,2685,7273,2693,7269,2703,7263,2712,7263,2725,7269,2733,7268,2741,7263,2745,7260,2752,7265,2756,7280,2749,7292,2746,7281,2771,7278,2787,7279,2797,7286,2793,7300,2781,7309,2781,7345,2734,7355,2728,7367,2713,7378,2704,7399,2680,7414,2679,7420,2675,7422,2666,7430,2671,7429,2680,7431,2688,7438,2687,7447,2669,7437,2666,7434,2656,7437,2642,7438,2627,7438,2618,7448,2601,7448,2593,7452,2583,7467,2569,7511,2553,7526,2557,7542,2572,7535,2585,7524,2582,7506,2596,7496,2607,7494,2623,7490,2631,7489,2644,7489,2670,7478,2681,7477,2688,7478,2699,7480,2706,7479,2718,7472,2728,7465,2731,7464,2738,7463,2749,7472,2755,7472,2762,7462,2771,7451,2777,7440,2774,7427,2779,7415,2797,7402,2798,7376,2809,7372,2814,7372,2826,7367,2838,7356,2848,7343,2864,7318,2897,7293,2911,7286,2929,7276,2934,7258,2960,7255,2978,7236,3002,7225,3019,7210,3031,7195,3047,7182,3066,7162,3075,7144,3075,7137,3085,7128,3096,7108,3091,7098,3093,7103,3105,7106,3124,7093,3164,7077,3174,7065,3186,7051,3193,7045,3206,7040,3229,7028,3279,7027,3328,7028,3352,7031,3374,7032,3403,7036,3418,7040,3459,7042,3463,7044,3467,7051,3503,7056,3524,7058,3551,7061,3573,7066,3596,7075,3617,7081,3640,7081,3685,7082,3705,7092,3729,7094,3742,7108,3728,7120,3718,7131,3704,7139,3691,7150,3682,7172,3656,7184,3626,7185,3613,7184,3595,7188,3589,7192,3573,7187,3569,7192,3561,7198,3562,7203,3567,7212,3556,7228,3545,7252,3536,7269,3542,7268,3536,7264,3529,7262,3516,7262,3479,7263,3463,7273,3450,7301,3423,7319,3413,7335,3409,7341,3418,7354,3418,7366,3414,7382,3398,7384,3390,7365,3362,7360,3347,7357,3335,7359,3322,7362,3305,7368,3293,7372,3279,7381,3267,7397,3256,7394,3247,7391,3242,7389,3237,7405,3231,7422,3229,7429,3222,7431,3226,7424,3237,7416,3242,7413,3251,7422,3271,7431,3274,7435,3274,7445,3258,7447,3247,7442,3212,7437,3203,7421,3206,7419,3202,7419,3180,7416,3159,7418,3147,7421,3137,7434,3126,7445,3106,7443,3097,7413,3079,7400,3083,7397,3096,7394,3100,7387,3097,7381,3093,7377,3081,7377,3063,7381,3051,7386,3032,7393,3019,7407,2999,7420,2983,7427,2970,7426,2960,7430,2954,7440,2957,7437,2950,7437,2943,7446,2938,7450,2932,7446,2918,7447,2905,7454,2892,7456,2881,7462,2875,7472,2871,7485,2862,7492,2867,7496,2876,7505,2864,7517,2855,7527,2865,7532,2879,7542,2881,7547,2864,7547,2852,7556,2840,7563,2836,7581,2830,7588,2824,7598,2809,7604,2803,7609,2806,7612,2814,7607,2821,7610,2841,7606,2855,7606,2864,7604,2870,7602,2875,7602,2880,7606,2880,7618,2863,7647,2835,7649,2828,7647,2819,7650,2815,7658,2822,7667,2814,7678,2812,7694,2800,7706,2799,7714,2790,7720,2795,7726,2794,7755,2795,7770,2799,7781,2804,7795,2815,7800,2827,7819,2857,7820,2863,7833,2865,7836,2863,7836,2846,7848,2820,7848,2814,7845,2811,7852,2809,7865,2800,7871,2799,7875,2792,7879,2795,7886,2795,7899,2778,7903,2777,7903,2772,7913,2765,7921,2763,7925,2760,7931,2758,7932,2754,7931,2749,7926,2744,7927,2739,7936,2746,7941,2749,7946,2745,7948,2733,7946,2727,7957,2727,7968,2719,7970,2719,7973,2714,7968,2703,7972,2701,7978,2706,7981,2706,7988,2702,7992,2696,7996,2688,8000,2688,8002,2684,8004,2671,8006,2664,8012,2665,8017,2674,8022,2675,8027,2672,8040,2660,8067,2652,8075,2644,8090,2637,8093,2629,8094,2623,8094,2616,8103,2614,8102,2618,8099,2625,8103,2625,8126,2612,8133,2612,8146,2605,8182,2579,8209,2569,8212,2566,8210,2563,8205,2559,8199,2543,8196,2534,8200,2530,8204,2536,8209,2548,8215,2557,8219,2557,8219,2563,8221,2566,8232,2567,8231,2559,8227,2553,8233,2553,8237,2561,8243,2568,8253,2568,8266,2573,8275,2582,8290,2591,8306,2596,8309,2594,8313,2582,8320,2580,8334,2558,8338,2545,8334,2535,8324,2526,8311,2521,8308,2518,8307,2512,8309,2512,8316,2509,8327,2510,8332,2507,8324,2491,8317,2491,8308,2478,8301,2464,8297,2443,8295,2435,8291,2396,8280,2402,8271,2390,8270,2384,8280,2381,8284,2384,8280,2369,8273,2347,8266,2359,8260,2363,8249,2358,8242,2349,8231,2346,8222,2335,8221,2321,8221,2311,8222,2300,8230,2292,8239,2300,8258,2305,8268,2298,8266,2302,8271,2309,8289,2305,8285,2314,8286,2319,8298,2310,8306,2299,8320,2292,8335,2288,8355,2263,8363,2256,8363,2254,8377,2243,8393,2219,8395,2204,8404,2193,8403,2179,8390,2170,8373,2149,8372,2130,8370,2115,8378,2115,8384,2111,8389,2119,8402,2112,8400,2088,8408,2095,8410,2085,8413,2096,8424,2110,8431,2107,8437,2095,8440,2085,8446,2084,8447,2087,8443,2106,8445,2120,8436,2126,8430,2126,8422,2123,8427,2137,8432,2147,8437,2158,8443,2159,8448,2173,8448,2190,8459,2195,8473,2195,8491,2200,8511,2193,8516,2185,8526,2184,8546,2187,8556,2185,8564,2192,8569,2200,8578,2200,8589,2204,8588,2222,8593,2233,8593,2247,8591,2259,8613,2278,8618,2286,8619,2293,8630,2294,8640,2299,8645,2298,8637,2292,8644,2281,8646,2287,8656,2288,8656,2272,8660,2266,8661,2270,8660,2286,8652,2295,8668,2309,8678,2309,8684,2313,8682,2319,8693,2329,8693,2340,8705,2340,8709,2330,8707,2345,8718,2348,8727,2343,8731,2331,8732,2317,8737,2324,8736,2332,8728,2351,8736,2358,8744,2360,8749,2359,8757,2352,8757,2335,8747,2333,8746,2329,8755,2326,8764,2331,8773,2341,8785,2337,8776,2319,8776,2315,8770,2309,8758,2311,8758,2309,8752,2305,8750,2300,8761,2299,8764,2293,8758,2287,8744,2290,8753,2283,8765,2283,8770,2278,8769,2270,8779,2276,8801,2256,8796,2249,8790,2236,8780,2238,8769,2233,8795,2232,8792,2220,8796,2209,8811,2197,8824,2195,8841,2201,8852,2201,8857,2195,8854,2186,8839,2176,8835,2160,8840,2153,8850,2166,8861,2173,8867,2182,8881,2184,8883,2174,8882,2164,8886,2142,8898,2137,8906,2126,8916,2125,8926,2127,8931,2116,8921,2114,8917,2116,8909,2110,8902,2109,8904,2101,8895,2091,8883,2104,8878,2098,8886,2093,8886,2089,8874,2078,8862,2071,8856,2058,8841,2046,8834,2035,8834,2026,8823,2020,8819,2013,8817,2002,8769,1992,8759,1996,8781,2002,8777,2009,8766,2010,8755,2008,8737,1997,8741,2010,8737,2019,8732,2019,8728,2009,8723,2002,8726,1992,8734,1990,8723,1983,8717,1983,8715,1977,8707,1975,8709,1982,8704,1993,8700,1991,8698,1985,8685,1981,8674,1982,8663,1987,8668,1994,8671,1987,8683,1983,8684,1988,8677,1992,8690,1997,8690,2023,8685,2046,8693,2048,8696,2044,8700,2047,8706,2060,8706,2069,8704,2079,8696,2080,8693,2088,8693,2080,8695,2076,8695,2061,8683,2056,8673,2057,8671,2047,8672,2041,8660,2034,8655,2025,8657,2013,8656,2002,8650,1987,8647,1971,8642,1949,8637,1940,8640,1932,8647,1940,8648,1951,8651,1947,8647,1938,8623,1920,8619,1906,8618,1897,8592,1884,8588,1886,8592,1897,8599,1910,8605,1916,8610,1916,8615,1923,8617,1932,8608,1928,8578,1906,8569,1904,8559,1897,8564,1891,8574,1889,8575,1879,8577,1874,8556,1869,8545,1869,8538,1863,8527,1859,8532,1852,8537,1851,8534,1845,8532,1836,8515,1836,8517,1829,8510,1818,8501,1820,8501,1816,8489,1808,8470,1816,8469,1810,8472,1802,8470,1795,8465,1787,8453,1776,8463,1789,8448,1782,8442,1782,8433,1773,8431,1752,8425,1740,8419,1740,8394,1729,8387,1721,8375,1722,8363,1716,8363,1716,8317,1666,8295,1652,8282,1648,8276,1637,8271,1641,8234,1622,8220,1606,8212,1609,8191,1599,8179,1598,8150,1569,8137,1567,8086,1566,8081,1571,8066,1574,8056,1568,8042,1563,8028,1567,8005,1565,7992,1571,7978,1568,7952,1553,7945,1556,7877,1539,7850,1539,7840,1545,7839,1557,7843,1567,7841,1589,7824,1595,7819,1608,7849,1615,7860,1651,7866,1657,7866,1666,7871,1689,7840,1725,7820,1739,7797,1738,7790,1733,7782,1711,7777,1700,7762,1690,7760,1684,7750,1678,7727,1675,7721,1670,7719,1663,7717,1655,7720,1625,7716,1614,7698,1608,7700,1598,7707,1595,7706,1590,7693,1582,7685,1584,7679,1590,7650,1627,7641,1628,7635,1626,7613,1626,7591,1614,7559,1610,7547,1614,7544,1617,7542,1614,7518,1616,7504,1606,7489,1582,7469,1594,7438,1590,7420,1600,7405,1594,7398,1594,7393,1599,7389,1606,7382,1606,7378,1623,7362,1622,7356,1635,7346,1646,7338,1643,7339,1626,7336,1616,7327,1620,7322,1617,7314,1605,7306,1596,7293,1590,7284,1590,7273,1590,7268,1582,7250,1578,7250,1569,7270,1509,7270,1497,7268,1486,7268,1480,7258,1459,7258,1455,7247,1444,7238,1431,7232,1426,7222,1409,7212,1402,7204,1393,7192,1388,7152,1384,7139,1379,7112,1378,7090,1382,7064,1380,7051,1383,7047,1388,7024,1385,7017,1393,7006,1393,6979,1386,6973,1388,6964,1396,6951,1400,6941,1395,6920,1396,6913,1400,6905,1397,6881,1410,6870,1410,6861,1417,6855,1409,6837,1393,6823,1391,6817,1386,6840,1379,6848,1368,6850,1354,6814,1323,6811,1315,6808,1307,6786,1310,6769,1316,6759,1316,6755,1307,6755,1299,6737,1288,6732,1276,6725,1275,6706,1264,6701,1271,6692,1272,6685,1267,6671,1264,6665,1266,6665,1260,6684,1232,6690,1227,6703,1237,6709,1245,6722,1237,6722,1226,6721,1217,6708,1181,6689,1169,6678,1162,6662,1159,6656,1153,6636,1143,6617,1147,6615,1151,6612,1144,6603,1143,6575,1143,6565,1148,6540,1142,6528,1131,6512,1131,6490,1109,6484,1111,6443,1106,6419,1092,6378,1089,6365,1084,6319,1086,6264,1079,6257,1073,6252,1066,6242,1060,6232,1058,6225,1057,6217,1068,6216,1074,6226,1084,6227,1093,6235,1105,6227,1109,6216,1119,6211,1127,6206,1152,6199,1167,6192,1176,6179,1179,6166,1191,6158,1205,6157,1212,6163,1226,6165,1234,6155,1235,6156,1255,6161,1269,6171,1280,6173,1286,6173,1298,6171,1307,6161,1307,6141,1294,6135,1313,6120,1307,6115,1314,6113,1309,6093,1325,6088,1334,6080,1340,6076,1352,6065,1351,6060,1357,6054,1350,6047,1348,6042,1343,6042,1334,6033,1331,6029,1320,6021,1314,6013,1314,5985,1293,5972,1294,5956,1288,5950,1281,5941,1280,5929,1272,5898,1276,5887,1294,5886,1304,5888,1318,5887,1324,5877,1309,5872,1314,5845,1309,5834,1314,5824,1312,5811,1292,5802,1287,5792,1264,5783,1254,5775,1232,5774,1217,5773,1214,5767,1218,5762,1232,5744,1275,5737,1289,5736,1307,5733,1319,5735,1353,5727,1358,5719,1380,5712,1388,5710,1406,5700,1418,5697,1433,5684,1427,5674,1395,5671,1393,5669,1405,5662,1406,5656,1397,5649,1399,5641,1394,5636,1386,5636,1379,5627,1368,5620,1375,5618,1369,5613,1364,5609,1354,5607,1340,5599,1336,5596,1340,5596,1332,5588,1318,5586,1303,5582,1299,5582,1288,5579,1282,5576,1270,5575,1273,5565,1280,5559,1272,5561,1264,5559,1255,5555,1251,5554,1245,5553,1229,5572,1200,5577,1205,5582,1203,5579,1199,5580,1192,5591,1187,5597,1180,5591,1181,5591,1178,5596,1173,5593,1169,5593,1159,5603,1141,5581,1125,5582,1120,5590,1111,5580,1104,5582,1094,5588,1090,5588,1077,5591,1074,5587,1072,5586,1066,5587,1058,5585,1050,5592,1049,5593,1045,5595,1038,5597,1031,5593,1028,5593,1022,5577,1012,5572,1001,5565,992,5565,985,5541,971,5542,964,5541,957,5528,955,5523,952,5527,948,5521,939,5504,932,5494,936,5478,933,5461,925,5457,930,5455,938,5447,938,5437,950,5435,947,5434,941,5415,918,5408,925,5399,920,5392,922,5385,912,5380,916,5373,910,5370,918,5361,910,5361,904,5359,895,5354,891,5350,896,5339,883,5333,885,5323,879,5305,875,5292,866,5286,866,5285,873,5285,880,5286,890,5284,895,5268,893,5258,877,5257,883,5256,900,5247,942,5252,944,5249,950,5248,955,5251,970,5264,1003,5260,1011,5252,1019,5225,1024,5210,1036,5204,1031,5200,1038,5195,1034,5179,1038,5168,1033,5161,1033,5136,1038,5131,1041,5112,1030,5082,1023,5074,1022,5074,1030,5071,1035,5042,1015,5023,1011,4994,995,4989,987,4989,980,4989,974,4990,969,4988,955,4990,948,4996,944,5007,944,5009,938,5015,938,5012,931,5005,925,4978,926,4967,920,4948,925,4924,920,4912,912,4900,912,4888,907,4875,907,4858,899,4837,895,4818,900,4818,909,4792,918,4779,921,4756,918,4721,932,4736,957,4738,969,4735,974,4713,990,4698,984,4700,976,4715,979,4719,969,4703,964,4705,955,4700,947,4711,922,4710,907,4705,894,4700,889,4698,872,4690,858,4678,832,4684,861,4682,878,4674,891,4658,896,4628,894,4619,896,4617,891,4596,874,4592,862,4591,848,4596,837,4598,847,4607,832,4608,826,4584,834,4576,842,4574,851,4570,855,4565,845,4553,840,4542,831,4527,834,4515,839,4512,852,4496,875,4495,884,4500,899,4507,911,4514,907,4509,905,4509,896,4515,902,4534,902,4542,893,4552,888,4557,879,4565,884,4573,901,4542,916,4536,930,4531,927,4506,948,4495,948,4478,926,4490,949,4487,952,4480,945,4482,953,4479,960,4444,971,4432,970,4430,979,4432,986,4414,982,4394,1001,4389,998,4361,996,4354,1003,4326,996,4315,1004,4316,1018,4323,1036,4358,1054,4350,1056,4340,1054,4317,1044,4308,1038,4301,1047,4294,1052,4288,1065,4278,1071,4267,1072,4253,1082,4242,1090,4229,1109,4232,1104,4229,1101,4215,1105,4213,1111,4206,1110,4205,1103,4227,1083,4236,1078,4240,1072,4252,1063,4263,1067,4276,1055,4285,1044,4301,1008,4306,1002,4306,997,4310,987,4316,972,4326,974,4349,965,4351,952,4365,928,4369,911,4409,910,4419,907,4425,915,4445,875,4452,864,4456,848,4484,820,4500,813,4511,802,4520,788,4526,767,4547,748,4545,743,4548,735,4559,733,4566,727,4563,724,4569,722,4573,726,4584,721,4587,707,4592,708,4607,692,4625,703,4627,695,4630,686,4625,678,4657,665,4643,662,4645,656,4667,645,4665,656,4672,645,4678,643,4684,636,4679,631,4688,622,4698,624,4704,611,4708,599,4708,595,4719,582,4722,573,4729,567,4729,549,4726,548,4722,534,4731,538,4730,518,4716,518,4703,506,4701,491,4692,492,4689,502,4686,507,4681,497,4681,493,4676,481,4679,475,4666,464,4660,454,4662,447,4670,449,4687,470,4717,490,4711,507,4717,505,4724,493,4736,455,4736,441,4732,428,4726,432,4717,428,4713,400,4714,389,4698,360,4689,364,4695,378,4686,387,4684,394,4679,394,4672,374,4662,362,4670,358,4671,349,4673,341,4647,315,4640,318,4639,306,4624,283,4603,271,4607,266,4603,258,4593,255,4588,261,4585,255,4586,244,4569,248,4539,242,4523,255,4518,253,4509,255,4489,238,4477,248,4469,247,4441,253,4435,247,4426,255,4428,248,4432,242,4430,238,4424,237,4421,244,4410,247,4409,258,4405,264,4416,261,4409,272,4403,272,4402,283,4397,294,4386,299,4382,296,4380,307,4356,306,4349,312,4334,306,4313,306,4313,301,4311,299,4329,288,4333,292,4343,264,4349,253,4353,242,4367,238,4377,216,4373,213,4370,207,4372,204,4380,204,4380,197,4373,195,4373,188,4375,183,4349,175,4344,178,4338,168,4329,166,4321,166,4312,173,4306,164,4289,173,4294,157,4292,143,4286,162,4268,161,4211,189,4224,169,4231,166,4256,126,4268,116,4276,115,4286,98,4286,91,4301,88,4310,95,4301,82,4290,43,4281,39,4276,48,4259,45,4242,34,4226,7,4219,17,4213,14,4211,12,4211,5,4203,0,4193,2,4178,14,4172,24,4166,27,4143,22,4139,35,4122,51,4098,88,4093,102,4073,120,4070,126,4049,157,4043,168,4042,178,4042,185,4039,194,4033,194,4032,201,4023,220,4025,222,4025,232,4030,238,4043,244,4046,258,4052,263,4050,267,4039,265,4037,258,4037,282,4041,285,4039,286,4010,303,3995,307,3975,306,3962,312,3913,302,3915,310,3915,315,3921,321,3923,334,3934,335,3941,344,3941,351,3960,351,3967,356,3968,364,3963,377,3963,396,3960,406,3947,401,3947,389,3944,384,3923,380,3923,377,3926,366,3924,361,3907,364,3908,353,3902,352,3865,379,3869,389,3869,396,3864,396,3860,390,3849,393,3844,404,3851,405,3854,409,3855,417,3850,419,3838,415,3821,428,3821,415,3819,411,3815,415,3805,431,3797,431,3784,442,3780,439,3790,427,3791,419,3780,417,3779,411,3774,419,3756,423,3748,438,3740,442,3736,436,3756,414,3761,393,3745,380,3716,382,3711,385,3710,393,3678,383,3676,390,3665,399,3657,389,3629,390,3628,394,3635,399,3635,403,3609,409,3608,405,3611,398,3604,399,3590,412,3586,401,3581,405,3581,423,3585,427,3604,417,3607,428,3611,435,3612,432,3612,426,3619,423,3618,428,3620,435,3614,446,3549,471,3520,475,3516,473,3514,481,3514,492,3514,489,3501,487,3488,496,3473,490,3455,502,3436,502,3420,516,3434,524,3415,529,3401,541,3385,528,3378,536,3366,539,3365,544,3371,544,3374,550,3355,555,3354,562,3344,566,3333,584,3322,593,3321,598,3322,604,3319,608,3305,614,3300,605,3292,604,3269,602,3261,606,3256,611,3262,618,3279,625,3301,626,3297,633,3288,642,3281,640,3279,633,3272,640,3274,645,3268,659,3262,667,3256,683,3249,683,3247,694,3253,702,3246,708,3236,691,3222,684,3221,674,3204,667,3203,668,3209,681,3194,690,3197,699,3192,701,3193,707,3222,711,3229,717,3242,724,3238,728,3238,735,3242,739,3240,743,3227,740,3224,744,3211,750,3215,756,3204,756,3202,761,3203,771,3209,777,3246,788,3249,814,3253,821,3259,826,3254,832,3242,828,3242,831,3245,839,3240,841,3242,847,3247,850,3247,856,3237,861,3215,863,3202,872,3189,871,3182,874,3179,883,3166,894,3148,889,3145,883,3143,883,3130,888,3105,893,3082,900,3035,906,3026,900,3007,904,2989,901,2952,912,2952,917,2950,920,2939,914,2929,918,2928,922,2912,926,2913,936,2917,944,2920,943,2921,938,2926,939,2924,947,2912,958,2912,964,2904,960,2901,966,2904,975,2913,977,2913,987,2901,996,2918,1009,2917,1014,2923,1019,2926,1018,2931,1040,2937,1046,2934,1052,2933,1058,2929,1066,2924,1082,2925,1097,2930,1105,2930,1122,2935,1133,2949,1149,2962,1153,2987,1157,3001,1168,3009,1168,3015,1184,3010,1196,3006,1200,3017,1203,3023,1211,3031,1227,3041,1233,3060,1239,3069,1246,3073,1239,3076,1254,3084,1272,3084,1282,3080,1302,3069,1312,3068,1329,3060,1343,3064,1358,3063,1372,3079,1394,3082,1426,3087,1440,3090,1459,3090,1474,3085,1487,3075,1501,3063,1504,3055,1501,3054,1509,3063,1530,3059,1539,3035,1529,3017,1528,3006,1517,3004,1504,3004,1458,3012,1428,3009,1422,3007,1393,3010,1379,3009,1362,3007,1352,3015,1340,3047,1319,3049,1313,3049,1300,3052,1288,3060,1287,3063,1270,3039,1254,3010,1264,2982,1267,2966,1260,2955,1248,2952,1250,2945,1235,2931,1219,2928,1212,2928,1203,2902,1191,2880,1174,2871,1163,2844,1149,2792,1148,2777,1151,2763,1171,2741,1181,2737,1201,2764,1202,2778,1213,2773,1227,2763,1240,2743,1246,2729,1259,2708,1265,2708,1249,2692,1233,2683,1217,2672,1218,2662,1232,2668,1239,2673,1260,2678,1275,2681,1287,2687,1289,2709,1308,2724,1314,2732,1326,2741,1327,2747,1335,2757,1329,2767,1319,2764,1334,2769,1341,2780,1337,2781,1367,2795,1383,2795,1393,2779,1390,2769,1384,2762,1377,2758,1367,2748,1358,2713,1354,2702,1348,2668,1345,2636,1332,2627,1325,2617,1310,2619,1307,2633,1304,2634,1299,2633,1278,2622,1256,2621,1246,2627,1222,2618,1211,2627,1202,2641,1163,2634,1137,2632,1120,2640,1115,2630,1100,2628,1090,2629,1082,2613,1066,2608,1055,2593,1063,2595,1074,2602,1094,2607,1115,2607,1160,2598,1176,2566,1207,2546,1217,2516,1239,2517,1253,2517,1261,2514,1272,2498,1289,2498,1298,2519,1321,2532,1343,2541,1362,2547,1395,2560,1417,2569,1438,2569,1448,2565,1468,2557,1488,2555,1496,2541,1514,2538,1528,2539,1545,2532,1555,2530,1568,2527,1588,2541,1611,2548,1632,2546,1647,2539,1664,2538,1673,2547,1689,2559,1691,2575,1686,2586,1686,2600,1691,2616,1694,2618,1685,2641,1670,2665,1670,2698,1690,2708,1700,2734,1716,2753,1724,2758,1734,2758,1750,2757,1761,2775,1802,2779,1802,2780,1814,2774,1822,2761,1824,2750,1832,2746,1845,2745,1868,2747,1886,2751,1896,2763,1894,2781,1904,2800,1902,2820,1915,2817,1918,2792,1923,2779,1920,2754,1921,2752,1912,2748,1905,2727,1894,2726,1883,2730,1878,2732,1868,2731,1857,2732,1842,2740,1825,2736,1821,2730,1824,2729,1814,2732,1800,2734,1798,2732,1791,2735,1783,2732,1776,2726,1767,2718,1762,2713,1754,2703,1749,2699,1739,2700,1727,2694,1708,2667,1712,2652,1718,2621,1724,2602,1737,2582,1744,2574,1750,2574,1760,2576,1772,2573,1786,2566,1794,2570,1805,2575,1808,2579,1818,2585,1825,2584,1835,2590,1842,2593,1854,2595,1873,2590,1900,2576,1911,2547,1948,2544,1954,2544,1969,2541,1988,2525,2013,2515,2023,2499,2031,2490,2042,2462,2053,2457,2061,2465,2078,2458,2098,2445,2103,2407,2085,2387,2083,2374,2087,2363,2088,2338,2083,2334,2080,2334,2071,2337,2064,2334,2040,2321,2037,2318,2030,2321,2026,2332,2021,2343,2030,2347,2037,2360,2037,2366,2028,2375,2028,2385,2012,2393,2018,2407,2012,2409,2005,2415,2003,2424,2004,2439,2001,2445,1992,2439,1983,2422,1983,2415,1988,2407,1982,2408,1969,2428,1981,2449,1977,2451,1974,2452,1956,2461,1956,2468,1947,2469,1937,2474,1924,2477,1915,2494,1906,2503,1895,2499,1888,2504,1878,2501,1843,2501,1832,2506,1815,2521,1792,2520,1762,2490,1735,2468,1701,2468,1684,2472,1670,2473,1657,2471,1643,2478,1630,2473,1606,2479,1592,2479,1571,2476,1565,2476,1558,2473,1555,2472,1545,2474,1530,2473,1524,2467,1518,2465,1504,2469,1492,2482,1482,2483,1475,2480,1442,2485,1427,2485,1406,2471,1373,2473,1350,2453,1334,2442,1321,2429,1297,2430,1283,2431,1281,2447,1271,2450,1260,2457,1250,2457,1243,2456,1233,2465,1217,2472,1187,2478,1173,2480,1147,2477,1132,2476,1114,2477,1092,2473,1084,2477,1079,2476,1078,2434,1058,2419,1046,2376,1052,2359,1050,2331,1051,2318,1045,2326,1038,2297,1040,2293,1050,2293,1056,2288,1071,2279,1084,2273,1103,2265,1143,2261,1164,2254,1176,2248,1228,2243,1246,2225,1282,2204,1305,2186,1323,2159,1336,2152,1369,2152,1374,2156,1375,2167,1358,2171,1361,2171,1375,2166,1385,2148,1397,2143,1415,2149,1428,2162,1422,2171,1415,2186,1416,2192,1432,2187,1445,2187,1487,2178,1499,2181,1522,2187,1534,2181,1550,2170,1550,2164,1540,2161,1563,2161,1606,2168,1621,2168,1606,2182,1601,2205,1616,2218,1628,2225,1625,2230,1625,2227,1647,2236,1671,2243,1686,2251,1706,2267,1717,2279,1713,2279,1719,2285,1727,2274,1743,2264,1776,2256,1799,2253,1811,2238,1822,2234,1814,2235,1800,2225,1787,2207,1776,2172,1733,2161,1724,2144,1721,2119,1701,2092,1691,2094,1682,2101,1682,2097,1679,2079,1675,2057,1658,2043,1652,2011,1622,1993,1617,1965,1603,1956,1603,1936,1589,1922,1590,1869,1587,1865,1581,1848,1573,1834,1573,1829,1577,1828,1587,1823,1595,1802,1609,1804,1617,1810,1635,1823,1655,1833,1690,1832,1682,1837,1684,1832,1718,1829,1724,1810,1746,1779,1750,1778,1765,1783,1773,1784,1783,1773,1799,1761,1805,1747,1798,1736,1787,1736,1770,1741,1759,1747,1750,1754,1745,1732,1713,1735,1705,1724,1703,1684,1721,1675,1737,1660,1743,1640,1773,1628,1775,1622,1766,1606,1762,1587,1767,1570,1757,1547,1772,1536,1771,1512,1792,1508,1802,1506,1822,1504,1831,1495,1831,1487,1824,1478,1813,1474,1816,1467,1821,1456,1807,1456,1779,1450,1773,1450,1766,1457,1751,1458,1737,1452,1724,1447,1722,1446,1730,1442,1730,1444,1721,1451,1716,1477,1713,1488,1707,1490,1705,1484,1707,1467,1712,1460,1711,1445,1712,1423,1723,1424,1730,1415,1734,1413,1738,1417,1751,1417,1759,1406,1765,1397,1760,1393,1751,1398,1743,1391,1743,1369,1767,1377,1766,1381,1775,1381,1783,1380,1793,1371,1800,1366,1803,1361,1789,1354,1777,1326,1786,1328,1789,1291,1807,1288,1804,1282,1807,1254,1832,1181,1880,1172,1880,1171,1895,1175,1897,1166,1905,1144,1908,1135,1916,1129,1913,1123,1927,1114,1958,1111,1970,1113,1996,1106,2008,1090,2017,1079,2015,1058,2024,1053,2044,1048,2030,1047,2015,1033,2023,1024,2023,1015,2017,1004,1997,1000,1985,978,1960,968,1950,963,1935,962,1921,973,1920,981,1910,984,1896,999,1891,1054,1880,1046,1863,1044,1845,1041,1826,1031,1832,1021,1814,1015,1809,1015,1792,1004,1783,978,1776,955,1776,930,1773,919,1777,909,1775,868,1754,870,1764,917,1805,917,1838,919,1853,914,1873,915,1890,901,1939,901,1953,902,1970,907,1975,919,1975,929,1982,938,2002,938,2013,933,2026,936,2037,933,2056,922,2072,915,2096,922,2114,918,2149,908,2134,906,2123,898,2114,890,2115,877,2126,885,2111,886,2099,869,2085,860,2080,837,2080,816,2062,807,2072,804,2083,788,2099,779,2114,768,2126,743,2136,735,2136,723,2144,716,2159,704,2170,693,2180,681,2184,681,2197,683,2223,696,2246,707,2261,714,2276,727,2308,730,2316,739,2330,739,2336,720,2324,714,2326,686,2315,687,2321,684,2325,671,2322,653,2314,634,2300,619,2298,610,2290,595,2304,587,2317,584,2297,599,2288,586,2283,570,2279,567,2266,549,2255,531,2246,520,2244,517,2265,509,2276,499,2279,501,2289,508,2304,516,2309,527,2332,543,2349,574,2336,580,2352,587,2399,592,2407,575,2400,560,2410,557,2417,557,2421,543,2413,533,2411,501,2395,484,2390,482,2383,474,2372,466,2364,460,2354,450,2348,444,2354,433,2356,415,2342,409,2330,396,2337,398,2329,408,2319,406,2299,408,2282,397,2272,398,2257,380,2222,385,2213,398,2209,402,2187,404,2161,402,2150,395,2142,388,2122,384,2116,368,2114,363,2101,353,2100,336,2094,336,2087,338,2078,336,2073,318,2071,285,2041,291,2035,275,2020,272,2004,264,1992,248,1987,256,1980,275,1976,295,1987,296,1999,306,2013,334,2033,338,2030,342,2020,350,2035,359,2042,365,2036,370,2039,375,2033,381,2034,384,2047,387,2060,402,2053,420,2058,427,2068,439,2068,447,2078,479,2087,494,2094,522,2096,548,2106,557,2116,576,2120,624,2123,637,2117,649,2115,693,2095,703,2085,712,2079,731,2057,752,2023,761,1998,764,1975,755,1970,752,1966,751,1944,746,1929,746,1907,735,1892,724,1886,718,1890,709,1883,710,1873,704,1869,693,1854,689,1845,683,1841,676,1835,681,1848,672,1851,650,1835,642,1825,639,1834,635,1827,632,1815,619,1800,627,1818,606,1811,599,1800,596,1793,589,1783,558,1751,542,1739,535,1730,509,1712,500,1701,466,1682,461,1678,427,1669,429,1675,427,1679,420,1679,403,1670,369,1662,354,1655,350,1662,333,1664,326,1670,322,1660,317,1657,320,1644,317,1641,299,1657,302,1637,293,1644,294,1633,291,1632,283,1632,268,1638,271,1631,269,1625,267,1617,251,1619,257,1589,261,1603,267,1606,273,1606,279,1614,290,1612,299,1616,307,1600,309,1589,290,1583,283,1585,275,1579,274,1573,259,1565,242,1558,248,1567,247,1582,239,1583,235,1579,232,1587,235,1598,231,1604,221,1604,210,1593,191,1583,189,1584,192,1589,191,1600,187,1612,185,1617,172,1621,150,1606,144,1637,138,1644,106,1664,103,1669,102,1680,101,1684,92,1692,90,1694,59,1721,69,1725,69,1730,58,1759,57,1768,59,1794,64,1814,69,1821,79,1827,92,1830,107,1837,127,1875,137,1890,140,1912,122,1949,103,1992,97,2005,99,2026,108,2046,116,2063,118,2082,133,2109,144,2143,146,2160,148,2175,134,2187,132,2209,127,2225,130,2235,132,2254,126,2265,127,2286,143,2289,151,2306,149,2327,156,2343,172,2358,173,2378,167,2396,157,2411,153,2427,159,2445,167,2458,197,2481,202,2498,212,2515,216,2509,215,2548,199,2586,186,2606,134,2675,96,2718,46,2767,10,2794,33,2798,44,2785,63,2776,64,2783,63,2788,63,2805,58,2798,54,2797,54,2811,59,2820,64,2821,70,2824,87,2838,99,2838,117,2833,128,2837,137,2844,137,2854,143,2858,150,2859,151,2863,145,2868,137,2868,110,2860,91,2859,85,2865,83,2873,68,2881,60,2876,54,2879,51,2889,44,2892,38,2886,31,2883,27,2891,30,2907,37,2908,42,2914,44,2922,41,2930,30,2941,21,2956,15,2970,19,2983,16,3002,17,3008,20,3013,20,3019,17,3026,9,3035,4,3038,1,3046,5,3053,14,3054,27,3053,38,3070,37,3086,27,3086,19,3075,10,3068,10,3083,6,3090,0,3105,1,3112,6,3118,10,3126,17,3129,21,3137,22,3145,17,3169,14,3176,22,3179,29,3183,29,3191,42,3213,44,3222,48,3229,48,3245,47,3252,49,3260,65,3257,73,3261,76,3268,92,3266,101,3267,113,3276,111,3296,126,3288,133,3287,139,3282,155,3280,162,3282,170,3287,176,3292,185,3305,193,3306,194,3317,192,3325,192,3333,197,3341,199,3348,198,3355,196,3363,189,3368,187,3376,189,3384,202,3395,205,3411,216,3433,221,3439,236,3448,241,3454,242,3462,241,3470,245,3477,268,3475,274,3479,282,3482,279,3489,284,3495,294,3497,295,3510,288,3515,284,3522,272,3532,264,3537,247,3535,235,3524,228,3524,220,3527,219,3535,212,3538,213,3546,224,3557,226,3564,224,3573,229,3578,228,3586,235,3590,237,3597,236,3606,241,3627,241,3627,247,3633,255,3635,262,3632,267,3626,269,3617,277,3612,293,3616,301,3616,317,3611,333,3613,349,3610,361,3619,366,3627,366,3635,379,3647,384,3653,384,3662,375,3666,368,3667,371,3675,371,3682,375,3698,382,3703,390,3705,406,3710,413,3707,422,3707,424,3715,435,3726,442,3753,440,3762,442,3769,449,3774,456,3779,463,3775,471,3774,479,3775,490,3787,499,3784,506,3788,531,3780,546,3773,553,3775,558,3782,569,3804,580,3816,587,3816,591,3809,600,3809,605,3815,612,3816,619,3820,626,3826,642,3825,655,3834,662,3833,675,3844,683,3845,692,3845,698,3850,691,3854,699,3877,691,3892,675,3896,680,3902,688,3904,693,3911,676,3916,673,3922,672,3930,677,3936,680,3944,678,3952,686,3956,682,3972,675,3995,667,3999,653,3995,644,3997,629,3989,623,3994,614,4008,600,4014,592,4029,594,4037,594,4052,607,4047,617,4048,623,4043,638,4041,644,4043,645,4049,653,4051,655,4053,654,4058,644,4058,632,4063,616,4073,605,4076,605,4081,610,4086,605,4089,594,4086,569,4090,567,4100,575,4107,587,4112,597,4126,607,4135,605,4137,591,4133,585,4143,579,4143,567,4160,557,4172,548,4191,535,4192,519,4189,516,4194,516,4200,506,4205,519,4210,531,4220,536,4235,546,4246,556,4247,560,4242,565,4250,580,4262,623,4280,649,4301,656,4313,662,4321,671,4323,683,4336,698,4331,707,4329,714,4332,723,4331,737,4336,743,4342,759,4344,782,4354,791,4355,815,4353,831,4358,847,4358,854,4363,858,4368,896,4390,898,4398,906,4402,914,4399,920,4395,935,4388,944,4388,950,4393,957,4392,973,4395,978,4401,985,4404,993,4404,1000,4408,1004,4415,1000,4430,1012,4440,1028,4445,1035,4450,1040,4453,1048,4458,1055,4458,1067,4469,1071,4477,1079,4477,1084,4493,1087,4500,1095,4500,1111,4504,1119,4501,1124,4496,1130,4481,1138,4477,1145,4473,1148,4466,1154,4456,1144,4451,1132,4423,1113,4391,1105,4380,1101,4366,1101,4344,1108,4317,1106,4305,1097,4326,1094,4320,1091,4302,1081,4285,1069,4268,1059,4268,1054,4253,1063,4240,1064,4229,1071,4218,1075,4218,1076,4215,1079,4207,1089,4198,1095,4162,1102,4165,1106,4144,1107,4133,1098,4117,1110,4121,1121,4121,1119,4128,1126,4139,1130,4154,1138,4154,1143,4151,1148,4151,1160,4123,1166,4119,1159,4117,1155,4111,1149,4107,1140,4107,1133,4105,1130,4099,1137,4091,1138,4084,1145,4081,1154,4087,1166,4084,1157,4027,1150,4025,1145,4019,1143,4010,1139,4004,1133,3998,1126,3998,1108,4000,1095,3997,1094,4005,1081,3993,1081,3986,1076,3978,1081,3971,1076,3965,1076,3957,1047,3947,1058,3903,1071,3896,1076,3888,1074,3881,1063,3870,1073,3825,1086,3816,1091,3810,1090,3801,1092,3794,1092,3787,1096,3778,1101,3772,1107,3777,1111,3784,1123,3794,1140,3831,1149,3833,1175,3816,1172,3807,1169,3800,1165,3775,1157,3762,1166,3763,1173,3760,1193,3746,1200,3742,1205,3736,1205,3728,1205,3719,1213,3718,1221,3719,1229,3715,1234,3709,1241,3705,1248,3703,1253,3697,1261,3692,1266,3686,1267,3678,1274,3672,1289,3669,1305,3669,1306,3677,1310,3685,1326,3681,1331,3687,1336,3680,1338,3671,1343,3665,1350,3665,1358,3662,1366,3662,1371,3678,1376,3685,1385,3681,1392,3681,1399,3683,1415,3680,1423,3681,1430,3685,1436,3691,1442,3705,1463,3718,1468,3724,1471,3732,1482,3745,1481,3752,1482,3761,1487,3767,1494,3764,1494,3757,1493,3748,1494,3741,1489,3734,1494,3728,1503,3726,1505,3734,1511,3739,1514,3747,1520,3752,1536,3757,1549,3766,1558,3763,1578,3750,1578,3741,1584,3737,1590,3732,1598,3731,1606,3734,1606,3725,1614,3725,1622,3728,1629,3723,1637,3728,1648,3739,1662,3730,1666,3723,1682,3723,1689,3719,1704,3725,1709,3731,1710,3747,1716,3753,1721,3760,1737,3757,1752,3761,1752,3761,1754,3772,1772,3771,1778,3766,1785,3751,1790,3745,1796,3747,1807,3760,1824,3761,1839,3757,1847,3752,1863,3747,1874,3709,1877,3702,1872,3696,1870,3692,1856,3691,1840,3689,1834,3682,1831,3677,1813,3674,1806,3671,1807,3662,1802,3655,1786,3653,1788,3644,1795,3642,1807,3632,1823,3626,1837,3617,1840,3611,1842,3602,1823,3575,1831,3572,1838,3565,1839,3558,1845,3553,1854,3552,1863,3553,1870,3552,1877,3554,1893,3554,1902,3551,1904,3543,1901,3537,1886,3529,1854,3524,1850,3518,1852,3509,1859,3509,1866,3506,1871,3499,1865,3494,1858,3498,1842,3498,1842,3489,1844,3482,1849,3476,1838,3463,1854,3463,1859,3457,1867,3457,1872,3463,1880,3462,1888,3463,1896,3461,1920,3461,1925,3468,1935,3456,1942,3452,1958,3454,1966,3449,1973,3446,1987,3436,1994,3439,2000,3444,2008,3444,2010,3436,2027,3432,2033,3428,2042,3427,2049,3424,2057,3424,2064,3427,2069,3419,2070,3412,2074,3403,2081,3400,2089,3398,2096,3402,2114,3396,2114,3397,2151,3387,2183,3384,2211,3375,2218,3369,2226,3370,2234,3368,2238,3362,2238,3353,2238,3346,2247,3347,2254,3344,2259,3338,2265,3333,2274,3333,2279,3326,2286,3326,2293,3332,2300,3330,2307,3333,2316,3331,2323,3335,2328,3341,2342,3349,2349,3346,2355,3341,2371,3338,2379,3341,2385,3347,2388,3354,2390,3370,2388,3379,2391,3386,2403,3397,2399,3403,2401,3420,2396,3427,2391,3433,2394,3440,2397,3448,2413,3444,2420,3449,2428,3448,2431,3439,2439,3439,2446,3441,2449,3433,2449,3425,2456,3427,2460,3434,2462,3443,2467,3448,2465,3455,2463,3463,2479,3465,2477,3457,2472,3451,2479,3448,2495,3451,2503,3456,2508,3462,2516,3466,2523,3466,2527,3459,2535,3455,2537,3463,2537,3471,2528,3473,2522,3478,2517,3486,2515,3493,2516,3502,2521,3508,2528,3508,2533,3502,2548,3495,2555,3498,2564,3498,2570,3503,2578,3503,2575,3495,2580,3489,2589,3488,2598,3477,2614,3475,2627,3463,2633,3449,2639,3444,2648,3445,2664,3441,2671,3439,2675,3432,2691,3430,2704,3422,2708,3429,2709,3436,2704,3444,2697,3446,2689,3446,2688,3454xe">
                      <v:path o:connectlocs="3264,3913;4333,3788;5307,3536;5833,4138;6066,4138;6189,3482;5968,3336;6672,2912;6999,2815;7448,2593;7045,3206;7368,3293;7505,2864;7925,2760;8227,2553;8363,2256;8646,2287;8841,2201;8685,1981;8538,1863;7819,1608;7284,1590;6685,1267;6173,1286;5674,1395;5597,1031;5210,1036;4698,872;4354,1003;4584,721;4684,394;4372,204;4025,232;3791,419;3374,550;3254,832;2949,1149;2945,1235;2627,1222;2758,1734;2590,1842;2499,1888;2297,1040;2235,1800;1570,1757;1175,1897;933,2056;501,2289;306,2013;589,1783;191,1600;215,2548;14,3054;241,3470;440,3762;644,4043;898,4398;1107,4133;1169,3800;1520,3752;1831,3572;2183,3384;2523,3466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33" o:spid="_x0000_s1026" o:spt="100" style="position:absolute;left:2730;top:1750;height:27;width:36;" filled="t" stroked="t" coordsize="180,134" o:gfxdata="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toTzL4A&#10;AADcAAAADwAAAAAAAAABACAAAAAiAAAAZHJzL2Rvd25yZXYueG1sUEsBAhQAFAAAAAgAh07iQDMv&#10;BZ47AAAAOQAAABAAAAAAAAAAAQAgAAAADQEAAGRycy9zaGFwZXhtbC54bWxQSwUGAAAAAAYABgBb&#10;AQAAtwMAAAAA&#10;" path="m0,118l2,114,12,107,14,102,19,87,21,76,25,70,46,69,55,63,67,48,77,32,82,15,83,0,79,27,71,46,65,55,57,64,61,71,67,70,76,75,87,75,89,66,89,49,93,44,93,41,103,38,109,43,116,46,122,50,130,54,147,57,163,55,169,59,180,82,174,97,174,114,177,124,153,127,126,133,78,134,14,123,0,118xe">
                      <v:path o:connectlocs="0,118;2,114;12,107;14,102;19,87;21,76;25,70;46,69;55,63;67,48;77,32;82,15;83,0;79,27;71,46;65,55;57,64;61,71;67,70;76,75;87,75;89,66;89,49;93,44;93,41;103,38;109,43;116,46;122,50;130,54;147,57;163,55;169,59;180,82;174,97;174,114;177,124;153,127;126,133;78,134;14,123;0,118" o:connectangles="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group id="Group 135" o:spid="_x0000_s1026" o:spt="203" style="position:absolute;left:5214142;top:2886422;height:585788;width:647700;" coordorigin="2802,1979" coordsize="408,369" o:gfxdata="UEsDBAoAAAAAAIdO4kAAAAAAAAAAAAAAAAAEAAAAZHJzL1BLAwQUAAAACACHTuJAFRioe8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nS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Rioe8AAAADc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136" o:spid="_x0000_s1026" o:spt="100" style="position:absolute;left:2899;top:2082;height:23;width:19;" filled="t" stroked="t" coordsize="95,116" o:gfxdata="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S1e74A&#10;AADcAAAADwAAAAAAAAABACAAAAAiAAAAZHJzL2Rvd25yZXYueG1sUEsBAhQAFAAAAAgAh07iQDMv&#10;BZ47AAAAOQAAABAAAAAAAAAAAQAgAAAADQEAAGRycy9zaGFwZXhtbC54bWxQSwUGAAAAAAYABgBb&#10;AQAAtwMAAAAA&#10;" path="m32,102l39,96,44,95,45,93,52,88,55,83,58,83,58,78,53,75,53,75,55,69,58,68,59,63,72,62,77,63,79,62,80,62,77,59,72,56,74,53,77,52,77,48,82,47,87,42,90,42,91,38,95,36,91,34,92,30,88,25,90,21,85,19,84,15,77,15,77,13,81,10,81,9,85,9,85,7,84,4,79,4,77,0,75,0,72,4,55,4,58,14,48,21,41,29,33,53,27,54,27,58,25,58,22,63,17,73,16,77,11,85,6,99,1,106,0,111,2,113,14,112,16,116,18,116,21,113,26,115,27,101,29,99,31,100,32,102xe">
                      <v:path o:connectlocs="39,96;45,93;55,83;58,78;53,75;58,68;72,62;79,62;77,59;74,53;77,48;87,42;91,38;91,34;88,25;85,19;77,15;81,10;85,9;84,4;77,0;72,4;58,14;41,29;27,54;25,58;17,73;11,85;1,106;2,113;16,116;21,113;27,101;31,100" o:connectangles="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37" o:spid="_x0000_s1026" o:spt="203" style="position:absolute;left:2889;top:2101;height:51;width:17;" coordorigin="2889,2101" coordsize="17,51" o:gfxdata="UEsDBAoAAAAAAIdO4kAAAAAAAAAAAAAAAAAEAAAAZHJzL1BLAwQUAAAACACHTuJAC8uZkr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y5mS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138" o:spid="_x0000_s1026" o:spt="100" style="position:absolute;left:2897;top:2111;height:16;width:8;" filled="t" stroked="t" coordsize="37,80" o:gfxdata="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Lll6/&#10;AAAA3AAAAA8AAAAAAAAAAQAgAAAAIgAAAGRycy9kb3ducmV2LnhtbFBLAQIUABQAAAAIAIdO4kAz&#10;LwWeOwAAADkAAAAQAAAAAAAAAAEAIAAAAA4BAABkcnMvc2hhcGV4bWwueG1sUEsFBgAAAAAGAAYA&#10;WwEAALgDAAAAAA==&#10;" path="m30,66l32,64,33,55,36,49,33,40,35,29,36,21,37,12,37,10,37,10,33,10,30,7,28,0,24,1,16,0,12,1,10,3,10,13,4,19,4,34,6,39,5,45,15,44,19,45,19,48,17,49,11,50,8,53,6,56,4,65,0,69,0,75,4,80,4,76,16,75,26,66,30,66xe">
                        <v:path o:connectlocs="30,66;32,64;33,55;36,49;33,40;35,29;36,21;37,12;37,10;37,10;33,10;30,7;28,0;24,1;16,0;12,1;10,3;10,13;4,19;4,34;6,39;5,45;15,44;19,45;19,48;17,49;11,50;8,53;6,56;4,65;0,69;0,75;4,80;4,76;16,75;26,66;30,66" o:connectangles="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9" o:spid="_x0000_s1026" o:spt="100" style="position:absolute;left:2889;top:2124;height:5;width:4;" filled="t" stroked="t" coordsize="18,24" o:gfxdata="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grzy/&#10;AAAA3AAAAA8AAAAAAAAAAQAgAAAAIgAAAGRycy9kb3ducmV2LnhtbFBLAQIUABQAAAAIAIdO4kAz&#10;LwWeOwAAADkAAAAQAAAAAAAAAAEAIAAAAA4BAABkcnMvc2hhcGV4bWwueG1sUEsFBgAAAAAGAAYA&#10;WwEAALgDAAAAAA==&#10;" path="m1,24l8,21,7,16,18,5,14,0,0,14,1,24xe">
                        <v:path o:connectlocs="1,24;8,21;7,16;18,5;14,0;0,14;1,24" o:connectangles="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40" o:spid="_x0000_s1026" o:spt="100" style="position:absolute;left:2890;top:2101;height:51;width:16;" filled="t" stroked="t" coordsize="81,251" o:gfxdata="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bV/vQAA&#10;ANwAAAAPAAAAAAAAAAEAIAAAACIAAABkcnMvZG93bnJldi54bWxQSwECFAAUAAAACACHTuJAMy8F&#10;njsAAAA5AAAAEAAAAAAAAAABACAAAAAMAQAAZHJzL3NoYXBleG1sLnhtbFBLBQYAAAAABgAGAFsB&#10;AAC2AwAAAAA=&#10;" path="m44,248l45,242,49,232,55,178,61,158,70,140,67,132,71,119,69,115,65,115,55,124,43,125,43,129,39,124,39,118,43,114,45,105,47,102,50,99,56,98,58,97,58,94,54,93,44,94,45,88,43,83,43,68,49,62,49,52,51,50,55,49,63,50,67,49,69,56,72,59,76,59,76,39,81,33,78,27,80,22,78,17,81,13,81,3,80,1,78,0,76,2,75,16,70,14,67,17,65,17,63,13,51,14,49,12,47,17,47,27,39,41,38,49,29,80,22,104,13,113,17,118,6,129,7,134,0,137,1,142,4,148,23,206,39,251,44,248xe">
                        <v:path o:connectlocs="45,242;55,178;70,140;71,119;65,115;43,125;39,124;43,114;47,102;56,98;58,94;44,94;43,83;49,62;51,50;63,50;69,56;76,59;81,33;80,22;81,13;80,1;76,2;70,14;65,17;51,14;47,17;39,41;29,80;13,113;6,129;0,137;4,148;39,251" o:connectangles="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41" o:spid="_x0000_s1026" o:spt="100" style="position:absolute;left:3027;top:2143;height:19;width:19;" filled="t" stroked="t" coordsize="96,95" o:gfxdata="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iB1u8AAAA&#10;3AAAAA8AAAAAAAAAAQAgAAAAIgAAAGRycy9kb3ducmV2LnhtbFBLAQIUABQAAAAIAIdO4kAzLwWe&#10;OwAAADkAAAAQAAAAAAAAAAEAIAAAAAsBAABkcnMvc2hhcGV4bWwueG1sUEsFBgAAAAAGAAYAWwEA&#10;ALUDAAAAAA==&#10;" path="m96,95l94,84,90,81,86,73,81,52,73,48,62,47,64,42,67,39,73,36,85,33,92,26,92,22,90,18,79,11,78,6,79,5,67,1,53,0,38,6,26,23,16,43,0,59,4,61,26,65,46,73,53,80,63,95,96,95xe">
                      <v:path o:connectlocs="96,95;94,84;90,81;86,73;81,52;73,48;62,47;64,42;67,39;73,36;85,33;92,26;92,22;90,18;79,11;78,6;79,5;67,1;53,0;38,6;26,23;16,43;0,59;4,61;26,65;46,73;53,80;63,95;96,95" o:connectangles="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42" o:spid="_x0000_s1026" o:spt="203" style="position:absolute;left:2896;top:2116;height:189;width:231;" coordorigin="2896,2116" coordsize="231,189" o:gfxdata="UEsDBAoAAAAAAIdO4kAAAAAAAAAAAAAAAAAEAAAAZHJzL1BLAwQUAAAACACHTuJAXWl4ns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e03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Wl4nsAAAADc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Freeform 143" o:spid="_x0000_s1026" o:spt="100" style="position:absolute;left:2896;top:2116;height:189;width:231;" filled="t" stroked="t" coordsize="15957,13229" o:gfxdata="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wdIaLgAAADcAAAA&#10;DwAAAAAAAAABACAAAAAiAAAAZHJzL2Rvd25yZXYueG1sUEsBAhQAFAAAAAgAh07iQDMvBZ47AAAA&#10;OQAAABAAAAAAAAAAAQAgAAAABwEAAGRycy9zaGFwZXhtbC54bWxQSwUGAAAAAAYABgBbAQAAsQMA&#10;AAAA&#10;" path="m9071,2723l9131,2757,9432,2810,9706,2910,9809,2999,9934,3216,10393,3219,10455,3296,10504,3434,10545,3497,10573,3599,10697,3824,10817,3869,10903,4039,11097,4175,11100,4189,11062,4232,11097,4290,11134,4426,11258,4460,11313,4512,11537,4658,11613,4723,11663,4798,11680,4839,11658,4977,11764,5127,11788,5234,11781,5294,11711,5381,11715,5546,11824,5695,12016,5908,12063,6177,12135,6264,12147,6336,12184,6371,12207,6448,12243,6448,12348,6619,12423,6638,12480,6842,12935,7241,13158,7915,15429,8331,15576,8167,15957,8740,15424,10363,13158,11166,11049,11512,10746,11729,10244,11935,9691,12918,9503,13060,9370,13076,9104,12745,8174,12657,8036,12551,7547,12502,7168,12457,6859,12543,6711,12286,6580,12452,6570,12466,6560,12481,6551,12499,6542,12517,6524,12554,6507,12592,6492,12625,6480,12652,6474,12661,6468,12668,6466,12670,6464,12671,6461,12671,6460,12670,6452,12667,6447,12665,6442,12664,6439,12665,6436,12666,6435,12669,6434,12672,6434,12676,6437,12688,6442,12702,6449,12718,6457,12735,6474,12773,6488,12807,6493,12822,6495,12835,6495,12841,6495,12845,6493,12849,6490,12851,6442,13138,6289,13180,6127,13229,6092,13137,6092,13002,5928,12707,5877,12675,5820,12590,5760,12346,5511,12104,5396,12043,5329,11966,5175,11749,5026,11439,4967,11398,4943,11357,4900,11197,4893,11035,4842,10911,4758,10766,4661,10672,4617,10581,4559,10532,4443,10363,4361,10288,4157,10146,4050,10087,4015,10102,3932,10071,3740,9952,3642,9870,3582,9793,3491,9608,3451,9466,3359,8893,3309,8803,3299,8728,3333,8694,3366,8593,3383,8406,3326,8203,3283,8114,3225,8044,3174,7927,3141,7785,3091,7700,3034,7550,2859,7241,2650,7038,2518,6946,2492,6909,2451,6902,2435,6861,2326,6803,2243,6803,2193,6818,2135,6791,2108,6692,2042,6580,1949,6472,1949,6336,1965,6312,1833,5901,1757,5789,1665,5616,1549,5562,1507,5504,1483,5405,1326,5202,1198,4866,1117,4757,1016,4682,841,4447,824,4372,724,4245,625,4019,434,3656,357,3599,242,3599,125,3581,101,3565,34,3581,0,3649,159,3246,168,2943,192,2825,249,2682,242,2477,276,2595,1117,2702,1352,2467,1366,2419,1567,2061,2145,1974,2171,1850,2255,1618,2560,1448,2569,1429,1840,685,1731,590,2281,464,3197,281,3424,0,4576,321,5434,970,6203,1265,6284,1324,6395,1591,6793,1625,6826,1659,6826,2203,6859,2247,7719,2641,9071,2723xe">
                        <v:path o:connectlocs="9706,2910;10455,3296;10697,3824;11100,4189;11258,4460;11663,4798;11788,5234;11824,5695;12147,6336;12348,6619;13158,7915;15424,10363;10244,11935;9104,12745;7168,12457;6570,12466;6524,12554;6474,12661;6461,12671;6442,12664;6434,12672;6449,12718;6493,12822;6493,12849;6127,13229;5877,12675;5396,12043;4967,11398;4842,10911;4559,10532;4050,10087;3642,9870;3359,8893;3366,8593;3225,8044;3034,7550;2492,6909;2243,6803;2042,6580;1833,5901;1507,5504;1117,4757;724,4245;242,3599;0,3649;249,2682;1352,2467;2171,1850;1840,685;3424,0;6284,1324;6826,2203" o:connectangles="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44" o:spid="_x0000_s1026" o:spt="100" style="position:absolute;left:2896;top:2116;height:189;width:231;" filled="t" stroked="t" coordsize="15957,13229" o:gfxdata="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k3Cq/&#10;AAAA3AAAAA8AAAAAAAAAAQAgAAAAIgAAAGRycy9kb3ducmV2LnhtbFBLAQIUABQAAAAIAIdO4kAz&#10;LwWeOwAAADkAAAAQAAAAAAAAAAEAIAAAAA4BAABkcnMvc2hhcGV4bWwueG1sUEsFBgAAAAAGAAYA&#10;WwEAALgDAAAAAA==&#10;" path="m9071,2723l9131,2757,9432,2810,9706,2910,9809,2999,9934,3216,10393,3219,10455,3296,10504,3434,10545,3497,10573,3599,10697,3824,10817,3869,10903,4039,11097,4175,11100,4189,11062,4232,11097,4290,11134,4426,11258,4460,11313,4512,11537,4658,11613,4723,11663,4798,11680,4839,11658,4977,11764,5127,11788,5234,11781,5294,11711,5381,11715,5546,11824,5695,12016,5908,12063,6177,12135,6264,12147,6336,12184,6371,12207,6448,12243,6448,12348,6619,12423,6638,12480,6842,12935,7241,13158,7915,15429,8331,15576,8167,15957,8740,15424,10363,13158,11166,11049,11512,10746,11729,10244,11935,9691,12918,9503,13060,9370,13076,9104,12745,8174,12657,8036,12551,7547,12502,7168,12457,6859,12543,6711,12286,6580,12452,6570,12466,6560,12481,6551,12499,6542,12517,6524,12554,6507,12592,6492,12625,6480,12652,6474,12661,6468,12668,6466,12670,6464,12671,6461,12671,6460,12670,6452,12667,6447,12665,6442,12664,6439,12665,6436,12666,6435,12669,6434,12672,6434,12676,6437,12688,6442,12702,6449,12718,6457,12735,6474,12773,6488,12807,6493,12822,6495,12835,6495,12841,6495,12845,6493,12849,6490,12851,6442,13138,6289,13180,6127,13229,6092,13137,6092,13002,5928,12707,5877,12675,5820,12590,5760,12346,5511,12104,5396,12043,5329,11966,5175,11749,5026,11439,4967,11398,4943,11357,4900,11197,4893,11035,4842,10911,4758,10766,4661,10672,4617,10581,4559,10532,4443,10363,4361,10288,4157,10146,4050,10087,4015,10102,3932,10071,3740,9952,3642,9870,3582,9793,3491,9608,3451,9466,3359,8893,3309,8803,3299,8728,3333,8694,3366,8593,3383,8406,3326,8203,3283,8114,3225,8044,3174,7927,3141,7785,3091,7700,3034,7550,2859,7241,2650,7038,2518,6946,2492,6909,2451,6902,2435,6861,2326,6803,2243,6803,2193,6818,2135,6791,2108,6692,2042,6580,1949,6472,1949,6336,1965,6312,1833,5901,1757,5789,1665,5616,1549,5562,1507,5504,1483,5405,1326,5202,1198,4866,1117,4757,1016,4682,841,4447,824,4372,724,4245,625,4019,434,3656,357,3599,242,3599,125,3581,101,3565,34,3581,0,3649,159,3246,168,2943,192,2825,249,2682,242,2477,276,2595,1117,2702,1352,2467,1366,2419,1567,2061,2145,1974,2171,1850,2255,1618,2560,1448,2569,1429,1840,685,1731,590,2281,464,3197,281,3424,0,4576,321,5434,970,6203,1265,6284,1324,6395,1591,6793,1625,6826,1659,6826,2203,6859,2247,7719,2641,9071,2723e">
                        <v:path o:connectlocs="9706,2910;10455,3296;10697,3824;11100,4189;11258,4460;11663,4798;11788,5234;11824,5695;12147,6336;12348,6619;13158,7915;15424,10363;10244,11935;9104,12745;7168,12457;6570,12466;6524,12554;6474,12661;6461,12671;6442,12664;6434,12672;6449,12718;6493,12822;6493,12849;6127,13229;5877,12675;5396,12043;4967,11398;4842,10911;4559,10532;4050,10087;3642,9870;3359,8893;3366,8593;3225,8044;3034,7550;2492,6909;2243,6803;2042,6580;1833,5901;1507,5504;1117,4757;724,4245;242,3599;0,3649;249,2682;1352,2467;2171,1850;1840,685;3424,0;6284,1324;6826,2203" o:connectangles="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group id="Group 145" o:spid="_x0000_s1026" o:spt="203" style="position:absolute;left:2984;top:2276;height:72;width:114;" coordorigin="2984,2276" coordsize="114,72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146" o:spid="_x0000_s1026" o:spt="100" style="position:absolute;left:2984;top:2276;height:72;width:114;" filled="t" stroked="t" coordsize="15675,9942" o:gfxdata="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2L3L4A&#10;AADcAAAADwAAAAAAAAABACAAAAAiAAAAZHJzL2Rvd25yZXYueG1sUEsBAhQAFAAAAAgAh07iQDMv&#10;BZ47AAAAOQAAABAAAAAAAAAAAQAgAAAADQEAAGRycy9zaGFwZXhtbC54bWxQSwUGAAAAAAYABgBb&#10;AQAAtwMAAAAA&#10;" path="m15675,3780l15169,3985,14868,4199,14648,4443,14447,4864,14514,5031,14543,5260,14538,5308,14466,5374,14385,5418,14190,5385,14027,5466,13627,5576,13364,5843,13073,5967,12652,6020,12404,6082,12036,6264,11764,6336,11211,6574,10929,6593,10470,6679,9988,6908,9740,7051,9645,7262,9521,7448,9205,7739,9072,7825,9020,7897,8905,7936,8198,7906,7845,7951,7539,8146,7391,8347,6962,8585,6784,8623,6259,8776,5978,8801,5672,8733,5353,8786,5109,8762,4779,8801,4497,8977,4292,9321,3686,9598,3405,9771,2769,9785,2368,9909,2149,9890,1934,9942,1652,9818,1309,9832,1180,9435,898,9087,898,8356,865,8108,716,7955,635,7758,535,7310,482,6794,401,6584,320,6450,320,6215,86,5886,0,5814,67,5752,134,5767,134,5666,86,5552,86,5303,34,5155,201,5007,234,4888,201,4438,153,4142,101,4075,710,3760,850,3308,853,3295,854,3283,854,3271,853,3258,850,3246,847,3234,843,3222,838,3209,825,3184,809,3159,793,3135,777,3110,761,3086,747,3061,741,3050,736,3038,731,3026,727,3014,724,3002,722,2991,722,2979,723,2967,725,2956,730,2945,735,2934,743,2922,1266,2241,1614,2657,2120,2602,3858,2689,4187,2967,6020,3083,6615,3737,6648,3723,6683,3710,6718,3700,6754,3690,6825,3671,6894,3652,6910,3648,6927,3642,6943,3637,6959,3630,6974,3624,6990,3616,7005,3609,7019,3600,7033,3591,7047,3582,7059,3571,7072,3559,7084,3547,7095,3534,7105,3519,7116,3504,8300,1543,9312,1068,9929,654,9962,638,10014,620,10082,602,10166,583,10264,564,10375,544,10498,524,10633,503,10777,483,10930,461,11090,440,11257,417,11603,373,11961,328,12321,284,12673,238,12844,217,13010,195,13168,174,13320,152,13462,131,13595,111,13716,91,13826,72,13921,53,14003,35,14069,17,14118,0,15675,3780xe">
                        <v:path o:connectlocs="14868,4199;14514,5031;14466,5374;14027,5466;13073,5967;12036,6264;10929,6593;9740,7051;9205,7739;8905,7936;7539,8146;6784,8623;5672,8733;4779,8801;3686,9598;2368,9909;1652,9818;898,9087;716,7955;482,6794;320,6215;67,5752;86,5552;201,5007;153,4142;850,3308;854,3271;847,3234;825,3184;777,3110;741,3050;727,3014;722,2979;730,2945;1266,2241;3858,2689;6615,3737;6718,3700;6894,3652;6943,3637;6990,3616;7033,3591;7072,3559;7105,3519;9312,1068;10014,620;10264,564;10633,503;11090,440;11961,328;12844,217;13320,152;13716,91;14003,35;15675,3780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47" o:spid="_x0000_s1026" o:spt="100" style="position:absolute;left:2984;top:2276;height:72;width:114;" filled="t" stroked="t" coordsize="15675,9942" o:gfxdata="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B9M68AAAA&#10;3AAAAA8AAAAAAAAAAQAgAAAAIgAAAGRycy9kb3ducmV2LnhtbFBLAQIUABQAAAAIAIdO4kAzLwWe&#10;OwAAADkAAAAQAAAAAAAAAAEAIAAAAAsBAABkcnMvc2hhcGV4bWwueG1sUEsFBgAAAAAGAAYAWwEA&#10;ALUDAAAAAA==&#10;" path="m15675,3780l15169,3985,14868,4199,14648,4443,14447,4864,14514,5031,14543,5260,14538,5308,14466,5374,14385,5418,14190,5385,14027,5466,13627,5576,13364,5843,13073,5967,12652,6020,12404,6082,12036,6264,11764,6336,11211,6574,10929,6593,10470,6679,9988,6908,9740,7051,9645,7262,9521,7448,9205,7739,9072,7825,9020,7897,8905,7936,8198,7906,7845,7951,7539,8146,7391,8347,6962,8585,6784,8623,6259,8776,5978,8801,5672,8733,5353,8786,5109,8762,4779,8801,4497,8977,4292,9321,3686,9598,3405,9771,2769,9785,2368,9909,2149,9890,1934,9942,1652,9818,1309,9832,1180,9435,898,9087,898,8356,865,8108,716,7955,635,7758,535,7310,482,6794,401,6584,320,6450,320,6215,86,5886,0,5814,67,5752,134,5767,134,5666,86,5552,86,5303,34,5155,201,5007,234,4888,201,4438,153,4142,101,4075,710,3760,850,3308,853,3295,854,3283,854,3271,853,3258,850,3246,847,3234,843,3222,838,3209,825,3184,809,3159,793,3135,777,3110,761,3086,747,3061,741,3050,736,3038,731,3026,727,3014,724,3002,722,2991,722,2979,723,2967,725,2956,730,2945,735,2934,743,2922,1266,2241,1614,2657,2120,2602,3858,2689,4187,2967,6020,3083,6615,3737,6648,3723,6683,3710,6718,3700,6754,3690,6825,3671,6894,3652,6910,3648,6927,3642,6943,3637,6959,3630,6974,3624,6990,3616,7005,3609,7019,3600,7033,3591,7047,3582,7059,3571,7072,3559,7084,3547,7095,3534,7105,3519,7116,3504,8300,1543,9312,1068,9929,654,9962,638,10014,620,10082,602,10166,583,10264,564,10375,544,10498,524,10633,503,10777,483,10930,461,11090,440,11257,417,11603,373,11961,328,12321,284,12673,238,12844,217,13010,195,13168,174,13320,152,13462,131,13595,111,13716,91,13826,72,13921,53,14003,35,14069,17,14118,0,15675,3780e">
                        <v:path o:connectlocs="14868,4199;14514,5031;14466,5374;14027,5466;13073,5967;12036,6264;10929,6593;9740,7051;9205,7739;8905,7936;7539,8146;6784,8623;5672,8733;4779,8801;3686,9598;2368,9909;1652,9818;898,9087;716,7955;482,6794;320,6215;67,5752;86,5552;201,5007;153,4142;850,3308;854,3271;847,3234;825,3184;777,3110;741,3050;727,3014;722,2979;730,2945;1266,2241;3858,2689;6615,3737;6718,3700;6894,3652;6943,3637;6990,3616;7033,3591;7072,3559;7105,3519;9312,1068;10014,620;10264,564;10633,503;11090,440;11961,328;12844,217;13320,152;13716,91;14003,35;15675,3780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48" o:spid="_x0000_s1026" o:spt="100" style="position:absolute;left:3104;top:2214;height:2;width:3;" filled="t" stroked="t" coordsize="16,9" o:gfxdata="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ggDC8AAAA&#10;3AAAAA8AAAAAAAAAAQAgAAAAIgAAAGRycy9kb3ducmV2LnhtbFBLAQIUABQAAAAIAIdO4kAzLwWe&#10;OwAAADkAAAAQAAAAAAAAAAEAIAAAAAsBAABkcnMvc2hhcGV4bWwueG1sUEsFBgAAAAAGAAYAWwEA&#10;ALUDAAAAAA==&#10;" path="m0,8l7,9,10,6,12,9,16,5,14,4,11,4,10,1,7,0,3,1,0,8xe">
                      <v:path o:connectlocs="0,8;7,9;10,6;12,9;16,5;14,4;11,4;10,1;7,0;3,1;0,8" o:connectangles="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49" o:spid="_x0000_s1026" o:spt="203" style="position:absolute;left:3086;top:2189;height:114;width:85;" coordorigin="3086,2189" coordsize="85,114" o:gfxdata="UEsDBAoAAAAAAIdO4kAAAAAAAAAAAAAAAAAEAAAAZHJzL1BLAwQUAAAACACHTuJAKGJwNL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YnA0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150" o:spid="_x0000_s1026" o:spt="100" style="position:absolute;left:3130;top:2189;height:8;width:4;" filled="t" stroked="t" coordsize="19,40" o:gfxdata="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SQgb4A&#10;AADcAAAADwAAAAAAAAABACAAAAAiAAAAZHJzL2Rvd25yZXYueG1sUEsBAhQAFAAAAAgAh07iQDMv&#10;BZ47AAAAOQAAABAAAAAAAAAAAQAgAAAADQEAAGRycy9zaGFwZXhtbC54bWxQSwUGAAAAAAYABgBb&#10;AQAAtwMAAAAA&#10;" path="m0,15l1,19,3,25,2,27,3,31,1,36,3,37,11,40,12,36,17,27,17,18,15,15,15,11,18,9,19,4,15,0,9,4,7,4,0,15xe">
                        <v:path o:connectlocs="0,15;1,19;3,25;2,27;3,31;1,36;3,37;11,40;12,36;17,27;17,18;15,15;15,11;18,9;19,4;15,0;9,4;7,4;0,15" o:connectangles="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51" o:spid="_x0000_s1026" o:spt="100" style="position:absolute;left:3086;top:2207;height:96;width:85;" filled="t" stroked="t" coordsize="427,482" o:gfxdata="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Mvmq/&#10;AAAA3AAAAA8AAAAAAAAAAQAgAAAAIgAAAGRycy9kb3ducmV2LnhtbFBLAQIUABQAAAAIAIdO4kAz&#10;LwWeOwAAADkAAAAQAAAAAAAAAAEAIAAAAA4BAABkcnMvc2hhcGV4bWwueG1sUEsFBgAAAAAGAAYA&#10;WwEAALgDAAAAAA==&#10;" path="m236,0l203,0,220,46,187,59,176,130,203,170,165,287,0,345,57,482,83,474,94,473,107,466,117,460,137,459,150,461,154,464,161,464,165,460,172,455,179,447,180,443,180,436,180,430,186,425,194,414,224,407,234,407,241,404,250,394,253,382,256,371,262,361,269,355,278,352,282,347,289,348,301,346,309,346,316,342,319,337,316,328,314,325,312,312,312,303,315,293,314,285,327,265,335,256,339,253,342,255,344,260,347,262,353,264,355,261,365,244,369,239,376,224,382,216,396,206,416,178,421,167,422,161,427,147,427,143,423,140,419,137,418,134,406,131,396,124,391,111,386,108,382,103,381,98,375,92,373,88,366,79,354,73,347,73,332,66,315,63,309,61,285,51,274,43,266,40,260,30,252,23,250,19,241,12,236,0xe">
                        <v:path o:connectlocs="203,0;187,59;203,170;0,345;83,474;107,466;137,459;154,464;165,460;179,447;180,436;186,425;224,407;241,404;253,382;262,361;278,352;289,348;309,346;319,337;314,325;312,303;314,285;335,256;342,255;347,262;355,261;369,239;382,216;416,178;422,161;427,143;419,137;406,131;391,111;382,103;375,92;366,79;347,73;315,63;285,51;266,40;252,23;241,12" o:connectangles="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52" o:spid="_x0000_s1026" o:spt="100" style="position:absolute;left:3069;top:2190;height:3;width:1;" filled="t" stroked="t" coordsize="8,19" o:gfxdata="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Fmw2vQAA&#10;ANwAAAAPAAAAAAAAAAEAIAAAACIAAABkcnMvZG93bnJldi54bWxQSwECFAAUAAAACACHTuJAMy8F&#10;njsAAAA5AAAAEAAAAAAAAAABACAAAAAMAQAAZHJzL3NoYXBleG1sLnhtbFBLBQYAAAAABgAGAFsB&#10;AAC2AwAAAAA=&#10;" path="m8,3l0,0,0,11,3,19,8,17,8,3xe">
                      <v:path o:connectlocs="8,3;0,0;0,11;3,19;8,17;8,3" o:connectangles="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53" o:spid="_x0000_s1026" o:spt="203" style="position:absolute;left:3000;top:2012;height:192;width:210;" coordorigin="3000,2012" coordsize="210,192" o:gfxdata="UEsDBAoAAAAAAIdO4kAAAAAAAAAAAAAAAAAEAAAAZHJzL1BLAwQUAAAACACHTuJAV1l2N8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5q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1l2N8AAAADc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Freeform 154" o:spid="_x0000_s1026" o:spt="100" style="position:absolute;left:3122;top:2182;height:5;width:10;" filled="t" stroked="t" coordsize="50,26" o:gfxdata="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AH/VugAAANwA&#10;AAAPAAAAAAAAAAEAIAAAACIAAABkcnMvZG93bnJldi54bWxQSwECFAAUAAAACACHTuJAMy8FnjsA&#10;AAA5AAAAEAAAAAAAAAABACAAAAAJAQAAZHJzL3NoYXBleG1sLnhtbFBLBQYAAAAABgAGAFsBAACz&#10;AwAAAAA=&#10;" path="m50,2l45,0,27,2,23,10,12,18,0,22,1,26,27,19,50,2xe">
                        <v:path o:connectlocs="50,2;45,0;27,2;23,10;12,18;0,22;1,26;27,19;50,2" o:connectangles="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55" o:spid="_x0000_s1026" o:spt="100" style="position:absolute;left:3000;top:2012;height:192;width:210;" filled="t" stroked="t" coordsize="1049,961" o:gfxdata="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BfCSvQAA&#10;ANwAAAAPAAAAAAAAAAEAIAAAACIAAABkcnMvZG93bnJldi54bWxQSwECFAAUAAAACACHTuJAMy8F&#10;njsAAAA5AAAAEAAAAAAAAAABACAAAAAMAQAAZHJzL3NoYXBleG1sLnhtbFBLBQYAAAAABgAGAFsB&#10;AAC2AwAAAAA=&#10;" path="m957,958l954,957,947,961,932,960,920,957,903,951,895,944,889,949,855,947,836,944,825,939,820,941,818,945,806,938,792,933,775,933,755,930,744,926,726,925,717,912,710,893,705,869,697,852,683,843,673,839,665,838,645,847,625,853,619,860,610,865,600,865,584,875,573,877,559,874,551,868,537,865,523,868,516,868,507,856,511,859,509,854,502,849,470,838,462,826,462,822,453,812,438,805,425,800,409,799,400,794,392,785,384,762,374,745,371,730,351,713,347,699,342,689,334,685,324,669,323,661,319,655,313,651,301,656,293,664,292,661,286,659,283,654,276,649,271,642,270,632,265,627,256,624,252,628,254,634,252,640,253,646,244,646,243,656,240,655,237,653,217,638,210,630,205,622,201,602,188,595,189,574,193,547,186,533,179,521,172,506,163,497,150,493,140,488,126,477,111,466,99,460,99,449,93,435,86,429,82,422,73,422,67,417,65,401,68,400,72,393,76,368,80,360,88,358,87,349,100,328,109,317,104,299,110,285,116,278,102,278,80,273,68,262,62,240,50,230,40,213,35,180,34,164,22,147,8,139,12,118,10,102,10,85,8,58,1,41,0,34,14,25,16,18,25,0,34,11,38,16,70,62,86,65,99,68,104,68,121,68,127,68,138,65,150,53,156,37,166,27,178,19,204,13,221,22,220,36,227,57,212,65,209,70,220,77,224,81,232,85,240,92,247,95,254,95,258,94,260,123,265,142,270,155,282,165,293,167,303,171,318,170,329,171,336,176,344,192,357,203,377,214,411,225,423,226,479,209,497,207,519,202,516,205,502,208,519,210,543,207,543,187,534,166,548,166,566,162,600,135,615,121,631,117,642,117,653,121,664,121,669,116,672,107,686,105,707,107,722,119,731,131,769,143,782,150,793,153,804,150,819,153,828,158,837,171,841,183,851,187,867,197,889,215,905,225,931,225,936,230,936,267,939,278,937,291,935,305,935,321,930,343,916,365,916,380,895,388,895,398,895,418,909,423,910,434,903,452,899,470,901,482,907,498,910,516,907,533,909,546,919,557,931,560,943,560,954,570,960,586,960,601,954,618,931,646,919,671,915,676,923,686,937,698,958,741,970,751,986,759,1013,768,1018,774,1023,800,1024,815,1023,829,1043,833,1048,838,1049,848,1046,854,1033,866,1021,869,1006,875,992,880,979,890,970,902,959,931,957,944,957,958xe">
                        <v:path o:connectlocs="920,957;836,944;792,933;717,912;673,839;610,865;551,868;511,859;462,822;400,794;351,713;323,661;292,661;270,632;252,640;237,653;188,595;172,506;111,466;82,422;72,393;100,328;102,278;40,213;12,118;0,34;38,16;121,68;166,27;227,57;232,85;260,123;303,171;357,203;497,207;543,207;600,135;664,121;722,119;804,150;851,187;936,230;935,321;895,398;899,470;909,546;960,586;915,676;986,759;1023,829;1033,866;970,902" o:connectangles="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56" o:spid="_x0000_s1026" o:spt="100" style="position:absolute;left:2941;top:2045;height:109;width:107;" filled="t" stroked="t" coordsize="534,548" o:gfxdata="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UUbK8AAAA&#10;3AAAAA8AAAAAAAAAAQAgAAAAIgAAAGRycy9kb3ducmV2LnhtbFBLAQIUABQAAAAIAIdO4kAzLwWe&#10;OwAAADkAAAAQAAAAAAAAAAEAIAAAAAsBAABkcnMvc2hhcGV4bWwueG1sUEsFBgAAAAAGAAYAWwEA&#10;ALUDAAAAAA==&#10;" path="m534,489l527,500,520,495,510,490,507,491,505,494,493,490,479,489,463,495,452,512,442,532,426,548,328,543,265,515,263,511,263,472,261,469,232,467,224,449,218,444,162,423,100,376,16,353,0,278,43,248,58,237,73,232,95,220,107,213,111,209,123,204,133,180,136,143,140,73,171,60,189,31,204,22,229,0,249,9,279,10,297,9,306,20,322,22,329,14,334,47,344,64,356,74,362,96,374,107,396,112,410,112,404,119,398,133,403,152,394,162,381,184,382,192,374,195,370,202,366,227,362,234,359,236,361,251,367,256,376,256,380,264,387,269,393,283,393,294,405,301,420,311,432,322,444,327,457,331,466,340,473,355,480,367,487,381,483,408,482,429,495,436,499,456,504,464,511,472,531,487,534,489xe">
                      <v:path o:connectlocs="527,500;510,490;505,494;479,489;452,512;426,548;265,515;263,472;232,467;218,444;100,376;0,278;58,237;95,220;111,209;133,180;140,73;189,31;229,0;279,10;306,20;329,14;344,64;362,96;396,112;404,119;403,152;381,184;374,195;366,227;359,236;367,256;380,264;393,283;405,301;432,322;457,331;473,355;487,381;482,429;499,456;511,472;534,489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57" o:spid="_x0000_s1026" o:spt="100" style="position:absolute;left:3072;top:2191;height:20;width:9;" filled="t" stroked="t" coordsize="45,98" o:gfxdata="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GBRrsAAADc&#10;AAAADwAAAAAAAAABACAAAAAiAAAAZHJzL2Rvd25yZXYueG1sUEsBAhQAFAAAAAgAh07iQDMvBZ47&#10;AAAAOQAAABAAAAAAAAAAAQAgAAAACgEAAGRycy9zaGFwZXhtbC54bWxQSwUGAAAAAAYABgBbAQAA&#10;tAMAAAAA&#10;" path="m16,98l35,90,38,87,39,81,43,74,44,70,44,55,40,50,40,42,40,33,43,32,41,29,44,25,44,21,45,16,43,15,36,12,34,10,34,6,30,4,24,0,18,4,13,12,11,26,7,36,1,43,1,50,0,55,2,58,0,63,1,66,5,74,2,77,5,80,3,84,2,85,9,97,16,98xe">
                      <v:path o:connectlocs="16,98;35,90;38,87;39,81;43,74;44,70;44,55;40,50;40,42;40,33;43,32;41,29;44,25;44,21;45,16;43,15;36,12;34,10;34,6;30,4;24,0;18,4;13,12;11,26;7,36;1,43;1,50;0,55;2,58;0,63;1,66;5,74;2,77;5,80;3,84;2,85;9,97;16,98" o:connectangles="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58" o:spid="_x0000_s1026" o:spt="100" style="position:absolute;left:3075;top:2192;height:43;width:58;" filled="t" stroked="t" coordsize="288,215" o:gfxdata="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bFUk&#10;wAAAANwAAAAPAAAAAAAAAAEAIAAAACIAAABkcnMvZG93bnJldi54bWxQSwECFAAUAAAACACHTuJA&#10;My8FnjsAAAA5AAAAEAAAAAAAAAABACAAAAAPAQAAZHJzL3NoYXBleG1sLnhtbFBLBQYAAAAABgAG&#10;AFsBAAC5AwAAAAA=&#10;" path="m228,203l217,215,52,184,36,136,3,107,0,92,19,84,17,89,17,92,20,95,17,100,17,107,24,107,30,109,34,107,35,107,36,118,41,122,55,124,70,124,73,123,79,118,88,112,110,114,119,118,125,118,135,121,159,119,164,116,169,109,178,107,180,106,185,103,186,102,184,98,184,97,184,96,192,95,191,92,195,91,194,87,197,84,197,80,201,76,211,73,213,65,217,63,219,59,228,53,233,48,237,46,238,43,239,42,240,39,245,35,245,32,248,31,249,27,259,21,270,10,274,0,275,4,277,10,276,12,277,16,275,21,277,22,285,25,288,31,287,64,288,73,255,73,272,119,239,132,228,203xe">
                      <v:path o:connectlocs="217,215;36,136;0,92;17,89;20,95;17,107;30,109;35,107;41,122;70,124;79,118;110,114;125,118;159,119;169,109;180,106;186,102;184,97;192,95;195,91;197,84;201,76;213,65;219,59;233,48;238,43;240,39;245,32;249,27;270,10;275,4;276,12;275,21;285,25;287,64;255,73;239,132" o:connectangles="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59" o:spid="_x0000_s1026" o:spt="203" style="position:absolute;left:2802;top:1979;height:88;width:205;" coordorigin="2802,1979" coordsize="205,88" o:gfxdata="UEsDBAoAAAAAAIdO4kAAAAAAAAAAAAAAAAAEAAAAZHJzL1BLAwQUAAAACACHTuJA5g66i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DrqJvAAAANwAAAAPAAAAAAAAAAEAIAAAACIAAABkcnMvZG93bnJldi54bWxQ&#10;SwECFAAUAAAACACHTuJAMy8FnjsAAAA5AAAAFQAAAAAAAAABACAAAAALAQAAZHJzL2dyb3Vwc2hh&#10;cGV4bWwueG1sUEsFBgAAAAAGAAYAYAEAAMgDAAAAAA==&#10;">
                      <o:lock v:ext="edit" aspectratio="t"/>
                      <v:shape id="Freeform 160" o:spid="_x0000_s1026" o:spt="100" style="position:absolute;left:2803;top:1979;height:88;width:204;" filled="t" stroked="t" coordsize="1022,439" o:gfxdata="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tL4&#10;08EAAADcAAAADwAAAAAAAAABACAAAAAiAAAAZHJzL2Rvd25yZXYueG1sUEsBAhQAFAAAAAgAh07i&#10;QDMvBZ47AAAAOQAAABAAAAAAAAAAAQAgAAAAEAEAAGRycy9zaGFwZXhtbC54bWxQSwUGAAAAAAYA&#10;BgBbAQAAugMAAAAA&#10;" path="m538,424l535,411,538,395,548,389,552,379,543,370,526,378,524,389,516,391,503,390,493,381,484,376,477,374,471,374,460,379,441,397,436,406,427,407,419,414,408,418,397,417,379,422,369,427,350,421,341,409,337,402,331,397,321,391,295,379,283,370,267,368,257,370,248,370,245,379,245,391,242,396,240,407,220,412,207,417,196,417,186,414,176,409,167,401,164,386,164,381,156,378,154,382,155,386,151,386,143,380,137,374,134,373,119,374,117,380,107,386,105,386,108,379,107,375,73,385,79,378,87,371,101,371,108,368,110,366,118,362,122,357,113,355,92,360,69,360,67,355,79,344,71,336,68,333,63,333,64,325,69,321,71,316,64,317,57,320,52,312,59,309,60,300,56,290,51,287,37,283,30,277,20,279,16,277,10,271,10,268,16,266,17,256,16,251,19,245,22,246,28,262,35,263,43,262,54,262,52,260,42,255,37,246,38,239,47,231,44,226,38,220,38,214,32,206,33,195,43,186,41,182,25,186,0,186,0,181,3,160,8,150,14,149,20,138,27,132,35,122,48,123,63,118,68,123,80,127,91,126,87,112,96,113,102,117,101,122,108,123,122,121,149,121,161,120,160,113,151,111,150,107,160,104,204,100,204,96,196,94,189,96,176,94,173,90,170,89,167,83,161,79,164,73,170,62,171,66,180,66,193,69,231,68,242,72,248,75,253,74,274,77,288,70,295,57,307,51,318,41,332,36,343,26,355,19,381,9,398,7,414,5,436,8,473,8,485,2,493,0,499,3,499,10,506,21,520,29,533,35,546,26,553,37,560,58,587,61,623,80,629,77,635,74,656,84,677,83,693,77,724,72,758,80,779,79,820,51,838,40,840,35,847,41,855,41,868,37,887,43,893,43,898,36,903,32,911,35,919,42,930,58,935,59,944,69,951,75,958,89,960,109,963,123,971,133,982,137,990,143,1000,153,1008,156,1012,161,1003,179,1001,186,987,195,988,202,995,219,997,246,997,263,999,279,995,300,1009,308,1021,325,1022,341,1015,348,1000,347,990,336,973,337,942,336,922,327,897,348,888,349,887,347,887,342,883,339,881,337,872,344,855,352,820,354,810,351,801,351,785,355,775,364,767,368,754,371,750,375,716,381,689,378,678,366,671,365,657,366,648,373,634,378,626,380,622,384,607,381,598,384,597,381,597,379,597,378,597,378,592,374,583,373,578,370,573,381,571,382,571,387,569,396,579,408,579,411,576,412,569,412,560,414,560,418,560,427,554,432,551,433,548,439,542,435,540,432,536,432,538,424xe">
                        <v:path o:connectlocs="552,379;503,390;460,379;408,418;341,409;283,370;245,391;196,417;164,381;143,380;107,386;79,378;118,362;67,355;64,325;52,312;37,283;10,268;22,246;52,260;44,226;43,186;3,160;35,122;91,126;108,123;151,111;196,94;167,83;180,66;253,74;318,41;398,7;493,0;533,35;623,80;693,77;838,40;887,43;919,42;958,89;990,143;1001,186;997,263;1022,341;942,336;887,342;820,354;767,368;678,366;626,380;597,379;578,370;579,408;560,418;542,435" o:connectangles="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61" o:spid="_x0000_s1026" o:spt="100" style="position:absolute;left:2802;top:1980;height:28;width:33;" filled="t" stroked="t" coordsize="166,140" o:gfxdata="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vzka8AAAA&#10;3AAAAA8AAAAAAAAAAQAgAAAAIgAAAGRycy9kb3ducmV2LnhtbFBLAQIUABQAAAAIAIdO4kAzLwWe&#10;OwAAADkAAAAQAAAAAAAAAAEAIAAAAAsBAABkcnMvc2hhcGV4bWwueG1sUEsFBgAAAAAGAAYAWwEA&#10;ALUDAAAAAA==&#10;" path="m108,8l100,6,77,10,59,0,39,8,25,10,16,18,19,24,28,31,27,42,16,51,14,67,10,81,0,96,3,100,10,104,43,100,36,107,21,113,10,120,9,127,9,140,17,137,23,127,33,118,58,101,76,86,85,75,97,75,108,73,124,73,138,74,145,78,160,73,166,64,166,56,156,54,139,48,125,42,117,36,109,27,107,16,108,8xe">
                        <v:path o:connectlocs="108,8;100,6;77,10;59,0;39,8;25,10;16,18;19,24;28,31;27,42;16,51;14,67;10,81;0,96;3,100;10,104;43,100;36,107;21,113;10,120;9,127;9,140;17,137;23,127;33,118;58,101;76,86;85,75;97,75;108,73;124,73;138,74;145,78;160,73;166,64;166,56;156,54;139,48;125,42;117,36;109,27;107,16;108,8" o:connectangles="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62" o:spid="_x0000_s1026" o:spt="100" style="position:absolute;left:2898;top:2100;height:54;width:47;" filled="t" stroked="t" coordsize="231,269" o:gfxdata="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7o6m/&#10;AAAA3AAAAA8AAAAAAAAAAQAgAAAAIgAAAGRycy9kb3ducmV2LnhtbFBLAQIUABQAAAAIAIdO4kAz&#10;LwWeOwAAADkAAAAQAAAAAAAAAAEAIAAAAA4BAABkcnMvc2hhcGV4bWwueG1sUEsFBgAAAAAGAAYA&#10;WwEAALgDAAAAAA==&#10;" path="m215,94l231,75,215,0,165,26,141,39,96,67,87,69,75,67,70,65,62,55,54,51,48,43,44,42,32,44,32,64,32,66,31,75,30,82,28,94,31,103,28,109,27,118,25,120,27,124,23,137,26,145,17,163,11,183,5,236,1,247,0,253,0,253,3,261,64,269,81,252,82,248,97,223,139,217,140,207,146,191,168,179,170,178,117,124,108,118,149,108,215,94xe">
                      <v:path o:connectlocs="215,94;231,75;215,0;165,26;141,39;96,67;87,69;75,67;70,65;62,55;54,51;48,43;44,42;32,44;32,64;32,66;31,75;30,82;28,94;31,103;28,109;27,118;25,120;27,124;23,137;26,145;17,163;11,183;5,236;1,247;0,253;0,253;3,261;64,269;81,252;82,248;97,223;139,217;140,207;146,191;168,179;170,178;117,124;108,118;149,108;215,94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63" o:spid="_x0000_s1026" o:spt="100" style="position:absolute;left:2905;top:2047;height:67;width:77;" filled="t" stroked="t" coordsize="387,337" o:gfxdata="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Ez9a&#10;wAAAANwAAAAPAAAAAAAAAAEAIAAAACIAAABkcnMvZG93bnJldi54bWxQSwECFAAUAAAACACHTuJA&#10;My8FnjsAAAA5AAAAEAAAAAAAAAABACAAAAAPAQAAZHJzL3NoYXBleG1sLnhtbFBLBQYAAAAABgAG&#10;AFsBAAC5AwAAAAA=&#10;" path="m183,268l226,238,241,227,256,222,278,210,290,203,294,199,306,194,316,170,319,133,323,63,354,50,372,21,387,12,378,12,377,10,377,5,373,2,371,0,362,7,345,15,310,17,300,14,291,14,275,18,265,27,257,31,244,34,238,38,206,45,179,41,168,31,161,28,147,29,138,36,124,41,116,43,112,47,97,44,88,47,87,44,87,42,87,41,82,37,73,36,68,33,63,44,61,45,61,50,59,59,68,71,69,74,66,75,59,75,50,77,50,81,50,90,44,95,41,96,38,102,32,98,30,95,26,95,26,106,21,119,23,123,28,136,28,155,26,167,28,178,45,178,48,174,50,174,52,179,57,179,58,181,58,183,53,183,53,185,50,187,50,189,57,189,58,193,63,195,61,199,65,204,64,208,66,210,64,212,63,216,60,216,55,221,50,222,50,226,47,227,45,230,50,233,52,236,52,236,50,237,45,236,32,237,31,242,28,243,26,249,26,249,31,252,31,257,28,257,25,263,18,267,17,270,12,270,5,276,5,286,2,290,4,295,2,300,5,306,0,312,12,310,16,311,22,319,30,324,38,333,43,335,55,337,63,335,109,307,133,294,183,268xe">
                      <v:path o:connectlocs="241,227;290,203;316,170;354,50;378,12;373,2;345,15;291,14;257,31;206,45;161,28;124,41;97,44;87,42;73,36;61,45;68,71;59,75;50,90;38,102;26,95;23,123;26,167;48,174;57,179;53,183;50,189;63,195;64,208;63,216;50,222;45,230;52,236;32,237;26,249;31,257;18,267;5,276;4,295;0,312;22,319;43,335;109,307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64" o:spid="_x0000_s1026" o:spt="100" style="position:absolute;left:2871;top:2069;height:15;width:25;" filled="t" stroked="t" coordsize="126,75" o:gfxdata="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QZIqvQAA&#10;ANwAAAAPAAAAAAAAAAEAIAAAACIAAABkcnMvZG93bnJldi54bWxQSwECFAAUAAAACACHTuJAMy8F&#10;njsAAAA5AAAAEAAAAAAAAAABACAAAAAMAQAAZHJzL3NoYXBleG1sLnhtbFBLBQYAAAAABgAGAFsB&#10;AAC2AwAAAAA=&#10;" path="m92,16l106,11,112,5,122,0,126,0,123,9,115,17,107,21,96,37,99,43,92,52,80,54,69,64,53,68,43,75,25,72,13,66,5,57,0,45,13,42,21,37,31,36,38,33,40,25,43,26,63,25,92,16xe">
                      <v:path o:connectlocs="92,16;106,11;112,5;122,0;126,0;123,9;115,17;107,21;96,37;99,43;92,52;80,54;69,64;53,68;43,75;25,72;13,66;5,57;0,45;13,42;21,37;31,36;38,33;40,25;43,26;63,25;92,16" o:connectangles="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165" o:spid="_x0000_s1026" o:spt="100" style="position:absolute;left:5515767;top:2903884;height:55563;width:53975;" filled="t" stroked="t" coordsize="170,175" o:gfxdata="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LP71&#10;wAAAANwAAAAPAAAAAAAAAAEAIAAAACIAAABkcnMvZG93bnJldi54bWxQSwECFAAUAAAACACHTuJA&#10;My8FnjsAAAA5AAAAEAAAAAAAAAABACAAAAAPAQAAZHJzL3NoYXBleG1sLnhtbFBLBQYAAAAABgAG&#10;AFsBAAC5AwAAAAA=&#10;" path="m77,118l68,107,64,102,56,99,46,89,38,83,27,79,19,69,16,55,14,35,7,21,0,15,21,14,28,9,44,8,51,4,67,7,76,5,86,0,87,0,89,8,99,20,107,21,114,26,115,34,110,40,110,48,113,56,118,63,123,68,137,77,138,84,135,93,126,94,129,101,138,113,153,122,161,122,168,123,164,131,163,139,169,144,168,152,161,154,166,160,169,168,170,175,164,175,147,175,142,175,141,150,137,143,132,136,129,128,121,126,114,128,107,128,99,125,94,117,87,116,77,118xe">
                    <v:path o:connectlocs="77,118;68,107;64,102;56,99;46,89;38,83;27,79;19,69;16,55;14,35;7,21;0,15;21,14;28,9;44,8;51,4;67,7;76,5;86,0;87,0;89,8;99,20;107,21;114,26;115,34;110,40;110,48;113,56;118,63;123,68;137,77;138,84;135,93;126,94;129,101;138,113;153,122;161,122;168,123;164,131;163,139;169,144;168,152;161,154;166,160;169,168;170,175;164,175;147,175;142,175;141,150;137,143;132,136;129,128;121,126;114,128;107,128;99,125;94,117;87,116;77,118" o:connectangles="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66" o:spid="_x0000_s1026" o:spt="100" style="position:absolute;left:5569742;top:2532409;height:377825;width:708025;" filled="t" stroked="t" coordsize="2230,1190" o:gfxdata="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qCObvQAA&#10;ANwAAAAPAAAAAAAAAAEAIAAAACIAAABkcnMvZG93bnJldi54bWxQSwECFAAUAAAACACHTuJAMy8F&#10;njsAAAA5AAAAEAAAAAAAAAABACAAAAAMAQAAZHJzL3NoYXBleG1sLnhtbFBLBQYAAAAABgAGAFsB&#10;AAC2AwAAAAA=&#10;" path="m518,898l518,968,518,1042,518,1107,518,1168,506,1174,486,1173,477,1166,468,1143,464,1136,458,1130,452,1115,447,1108,432,1102,425,1097,418,1092,410,1092,402,1093,378,1100,355,1109,325,1135,324,1096,333,1085,335,1065,323,1060,311,1059,291,1050,281,1037,274,1037,262,1035,259,996,247,976,239,970,232,956,209,947,198,930,205,924,223,924,241,927,250,932,258,930,271,931,268,924,264,913,262,894,266,883,276,878,276,886,287,887,298,882,301,873,311,865,328,863,344,873,360,879,376,876,386,868,389,870,394,874,413,881,424,887,435,884,447,887,451,879,443,867,453,867,446,855,435,841,425,834,420,823,409,823,398,806,392,782,384,771,382,777,375,760,370,760,367,749,348,732,336,731,336,725,323,723,312,728,303,730,292,736,289,725,274,725,270,722,257,720,242,718,207,752,188,753,162,761,136,765,114,771,136,786,119,793,112,791,108,785,102,781,93,781,86,779,83,773,90,766,91,758,98,755,107,761,119,758,110,701,103,699,98,693,96,684,92,678,86,672,79,672,61,674,48,671,47,679,34,667,33,660,29,652,34,646,29,639,28,631,0,621,11,577,24,570,29,562,27,555,16,544,26,499,39,490,44,484,42,475,45,468,45,461,49,452,54,446,60,451,64,458,76,468,93,505,102,507,128,490,125,481,122,474,118,449,110,436,119,437,126,435,146,420,153,416,158,410,158,402,158,393,166,392,174,393,182,391,187,383,193,379,201,377,206,371,214,366,219,360,220,352,227,348,242,343,258,343,259,351,263,359,279,355,284,361,289,354,291,345,296,339,303,340,311,336,318,336,324,352,329,359,338,355,345,355,352,357,368,354,376,355,383,360,389,365,395,379,416,392,421,398,424,406,435,419,434,426,435,435,440,441,447,438,447,431,446,422,447,415,442,408,447,402,456,400,458,408,464,414,467,421,473,426,488,432,502,440,511,437,531,424,531,415,537,411,543,406,551,405,559,408,559,400,567,399,575,402,582,397,590,402,601,413,615,404,619,397,634,397,641,393,657,399,662,405,663,421,669,427,674,434,690,432,705,435,705,435,707,446,725,445,731,440,738,425,743,419,749,421,760,434,776,435,792,432,800,426,814,421,827,383,830,376,824,370,823,366,809,365,793,363,787,356,784,351,766,348,759,345,760,336,755,329,739,327,741,318,748,316,760,306,776,301,790,291,793,285,795,276,776,249,784,246,790,241,792,232,798,227,807,226,814,227,823,226,830,228,846,228,855,226,857,217,854,211,839,203,807,199,803,192,805,183,812,183,819,180,823,173,818,168,811,172,795,172,795,163,797,156,802,150,791,139,807,137,811,131,820,131,825,137,833,136,841,137,849,135,873,136,878,142,888,130,895,128,911,128,918,123,926,120,938,110,947,113,952,118,961,118,963,110,980,107,986,102,995,102,1002,98,1010,98,1017,101,1022,93,1023,86,1027,79,1034,74,1042,72,1049,76,1067,70,1067,71,1104,61,1136,58,1164,49,1171,44,1179,44,1187,42,1191,36,1191,28,1191,20,1200,21,1207,20,1212,12,1218,7,1227,7,1232,1,1239,0,1244,6,1253,4,1260,7,1269,5,1276,9,1281,15,1295,23,1302,20,1308,15,1324,12,1332,15,1338,21,1341,28,1343,44,1341,53,1344,60,1356,71,1352,79,1354,94,1349,102,1344,107,1347,114,1350,123,1366,118,1373,123,1381,122,1384,113,1392,113,1399,115,1402,107,1402,99,1409,101,1413,108,1415,117,1420,122,1418,129,1416,137,1432,139,1430,131,1425,125,1432,123,1448,125,1456,130,1461,136,1469,140,1476,140,1480,133,1488,129,1490,137,1490,145,1481,147,1475,152,1470,160,1468,167,1469,176,1474,183,1481,182,1486,176,1501,169,1508,173,1517,172,1522,177,1531,177,1528,169,1533,163,1542,163,1551,151,1567,149,1580,137,1586,123,1592,118,1601,119,1617,115,1624,113,1628,106,1644,104,1657,96,1661,103,1662,110,1657,118,1650,122,1642,120,1641,128,1644,135,1648,137,1720,204,1840,422,1854,411,1857,404,1857,397,1868,383,1876,382,1881,388,1889,391,1903,399,1899,406,1903,413,1909,414,1914,427,1938,425,1956,430,1963,427,1979,427,1981,420,1986,414,1995,415,2002,415,2006,408,2012,403,2028,408,2035,411,2039,419,2046,422,2056,435,2064,438,2067,446,2065,454,2066,462,2070,469,2078,470,2099,481,2103,489,2103,496,2110,500,2115,505,2123,519,2129,524,2145,526,2152,531,2159,533,2168,534,2177,534,2179,527,2184,521,2199,515,2201,523,2205,531,2212,535,2218,549,2226,554,2230,561,2217,587,2207,607,2191,623,2171,629,2156,628,2145,648,2140,673,2142,696,2139,733,2116,741,2102,753,2092,745,2082,736,2048,739,2030,733,2021,726,1996,726,1986,747,1978,773,1965,800,1959,824,1956,844,1958,859,1964,877,1957,882,1902,884,1879,892,1861,894,1841,901,1831,909,1840,916,1847,931,1852,969,1856,984,1863,996,1872,1023,1872,1038,1859,1048,1860,1061,1852,1070,1850,1081,1850,1099,1850,1099,1843,1099,1823,1086,1807,1083,1792,1065,1776,1064,1768,1061,1760,1061,1753,1057,1745,1056,1721,1057,1698,1054,1689,1055,1674,1048,1667,1048,1652,1054,1620,1050,1612,1050,1596,1054,1580,1054,1571,1053,1565,1048,1556,1046,1540,1048,1534,1043,1513,1030,1506,1034,1499,1035,1491,1038,1479,1048,1478,1056,1473,1064,1470,1080,1467,1086,1451,1082,1437,1075,1421,1070,1414,1066,1406,1064,1398,1064,1383,1061,1375,1062,1367,1060,1351,1062,1344,1066,1341,1073,1343,1081,1338,1088,1334,1096,1332,1103,1320,1115,1313,1118,1306,1115,1300,1130,1293,1135,1271,1145,1257,1153,1252,1159,1244,1162,1237,1167,1233,1174,1231,1182,1225,1186,1217,1190,1209,1189,1194,1183,1185,1180,1172,1172,1115,1178,1105,1132,1072,1126,1071,1113,1071,1097,1080,1096,1078,1053,1065,1054,1048,1021,1035,1011,1028,1007,1016,997,1010,991,996,997,920,996,849,1008,820,980,777,932,742,899,728,889,709,874,689,860,658,847,518,898xe">
                    <v:path o:connectlocs="464,1136;355,1109;262,1035;250,932;298,882;413,881;420,823;336,731;242,718;102,781;103,699;33,660;16,544;64,458;126,435;193,379;263,359;329,359;421,398;442,408;531,424;590,402;674,434;760,434;793,363;760,306;807,226;803,192;802,150;878,142;963,110;1034,74;1187,42;1239,0;1324,12;1349,102;1402,107;1425,125;1490,145;1508,173;1586,123;1657,118;1857,397;1938,425;2028,408;2078,470;2159,533;2226,554;2139,733;1978,773;1841,901;1860,1061;1768,1061;1620,1050;1506,1034;1421,1070;1343,1081;1257,1153;1185,1180;1048,1021;742,899" o:connectangles="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67" o:spid="_x0000_s1026" o:spt="100" style="position:absolute;left:5453855;top:2851497;height:57150;width:117475;" filled="t" stroked="t" coordsize="368,182" o:gfxdata="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yLxr4A&#10;AADcAAAADwAAAAAAAAABACAAAAAiAAAAZHJzL2Rvd25yZXYueG1sUEsBAhQAFAAAAAgAh07iQDMv&#10;BZ47AAAAOQAAABAAAAAAAAAAAQAgAAAADQEAAGRycy9zaGFwZXhtbC54bWxQSwUGAAAAAAYABgBb&#10;AQAAtwMAAAAA&#10;" path="m87,148l94,154,102,154,115,150,134,156,140,156,145,149,150,145,158,148,166,155,177,171,182,172,191,182,212,181,219,176,235,175,242,171,258,174,267,172,277,167,282,166,296,156,304,158,311,160,317,166,332,174,341,172,355,179,364,180,368,174,365,166,352,156,349,149,343,143,344,134,355,124,357,124,352,121,345,116,329,111,317,101,321,86,317,79,310,75,302,75,295,72,290,66,274,63,267,64,261,59,252,59,237,66,231,70,223,73,215,69,213,61,175,39,171,34,164,29,148,29,132,24,108,26,99,25,76,15,60,13,54,7,40,2,31,3,24,0,15,2,0,7,5,11,14,18,21,27,31,32,56,39,67,51,78,57,84,68,87,82,91,104,100,113,100,124,99,138,92,145,87,148xe">
                    <v:path o:connectlocs="94,154;115,150;140,156;150,145;166,155;182,172;212,181;235,175;258,174;277,167;296,156;311,160;332,174;355,179;368,174;352,156;343,143;355,124;352,121;329,111;321,86;310,75;295,72;274,63;261,59;237,66;223,73;213,61;171,34;148,29;108,26;76,15;54,7;31,3;15,2;5,11;21,27;56,39;78,57;87,82;100,113;99,138;87,148" o:connectangles="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68" o:spid="_x0000_s1026" o:spt="100" style="position:absolute;left:5734842;top:2802284;height:193675;width:298450;" filled="t" stroked="t" coordsize="940,612" o:gfxdata="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nVBOm/&#10;AAAA3AAAAA8AAAAAAAAAAQAgAAAAIgAAAGRycy9kb3ducmV2LnhtbFBLAQIUABQAAAAIAIdO4kAz&#10;LwWeOwAAADkAAAAQAAAAAAAAAAEAIAAAAA4BAABkcnMvc2hhcGV4bWwueG1sUEsFBgAAAAAGAAYA&#10;WwEAALgDAAAAAA==&#10;" path="m0,51l0,121,0,195,0,260,0,321,54,330,62,325,56,310,57,303,52,287,56,279,63,274,67,268,72,261,80,260,96,260,105,256,107,249,107,241,115,238,127,246,135,249,132,241,127,234,121,229,128,225,135,225,143,220,144,214,165,235,178,244,183,250,192,253,201,251,216,255,220,262,218,269,219,278,225,283,231,287,224,290,224,298,225,306,223,314,228,320,242,328,259,331,267,330,291,335,299,332,300,325,306,321,314,326,326,337,331,343,333,351,334,366,338,374,345,378,350,384,355,400,354,408,360,423,365,429,416,459,436,483,443,488,460,489,473,498,493,513,515,536,521,542,530,543,536,538,544,537,567,547,572,553,579,557,585,562,581,569,578,577,578,592,579,601,578,606,607,605,615,607,621,612,630,610,643,611,648,608,648,601,646,595,653,581,661,570,664,564,671,559,676,554,678,547,677,541,670,536,665,529,661,513,665,507,666,498,664,491,658,486,649,487,640,486,638,478,630,473,624,467,632,462,630,454,634,448,642,444,650,443,656,449,664,450,680,449,687,446,699,424,699,417,707,412,723,409,729,405,731,397,731,389,726,382,732,378,734,369,741,365,747,370,756,369,769,362,784,354,788,347,794,342,801,342,802,351,807,357,809,364,805,371,798,375,791,380,796,396,800,403,809,402,816,398,820,398,832,397,839,398,855,403,871,401,877,396,881,389,888,385,896,385,901,379,909,381,915,378,919,369,935,365,940,358,933,354,925,357,909,352,898,342,890,342,884,337,870,328,870,320,865,314,858,310,853,325,845,330,843,337,836,337,812,327,804,314,796,317,790,312,782,310,783,301,798,292,810,280,820,268,834,262,833,253,816,249,814,256,802,268,795,271,788,268,782,283,775,288,753,298,739,306,734,312,726,315,719,320,715,327,713,335,707,339,699,343,691,342,676,335,667,333,654,325,597,331,587,285,554,279,553,266,554,250,562,249,560,206,547,207,530,174,517,164,510,160,498,150,492,144,478,150,402,149,331,161,304,133,259,85,224,52,210,42,191,26,171,13,142,0,0,51xe">
                    <v:path o:connectlocs="0,260;56,310;63,274;96,260;115,238;127,234;143,220;183,250;220,262;231,287;223,314;267,330;306,321;333,351;350,384;365,429;460,489;521,542;567,547;581,569;578,606;630,610;646,595;671,559;670,536;666,498;640,486;632,462;650,443;687,446;723,409;726,382;747,370;788,347;807,357;791,380;816,398;855,403;888,385;915,378;933,354;890,342;865,314;843,337;796,317;798,292;833,253;795,271;753,298;719,320;699,343;654,325;553,266;547,207;498,150;331,161;210,42;0,51" o:connectangles="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169" o:spid="_x0000_s1026" o:spt="100" style="position:absolute;left:5672930;top:2868959;height:171450;width:247650;" filled="t" stroked="t" coordsize="778,536" o:gfxdata="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DjqLsAAADc&#10;AAAADwAAAAAAAAABACAAAAAiAAAAZHJzL2Rvd25yZXYueG1sUEsBAhQAFAAAAAgAh07iQDMvBZ47&#10;AAAAOQAAABAAAAAAAAAAAQAgAAAACgEAAGRycy9zaGFwZXhtbC54bWxQSwUGAAAAAAYABgBbAQAA&#10;tAMAAAAA&#10;" path="m193,107l247,116,255,111,249,96,250,89,245,73,249,65,256,60,260,54,265,47,273,46,289,46,298,42,300,35,300,27,308,24,320,32,328,35,325,27,320,20,314,15,321,11,328,11,336,6,337,0,358,21,371,30,376,36,385,39,394,37,409,41,413,48,411,55,412,64,418,69,424,73,417,76,417,84,418,92,416,100,421,106,435,114,452,117,460,116,484,121,492,118,493,111,499,107,507,112,519,123,524,129,526,137,527,152,531,160,538,164,543,170,548,186,547,194,553,209,558,215,609,245,629,269,636,274,653,275,666,284,686,299,708,322,714,328,723,329,729,324,737,323,760,333,765,339,772,343,778,348,774,355,771,363,771,378,772,387,771,392,756,392,746,388,733,380,728,380,723,380,720,383,719,391,717,397,714,398,699,398,693,397,685,398,680,404,676,408,675,410,675,417,669,434,666,437,664,450,664,457,663,462,648,472,640,473,634,479,626,483,618,488,601,491,594,494,586,493,586,499,593,504,589,509,585,510,583,522,579,525,570,528,564,534,551,534,543,536,538,536,534,530,526,526,520,521,508,523,497,520,494,517,488,511,482,507,484,494,481,483,481,446,476,441,450,441,434,431,412,413,396,403,386,399,382,387,373,374,364,369,349,366,338,369,327,366,314,359,276,347,267,335,252,323,231,321,217,323,214,332,209,337,198,337,187,333,176,333,160,337,145,351,111,378,93,382,79,382,80,378,74,338,73,312,77,289,86,275,75,272,64,262,57,252,50,250,50,247,70,238,77,234,66,230,58,225,51,219,61,209,68,214,78,218,72,207,51,199,34,203,26,211,21,211,14,181,16,166,23,155,24,151,21,128,27,143,32,151,53,151,73,157,84,156,99,160,109,155,99,154,97,148,112,144,126,127,102,109,86,91,80,74,70,60,68,58,57,57,39,62,23,70,14,82,14,91,19,94,20,119,18,117,4,92,0,74,30,48,53,39,77,32,85,31,93,31,100,35,107,41,122,47,127,54,133,69,139,75,143,82,153,105,163,112,181,113,193,107xe">
                    <v:path o:connectlocs="249,96;256,60;289,46;308,24;320,20;336,6;376,36;413,48;424,73;416,100;460,116;499,107;526,137;543,170;558,215;653,275;714,328;760,333;774,355;771,392;728,380;717,397;685,398;675,417;664,457;634,479;594,494;589,509;570,528;538,536;508,523;482,507;476,441;396,403;364,369;314,359;231,321;198,337;145,351;80,378;86,275;50,250;66,230;68,214;34,203;16,166;27,143;84,156;97,148;86,91;57,57;14,91;4,92;77,32;107,41;139,75;181,113" o:connectangles="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170" o:spid="_x0000_s1026" o:spt="203" style="position:absolute;left:5539580;top:2891184;height:77788;width:96838;" coordorigin="3007,1982" coordsize="61,49" o:gfxdata="UEsDBAoAAAAAAIdO4kAAAAAAAAAAAAAAAAAEAAAAZHJzL1BLAwQUAAAACACHTuJAdgIJa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z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gIJaL0AAADc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171" o:spid="_x0000_s1026" o:spt="100" style="position:absolute;left:3007;top:2013;height:12;width:13;" filled="t" stroked="t" coordsize="65,59" o:gfxdata="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llqb4A&#10;AADcAAAADwAAAAAAAAABACAAAAAiAAAAZHJzL2Rvd25yZXYueG1sUEsBAhQAFAAAAAgAh07iQDMv&#10;BZ47AAAAOQAAABAAAAAAAAAAAQAgAAAADQEAAGRycy9zaGFwZXhtbC54bWxQSwUGAAAAAAYABgBb&#10;AQAAtwMAAAAA&#10;" path="m65,59l52,56,36,53,4,7,0,2,10,0,17,1,22,9,30,12,37,13,44,10,52,12,55,20,60,27,64,34,65,59xe">
                      <v:path o:connectlocs="65,59;52,56;36,53;4,7;0,2;10,0;17,1;22,9;30,12;37,13;44,10;52,12;55,20;60,27;64,34;65,59" o:connectangles="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72" o:spid="_x0000_s1026" o:spt="100" style="position:absolute;left:3009;top:1982;height:49;width:59;" filled="t" stroked="t" coordsize="294,245" o:gfxdata="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xc3rvQAA&#10;ANwAAAAPAAAAAAAAAAEAIAAAACIAAABkcnMvZG93bnJldi54bWxQSwECFAAUAAAACACHTuJAMy8F&#10;njsAAAA5AAAAEAAAAAAAAAABACAAAAAMAQAAZHJzL3NoYXBleG1sLnhtbFBLBQYAAAAABgAGAFsB&#10;AAC2AwAAAAA=&#10;" path="m80,0l88,5,95,5,107,16,111,24,119,24,124,40,126,47,135,47,151,51,159,48,164,43,170,28,178,24,185,20,188,13,194,3,220,34,236,68,245,83,253,93,261,98,274,93,281,98,287,100,292,109,294,118,283,109,269,110,259,117,251,127,248,147,247,164,240,180,236,206,223,192,216,197,213,206,213,227,215,244,211,245,204,245,197,242,189,235,181,231,177,227,166,220,169,215,184,207,177,186,178,172,161,163,135,169,123,177,113,187,107,203,95,217,84,218,83,211,80,203,75,197,82,196,83,187,77,182,78,175,82,166,75,165,67,165,52,156,43,144,40,137,49,136,52,127,51,120,37,111,32,106,27,99,24,91,24,83,29,77,28,69,21,64,13,64,3,51,1,43,0,43,5,42,19,32,27,34,34,36,40,42,55,50,64,48,78,55,87,56,91,50,88,42,75,32,72,25,66,19,67,10,78,0,80,0xe">
                      <v:path o:connectlocs="88,5;107,16;119,24;126,47;151,51;164,43;178,24;188,13;220,34;245,83;261,98;281,98;292,109;283,109;259,117;248,147;240,180;223,192;213,206;215,244;204,245;189,235;177,227;169,215;177,186;161,163;123,177;107,203;84,218;80,203;82,196;77,182;82,166;67,165;43,144;49,136;51,120;32,106;24,91;29,77;21,64;3,51;0,43;19,32;34,36;55,50;78,55;91,50;75,32;66,19;78,0" o:connectangles="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173" o:spid="_x0000_s1026" o:spt="100" style="position:absolute;left:4333081;top:2130772;height:130175;width:190500;" filled="t" stroked="t" coordsize="603,409" o:gfxdata="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sufu5AAAA3AAA&#10;AA8AAAAAAAAAAQAgAAAAIgAAAGRycy9kb3ducmV2LnhtbFBLAQIUABQAAAAIAIdO4kAzLwWeOwAA&#10;ADkAAAAQAAAAAAAAAAEAIAAAAAgBAABkcnMvc2hhcGV4bWwueG1sUEsFBgAAAAAGAAYAWwEAALID&#10;AAAAAA==&#10;" path="m251,389l248,390,240,384,231,382,221,370,202,356,182,348,170,353,151,348,145,352,135,352,118,351,111,357,102,355,103,337,100,324,113,334,119,325,135,319,150,308,150,288,131,293,141,283,143,278,141,270,150,259,140,260,134,271,128,266,127,259,122,260,120,255,119,245,116,228,108,227,95,232,90,227,81,226,69,226,59,228,49,235,37,238,32,232,33,219,48,218,66,213,73,207,85,207,96,197,102,205,111,196,122,200,144,201,152,178,146,180,140,191,133,187,111,184,111,176,118,167,125,165,130,159,147,147,147,144,138,137,131,143,124,143,124,137,119,133,119,136,116,127,112,126,90,124,82,127,71,138,64,138,48,147,42,147,25,137,0,144,4,132,9,122,15,127,34,136,43,130,31,125,34,124,36,116,26,110,21,97,44,108,53,120,70,116,63,111,68,108,69,100,50,103,41,92,42,88,53,86,44,78,37,65,38,67,52,73,54,71,47,59,58,63,50,51,58,47,77,57,77,73,80,74,87,77,93,70,102,79,104,93,108,81,113,93,119,79,112,66,113,60,97,51,89,44,95,33,103,40,108,40,112,38,103,29,101,24,95,24,85,30,76,27,76,25,80,18,77,9,87,11,87,6,97,16,103,13,109,17,114,14,124,33,139,36,145,47,155,60,166,63,173,71,163,78,174,86,176,100,171,104,170,109,166,114,152,106,156,117,170,124,168,133,174,126,177,140,172,146,181,149,182,157,182,175,189,162,189,152,202,151,202,127,206,116,215,117,217,127,222,137,229,127,232,113,233,97,229,72,227,59,233,56,240,59,256,76,265,95,269,106,275,106,281,104,284,88,283,76,280,66,292,61,299,65,305,54,318,45,318,55,321,55,323,61,331,63,333,77,340,84,346,95,349,111,353,117,355,103,355,89,353,81,344,60,344,50,349,47,360,50,370,59,377,72,387,70,392,65,397,55,397,49,410,46,412,56,424,57,432,51,444,50,444,28,441,16,437,7,448,8,456,0,464,1,468,13,480,19,482,31,479,36,495,49,501,49,504,44,502,36,518,36,523,23,530,20,543,19,547,23,532,30,515,59,518,67,523,72,538,63,542,82,536,99,536,109,560,106,559,115,560,124,576,129,577,115,582,120,593,147,592,159,586,165,592,180,600,179,603,174,603,189,600,202,591,206,591,217,587,219,580,229,560,234,560,244,550,243,553,246,548,253,555,254,565,246,555,270,545,282,532,287,528,299,516,292,516,285,510,278,504,277,501,291,488,300,483,309,467,325,450,337,437,345,423,343,413,347,410,341,404,346,401,351,401,359,385,364,356,394,332,402,324,409,310,404,302,407,291,399,279,396,260,388,251,389xe">
                    <v:path o:connectlocs="221,370;145,352;103,337;150,308;141,270;127,259;108,227;59,228;48,218;102,205;146,180;118,167;138,137;119,136;71,138;0,144;43,130;21,97;68,108;53,86;54,71;77,57;102,79;112,66;103,40;95,24;77,9;109,17;155,60;176,100;156,117;172,146;189,152;217,127;229,72;265,95;283,76;318,45;333,77;355,103;349,47;392,65;424,57;437,7;480,19;504,44;543,19;523,72;560,106;582,120;600,179;591,217;550,243;555,270;516,285;483,309;413,347;385,364;302,407" o:connectangles="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222" o:spid="_x0000_s1026" o:spt="203" style="position:absolute;left:4945856;top:1268759;height:296863;width:287338;" coordorigin="3202,1036" coordsize="181,187" o:gfxdata="UEsDBAoAAAAAAIdO4kAAAAAAAAAAAAAAAAAEAAAAZHJzL1BLAwQUAAAACACHTuJACTkPa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Jf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OQ9r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223" o:spid="_x0000_s1026" o:spt="100" style="position:absolute;left:3202;top:1036;height:187;width:118;" filled="t" stroked="t" coordsize="591,937" o:gfxdata="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4TJuntwAAANwAAAAP&#10;AAAAAAAAAAEAIAAAACIAAABkcnMvZG93bnJldi54bWxQSwECFAAUAAAACACHTuJAMy8FnjsAAAA5&#10;AAAAEAAAAAAAAAABACAAAAAGAQAAZHJzL3NoYXBleG1sLnhtbFBLBQYAAAAABgAGAFsBAACwAwAA&#10;AAA=&#10;" path="m290,22l289,29,294,43,279,45,278,57,278,68,274,79,274,96,279,96,279,109,280,133,283,140,283,182,285,195,288,226,291,233,293,258,318,325,317,329,308,327,296,312,283,274,272,254,264,255,263,262,261,263,259,258,264,244,264,217,259,197,258,178,253,151,252,125,246,104,240,96,238,87,224,81,208,69,199,86,197,102,188,114,187,120,177,133,173,146,176,157,176,171,184,215,189,232,195,242,188,241,176,222,168,205,164,183,152,167,151,179,145,192,140,183,143,171,139,158,148,152,152,138,134,136,106,150,94,145,97,135,113,128,125,112,129,102,143,102,146,96,152,104,170,96,175,86,175,76,170,54,160,53,141,58,122,75,100,82,98,77,91,74,91,63,89,54,80,58,85,103,81,104,78,97,74,104,53,58,43,66,46,77,41,86,30,77,26,81,25,91,35,115,33,122,21,119,12,99,6,98,6,107,8,118,19,140,15,152,8,146,0,150,1,158,6,163,8,176,8,201,9,215,15,206,16,217,17,236,17,220,24,236,25,248,27,254,27,271,33,276,43,270,53,244,38,225,55,228,60,238,62,233,66,226,74,224,71,238,73,246,65,253,63,264,65,274,57,279,54,291,70,301,71,313,80,318,91,312,96,325,94,335,55,325,49,314,37,316,43,327,62,348,71,351,68,359,59,360,54,381,68,392,66,400,73,407,75,414,111,435,128,435,138,427,137,441,127,447,100,450,97,457,106,469,108,481,121,486,128,483,130,501,124,509,129,522,132,517,148,526,152,518,156,527,160,522,173,527,177,516,191,516,193,501,192,495,198,479,208,477,215,483,221,478,218,466,213,458,205,457,210,443,211,414,214,396,218,386,224,381,230,382,231,394,230,404,235,416,241,416,250,399,250,388,252,368,261,353,266,366,267,382,253,421,257,446,264,452,270,462,296,450,299,439,307,435,313,424,315,409,313,396,322,389,326,381,329,383,331,398,336,400,327,419,320,425,318,437,315,443,313,453,316,462,322,464,326,453,334,470,342,474,364,461,367,467,363,473,350,474,347,481,336,485,334,491,316,491,306,483,284,485,268,500,275,516,272,524,264,516,257,516,253,526,247,528,243,538,240,540,240,556,230,559,224,555,193,563,192,570,198,581,194,590,187,586,183,572,178,565,167,569,164,575,165,609,172,635,170,642,170,649,176,652,186,652,195,640,200,646,208,646,216,645,216,639,221,637,223,646,229,645,231,636,235,641,251,636,261,624,267,622,277,623,281,629,306,622,315,624,327,617,329,606,339,603,340,613,336,612,340,619,343,634,338,637,323,633,316,639,311,629,308,641,296,641,296,647,286,652,281,649,270,651,237,668,229,668,231,676,240,684,286,694,293,706,291,714,261,705,258,701,246,705,236,699,225,700,225,708,223,715,215,716,211,694,198,690,183,706,188,722,183,738,191,753,195,771,199,774,205,792,236,807,241,806,248,817,248,829,254,833,270,834,278,830,283,833,288,829,300,828,306,835,312,834,312,841,304,856,302,848,288,849,270,859,270,868,308,904,311,911,311,936,316,935,323,922,323,930,329,937,338,936,349,925,350,910,354,908,353,900,348,888,351,878,349,873,351,866,363,855,367,840,365,839,369,832,364,822,370,802,367,792,367,771,370,762,381,742,392,741,387,728,380,731,379,722,406,710,413,715,417,714,417,704,420,698,420,688,423,680,425,669,425,661,423,662,424,646,429,626,426,620,425,607,426,588,425,583,425,576,440,570,451,577,455,575,456,563,455,552,455,529,460,522,457,511,461,510,458,502,460,491,460,477,457,464,473,462,477,453,485,453,489,432,485,424,498,420,508,423,521,404,536,404,552,392,570,399,581,398,585,392,591,371,589,354,590,345,586,341,570,341,531,327,525,314,503,305,495,283,492,267,484,264,477,254,444,252,441,231,445,217,445,210,447,204,449,192,440,172,435,150,426,133,417,133,413,123,408,128,401,145,401,157,404,167,391,181,379,204,377,195,382,188,386,171,382,155,379,150,376,152,379,144,385,136,390,106,394,101,397,81,385,60,350,22,337,29,339,39,339,47,329,41,324,43,324,14,323,0,293,0,293,0,290,22xe">
                      <v:path o:connectlocs="274,96;291,233;264,255;253,151;197,102;189,232;145,192;94,145;170,96;98,77;74,104;35,115;15,152;15,206;33,276;74,224;70,301;37,316;66,400;100,450;129,522;191,516;213,458;231,394;266,366;307,435;336,400;326,453;336,485;264,516;224,555;167,569;195,640;231,636;315,624;338,637;281,649;291,714;215,716;199,774;278,830;302,848;323,922;348,888;364,822;380,731;423,680;426,588;455,529;473,462;536,404;586,341;477,254;435,150;391,181;379,144;339,39;290,22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4" o:spid="_x0000_s1026" o:spt="100" style="position:absolute;left:3306;top:1118;height:23;width:25;" filled="t" stroked="t" coordsize="126,117" o:gfxdata="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Wef4vQAA&#10;ANwAAAAPAAAAAAAAAAEAIAAAACIAAABkcnMvZG93bnJldi54bWxQSwECFAAUAAAACACHTuJAMy8F&#10;njsAAAA5AAAAEAAAAAAAAAABACAAAAAMAQAAZHJzL3NoYXBleG1sLnhtbFBLBQYAAAAABgAGAFsB&#10;AAC2AwAAAAA=&#10;" path="m52,117l54,111,65,112,81,99,105,97,107,86,106,81,111,52,126,37,111,22,107,14,106,8,67,13,62,13,67,10,69,0,65,3,51,4,44,20,38,26,32,22,27,30,0,40,11,52,25,54,25,65,24,73,26,87,31,99,33,106,38,114,52,117xe">
                      <v:path o:connectlocs="52,117;54,111;65,112;81,99;105,97;107,86;106,81;111,52;126,37;111,22;107,14;106,8;67,13;62,13;67,10;69,0;65,3;51,4;44,20;38,26;32,22;27,30;0,40;11,52;25,54;25,65;24,73;26,87;31,99;33,106;38,114;52,117" o:connectangles="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5" o:spid="_x0000_s1026" o:spt="100" style="position:absolute;left:3340;top:1146;height:1;width:1;" filled="t" stroked="t" coordsize="1,2" o:gfxdata="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hhWL4A&#10;AADcAAAADwAAAAAAAAABACAAAAAiAAAAZHJzL2Rvd25yZXYueG1sUEsBAhQAFAAAAAgAh07iQDMv&#10;BZ47AAAAOQAAABAAAAAAAAAAAQAgAAAADQEAAGRycy9zaGFwZXhtbC54bWxQSwUGAAAAAAYABgBb&#10;AQAAtwMAAAAA&#10;" path="m0,0l0,2,1,2,0,0xe">
                      <v:path o:connectlocs="0,0;0,2;1,2;0,0" o:connectangles="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6" o:spid="_x0000_s1026" o:spt="100" style="position:absolute;left:3340;top:1147;height:1;width:1;" filled="t" stroked="t" coordsize="1,1" o:gfxdata="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DqusLsAAADc&#10;AAAADwAAAAAAAAABACAAAAAiAAAAZHJzL2Rvd25yZXYueG1sUEsBAhQAFAAAAAgAh07iQDMvBZ47&#10;AAAAOQAAABAAAAAAAAAAAQAgAAAACgEAAGRycy9zaGFwZXhtbC54bWxQSwUGAAAAAAYABgBbAQAA&#10;tAMAAAAA&#10;" path="m0,0l0,0,0,1,0,0xe">
                      <v:path o:connectlocs="0,0;0,0;0,1;0,0" o:connectangles="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7" o:spid="_x0000_s1026" o:spt="100" style="position:absolute;left:3313;top:1136;height:54;width:45;" filled="t" stroked="t" coordsize="222,268" o:gfxdata="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kSSb4A&#10;AADcAAAADwAAAAAAAAABACAAAAAiAAAAZHJzL2Rvd25yZXYueG1sUEsBAhQAFAAAAAgAh07iQDMv&#10;BZ47AAAAOQAAABAAAAAAAAAAAQAgAAAADQEAAGRycy9zaGFwZXhtbC54bWxQSwUGAAAAAAYABgBb&#10;AQAAtwMAAAAA&#10;" path="m207,140l206,133,201,133,201,128,196,117,190,116,184,106,180,107,178,114,162,124,150,116,145,108,139,106,131,90,124,86,120,75,120,64,125,51,134,53,134,43,137,37,128,19,119,25,114,15,114,6,112,0,110,0,106,15,93,17,87,26,66,28,50,23,28,32,2,51,2,59,0,62,6,66,11,75,16,75,16,86,39,101,35,108,34,119,27,134,27,140,21,150,22,156,21,165,20,166,21,172,20,177,5,187,5,192,4,195,0,198,1,205,0,214,8,222,17,216,26,222,32,215,66,214,67,210,77,208,80,198,87,189,97,191,98,193,94,200,96,205,98,209,103,195,110,195,107,205,107,210,99,214,94,222,97,235,96,240,85,253,91,265,99,259,101,268,110,259,109,252,112,248,125,238,125,232,126,232,129,237,133,240,142,235,144,229,146,225,151,226,151,216,160,213,166,202,166,193,169,184,179,175,180,165,204,152,222,152,222,148,221,145,207,140xe">
                      <v:path o:connectlocs="206,133;201,128;190,116;180,107;162,124;145,108;131,90;120,75;125,51;134,43;128,19;114,15;112,0;106,15;87,26;50,23;2,51;0,62;11,75;16,86;35,108;27,134;21,150;21,165;21,172;5,187;4,195;1,205;8,222;26,222;66,214;77,208;87,189;98,193;96,205;103,195;107,205;99,214;97,235;85,253;99,259;110,259;112,248;125,232;129,237;142,235;146,225;151,216;166,202;169,184;180,165;222,152;221,145" o:connectangles="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8" o:spid="_x0000_s1026" o:spt="100" style="position:absolute;left:3284;top:1036;height:52;width:99;" filled="t" stroked="t" coordsize="496,260" o:gfxdata="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2itQvQAA&#10;ANwAAAAPAAAAAAAAAAEAIAAAACIAAABkcnMvZG93bnJldi54bWxQSwECFAAUAAAACACHTuJAMy8F&#10;njsAAAA5AAAAEAAAAAAAAAABACAAAAAMAQAAZHJzL3NoYXBleG1sLnhtbFBLBQYAAAAABgAGAFsB&#10;AAC2AwAAAAA=&#10;" path="m32,12l30,17,20,11,18,12,23,18,23,22,13,22,0,36,2,41,9,43,8,54,15,61,15,68,21,80,23,72,29,68,27,72,29,76,32,77,29,85,36,91,67,88,70,91,70,97,75,98,85,90,85,86,102,86,107,79,121,79,122,74,142,76,144,69,187,70,192,63,202,66,207,60,207,71,199,76,211,77,209,81,209,88,201,91,201,95,202,96,201,99,156,98,153,106,149,104,149,98,133,106,136,112,132,118,145,123,147,128,156,127,158,130,158,135,161,140,153,144,144,135,118,138,117,131,112,130,112,124,98,119,85,128,84,131,86,138,94,145,96,154,106,158,115,172,139,174,142,183,142,194,150,203,160,199,161,199,161,194,175,188,181,195,182,183,186,183,187,190,203,199,218,187,241,195,246,192,249,187,250,188,249,198,244,206,246,224,254,232,257,228,255,236,263,243,261,246,262,249,278,253,279,259,283,260,287,254,287,259,315,255,328,247,332,236,333,221,337,217,354,211,367,199,376,204,376,209,379,211,385,204,391,208,405,194,414,188,413,182,418,174,417,166,424,163,425,156,425,150,428,150,427,142,422,140,421,124,433,114,434,109,443,112,448,98,455,99,459,87,465,86,462,84,462,79,472,66,473,60,491,57,494,44,496,37,487,28,488,26,487,21,492,11,491,4,492,0,235,0,235,4,230,2,228,11,222,5,219,0,67,0,67,0,66,0,35,0,31,6,32,12xe">
                      <v:path o:connectlocs="20,11;23,22;2,41;15,61;23,72;29,76;36,91;70,97;85,86;121,79;144,69;202,66;199,76;209,88;202,96;153,106;133,106;145,123;158,130;153,144;117,131;98,119;86,138;106,158;142,183;160,199;175,188;186,183;218,187;249,187;244,206;257,228;261,246;279,259;287,259;332,236;354,211;376,209;391,208;413,182;424,163;428,150;421,124;443,112;459,87;462,79;491,57;487,28;492,11;235,0;228,11;67,0;35,0" o:connectangles="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229" o:spid="_x0000_s1026" o:spt="100" style="position:absolute;left:3993356;top:2386359;height:6350;width:6350;" filled="t" stroked="t" coordsize="19,22" o:gfxdata="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8XLTC5AAAA3AAA&#10;AA8AAAAAAAAAAQAgAAAAIgAAAGRycy9kb3ducmV2LnhtbFBLAQIUABQAAAAIAIdO4kAzLwWeOwAA&#10;ADkAAAAQAAAAAAAAAAEAIAAAAAgBAABkcnMvc2hhcGV4bWwueG1sUEsFBgAAAAAGAAYAWwEAALID&#10;AAAAAA==&#10;" path="m3,0l3,22,2,0,0,10,0,13,1,15,13,13,19,10,19,6,8,0,3,0xe">
                    <v:path o:connectlocs="3,0;3,22;2,0;0,10;0,13;1,15;13,13;19,10;19,6;8,0;3,0" o:connectangles="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0" o:spid="_x0000_s1026" o:spt="100" style="position:absolute;left:4331493;top:1810097;height:44450;width:46038;" filled="t" stroked="t" coordsize="141,140" o:gfxdata="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OjTzr4A&#10;AADcAAAADwAAAAAAAAABACAAAAAiAAAAZHJzL2Rvd25yZXYueG1sUEsBAhQAFAAAAAgAh07iQDMv&#10;BZ47AAAAOQAAABAAAAAAAAAAAQAgAAAADQEAAGRycy9zaGFwZXhtbC54bWxQSwUGAAAAAAYABgBb&#10;AQAAtwMAAAAA&#10;" path="m82,27l96,46,118,55,128,70,137,68,141,90,130,87,123,82,107,81,97,92,110,101,118,112,129,113,128,138,121,140,110,133,110,122,97,128,75,98,31,76,24,62,10,50,8,39,4,33,4,26,1,11,0,7,15,0,49,9,58,5,75,15,82,27xe">
                    <v:path o:connectlocs="82,27;96,46;118,55;128,70;137,68;141,90;130,87;123,82;107,81;97,92;110,101;118,112;129,113;128,138;121,140;110,133;110,122;97,128;75,98;31,76;24,62;10,50;8,39;4,33;4,26;1,11;0,7;15,0;49,9;58,5;75,15;82,27" o:connectangles="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1" o:spid="_x0000_s1026" o:spt="100" style="position:absolute;left:4271168;top:1913284;height:31750;width:46038;" filled="t" stroked="t" coordsize="146,102" o:gfxdata="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5hNha/&#10;AAAA3AAAAA8AAAAAAAAAAQAgAAAAIgAAAGRycy9kb3ducmV2LnhtbFBLAQIUABQAAAAIAIdO4kAz&#10;LwWeOwAAADkAAAAQAAAAAAAAAAEAIAAAAA4BAABkcnMvc2hhcGV4bWwueG1sUEsFBgAAAAAGAAYA&#10;WwEAALgDAAAAAA==&#10;" path="m144,31l144,51,146,69,134,78,123,79,116,76,112,86,94,80,76,87,32,98,10,102,0,100,1,82,4,70,25,58,46,39,51,33,91,22,105,9,118,0,123,8,140,22,144,31xe">
                    <v:path o:connectlocs="144,31;144,51;146,69;134,78;123,79;116,76;112,86;94,80;76,87;32,98;10,102;0,100;1,82;4,70;25,58;46,39;51,33;91,22;105,9;118,0;123,8;140,22;144,31" o:connectangles="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2" o:spid="_x0000_s1026" o:spt="100" style="position:absolute;left:3994943;top:2381597;height:4763;width:14288;" filled="t" stroked="t" coordsize="44,15" o:gfxdata="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zdAi8AAAA&#10;3AAAAA8AAAAAAAAAAQAgAAAAIgAAAGRycy9kb3ducmV2LnhtbFBLAQIUABQAAAAIAIdO4kAzLwWe&#10;OwAAADkAAAAQAAAAAAAAAAEAIAAAAAsBAABkcnMvc2hhcGV4bWwueG1sUEsFBgAAAAAGAAYAWwEA&#10;ALUDAAAAAA==&#10;" path="m44,4l41,6,14,0,5,0,0,3,1,9,6,15,15,15,25,15,25,10,27,6,41,7,44,4xe">
                    <v:path o:connectlocs="44,4;41,6;14,0;5,0;0,3;1,9;6,15;15,15;25,15;25,10;27,6;41,7;44,4" o:connectangles="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3" o:spid="_x0000_s1026" o:spt="100" style="position:absolute;left:3476356;top:1268851;height:1114098;width:963266;" fillcolor="#BFBFBF [2412]" filled="t" stroked="t" coordsize="3035,3510" o:gfxdata="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SzkS/&#10;AAAA3AAAAA8AAAAAAAAAAQAgAAAAIgAAAGRycy9kb3ducmV2LnhtbFBLAQIUABQAAAAIAIdO4kAz&#10;LwWeOwAAADkAAAAQAAAAAAAAAAEAIAAAAA4BAABkcnMvc2hhcGV4bWwueG1sUEsFBgAAAAAGAAYA&#10;WwEAALgDAAAAAA==&#10;" path="m430,18l443,28,454,26,467,50,458,63,442,66,427,63,420,93,430,101,438,117,442,131,442,147,443,157,424,183,416,204,406,212,382,255,377,276,368,283,363,278,351,278,334,269,322,278,311,258,275,274,274,284,263,278,231,285,204,305,195,314,201,325,217,330,216,343,199,337,191,341,189,350,183,355,153,357,140,370,114,378,106,411,87,402,65,409,56,423,32,432,18,443,15,458,16,464,5,485,6,494,26,499,13,504,13,510,10,526,0,529,4,540,18,555,33,563,37,572,37,586,39,591,58,601,65,598,76,607,91,608,87,620,92,634,114,630,155,614,134,641,128,660,160,660,180,649,180,657,153,678,158,693,196,709,214,711,236,700,237,685,230,663,239,660,253,678,258,694,289,694,314,688,329,663,345,649,356,646,354,658,340,666,345,673,352,671,360,658,375,655,379,665,381,678,393,688,389,706,381,716,365,714,356,725,359,736,365,747,395,763,398,769,397,776,391,785,373,791,370,802,360,803,346,796,289,781,258,789,203,776,146,774,117,787,119,797,106,800,88,829,81,840,87,838,110,851,114,860,113,872,129,884,149,881,173,828,179,833,160,870,166,894,203,910,233,915,262,909,260,924,243,937,222,937,185,976,198,996,214,1012,225,1031,262,1061,292,1070,309,1081,336,1087,362,1099,329,1048,313,1037,328,1016,340,1016,357,1043,368,1044,372,1024,382,1005,410,1015,404,1028,402,1054,419,1071,430,1062,440,1042,453,1034,462,1038,465,1023,476,1010,491,1001,491,1021,502,1039,521,1022,534,992,554,997,562,1018,575,1024,581,1019,593,1021,657,1040,663,1060,671,1066,672,1075,672,1054,673,1054,698,1075,715,1085,723,1082,727,1092,725,1118,737,1115,750,1099,758,1121,763,1123,771,1132,787,1128,791,1140,798,1153,800,1166,803,1169,802,1180,792,1199,789,1212,800,1200,802,1215,801,1221,812,1241,814,1261,823,1275,877,1314,878,1322,871,1329,867,1336,872,1349,886,1352,914,1392,906,1397,882,1404,900,1409,913,1406,915,1422,892,1422,915,1433,918,1440,914,1457,911,1483,922,1480,930,1489,921,1501,941,1521,937,1542,938,1549,929,1544,927,1555,929,1564,952,1581,954,1587,956,1597,949,1618,958,1616,975,1607,967,1615,963,1624,960,1636,972,1646,962,1652,957,1666,947,1673,980,1683,999,1693,1006,1710,1005,1728,1000,1733,999,1748,1000,1765,1001,1781,992,1785,996,1801,990,1808,986,1825,981,1834,967,1854,953,1860,969,1878,992,1869,968,1898,951,1906,941,1921,946,1937,963,1968,973,1954,988,1970,1007,1976,1037,1960,1038,1943,1028,1931,1032,1919,1039,1926,1046,1917,1044,1908,1061,1895,1062,1865,1069,1882,1078,1899,1096,1883,1087,1904,1086,1919,1105,1926,1104,1930,1114,1930,1155,1924,1141,1941,1104,1953,1092,1969,1120,1973,1152,1962,1132,1975,1128,1994,1118,2011,1164,1981,1136,2017,1180,2012,1175,2025,1183,2033,1180,2041,1152,2029,1167,2045,1199,2059,1212,2075,1218,2091,1196,2082,1212,2092,1212,2100,1200,2103,1204,2111,1188,2105,1190,2121,1199,2132,1218,2124,1223,2136,1221,2148,1191,2142,1164,2131,1124,2094,1102,2080,1039,2071,1023,2073,1010,2091,1042,2138,1070,2147,1102,2162,1125,2190,1174,2201,1183,2194,1198,2196,1204,2202,1234,2200,1232,2216,1238,2232,1221,2238,1225,2255,1211,2261,1215,2276,1217,2281,1204,2288,1202,2313,1217,2324,1234,2312,1242,2326,1226,2337,1234,2349,1221,2350,1215,2337,1201,2334,1194,2341,1193,2356,1193,2371,1199,2378,1188,2392,1191,2398,1204,2395,1199,2404,1193,2421,1171,2428,1155,2421,1140,2420,1118,2426,1114,2436,1098,2452,1102,2462,1099,2463,1103,2474,1115,2468,1128,2476,1182,2459,1172,2442,1191,2443,1194,2447,1189,2458,1174,2466,1198,2479,1184,2476,1188,2485,1205,2493,1199,2498,1188,2493,1171,2500,1155,2502,1114,2481,1101,2487,1101,2492,1078,2485,1071,2491,1088,2491,1104,2508,1098,2513,1081,2503,1091,2516,1078,2516,1064,2525,1066,2539,1065,2555,1067,2556,1056,2570,1067,2578,1072,2575,1051,2590,1055,2600,1049,2605,1044,2615,1043,2640,1061,2653,1059,2667,1074,2664,1091,2665,1089,2685,1082,2690,1071,2705,1085,2719,1065,2716,1060,2728,1061,2742,1064,2750,1076,2750,1065,2764,1072,2767,1086,2767,1097,2764,1071,2787,1071,2797,1085,2802,1086,2810,1102,2802,1096,2805,1089,2815,1092,2823,1086,2834,1099,2830,1108,2825,1110,2856,1125,2855,1125,2864,1137,2864,1120,2882,1125,2895,1135,2880,1137,2896,1134,2900,1131,2916,1140,2920,1141,2932,1144,2945,1151,2937,1151,2941,1157,2943,1145,2957,1142,2965,1142,2979,1141,2990,1141,3002,1145,3017,1151,3013,1164,3013,1175,2990,1190,2961,1198,2965,1211,2960,1218,2944,1237,2954,1248,2952,1255,2968,1226,2960,1216,2970,1215,2977,1228,2988,1247,2988,1218,3000,1206,3002,1202,3018,1191,3025,1175,3027,1173,3036,1179,3057,1177,3082,1187,3078,1177,3093,1187,3110,1190,3119,1195,3116,1198,3136,1212,3160,1217,3162,1217,3165,1218,3170,1234,3173,1236,3186,1241,3195,1242,3203,1249,3196,1254,3195,1247,3212,1247,3226,1250,3232,1260,3233,1269,3238,1265,3246,1265,3255,1276,3260,1285,3260,1275,3265,1279,3272,1288,3270,1281,3275,1273,3277,1276,3282,1277,3288,1291,3286,1308,3272,1313,3276,1314,3283,1300,3292,1291,3298,1293,3304,1300,3313,1308,3319,1308,3324,1316,3325,1311,3332,1297,3339,1300,3343,1312,3350,1320,3347,1338,3337,1344,3337,1355,3342,1311,3358,1314,3361,1322,3358,1334,3358,1336,3361,1335,3364,1334,3373,1340,3378,1344,3379,1356,3374,1360,3379,1362,3386,1363,3388,1373,3390,1382,3395,1386,3394,1389,3397,1388,3400,1373,3411,1363,3416,1359,3422,1370,3420,1377,3421,1400,3420,1397,3410,1397,3407,1399,3406,1410,3410,1419,3407,1442,3410,1462,3397,1464,3401,1480,3394,1478,3401,1476,3407,1483,3410,1499,3404,1495,3409,1470,3422,1478,3422,1465,3431,1470,3433,1474,3432,1483,3426,1491,3427,1501,3418,1508,3407,1512,3410,1508,3421,1496,3429,1491,3437,1495,3442,1497,3450,1500,3455,1502,3461,1506,3455,1511,3444,1516,3440,1521,3440,1519,3448,1516,3461,1518,3465,1528,3461,1537,3452,1537,3458,1534,3474,1529,3477,1522,3487,1522,3493,1524,3493,1527,3501,1530,3502,1542,3501,1550,3510,1564,3507,1577,3492,1583,3482,1583,3487,1586,3497,1618,3499,1636,3498,1636,3497,1634,3490,1635,3485,1632,3476,1629,3467,1624,3466,1605,3454,1624,3458,1632,3458,1636,3453,1645,3454,1650,3449,1648,3432,1650,3420,1651,3412,1656,3405,1661,3379,1661,3373,1658,3372,1661,3367,1669,3358,1674,3348,1669,3348,1672,3340,1684,3318,1690,3311,1687,3305,1690,3296,1689,3287,1682,3282,1679,3239,1673,3235,1674,3230,1669,3216,1651,3210,1667,3205,1669,3201,1669,3195,1673,3191,1680,3190,1684,3192,1691,3192,1711,3189,1715,3180,1723,3179,1723,3169,1714,3170,1700,3160,1689,3152,1696,3152,1702,3158,1709,3160,1729,3162,1729,3156,1716,3154,1714,3146,1720,3144,1722,3140,1716,3133,1717,3130,1728,3138,1739,3141,1737,3131,1745,3130,1742,3124,1741,3117,1748,3121,1755,3119,1757,3115,1758,3103,1764,3101,1764,3090,1760,3085,1727,3077,1728,3071,1759,3079,1774,3077,1763,3045,1768,3041,1770,3036,1764,3027,1726,3022,1722,3008,1732,3011,1755,2997,1772,2997,1784,3002,1786,2998,1777,2995,1770,2987,1766,2966,1758,2958,1753,2943,1747,2938,1744,2928,1733,2931,1743,2906,1749,2912,1760,2911,1768,2916,1768,2905,1776,2907,1782,2915,1786,2909,1793,2917,1801,2909,1801,2901,1813,2885,1808,2877,1809,2871,1807,2863,1793,2855,1801,2852,1804,2848,1812,2852,1819,2832,1827,2836,1829,2845,1836,2846,1841,2830,1851,2839,1854,2845,1862,2842,1878,2841,1871,2831,1886,2831,1898,2837,1899,2828,1904,2828,1901,2818,1904,2815,1900,2812,1895,2812,1888,2803,1890,2788,1900,2801,1901,2792,1906,2796,1911,2796,1914,2782,1904,2774,1916,2767,1914,2761,1919,2755,1925,2756,1911,2745,1910,2739,1919,2744,1922,2731,1933,2746,1941,2744,1947,2746,1960,2745,1936,2765,1935,2777,1925,2787,1927,2793,1927,2797,1930,2799,1936,2799,1943,2803,1954,2812,1956,2804,1947,2796,1957,2801,1956,2788,1957,2775,1967,2785,1973,2802,1983,2801,1987,2810,1992,2794,1997,2782,2005,2781,2002,2797,2007,2793,2012,2797,2014,2793,2022,2801,2023,2788,2028,2774,2038,2778,2038,2767,2042,2758,2034,2746,2030,2740,2033,2731,2044,2744,2065,2753,2072,2753,2065,2740,2073,2728,2076,2740,2081,2744,2086,2739,2093,2739,2097,2734,2098,2724,2102,2717,2105,2700,2110,2685,2114,2700,2118,2690,2120,2702,2123,2691,2126,2683,2126,2679,2131,2680,2130,2672,2137,2678,2132,2664,2134,2660,2140,2656,2142,2649,2156,2642,2158,2619,2161,2615,2159,2604,2156,2599,2164,2599,2163,2590,2168,2573,2175,2571,2177,2560,2174,2551,2184,2555,2196,2547,2209,2534,2207,2528,2215,2519,2220,2528,2226,2522,2229,2525,2231,2518,2234,2514,2233,2501,2242,2498,2237,2489,2217,2477,2225,2475,2216,2454,2202,2436,2201,2428,2214,2427,2211,2415,2221,2425,2221,2438,2223,2448,2229,2436,2232,2439,2233,2449,2239,2458,2241,2465,2260,2471,2256,2480,2248,2476,2250,2489,2261,2495,2260,2501,2270,2493,2280,2493,2297,2501,2288,2490,2291,2486,2290,2481,2295,2481,2296,2485,2314,2497,2324,2497,2322,2486,2311,2481,2311,2468,2317,2473,2330,2474,2330,2484,2339,2493,2346,2484,2338,2475,2341,2469,2351,2474,2349,2460,2350,2452,2357,2448,2360,2448,2366,2460,2378,2473,2381,2471,2384,2466,2387,2459,2395,2465,2398,2454,2424,2450,2435,2441,2443,2446,2443,2436,2452,2441,2458,2438,2460,2426,2468,2430,2473,2439,2478,2438,2476,2428,2483,2426,2489,2425,2494,2431,2499,2428,2499,2422,2501,2420,2510,2419,2514,2423,2517,2411,2521,2407,2533,2404,2537,2411,2539,2406,2554,2406,2551,2400,2555,2393,2573,2389,2577,2383,2577,2378,2586,2378,2591,2363,2600,2363,2593,2360,2591,2353,2591,2345,2608,2353,2607,2342,2613,2340,2623,2345,2620,2337,2621,2334,2621,2329,2608,2324,2619,2314,2627,2318,2635,2324,2639,2320,2634,2319,2635,2314,2646,2310,2646,2301,2661,2296,2658,2288,2673,2294,2666,2283,2674,2286,2669,2276,2661,2272,2666,2267,2675,2269,2679,2264,2684,2271,2693,2276,2698,2265,2693,2260,2698,2259,2686,2245,2699,2239,2717,2236,2720,2226,2736,2236,2732,2229,2726,2228,2722,2223,2728,2222,2729,2212,2738,2216,2744,2208,2750,2212,2758,2212,2763,2205,2769,2212,2781,2193,2786,2178,2783,2178,2760,2190,2744,2191,2693,2184,2634,2154,2627,2157,2627,2145,2618,2148,2607,2154,2602,2142,2564,2161,2549,2173,2529,2164,2507,2174,2497,2201,2463,2200,2427,2195,2446,2179,2463,2186,2479,2180,2508,2156,2528,2154,2541,2147,2534,2135,2518,2132,2465,2141,2437,2138,2425,2127,2409,2126,2441,2111,2449,2099,2458,2073,2444,2055,2448,2046,2465,2044,2476,2050,2478,2029,2494,2045,2535,2045,2571,2024,2584,2008,2578,1991,2594,2001,2592,1975,2577,1959,2553,1955,2535,1960,2516,1949,2499,1958,2501,1944,2490,1938,2471,1931,2487,1927,2483,1912,2480,1898,2505,1915,2521,1938,2538,1942,2550,1932,2565,1941,2583,1944,2604,1964,2620,1984,2640,1982,2646,1990,2651,2008,2667,2027,2669,2049,2675,2082,2689,2107,2710,2124,2734,2134,2755,2130,2756,2087,2759,2068,2765,2070,2768,2099,2772,2123,2788,2119,2796,2132,2811,2126,2812,2108,2803,2104,2804,2087,2797,2070,2802,2064,2799,2045,2802,2038,2797,2027,2785,2029,2798,2021,2799,2003,2797,1991,2801,1984,2802,1955,2795,1952,2781,1965,2774,1963,2766,1989,2759,1991,2759,1962,2781,1930,2786,1915,2776,1915,2769,1922,2760,1936,2754,1939,2761,1920,2763,1905,2742,1920,2732,1936,2726,1939,2734,1919,2747,1904,2749,1894,2758,1882,2723,1867,2720,1855,2691,1844,2689,1834,2680,1822,2643,1792,2632,1790,2616,1799,2609,1813,2605,1834,2597,1850,2597,1835,2602,1819,2605,1801,2593,1797,2594,1790,2621,1785,2637,1779,2637,1764,2634,1743,2599,1721,2583,1725,2564,1739,2549,1755,2546,1755,2546,1736,2526,1741,2533,1732,2540,1729,2530,1720,2561,1723,2580,1717,2593,1706,2612,1701,2624,1678,2613,1672,2592,1669,2580,1657,2564,1648,2539,1655,2526,1666,2517,1656,2534,1648,2544,1639,2521,1627,2543,1623,2557,1639,2577,1640,2598,1619,2605,1607,2634,1592,2630,1582,2625,1561,2643,1575,2655,1577,2658,1540,2668,1535,2677,1537,2680,1564,2696,1587,2732,1620,2766,1636,2780,1635,2786,1619,2802,1612,2820,1591,2840,1598,2863,1597,2872,1588,2869,1577,2871,1546,2878,1530,2879,1522,2867,1514,2835,1503,2819,1496,2808,1484,2785,1490,2766,1484,2768,1475,2774,1474,2771,1460,2782,1448,2781,1436,2761,1433,2792,1420,2791,1404,2786,1383,2797,1387,2806,1398,2833,1395,2852,1400,2868,1398,2881,1404,2887,1425,2897,1440,2922,1446,2949,1408,2946,1392,2935,1379,2927,1358,2905,1371,2890,1361,2862,1356,2844,1358,2842,1355,2855,1350,2857,1334,2856,1318,2858,1298,2860,1284,2852,1276,2840,1274,2825,1285,2812,1288,2826,1269,2852,1258,2866,1260,2863,1243,2833,1215,2818,1196,2796,1195,2782,1184,2817,1187,2797,1166,2889,1216,2898,1231,2900,1252,2914,1260,2922,1257,2930,1225,2930,1194,2925,1160,2925,1130,2910,1105,2897,1090,2883,1093,2873,1090,2862,1081,2842,1078,2842,1070,2868,1070,2885,1066,2898,1059,2911,1056,2912,1045,2904,1019,2889,1016,2869,1021,2844,1001,2866,1034,2854,1033,2841,1016,2833,1010,2839,1029,2824,1024,2820,1016,2808,1015,2809,1004,2809,990,2811,985,2808,973,2775,976,2759,968,2766,962,2801,968,2792,961,2799,951,2783,947,2779,934,2771,931,2763,946,2763,931,2753,906,2766,897,2768,884,2785,881,2797,898,2806,916,2823,903,2831,888,2855,881,2809,868,2815,862,2852,866,2863,859,2860,855,2807,841,2874,844,2915,854,2943,870,2985,884,2997,865,2997,856,3000,845,3000,833,3000,805,2995,757,2992,754,2986,758,2963,741,2954,752,2955,773,2949,775,2936,771,2935,754,2915,738,2868,733,2889,730,2887,720,2863,709,2873,706,2873,695,2889,696,2862,676,2858,667,2868,650,2884,657,2910,657,2941,689,2955,680,2953,660,2943,646,2884,618,2869,607,2867,592,2857,585,2846,593,2820,663,2807,666,2798,646,2808,619,2811,594,2813,579,2826,561,2829,550,2824,537,2829,505,2831,472,2844,425,2849,411,2833,413,2829,404,2841,403,2842,391,2842,376,2839,366,2842,359,2852,362,2872,345,2890,353,2908,333,2908,314,2904,297,2904,270,2908,274,2919,265,2920,273,2924,270,2924,248,2931,232,2941,228,2941,248,2944,240,2951,215,2924,211,2920,235,2910,260,2909,237,2919,211,2921,182,2916,173,2921,154,2925,104,2936,81,2944,74,2979,86,3005,77,3018,54,3021,39,3030,21,3033,5,3035,0,2920,0,2901,25,2894,47,2894,63,2906,65,2887,79,2877,52,2868,48,2877,20,2877,7,2874,0,451,0,430,18xe">
                    <v:path o:connectlocs="334,269;56,423;87,620;345,649;370,802;203,910;382,1005;663,1060;789,1212;914,1457;957,1666;946,1937;1155,1924;1212,2100;1198,2196;1193,2371;1189,2458;1066,2539;1064,2750;1125,2895;1211,2960;1195,3116;1279,3272;1338,3337;1363,3416;1470,3433;1537,3452;1629,3467;1687,3305;1689,3152;1764,3101;1753,2943;1812,2852;1901,2792;1930,2799;2028,2774;2118,2690;2174,2551;2221,2438;2324,2497;2398,2454;2533,2404;2608,2324;2693,2260;2744,2191;2518,2132;2535,1960;2675,2082;2798,2021;2734,1919;2637,1764;2526,1666;2780,1635;2761,1433;2855,1350;2914,1260;2866,1034;2763,931;3000,845;2868,650;2831,472;2931,232;3035,0" o:connectangles="0,0,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4" o:spid="_x0000_s1026" o:spt="100" style="position:absolute;left:3804443;top:1951384;height:52388;width:52388;" filled="t" stroked="t" coordsize="163,166" o:gfxdata="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sfQ6vQAA&#10;ANwAAAAPAAAAAAAAAAEAIAAAACIAAABkcnMvZG93bnJldi54bWxQSwECFAAUAAAACACHTuJAMy8F&#10;njsAAAA5AAAAEAAAAAAAAAABACAAAAAMAQAAZHJzL3NoYXBleG1sLnhtbFBLBQYAAAAABgAGAFsB&#10;AAC2AwAAAAA=&#10;" path="m29,0l49,10,67,13,92,25,128,80,150,86,163,99,163,116,161,126,146,143,87,162,70,166,60,165,40,150,40,142,53,139,66,143,77,139,77,130,69,138,67,130,55,129,55,117,45,126,22,126,2,117,1,103,11,100,28,106,16,91,0,79,5,72,34,69,19,58,7,35,7,15,29,0xe">
                    <v:path o:connectlocs="29,0;49,10;67,13;92,25;128,80;150,86;163,99;163,116;161,126;146,143;87,162;70,166;60,165;40,150;40,142;53,139;66,143;77,139;77,130;69,138;67,130;55,129;55,117;45,126;22,126;2,117;1,103;11,100;28,106;16,91;0,79;5,72;34,69;19,58;7,35;7,15;29,0" o:connectangles="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35" o:spid="_x0000_s1026" o:spt="100" style="position:absolute;left:3559968;top:1500534;height:19050;width:52388;" filled="t" stroked="t" coordsize="167,61" o:gfxdata="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VRN74A&#10;AADcAAAADwAAAAAAAAABACAAAAAiAAAAZHJzL2Rvd25yZXYueG1sUEsBAhQAFAAAAAgAh07iQDMv&#10;BZ47AAAAOQAAABAAAAAAAAAAAQAgAAAADQEAAGRycy9zaGFwZXhtbC54bWxQSwUGAAAAAAYABgBb&#10;AQAAtwMAAAAA&#10;" path="m0,35l0,30,17,20,31,5,94,0,119,6,131,14,137,25,165,38,167,44,153,55,124,61,67,43,47,48,30,46,0,35xe">
                    <v:path o:connectlocs="0,35;0,30;17,20;31,5;94,0;119,6;131,14;137,25;165,38;167,44;153,55;124,61;67,43;47,48;30,46;0,35" o:connectangles="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236" o:spid="_x0000_s1026" o:spt="203" style="position:absolute;left:3352006;top:3475384;height:1365250;width:800100;" coordorigin="1629,2350" coordsize="504,860" o:gfxdata="UEsDBAoAAAAAAIdO4kAAAAAAAAAAAAAAAAAEAAAAZHJzL1BLAwQUAAAACACHTuJAJ95zi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5gMR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3nOLvwAAANwAAAAPAAAAAAAAAAEAIAAAACIAAABkcnMvZG93bnJldi54&#10;bWxQSwECFAAUAAAACACHTuJAMy8FnjsAAAA5AAAAFQAAAAAAAAABACAAAAAOAQAAZHJzL2dyb3Vw&#10;c2hhcGV4bWwueG1sUEsFBgAAAAAGAAYAYAEAAMsDAAAAAA==&#10;">
                    <o:lock v:ext="edit" aspectratio="t"/>
                    <v:shape id="Freeform 237" o:spid="_x0000_s1026" o:spt="100" style="position:absolute;left:1709;top:3154;height:27;width:23;" filled="t" stroked="t" coordsize="115,134" o:gfxdata="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vnjrugAAANwA&#10;AAAPAAAAAAAAAAEAIAAAACIAAABkcnMvZG93bnJldi54bWxQSwECFAAUAAAACACHTuJAMy8FnjsA&#10;AAA5AAAAEAAAAAAAAAABACAAAAAJAQAAZHJzL3NoYXBleG1sLnhtbFBLBQYAAAAABgAGAFsBAACz&#10;AwAAAAA=&#10;" path="m2,17l4,17,5,13,7,12,12,16,17,17,22,12,28,10,32,13,33,23,36,27,41,23,44,11,41,7,41,0,43,1,50,6,53,15,54,27,43,39,37,55,45,60,52,66,53,72,63,80,80,61,87,61,100,64,112,63,115,70,115,79,92,97,85,102,77,99,74,101,74,107,71,109,66,107,60,110,63,117,59,120,59,128,61,134,53,131,28,108,26,106,34,104,43,108,49,106,49,99,44,95,39,83,37,88,33,93,17,92,20,86,20,81,10,77,7,74,7,66,6,65,0,66,1,60,1,50,2,40,1,31,2,17xe">
                      <v:path o:connectlocs="4,17;7,12;17,17;28,10;33,23;41,23;41,7;43,1;53,15;43,39;45,60;53,72;80,61;100,64;115,70;92,97;77,99;74,107;66,107;63,117;59,128;53,131;26,106;43,108;49,99;39,83;33,93;20,86;10,77;7,66;0,66;1,50;1,31" o:connectangles="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38" o:spid="_x0000_s1026" o:spt="100" style="position:absolute;left:1712;top:2353;height:126;width:148;" filled="t" stroked="t" coordsize="743,631" o:gfxdata="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9CshvQAA&#10;ANwAAAAPAAAAAAAAAAEAIAAAACIAAABkcnMvZG93bnJldi54bWxQSwECFAAUAAAACACHTuJAMy8F&#10;njsAAAA5AAAAEAAAAAAAAAABACAAAAAMAQAAZHJzL3NoYXBleG1sLnhtbFBLBQYAAAAABgAGAFsB&#10;AAC2AwAAAAA=&#10;" path="m109,21l99,29,88,31,82,35,82,39,84,47,87,56,94,66,95,69,93,72,93,73,97,77,97,83,93,95,78,109,76,111,73,118,73,133,74,140,78,145,87,152,93,165,95,174,98,176,105,176,113,174,119,169,125,161,126,159,126,148,125,134,115,117,109,110,104,101,104,77,108,74,110,70,111,68,120,66,140,53,173,43,196,42,196,36,195,32,190,30,174,29,172,27,169,27,168,25,169,18,175,5,181,0,186,0,191,2,192,4,201,29,201,29,207,40,223,42,243,46,246,46,260,50,271,56,276,61,280,77,285,88,286,90,292,95,303,95,329,90,340,91,366,88,395,88,398,89,401,91,405,97,405,101,411,106,422,112,432,115,450,115,476,110,484,106,495,99,512,99,523,96,527,94,525,91,506,90,499,88,499,88,506,84,520,83,608,83,620,86,621,86,619,88,606,90,605,93,600,95,587,93,573,95,570,99,571,102,579,106,583,107,590,111,593,117,599,122,600,129,604,134,621,132,638,136,663,150,670,152,678,159,686,172,687,177,689,193,689,197,686,199,676,203,676,206,679,207,689,208,695,211,701,211,705,209,712,202,721,201,727,203,737,209,741,214,743,217,743,225,739,228,734,228,728,231,724,234,708,241,705,245,702,247,691,250,689,252,686,258,686,267,689,279,694,281,700,279,702,279,707,284,702,290,691,298,674,304,673,306,673,321,669,327,663,336,662,337,662,341,662,343,674,359,685,370,689,378,695,384,699,386,699,389,699,401,687,414,680,421,676,423,660,424,654,428,646,432,640,440,635,443,606,445,590,449,572,455,568,459,567,460,542,459,524,454,503,441,481,439,474,437,470,437,469,437,470,446,474,455,485,460,497,467,499,470,498,482,495,495,495,502,496,507,501,524,502,532,503,538,518,541,522,542,546,541,546,550,546,551,544,554,533,556,525,559,524,562,518,565,511,565,506,573,499,588,496,591,491,593,486,593,480,596,477,597,475,602,466,602,454,607,452,607,444,611,436,615,431,618,423,626,421,627,402,631,385,631,383,629,380,629,368,621,364,617,361,612,358,607,353,600,348,591,346,580,330,543,321,532,304,519,304,515,316,504,321,497,324,495,328,492,330,491,331,488,330,481,328,476,323,467,315,459,308,454,307,451,305,441,303,435,303,427,299,419,299,407,303,401,305,391,305,380,314,370,314,357,316,352,323,346,323,341,320,332,318,330,314,330,304,330,285,338,273,341,266,341,257,338,253,337,248,335,242,333,234,336,232,338,226,338,217,338,213,336,212,336,184,295,183,293,180,290,169,289,163,285,151,281,133,282,115,287,105,288,90,287,73,279,70,272,66,271,54,265,52,262,52,229,50,220,47,214,43,211,41,208,34,199,31,196,28,176,25,170,24,168,0,169,6,155,14,140,27,95,40,73,65,50,68,45,73,35,79,29,94,23,109,21xe">
                      <v:path o:connectlocs="84,47;97,77;73,133;98,176;126,148;108,74;196,42;169,27;191,2;243,46;285,88;366,88;411,106;495,99;499,88;621,86;573,95;593,117;663,150;689,197;695,211;737,209;728,231;689,252;702,279;673,321;674,359;699,401;646,432;568,459;474,437;497,467;501,524;546,550;518,565;486,593;452,607;402,631;361,612;321,532;328,492;315,459;299,419;314,357;314,330;253,337;217,338;169,289;90,287;52,229;31,196;14,140;79,29" o:connectangles="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39" o:spid="_x0000_s1026" o:spt="100" style="position:absolute;left:1629;top:2473;height:69;width:62;" filled="t" stroked="t" coordsize="311,345" o:gfxdata="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cdhgLsAAADc&#10;AAAADwAAAAAAAAABACAAAAAiAAAAZHJzL2Rvd25yZXYueG1sUEsBAhQAFAAAAAgAh07iQDMvBZ47&#10;AAAAOQAAABAAAAAAAAAAAQAgAAAACgEAAGRycy9zaGFwZXhtbC54bWxQSwUGAAAAAAYABgBbAQAA&#10;tAMAAAAA&#10;" path="m109,0l112,2,115,5,147,18,177,33,189,41,191,46,194,57,196,61,209,62,217,60,222,60,243,62,253,62,254,60,259,54,264,54,271,56,277,62,284,65,298,76,304,76,302,78,291,78,290,87,295,89,297,92,302,103,303,108,311,125,311,126,302,126,295,141,280,165,268,180,260,186,250,195,241,207,232,213,216,221,180,232,162,239,155,244,152,247,147,256,146,266,142,269,140,269,136,265,134,265,134,266,120,286,118,299,118,320,115,328,114,329,104,333,97,340,86,345,78,344,73,336,71,330,66,321,60,321,50,321,46,318,43,314,33,314,26,319,21,320,18,318,17,304,15,299,15,297,18,292,28,290,33,285,32,276,30,274,28,264,27,264,27,261,30,258,40,254,46,250,53,243,55,237,59,213,56,207,53,205,51,191,45,197,37,210,30,217,26,215,21,210,11,206,2,199,0,173,0,164,2,156,1,130,3,126,17,120,24,111,26,97,28,89,40,72,44,66,44,60,42,46,42,33,46,27,66,27,67,27,71,24,82,13,88,9,97,8,103,7,108,2,109,0xe">
                      <v:path o:connectlocs="112,2;147,18;189,41;194,57;209,62;222,60;253,62;259,54;271,56;284,65;304,76;291,78;295,89;302,103;311,125;302,126;280,165;260,186;241,207;216,221;162,239;152,247;146,266;140,269;134,265;120,286;118,320;114,329;97,340;78,344;71,330;60,321;46,318;33,314;21,320;17,304;15,297;28,290;32,276;28,264;27,261;40,254;53,243;59,213;53,205;45,197;30,217;21,210;2,199;0,164;1,130;17,120;26,97;40,72;44,60;42,33;66,27;71,24;88,9;103,7;109,0" o:connectangles="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0" o:spid="_x0000_s1026" o:spt="100" style="position:absolute;left:1828;top:2701;height:98;width:92;" filled="t" stroked="t" coordsize="459,491" o:gfxdata="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oL77sAAADc&#10;AAAADwAAAAAAAAABACAAAAAiAAAAZHJzL2Rvd25yZXYueG1sUEsBAhQAFAAAAAgAh07iQDMvBZ47&#10;AAAAOQAAABAAAAAAAAAAAQAgAAAACgEAAGRycy9zaGFwZXhtbC54bWxQSwUGAAAAAAYABgBbAQAA&#10;tAMAAAAA&#10;" path="m0,179l8,164,19,124,19,117,18,113,18,87,18,84,29,66,40,50,43,35,45,29,64,25,118,8,121,8,152,0,156,0,199,0,212,3,222,11,232,19,247,40,248,44,254,50,252,55,252,57,260,71,261,73,261,121,261,154,265,163,271,165,286,169,293,173,311,175,323,175,335,174,340,171,349,168,355,173,378,180,384,189,386,195,388,218,392,230,390,255,392,260,397,267,404,272,411,275,421,275,426,272,440,272,449,270,454,275,459,283,459,308,458,311,454,327,451,353,449,374,446,404,443,420,440,428,433,438,425,447,411,458,409,461,404,463,390,475,388,479,386,480,378,482,363,480,356,483,352,488,345,491,338,491,333,488,323,490,313,487,296,476,290,474,258,469,236,469,233,465,233,459,236,450,238,442,249,417,264,395,273,382,273,372,271,363,269,358,265,357,260,348,252,342,238,339,230,327,214,319,199,311,173,293,167,291,155,287,126,286,118,283,107,280,102,276,101,275,89,256,85,253,74,246,49,228,46,223,33,210,22,189,16,184,0,179xe">
                      <v:path o:connectlocs="8,164;19,117;18,87;29,66;43,35;64,25;121,8;156,0;212,3;232,19;248,44;252,55;260,71;261,121;265,163;286,169;311,175;335,174;349,168;378,180;386,195;392,230;392,260;404,272;421,275;440,272;454,275;459,308;454,327;449,374;443,420;433,438;411,458;404,463;388,479;378,482;356,483;345,491;333,488;313,487;290,474;236,469;233,459;238,442;264,395;273,372;269,358;260,348;238,339;214,319;173,293;155,287;118,283;102,276;89,256;74,246;46,223;22,189;0,179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1" o:spid="_x0000_s1026" o:spt="100" style="position:absolute;left:1687;top:2681;height:506;width:93;" filled="t" stroked="t" coordsize="463,2531" o:gfxdata="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Nu48vQAA&#10;ANwAAAAPAAAAAAAAAAEAIAAAACIAAABkcnMvZG93bnJldi54bWxQSwECFAAUAAAACACHTuJAMy8F&#10;njsAAAA5AAAAEAAAAAAAAAABACAAAAAMAQAAZHJzL3NoYXBleG1sLnhtbFBLBQYAAAAABgAGAFsB&#10;AAC2AwAAAAA=&#10;" path="m325,0l328,0,339,14,343,18,350,27,350,37,354,69,357,78,362,83,375,93,382,100,383,110,379,115,378,121,382,127,382,131,379,132,372,136,371,137,368,149,368,155,376,159,379,164,379,172,379,180,382,183,387,185,394,192,395,196,398,209,398,218,404,228,407,250,407,268,411,290,411,294,415,306,415,308,422,311,429,311,441,311,447,309,457,309,457,311,458,311,458,314,463,319,463,331,454,378,436,385,388,407,387,414,387,422,389,432,389,441,383,449,382,451,382,467,387,482,387,508,389,519,393,534,395,548,394,551,389,554,379,558,364,573,361,575,354,600,329,628,323,654,318,675,317,682,311,696,308,704,307,729,308,739,308,749,305,762,300,766,300,769,298,776,292,782,289,796,281,811,280,814,276,825,274,841,274,854,284,863,284,892,296,925,297,935,296,947,303,955,306,960,309,979,311,997,311,1013,298,1032,292,1045,290,1052,286,1075,285,1078,274,1088,275,1117,278,1134,278,1142,275,1144,269,1148,266,1151,265,1159,263,1161,257,1161,253,1164,247,1172,242,1186,238,1225,238,1262,242,1290,247,1301,247,1314,243,1323,235,1332,230,1337,227,1343,225,1358,208,1419,206,1424,208,1440,199,1481,196,1510,200,1525,209,1533,210,1537,210,1549,209,1554,205,1563,195,1576,190,1597,190,1633,193,1639,196,1641,198,1646,196,1673,198,1678,203,1688,205,1703,201,1732,201,1739,209,1739,223,1742,231,1751,232,1759,230,1768,216,1769,200,1767,196,1769,200,1779,214,1785,223,1797,223,1807,219,1812,215,1817,214,1827,214,1853,212,1858,212,1871,214,1879,212,1915,206,1930,200,1945,199,1955,189,1973,176,1992,172,1998,171,2004,169,2019,171,2019,171,2027,173,2033,176,2044,176,2053,172,2055,171,2059,168,2080,165,2093,162,2098,151,2112,137,2139,133,2143,128,2154,120,2186,120,2198,119,2208,119,2238,120,2241,123,2256,125,2263,129,2264,133,2261,136,2253,144,2248,163,2252,168,2246,169,2246,173,2247,176,2249,178,2268,179,2283,178,2340,179,2345,185,2359,190,2364,204,2370,259,2370,264,2371,269,2371,289,2371,306,2367,317,2369,343,2377,375,2383,389,2391,394,2392,394,2396,391,2397,379,2393,368,2393,355,2386,348,2385,333,2392,330,2399,327,2405,311,2409,294,2419,290,2424,281,2426,275,2425,268,2429,259,2431,259,2455,253,2479,251,2512,249,2521,246,2527,243,2531,237,2531,222,2526,214,2525,194,2515,183,2505,178,2495,179,2485,188,2480,190,2488,189,2494,198,2490,201,2483,208,2477,220,2475,231,2468,238,2461,243,2450,244,2442,233,2436,227,2428,222,2417,211,2414,189,2413,176,2418,171,2424,171,2417,168,2412,153,2414,153,2409,156,2404,168,2398,171,2388,171,2376,160,2364,168,2360,169,2354,168,2345,160,2335,145,2322,134,2316,129,2316,160,2338,160,2345,153,2348,146,2344,137,2335,135,2338,141,2351,137,2361,133,2365,130,2360,126,2353,125,2343,119,2329,125,2344,126,2359,125,2371,119,2370,114,2367,110,2355,113,2332,106,2312,81,2285,79,2274,81,2267,92,2267,102,2263,101,2252,97,2249,94,2256,90,2256,83,2251,79,2240,82,2234,93,2237,92,2234,86,2227,74,2225,66,2221,60,2214,55,2204,69,2189,70,2173,72,2170,72,2164,87,2154,93,2156,97,2156,97,2154,92,2150,90,2144,97,2116,93,2117,85,2125,82,2134,77,2144,72,2141,70,2134,69,2119,69,2089,72,2082,77,2084,70,2076,72,2065,88,2064,98,2073,96,2064,93,2052,90,2057,69,2062,65,2058,63,2048,59,2042,59,2021,66,2022,72,2032,76,2042,75,2027,79,2025,99,2028,115,2041,122,2041,109,2032,102,2019,99,2005,97,1999,94,2006,81,2005,76,2000,77,1995,85,1989,76,1987,63,1979,60,1976,65,1966,76,1961,85,1958,77,1951,87,1941,83,1939,81,1931,74,1925,66,1920,59,1920,54,1926,48,1929,33,1922,28,1914,22,1909,13,1914,7,1919,12,1923,15,1930,12,1939,1,1937,0,1929,4,1908,12,1903,20,1896,27,1885,36,1883,44,1879,44,1871,42,1870,36,1871,32,1869,29,1865,29,1856,47,1853,55,1855,59,1859,66,1853,72,1856,79,1860,76,1867,77,1874,82,1869,82,1876,76,1883,74,1890,79,1897,86,1898,91,1888,96,1882,97,1888,94,1899,94,1906,99,1903,101,1896,104,1892,112,1886,118,1882,118,1879,120,1870,125,1859,125,1852,120,1855,117,1860,115,1866,108,1880,110,1855,113,1850,114,1849,128,1847,119,1844,119,1839,124,1834,131,1831,131,1827,124,1828,112,1833,113,1823,117,1818,122,1813,126,1812,134,1818,140,1821,144,1824,150,1823,150,1816,142,1816,129,1807,120,1806,122,1795,122,1789,126,1786,136,1786,145,1784,156,1773,157,1767,157,1750,153,1742,149,1740,136,1729,130,1726,126,1723,126,1720,128,1720,129,1718,135,1711,137,1704,141,1697,146,1691,144,1686,146,1680,140,1675,139,1667,140,1661,142,1656,149,1651,153,1633,151,1612,158,1601,166,1603,161,1597,155,1587,160,1578,167,1580,172,1594,172,1583,171,1562,162,1562,153,1558,156,1548,166,1541,172,1540,178,1533,178,1532,169,1536,163,1536,157,1533,151,1525,141,1525,135,1528,134,1535,130,1540,117,1543,103,1537,104,1531,101,1525,97,1524,93,1516,92,1504,93,1489,96,1466,101,1454,102,1407,112,1402,113,1396,118,1390,122,1379,120,1349,115,1329,108,1314,108,1311,109,1311,112,1285,109,1274,104,1261,106,1244,106,1225,113,1215,122,1219,130,1215,129,1182,134,1178,137,1182,141,1180,149,1161,152,1139,158,1132,162,1116,166,1105,182,1076,183,1068,194,1037,195,1025,196,1024,204,994,210,987,210,950,217,939,221,928,221,903,216,882,215,855,210,821,209,789,211,763,223,756,228,737,226,731,226,719,219,698,216,694,217,685,220,678,231,664,236,643,242,606,251,591,251,572,253,565,257,562,262,548,263,530,265,521,265,511,262,497,262,483,264,475,268,467,275,461,275,452,275,438,274,423,274,375,276,363,276,351,270,343,270,337,274,324,279,317,284,317,286,310,289,268,292,256,292,244,296,233,297,224,296,222,290,195,292,142,290,132,287,122,285,95,279,57,274,39,284,30,286,30,303,29,311,26,312,25,313,16,318,7,323,2,325,0xe">
                      <v:path o:connectlocs="375,93;368,149;398,209;429,311;436,385;387,508;329,628;300,766;284,863;298,1032;269,1148;242,1290;208,1440;190,1597;201,1739;214,1785;212,1915;171,2027;137,2139;129,2264;179,2283;306,2367;355,2386;268,2429;214,2525;208,2477;189,2413;171,2376;160,2345;125,2343;81,2285;79,2240;70,2173;93,2117;70,2076;59,2042;109,2032;63,1979;66,1920;15,1930;44,1871;72,1856;91,1888;118,1879;114,1849;117,1818;120,1806;149,1740;146,1691;158,1601;153,1558;141,1525;92,1504;115,1329;122,1219;166,1105;221,928;226,719;253,565;275,461;279,317;292,142;312,25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2" o:spid="_x0000_s1026" o:spt="100" style="position:absolute;left:1733;top:3162;height:47;width:31;" filled="t" stroked="t" coordsize="152,235" o:gfxdata="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Zwsjr4A&#10;AADcAAAADwAAAAAAAAABACAAAAAiAAAAZHJzL2Rvd25yZXYueG1sUEsBAhQAFAAAAAgAh07iQDMv&#10;BZ47AAAAOQAAABAAAAAAAAAAAQAgAAAADQEAAGRycy9zaGFwZXhtbC54bWxQSwUGAAAAAAYABgBb&#10;AQAAtwMAAAAA&#10;" path="m152,225l141,225,143,231,135,231,129,235,115,225,99,221,77,221,75,225,61,225,41,216,35,220,25,219,30,215,30,213,23,213,24,209,30,205,16,202,12,205,3,205,5,202,5,194,0,189,16,186,16,181,24,181,29,176,34,177,36,176,34,167,23,160,23,151,38,165,59,177,64,184,67,181,73,178,64,176,62,171,68,165,81,178,82,167,92,170,99,181,100,176,110,176,106,167,75,156,72,151,67,121,70,113,79,113,82,108,109,101,111,89,106,80,99,79,87,80,66,90,52,80,49,73,50,62,50,51,55,48,60,53,66,52,68,43,64,36,62,30,52,27,67,25,75,31,78,29,88,25,94,5,106,0,115,16,124,17,135,15,143,8,148,17,151,209,152,213,152,225xe">
                      <v:path o:connectlocs="141,225;135,231;115,225;77,221;61,225;35,220;30,215;23,213;30,205;12,205;5,202;0,189;16,181;29,176;36,176;23,160;38,165;64,184;73,178;62,171;81,178;92,170;100,176;106,167;72,151;70,113;82,108;111,89;99,79;66,90;49,73;50,51;60,53;68,43;62,30;67,25;78,29;94,5;115,16;135,15;148,17;152,213" o:connectangles="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3" o:spid="_x0000_s1026" o:spt="100" style="position:absolute;left:1964;top:2482;height:5;width:6;" filled="t" stroked="t" coordsize="32,27" o:gfxdata="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mJXm8AAAA&#10;3AAAAA8AAAAAAAAAAQAgAAAAIgAAAGRycy9kb3ducmV2LnhtbFBLAQIUABQAAAAIAIdO4kAzLwWe&#10;OwAAADkAAAAQAAAAAAAAAAEAIAAAAAsBAABkcnMvc2hhcGV4bWwueG1sUEsFBgAAAAAGAAYAWwEA&#10;ALUDAAAAAA==&#10;" path="m7,0l0,9,0,15,6,22,16,23,23,27,31,26,32,19,26,14,19,12,11,7,7,0xe">
                      <v:path o:connectlocs="7,0;0,9;0,15;6,22;16,23;23,27;31,26;32,19;26,14;19,12;11,7;7,0" o:connectangles="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4" o:spid="_x0000_s1026" o:spt="100" style="position:absolute;left:1971;top:2487;height:2;width:4;" filled="t" stroked="t" coordsize="18,12" o:gfxdata="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El1y8AAAA&#10;3AAAAA8AAAAAAAAAAQAgAAAAIgAAAGRycy9kb3ducmV2LnhtbFBLAQIUABQAAAAIAIdO4kAzLwWe&#10;OwAAADkAAAAQAAAAAAAAAAEAIAAAAAsBAABkcnMvc2hhcGV4bWwueG1sUEsFBgAAAAAGAAYAWwEA&#10;ALUDAAAAAA==&#10;" path="m17,8l11,12,1,12,0,11,0,8,1,6,2,6,8,1,11,0,14,0,18,1,18,6,17,8xe">
                      <v:path o:connectlocs="17,8;11,12;1,12;0,11;0,8;1,6;2,6;8,1;11,0;14,0;18,1;18,6;17,8" o:connectangles="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5" o:spid="_x0000_s1026" o:spt="100" style="position:absolute;left:1962;top:2489;height:17;width:23;" filled="t" stroked="t" coordsize="116,87" o:gfxdata="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Py6r4A&#10;AADcAAAADwAAAAAAAAABACAAAAAiAAAAZHJzL2Rvd25yZXYueG1sUEsBAhQAFAAAAAgAh07iQDMv&#10;BZ47AAAAOQAAABAAAAAAAAAAAQAgAAAADQEAAGRycy9zaGFwZXhtbC54bWxQSwUGAAAAAAYABgBb&#10;AQAAtwMAAAAA&#10;" path="m116,9l116,33,116,38,96,64,82,75,70,80,42,87,37,86,16,86,7,82,4,77,4,64,3,54,3,48,0,39,0,16,4,11,14,7,15,4,25,1,37,1,43,1,55,5,63,5,76,1,95,0,107,1,111,4,114,7,114,9,116,9xe">
                      <v:path o:connectlocs="116,9;116,33;116,38;96,64;82,75;70,80;42,87;37,86;16,86;7,82;4,77;4,64;3,54;3,48;0,39;0,16;4,11;14,7;15,4;25,1;37,1;43,1;55,5;63,5;76,1;95,0;107,1;111,4;114,7;114,9;116,9" o:connectangles="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6" o:spid="_x0000_s1026" o:spt="100" style="position:absolute;left:1955;top:2487;height:8;width:7;" filled="t" stroked="t" coordsize="31,38" o:gfxdata="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VHgt&#10;wAAAANwAAAAPAAAAAAAAAAEAIAAAACIAAABkcnMvZG93bnJldi54bWxQSwECFAAUAAAACACHTuJA&#10;My8FnjsAAAA5AAAAEAAAAAAAAAABACAAAAAPAQAAZHJzL3NoYXBleG1sLnhtbFBLBQYAAAAABgAG&#10;AFsBAAC5AwAAAAA=&#10;" path="m31,16l31,18,24,25,24,27,13,38,5,38,5,34,0,30,0,27,2,22,9,15,10,10,11,6,15,5,24,3,24,2,31,0,31,3,24,6,20,10,20,13,30,11,30,15,31,16xe">
                      <v:path o:connectlocs="31,16;31,18;24,25;24,27;13,38;5,38;5,34;0,30;0,27;2,22;9,15;10,10;11,6;15,5;24,3;24,2;31,0;31,3;24,6;20,10;20,13;30,11;30,15;31,16" o:connectangles="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7" o:spid="_x0000_s1026" o:spt="100" style="position:absolute;left:1967;top:2482;height:1;width:1;" filled="t" stroked="t" coordsize="6,7" o:gfxdata="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6WuW5AAAA3AAA&#10;AA8AAAAAAAAAAQAgAAAAIgAAAGRycy9kb3ducmV2LnhtbFBLAQIUABQAAAAIAIdO4kAzLwWeOwAA&#10;ADkAAAAQAAAAAAAAAAEAIAAAAAgBAABkcnMvc2hhcGV4bWwueG1sUEsFBgAAAAAGAAYAWwEAALID&#10;AAAAAA==&#10;" path="m5,0l6,5,5,7,3,7,0,7,0,3,1,1,5,0xe">
                      <v:path o:connectlocs="5,0;6,5;5,7;3,7;0,7;0,3;1,1;5,0" o:connectangles="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8" o:spid="_x0000_s1026" o:spt="100" style="position:absolute;left:1963;top:2487;height:1;width:2;" filled="t" stroked="t" coordsize="8,6" o:gfxdata="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nmeG8AAAA&#10;3AAAAA8AAAAAAAAAAQAgAAAAIgAAAGRycy9kb3ducmV2LnhtbFBLAQIUABQAAAAIAIdO4kAzLwWe&#10;OwAAADkAAAAQAAAAAAAAAAEAIAAAAAsBAABkcnMvc2hhcGV4bWwueG1sUEsFBgAAAAAGAAYAWwEA&#10;ALUDAAAAAA==&#10;" path="m7,0l8,2,8,6,3,6,0,1,7,0xe">
                      <v:path o:connectlocs="7,0;8,2;8,6;3,6;0,1;7,0" o:connectangles="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49" o:spid="_x0000_s1026" o:spt="100" style="position:absolute;left:1706;top:2430;height:448;width:427;" filled="t" stroked="t" coordsize="2135,2241" o:gfxdata="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aEyO8AAAA&#10;3AAAAA8AAAAAAAAAAQAgAAAAIgAAAGRycy9kb3ducmV2LnhtbFBLAQIUABQAAAAIAIdO4kAzLwWe&#10;OwAAADkAAAAQAAAAAAAAAAEAIAAAAAsBAABkcnMvc2hhcGV4bWwueG1sUEsFBgAAAAAGAAYAWwEA&#10;ALUDAAAAAA==&#10;" path="m725,3l725,15,713,28,706,35,702,37,686,38,680,42,672,46,666,54,661,57,632,59,616,63,598,69,594,73,593,74,568,73,550,68,529,55,507,53,500,51,496,51,495,51,496,60,500,69,511,74,523,81,525,84,524,96,521,109,521,116,522,121,527,138,528,146,530,152,545,155,548,156,572,155,572,164,572,165,570,168,559,170,551,173,550,176,545,179,537,179,532,187,527,202,522,205,517,207,512,207,506,210,503,211,501,216,492,216,480,221,478,221,470,225,462,229,457,232,449,240,447,241,428,245,411,245,409,243,408,243,394,235,390,231,387,226,384,221,379,214,379,216,368,221,362,192,354,181,349,176,338,176,319,186,317,186,313,179,309,177,307,177,303,182,302,188,298,192,218,192,217,191,217,222,217,222,217,225,221,226,225,231,232,231,234,229,244,227,249,235,250,242,254,252,254,253,249,254,248,252,244,251,234,249,227,252,210,254,205,257,205,295,210,300,222,310,228,316,233,326,240,354,239,360,238,370,228,433,227,434,223,452,220,460,218,472,217,475,216,483,213,498,211,504,210,511,209,514,202,517,182,516,169,521,118,536,99,543,83,554,72,563,59,579,50,591,41,607,39,613,39,643,30,644,21,646,17,651,13,668,1,690,0,694,0,698,11,721,13,733,14,737,23,748,27,756,39,769,49,775,50,784,44,794,45,797,57,801,77,802,82,806,86,811,88,822,91,826,104,829,119,830,127,829,145,819,167,803,177,794,180,792,180,795,180,849,180,853,180,882,183,886,189,889,194,889,201,887,201,887,209,883,226,882,228,880,236,880,254,886,295,887,303,883,308,880,334,871,341,867,366,845,383,826,389,819,405,816,411,816,438,812,457,813,460,816,465,823,468,840,468,872,467,882,462,889,460,893,459,900,465,924,474,937,481,943,508,963,521,967,538,969,557,969,573,973,580,979,582,983,589,991,597,995,635,1005,651,1020,656,1023,666,1023,675,1021,680,1021,693,1023,712,1034,720,1039,726,1050,731,1065,732,1080,736,1088,739,1093,739,1102,737,1119,729,1120,729,1124,729,1129,736,1145,743,1168,749,1181,764,1181,775,1182,788,1182,793,1184,836,1184,841,1185,844,1188,846,1193,844,1203,841,1211,841,1217,846,1237,863,1243,866,1246,871,1260,881,1279,883,1289,883,1312,882,1341,881,1345,876,1356,871,1367,869,1373,869,1381,871,1386,872,1398,871,1399,863,1402,862,1403,861,1408,861,1410,868,1424,869,1426,871,1474,869,1507,873,1516,879,1518,894,1522,901,1526,919,1528,931,1528,943,1527,948,1524,957,1521,963,1526,986,1533,992,1542,994,1548,996,1571,1000,1583,998,1608,1000,1613,1006,1620,1013,1625,1019,1628,1029,1628,1035,1625,1048,1625,1057,1623,1062,1628,1067,1636,1067,1661,1066,1664,1062,1680,1059,1706,1057,1726,1066,1726,1070,1725,1084,1725,1091,1732,1103,1771,1103,1803,1102,1814,1099,1818,1097,1822,1073,1838,1066,1840,1054,1841,1046,1845,1037,1857,1028,1867,984,1905,982,1909,978,1916,958,1941,955,1947,937,1968,922,1980,915,1989,906,1995,904,2000,895,2010,885,2015,904,2017,911,2013,915,2007,920,2005,925,2005,931,2007,943,2017,948,2022,959,2032,968,2040,973,2055,974,2064,982,2065,986,2064,1000,2053,1005,2056,1006,2060,1011,2070,1018,2078,1021,2081,1025,2082,1033,2082,1040,2091,1052,2092,1055,2096,1062,2107,1068,2112,1077,2117,1082,2118,1097,2125,1100,2131,1104,2150,1107,2153,1127,2168,1132,2177,1131,2179,1126,2180,1124,2188,1121,2189,1116,2196,1114,2204,1114,2220,1111,2234,1113,2236,1116,2241,1116,2237,1121,2232,1130,2227,1145,2215,1156,2196,1167,2184,1173,2156,1178,2148,1193,2132,1199,2129,1221,2112,1229,2108,1238,2102,1244,2096,1247,2088,1253,2078,1267,2059,1275,2045,1286,2032,1291,2010,1303,1981,1309,1973,1314,1963,1318,1956,1324,1951,1339,1930,1346,1922,1352,1919,1363,1915,1368,1902,1377,1895,1380,1873,1382,1834,1384,1829,1390,1829,1392,1825,1389,1820,1382,1813,1380,1809,1380,1795,1378,1792,1378,1777,1376,1769,1376,1762,1378,1758,1380,1752,1380,1742,1390,1726,1395,1719,1409,1706,1428,1684,1431,1684,1436,1680,1446,1672,1459,1662,1464,1656,1474,1650,1487,1636,1501,1628,1511,1628,1516,1625,1522,1618,1533,1614,1550,1614,1561,1606,1565,1604,1573,1593,1578,1591,1591,1588,1598,1588,1600,1585,1600,1581,1597,1579,1597,1576,1605,1569,1608,1569,1608,1567,1609,1571,1615,1572,1638,1566,1643,1566,1647,1569,1657,1570,1673,1564,1680,1564,1686,1566,1697,1567,1708,1567,1732,1564,1736,1563,1740,1554,1743,1542,1751,1533,1759,1529,1778,1521,1787,1512,1791,1505,1792,1497,1793,1483,1796,1469,1808,1452,1825,1431,1834,1416,1845,1388,1858,1373,1864,1365,1867,1335,1867,1318,1868,1305,1872,1291,1878,1282,1890,1268,1894,1260,1894,1244,1898,1206,1900,1199,1904,1173,1907,1156,1906,1144,1904,1134,1904,1111,1901,1102,1901,1080,1904,1052,1907,1034,1907,1022,1910,1009,1911,1006,1922,995,1926,995,1935,998,1937,998,1952,984,1963,969,1975,947,1981,929,1989,914,1997,902,2013,889,2018,881,2028,871,2049,860,2055,853,2063,840,2076,824,2094,805,2111,779,2115,776,2120,767,2120,767,2130,724,2132,709,2135,673,2135,650,2126,629,2120,597,2111,582,2102,570,2093,565,2046,565,2040,565,2034,564,2030,560,2022,558,2014,558,2009,550,2000,542,1993,538,1985,534,1971,526,1942,496,1930,485,1915,474,1896,463,1883,455,1872,448,1860,445,1808,444,1799,445,1790,445,1760,444,1751,442,1731,437,1678,420,1668,420,1665,420,1659,413,1652,417,1645,423,1636,426,1620,433,1611,434,1610,428,1613,421,1619,415,1619,410,1616,405,1611,403,1609,403,1605,404,1602,404,1600,403,1600,399,1604,397,1605,387,1598,375,1587,366,1582,367,1576,370,1570,375,1564,378,1564,369,1561,364,1555,355,1543,353,1533,347,1522,345,1517,340,1502,340,1497,339,1465,322,1454,318,1425,320,1416,324,1409,339,1403,342,1399,350,1396,359,1392,366,1383,366,1374,370,1371,371,1365,376,1358,396,1355,403,1352,404,1351,408,1349,418,1344,419,1344,419,1341,412,1341,401,1345,386,1342,386,1334,386,1326,388,1319,387,1296,388,1287,387,1286,388,1280,388,1277,387,1271,387,1256,392,1250,392,1238,387,1234,387,1232,388,1229,397,1228,399,1226,397,1224,390,1226,387,1232,381,1238,381,1247,385,1259,386,1269,382,1271,380,1272,377,1272,355,1271,353,1265,353,1264,349,1258,345,1256,344,1256,340,1261,339,1266,334,1267,329,1261,329,1258,332,1254,332,1249,340,1247,348,1236,348,1234,345,1234,343,1234,327,1231,317,1231,308,1232,306,1238,299,1243,292,1253,281,1266,267,1283,254,1291,242,1297,238,1303,232,1306,222,1306,218,1312,199,1312,195,1308,192,1301,192,1285,187,1279,175,1272,152,1271,150,1269,138,1264,129,1260,116,1256,105,1253,91,1253,80,1247,69,1237,57,1232,53,1229,54,1227,62,1222,63,1209,76,1206,84,1193,102,1183,114,1179,121,1170,143,1143,167,1141,170,1136,172,1126,172,1119,168,1113,168,1109,170,1093,177,1087,177,1084,176,1075,170,1065,159,1059,157,1055,155,1034,149,1012,155,1008,155,998,152,991,152,985,155,986,179,982,183,965,183,953,178,942,179,928,181,922,178,921,177,917,176,912,176,901,182,893,192,879,192,871,195,866,200,855,200,846,203,840,213,835,215,822,215,812,213,796,203,790,198,786,192,783,191,779,186,777,183,779,170,777,161,766,151,765,148,765,117,771,103,774,96,774,86,783,73,785,70,783,63,779,57,779,42,767,38,765,37,756,36,760,22,760,15,760,9,755,0,747,0,734,4,725,3xe">
                      <v:path o:connectlocs="598,69;523,81;572,165;503,211;408,243;317,186;225,231;210,254;220,460;83,554;0,698;82,806;180,853;303,883;468,840;573,973;720,1039;749,1181;863,1243;872,1398;901,1526;1000,1613;1059,1706;1054,1841;904,2000;973,2055;1052,2092;1126,2180;1156,2196;1275,2045;1377,1895;1376,1762;1474,1650;1598,1588;1657,1570;1787,1512;1868,1305;1901,1102;1975,947;2115,776;2040,565;1896,463;1659,413;1605,404;1561,364;1403,342;1344,419;1277,387;1238,381;1261,339;1231,308;1312,195;1247,69;1141,170;1034,149;921,177;812,213;774,96;755,0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0" o:spid="_x0000_s1026" o:spt="100" style="position:absolute;left:1650;top:2350;height:182;width:132;" filled="t" stroked="t" coordsize="663,909" o:gfxdata="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bK174A&#10;AADcAAAADwAAAAAAAAABACAAAAAiAAAAZHJzL2Rvd25yZXYueG1sUEsBAhQAFAAAAAgAh07iQDMv&#10;BZ47AAAAOQAAABAAAAAAAAAAAQAgAAAADQEAAGRycy9zaGFwZXhtbC54bWxQSwUGAAAAAAYABgBb&#10;AQAAtwMAAAAA&#10;" path="m419,33l424,28,429,21,427,12,418,6,404,0,396,5,393,5,391,5,391,14,386,14,380,12,378,16,377,24,372,31,366,35,341,43,314,58,310,60,289,65,281,65,271,63,263,63,260,65,257,70,253,81,249,90,247,91,244,91,244,82,242,80,231,80,220,80,216,80,194,96,187,102,185,107,183,128,181,144,179,160,173,166,158,170,155,173,146,188,142,192,135,198,117,209,115,213,117,216,118,219,122,238,119,245,118,246,113,242,103,229,86,209,85,213,83,221,83,223,88,226,92,232,92,238,93,240,97,242,97,246,91,251,81,264,77,267,72,263,69,264,69,272,60,278,60,283,59,283,61,288,66,306,70,311,81,320,86,327,87,331,85,353,88,367,88,372,83,380,81,386,85,412,90,431,90,439,85,455,83,462,85,469,92,472,98,473,103,472,111,467,111,472,111,474,107,479,95,490,81,507,74,531,71,533,69,536,54,541,40,539,37,541,26,547,20,560,18,569,21,577,20,584,7,585,4,590,0,596,0,601,5,607,6,611,9,613,12,616,44,629,74,644,86,652,88,657,91,668,93,672,106,673,114,671,119,671,140,673,150,673,151,671,156,665,161,665,168,667,174,673,181,676,195,687,201,687,205,687,215,690,224,693,230,695,235,704,238,708,248,711,253,725,258,733,264,737,267,742,273,743,278,743,284,746,289,749,292,756,294,768,297,776,298,780,302,783,311,783,316,784,316,806,319,811,324,816,334,817,339,816,353,817,361,821,365,821,372,819,376,817,378,813,382,812,386,808,389,807,398,807,405,808,410,813,418,815,426,813,435,807,437,807,445,808,461,815,477,824,488,837,488,842,484,849,478,856,466,869,458,880,458,889,459,892,464,893,469,892,473,893,478,897,486,908,494,909,495,902,497,896,499,881,501,873,502,870,504,858,506,850,511,832,512,831,522,768,523,758,524,752,517,724,512,714,506,708,494,698,489,693,489,655,494,652,511,650,517,647,528,649,532,650,532,652,538,651,538,650,534,640,533,633,528,625,518,627,516,629,509,629,505,624,501,623,501,620,501,620,501,589,502,590,582,590,586,586,587,580,591,575,593,575,597,577,601,584,603,584,622,574,633,574,638,579,646,590,652,619,662,614,663,612,658,603,656,592,640,555,631,544,614,531,614,527,626,516,631,509,634,507,638,504,640,503,641,500,640,493,638,488,633,479,625,471,618,466,617,463,615,453,613,447,613,439,609,431,609,419,613,413,615,403,615,392,624,382,624,369,626,364,633,358,633,353,630,344,628,342,624,342,614,342,595,350,583,353,576,353,567,350,563,349,558,347,552,345,544,348,542,350,536,350,527,350,523,348,522,348,494,307,493,305,490,302,479,301,473,297,461,293,443,294,425,299,415,300,400,299,383,291,380,284,376,283,364,277,362,274,362,241,360,232,357,226,353,223,351,220,344,211,341,208,338,188,335,182,334,180,310,181,316,167,324,152,337,107,350,85,375,62,378,57,383,47,389,41,404,35,419,33xe">
                      <v:path o:connectlocs="404,0;380,12;314,58;260,65;244,82;187,102;158,170;115,213;113,242;88,226;91,251;60,278;81,320;83,380;83,462;111,472;71,533;20,560;0,596;44,629;106,673;156,665;201,687;238,708;273,743;297,776;319,811;365,821;389,807;435,807;488,842;459,892;494,909;504,858;524,752;489,655;532,652;518,627;501,620;591,575;633,574;658,603;626,516;640,493;615,453;615,403;633,353;583,353;544,348;494,307;443,294;376,283;353,223;334,180;375,62" o:connectangles="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1" o:spid="_x0000_s1026" o:spt="100" style="position:absolute;left:1751;top:2592;height:151;width:132;" filled="t" stroked="t" coordsize="658,754" o:gfxdata="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Mx54L4A&#10;AADcAAAADwAAAAAAAAABACAAAAAiAAAAZHJzL2Rvd25yZXYueG1sUEsBAhQAFAAAAAgAh07iQDMv&#10;BZ47AAAAOQAAABAAAAAAAAAAAQAgAAAADQEAAGRycy9zaGFwZXhtbC54bWxQSwUGAAAAAAYABgBb&#10;AQAAtwMAAAAA&#10;" path="m1,70l3,68,11,68,29,74,70,75,78,71,83,68,109,59,116,55,141,33,158,14,164,7,180,4,186,4,213,0,232,1,235,4,240,11,243,28,243,60,242,70,237,77,235,81,234,88,240,112,249,125,256,131,283,151,296,155,313,157,332,157,348,161,355,167,356,171,363,179,372,183,410,193,426,208,431,211,441,211,450,209,455,209,468,211,487,222,493,227,501,238,506,253,507,268,511,276,514,281,514,290,512,307,503,308,503,312,504,317,511,334,518,356,524,369,539,369,550,370,563,370,568,372,611,372,616,373,619,376,620,381,619,391,616,399,616,405,620,425,638,431,641,434,644,448,656,467,658,477,658,500,657,529,656,533,649,544,644,555,644,561,644,569,646,574,647,586,646,587,638,590,637,591,631,585,630,581,615,560,605,552,595,544,582,541,539,541,535,541,504,549,501,549,447,566,428,570,426,576,423,591,412,607,401,625,401,628,401,654,402,658,402,665,391,705,383,720,375,716,369,711,362,706,359,705,351,704,334,704,315,701,307,701,304,705,300,724,297,735,296,741,293,741,282,730,281,726,278,725,275,719,271,715,250,710,245,710,237,708,211,708,202,695,196,689,192,689,189,690,176,708,165,716,157,725,151,733,149,737,143,747,138,752,136,752,126,752,120,754,108,754,101,754,94,751,94,749,90,737,90,733,86,711,86,693,83,671,77,661,77,652,74,639,73,635,66,628,61,626,58,623,58,615,58,607,55,602,47,598,47,592,50,580,51,579,58,575,61,574,61,570,57,564,58,558,62,553,61,543,54,536,41,526,36,521,33,512,29,480,29,470,22,461,18,457,7,443,4,443,2,439,0,437,1,431,12,412,23,400,35,383,36,373,35,370,29,365,24,362,20,357,18,356,17,350,15,342,17,328,22,319,27,316,29,308,29,303,27,297,18,286,18,283,22,276,35,270,36,268,36,249,33,231,33,220,35,201,35,177,40,166,47,157,50,155,50,152,35,129,1,70xe">
                      <v:path o:connectlocs="29,74;109,59;164,7;232,1;243,60;234,88;283,151;348,161;372,183;441,211;487,222;507,268;512,307;511,334;550,370;616,373;616,399;641,434;658,500;644,555;647,586;631,585;595,544;504,549;426,576;401,628;391,705;362,706;315,701;297,735;281,726;250,710;202,695;176,708;149,737;126,752;94,751;86,711;77,652;61,626;55,602;51,579;57,564;54,536;29,480;7,443;1,431;36,373;20,357;17,328;29,303;22,276;33,231;40,166;35,129" o:connectangles="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2" o:spid="_x0000_s1026" o:spt="100" style="position:absolute;left:1874;top:2831;height:63;width:59;" filled="t" stroked="t" coordsize="292,314" o:gfxdata="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hAgm/&#10;AAAA3AAAAA8AAAAAAAAAAQAgAAAAIgAAAGRycy9kb3ducmV2LnhtbFBLAQIUABQAAAAIAIdO4kAz&#10;LwWeOwAAADkAAAAQAAAAAAAAAAEAIAAAAA4BAABkcnMvc2hhcGV4bWwueG1sUEsFBgAAAAAGAAYA&#10;WwEAALgDAAAAAA==&#10;" path="m0,252l2,252,9,253,26,272,29,281,56,283,66,283,91,297,104,302,115,304,123,309,129,310,149,307,162,307,183,310,197,314,212,309,225,303,236,295,246,283,249,281,253,272,260,265,268,253,271,240,276,236,273,231,271,229,274,215,274,199,276,191,281,184,284,183,286,175,291,174,292,172,287,163,267,148,264,145,260,126,257,120,242,113,237,112,228,108,222,102,215,91,212,87,200,86,193,77,185,77,181,76,178,73,171,65,166,55,165,51,160,48,146,59,142,60,134,59,133,50,128,35,119,27,108,17,103,12,91,2,85,0,80,0,75,2,71,8,64,12,45,10,44,16,34,24,33,27,34,50,31,72,31,87,29,97,20,121,20,172,18,182,16,188,9,201,5,210,1,236,0,252xe">
                      <v:path o:connectlocs="2,252;26,272;56,283;91,297;115,304;129,310;162,307;197,314;225,303;246,283;253,272;268,253;276,236;271,229;274,199;281,184;286,175;292,172;267,148;260,126;242,113;228,108;215,91;200,86;185,77;178,73;166,55;160,48;142,60;133,50;119,27;103,12;85,0;75,2;64,12;44,16;33,27;31,72;29,97;20,172;16,188;5,210;0,252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3" o:spid="_x0000_s1026" o:spt="100" style="position:absolute;left:1844;top:2396;height:77;width:53;" filled="t" stroked="t" coordsize="265,386" o:gfxdata="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ER6y/&#10;AAAA3AAAAA8AAAAAAAAAAQAgAAAAIgAAAGRycy9kb3ducmV2LnhtbFBLAQIUABQAAAAIAIdO4kAz&#10;LwWeOwAAADkAAAAQAAAAAAAAAAEAIAAAAA4BAABkcnMvc2hhcGV4bWwueG1sUEsFBgAAAAAGAAYA&#10;WwEAALgDAAAAAA==&#10;" path="m81,2l87,3,89,0,94,0,108,10,141,41,150,53,151,59,152,83,156,84,162,84,172,84,179,85,183,88,195,94,197,96,202,104,211,112,222,120,228,136,232,139,231,142,224,148,217,159,216,163,218,165,220,165,220,172,213,179,212,182,205,183,196,183,189,186,185,188,184,191,183,193,181,208,178,217,174,228,174,234,180,240,189,255,191,256,200,263,200,268,204,272,205,273,217,273,220,276,221,284,226,289,226,299,232,305,233,311,239,321,253,338,263,347,265,347,265,349,254,350,240,352,234,349,233,348,229,347,224,347,213,353,205,363,191,363,183,366,178,371,167,371,158,374,152,384,147,386,134,386,124,384,108,374,102,369,98,363,95,362,91,357,89,354,91,341,89,332,78,322,77,319,77,288,83,274,86,267,86,257,95,244,97,241,95,234,91,228,91,213,79,209,77,208,68,207,72,193,72,186,72,180,67,171,59,171,46,175,37,174,37,171,33,169,27,163,23,155,12,144,0,128,0,126,0,122,1,121,7,112,11,106,11,91,12,89,29,83,40,75,45,69,40,64,38,64,32,66,27,64,24,52,24,43,27,37,29,35,40,32,43,30,46,26,62,19,66,16,72,13,77,13,81,10,81,2xe">
                      <v:path o:connectlocs="89,0;141,41;152,83;172,84;195,94;211,112;232,139;217,159;220,165;212,182;189,186;183,193;174,228;189,255;200,268;217,273;226,289;233,311;263,347;254,350;233,348;213,353;183,366;158,374;134,386;102,369;91,357;89,332;77,288;86,257;95,234;79,209;72,193;67,171;37,174;27,163;0,128;1,121;11,91;40,75;38,64;24,52;29,35;46,26;72,13;81,2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4" o:spid="_x0000_s1026" o:spt="100" style="position:absolute;left:1919;top:2425;height:40;width:32;" filled="t" stroked="t" coordsize="157,200" o:gfxdata="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ZByovQAA&#10;ANwAAAAPAAAAAAAAAAEAIAAAACIAAABkcnMvZG93bnJldi54bWxQSwECFAAUAAAACACHTuJAMy8F&#10;njsAAAA5AAAAEAAAAAAAAAABACAAAAAMAQAAZHJzL3NoYXBleG1sLnhtbFBLBQYAAAAABgAGAFsB&#10;AAC2AwAAAAA=&#10;" path="m0,182l13,169,15,166,17,147,22,125,23,110,18,102,17,101,17,99,8,86,5,75,3,56,3,34,7,24,15,18,19,12,19,10,22,7,28,5,32,1,35,0,49,8,61,13,73,19,85,21,98,28,113,39,116,40,130,53,135,59,146,65,156,75,156,86,157,86,144,99,141,107,128,125,118,137,114,144,105,166,78,190,76,193,71,195,61,195,54,191,48,191,44,193,28,200,22,200,19,199,10,193,0,182xe">
                      <v:path o:connectlocs="0,182;13,169;15,166;17,147;22,125;23,110;18,102;17,101;17,99;8,86;5,75;3,56;3,34;7,24;15,18;19,12;19,10;22,7;28,5;32,1;35,0;49,8;61,13;73,19;85,21;98,28;113,39;116,40;130,53;135,59;146,65;156,75;156,86;157,86;144,99;141,107;128,125;118,137;114,144;105,166;78,190;76,193;71,195;61,195;54,191;48,191;44,193;28,200;22,200;19,199;10,193;0,182" o:connectangles="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5" o:spid="_x0000_s1026" o:spt="100" style="position:absolute;left:1652;top:2488;height:201;width:137;" filled="t" stroked="t" coordsize="686,1005" o:gfxdata="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+jPb4A&#10;AADcAAAADwAAAAAAAAABACAAAAAiAAAAZHJzL2Rvd25yZXYueG1sUEsBAhQAFAAAAAgAh07iQDMv&#10;BZ47AAAAOQAAABAAAAAAAAAAAQAgAAAADQEAAGRycy9zaGFwZXhtbC54bWxQSwUGAAAAAAYABgBb&#10;AQAAtwMAAAAA&#10;" path="m328,0l326,2,315,2,314,11,319,13,321,16,326,27,327,32,335,49,335,50,326,50,319,65,305,89,292,104,284,110,274,119,265,131,256,137,240,145,204,156,186,163,179,168,176,171,171,180,170,190,166,193,164,193,160,189,159,189,159,190,144,210,142,223,142,244,139,252,138,253,128,257,121,264,110,269,102,268,97,260,95,254,90,245,84,245,74,245,72,242,67,238,58,238,50,243,45,244,43,242,41,228,39,223,39,221,42,216,52,214,57,209,56,200,54,198,52,188,51,188,51,185,43,193,32,200,18,216,3,231,2,236,0,245,3,260,4,263,9,271,10,284,19,292,24,298,24,302,21,308,11,318,14,323,29,333,37,340,51,350,58,355,73,367,80,379,83,379,89,387,97,413,102,422,133,452,139,467,140,478,143,484,155,507,161,522,170,549,188,578,191,584,193,608,199,624,204,629,212,632,217,639,225,659,239,678,249,693,256,711,269,726,274,742,277,754,271,758,267,764,269,776,272,780,283,791,290,802,298,807,317,828,327,834,335,842,359,858,391,874,411,890,414,892,455,908,478,921,481,922,486,922,491,923,513,941,525,948,532,957,541,964,551,974,562,989,574,995,584,1001,585,1001,589,1005,599,996,601,996,620,995,626,992,627,991,628,982,634,973,638,968,642,966,638,960,636,960,637,954,649,935,659,923,671,906,672,896,671,893,665,888,660,885,656,880,654,879,653,873,651,865,653,851,658,842,663,839,665,831,665,826,664,820,654,809,654,806,658,799,671,793,672,791,672,772,669,754,669,743,671,724,671,700,676,689,683,680,686,678,686,675,671,652,637,593,620,594,612,598,612,598,605,600,600,600,594,597,591,593,591,564,591,560,591,506,591,503,588,505,578,514,556,530,538,540,530,541,515,540,502,537,499,533,497,522,493,517,488,513,468,512,456,508,455,505,461,495,460,486,450,480,438,467,434,459,425,448,424,444,422,432,411,409,411,405,412,401,424,379,428,362,432,357,441,355,450,354,450,324,452,318,461,302,470,290,483,274,494,265,510,254,529,247,580,232,593,227,613,228,620,225,621,222,613,221,605,210,600,206,596,205,591,206,586,205,585,202,585,193,593,182,605,169,611,162,615,155,615,150,605,137,588,128,572,121,564,120,562,120,553,126,545,128,537,126,532,121,525,120,516,120,513,121,509,125,505,126,503,130,499,132,492,134,488,134,480,130,466,129,461,130,451,129,446,124,443,119,443,97,438,96,429,96,425,93,424,89,421,81,419,69,416,62,411,59,405,56,400,56,394,55,391,50,385,46,380,38,375,24,366,21,362,17,357,8,352,6,342,3,332,0,328,0xe">
                      <v:path o:connectlocs="319,13;335,50;284,110;204,156;170,190;159,190;138,253;97,260;72,242;43,242;52,214;51,188;3,231;9,271;21,308;51,350;89,387;140,478;188,578;212,632;256,711;267,764;298,807;391,874;481,922;532,957;584,1001;620,995;638,968;649,935;665,888;651,865;665,826;671,793;671,724;686,675;612,598;591,564;578,514;502,537;468,512;450,480;422,432;428,362;452,318;510,254;620,225;596,205;593,182;605,137;553,126;516,120;499,132;461,130;438,96;419,69;394,55;366,21;332,0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6" o:spid="_x0000_s1026" o:spt="100" style="position:absolute;left:1711;top:2730;height:429;width:216;" fillcolor="#BFBFBF" filled="t" stroked="t" coordsize="1080,2146" o:gfxdata="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9IN&#10;wAAAANwAAAAPAAAAAAAAAAEAIAAAACIAAABkcnMvZG93bnJldi54bWxQSwECFAAUAAAACACHTuJA&#10;My8FnjsAAAA5AAAAEAAAAAAAAAABACAAAAAPAQAAZHJzL3NoYXBleG1sLnhtbFBLBQYAAAAABgAG&#10;AFsBAAC5AwAAAAA=&#10;" path="m275,2146l270,2145,256,2136,224,2131,198,2123,187,2121,170,2125,150,2125,145,2125,140,2124,85,2124,71,2118,66,2113,60,2099,59,2094,60,2037,59,2022,57,2003,55,2001,50,2000,49,2000,44,2006,26,2002,17,2007,14,2015,10,2018,6,2016,4,2010,1,1995,0,1992,0,1962,1,1952,1,1940,9,1908,14,1897,18,1893,32,1866,43,1852,46,1847,49,1834,52,1813,53,1809,57,1807,57,1798,55,1787,52,1781,52,1773,52,1773,52,1758,53,1752,57,1746,70,1727,80,1709,81,1699,89,1684,93,1669,95,1631,93,1624,93,1612,95,1607,95,1580,96,1571,100,1566,104,1561,104,1550,95,1539,81,1533,77,1523,81,1521,97,1523,111,1522,113,1513,112,1505,104,1496,90,1491,82,1491,82,1486,86,1457,85,1442,79,1432,77,1427,79,1400,77,1395,74,1392,71,1387,71,1351,77,1329,86,1317,90,1308,91,1303,91,1291,90,1287,81,1279,77,1264,80,1235,89,1194,89,1178,89,1173,106,1112,108,1097,111,1091,116,1086,124,1077,128,1068,128,1055,123,1043,119,1016,119,979,123,940,128,926,134,918,138,915,144,915,146,913,147,905,150,902,156,898,159,896,159,888,156,871,155,842,166,832,167,829,171,806,173,799,179,786,192,767,192,751,190,733,187,714,186,709,178,701,178,689,178,679,165,646,165,617,155,607,155,595,157,579,161,568,162,565,171,550,173,536,179,530,182,523,182,520,186,516,189,503,189,493,188,482,189,458,192,450,198,436,200,429,204,408,210,382,235,354,242,329,245,327,260,312,270,308,275,305,276,302,274,288,270,273,268,262,268,236,263,221,263,205,264,203,270,195,270,186,268,176,268,168,269,161,317,139,335,132,344,85,344,73,339,68,339,65,338,65,338,63,340,62,345,58,351,48,353,44,359,36,367,27,378,19,392,1,396,0,399,0,404,6,413,19,439,19,447,21,452,21,473,26,477,30,480,36,483,37,484,41,495,52,498,52,499,46,504,35,507,16,509,12,517,12,536,15,553,15,561,16,564,17,571,22,577,27,585,31,601,36,607,41,618,62,631,75,634,80,659,98,671,105,674,108,686,127,687,128,692,132,703,135,711,136,740,139,752,143,758,145,784,163,799,171,815,179,823,191,838,194,845,200,850,209,854,210,856,214,858,224,858,234,849,247,834,269,823,294,821,302,819,311,819,317,821,321,843,321,875,326,881,328,898,339,908,342,918,340,923,343,930,343,937,340,941,335,948,332,963,333,972,332,973,331,975,327,990,315,994,313,996,310,1010,299,1018,290,1025,280,1028,272,1031,256,1034,225,1043,225,1047,224,1061,224,1068,231,1080,270,1080,302,1079,313,1076,317,1074,321,1050,337,1043,339,1031,340,1023,344,1014,356,1005,366,961,404,959,408,955,415,935,440,932,446,914,467,899,479,892,488,883,494,881,499,872,509,862,514,861,520,851,528,850,531,853,554,848,576,848,591,846,601,838,625,838,676,835,686,834,692,826,705,823,714,818,740,817,756,818,765,817,774,813,776,822,796,846,810,856,817,869,828,885,845,886,855,875,880,878,892,889,907,903,913,913,912,914,921,914,950,908,963,889,991,877,1004,870,1015,865,1039,854,1049,840,1056,815,1065,805,1065,790,1072,765,1080,753,1082,733,1083,711,1091,677,1096,650,1096,620,1091,607,1079,604,1088,607,1113,616,1122,619,1130,617,1147,614,1155,611,1157,609,1156,604,1169,602,1184,607,1214,607,1221,603,1230,597,1237,580,1241,564,1252,526,1251,517,1247,507,1241,487,1232,472,1227,462,1216,451,1230,451,1251,457,1270,458,1302,459,1317,473,1329,487,1333,482,1340,489,1345,509,1340,505,1332,499,1328,515,1325,527,1317,534,1329,538,1355,536,1367,528,1372,518,1376,509,1376,501,1372,500,1360,495,1354,484,1351,475,1354,469,1360,463,1361,458,1366,458,1372,475,1381,487,1382,494,1384,500,1387,499,1389,466,1407,461,1414,457,1423,448,1432,446,1445,450,1461,448,1474,448,1490,445,1501,440,1506,432,1508,426,1520,431,1533,432,1538,429,1544,396,1542,386,1547,378,1556,369,1556,359,1561,342,1580,335,1588,333,1597,322,1615,318,1633,321,1640,327,1653,333,1664,343,1672,365,1696,389,1706,402,1707,414,1705,421,1712,424,1723,424,1739,417,1752,413,1754,417,1766,418,1776,410,1780,409,1791,402,1791,393,1796,376,1813,358,1829,350,1833,335,1849,321,1862,312,1882,310,1894,318,1887,310,1924,305,1940,296,1948,286,1953,276,1953,269,1946,258,1925,260,1945,268,1948,270,1954,270,1959,248,1974,238,1983,226,2026,219,2037,225,2037,230,2033,237,2058,241,2074,237,2081,225,2080,220,2082,229,2089,233,2088,240,2089,256,2120,275,2145,275,2146xe">
                      <v:path o:connectlocs="150,2125;60,2037;17,2007;1,1952;49,1834;52,1773;93,1669;104,1561;113,1513;79,1432;86,1317;89,1194;128,1068;138,915;156,871;192,751;165,617;179,530;192,450;260,312;263,221;317,139;340,62;396,0;477,30;507,16;577,27;671,105;752,143;850,209;821,302;908,342;972,332;1025,280;1080,270;1023,344;914,467;851,528;835,686;813,776;878,892;877,1004;765,1080;604,1088;604,1169;526,1251;457,1270;505,1332;518,1376;463,1361;466,1407;445,1501;386,1547;318,1633;414,1705;410,1780;321,1862;276,1953;238,1983;225,2080" o:connectangles="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7" o:spid="_x0000_s1026" o:spt="100" style="position:absolute;left:1763;top:3165;height:45;width:38;" filled="t" stroked="t" coordsize="193,224" o:gfxdata="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aqBi8AAAA&#10;3AAAAA8AAAAAAAAAAQAgAAAAIgAAAGRycy9kb3ducmV2LnhtbFBLAQIUABQAAAAIAIdO4kAzLwWe&#10;OwAAADkAAAAQAAAAAAAAAAEAIAAAAAsBAABkcnMvc2hhcGV4bWwueG1sUEsFBgAAAAAGAAYAWwEA&#10;ALUDAAAAAA==&#10;" path="m4,208l4,196,3,191,0,0,6,5,11,14,29,43,29,48,25,42,17,40,11,42,10,50,14,58,20,61,26,67,31,74,37,94,42,99,59,111,74,129,81,132,86,136,94,138,97,144,108,148,119,161,142,179,156,187,182,190,192,187,193,193,191,206,187,210,175,215,155,212,129,220,127,224,118,222,102,212,74,206,48,206,40,202,33,201,25,199,9,208,4,208xe">
                      <v:path o:connectlocs="4,208;4,196;3,191;0,0;6,5;11,14;29,43;29,48;25,42;17,40;11,42;10,50;14,58;20,61;26,67;31,74;37,94;42,99;59,111;74,129;81,132;86,136;94,138;97,144;108,148;119,161;142,179;156,187;182,190;192,187;193,193;191,206;187,210;175,215;155,212;129,220;127,224;118,222;102,212;74,206;48,206;40,202;33,201;25,199;9,208;4,208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8" o:spid="_x0000_s1026" o:spt="100" style="position:absolute;left:1879;top:2422;height:45;width:45;" filled="t" stroked="t" coordsize="226,221" o:gfxdata="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PT/uugAAANwA&#10;AAAPAAAAAAAAAAEAIAAAACIAAABkcnMvZG93bnJldi54bWxQSwECFAAUAAAACACHTuJAMy8FnjsA&#10;AAA5AAAAEAAAAAAAAAABACAAAAAJAQAAZHJzL3NoYXBleG1sLnhtbFBLBQYAAAAABgAGAFsBAACz&#10;AwAAAAA=&#10;" path="m203,197l197,195,193,193,172,187,150,193,146,193,136,190,129,190,123,193,124,217,120,221,103,221,91,216,91,214,89,214,79,205,65,188,59,178,58,172,52,166,52,156,47,151,46,143,43,140,32,140,30,139,26,135,26,130,17,123,15,122,6,107,0,101,0,95,4,84,9,75,9,60,10,58,11,55,15,53,22,50,32,50,38,49,39,46,46,39,46,32,44,32,42,30,43,26,50,15,57,9,58,6,62,5,66,0,71,0,95,6,114,6,139,1,154,3,166,1,168,0,175,0,200,3,225,10,225,11,225,22,222,25,222,27,218,33,210,39,206,49,206,71,208,90,211,101,220,114,220,116,221,117,226,125,225,140,220,162,218,181,216,184,203,197xe">
                      <v:path o:connectlocs="197,195;172,187;146,193;129,190;124,217;103,221;91,214;79,205;59,178;52,166;47,151;43,140;30,139;26,130;15,122;0,101;4,84;9,60;11,55;22,50;38,49;46,39;44,32;43,26;57,9;62,5;71,0;114,6;154,3;168,0;200,3;225,11;222,25;218,33;206,49;208,90;220,114;221,117;225,140;218,181;203,197" o:connectangles="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59" o:spid="_x0000_s1026" o:spt="100" style="position:absolute;left:1790;top:2357;height:4;width:4;rotation:-1144642f;" filled="t" stroked="t" coordsize="183,93" o:gfxdata="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PLE4vQAA&#10;ANwAAAAPAAAAAAAAAAEAIAAAACIAAABkcnMvZG93bnJldi54bWxQSwECFAAUAAAACACHTuJAMy8F&#10;njsAAAA5AAAAEAAAAAAAAAABACAAAAAMAQAAZHJzL3NoYXBleG1sLnhtbFBLBQYAAAAABgAGAFsB&#10;AAC2AwAAAAA=&#10;" path="m148,0l169,17,183,54,114,93,86,86,66,72,14,72,0,41,24,24,54,24,83,44,148,0xe">
                      <v:path o:connectlocs="148,0;169,17;183,54;114,93;86,86;66,72;14,72;0,41;24,24;54,24;83,44;148,0" o:connectangles="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60" o:spid="_x0000_s1026" o:spt="100" style="position:absolute;left:1753;top:2352;height:4;width:3;rotation:-1144642f;" filled="t" stroked="t" coordsize="101,102" o:gfxdata="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RnyS/&#10;AAAA3AAAAA8AAAAAAAAAAQAgAAAAIgAAAGRycy9kb3ducmV2LnhtbFBLAQIUABQAAAAIAIdO4kAz&#10;LwWeOwAAADkAAAAQAAAAAAAAAAEAIAAAAA4BAABkcnMvc2hhcGV4bWwueG1sUEsFBgAAAAAGAAYA&#10;WwEAALgDAAAAAA==&#10;" path="m24,37l0,0,0,10,5,41,24,72,101,102,101,85,59,68,24,37xe">
                      <v:path o:connectlocs="24,37;0,0;0,10;5,41;24,72;101,102;101,85;59,68;24,37" o:connectangles="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61" o:spid="_x0000_s1026" o:spt="100" style="position:absolute;left:1758;top:2351;height:4;width:2;rotation:-1144642f;" filled="t" stroked="t" coordsize="69,85" o:gfxdata="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f3XS8AAAA&#10;3AAAAA8AAAAAAAAAAQAgAAAAIgAAAGRycy9kb3ducmV2LnhtbFBLAQIUABQAAAAIAIdO4kAzLwWe&#10;OwAAADkAAAAQAAAAAAAAAAEAIAAAAAsBAABkcnMvc2hhcGV4bWwueG1sUEsFBgAAAAAGAAYAWwEA&#10;ALUDAAAAAA==&#10;" path="m20,17l0,0,13,26,38,51,52,82,62,85,69,38,52,23,20,17xe">
                      <v:path o:connectlocs="20,17;0,0;13,26;38,51;52,82;62,85;69,38;52,23;20,17" o:connectangles="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262" o:spid="_x0000_s1026" o:spt="100" style="position:absolute;left:3234531;top:3429347;height:74613;width:74613;" filled="t" stroked="t" coordsize="234,236" o:gfxdata="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wKb4vQAA&#10;ANwAAAAPAAAAAAAAAAEAIAAAACIAAABkcnMvZG93bnJldi54bWxQSwECFAAUAAAACACHTuJAMy8F&#10;njsAAAA5AAAAEAAAAAAAAAABACAAAAAMAQAAZHJzL3NoYXBleG1sLnhtbFBLBQYAAAAABgAGAFsB&#10;AAC2AwAAAAA=&#10;" path="m234,0l223,0,209,6,206,11,197,16,187,16,180,21,163,21,160,18,156,14,150,12,149,16,147,17,143,18,139,25,136,38,133,41,123,43,118,48,117,50,113,52,110,58,101,59,101,61,99,63,93,63,85,57,78,54,72,64,68,72,51,74,46,72,43,80,43,95,41,96,35,101,32,108,29,111,12,112,2,112,0,118,2,120,16,136,20,141,42,162,57,181,66,189,70,194,77,197,95,211,98,217,98,221,99,221,105,215,110,215,120,220,143,226,152,226,160,224,165,224,174,227,182,235,187,236,197,236,209,233,214,231,214,230,212,224,204,211,204,200,209,190,212,181,213,156,219,117,219,82,231,43,234,23,234,0xe">
                    <v:path o:connectlocs="223,0;206,11;187,16;163,21;156,14;149,16;143,18;136,38;123,43;117,50;110,58;101,61;93,63;78,54;68,72;46,72;43,95;35,101;29,111;2,112;2,120;20,141;57,181;70,194;95,211;98,221;105,215;120,220;152,226;165,224;182,235;197,236;214,231;212,224;204,200;212,181;219,117;231,43;234,0" o:connectangles="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3" o:spid="_x0000_s1026" o:spt="100" style="position:absolute;left:3313906;top:3524597;height:42863;width:101600;" filled="t" stroked="t" coordsize="318,135" o:gfxdata="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NeUi/&#10;AAAA3AAAAA8AAAAAAAAAAQAgAAAAIgAAAGRycy9kb3ducmV2LnhtbFBLAQIUABQAAAAIAIdO4kAz&#10;LwWeOwAAADkAAAAQAAAAAAAAAAEAIAAAAA4BAABkcnMvc2hhcGV4bWwueG1sUEsFBgAAAAAGAAYA&#10;WwEAALgDAAAAAA==&#10;" path="m23,0l22,1,19,1,17,0,13,0,6,9,5,23,12,28,16,32,15,37,11,40,10,44,10,56,8,61,1,71,0,71,6,82,7,82,10,75,12,72,22,72,40,75,48,76,58,80,67,81,70,82,75,87,78,96,85,103,92,112,98,112,103,106,109,103,113,112,113,122,117,131,118,134,130,135,135,134,152,124,160,117,157,110,152,107,148,102,139,95,137,91,137,87,140,81,148,75,156,72,160,72,168,68,177,58,187,43,189,39,190,38,201,34,205,34,209,36,222,45,241,54,252,66,260,63,266,63,273,68,273,71,269,71,259,80,258,85,257,93,258,104,261,110,273,123,280,128,281,128,281,123,290,117,290,109,293,108,298,112,302,109,312,96,318,91,318,87,314,85,313,83,313,77,309,71,304,68,304,66,306,58,307,54,297,48,287,37,284,33,266,18,257,15,244,11,231,11,218,7,209,1,189,1,184,2,182,4,176,11,174,27,167,31,164,31,164,21,160,20,156,20,137,31,121,33,118,36,110,43,105,44,101,44,92,43,75,36,71,34,48,34,45,28,45,23,39,20,37,9,35,7,27,5,23,0xe">
                    <v:path o:connectlocs="19,1;6,9;16,32;10,44;1,71;7,82;22,72;58,80;75,87;92,112;109,103;117,131;135,134;157,110;139,95;140,81;160,72;187,43;201,34;222,45;260,63;273,71;258,85;261,110;281,128;290,109;302,109;318,87;313,77;304,66;297,48;266,18;231,11;189,1;176,11;164,31;156,20;118,36;101,44;71,34;45,23;35,7" o:connectangles="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4" o:spid="_x0000_s1026" o:spt="100" style="position:absolute;left:3153568;top:3378547;height:74613;width:68263;" filled="t" stroked="t" coordsize="212,235" o:gfxdata="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mwg&#10;wAAAANwAAAAPAAAAAAAAAAEAIAAAACIAAABkcnMvZG93bnJldi54bWxQSwECFAAUAAAACACHTuJA&#10;My8FnjsAAAA5AAAAEAAAAAAAAAABACAAAAAPAQAAZHJzL3NoYXBleG1sLnhtbFBLBQYAAAAABgAG&#10;AFsBAAC5AwAAAAA=&#10;" path="m166,0l71,1,71,28,39,28,37,27,63,52,79,62,82,71,92,79,95,84,93,99,93,100,92,99,69,99,39,102,16,138,15,142,9,152,6,157,5,158,7,165,6,168,4,170,2,186,0,188,2,191,7,195,9,196,16,201,17,204,31,213,37,217,47,222,55,226,66,227,86,227,96,228,112,232,119,235,119,232,125,222,134,220,138,213,145,211,147,206,149,199,152,195,155,194,156,189,165,184,165,180,163,175,162,174,162,169,163,165,172,159,173,158,177,157,189,146,208,134,211,127,212,124,212,121,211,121,210,121,209,118,203,116,195,121,193,121,187,116,183,110,184,111,172,110,163,108,163,107,166,72,166,0xe">
                    <v:path o:connectlocs="71,1;39,28;63,52;82,71;95,84;93,100;69,99;16,138;9,152;5,158;6,168;2,186;2,191;9,196;17,204;37,217;55,226;86,227;112,232;119,232;134,220;145,211;149,199;155,194;165,184;163,175;162,169;172,159;177,157;208,134;212,124;211,121;209,118;195,121;187,116;184,111;163,108;166,72" o:connectangles="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5" o:spid="_x0000_s1026" o:spt="100" style="position:absolute;left:3205956;top:3367434;height:46038;width:19050;" filled="t" stroked="t" coordsize="62,145" o:gfxdata="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emvQAA&#10;ANwAAAAPAAAAAAAAAAEAIAAAACIAAABkcnMvZG93bnJldi54bWxQSwECFAAUAAAACACHTuJAMy8F&#10;njsAAAA5AAAAEAAAAAAAAAABACAAAAAMAQAAZHJzL3NoYXBleG1sLnhtbFBLBQYAAAAABgAGAFsB&#10;AAC2AwAAAAA=&#10;" path="m46,2l41,0,36,3,21,31,16,31,3,34,3,106,2,141,0,142,9,144,21,145,20,144,20,136,21,132,27,126,38,118,45,110,47,102,48,102,51,89,52,77,51,56,53,41,57,28,62,18,62,13,58,8,47,3,46,2xe">
                    <v:path o:connectlocs="46,2;41,0;36,3;21,31;16,31;3,34;3,106;2,141;0,142;9,144;21,145;20,144;20,136;21,132;27,126;38,118;45,110;47,102;48,102;51,89;52,77;51,56;53,41;57,28;62,18;62,13;58,8;47,3;46,2" o:connectangles="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6" o:spid="_x0000_s1026" o:spt="100" style="position:absolute;left:3191668;top:3440459;height:22225;width:39688;" filled="t" stroked="t" coordsize="125,71" o:gfxdata="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ctOM&#10;wAAAANwAAAAPAAAAAAAAAAEAIAAAACIAAABkcnMvZG93bnJldi54bWxQSwECFAAUAAAACACHTuJA&#10;My8FnjsAAAA5AAAAEAAAAAAAAAABACAAAAAPAQAAZHJzL3NoYXBleG1sLnhtbFBLBQYAAAAABgAG&#10;AFsBAAC5AwAAAAA=&#10;" path="m33,0l31,4,28,11,26,16,19,18,15,25,6,27,0,37,0,40,9,48,21,53,36,55,46,56,58,65,76,70,103,71,120,64,125,59,123,56,123,38,123,37,118,32,109,29,107,27,100,28,95,33,90,33,85,31,82,28,82,26,75,26,73,23,71,20,66,20,59,15,57,10,52,4,39,4,33,0xe">
                    <v:path o:connectlocs="33,0;31,4;28,11;26,16;19,18;15,25;6,27;0,37;0,40;9,48;21,53;36,55;46,56;58,65;76,70;103,71;120,64;125,59;123,56;123,38;123,37;118,32;109,29;107,27;100,28;95,33;90,33;85,31;82,28;82,26;75,26;73,23;71,20;66,20;59,15;57,10;52,4;39,4;33,0" o:connectangles="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7" o:spid="_x0000_s1026" o:spt="100" style="position:absolute;left:3264693;top:3497609;height:50800;width:57150;" filled="t" stroked="t" coordsize="180,157" o:gfxdata="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dERLsAAADc&#10;AAAADwAAAAAAAAABACAAAAAiAAAAZHJzL2Rvd25yZXYueG1sUEsBAhQAFAAAAAgAh07iQDMvBZ47&#10;AAAAOQAAABAAAAAAAAAAAQAgAAAACgEAAGRycy9zaGFwZXhtbC54bWxQSwUGAAAAAAYABgBbAQAA&#10;tAMAAAAA&#10;" path="m121,16l118,18,104,21,94,21,89,20,81,12,72,9,67,9,59,11,50,11,27,5,17,0,13,0,6,6,5,7,2,12,2,15,6,21,6,33,2,36,0,42,3,53,7,60,11,66,18,71,23,71,33,76,39,82,44,85,45,85,50,74,49,69,40,65,39,61,45,59,51,60,59,68,65,77,68,83,76,92,78,92,106,104,119,115,121,142,122,144,130,149,138,151,141,150,136,139,140,136,141,136,145,139,151,145,154,156,157,157,158,157,165,147,168,142,167,130,168,126,172,123,173,118,169,114,162,109,164,95,170,86,174,86,176,87,179,87,180,86,174,81,161,72,141,54,133,43,127,27,125,25,122,16,121,16xe">
                    <v:path o:connectlocs="118,18;94,21;81,12;67,9;50,11;17,0;6,6;2,12;6,21;2,36;3,53;11,66;23,71;39,82;45,85;49,69;39,61;51,60;65,77;76,92;106,104;121,142;130,149;141,150;140,136;145,139;154,156;158,157;168,142;168,126;173,118;162,109;170,86;176,87;180,86;161,72;133,43;125,25;121,16" o:connectangles="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8" o:spid="_x0000_s1026" o:spt="100" style="position:absolute;left:3202781;top:3411884;height:53975;width:106363;" filled="t" stroked="t" coordsize="337,166" o:gfxdata="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af6b4A&#10;AADcAAAADwAAAAAAAAABACAAAAAiAAAAZHJzL2Rvd25yZXYueG1sUEsBAhQAFAAAAAgAh07iQDMv&#10;BZ47AAAAOQAAABAAAAAAAAAAAQAgAAAADQEAAGRycy9zaGFwZXhtbC54bWxQSwUGAAAAAAYABgBb&#10;AQAAtwMAAAAA&#10;" path="m337,54l326,54,312,60,309,65,300,70,290,70,283,75,266,75,263,72,259,68,253,66,252,70,250,71,246,72,242,79,239,92,236,95,226,97,221,102,220,104,216,106,213,112,205,113,205,115,202,117,196,117,188,111,181,108,175,118,171,126,154,128,149,126,146,134,148,149,144,150,139,155,135,162,132,165,115,166,115,163,107,156,107,152,106,147,99,144,92,145,90,142,90,124,90,123,85,118,76,115,74,113,67,114,62,119,57,119,52,117,49,114,49,112,42,112,40,109,38,106,33,106,26,101,24,96,19,90,6,90,0,86,3,85,5,80,13,75,13,71,11,66,10,65,10,60,11,56,20,50,21,49,25,48,38,37,56,25,59,18,60,15,74,13,85,9,92,7,110,9,124,11,148,11,166,7,178,6,183,5,188,1,199,0,207,2,209,5,223,5,231,1,240,1,245,2,257,9,271,9,283,11,293,16,304,27,327,38,332,43,337,52,337,54xe">
                    <v:path o:connectlocs="326,54;309,65;290,70;266,75;259,68;252,70;246,72;239,92;226,97;220,104;213,112;205,115;196,117;181,108;171,126;149,126;148,149;139,155;132,165;115,163;107,152;99,144;90,142;90,123;76,115;67,114;57,119;49,114;42,112;38,106;26,101;19,90;0,86;5,80;13,71;10,65;11,56;21,49;38,37;59,18;74,13;92,7;124,11;166,7;183,5;199,0;209,5;231,1;245,2;271,9;293,16;327,38;337,52" o:connectangles="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269" o:spid="_x0000_s1026" o:spt="100" style="position:absolute;left:2721768;top:3094384;height:342900;width:525463;" filled="t" stroked="t" coordsize="1657,1083" o:gfxdata="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gS3de5AAAA3AAA&#10;AA8AAAAAAAAAAQAgAAAAIgAAAGRycy9kb3ducmV2LnhtbFBLAQIUABQAAAAIAIdO4kAzLwWeOwAA&#10;ADkAAAAQAAAAAAAAAAEAIAAAAAgBAABkcnMvc2hhcGV4bWwueG1sUEsFBgAAAAAGAAYAWwEAALID&#10;AAAAAA==&#10;" path="m127,56l136,59,140,61,148,68,151,67,152,72,162,77,168,79,183,77,191,82,191,88,196,90,215,95,219,99,223,105,223,125,226,131,233,144,234,152,237,154,240,161,243,177,248,183,251,185,254,188,258,207,260,212,262,215,269,219,272,224,277,239,286,245,290,257,299,268,310,272,324,292,334,299,351,303,357,304,360,306,361,320,358,325,361,330,361,335,367,342,374,348,390,355,398,364,401,374,406,376,407,379,421,379,428,384,433,395,439,397,439,402,433,412,430,414,428,421,427,425,426,433,427,438,432,445,444,445,452,439,454,443,450,451,453,456,476,468,482,470,487,466,501,481,506,484,507,492,507,503,509,507,543,535,554,545,561,548,565,553,567,558,567,564,570,568,576,568,582,577,588,589,592,595,604,604,615,617,630,627,632,633,631,635,631,640,638,664,645,672,646,681,652,687,656,694,658,703,658,712,656,717,646,728,645,729,646,733,653,739,654,742,640,748,635,752,635,756,637,758,642,771,643,779,646,788,656,793,670,810,675,815,683,821,689,823,699,827,706,827,710,830,722,841,731,843,738,850,740,855,740,858,744,859,746,861,748,865,750,870,755,874,769,875,775,879,780,880,782,884,814,892,820,895,828,895,832,892,836,895,850,902,855,909,856,912,860,913,862,917,869,919,875,924,884,928,884,931,890,936,894,935,900,939,905,941,916,945,926,946,943,951,953,959,960,961,985,968,1000,974,1009,973,1019,983,1043,998,1049,999,1052,999,1057,1003,1063,1005,1074,1009,1103,1011,1113,1017,1120,1020,1122,1020,1130,1024,1145,1025,1152,1024,1158,1021,1162,1017,1173,1013,1181,1010,1202,995,1207,994,1215,992,1232,992,1244,995,1266,1004,1291,1015,1309,1033,1316,1042,1336,1060,1345,1070,1362,1083,1364,1081,1366,1065,1368,1063,1369,1060,1367,1053,1368,1052,1371,1047,1377,1037,1378,1033,1401,997,1431,994,1454,994,1455,995,1455,994,1457,979,1454,974,1444,966,1441,957,1425,947,1399,922,1401,923,1433,923,1433,896,1528,895,1541,892,1546,892,1561,864,1565,861,1571,863,1572,855,1583,839,1590,842,1588,858,1593,859,1595,861,1594,876,1597,886,1600,881,1606,860,1608,849,1616,825,1619,815,1616,810,1611,806,1620,801,1619,794,1611,790,1617,782,1622,772,1622,763,1632,744,1641,736,1653,723,1656,714,1657,703,1654,692,1648,683,1617,680,1605,691,1605,678,1588,675,1576,676,1555,682,1544,690,1519,691,1504,691,1495,692,1484,697,1474,699,1464,708,1459,720,1457,750,1453,767,1449,779,1443,788,1441,801,1436,812,1426,823,1411,830,1414,849,1395,859,1387,860,1380,859,1377,854,1377,848,1368,846,1351,846,1345,848,1335,850,1321,858,1312,860,1303,859,1275,864,1251,876,1238,876,1226,868,1215,853,1210,849,1210,852,1195,850,1183,846,1175,843,1169,839,1164,832,1160,830,1154,822,1152,820,1149,820,1148,818,1146,809,1130,773,1126,766,1120,761,1108,747,1103,741,1088,717,1084,705,1086,703,1090,696,1090,690,1089,686,1071,664,1063,645,1063,634,1068,611,1067,574,1067,562,1065,552,1061,547,1060,529,1060,505,1057,502,1057,498,1062,484,1068,479,1071,467,1071,459,1073,455,1086,459,1089,457,1095,450,1098,444,1099,434,1098,433,1095,439,1093,443,1090,444,1089,444,1090,438,1095,425,1078,424,1060,416,1033,413,1018,405,1004,403,987,392,970,366,955,319,938,308,930,288,914,271,894,225,883,217,877,207,860,191,852,181,807,183,796,180,785,185,782,188,759,235,735,230,711,214,692,198,678,180,664,129,635,110,615,93,606,80,594,74,587,62,582,59,572,53,482,54,481,84,437,84,334,84,125,7,124,0,0,10,7,18,8,25,12,31,16,41,22,47,22,52,25,52,29,57,30,73,48,99,50,106,50,111,52,112,54,117,57,120,65,137,65,147,66,149,70,145,72,147,75,155,78,176,82,187,84,191,94,195,98,197,104,198,111,208,121,209,126,217,132,228,136,230,147,241,151,244,170,268,172,276,172,284,173,287,172,290,173,295,168,296,164,300,164,305,167,306,165,311,159,306,142,311,120,309,120,317,122,319,126,315,137,326,147,330,149,333,152,344,156,347,165,348,170,351,173,357,179,358,188,363,192,369,199,373,212,375,222,363,224,368,223,375,227,380,239,397,251,405,258,408,264,408,267,414,277,436,278,444,280,466,276,483,272,491,272,497,275,492,277,491,280,495,286,494,291,498,292,504,294,508,305,509,305,514,315,524,334,534,340,541,361,559,368,562,379,575,388,600,394,606,399,607,404,601,412,597,419,590,422,584,423,575,421,569,415,563,412,557,404,546,404,541,390,532,382,524,373,531,367,529,362,524,355,511,353,507,353,488,346,475,342,468,341,470,341,451,333,445,330,441,324,434,323,424,320,405,317,402,315,395,308,379,299,370,294,370,296,382,299,387,298,387,292,380,292,375,287,368,285,360,285,358,282,353,274,349,272,341,266,330,247,309,244,298,243,289,240,282,239,274,238,274,237,271,234,269,231,271,229,269,224,261,219,246,217,247,215,246,208,241,204,242,197,229,195,218,175,202,170,197,168,192,164,190,157,188,156,183,152,176,148,169,143,164,140,143,138,125,137,115,132,107,130,100,127,82,127,72,129,64,127,56xe">
                    <v:path o:connectlocs="183,77;233,144;260,212;324,292;367,342;433,395;432,445;501,481;567,558;630,627;658,703;635,752;683,821;740,858;782,884;860,913;905,941;1019,983;1120,1020;1202,995;1336,1060;1371,1047;1454,974;1541,892;1593,859;1616,810;1641,736;1588,675;1464,708;1411,830;1345,848;1215,853;1154,822;1103,741;1063,634;1057,498;1098,444;1078,424;930,288;785,185;615,93;334,84;22,52;57,120;84,191;147,241;164,300;126,315;179,358;239,397;272,491;305,509;394,606;412,557;353,507;323,424;298,387;266,330;231,271;195,218;143,164;127,56" o:connectangles="0,0,0,0,0,0,0,0,0,0,0,0,0,0,0,0,0,0,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270" o:spid="_x0000_s1026" o:spt="203" style="position:absolute;left:1832768;top:1897409;height:1346200;width:1765300;" coordorigin="672,1356" coordsize="1112,848" o:gfxdata="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wvT+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Group 271" o:spid="_x0000_s1026" o:spt="203" style="position:absolute;left:672;top:1356;height:413;width:418;" coordorigin="672,1356" coordsize="418,413" o:gfxdata="UEsDBAoAAAAAAIdO4kAAAAAAAAAAAAAAAAAEAAAAZHJzL1BLAwQUAAAACACHTuJAzBBqib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qS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EGqJ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272" o:spid="_x0000_s1026" o:spt="100" style="position:absolute;left:776;top:1738;height:7;width:3;" filled="t" stroked="t" coordsize="12,33" o:gfxdata="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Ajzt&#10;wAAAANwAAAAPAAAAAAAAAAEAIAAAACIAAABkcnMvZG93bnJldi54bWxQSwECFAAUAAAACACHTuJA&#10;My8FnjsAAAA5AAAAEAAAAAAAAAABACAAAAAPAQAAZHJzL3NoYXBleG1sLnhtbFBLBQYAAAAABgAG&#10;AFsBAAC5AwAAAAA=&#10;" path="m3,0l0,5,1,3,7,3,12,6,9,10,11,13,5,33,4,29,4,9,3,6,3,0xe">
                        <v:path o:connectlocs="3,0;0,5;1,3;7,3;12,6;9,10;11,13;5,33;4,29;4,9;3,6;3,0" o:connectangles="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73" o:spid="_x0000_s1026" o:spt="100" style="position:absolute;left:833;top:1721;height:4;width:6;" filled="t" stroked="t" coordsize="27,18" o:gfxdata="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WgIu/&#10;AAAA3AAAAA8AAAAAAAAAAQAgAAAAIgAAAGRycy9kb3ducmV2LnhtbFBLAQIUABQAAAAIAIdO4kAz&#10;LwWeOwAAADkAAAAQAAAAAAAAAAEAIAAAAA4BAABkcnMvc2hhcGV4bWwueG1sUEsFBgAAAAAGAAYA&#10;WwEAALgDAAAAAA==&#10;" path="m13,9l5,18,0,9,5,2,10,0,13,1,26,1,27,3,13,9xe">
                        <v:path o:connectlocs="13,9;5,18;0,9;5,2;10,0;13,1;26,1;27,3;13,9" o:connectangles="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74" o:spid="_x0000_s1026" o:spt="100" style="position:absolute;left:817;top:1706;height:24;width:29;" filled="t" stroked="t" coordsize="145,117" o:gfxdata="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1upu8AAAA&#10;3AAAAA8AAAAAAAAAAQAgAAAAIgAAAGRycy9kb3ducmV2LnhtbFBLAQIUABQAAAAIAIdO4kAzLwWe&#10;OwAAADkAAAAQAAAAAAAAAAEAIAAAAAsBAABkcnMvc2hhcGV4bWwueG1sUEsFBgAAAAAGAAYAWwEA&#10;ALUDAAAAAA==&#10;" path="m4,59l0,60,0,56,9,56,9,47,21,33,25,34,28,30,39,29,45,29,39,38,44,39,47,44,48,51,57,54,58,43,60,39,58,34,63,32,50,16,49,9,53,6,61,4,66,14,68,24,70,25,75,16,80,12,90,14,93,9,95,6,90,0,96,2,100,1,104,2,104,14,108,18,117,4,125,2,128,7,127,20,125,23,125,29,127,29,128,34,145,34,138,49,129,49,111,39,104,40,102,49,118,52,122,56,122,65,112,63,112,56,108,56,103,61,93,63,96,63,100,68,95,68,84,72,74,86,66,87,65,90,66,94,66,102,63,109,43,117,47,108,53,100,53,95,44,93,43,87,44,83,39,79,31,77,27,79,29,82,36,83,37,102,29,106,20,98,17,88,16,78,14,68,7,66,4,59xe">
                        <v:path o:connectlocs="0,60;9,56;21,33;28,30;45,29;44,39;48,51;58,43;58,34;50,16;53,6;66,14;70,25;80,12;93,9;90,0;100,1;104,14;117,4;128,7;125,23;127,29;145,34;129,49;104,40;118,52;122,65;112,56;103,61;96,63;95,68;74,86;65,90;66,102;43,117;53,100;44,93;44,83;31,77;29,82;37,102;20,98;16,78;7,66" o:connectangles="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75" o:spid="_x0000_s1026" o:spt="100" style="position:absolute;left:672;top:1356;height:411;width:328;" fillcolor="#ED7D31 [3205]" filled="t" stroked="t" coordsize="1638,2054" o:gfxdata="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1UXA&#10;wAAAANwAAAAPAAAAAAAAAAEAIAAAACIAAABkcnMvZG93bnJldi54bWxQSwECFAAUAAAACACHTuJA&#10;My8FnjsAAAA5AAAAEAAAAAAAAAABACAAAAAPAQAAZHJzL3NoYXBleG1sLnhtbFBLBQYAAAAABgAG&#10;AFsBAAC5AwAAAAA=&#10;" path="m1486,1466l1486,1356,1486,1249,1486,1148,1486,1039,1486,915,1486,793,1486,678,1486,553,1486,409,1486,266,1484,263,1477,263,1475,270,1470,280,1467,276,1456,259,1429,248,1427,242,1408,232,1408,228,1403,221,1365,201,1361,205,1355,206,1350,202,1351,214,1349,220,1341,209,1335,205,1330,209,1303,214,1302,217,1290,225,1280,225,1273,217,1271,225,1252,223,1251,221,1253,215,1232,211,1222,201,1211,194,1178,194,1158,199,1128,183,1115,180,1107,172,1091,167,1074,166,1072,156,1054,152,1032,142,1010,142,1001,148,975,158,977,152,985,151,983,144,977,141,967,140,929,151,899,148,908,140,909,132,872,132,866,129,887,128,882,120,872,120,870,114,877,99,877,87,859,80,843,80,845,94,843,91,835,94,832,81,827,69,817,69,807,71,790,83,785,75,778,80,771,91,763,91,757,83,747,83,740,78,744,70,733,45,716,39,716,48,709,40,710,51,704,51,697,58,695,72,704,83,704,91,705,103,695,103,694,94,688,87,683,94,678,83,676,96,657,83,649,82,646,85,654,66,660,70,672,64,689,49,690,42,689,33,681,26,661,30,660,27,658,16,650,11,642,15,635,10,627,0,622,3,619,10,613,17,612,24,609,22,612,33,608,37,602,33,598,35,597,40,591,48,584,60,558,86,536,86,537,91,511,96,491,91,495,96,486,101,489,113,472,103,480,92,483,83,496,78,500,73,478,81,466,88,452,101,448,109,448,113,440,116,445,121,452,124,457,136,464,141,474,139,461,145,453,145,450,155,453,162,452,174,447,182,442,175,442,162,434,168,440,158,439,146,445,140,442,131,432,128,405,148,405,152,418,145,408,156,366,184,348,188,338,200,342,191,342,183,348,177,337,175,326,200,323,211,342,228,353,233,353,239,324,225,321,218,312,217,307,227,285,253,295,258,318,259,314,261,287,261,280,264,279,268,291,282,302,288,299,293,279,279,280,287,273,318,270,323,269,306,263,331,251,356,226,379,189,388,155,393,127,401,117,400,125,397,124,393,102,395,102,397,103,401,101,419,101,435,98,453,103,455,108,452,102,459,88,465,85,471,79,471,86,465,88,457,86,458,71,468,69,474,102,489,112,500,118,511,140,524,152,527,182,556,206,572,221,587,221,592,230,599,233,608,237,621,241,626,238,629,240,641,244,657,259,659,268,666,291,675,287,670,292,666,294,658,308,659,310,657,307,651,313,648,317,648,305,673,310,677,319,670,335,666,348,667,354,669,362,678,359,683,349,686,343,705,355,723,372,736,375,729,375,718,378,713,377,724,381,727,383,721,399,720,415,731,427,727,436,717,446,720,453,713,469,716,464,722,440,731,435,739,441,742,443,736,467,728,472,732,472,739,464,745,442,747,434,750,430,756,410,759,403,758,398,750,392,748,389,744,382,743,381,737,376,738,369,744,351,744,342,736,332,717,338,734,344,744,339,755,339,766,346,769,344,764,349,753,361,755,388,764,394,771,393,780,385,791,386,785,383,779,364,771,354,793,350,802,350,809,346,814,339,810,337,804,332,798,322,801,321,803,314,799,302,802,300,797,296,801,297,795,289,796,285,802,280,799,269,797,246,799,237,792,237,782,221,781,238,767,237,756,238,744,237,736,227,729,230,727,246,724,227,723,215,727,188,728,172,747,160,749,154,753,149,752,136,761,125,772,135,780,141,790,136,792,115,793,111,790,109,783,101,787,77,802,71,810,68,808,66,814,61,823,50,828,45,822,36,829,32,835,32,840,34,842,11,855,6,856,12,842,0,850,0,858,6,865,43,889,71,899,75,898,70,890,107,903,90,910,81,922,72,919,74,911,70,906,68,915,80,941,91,952,91,963,88,976,100,990,104,991,108,996,150,1005,160,1003,179,1013,210,997,231,1001,247,996,263,1003,275,1017,278,1013,279,1003,270,1001,263,995,260,990,275,989,280,997,290,1005,294,1033,297,1033,303,1017,312,1002,324,990,330,981,351,971,350,964,365,970,371,969,377,962,389,954,400,968,405,970,405,984,400,995,394,1003,382,1008,373,1003,365,1003,365,1014,367,1021,372,1016,382,1019,387,1033,397,1052,396,1061,394,1065,400,1070,403,1077,404,1084,403,1098,394,1115,387,1125,380,1132,371,1135,360,1135,353,1140,344,1138,326,1143,322,1143,332,1132,330,1130,321,1131,317,1135,312,1147,303,1158,286,1174,280,1183,271,1186,260,1183,256,1179,240,1191,222,1197,219,1202,217,1207,220,1211,222,1219,219,1224,201,1221,190,1223,178,1237,174,1245,170,1243,162,1244,145,1266,142,1267,139,1271,138,1277,128,1299,127,1305,128,1323,125,1328,117,1330,111,1329,107,1330,107,1336,118,1345,115,1348,104,1351,102,1358,101,1366,104,1363,124,1360,131,1357,138,1351,156,1348,157,1352,151,1355,155,1358,134,1362,125,1366,119,1373,118,1378,133,1388,145,1378,151,1379,146,1385,144,1394,147,1405,151,1410,152,1417,156,1423,161,1427,165,1425,174,1411,176,1420,179,1422,193,1420,184,1436,197,1441,219,1446,230,1439,238,1439,242,1449,237,1457,220,1463,214,1474,203,1487,197,1497,194,1506,194,1514,204,1533,209,1534,216,1529,224,1527,226,1531,222,1535,224,1538,237,1538,235,1540,222,1541,215,1546,220,1554,232,1563,238,1563,243,1566,248,1565,254,1568,262,1567,269,1571,276,1571,278,1565,285,1559,301,1536,307,1519,313,1517,312,1512,305,1507,301,1496,318,1468,334,1457,342,1447,348,1442,361,1441,328,1471,312,1495,311,1501,312,1504,318,1509,321,1519,322,1528,326,1538,333,1546,343,1576,349,1583,349,1589,338,1604,337,1608,333,1609,332,1617,338,1631,343,1627,350,1627,356,1631,351,1633,345,1641,346,1657,351,1657,355,1660,351,1662,342,1673,333,1673,326,1680,345,1683,357,1676,366,1664,373,1662,388,1649,399,1649,413,1637,426,1611,429,1620,429,1630,425,1635,425,1642,426,1648,432,1654,436,1653,440,1659,446,1662,456,1653,458,1648,461,1652,466,1652,464,1658,470,1662,477,1670,491,1699,498,1703,501,1702,509,1694,509,1678,504,1668,506,1664,511,1654,520,1647,522,1641,526,1640,526,1647,522,1660,538,1676,548,1679,572,1667,590,1653,607,1636,619,1629,620,1632,606,1658,599,1663,603,1664,603,1667,595,1679,584,1686,579,1713,588,1714,575,1729,570,1760,569,1775,566,1783,560,1792,549,1814,545,1810,541,1812,538,1819,525,1837,522,1837,518,1846,516,1858,512,1866,506,1863,502,1867,498,1863,484,1877,472,1879,456,1891,451,1890,431,1910,423,1925,416,1932,414,1939,412,1952,410,1953,424,1958,427,1964,418,1963,412,1958,404,1955,403,1960,399,1963,394,1960,389,1953,393,1948,393,1943,383,1945,375,1942,370,1943,365,1947,349,1953,326,1968,310,1982,303,1992,301,1995,300,1997,300,2006,286,2013,286,2018,281,2022,276,2018,274,2018,270,2022,263,2026,258,2028,252,2031,252,2033,257,2033,260,2042,259,2054,263,2054,269,2050,271,2044,269,2031,274,2031,278,2040,284,2045,301,2038,297,2019,299,2017,305,2023,307,2028,306,2034,312,2034,316,2036,322,2033,324,2029,328,2031,332,2028,334,2020,342,2013,344,2001,349,1987,356,1982,364,1981,365,1992,357,2001,360,2006,373,2002,388,1993,402,1996,402,1990,404,1988,405,1983,413,1991,418,1982,419,1980,423,1976,432,1975,436,1969,441,1966,446,1966,450,1961,457,1961,459,1968,459,1979,458,1986,459,1987,468,1969,470,1955,473,1958,478,1958,495,1954,506,1945,512,1945,516,1941,515,1931,515,1925,506,1922,498,1915,493,1907,490,1898,495,1898,499,1909,504,1915,513,1916,528,1902,538,1899,556,1899,560,1890,558,1889,548,1891,552,1886,564,1879,569,1884,577,1884,576,1872,577,1864,584,1862,596,1867,609,1855,611,1850,615,1851,618,1848,619,1843,625,1847,627,1843,634,1839,639,1831,639,1818,633,1818,630,1815,635,1809,652,1797,655,1800,658,1788,672,1788,673,1783,676,1778,677,1770,684,1770,693,1775,698,1764,701,1762,708,1757,712,1751,714,1746,726,1742,740,1739,746,1729,752,1732,763,1726,764,1717,757,1712,767,1707,767,1703,765,1699,767,1692,773,1691,779,1681,796,1675,803,1668,805,1660,805,1653,801,1649,787,1642,785,1637,776,1633,762,1638,757,1636,765,1605,765,1600,779,1598,785,1592,785,1586,791,1582,791,1574,790,1566,795,1570,797,1561,805,1559,805,1568,816,1566,822,1561,822,1554,812,1550,818,1546,834,1545,843,1533,843,1525,840,1519,821,1502,827,1501,833,1508,846,1508,864,1490,870,1470,889,1447,892,1433,925,1415,950,1390,950,1383,948,1374,950,1362,953,1353,959,1342,973,1305,974,1296,974,1287,977,1276,982,1278,983,1287,978,1329,973,1342,961,1364,957,1378,957,1390,962,1395,983,1394,1002,1373,1017,1366,1027,1364,1018,1374,1011,1378,1001,1385,996,1395,988,1401,988,1411,995,1418,1021,1425,1042,1436,999,1428,983,1436,975,1434,968,1422,962,1423,954,1428,946,1437,918,1450,913,1459,916,1471,916,1487,914,1504,910,1513,902,1522,897,1534,896,1541,891,1551,888,1561,892,1567,904,1574,931,1557,936,1559,931,1571,926,1579,919,1586,913,1586,912,1589,916,1593,904,1589,902,1589,899,1592,898,1598,892,1592,888,1598,889,1604,883,1606,883,1615,892,1617,896,1622,907,1619,923,1617,923,1608,924,1605,932,1609,939,1614,948,1595,957,1584,963,1586,970,1581,970,1592,968,1603,980,1583,980,1572,993,1565,997,1568,1002,1560,1000,1550,1001,1546,1005,1540,1007,1554,1011,1566,1013,1551,1015,1540,1020,1534,1020,1524,1023,1536,1028,1534,1033,1534,1038,1538,1055,1540,1064,1534,1069,1533,1074,1518,1077,1519,1083,1517,1088,1509,1085,1508,1082,1504,1076,1506,1081,1496,1088,1486,1093,1486,1096,1476,1091,1469,1082,1477,1076,1477,1065,1482,1064,1474,1074,1470,1082,1463,1083,1453,1076,1458,1076,1453,1066,1454,1066,1448,1063,1447,1066,1439,1077,1436,1083,1425,1074,1423,1082,1411,1086,1409,1090,1417,1093,1416,1098,1405,1109,1394,1109,1404,1099,1421,1096,1431,1102,1437,1111,1436,1114,1431,1114,1415,1115,1405,1120,1418,1120,1426,1128,1427,1144,1425,1150,1426,1160,1423,1166,1414,1178,1409,1190,1409,1189,1412,1173,1415,1173,1422,1171,1432,1171,1439,1177,1442,1194,1436,1195,1441,1179,1450,1168,1454,1183,1457,1190,1448,1200,1443,1204,1446,1190,1463,1208,1458,1212,1461,1222,1460,1224,1463,1216,1475,1224,1477,1238,1495,1246,1498,1253,1497,1253,1493,1254,1490,1254,1485,1258,1482,1263,1481,1268,1485,1270,1491,1270,1500,1279,1506,1284,1512,1287,1514,1289,1509,1296,1514,1301,1513,1307,1517,1313,1524,1313,1528,1312,1531,1316,1534,1324,1535,1337,1530,1370,1529,1373,1523,1383,1528,1387,1523,1399,1525,1405,1531,1437,1538,1445,1539,1459,1531,1466,1536,1467,1539,1459,1541,1458,1545,1463,1549,1483,1557,1504,1562,1522,1565,1540,1556,1555,1538,1559,1529,1563,1525,1574,1540,1580,1546,1590,1550,1586,1551,1579,1557,1579,1565,1580,1571,1581,1578,1579,1582,1574,1577,1572,1557,1574,1552,1574,1545,1570,1539,1567,1536,1563,1541,1561,1546,1561,1560,1564,1563,1564,1570,1563,1574,1560,1578,1555,1579,1548,1587,1552,1592,1567,1595,1567,1599,1572,1601,1579,1601,1581,1603,1580,1606,1598,1614,1612,1627,1612,1624,1615,1620,1629,1620,1630,1619,1631,1608,1628,1599,1630,1598,1635,1600,1638,1595,1635,1592,1608,1557,1603,1546,1590,1535,1583,1529,1587,1529,1587,1523,1587,1501,1554,1502,1542,1517,1536,1514,1521,1503,1506,1514,1486,1502,1486,1466xe">
                        <v:path o:connectlocs="1427,242;1252,223;977,152;845,94;709,40;672,64;602,33;466,88;440,158;353,233;270,323;102,459;233,608;319,670;436,717;392,748;393,780;289,796;160,749;36,829;70,906;270,1001;405,970;394,1115;256,1179;127,1305;155,1358;193,1420;222,1535;313,1517;349,1583;345,1683;461,1652;548,1679;549,1814;414,1939;326,1968;263,2054;334,2020;432,1975;515,1925;576,1872;658,1788;767,1707;785,1592;827,1501;983,1287;1042,1436;892,1567;892,1617;1000,1550;1088,1509;1066,1448;1115,1405;1168,1454;1263,1481;1383,1528;1574,1540;1564,1570;1628,1599" o:connectangles="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76" o:spid="_x0000_s1026" o:spt="100" style="position:absolute;left:999;top:1668;height:101;width:91;" filled="t" stroked="t" coordsize="456,507" o:gfxdata="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Gfa+8AAAA&#10;3AAAAA8AAAAAAAAAAQAgAAAAIgAAAGRycy9kb3ducmV2LnhtbFBLAQIUABQAAAAIAIdO4kAzLwWe&#10;OwAAADkAAAAQAAAAAAAAAAEAIAAAAAsBAABkcnMvc2hhcGV4bWwueG1sUEsFBgAAAAAGAAYAWwEA&#10;ALUDAAAAAA==&#10;" path="m10,44l26,57,36,81,39,87,39,90,42,92,55,87,71,73,87,68,91,60,91,51,93,47,100,44,102,41,103,29,108,23,129,17,151,0,156,1,162,7,171,25,174,29,179,29,183,41,192,55,194,63,206,74,210,90,210,93,214,100,235,109,246,120,253,141,264,160,292,206,299,224,300,227,303,227,308,245,322,262,326,270,326,273,323,278,324,283,334,292,338,299,338,303,343,320,348,329,353,335,365,342,401,352,426,373,431,379,450,384,452,388,456,394,456,396,453,401,451,416,451,443,456,459,456,464,453,470,451,474,450,481,441,480,435,488,429,496,424,498,419,498,415,503,410,496,409,507,404,506,403,496,403,482,409,480,413,482,416,479,419,480,421,475,425,474,423,467,421,454,416,453,414,456,410,456,408,454,407,439,408,432,405,426,404,416,397,402,394,390,392,395,393,388,397,382,394,377,389,378,382,386,377,390,375,396,367,393,362,396,356,400,358,404,355,411,354,415,354,418,350,423,346,423,346,429,342,434,338,431,333,423,331,416,332,411,337,410,342,405,346,389,346,375,351,370,367,369,369,366,350,359,344,352,335,348,329,339,328,320,318,319,317,315,317,310,315,307,302,305,299,302,290,288,289,283,303,296,305,299,300,287,300,278,296,278,291,282,286,282,281,278,281,275,280,273,276,273,275,276,270,278,264,271,263,267,264,261,279,260,281,255,270,255,265,253,265,250,268,246,267,244,262,244,262,237,268,233,267,229,256,233,253,229,257,219,279,230,284,238,289,239,286,239,281,232,280,222,276,219,276,223,272,219,263,208,260,203,264,198,275,201,279,198,273,196,254,196,254,203,249,208,247,203,243,196,245,190,251,190,262,181,259,178,251,184,249,180,256,169,249,169,246,173,243,180,238,186,233,183,230,171,230,165,226,162,224,162,219,165,215,159,202,148,190,146,183,130,178,124,181,117,178,104,173,108,162,68,156,52,154,40,149,49,155,63,154,67,150,63,155,81,155,85,163,105,166,126,172,142,173,149,168,160,166,165,157,163,152,142,147,136,146,147,129,146,129,128,133,127,127,122,120,110,120,100,123,98,117,90,113,92,112,104,106,106,98,100,90,85,86,84,87,90,85,93,77,88,71,82,75,88,73,92,66,93,66,94,77,95,86,101,88,106,87,108,98,115,98,121,101,122,103,121,108,121,116,135,117,141,116,148,108,153,98,154,96,148,97,149,97,158,86,162,66,144,54,141,48,135,41,130,33,127,38,115,33,114,27,116,17,105,1,82,0,73,3,66,5,47,10,44xe">
                        <v:path o:connectlocs="39,90;91,60;103,29;162,7;192,55;214,100;292,206;322,262;334,292;353,335;450,384;451,416;451,474;424,498;404,506;416,479;421,454;407,439;394,390;389,378;362,396;354,418;338,431;342,405;369,366;328,320;302,305;305,299;286,282;275,276;279,260;268,246;267,229;284,238;276,219;264,198;254,203;251,190;256,169;233,183;219,165;178,124;156,52;150,63;172,142;152,142;133,127;117,90;90,85;71,82;77,95;98,121;117,141;97,149;48,135;27,116;5,47" o:connectangles="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group id="Group 277" o:spid="_x0000_s1026" o:spt="203" style="position:absolute;left:1149;top:1865;height:339;width:635;" coordorigin="1149,1865" coordsize="635,339" o:gfxdata="UEsDBAoAAAAAAIdO4kAAAAAAAAAAAAAAAAAEAAAAZHJzL1BLAwQUAAAACACHTuJArfhdY7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34XWO7AAAA3AAAAA8AAAAAAAAAAQAgAAAAIgAAAGRycy9kb3ducmV2LnhtbFBL&#10;AQIUABQAAAAIAIdO4kAzLwWeOwAAADkAAAAVAAAAAAAAAAEAIAAAAAoBAABkcnMvZ3JvdXBzaGFw&#10;ZXhtbC54bWxQSwUGAAAAAAYABgBgAQAAxwMAAAAA&#10;">
                      <o:lock v:ext="edit" aspectratio="t"/>
                      <v:shape id="Freeform 278" o:spid="_x0000_s1026" o:spt="100" style="position:absolute;left:1782;top:1939;height:3;width:2;" filled="t" stroked="t" coordsize="10,15" o:gfxdata="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Lz+K/&#10;AAAA3AAAAA8AAAAAAAAAAQAgAAAAIgAAAGRycy9kb3ducmV2LnhtbFBLAQIUABQAAAAIAIdO4kAz&#10;LwWeOwAAADkAAAAQAAAAAAAAAAEAIAAAAA4BAABkcnMvc2hhcGV4bWwueG1sUEsFBgAAAAAGAAYA&#10;WwEAALgDAAAAAA==&#10;" path="m5,0l2,3,1,10,0,15,5,10,8,10,8,6,10,1,5,0xe">
                        <v:path o:connectlocs="5,0;2,3;1,10;0,15;5,10;8,10;8,6;10,1;5,0" o:connectangles="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79" o:spid="_x0000_s1026" o:spt="100" style="position:absolute;left:1782;top:1939;height:3;width:2;" filled="t" stroked="t" coordsize="10,15" o:gfxdata="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9nJS/&#10;AAAA3QAAAA8AAAAAAAAAAQAgAAAAIgAAAGRycy9kb3ducmV2LnhtbFBLAQIUABQAAAAIAIdO4kAz&#10;LwWeOwAAADkAAAAQAAAAAAAAAAEAIAAAAA4BAABkcnMvc2hhcGV4bWwueG1sUEsFBgAAAAAGAAYA&#10;WwEAALgDAAAAAA==&#10;" path="m5,0l2,3,1,10,0,15,5,10,8,10,8,6,10,1,5,0xe">
                        <v:path o:connectlocs="5,0;2,3;1,10;0,15;5,10;8,10;8,6;10,1;5,0" o:connectangles="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80" o:spid="_x0000_s1026" o:spt="100" style="position:absolute;left:1671;top:2027;height:1;width:1;" filled="t" stroked="t" coordsize="1,3" o:gfxdata="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Zvde8AAAA&#10;3QAAAA8AAAAAAAAAAQAgAAAAIgAAAGRycy9kb3ducmV2LnhtbFBLAQIUABQAAAAIAIdO4kAzLwWe&#10;OwAAADkAAAAQAAAAAAAAAAEAIAAAAAsBAABkcnMvc2hhcGV4bWwueG1sUEsFBgAAAAAGAAYAWwEA&#10;ALUDAAAAAA==&#10;" path="m0,3l0,0,0,3xe">
                        <v:path o:connectlocs="0,3;0,0;0,3" o:connectangles="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81" o:spid="_x0000_s1026" o:spt="100" style="position:absolute;left:1670;top:2025;height:1;width:1;" filled="t" stroked="t" coordsize="5,6" o:gfxdata="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NG0y8AAAA&#10;3QAAAA8AAAAAAAAAAQAgAAAAIgAAAGRycy9kb3ducmV2LnhtbFBLAQIUABQAAAAIAIdO4kAzLwWe&#10;OwAAADkAAAAQAAAAAAAAAAEAIAAAAAsBAABkcnMvc2hhcGV4bWwueG1sUEsFBgAAAAAGAAYAWwEA&#10;ALUDAAAAAA==&#10;" path="m3,2l0,0,3,2,5,6,3,2xe">
                        <v:path o:connectlocs="3,2;0,0;3,2;5,6;3,2" o:connectangles="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82" o:spid="_x0000_s1026" o:spt="100" style="position:absolute;left:1149;top:1865;height:339;width:633;" fillcolor="#ED7D31 [3205]" filled="t" stroked="t" coordsize="3166,1693" o:gfxdata="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e5a8AAAA&#10;3QAAAA8AAAAAAAAAAQAgAAAAIgAAAGRycy9kb3ducmV2LnhtbFBLAQIUABQAAAAIAIdO4kAzLwWe&#10;OwAAADkAAAAQAAAAAAAAAAEAIAAAAAsBAABkcnMvc2hhcGV4bWwueG1sUEsFBgAAAAAGAAYAWwEA&#10;ALUDAAAAAA==&#10;" path="m3165,365l3158,364,3160,361,3162,355,3162,344,3161,339,3160,343,3155,343,3146,342,3138,335,3135,330,3134,326,3134,310,3119,302,3119,246,3119,195,3093,170,3086,170,3079,181,3061,184,3049,179,3047,176,3044,170,3037,163,3031,162,3025,166,2998,211,2994,235,2988,247,2987,253,2982,262,2979,269,2975,305,2974,307,2967,312,2964,317,2963,322,2964,328,2964,330,2957,327,2956,328,2956,334,2945,330,2936,333,2934,335,2921,337,2918,340,2912,356,2910,356,2812,356,2737,356,2722,356,2706,371,2687,382,2684,387,2683,388,2682,394,2676,404,2655,418,2651,423,2652,428,2660,428,2663,431,2662,436,2659,439,2655,437,2654,440,2655,442,2660,448,2661,458,2660,466,2643,468,2627,480,2617,484,2597,484,2593,483,2582,486,2575,480,2560,477,2553,477,2532,479,2511,484,2501,489,2504,499,2509,506,2511,518,2499,531,2495,536,2491,538,2488,539,2478,549,2461,560,2452,566,2441,568,2432,575,2419,582,2404,585,2386,593,2350,614,2334,614,2316,620,2296,618,2294,614,2286,614,2281,613,2274,607,2259,602,2264,595,2278,581,2278,570,2283,558,2289,553,2289,545,2290,541,2296,534,2308,534,2308,534,2316,507,2316,500,2315,502,2312,496,2308,489,2306,467,2305,456,2301,445,2289,425,2280,426,2263,434,2262,435,2256,451,2248,456,2242,458,2235,456,2232,451,2235,442,2240,432,2254,421,2258,412,2264,404,2267,398,2267,388,2263,367,2259,360,2259,353,2262,349,2263,348,2257,334,2251,328,2235,323,2229,318,2225,316,2211,306,2206,303,2199,305,2198,302,2186,299,2175,300,2170,307,2170,312,2171,318,2176,324,2173,327,2160,333,2151,334,2150,349,2149,360,2144,361,2140,367,2139,364,2138,351,2135,345,2130,349,2125,355,2112,362,2109,372,2104,378,2104,389,2103,396,2102,408,2103,412,2097,416,2095,435,2090,457,2097,480,2103,490,2106,499,2104,533,2095,559,2084,580,2081,588,2068,597,2054,606,2046,606,2039,602,2034,601,2032,595,2028,582,2020,560,2020,545,2020,533,2020,525,2016,506,2015,490,2018,477,2027,456,2027,442,2030,432,2036,413,2036,404,2038,391,2043,378,2053,362,2060,344,2058,334,2044,350,2043,359,2041,367,2034,369,2011,389,2011,385,2018,369,2021,364,2027,359,2034,346,2057,308,2066,296,2070,297,2077,294,2085,287,2084,307,2090,306,2107,287,2120,284,2136,281,2144,273,2155,270,2167,274,2178,279,2181,281,2184,286,2193,286,2194,279,2197,275,2202,278,2205,284,2224,279,2231,279,2231,278,2230,275,2225,272,2221,267,2215,263,2215,252,2213,246,2211,242,2209,238,2202,238,2187,240,2179,238,2171,233,2171,222,2168,216,2160,216,2150,221,2141,224,2111,222,2101,229,2092,232,2085,240,2080,242,2055,237,2047,238,2036,227,2030,217,2011,208,1995,210,1990,209,1983,216,1982,213,1983,200,1988,194,1995,190,2011,171,2020,165,2021,160,2018,159,2007,160,1996,163,1985,170,1969,179,1958,193,1947,199,1936,208,1921,211,1909,215,1890,229,1877,230,1856,227,1853,232,1851,230,1854,219,1854,209,1848,203,1811,226,1799,229,1790,227,1785,221,1792,213,1831,179,1872,145,1892,138,1915,118,1910,118,1896,111,1870,111,1853,103,1844,104,1831,111,1824,112,1812,106,1805,96,1792,92,1785,86,1776,84,1772,81,1765,74,1757,68,1747,64,1721,63,1713,68,1702,68,1695,66,1695,64,1693,63,1679,59,1675,55,1665,58,1661,58,1660,55,1651,57,1643,34,1640,33,1629,1,1622,0,1617,0,1617,36,1558,36,1503,36,1503,36,1491,36,1445,36,1397,36,1344,36,1294,36,1277,36,1130,36,1086,36,1032,36,983,36,936,36,888,36,834,36,802,36,753,34,699,34,649,34,580,34,471,34,418,34,365,34,320,34,270,34,218,34,167,34,105,34,108,43,113,50,121,50,129,53,133,58,132,59,128,57,124,58,124,66,119,74,116,75,116,76,122,81,127,84,128,87,133,103,133,119,132,133,130,133,127,125,124,125,118,127,111,143,101,150,98,155,101,156,101,162,92,162,92,151,101,130,103,127,109,124,111,122,112,112,109,104,98,106,84,100,70,101,58,98,48,98,19,87,9,81,4,86,1,96,0,106,3,113,6,122,15,131,21,147,28,181,32,193,33,194,38,188,42,193,41,199,37,205,37,211,38,215,42,216,46,215,47,217,46,225,47,236,46,240,43,238,42,229,38,225,37,238,39,246,47,252,68,251,74,257,81,260,80,264,68,259,48,262,46,264,44,269,43,285,43,291,47,295,44,301,46,312,42,321,41,353,37,366,38,409,36,419,36,431,30,457,28,464,30,466,31,466,32,474,26,478,20,488,15,515,17,529,20,555,27,576,28,580,31,590,39,624,36,646,36,667,30,678,22,688,22,697,24,701,30,706,54,747,55,752,54,758,54,769,63,806,69,813,78,824,95,841,98,850,98,857,100,862,108,868,114,868,116,872,119,872,122,870,123,868,124,854,138,854,150,859,144,864,138,865,133,870,134,876,144,894,145,899,137,893,130,886,129,881,124,880,123,887,124,894,129,905,133,925,143,934,155,936,161,946,161,958,155,963,155,977,157,980,180,1004,192,1023,207,1038,213,1042,214,1053,223,1056,227,1064,227,1066,226,1072,226,1081,229,1096,231,1099,238,1102,257,1104,268,1110,273,1108,280,1109,289,1114,299,1118,302,1124,318,1130,324,1134,328,1137,331,1131,336,1131,339,1134,348,1141,349,1151,350,1153,364,1155,376,1161,383,1167,397,1183,406,1192,412,1201,415,1227,417,1233,541,1223,542,1230,751,1307,854,1307,898,1307,899,1277,989,1276,999,1282,1004,1285,1011,1297,1023,1303,1032,1316,1052,1333,1081,1352,1095,1403,1109,1421,1128,1437,1152,1453,1176,1458,1199,1411,1202,1408,1213,1403,1224,1406,1269,1404,1277,1414,1294,1430,1300,1440,1311,1448,1331,1494,1347,1511,1355,1531,1372,1542,1387,1589,1404,1615,1421,1626,1435,1628,1450,1636,1477,1639,1495,1647,1512,1648,1514,1647,1509,1644,1505,1632,1503,1625,1501,1624,1495,1598,1494,1588,1499,1585,1499,1572,1498,1571,1491,1570,1489,1567,1490,1564,1498,1564,1500,1566,1505,1564,1506,1556,1506,1543,1501,1533,1516,1531,1521,1521,1520,1518,1515,1519,1515,1515,1525,1508,1528,1510,1533,1502,1534,1500,1537,1496,1547,1496,1550,1494,1552,1489,1546,1485,1546,1480,1547,1476,1552,1479,1555,1481,1557,1481,1557,1476,1558,1475,1559,1476,1563,1480,1564,1480,1566,1479,1569,1475,1570,1474,1571,1483,1587,1476,1590,1478,1590,1479,1585,1481,1575,1485,1566,1489,1565,1492,1568,1492,1584,1486,1598,1479,1606,1473,1619,1463,1622,1459,1628,1443,1629,1410,1632,1408,1635,1406,1638,1406,1638,1419,1645,1419,1643,1422,1636,1425,1639,1426,1659,1419,1671,1411,1688,1411,1719,1406,1740,1413,1751,1418,1763,1420,1775,1420,1781,1414,1781,1409,1784,1405,1794,1405,1810,1414,1816,1421,1822,1422,1833,1440,1845,1440,1848,1442,1856,1445,1864,1441,1870,1445,1875,1442,1880,1442,1890,1445,1897,1436,1898,1433,1897,1429,1899,1427,1904,1427,1912,1435,1923,1440,1934,1453,1937,1452,1945,1449,1946,1445,1941,1438,1925,1430,1918,1420,1918,1418,1923,1410,1934,1402,1936,1387,1934,1386,1933,1384,1920,1389,1914,1395,1910,1394,1908,1383,1905,1382,1902,1383,1893,1388,1883,1389,1876,1382,1878,1371,1891,1367,1905,1375,1921,1377,1934,1371,1942,1373,1953,1366,1987,1368,1995,1370,1999,1367,2007,1334,2010,1341,2010,1350,2012,1363,2012,1367,2010,1373,2011,1377,2020,1376,2041,1370,2049,1361,2054,1361,2059,1356,2061,1356,2061,1359,2058,1366,2065,1366,2087,1361,2098,1361,2103,1362,2102,1366,2100,1367,2100,1370,2107,1373,2117,1377,2143,1392,2147,1397,2152,1406,2157,1410,2171,1406,2186,1404,2199,1397,2205,1397,2206,1397,2208,1390,2213,1387,2221,1387,2226,1387,2236,1390,2243,1398,2253,1409,2258,1411,2259,1421,2264,1424,2274,1437,2280,1441,2292,1446,2295,1449,2296,1457,2297,1476,2292,1511,2292,1517,2295,1527,2295,1528,2300,1528,2301,1518,2305,1521,2308,1524,2305,1537,2303,1545,2305,1556,2310,1566,2323,1587,2326,1587,2333,1585,2335,1602,2340,1601,2340,1601,2338,1605,2337,1609,2345,1623,2349,1635,2353,1641,2358,1647,2366,1647,2371,1653,2381,1674,2381,1688,2382,1690,2386,1693,2399,1693,2409,1690,2421,1684,2429,1688,2432,1680,2429,1677,2434,1657,2440,1636,2442,1617,2440,1597,2441,1583,2424,1539,2414,1522,2412,1508,2414,1492,2412,1483,2404,1469,2387,1441,2374,1400,2362,1354,2365,1348,2365,1332,2371,1322,2374,1311,2377,1302,2389,1274,2396,1264,2398,1264,2398,1259,2399,1257,2408,1252,2413,1252,2417,1247,2414,1242,2409,1234,2409,1232,2409,1230,2425,1228,2441,1230,2446,1228,2468,1210,2471,1210,2475,1206,2478,1199,2487,1196,2493,1192,2495,1185,2493,1179,2499,1174,2505,1163,2512,1156,2526,1150,2527,1145,2533,1144,2550,1141,2569,1133,2571,1126,2574,1123,2579,1118,2585,1109,2592,1103,2611,1094,2631,1093,2646,1083,2649,1079,2649,1071,2640,1069,2635,1071,2634,1074,2634,1071,2634,1065,2639,1061,2640,1056,2645,1053,2641,1048,2625,1042,2639,1042,2645,1037,2647,1043,2651,1043,2655,1048,2665,1048,2671,1044,2679,1032,2686,1028,2686,1020,2684,1013,2679,1007,2674,1012,2670,1023,2670,1023,2667,1018,2666,1006,2641,1010,2635,1008,2634,1001,2634,986,2635,984,2639,997,2643,1000,2647,1000,2662,991,2666,993,2666,989,2672,991,2678,991,2682,999,2682,997,2679,990,2677,984,2674,975,2673,973,2676,957,2674,943,2657,938,2655,940,2654,942,2647,940,2643,936,2643,931,2652,931,2657,929,2656,925,2651,923,2649,916,2649,913,2654,910,2657,910,2654,903,2649,899,2647,892,2647,891,2651,889,2654,877,2654,871,2647,864,2635,857,2625,855,2616,846,2598,838,2597,835,2597,832,2600,825,2604,824,2604,827,2601,833,2603,835,2611,837,2622,843,2628,843,2631,846,2639,849,2644,854,2651,857,2646,841,2640,835,2645,834,2645,833,2643,828,2641,816,2644,790,2641,781,2649,778,2662,767,2666,760,2668,755,2671,755,2673,758,2674,760,2672,767,2670,770,2665,773,2661,778,2661,782,2663,789,2662,792,2655,801,2656,803,2662,803,2663,806,2663,812,2663,821,2660,823,2657,827,2656,832,2657,838,2663,845,2672,846,2676,848,2681,859,2682,865,2683,867,2688,870,2687,876,2682,877,2679,881,2671,903,2671,911,2672,923,2674,925,2679,924,2683,921,2686,916,2693,892,2709,862,2709,854,2717,843,2720,834,2722,828,2717,811,2708,796,2694,771,2692,763,2694,757,2700,764,2708,773,2715,775,2721,780,2732,781,2731,795,2732,797,2740,790,2751,773,2758,765,2762,759,2762,754,2767,752,2769,749,2773,730,2774,727,2776,728,2779,727,2783,712,2784,708,2781,703,2776,697,2769,693,2769,690,2769,687,2773,678,2775,674,2785,662,2790,662,2796,652,2807,650,2819,644,2830,641,2835,635,2843,631,2856,634,2869,631,2894,630,2913,625,2918,623,2923,619,2929,604,2931,602,2936,604,2937,614,2941,614,2948,613,2963,604,2967,604,2969,612,2974,613,2987,608,2993,609,3004,602,3006,599,3004,586,3002,583,3000,583,3000,596,2999,599,2991,602,2982,599,2972,593,2967,582,2963,580,2962,569,2957,564,2948,559,2947,558,2947,552,2950,548,2953,547,2957,538,2962,536,2957,528,2951,515,2956,500,2971,488,2982,470,2987,466,2989,455,2996,446,3005,442,3009,443,3011,451,3014,451,3017,447,3020,437,3022,437,3025,441,3027,441,3032,440,3036,432,3039,429,3045,431,3048,430,3053,421,3054,414,3058,408,3059,398,3065,393,3068,392,3070,393,3071,400,3072,405,3077,407,3082,404,3092,412,3097,410,3100,405,3107,399,3112,399,3118,396,3120,389,3133,388,3136,387,3141,383,3147,383,3151,380,3158,380,3165,375,3166,370,3165,365xe">
                        <v:path o:connectlocs="3079,181;2964,328;2682,394;2593,483;2432,575;2290,541;2235,456;2211,306;2135,345;2081,588;2036,404;2077,294;2231,279;2111,222;2021,160;1811,226;1785,86;1640,33;888,36;133,58;101,150;4,86;46,225;47,295;27,576;98,850;130,886;223,1056;336,1131;989,1276;1294,1430;1501,1624;1515,1515;1564,1480;1629,1410;1784,1405;1912,1435;1905,1382;2012,1367;2117,1377;2264,1424;2323,1587;2409,1690;2365,1348;2446,1228;2579,1118;2645,1037;2634,986;2655,940;2654,871;2651,857;2661,778;2683,867;2708,796;2774,727;2843,631;3004,602;2957,538;3032,440;3107,399" o:connectangles="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</v:group>
                  <v:group id="Group 283" o:spid="_x0000_s1026" o:spt="203" style="position:absolute;left:2304256;top:1268760;height:1622426;width:1538288;" coordorigin="969,960" coordsize="969,1022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    <o:lock v:ext="edit" aspectratio="t"/>
                    <v:shape id="Freeform 284" o:spid="_x0000_s1026" o:spt="100" style="position:absolute;left:1903;top:1791;height:1;width:1;" filled="t" stroked="t" coordsize="3,2" o:gfxdata="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+ECYugAAAN0A&#10;AAAPAAAAAAAAAAEAIAAAACIAAABkcnMvZG93bnJldi54bWxQSwECFAAUAAAACACHTuJAMy8FnjsA&#10;AAA5AAAAEAAAAAAAAAABACAAAAAJAQAAZHJzL3NoYXBleG1sLnhtbFBLBQYAAAAABgAGAFsBAACz&#10;AwAAAAA=&#10;" path="m0,0l0,1,3,2,0,0xe">
                      <v:path o:connectlocs="0,0;0,1;3,2;0,0" o:connectangles="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85" o:spid="_x0000_s1026" o:spt="100" style="position:absolute;left:1865;top:1826;height:84;width:73;" filled="t" stroked="t" coordsize="362,420" o:gfxdata="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EUUrsAAADd&#10;AAAADwAAAAAAAAABACAAAAAiAAAAZHJzL2Rvd25yZXYueG1sUEsBAhQAFAAAAAgAh07iQDMvBZ47&#10;AAAAOQAAABAAAAAAAAAAAQAgAAAACgEAAGRycy9zaGFwZXhtbC54bWxQSwUGAAAAAAYABgBbAQAA&#10;tAMAAAAA&#10;" path="m170,11l159,16,147,25,144,33,141,38,138,43,135,46,135,48,129,52,127,60,126,68,120,75,111,78,106,83,115,89,109,96,103,119,103,121,110,128,93,134,92,139,81,164,79,175,82,178,82,182,73,182,65,193,61,202,63,207,71,208,71,210,68,215,71,221,52,219,39,254,31,259,27,252,19,257,11,263,11,267,33,264,44,267,47,274,18,300,1,318,0,332,4,342,18,344,38,339,68,334,90,338,103,338,113,342,141,343,156,339,173,337,180,329,196,322,194,332,194,339,179,345,176,350,187,350,189,354,211,352,221,336,229,339,244,339,248,343,235,352,224,361,212,380,199,383,191,387,189,397,200,399,213,397,224,392,234,376,248,360,264,354,267,356,281,315,289,315,291,327,294,344,297,361,289,382,287,401,294,403,314,376,319,380,314,392,315,402,315,412,320,420,330,412,343,414,351,396,356,372,362,354,362,332,357,329,343,353,339,347,339,332,343,317,348,306,353,301,353,293,332,307,324,323,319,337,313,337,307,333,304,327,307,320,310,306,308,305,307,300,298,291,319,284,326,274,336,270,342,259,340,254,314,267,308,266,293,272,291,268,297,259,304,247,300,242,294,241,300,226,312,215,319,202,318,197,313,196,293,189,275,192,267,184,229,203,218,204,228,186,229,178,218,184,216,189,210,186,189,184,190,172,179,168,191,157,210,149,202,145,176,144,179,132,172,132,162,148,149,159,142,173,137,161,142,149,142,137,153,122,160,105,170,91,172,81,170,75,172,64,176,71,187,64,195,42,185,33,186,26,200,25,207,8,207,0,199,8,194,5,183,5,170,11xe">
                      <v:path o:connectlocs="147,25;138,43;129,52;120,75;115,89;103,121;92,139;82,178;65,193;71,208;71,221;31,259;11,263;44,267;1,318;18,344;90,338;141,343;180,329;194,339;187,350;221,336;248,343;212,380;189,397;224,392;264,354;289,315;297,361;294,403;314,392;320,420;351,396;362,332;339,347;348,306;332,307;313,337;307,320;307,300;326,274;340,254;293,272;304,247;300,226;318,197;275,192;218,204;218,184;189,184;191,157;176,144;162,148;137,161;153,122;172,81;176,71;185,33;207,8;194,5" o:connectangles="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86" o:spid="_x0000_s1026" o:spt="100" style="position:absolute;left:1108;top:1839;height:43;width:55;" filled="t" stroked="t" coordsize="275,214" o:gfxdata="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zOKrsAAADd&#10;AAAADwAAAAAAAAABACAAAAAiAAAAZHJzL2Rvd25yZXYueG1sUEsBAhQAFAAAAAgAh07iQDMvBZ47&#10;AAAAOQAAABAAAAAAAAAAAQAgAAAACgEAAGRycy9zaGFwZXhtbC54bWxQSwUGAAAAAAYABgBbAQAA&#10;tAMAAAAA&#10;" path="m45,41l48,41,48,42,48,41,45,31,45,22,24,20,19,15,16,21,13,27,6,24,0,19,0,11,2,6,8,2,18,0,28,4,38,9,46,10,56,18,89,31,119,38,134,43,148,46,153,51,157,57,158,65,188,99,189,101,188,106,190,112,194,116,206,126,215,129,225,131,228,134,236,137,250,151,253,160,260,174,261,180,264,189,266,194,269,188,275,202,272,203,271,209,264,214,258,214,239,207,222,198,222,196,217,193,211,196,196,189,196,185,200,180,202,175,199,176,196,182,190,183,182,176,179,172,179,167,184,165,190,160,184,159,178,155,173,161,166,160,153,162,143,154,147,155,157,153,153,145,143,135,132,134,130,129,120,124,109,126,104,124,100,112,105,108,118,110,129,105,119,100,109,102,107,100,105,94,99,99,96,89,86,83,82,84,80,80,72,86,65,80,66,70,70,65,66,65,60,61,56,70,49,61,45,62,40,59,34,67,29,64,27,62,29,57,30,48,24,45,23,37,33,35,41,36,45,41xe">
                      <v:path o:connectlocs="48,41;48,41;45,22;19,15;13,27;0,19;2,6;18,0;38,9;56,18;119,38;148,46;157,57;188,99;188,106;194,116;215,129;228,134;250,151;260,174;264,189;269,188;272,203;264,214;239,207;222,196;211,196;196,185;202,175;196,182;182,176;179,167;190,160;178,155;166,160;143,154;157,153;143,135;130,129;109,126;100,112;118,110;119,100;107,100;99,99;86,83;80,80;65,80;70,65;60,61;49,61;40,59;29,64;29,57;24,45;33,35;45,41" o:connectangles="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87" o:spid="_x0000_s1026" o:spt="100" style="position:absolute;left:1425;top:1404;height:44;width:47;" filled="t" stroked="t" coordsize="236,221" o:gfxdata="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HtAk&#10;wAAAAN0AAAAPAAAAAAAAAAEAIAAAACIAAABkcnMvZG93bnJldi54bWxQSwECFAAUAAAACACHTuJA&#10;My8FnjsAAAA5AAAAEAAAAAAAAAABACAAAAAPAQAAZHJzL3NoYXBleG1sLnhtbFBLBQYAAAAABgAG&#10;AFsBAAC5AwAAAAA=&#10;" path="m141,55l132,38,126,33,118,33,120,24,118,18,108,14,104,4,96,0,86,0,84,11,73,20,65,44,71,52,71,57,66,51,56,51,53,57,54,62,53,73,57,90,50,98,48,108,40,109,24,117,11,119,2,125,0,136,0,152,10,163,21,168,21,158,24,153,32,152,41,158,44,167,51,170,55,175,60,172,62,165,71,172,71,180,77,183,89,180,99,196,109,202,129,206,132,210,134,202,136,202,152,213,167,221,177,216,186,195,194,194,209,179,216,178,216,186,223,183,233,174,236,164,231,163,220,169,207,153,202,142,202,132,190,110,179,100,174,89,143,60,141,55xe">
                      <v:path o:connectlocs="132,38;118,33;118,18;104,4;86,0;73,20;71,52;66,51;53,57;53,73;50,98;40,109;11,119;0,136;10,163;21,158;32,152;44,167;55,175;62,165;71,180;89,180;109,202;132,210;136,202;167,221;186,195;209,179;216,186;233,174;231,163;207,153;202,132;179,100;143,60" o:connectangles="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88" o:spid="_x0000_s1026" o:spt="100" style="position:absolute;left:1134;top:1234;height:130;width:117;" filled="t" stroked="t" coordsize="582,653" o:gfxdata="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1lijrsAAADd&#10;AAAADwAAAAAAAAABACAAAAAiAAAAZHJzL2Rvd25yZXYueG1sUEsBAhQAFAAAAAgAh07iQDMvBZ47&#10;AAAAOQAAABAAAAAAAAAAAQAgAAAACgEAAGRycy9zaGFwZXhtbC54bWxQSwUGAAAAAAYABgBbAQAA&#10;tAMAAAAA&#10;" path="m93,117l100,129,109,137,113,148,105,161,97,189,93,198,84,208,84,213,81,225,76,229,72,242,72,251,65,263,66,272,64,275,60,284,55,288,57,299,64,298,66,305,72,309,73,315,72,321,51,331,43,327,41,333,44,342,46,345,46,358,48,359,48,366,44,380,49,377,50,387,44,391,38,400,45,404,40,409,33,406,27,418,27,430,21,435,22,441,30,449,12,455,17,457,18,465,13,463,10,471,11,479,16,482,8,499,0,500,3,509,30,499,49,504,51,509,41,505,41,511,60,522,66,530,66,519,75,520,75,531,99,541,113,560,116,575,124,585,139,632,151,653,163,650,180,628,194,624,215,603,223,592,229,580,238,587,239,592,238,600,249,601,259,600,263,591,264,581,269,590,272,591,279,587,291,575,298,562,298,549,301,542,298,537,299,511,297,501,310,474,313,461,314,449,317,446,328,455,336,446,346,444,362,433,366,412,371,395,371,381,379,370,392,361,406,357,416,343,438,330,462,309,474,304,481,294,514,267,550,251,582,224,581,203,573,198,561,180,552,176,535,150,512,129,506,119,487,95,478,89,462,69,420,59,390,73,385,78,382,86,389,96,384,105,382,115,371,121,368,108,374,101,374,85,373,78,358,75,352,81,352,86,345,92,340,111,338,102,336,90,345,76,304,52,291,33,279,24,276,13,244,0,231,3,224,14,213,9,197,16,157,19,156,24,158,36,158,46,154,36,151,31,150,21,146,19,141,29,139,27,136,20,120,24,120,27,105,24,99,25,99,31,83,33,70,40,75,42,80,63,93,73,84,78,83,89,93,117xe">
                      <v:path o:connectlocs="109,137;97,189;84,213;72,242;66,272;55,288;66,305;72,321;41,333;46,358;44,380;44,391;40,409;27,430;30,449;18,465;11,479;0,500;49,504;41,511;66,519;99,541;124,585;163,650;215,603;238,587;249,601;264,581;279,587;298,549;299,511;313,461;328,455;362,433;371,381;406,357;462,309;514,267;581,203;552,176;506,119;462,69;385,78;384,105;368,108;373,78;352,86;338,102;304,52;276,13;224,14;157,19;158,46;150,21;139,27;120,27;99,31;75,42;84,78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89" o:spid="_x0000_s1026" o:spt="100" style="position:absolute;left:1210;top:1283;height:164;width:200;" filled="t" stroked="t" coordsize="999,819" o:gfxdata="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sCU74A&#10;AADdAAAADwAAAAAAAAABACAAAAAiAAAAZHJzL2Rvd25yZXYueG1sUEsBAhQAFAAAAAgAh07iQDMv&#10;BZ47AAAAOQAAABAAAAAAAAAAAQAgAAAADQEAAGRycy9zaGFwZXhtbC54bWxQSwUGAAAAAAYABgBb&#10;AQAAtwMAAAAA&#10;" path="m230,698l225,704,203,704,196,698,173,697,137,671,137,660,126,657,118,650,116,630,105,622,101,613,94,593,91,581,112,571,169,549,209,539,232,538,253,530,266,528,279,536,318,539,339,546,358,544,369,533,365,526,365,522,374,527,382,525,381,520,375,510,368,506,348,503,344,495,332,495,317,488,312,482,296,479,289,480,282,473,248,479,196,499,188,493,172,493,162,488,158,480,118,489,101,478,83,482,81,476,81,472,68,467,57,452,46,434,42,418,62,396,83,387,103,385,122,377,142,363,161,358,160,361,165,364,178,361,185,358,181,353,165,352,173,342,187,339,193,334,194,329,133,340,122,345,111,347,105,352,96,352,91,348,90,344,83,343,79,345,83,348,83,354,68,354,64,359,51,360,45,355,43,347,47,338,53,333,69,332,67,310,53,313,41,322,35,320,33,311,29,309,8,313,6,304,2,290,0,273,6,256,22,234,32,218,52,209,53,202,51,194,48,189,36,189,32,182,31,165,36,151,46,135,85,94,122,68,129,59,142,55,148,44,162,42,194,22,239,0,252,3,255,10,261,14,262,21,269,31,272,43,273,71,272,94,259,101,255,111,253,117,255,121,252,127,239,133,237,138,244,146,268,126,274,126,277,135,295,127,300,113,294,110,294,97,300,81,309,76,310,69,315,64,329,62,355,80,388,91,396,101,406,106,415,113,424,128,427,145,408,171,388,189,388,192,406,188,415,173,427,166,425,173,420,187,433,192,435,187,439,167,440,161,446,157,454,148,465,150,472,146,486,164,488,157,486,148,483,145,486,144,494,151,499,148,497,138,484,129,484,123,486,122,498,132,503,123,488,103,481,100,473,90,470,78,468,68,477,67,494,71,504,76,508,87,519,86,519,92,526,108,533,113,540,111,546,117,546,121,554,127,553,133,551,135,560,139,568,155,567,186,568,197,570,205,575,214,578,243,592,258,585,273,585,295,591,296,600,311,606,310,608,301,616,297,622,295,629,285,630,274,639,270,639,264,627,247,624,236,624,225,619,220,617,203,614,187,618,186,617,177,617,166,613,160,612,139,610,121,605,103,597,68,595,62,599,62,600,49,596,49,592,38,596,33,606,33,608,27,597,16,599,8,602,8,602,3,608,3,630,9,632,15,650,33,665,40,667,37,669,31,662,28,661,21,661,15,666,14,676,19,678,25,687,28,691,44,696,52,720,67,720,74,734,81,741,91,742,96,750,102,751,110,745,123,751,123,756,140,756,151,755,156,758,166,759,177,766,200,768,246,771,250,775,273,791,294,799,306,804,322,802,329,805,336,806,353,804,353,796,358,798,383,794,396,798,409,812,419,815,428,829,455,847,460,854,479,860,483,870,484,876,492,881,487,881,478,885,476,896,480,901,485,898,494,938,531,946,536,958,536,963,543,962,552,963,560,972,562,978,558,981,562,989,558,994,560,999,584,994,596,997,622,992,635,984,638,977,635,967,617,967,595,961,616,958,635,956,640,952,629,946,627,944,633,938,623,934,611,934,597,931,605,925,606,924,602,918,617,914,617,902,624,902,632,906,632,907,656,899,657,895,652,881,651,874,654,872,657,879,670,880,677,877,694,879,700,888,681,902,672,906,663,929,662,931,668,940,671,936,677,935,684,929,691,930,695,925,694,923,700,927,710,933,711,935,700,947,706,958,708,961,719,960,727,954,729,951,726,949,734,944,740,944,745,936,743,917,751,914,761,901,761,895,757,893,767,887,770,885,774,876,769,861,775,836,769,831,761,814,756,809,749,800,749,795,758,771,754,758,749,757,742,773,726,768,720,758,724,742,722,740,715,726,711,721,714,697,710,696,700,699,693,697,677,693,666,682,662,678,670,673,678,660,684,665,702,665,710,655,718,639,741,612,748,572,748,578,753,567,770,552,781,535,788,521,796,503,799,495,795,482,801,467,797,460,802,455,796,440,802,425,805,423,807,430,807,429,812,415,812,393,818,387,815,369,815,320,819,321,816,332,807,314,796,305,783,301,770,296,758,296,743,300,732,300,729,291,724,290,719,287,713,277,706,277,702,259,697,230,698xe">
                      <v:path o:connectlocs="126,657;169,549;358,544;368,506;282,473;101,478;62,396;178,361;133,340;79,345;47,338;29,309;52,209;46,135;239,0;272,94;244,146;300,81;406,106;415,173;446,157;486,144;503,123;504,76;546,121;570,205;606,310;627,247;617,166;600,49;602,8;669,31;691,44;751,110;766,200;805,336;815,428;881,478;963,543;999,584;961,616;934,597;906,632;880,677;940,671;933,711;949,734;893,767;809,749;758,724;697,677;655,718;521,796;425,805;320,819;300,732;230,698" o:connectangles="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0" o:spid="_x0000_s1026" o:spt="100" style="position:absolute;left:1342;top:1267;height:34;width:27;" filled="t" stroked="t" coordsize="137,167" o:gfxdata="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1NK/rsAAADd&#10;AAAADwAAAAAAAAABACAAAAAiAAAAZHJzL2Rvd25yZXYueG1sUEsBAhQAFAAAAAgAh07iQDMvBZ47&#10;AAAAOQAAABAAAAAAAAAAAQAgAAAACgEAAGRycy9zaGFwZXhtbC54bWxQSwUGAAAAAAYABgBbAQAA&#10;tAMAAAAA&#10;" path="m114,130l114,121,118,111,127,95,132,76,135,59,135,46,137,39,134,29,126,28,120,16,99,2,88,0,69,6,34,6,23,12,13,32,2,48,0,57,26,71,32,81,44,92,54,109,60,115,71,132,72,141,93,167,96,163,96,158,100,158,110,145,114,136,114,130xe">
                      <v:path o:connectlocs="114,130;114,121;118,111;127,95;132,76;135,59;135,46;137,39;134,29;126,28;120,16;99,2;88,0;69,6;34,6;23,12;13,32;2,48;0,57;26,71;32,81;44,92;54,109;60,115;71,132;72,141;93,167;96,163;96,158;100,158;110,145;114,136;114,130" o:connectangles="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1" o:spid="_x0000_s1026" o:spt="100" style="position:absolute;left:1392;top:1262;height:97;width:67;" filled="t" stroked="t" coordsize="331,484" o:gfxdata="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MVtXugAAAN0A&#10;AAAPAAAAAAAAAAEAIAAAACIAAABkcnMvZG93bnJldi54bWxQSwECFAAUAAAACACHTuJAMy8FnjsA&#10;AAA5AAAAEAAAAAAAAAABACAAAAAJAQAAZHJzL3NoYXBleG1sLnhtbFBLBQYAAAAABgAGAFsBAACz&#10;AwAAAAA=&#10;" path="m137,376l132,371,124,351,123,344,116,336,109,334,99,341,94,328,87,317,81,317,78,325,55,322,51,307,42,297,40,291,22,275,18,268,1,245,0,227,2,205,6,189,15,182,28,179,35,189,43,194,44,195,42,202,48,209,59,212,64,217,65,228,69,236,71,244,89,245,97,241,99,236,105,238,113,236,124,223,119,214,116,196,120,196,128,206,132,204,132,190,129,183,119,182,116,171,112,168,112,155,110,144,112,140,121,137,137,151,140,146,118,113,114,119,113,128,104,131,93,134,77,123,69,107,61,105,59,89,60,78,80,78,87,85,89,92,99,98,102,92,98,80,98,71,85,67,80,59,71,59,66,45,77,32,96,21,101,28,114,32,124,39,126,32,126,24,113,19,109,12,119,5,129,0,135,5,144,21,152,22,164,32,175,37,188,34,193,38,217,31,248,8,274,1,276,8,288,26,295,28,293,51,284,66,270,69,266,75,270,76,281,86,284,94,282,112,279,108,268,112,250,130,241,148,233,155,228,164,221,172,220,184,220,195,242,172,257,167,265,173,280,189,279,201,282,204,285,215,290,216,293,222,295,228,290,238,290,248,303,236,314,234,315,222,322,232,322,242,324,247,331,274,331,282,329,288,319,300,314,301,320,313,323,322,324,338,323,344,315,355,323,354,325,360,327,373,327,385,322,389,318,384,307,393,303,410,280,428,266,422,249,426,238,422,236,428,248,444,248,454,231,467,229,475,221,483,212,484,205,464,199,465,195,473,187,473,182,454,178,431,172,424,167,406,158,394,144,384,137,376xe">
                      <v:path o:connectlocs="124,351;109,334;87,317;55,322;40,291;1,245;6,189;35,189;42,202;64,217;71,244;99,236;124,223;120,196;132,190;116,171;110,144;137,151;114,119;93,134;61,105;80,78;99,98;98,71;71,59;96,21;124,39;113,19;129,0;152,22;188,34;248,8;288,26;284,66;270,76;282,112;250,130;228,164;220,195;265,173;282,204;293,222;290,248;315,222;324,247;329,288;320,313;323,344;325,360;322,389;303,410;249,426;248,444;229,475;205,464;187,473;172,424;144,384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2" o:spid="_x0000_s1026" o:spt="100" style="position:absolute;left:1388;top:1141;height:76;width:59;" filled="t" stroked="t" coordsize="292,380" o:gfxdata="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1Sa5vQAA&#10;AN0AAAAPAAAAAAAAAAEAIAAAACIAAABkcnMvZG93bnJldi54bWxQSwECFAAUAAAACACHTuJAMy8F&#10;njsAAAA5AAAAEAAAAAAAAAABACAAAAAMAQAAZHJzL3NoYXBleG1sLnhtbFBLBQYAAAAABgAGAFsB&#10;AAC2AwAAAAA=&#10;" path="m281,160l282,162,281,165,281,171,282,177,281,187,268,198,266,206,285,213,291,210,292,224,291,237,290,267,292,285,284,254,279,244,274,240,270,244,263,242,260,249,268,254,269,263,268,267,265,259,258,264,255,270,263,279,259,280,258,285,260,291,258,292,253,286,248,302,249,308,254,306,271,338,274,345,269,349,263,345,258,334,254,330,248,332,248,339,250,345,250,350,255,359,255,369,230,372,228,365,219,375,211,375,208,370,209,360,203,364,201,373,190,371,190,360,188,369,180,372,177,364,179,354,167,380,144,380,130,373,123,365,122,339,118,332,119,327,142,327,147,322,131,319,136,303,119,310,115,300,128,291,113,280,131,276,141,279,145,273,141,270,162,268,163,262,141,265,155,256,152,252,156,247,169,242,168,237,163,232,166,225,204,219,211,214,210,209,203,214,174,216,172,214,163,220,153,219,135,227,129,225,92,241,72,240,67,248,60,242,50,252,26,254,17,263,4,256,0,242,8,240,7,232,10,222,18,220,39,227,37,219,31,215,33,206,27,206,28,193,42,183,49,183,67,198,71,209,83,205,82,195,81,187,65,176,69,166,77,156,77,150,53,161,51,149,44,136,44,122,48,109,33,109,34,95,33,85,44,66,43,65,47,55,53,50,74,58,77,57,81,63,81,74,85,72,96,82,90,93,110,123,110,127,114,133,122,129,128,131,122,140,134,147,150,165,161,167,169,160,171,156,161,158,152,144,142,117,158,113,153,104,130,108,122,100,125,93,137,93,140,86,147,86,141,82,133,71,115,71,107,64,96,45,97,38,108,37,112,21,129,7,153,11,168,6,172,16,183,28,204,36,201,45,203,52,205,45,216,49,220,39,212,21,216,15,231,18,235,6,219,0,237,0,243,11,255,22,242,20,246,26,265,33,276,48,278,60,274,72,274,90,282,107,284,123,280,134,281,140,280,149,281,160xe">
                      <v:path o:connectlocs="281,171;266,206;291,237;279,244;260,249;265,259;259,280;253,286;271,338;258,334;250,345;230,372;208,370;190,371;177,364;130,373;119,327;136,303;113,280;141,270;155,256;168,237;211,214;172,214;129,225;60,242;4,256;10,222;31,215;42,183;83,205;69,166;51,149;33,109;43,65;77,57;96,82;114,133;134,147;171,156;158,113;125,93;141,82;96,45;129,7;183,28;205,45;216,15;237,0;246,26;274,72;280,134" o:connectangles="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3" o:spid="_x0000_s1026" o:spt="100" style="position:absolute;left:1225;top:1133;height:107;width:134;" filled="t" stroked="t" coordsize="672,534" o:gfxdata="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kSm/rsAAADd&#10;AAAADwAAAAAAAAABACAAAAAiAAAAZHJzL2Rvd25yZXYueG1sUEsBAhQAFAAAAAgAh07iQDMvBZ47&#10;AAAAOQAAABAAAAAAAAAAAQAgAAAACgEAAGRycy9zaGFwZXhtbC54bWxQSwUGAAAAAAYABgBbAQAA&#10;tAMAAAAA&#10;" path="m420,83l420,80,420,82,433,81,439,71,439,59,458,8,466,3,478,6,489,0,503,26,503,37,493,49,495,61,501,69,500,76,501,94,504,99,511,102,525,120,526,129,525,139,527,143,519,152,510,172,500,178,512,183,536,178,554,196,548,213,541,215,531,234,533,243,543,222,551,218,560,215,579,218,594,266,600,242,605,240,600,236,595,207,601,196,606,184,637,191,659,215,671,245,670,258,672,265,672,281,670,296,660,304,654,347,649,357,643,385,635,404,618,405,611,410,600,425,575,430,560,423,552,416,546,409,547,395,526,423,509,425,490,421,500,411,492,398,492,389,484,394,481,405,472,416,461,421,450,435,425,442,414,442,386,457,387,466,383,475,376,480,375,485,358,495,348,497,347,502,332,503,325,514,299,528,277,534,231,530,202,512,184,495,177,482,177,478,181,466,191,455,198,454,212,446,224,443,229,448,235,447,242,441,242,431,253,415,304,408,315,409,317,420,327,420,334,404,344,396,350,383,363,372,368,362,366,352,355,352,343,376,331,372,294,383,289,372,293,361,278,372,277,358,272,356,270,376,263,389,251,392,247,379,239,394,224,398,207,408,200,396,202,389,215,373,212,372,209,357,210,340,225,330,235,319,227,319,218,329,199,324,191,363,186,367,180,349,171,346,170,363,178,376,177,394,171,396,155,416,143,415,138,396,138,378,124,389,113,388,114,405,114,420,102,417,80,399,85,389,76,383,78,369,64,374,58,388,25,379,10,372,0,358,1,351,11,325,24,309,51,307,87,309,94,306,105,291,130,276,140,259,122,272,101,276,86,288,60,297,22,293,22,270,33,245,76,240,103,231,144,226,157,212,134,222,55,231,47,225,47,210,53,200,60,196,58,188,51,179,62,158,76,151,103,153,118,151,156,159,161,154,151,154,144,143,100,139,92,129,101,103,113,88,138,88,146,78,166,78,180,83,191,97,191,116,186,124,192,147,219,147,234,136,258,135,258,148,280,152,288,179,302,200,312,200,321,210,301,223,300,234,310,237,336,227,336,232,339,239,342,250,336,258,340,256,344,271,343,287,349,297,359,298,366,297,371,292,377,293,395,288,399,297,419,293,469,303,478,301,482,283,482,261,468,245,462,233,450,236,444,229,440,221,431,227,425,218,449,204,451,193,462,190,456,163,450,152,440,148,438,142,424,139,402,120,401,110,401,100,396,93,412,89,420,83xe">
                      <v:path o:connectlocs="439,71;489,0;501,69;525,120;510,172;548,213;551,218;605,240;637,191;672,281;643,385;575,430;526,423;492,389;450,435;383,475;347,502;231,530;181,466;229,448;304,408;344,396;355,352;293,361;263,389;207,408;209,357;218,329;171,346;155,416;113,388;85,389;25,379;24,309;130,276;60,297;103,231;47,225;51,179;156,159;92,129;166,78;192,147;280,152;301,223;339,239;343,287;377,293;478,301;450,236;449,204;440,148;401,100" o:connectangles="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4" o:spid="_x0000_s1026" o:spt="100" style="position:absolute;left:1168;top:1099;height:82;width:80;" filled="t" stroked="t" coordsize="399,411" o:gfxdata="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8DyvQAA&#10;AN0AAAAPAAAAAAAAAAEAIAAAACIAAABkcnMvZG93bnJldi54bWxQSwECFAAUAAAACACHTuJAMy8F&#10;njsAAAA5AAAAEAAAAAAAAAABACAAAAAMAQAAZHJzL3NoYXBleG1sLnhtbFBLBQYAAAAABgAGAFsB&#10;AAC2AwAAAAA=&#10;" path="m154,134l156,136,157,126,166,120,170,109,177,100,184,99,187,89,197,75,198,61,221,57,224,48,232,49,238,57,242,51,256,50,260,45,269,44,267,60,270,76,274,72,271,57,275,48,285,59,298,66,306,66,303,57,319,61,330,49,329,43,322,44,313,37,307,23,317,19,323,7,343,0,365,18,365,24,382,37,399,57,399,66,397,72,384,77,381,85,356,91,349,99,348,108,353,119,376,148,377,159,369,159,360,152,353,159,355,173,364,174,366,186,370,190,375,210,366,222,350,237,324,237,318,244,314,258,317,288,313,302,300,309,287,307,265,269,265,253,269,237,268,220,275,195,276,183,270,182,262,193,246,189,244,200,244,206,237,213,243,220,244,244,235,255,225,242,216,239,216,247,211,256,217,264,227,268,233,291,231,302,216,311,215,331,211,342,209,340,201,344,195,324,188,308,185,287,181,295,173,290,172,301,174,318,178,324,173,334,181,336,162,346,173,352,181,368,182,376,173,376,171,393,162,398,154,398,145,384,144,400,139,411,131,393,130,367,123,367,114,351,118,339,117,328,114,319,103,329,101,349,101,360,91,382,82,371,56,360,55,352,58,346,58,334,50,356,44,361,37,378,21,383,12,373,12,367,25,333,16,328,2,346,0,326,5,317,15,308,16,285,27,280,29,274,39,266,47,266,59,274,64,269,70,271,82,239,90,231,91,225,90,209,93,216,99,213,111,206,114,198,120,198,134,178,147,174,138,170,147,150,149,139,154,134xe">
                      <v:path o:connectlocs="157,126;177,100;197,75;224,48;242,51;269,44;274,72;285,59;303,57;329,43;307,23;343,0;382,37;397,72;356,91;353,119;369,159;355,173;370,190;350,237;314,258;300,309;265,253;275,195;262,193;244,206;244,244;216,239;217,264;231,302;211,342;195,324;181,295;174,318;181,336;181,368;171,393;145,384;131,393;114,351;114,319;101,360;56,360;58,334;37,378;12,367;2,346;15,308;29,274;59,274;82,239;90,209;111,206;134,178;147,150" o:connectangles="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5" o:spid="_x0000_s1026" o:spt="100" style="position:absolute;left:1271;top:1070;height:39;width:40;" filled="t" stroked="t" coordsize="200,195" o:gfxdata="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gUdbsAAADd&#10;AAAADwAAAAAAAAABACAAAAAiAAAAZHJzL2Rvd25yZXYueG1sUEsBAhQAFAAAAAgAh07iQDMvBZ47&#10;AAAAOQAAABAAAAAAAAAAAQAgAAAACgEAAGRycy9zaGFwZXhtbC54bWxQSwUGAAAAAAYABgBbAQAA&#10;tAMAAAAA&#10;" path="m76,19l84,23,84,19,95,13,127,7,128,13,138,16,145,5,172,0,198,8,200,21,199,37,194,46,149,60,135,60,134,65,127,70,134,76,129,80,105,81,107,85,107,97,114,87,116,94,111,104,123,92,129,92,129,104,134,99,135,87,140,81,144,89,155,92,173,87,177,115,173,150,168,157,161,163,125,177,117,172,76,195,64,195,52,190,46,179,44,169,14,158,6,148,6,136,9,129,6,118,6,102,0,83,4,61,8,56,32,49,37,39,46,33,54,37,63,23,71,23,76,19xe">
                      <v:path o:connectlocs="76,19;84,23;84,19;95,13;127,7;128,13;138,16;145,5;172,0;198,8;200,21;199,37;194,46;149,60;135,60;134,65;127,70;134,76;129,80;105,81;107,85;107,97;114,87;116,94;111,104;123,92;129,92;129,104;134,99;135,87;140,81;144,89;155,92;173,87;177,115;173,150;168,157;161,163;125,177;117,172;76,195;64,195;52,190;46,179;44,169;14,158;6,148;6,136;9,129;6,118;6,102;0,83;4,61;8,56;32,49;37,39;46,33;54,37;63,23;71,23;76,19" o:connectangles="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6" o:spid="_x0000_s1026" o:spt="100" style="position:absolute;left:1271;top:1035;height:26;width:44;" filled="t" stroked="t" coordsize="219,133" o:gfxdata="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zD4K8AAAA&#10;3QAAAA8AAAAAAAAAAQAgAAAAIgAAAGRycy9kb3ducmV2LnhtbFBLAQIUABQAAAAIAIdO4kAzLwWe&#10;OwAAADkAAAAQAAAAAAAAAAEAIAAAAAsBAABkcnMvc2hhcGV4bWwueG1sUEsFBgAAAAAGAAYAWwEA&#10;ALUDAAAAAA==&#10;" path="m184,32l188,31,192,46,207,47,208,57,216,66,216,74,219,80,219,101,216,117,208,122,195,126,188,121,160,131,148,127,130,105,121,104,114,94,109,97,107,90,107,105,111,117,105,120,107,131,86,133,78,111,60,107,57,99,49,101,51,107,51,110,43,107,31,115,32,124,31,132,28,126,15,133,8,131,6,120,0,120,8,94,23,79,27,84,36,81,36,75,53,62,85,54,105,45,117,19,121,26,140,3,159,0,164,5,164,13,168,13,171,21,184,26,184,32xe">
                      <v:path o:connectlocs="184,32;188,31;192,46;207,47;208,57;216,66;216,74;219,80;219,101;216,117;208,122;195,126;188,121;160,131;148,127;130,105;121,104;114,94;109,97;107,90;107,105;111,117;105,120;107,131;86,133;78,111;60,107;57,99;49,101;51,107;51,110;43,107;31,115;32,124;31,132;28,126;15,133;8,131;6,120;0,120;8,94;23,79;27,84;36,81;36,75;53,62;85,54;105,45;117,19;121,26;140,3;159,0;164,5;164,13;168,13;171,21;184,26;184,32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7" o:spid="_x0000_s1026" o:spt="100" style="position:absolute;left:1461;top:1086;height:21;width:33;" filled="t" stroked="t" coordsize="164,103" o:gfxdata="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Dsnm/&#10;AAAA3QAAAA8AAAAAAAAAAQAgAAAAIgAAAGRycy9kb3ducmV2LnhtbFBLAQIUABQAAAAIAIdO4kAz&#10;LwWeOwAAADkAAAAQAAAAAAAAAAEAIAAAAA4BAABkcnMvc2hhcGV4bWwueG1sUEsFBgAAAAAGAAYA&#10;WwEAALgDAAAAAA==&#10;" path="m61,15l70,20,73,12,89,10,89,15,103,20,106,15,124,26,135,25,140,15,147,25,158,30,164,44,162,49,151,52,148,57,151,62,152,71,149,85,151,91,146,101,126,103,105,98,99,91,82,93,81,89,65,97,63,92,54,87,34,87,24,76,17,76,7,63,3,52,3,44,0,42,2,30,13,20,30,15,35,0,41,0,45,15,50,12,54,17,61,15xe">
                      <v:path o:connectlocs="61,15;70,20;73,12;89,10;89,15;103,20;106,15;124,26;135,25;140,15;147,25;158,30;164,44;162,49;151,52;148,57;151,62;152,71;149,85;151,91;146,101;126,103;105,98;99,91;82,93;81,89;65,97;63,92;54,87;34,87;24,76;17,76;7,63;3,52;3,44;0,42;2,30;13,20;30,15;35,0;41,0;45,15;50,12;54,17;61,15" o:connectangles="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8" o:spid="_x0000_s1026" o:spt="100" style="position:absolute;left:1452;top:1121;height:119;width:189;" filled="t" stroked="t" coordsize="946,593" o:gfxdata="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ktTC8AAAA&#10;3QAAAA8AAAAAAAAAAQAgAAAAIgAAAGRycy9kb3ducmV2LnhtbFBLAQIUABQAAAAIAIdO4kAzLwWe&#10;OwAAADkAAAAQAAAAAAAAAAEAIAAAAAsBAABkcnMvc2hhcGV4bWwueG1sUEsFBgAAAAAGAAYAWwEA&#10;ALUDAAAAAA==&#10;" path="m111,15l101,17,79,2,60,0,27,11,27,21,21,27,6,25,9,32,5,39,8,48,19,52,31,66,36,72,37,76,21,76,6,64,3,68,0,84,6,90,24,92,25,99,35,108,37,106,45,122,52,120,72,167,91,169,101,179,110,210,111,192,118,201,169,210,175,209,167,204,169,197,176,194,177,197,185,192,191,187,192,181,197,176,207,183,210,203,216,216,224,230,229,253,229,268,234,271,246,289,255,306,256,328,258,345,266,354,253,367,239,397,245,400,240,426,239,437,245,454,264,450,261,466,256,481,258,507,257,518,271,534,288,540,282,543,283,551,288,558,306,554,307,537,312,533,330,517,318,537,334,560,334,533,345,559,355,559,352,569,363,572,366,564,369,577,397,580,417,558,416,553,404,542,407,529,404,529,412,527,419,531,418,517,425,540,431,550,441,531,443,517,447,518,456,528,456,538,452,561,451,585,466,591,474,585,486,591,493,583,497,593,516,588,517,575,525,575,524,588,533,591,554,592,560,587,559,579,553,566,557,579,572,588,579,580,583,566,590,579,594,592,613,588,621,575,621,549,634,581,640,585,643,576,651,566,649,551,650,543,651,556,658,580,682,580,730,569,747,532,737,521,731,505,728,497,739,504,746,518,757,518,758,533,758,559,775,582,788,580,790,570,796,580,811,588,825,591,837,579,859,570,892,570,903,564,917,563,917,534,913,528,915,521,909,510,896,495,897,468,907,463,917,453,923,440,935,434,946,415,945,378,944,376,936,376,933,367,935,361,911,366,902,362,913,355,912,346,909,341,892,329,881,334,860,328,863,310,859,302,853,305,798,291,777,297,756,313,741,311,737,302,729,306,720,298,712,298,705,310,676,324,670,330,671,338,673,341,654,335,644,339,638,351,635,348,638,362,637,367,635,362,623,357,621,349,610,361,600,361,584,370,585,377,596,386,615,391,617,399,606,394,583,393,554,409,549,403,567,393,560,386,538,377,529,360,511,351,504,364,505,377,503,386,498,364,492,357,482,370,479,377,474,384,465,383,470,371,467,367,458,357,456,350,445,340,436,348,434,359,439,383,431,397,427,388,422,365,407,357,400,367,395,366,395,364,397,357,388,361,390,354,409,349,417,317,412,316,407,302,393,310,381,306,387,295,380,278,374,274,369,284,365,286,358,279,347,289,347,275,339,280,333,279,332,276,327,289,306,312,309,291,317,286,318,281,312,271,354,263,344,255,332,259,326,252,328,249,330,246,325,246,321,238,307,231,290,230,301,217,295,215,296,206,311,225,326,228,337,227,349,241,357,241,347,232,359,231,387,237,402,236,417,222,420,206,418,193,401,197,386,193,359,176,352,174,347,179,344,172,325,160,298,157,295,151,295,146,320,150,323,144,328,151,337,157,345,160,354,156,352,150,350,139,345,130,320,112,310,108,302,102,301,97,293,95,290,99,269,107,261,119,247,123,241,115,232,123,210,120,193,152,180,163,182,154,181,147,192,123,191,112,197,86,193,82,192,70,186,63,176,36,166,39,161,29,156,39,143,45,137,33,111,15xe">
                      <v:path o:connectlocs="27,21;19,52;3,68;37,106;110,210;169,197;197,176;229,268;266,354;245,454;271,534;307,537;345,559;397,580;412,527;443,517;466,591;517,575;559,579;590,579;640,585;658,580;728,497;775,582;837,579;913,528;917,453;936,376;912,346;859,302;737,302;670,330;635,348;610,361;617,399;560,386;503,386;465,383;436,348;407,357;390,354;381,306;358,279;327,289;354,263;325,246;296,206;347,232;418,193;344,172;323,144;350,139;293,95;232,123;192,123;176,36;111,15" o:connectangles="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99" o:spid="_x0000_s1026" o:spt="100" style="position:absolute;left:1457;top:1187;height:46;width:33;" filled="t" stroked="t" coordsize="163,229" o:gfxdata="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2xAP&#10;wAAAAN0AAAAPAAAAAAAAAAEAIAAAACIAAABkcnMvZG93bnJldi54bWxQSwECFAAUAAAACACHTuJA&#10;My8FnjsAAAA5AAAAEAAAAAAAAAABACAAAAAPAQAAZHJzL3NoYXBleG1sLnhtbFBLBQYAAAAABgAG&#10;AFsBAAC5AwAAAAA=&#10;" path="m84,7l82,0,85,12,105,22,114,34,123,39,123,48,129,48,134,59,130,76,141,65,149,76,147,82,156,89,161,99,157,109,161,123,159,145,163,182,161,210,159,218,150,226,136,224,124,229,112,226,98,228,89,220,86,211,77,207,75,197,68,185,62,185,59,190,60,195,57,197,53,193,52,180,50,178,42,177,39,183,34,178,26,159,26,152,31,142,27,146,25,137,19,157,14,158,11,146,6,141,1,123,0,113,0,103,6,103,11,99,7,92,12,89,23,83,36,78,34,73,26,73,26,67,32,56,32,64,39,61,39,50,31,50,23,60,22,50,28,45,44,49,44,43,41,28,65,5,76,2,84,7xe">
                      <v:path o:connectlocs="82,0;105,22;123,39;129,48;130,76;149,76;156,89;157,109;159,145;161,210;150,226;124,229;98,228;86,211;75,197;62,185;60,195;53,193;50,178;39,183;26,159;31,142;25,137;14,158;6,141;0,113;6,103;7,92;23,83;34,73;26,67;32,64;39,50;23,60;28,45;44,43;65,5;84,7" o:connectangles="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0" o:spid="_x0000_s1026" o:spt="100" style="position:absolute;left:1559;top:1520;height:70;width:77;" filled="t" stroked="t" coordsize="384,349" o:gfxdata="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XFgWvQAA&#10;AN0AAAAPAAAAAAAAAAEAIAAAACIAAABkcnMvZG93bnJldi54bWxQSwECFAAUAAAACACHTuJAMy8F&#10;njsAAAA5AAAAEAAAAAAAAAABACAAAAAMAQAAZHJzL3NoYXBleG1sLnhtbFBLBQYAAAAABgAGAFsB&#10;AAC2AwAAAAA=&#10;" path="m77,14l86,1,91,0,93,11,106,10,110,27,119,38,114,48,118,61,120,81,129,85,134,70,142,57,150,59,161,70,169,72,168,89,179,96,207,100,209,108,212,116,222,127,233,132,243,143,255,151,265,148,276,157,286,161,290,172,296,183,301,213,307,222,303,236,308,239,319,236,327,237,329,240,343,227,351,232,356,240,362,245,364,256,362,260,383,266,384,272,376,274,360,291,351,296,343,307,335,309,319,303,314,298,313,295,307,298,302,288,293,285,285,283,280,280,275,283,263,282,260,275,265,264,263,253,255,249,236,244,233,247,233,249,225,245,230,232,236,226,233,222,212,227,198,233,198,239,195,256,198,263,196,274,189,274,185,281,178,283,176,290,171,296,162,296,155,307,151,315,147,314,147,317,145,325,137,335,108,349,104,345,97,349,88,331,86,309,87,290,85,283,83,269,82,259,79,264,76,281,69,281,63,286,47,286,43,283,37,285,23,295,8,299,4,293,0,283,12,256,20,249,32,245,51,223,51,211,48,206,47,182,44,174,47,158,53,141,55,125,55,121,58,110,59,72,59,60,63,49,66,29,72,19,77,14xe">
                      <v:path o:connectlocs="91,0;110,27;118,61;134,70;161,70;179,96;212,116;243,143;276,157;296,183;303,236;327,237;351,232;364,256;384,272;351,296;319,303;307,298;285,283;263,282;263,253;233,247;230,232;212,227;195,256;189,274;176,290;155,307;147,317;108,349;88,331;85,283;79,264;63,286;37,285;4,293;20,249;51,211;44,174;55,125;59,72;66,29" o:connectangles="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1" o:spid="_x0000_s1026" o:spt="100" style="position:absolute;left:1668;top:1452;height:32;width:24;" filled="t" stroked="t" coordsize="122,161" o:gfxdata="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Hl1crsAAADd&#10;AAAADwAAAAAAAAABACAAAAAiAAAAZHJzL2Rvd25yZXYueG1sUEsBAhQAFAAAAAgAh07iQDMvBZ47&#10;AAAAOQAAABAAAAAAAAAAAQAgAAAACgEAAGRycy9zaGFwZXhtbC54bWxQSwUGAAAAAAYABgBbAQAA&#10;tAMAAAAA&#10;" path="m52,4l56,0,59,5,65,11,75,3,87,5,92,17,100,19,111,17,119,33,120,49,119,74,122,97,119,119,104,139,88,151,39,161,33,158,17,153,6,132,1,110,0,90,2,72,8,62,13,46,22,27,33,13,44,10,52,4xe">
                      <v:path o:connectlocs="52,4;56,0;59,5;65,11;75,3;87,5;92,17;100,19;111,17;119,33;120,49;119,74;122,97;119,119;104,139;88,151;39,161;33,158;17,153;6,132;1,110;0,90;2,72;8,62;13,46;22,27;33,13;44,10;52,4" o:connectangles="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2" o:spid="_x0000_s1026" o:spt="100" style="position:absolute;left:1628;top:1270;height:38;width:53;" filled="t" stroked="t" coordsize="265,190" o:gfxdata="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hFnrsAAADd&#10;AAAADwAAAAAAAAABACAAAAAiAAAAZHJzL2Rvd25yZXYueG1sUEsBAhQAFAAAAAgAh07iQDMvBZ47&#10;AAAAOQAAABAAAAAAAAAAAQAgAAAACgEAAGRycy9zaGFwZXhtbC54bWxQSwUGAAAAAAYABgBbAQAA&#10;tAMAAAAA&#10;" path="m110,18l129,14,149,16,200,45,207,57,208,68,217,81,227,87,243,118,254,129,253,136,255,147,265,158,256,172,238,173,213,170,186,159,148,158,109,183,86,190,65,179,49,165,41,145,39,100,11,92,0,72,1,51,6,44,6,18,14,1,28,0,40,8,49,7,73,17,102,23,110,18xe">
                      <v:path o:connectlocs="110,18;129,14;149,16;200,45;207,57;208,68;217,81;227,87;243,118;254,129;253,136;255,147;265,158;256,172;238,173;213,170;186,159;148,158;109,183;86,190;65,179;49,165;41,145;39,100;11,92;0,72;1,51;6,44;6,18;14,1;28,0;40,8;49,7;73,17;102,23;110,18" o:connectangles="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3" o:spid="_x0000_s1026" o:spt="100" style="position:absolute;left:1527;top:1265;height:356;width:316;" filled="t" stroked="t" coordsize="1581,1779" o:gfxdata="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vIl7sAAADd&#10;AAAADwAAAAAAAAABACAAAAAiAAAAZHJzL2Rvd25yZXYueG1sUEsBAhQAFAAAAAgAh07iQDMvBZ47&#10;AAAAOQAAABAAAAAAAAAAAQAgAAAACgEAAGRycy9zaGFwZXhtbC54bWxQSwUGAAAAAAYABgBbAQAA&#10;tAMAAAAA&#10;" path="m1037,1646l1053,1650,1071,1657,1072,1665,1078,1665,1091,1673,1102,1667,1109,1654,1111,1659,1109,1672,1118,1677,1121,1668,1131,1671,1137,1667,1135,1678,1138,1688,1145,1688,1148,1693,1150,1703,1159,1716,1170,1720,1175,1708,1175,1720,1181,1722,1185,1730,1196,1735,1205,1732,1213,1740,1236,1741,1238,1748,1249,1758,1254,1759,1267,1758,1280,1751,1306,1779,1325,1776,1323,1768,1317,1759,1317,1753,1320,1747,1322,1735,1319,1726,1301,1705,1285,1692,1279,1683,1270,1679,1253,1665,1249,1652,1236,1645,1236,1633,1224,1635,1220,1622,1216,1619,1213,1622,1210,1618,1188,1587,1178,1577,1167,1557,1180,1552,1197,1565,1216,1587,1231,1590,1227,1579,1236,1576,1258,1612,1269,1618,1280,1619,1287,1641,1318,1641,1330,1657,1335,1649,1341,1654,1350,1657,1356,1649,1360,1651,1361,1657,1367,1668,1376,1663,1376,1670,1372,1679,1371,1684,1382,1690,1387,1700,1394,1698,1390,1690,1389,1683,1382,1666,1380,1659,1384,1651,1393,1654,1400,1662,1410,1665,1412,1657,1411,1651,1408,1649,1408,1645,1403,1643,1393,1644,1387,1625,1380,1613,1383,1606,1383,1589,1395,1598,1406,1612,1408,1607,1405,1593,1409,1589,1409,1570,1411,1560,1405,1547,1401,1520,1388,1518,1374,1511,1368,1505,1367,1485,1379,1482,1383,1464,1380,1450,1367,1453,1368,1445,1366,1436,1362,1434,1346,1447,1346,1425,1344,1414,1331,1413,1315,1426,1308,1420,1320,1404,1312,1405,1299,1402,1291,1404,1288,1421,1283,1402,1275,1388,1275,1382,1271,1371,1258,1367,1258,1363,1263,1354,1256,1347,1263,1344,1253,1334,1252,1326,1256,1316,1240,1311,1221,1321,1220,1316,1224,1299,1221,1280,1229,1278,1236,1280,1252,1272,1263,1272,1256,1254,1242,1240,1222,1236,1215,1230,1209,1211,1226,1213,1221,1203,1231,1202,1253,1224,1260,1224,1252,1204,1260,1205,1247,1192,1253,1183,1265,1192,1277,1194,1279,1211,1272,1220,1288,1224,1317,1245,1329,1251,1333,1272,1350,1272,1362,1265,1358,1283,1362,1306,1366,1315,1384,1340,1400,1332,1403,1343,1395,1359,1405,1375,1422,1365,1430,1388,1442,1380,1446,1392,1451,1403,1459,1409,1465,1386,1466,1374,1470,1359,1479,1358,1475,1339,1466,1311,1468,1297,1491,1320,1506,1321,1508,1310,1512,1299,1523,1294,1524,1269,1541,1263,1533,1251,1512,1254,1514,1241,1527,1242,1529,1229,1513,1224,1525,1218,1549,1232,1562,1232,1567,1224,1557,1211,1560,1207,1564,1197,1573,1193,1581,1182,1573,1165,1555,1144,1544,1139,1535,1132,1523,1134,1513,1130,1496,1132,1474,1144,1480,1112,1490,1100,1489,1089,1478,1087,1471,1095,1439,1100,1426,1098,1435,1091,1422,1087,1427,1081,1441,1080,1441,1070,1423,1035,1416,1022,1410,1017,1401,1011,1379,1016,1374,1010,1377,999,1382,993,1383,979,1363,984,1342,985,1329,1000,1323,989,1312,985,1314,976,1324,968,1315,952,1297,957,1283,958,1279,952,1285,940,1288,929,1279,923,1252,918,1216,908,1204,902,1199,893,1215,893,1216,885,1233,882,1224,875,1226,870,1209,852,1210,842,1228,843,1231,836,1220,826,1202,815,1188,816,1186,807,1202,804,1207,807,1215,804,1215,791,1248,812,1263,812,1280,805,1295,811,1299,802,1299,793,1286,779,1269,768,1249,766,1228,767,1211,757,1206,769,1191,752,1178,743,1169,751,1180,735,1201,736,1215,729,1222,716,1238,713,1258,723,1267,705,1261,691,1226,641,1207,632,1200,646,1201,661,1185,673,1178,688,1161,687,1178,661,1178,649,1142,651,1130,660,1125,653,1140,640,1169,628,1178,606,1188,619,1190,606,1190,585,1154,570,1143,560,1131,557,1111,563,1099,580,1093,585,1083,597,1083,591,1089,575,1102,563,1110,542,1102,546,1091,556,1076,560,1057,575,1059,564,1066,552,1075,528,1071,509,1060,506,1044,520,1028,525,1021,513,990,506,1018,500,1034,501,1041,489,1048,477,1041,455,1028,431,986,412,968,393,965,395,962,412,949,425,935,419,922,423,928,454,927,463,926,455,914,457,912,452,904,443,906,419,896,418,882,438,895,408,912,385,910,379,883,385,867,385,851,406,844,411,845,391,829,401,846,381,863,370,871,357,867,334,846,328,825,328,819,322,831,305,828,289,818,266,808,259,812,250,791,240,771,239,712,209,685,208,656,221,631,245,630,266,646,280,634,285,618,285,607,300,588,274,575,289,565,283,566,267,562,251,550,275,550,283,545,306,537,304,533,322,519,344,503,357,506,347,498,336,503,325,517,328,519,323,511,312,506,312,512,289,518,274,528,230,534,212,518,196,510,176,508,167,518,159,519,148,512,134,496,122,475,115,489,99,484,47,475,33,470,22,417,26,401,25,390,33,378,37,358,49,339,68,355,84,351,103,347,92,340,80,325,73,307,81,304,94,313,118,303,112,291,94,277,97,272,115,285,131,344,153,341,160,324,156,266,138,264,148,258,144,250,148,261,156,276,160,293,177,312,186,331,204,319,207,280,176,255,170,243,171,238,181,239,210,248,237,243,246,250,263,269,274,279,274,285,268,288,273,282,291,272,302,254,299,249,314,248,325,226,343,229,354,245,364,245,381,259,398,280,406,295,406,298,419,295,441,295,447,290,455,291,471,290,485,288,504,281,525,275,519,277,500,281,490,277,485,271,489,254,487,242,490,227,498,207,515,190,513,215,495,227,481,252,476,256,470,268,465,281,467,281,460,277,446,274,438,255,433,205,361,196,334,198,306,206,274,198,252,185,229,186,198,207,155,211,124,222,102,236,88,247,67,275,38,285,25,285,21,279,16,270,8,206,0,190,3,146,20,114,42,81,76,75,101,61,118,55,123,49,134,44,149,51,164,39,172,38,199,48,204,29,204,24,230,16,236,14,261,7,274,12,310,27,310,17,316,7,330,0,347,7,369,13,381,3,401,3,441,8,454,12,460,62,471,115,476,126,490,145,506,162,516,131,528,107,530,73,510,53,509,37,504,45,515,38,532,48,548,61,575,83,602,118,624,105,627,124,634,126,628,141,627,167,632,186,627,194,606,196,635,209,656,226,673,253,682,265,682,250,672,265,670,292,680,344,688,358,696,360,689,384,678,419,702,435,703,437,708,442,700,441,702,448,709,455,693,469,687,483,696,496,718,506,718,501,704,481,680,462,672,464,659,517,676,530,682,543,676,549,682,556,682,569,707,596,698,618,696,625,684,620,659,605,624,591,626,581,618,593,607,620,614,653,649,658,638,670,646,684,643,685,707,694,716,701,700,711,708,723,707,728,714,727,726,715,736,727,737,738,745,750,759,787,793,792,816,772,833,752,828,737,828,743,854,740,887,761,880,791,859,798,843,812,849,829,834,849,829,868,833,836,843,842,848,835,863,858,892,872,906,878,901,871,887,872,877,892,883,890,920,895,936,912,949,925,941,939,963,942,988,948,1004,955,1014,958,1037,965,1049,967,1069,970,1085,976,1089,971,1103,964,1114,951,1121,942,1130,941,1166,937,1170,924,1173,911,1191,895,1204,882,1224,861,1242,863,1254,877,1275,894,1292,898,1310,908,1313,908,1338,889,1328,888,1333,874,1327,871,1334,862,1337,846,1347,822,1347,820,1360,811,1364,793,1354,765,1358,743,1348,731,1348,718,1344,711,1338,700,1339,707,1350,697,1350,700,1374,688,1378,668,1393,661,1408,658,1425,659,1441,668,1462,680,1473,690,1473,702,1488,710,1485,731,1491,737,1496,739,1493,761,1487,759,1478,776,1477,783,1473,785,1463,780,1452,792,1447,807,1447,812,1457,814,1467,840,1468,849,1472,847,1461,855,1453,857,1460,847,1441,835,1436,834,1423,846,1419,851,1413,851,1425,852,1435,860,1426,862,1435,871,1444,876,1439,885,1435,889,1436,898,1450,906,1444,914,1446,919,1456,916,1462,917,1473,921,1485,927,1482,938,1498,941,1507,939,1515,942,1518,943,1528,951,1526,955,1528,963,1544,968,1547,975,1541,980,1543,980,1550,986,1560,994,1563,995,1554,1001,1542,1012,1559,1018,1563,1022,1571,1033,1571,1019,1587,1003,1593,992,1579,998,1595,1014,1628,1024,1630,1035,1643,1037,1646xe">
                      <v:path o:connectlocs="1131,1671;1196,1735;1317,1753;1220,1622;1258,1612;1376,1663;1400,1662;1406,1612;1383,1464;1312,1405;1253,1334;1242,1240;1265,1192;1384,1340;1470,1359;1512,1254;1581,1182;1471,1095;1374,1010;1283,958;1226,870;1248,812;1178,743;1201,661;1190,606;1102,546;1018,500;928,454;867,385;828,289;618,285;503,357;510,176;390,33;291,94;293,177;279,274;280,406;277,485;281,460;222,102;75,101;7,274;115,476;83,602;265,682;448,709;549,682;658,638;750,759;849,829;912,949;951,1121;908,1313;743,1348;668,1462;780,1452;846,1419;919,1456;968,1547;1003,1593" o:connectangles="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4" o:spid="_x0000_s1026" o:spt="100" style="position:absolute;left:969;top:1334;height:648;width:937;" fillcolor="#BFBFBF [2412]" filled="t" stroked="t" coordsize="4686,3236" o:gfxdata="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z/C3vQAA&#10;AN0AAAAPAAAAAAAAAAEAIAAAACIAAABkcnMvZG93bnJldi54bWxQSwECFAAUAAAACACHTuJAMy8F&#10;njsAAAA5AAAAEAAAAAAAAAABACAAAAAMAQAAZHJzL3NoYXBleG1sLnhtbFBLBQYAAAAABgAGAFsB&#10;AAC2AwAAAAA=&#10;" path="m4668,2398l4678,2405,4684,2412,4675,2423,4664,2437,4646,2449,4630,2469,4619,2470,4616,2475,4601,2475,4578,2474,4564,2481,4533,2487,4521,2496,4510,2512,4505,2511,4493,2531,4476,2554,4465,2560,4453,2574,4444,2579,4438,2579,4433,2574,4438,2563,4431,2566,4425,2577,4385,2583,4359,2593,4353,2590,4352,2584,4343,2579,4325,2577,4280,2577,4264,2581,4232,2574,4225,2574,4200,2572,4173,2579,4164,2577,4151,2577,4134,2579,4121,2577,4113,2581,4100,2581,4095,2583,4094,2590,4084,2589,4080,2593,4074,2597,4068,2604,4058,2617,4053,2635,4044,2654,4042,2657,4004,2659,3993,2670,3987,2670,3987,2675,3968,2694,3958,2699,3930,2743,3919,2751,3908,2753,3909,2769,3887,2810,3882,2810,3860,2832,3834,2858,3834,2861,3848,2858,3859,2851,3859,2847,3864,2845,3879,2827,3888,2814,3898,2805,3908,2794,3920,2770,3930,2761,3952,2739,3958,2735,3968,2733,3974,2726,3985,2718,3998,2713,4030,2694,4084,2670,4114,2663,4128,2664,4139,2662,4167,2664,4194,2676,4207,2685,4214,2701,4207,2697,4205,2700,4211,2707,4211,2723,4200,2733,4176,2753,4160,2761,4141,2760,4126,2753,4105,2756,4089,2762,4085,2765,4100,2765,4127,2773,4132,2787,4137,2791,4166,2776,4170,2777,4168,2782,4177,2783,4183,2788,4182,2798,4173,2823,4157,2839,4157,2841,4165,2840,4180,2842,4178,2862,4180,2870,4184,2879,4188,2889,4193,2896,4199,2902,4198,2906,4215,2907,4236,2917,4240,2921,4231,2926,4230,2932,4239,2936,4250,2937,4266,2943,4294,2947,4297,2953,4320,2950,4339,2937,4344,2947,4342,2955,4348,2954,4358,2955,4368,2954,4375,2963,4379,2968,4372,2971,4371,2977,4387,2979,4391,2981,4385,2986,4375,2985,4366,2991,4359,2988,4345,2997,4325,3006,4316,3012,4311,3013,4309,3018,4300,3017,4289,3025,4279,3026,4277,3024,4269,3028,4262,3033,4250,3028,4252,3041,4251,3046,4239,3046,4232,3038,4232,3033,4224,3046,4220,3038,4215,3047,4213,3061,4203,3068,4189,3085,4187,3090,4176,3095,4170,3108,4162,3104,4156,3106,4155,3117,4149,3121,4145,3121,4134,3119,4129,3105,4124,3098,4116,3098,4111,3083,4110,3068,4112,3056,4124,3038,4119,3044,4108,3050,4111,3042,4127,3030,4133,3031,4143,3026,4143,3020,4166,3004,4189,2990,4203,2982,4207,2987,4209,2995,4218,2999,4227,2988,4237,2983,4261,2980,4262,2975,4247,2974,4232,2977,4207,2972,4194,2979,4183,2980,4182,2968,4196,2958,4207,2943,4199,2943,4197,2936,4187,2953,4176,2955,4144,2980,4134,2985,4124,2986,4116,2985,4110,2991,4101,2996,4079,2999,4074,2998,4068,2995,4058,2992,4057,2996,4052,2996,4043,2995,4035,2988,4032,2983,4031,2979,4031,2963,4016,2955,4016,2899,4016,2848,3990,2823,3983,2823,3976,2834,3958,2837,3946,2832,3944,2829,3941,2823,3934,2816,3928,2815,3922,2819,3895,2864,3891,2888,3885,2900,3884,2906,3879,2915,3876,2922,3872,2958,3871,2960,3864,2965,3861,2970,3860,2975,3861,2981,3861,2983,3854,2980,3853,2981,3853,2987,3842,2983,3833,2986,3831,2988,3818,2990,3815,2993,3809,3009,3807,3009,3709,3009,3634,3009,3619,3009,3603,3024,3584,3035,3581,3040,3580,3041,3567,3056,3554,3058,3524,3072,3514,3078,3511,3071,3508,3071,3499,3072,3498,3076,3503,3076,3509,3087,3510,3092,3501,3093,3497,3089,3485,3088,3479,3085,3466,3084,3449,3085,3392,3103,3377,3114,3371,3119,3369,3125,3358,3138,3380,3146,3388,3143,3398,3142,3401,3152,3406,3159,3408,3171,3386,3168,3379,3168,3368,3169,3363,3169,3344,3173,3332,3178,3317,3191,3305,3187,3285,3184,3266,3190,3261,3194,3256,3196,3248,3211,3246,3209,3234,3214,3228,3219,3218,3227,3213,3232,3212,3236,3197,3233,3191,3235,3175,3234,3175,3223,3180,3211,3186,3206,3187,3209,3198,3212,3207,3211,3210,3208,3212,3205,3213,3201,3212,3197,3207,3195,3205,3187,3205,3187,3213,3160,3213,3153,3223,3153,3228,3148,3230,3143,3239,3142,3247,3132,3251,3116,3250,3100,3248,3084,3248,3072,3266,3044,3269,3035,3271,3028,3271,3020,3267,3008,3261,2995,3257,2993,3255,2987,3257,2986,3273,2988,3275,3002,3282,3014,3284,3015,3286,3012,3290,3009,3288,3023,3293,3023,3294,3031,3294,3038,3302,3029,3305,3028,3310,3036,3315,3039,3327,3044,3342,3044,3345,3038,3345,3033,3341,3023,3342,3018,3344,3017,3350,3023,3359,3023,3363,3020,3363,3019,3361,3015,3360,3013,3350,3009,3343,2997,3345,2995,3343,2986,3343,2979,3337,2979,3331,2975,3326,2968,3316,2960,3311,2942,3301,2936,3291,2933,3272,2931,3259,2933,3258,2928,3258,2923,3246,2925,3231,2923,3214,2920,3209,2917,3205,2918,3198,2917,3193,2912,3181,2915,3177,2917,3171,2916,3138,2904,3126,2905,3119,2906,3119,2899,3111,2884,3108,2882,3107,2883,3106,2886,3106,2891,3099,2891,3101,2890,3101,2889,3099,2888,3096,2880,3100,2873,3097,2873,3096,2868,3102,2861,3089,2853,3085,2840,3090,2824,3075,2805,3072,2798,3074,2781,3076,2770,3053,2773,3031,2775,3020,2766,3005,2733,2999,2717,2994,2710,2986,2710,2972,2705,2957,2705,2957,2744,2938,2699,2903,2686,2898,2690,2897,2692,2898,2712,2897,2716,2888,2722,2884,2730,2880,2733,2877,2726,2882,2716,2885,2707,2884,2702,2879,2711,2869,2734,2866,2738,2860,2740,2858,2732,2859,2721,2845,2738,2839,2753,2834,2756,2833,2761,2812,2771,2807,2771,2793,2764,2767,2764,2750,2756,2741,2757,2728,2764,2721,2765,2709,2759,2702,2749,2689,2745,2682,2739,2673,2737,2669,2734,2662,2727,2654,2721,2644,2717,2618,2716,2610,2721,2599,2721,2592,2719,2592,2717,2590,2716,2576,2712,2572,2708,2562,2711,2558,2711,2557,2708,2548,2710,2540,2687,2537,2686,2526,2654,2519,2653,2514,2653,2514,2689,2455,2689,2400,2689,2388,2689,2342,2689,2294,2689,2241,2689,2191,2689,2174,2689,2027,2689,1983,2689,1929,2689,1880,2689,1833,2689,1785,2689,1731,2689,1699,2689,1650,2687,1596,2687,1546,2687,1477,2687,1368,2687,1315,2687,1262,2687,1217,2687,1167,2687,1115,2687,1064,2687,1002,2687,1000,2683,994,2679,989,2680,988,2678,989,2674,999,2670,1011,2671,1010,2665,1008,2665,1006,2663,1004,2662,992,2665,981,2664,979,2660,979,2659,977,2656,977,2652,979,2651,981,2626,976,2625,975,2630,966,2638,960,2649,955,2648,952,2641,952,2637,955,2626,949,2626,949,2621,946,2621,944,2616,944,2611,939,2606,936,2598,935,2600,938,2609,936,2614,930,2605,927,2615,923,2617,911,2617,902,2610,898,2605,892,2599,891,2594,898,2588,900,2584,900,2578,897,2573,900,2565,896,2563,890,2568,884,2570,880,2565,878,2555,875,2555,864,2561,853,2557,849,2560,842,2554,841,2558,837,2561,833,2557,803,2556,800,2552,826,2545,828,2541,816,2541,819,2531,809,2528,803,2527,803,2525,810,2525,815,2523,810,2517,794,2514,787,2522,783,2518,766,2517,764,2520,767,2524,762,2525,740,2514,731,2504,729,2498,729,2492,735,2490,741,2490,747,2487,745,2484,740,2481,729,2484,730,2479,741,2474,752,2475,756,2472,745,2469,742,2465,750,2457,742,2448,734,2461,728,2463,725,2461,723,2454,723,2443,725,2430,723,2428,722,2425,722,2420,724,2409,723,2402,719,2400,719,2393,718,2388,707,2394,698,2395,699,2390,702,2388,702,2383,699,2378,693,2378,683,2382,674,2380,671,2377,669,2363,663,2361,656,2350,655,2345,651,2337,654,2326,658,2321,658,2308,658,2298,656,2296,653,2292,647,2297,645,2299,643,2298,642,2296,640,2296,624,2278,621,2270,616,2264,600,2250,599,2246,600,2238,605,2233,610,2231,608,2226,595,2227,590,2224,583,2211,580,2208,580,2195,584,2189,586,2181,591,2179,599,2185,600,2181,596,2175,596,2170,599,2161,604,2157,604,2153,601,2147,599,2147,600,2140,602,2136,605,2130,605,2125,600,2109,600,2082,602,2067,605,2062,605,2060,601,2054,599,2050,580,2045,575,2039,550,2018,514,2008,502,2001,497,1995,492,1986,487,1969,487,1965,483,1958,473,1949,472,1944,475,1939,475,1936,471,1928,457,1911,452,1893,449,1893,448,1890,441,1872,413,1826,402,1807,395,1786,384,1775,363,1766,359,1759,359,1756,355,1740,343,1729,341,1721,332,1707,328,1695,323,1695,320,1691,311,1673,305,1667,300,1666,278,1683,257,1689,252,1695,251,1707,249,1710,242,1713,240,1717,240,1726,236,1734,220,1739,204,1753,191,1758,188,1756,188,1753,185,1747,175,1723,159,1710,176,1695,174,1691,158,1681,169,1693,166,1697,155,1695,152,1702,149,1699,122,1664,117,1653,104,1642,97,1636,101,1636,101,1630,101,1608,68,1609,56,1624,50,1621,35,1610,20,1621,0,1609,0,1573,0,1463,0,1356,0,1255,0,1146,0,1022,0,900,0,785,0,660,0,516,0,373,2,376,11,381,21,384,62,383,70,386,74,393,91,394,110,413,132,447,139,447,143,451,145,445,149,454,159,465,170,475,179,480,191,492,198,491,214,495,228,502,235,504,241,501,246,505,246,500,244,492,255,497,265,501,269,506,277,507,288,516,309,537,316,535,321,537,319,529,308,517,304,506,300,501,306,499,322,505,331,502,341,505,347,510,349,524,354,532,370,545,373,553,376,542,375,527,370,522,353,490,349,480,349,475,360,468,369,456,385,445,391,435,396,435,400,429,423,425,430,420,439,411,440,391,448,384,450,387,455,387,457,378,464,371,468,371,470,376,484,376,491,370,492,365,500,362,521,348,524,336,542,344,550,334,551,324,554,316,568,309,574,303,585,312,593,312,597,317,606,313,612,302,613,295,621,290,623,297,629,305,633,318,629,321,622,332,583,360,574,372,564,378,548,398,534,392,499,404,488,414,484,424,492,421,476,435,473,443,468,441,464,451,460,461,459,452,454,449,441,469,441,478,449,477,459,467,483,458,504,435,505,431,502,426,504,424,513,418,518,420,516,434,524,421,526,432,535,415,543,411,550,418,548,432,546,454,564,418,581,389,583,378,596,376,607,371,617,360,645,351,663,334,660,354,656,352,650,366,649,376,672,361,681,348,692,336,697,324,693,316,698,309,725,298,731,292,715,287,709,281,710,276,712,266,709,262,699,265,701,255,706,247,709,242,722,247,751,281,757,295,761,323,768,335,780,376,787,389,796,394,803,410,805,409,821,425,831,429,853,430,853,426,855,424,866,424,866,418,858,414,841,420,844,409,859,408,868,403,863,403,852,387,858,381,871,376,871,368,863,366,863,354,866,362,884,341,887,330,884,328,876,333,873,341,869,338,868,328,871,321,878,324,887,322,892,324,895,335,900,325,907,324,906,318,898,316,893,311,908,308,908,313,912,321,909,335,908,359,906,366,907,373,912,378,919,372,930,376,912,409,907,424,906,413,903,424,903,430,925,432,933,425,938,429,954,430,962,424,965,414,975,405,976,394,981,378,982,360,991,360,1005,354,1016,360,1025,359,1032,360,1032,362,1054,360,1077,367,1107,392,1127,418,1145,429,1166,431,1175,438,1187,438,1207,447,1214,446,1224,449,1229,461,1244,470,1256,475,1282,491,1300,492,1307,497,1319,500,1317,496,1348,501,1360,500,1371,513,1374,504,1357,488,1369,485,1375,490,1386,491,1386,485,1413,491,1407,496,1423,505,1424,513,1434,508,1434,517,1451,528,1463,547,1470,553,1470,575,1478,564,1478,576,1475,585,1479,591,1470,590,1467,597,1461,599,1456,590,1443,594,1424,591,1436,597,1429,607,1409,603,1413,609,1409,615,1409,630,1393,639,1400,645,1405,646,1412,644,1406,650,1420,655,1441,667,1445,658,1454,662,1459,668,1470,667,1482,671,1503,669,1516,674,1535,669,1533,673,1546,675,1570,674,1573,667,1591,667,1588,674,1599,674,1592,669,1601,662,1604,669,1615,671,1616,667,1623,668,1628,651,1639,648,1637,667,1648,667,1655,662,1667,644,1678,636,1691,636,1696,626,1703,639,1701,646,1707,650,1709,645,1713,655,1715,658,1715,667,1713,667,1730,673,1729,667,1757,667,1755,675,1757,682,1755,687,1760,695,1757,707,1763,715,1763,709,1764,714,1769,701,1771,683,1776,685,1776,695,1779,695,1777,705,1777,715,1784,718,1789,711,1796,727,1806,727,1810,737,1817,755,1809,764,1801,761,1791,768,1788,764,1790,774,1801,790,1812,804,1820,808,1821,788,1826,787,1834,793,1843,782,1852,785,1841,765,1850,758,1849,755,1841,755,1834,743,1831,727,1822,716,1827,712,1827,695,1822,690,1822,683,1809,675,1804,667,1812,650,1818,651,1821,644,1827,640,1820,637,1826,623,1839,623,1852,614,1853,609,1853,615,1876,613,1875,601,1884,597,1895,599,1893,582,1897,578,1901,591,1907,575,1912,569,1909,559,1924,553,1918,550,1925,542,1925,533,1918,537,1916,533,1884,545,1891,555,1875,558,1882,575,1884,566,1884,585,1881,590,1877,583,1880,578,1875,581,1874,575,1863,575,1858,577,1852,588,1849,582,1834,581,1832,576,1818,581,1812,587,1815,594,1822,596,1822,601,1827,603,1817,605,1809,612,1804,609,1810,605,1791,608,1791,602,1783,605,1785,597,1777,597,1779,590,1766,594,1763,590,1764,578,1776,564,1776,558,1783,542,1790,537,1822,533,1846,521,1861,516,1868,506,1882,501,1884,492,1897,496,1907,486,1916,492,1919,497,1927,499,1929,513,1944,522,1936,528,1944,537,1945,547,1954,551,1954,558,1945,558,1939,560,1939,565,1945,564,1954,575,1960,577,1962,582,1971,593,1989,597,1988,599,1989,608,1989,618,1999,625,2006,624,2020,630,2030,624,2038,628,2038,619,2046,624,2051,615,2051,605,2068,613,2068,630,2083,645,2090,650,2099,667,2106,667,2121,678,2129,677,2129,668,2137,669,2139,667,2148,673,2150,669,2164,677,2182,667,2204,673,2221,667,2230,655,2267,660,2275,657,2290,671,2293,668,2300,667,2300,673,2322,667,2337,667,2328,655,2328,650,2321,640,2317,630,2322,623,2328,623,2331,625,2336,636,2342,641,2342,655,2349,667,2359,669,2364,678,2377,683,2384,689,2396,688,2404,677,2403,641,2398,641,2397,650,2390,650,2390,641,2385,636,2364,637,2359,646,2360,650,2361,658,2354,656,2348,636,2339,624,2334,614,2342,619,2342,605,2331,596,2331,590,2321,575,2328,575,2334,583,2339,578,2339,575,2349,575,2353,581,2374,577,2374,575,2358,554,2365,551,2377,554,2379,562,2390,575,2385,559,2398,560,2404,575,2420,582,2414,590,2422,594,2439,587,2439,594,2434,605,2433,615,2427,623,2431,628,2439,624,2443,631,2443,612,2466,596,2467,597,2466,607,2467,619,2466,636,2460,650,2459,668,2466,683,2446,695,2451,712,2466,711,2466,736,2482,720,2486,727,2495,718,2495,727,2489,733,2494,743,2504,744,2509,727,2504,711,2506,695,2502,682,2488,673,2488,667,2495,636,2492,631,2489,620,2495,620,2500,618,2504,620,2506,625,2510,623,2521,621,2533,628,2540,625,2545,613,2549,607,2563,599,2563,590,2569,574,2595,555,2602,544,2591,542,2594,520,2592,506,2589,491,2576,483,2575,491,2573,499,2572,508,2579,505,2583,497,2570,522,2551,528,2538,526,2542,516,2543,494,2547,491,2554,492,2563,472,2563,462,2557,465,2557,463,2558,449,2567,432,2586,425,2589,421,2581,436,2581,451,2585,458,2595,445,2599,427,2594,408,2583,408,2569,420,2556,418,2542,391,2536,386,2537,394,2532,399,2524,392,2524,387,2508,379,2505,372,2505,367,2479,370,2465,360,2461,352,2465,345,2447,336,2445,328,2436,318,2434,290,2434,275,2435,266,2441,262,2445,262,2456,236,2459,236,2461,242,2465,237,2466,222,2461,227,2452,204,2444,194,2444,184,2445,171,2452,156,2449,156,2450,145,2451,137,2451,122,2455,117,2460,118,2461,114,2462,106,2470,101,2488,124,2492,123,2495,107,2493,86,2487,85,2481,79,2479,67,2488,52,2502,36,2505,26,2506,16,2513,2,2522,0,2531,2,2541,0,2551,10,2549,18,2546,22,2545,32,2546,38,2554,32,2554,49,2564,40,2567,32,2576,44,2594,37,2594,47,2590,63,2595,75,2605,76,2632,115,2637,147,2638,167,2637,190,2633,189,2634,198,2645,201,2648,221,2662,220,2671,230,2671,244,2672,251,2681,264,2683,274,2685,284,2688,284,2692,279,2693,274,2701,280,2703,297,2709,301,2713,308,2694,312,2671,301,2664,302,2665,306,2665,312,2661,316,2661,318,2680,321,2688,334,2683,343,2676,352,2670,352,2664,357,2658,357,2656,364,2648,371,2650,378,2649,381,2669,381,2673,388,2678,402,2692,408,2705,405,2715,391,2723,389,2724,395,2718,404,2725,402,2731,413,2735,409,2745,415,2748,406,2751,421,2748,432,2744,440,2735,430,2729,434,2720,431,2745,465,2755,469,2756,479,2764,494,2763,499,2773,515,2768,531,2768,549,2766,558,2771,574,2775,581,2779,591,2787,581,2798,559,2798,540,2799,535,2800,532,2806,532,2807,513,2806,495,2806,480,2818,465,2826,447,2837,442,2850,443,2855,462,2866,480,2896,505,2901,517,2907,554,2913,575,2914,592,2906,599,2897,597,2893,592,2893,575,2884,598,2887,615,2884,631,2884,641,2895,663,2900,677,2908,689,2930,732,2936,737,2944,746,2954,741,2955,732,2957,721,2966,716,2971,721,2974,715,2977,720,2983,721,2987,699,2987,679,2988,673,2997,653,3009,640,3020,607,3021,592,3027,586,3030,545,3029,538,3035,531,3047,529,3049,523,3054,524,3064,520,3076,524,3087,522,3083,517,3069,515,3064,507,3068,501,3065,496,3075,496,3074,488,3079,485,3090,489,3087,479,3080,479,3073,469,3059,465,3052,456,3047,442,3048,431,3049,426,3046,410,3048,400,3044,386,3046,381,3048,371,3048,360,3067,365,3075,356,3097,355,3116,360,3126,371,3150,384,3173,381,3181,386,3192,383,3200,378,3205,386,3205,403,3207,411,3198,415,3205,415,3216,431,3224,445,3220,451,3223,453,3251,451,3259,458,3269,461,3272,470,3262,484,3246,496,3240,508,3272,513,3277,526,3275,542,3271,549,3258,558,3252,559,3246,570,3242,577,3236,571,3232,556,3225,559,3223,566,3208,559,3207,569,3220,588,3215,592,3215,596,3221,597,3221,605,3220,613,3239,604,3232,620,3230,637,3231,651,3257,688,3268,699,3275,711,3275,717,3271,723,3271,738,3274,748,3268,755,3268,764,3255,770,3248,776,3236,790,3235,798,3230,807,3202,835,3183,840,3180,851,3170,863,3162,863,3157,859,3155,851,3134,831,3126,819,3119,827,3121,836,3133,855,3134,868,3140,886,3140,892,3139,886,3128,884,3114,870,3106,866,3103,863,3100,863,3100,887,3084,881,3076,882,3065,874,3063,879,3053,836,3044,835,3026,849,3025,846,3017,847,2990,838,2979,847,2981,854,2977,856,2979,865,3003,877,3011,878,3017,887,3015,895,3015,905,3011,909,3011,915,3009,921,3001,927,2994,944,2988,953,2981,960,2978,968,2967,973,2960,991,2956,996,2946,999,2909,1002,2906,994,2900,984,2869,958,2869,956,2847,947,2826,930,2818,929,2810,932,2794,927,2789,940,2807,951,2822,967,2833,986,2850,1002,2879,1006,2903,1016,2912,1011,2936,1012,2961,1016,2962,1021,2968,1019,2965,1032,2960,1040,2960,1050,2950,1062,2946,1081,2939,1085,2931,1104,2918,1110,2918,1125,2913,1131,2903,1153,2900,1151,2888,1164,2871,1174,2850,1169,2847,1177,2827,1162,2826,1166,2826,1170,2820,1159,2816,1162,2809,1156,2804,1155,2806,1162,2806,1170,2809,1180,2809,1182,2804,1182,2796,1178,2795,1189,2800,1196,2796,1201,2793,1215,2788,1222,2780,1222,2778,1229,2773,1231,2767,1228,2763,1237,2758,1229,2752,1227,2746,1221,2734,1216,2721,1205,2716,1209,2714,1195,2707,1204,2697,1205,2692,1200,2688,1204,2678,1204,2658,1195,2654,1189,2608,1167,2606,1170,2600,1182,2602,1189,2611,1195,2618,1191,2617,1186,2617,1180,2626,1189,2642,1194,2654,1200,2656,1205,2656,1211,2662,1202,2682,1209,2683,1215,2676,1220,2672,1227,2678,1228,2682,1220,2689,1213,2701,1211,2709,1215,2712,1222,2724,1233,2737,1237,2740,1242,2748,1238,2751,1243,2750,1248,2758,1258,2759,1264,2764,1287,2763,1298,2761,1304,2756,1311,2734,1311,2726,1318,2719,1322,2708,1323,2685,1320,2676,1323,2665,1319,2661,1326,2670,1341,2686,1340,2688,1347,2676,1351,2667,1347,2655,1349,2651,1368,2651,1379,2656,1410,2639,1390,2633,1393,2634,1400,2626,1406,2626,1414,2622,1421,2621,1426,2605,1426,2608,1437,2613,1441,2603,1459,2581,1475,2575,1482,2551,1484,2546,1489,2568,1506,2568,1512,2565,1524,2563,1538,2560,1544,2549,1548,2551,1573,2547,1583,2540,1584,2537,1589,2541,1605,2538,1632,2537,1642,2533,1675,2533,1702,2535,1718,2535,1729,2525,1747,2533,1749,2537,1758,2545,1770,2551,1776,2552,1776,2558,1772,2559,1779,2560,1802,2564,1797,2564,1775,2568,1772,2596,1772,2601,1776,2608,1776,2613,1774,2622,1779,2624,1785,2628,1812,2646,1856,2646,1876,2648,1890,2660,1909,2662,1936,2661,1944,2658,1953,2650,1959,2644,1964,2645,1966,2666,1955,2666,1964,2670,1964,2686,1952,2734,1930,2756,1936,2762,1942,2774,1948,2779,1957,2796,1964,2821,1976,2842,1977,2847,1980,2885,2006,2900,2012,2920,2043,2924,2049,2923,2056,2929,2061,2934,2057,2939,2060,2943,2065,2950,2066,2958,2065,2966,2066,2978,2076,3020,2089,3032,2099,3035,2106,3051,2116,3052,2122,3046,2137,3042,2149,3033,2169,3046,2148,3051,2136,3056,2127,3112,2126,3139,2132,3160,2130,3166,2131,3171,2127,3182,2130,3185,2137,3193,2136,3203,2140,3210,2145,3216,2141,3221,2165,3219,2199,3214,2217,3213,2235,3219,2246,3221,2258,3221,2281,3225,2314,3219,2321,3219,2341,3223,2348,3228,2352,3230,2358,3239,2369,3247,2373,3255,2382,3259,2393,3267,2402,3267,2405,3253,2406,3234,2418,3229,2423,3229,2425,3262,2416,3272,2417,3279,2421,3307,2450,3312,2459,3317,2477,3314,2486,3289,2514,3314,2495,3318,2488,3323,2488,3337,2500,3344,2501,3359,2512,3363,2509,3360,2482,3363,2476,3370,2476,3370,2470,3371,2464,3379,2461,3386,2461,3386,2466,3399,2475,3402,2495,3408,2493,3415,2487,3415,2481,3419,2477,3420,2470,3412,2468,3401,2450,3399,2443,3412,2442,3412,2437,3420,2432,3424,2421,3429,2415,3435,2410,3454,2411,3460,2407,3460,2405,3444,2407,3436,2406,3429,2400,3427,2391,3424,2387,3417,2383,3411,2364,3414,2361,3415,2356,3411,2353,3407,2309,3404,2299,3403,2274,3404,2264,3402,2251,3399,2242,3391,2232,3379,2206,3374,2200,3366,2197,3361,2195,3380,2186,3407,2169,3422,2162,3449,2140,3461,2132,3476,2119,3489,2104,3476,2114,3492,2092,3513,2055,3519,2041,3524,2036,3532,2038,3541,2045,3551,2040,3554,2032,3548,2030,3543,2007,3540,2001,3531,2022,3527,2030,3525,2027,3524,2005,3521,1980,3517,1959,3514,1953,3511,1947,3510,1927,3500,1892,3492,1861,3490,1849,3483,1835,3483,1829,3482,1825,3472,1826,3454,1815,3449,1809,3428,1793,3413,1777,3411,1771,3414,1767,3412,1760,3411,1749,3413,1740,3419,1739,3433,1729,3451,1729,3455,1723,3471,1722,3471,1708,3465,1705,3465,1695,3470,1683,3483,1688,3487,1691,3508,1686,3492,1681,3487,1675,3487,1664,3489,1658,3493,1658,3500,1643,3493,1648,3471,1645,3471,1635,3476,1637,3482,1634,3483,1625,3477,1616,3476,1615,3467,1597,3472,1578,3466,1576,3465,1568,3483,1562,3483,1561,3473,1561,3468,1556,3460,1561,3452,1559,3445,1550,3445,1539,3456,1523,3461,1505,3467,1500,3467,1486,3471,1485,3476,1478,3476,1468,3483,1465,3485,1447,3481,1454,3472,1457,3466,1452,3458,1449,3449,1441,3447,1428,3442,1419,3441,1404,3441,1392,3442,1387,3454,1379,3466,1360,3474,1350,3481,1347,3481,1355,3490,1354,3516,1355,3547,1362,3552,1367,3553,1369,3562,1374,3579,1377,3586,1379,3583,1388,3585,1390,3596,1383,3612,1383,3616,1389,3613,1397,3633,1395,3630,1390,3637,1384,3670,1373,3682,1361,3715,1378,3724,1390,3739,1397,3748,1398,3751,1403,3752,1411,3740,1438,3743,1435,3751,1437,3753,1433,3753,1422,3759,1421,3769,1425,3769,1441,3775,1448,3778,1455,3770,1460,3772,1469,3782,1465,3784,1458,3793,1455,3801,1458,3807,1464,3802,1471,3798,1474,3791,1479,3791,1489,3794,1495,3799,1501,3807,1503,3805,1511,3806,1514,3823,1511,3834,1513,3837,1523,3843,1532,3849,1524,3864,1529,3877,1523,3882,1529,3884,1537,3884,1544,3888,1545,3908,1535,3907,1528,3914,1524,3925,1541,3926,1548,3925,1553,3920,1560,3912,1566,3912,1575,3909,1584,3912,1592,3911,1598,3915,1599,3918,1615,3926,1632,3913,1634,3912,1638,3908,1642,3896,1642,3887,1640,3869,1641,3853,1638,3842,1631,3831,1632,3826,1636,3845,1638,3863,1650,3899,1648,3912,1653,3924,1664,3926,1674,3924,1677,3926,1683,3913,1713,3915,1717,3931,1712,3938,1717,3935,1722,3923,1731,3924,1736,3934,1736,3938,1743,3938,1748,3935,1751,3931,1750,3930,1748,3924,1755,3912,1766,3909,1755,3903,1749,3893,1750,3899,1764,3899,1770,3879,1774,3885,1779,3895,1779,3901,1780,3907,1787,3924,1770,3931,1765,3945,1765,3956,1761,3969,1760,3979,1764,3985,1788,3990,1793,3992,1808,3987,1839,3972,1851,3934,1872,3966,1860,3987,1844,3994,1829,4000,1802,4008,1791,4008,1812,4005,1818,4015,1807,4017,1817,4015,1825,4016,1840,4019,1844,4026,1828,4055,1808,4078,1802,4079,1788,4085,1775,4091,1766,4100,1775,4112,1781,4116,1791,4111,1809,4114,1803,4123,1782,4116,1772,4110,1766,4106,1758,4116,1766,4122,1764,4127,1758,4123,1755,4124,1745,4133,1747,4135,1732,4130,1718,4137,1726,4141,1717,4149,1712,4149,1704,4157,1699,4150,1686,4143,1679,4138,1669,4143,1658,4157,1635,4165,1630,4172,1621,4172,1619,4177,1609,4186,1608,4196,1609,4198,1615,4194,1621,4202,1623,4200,1631,4203,1638,4203,1650,4198,1656,4207,1651,4211,1656,4211,1679,4223,1680,4218,1683,4219,1690,4229,1688,4239,1693,4234,1700,4226,1708,4237,1710,4240,1718,4243,1710,4248,1712,4248,1724,4254,1721,4259,1724,4258,1734,4247,1740,4226,1740,4214,1747,4211,1753,4221,1745,4226,1749,4234,1747,4250,1747,4266,1742,4269,1743,4266,1754,4268,1755,4268,1764,4266,1771,4270,1769,4283,1770,4280,1781,4282,1785,4289,1787,4286,1792,4278,1796,4264,1798,4257,1794,4251,1797,4251,1802,4256,1806,4266,1803,4284,1804,4301,1803,4304,1814,4297,1819,4294,1825,4299,1828,4293,1833,4280,1836,4269,1851,4278,1850,4286,1842,4296,1841,4305,1837,4315,1852,4310,1853,4304,1860,4304,1866,4315,1861,4322,1864,4322,1867,4331,1878,4339,1884,4342,1893,4323,1907,4312,1907,4312,1914,4339,1912,4347,1922,4342,1932,4364,1939,4368,1953,4358,1963,4347,1974,4350,1987,4343,1989,4315,1973,4312,1979,4326,1984,4326,1986,4295,1990,4286,1992,4302,1996,4334,1995,4348,1997,4350,2002,4342,2003,4334,2009,4336,2013,4350,2022,4352,2028,4342,2027,4338,2036,4371,2034,4375,2055,4379,2060,4374,2065,4403,2068,4411,2073,4412,2084,4418,2079,4428,2079,4428,2089,4424,2097,4429,2102,4431,2110,4420,2122,4420,2126,4433,2119,4447,2130,4452,2125,4462,2120,4463,2129,4473,2132,4461,2162,4469,2154,4481,2138,4490,2131,4489,2145,4493,2145,4499,2137,4501,2149,4504,2158,4510,2164,4522,2167,4536,2174,4543,2170,4542,2163,4552,2156,4559,2165,4557,2174,4568,2176,4575,2181,4581,2183,4586,2192,4581,2199,4581,2203,4580,2206,4571,2208,4565,2206,4558,2207,4544,2213,4539,2216,4539,2218,4524,2228,4494,2232,4477,2238,4469,2246,4482,2246,4495,2242,4510,2233,4515,2235,4482,2251,4467,2256,4452,2256,4436,2280,4424,2276,4413,2267,4399,2264,4386,2265,4387,2274,4404,2276,4419,2282,4430,2289,4426,2314,4438,2308,4451,2298,4456,2291,4468,2283,4479,2272,4496,2265,4506,2251,4519,2244,4547,2237,4563,2240,4569,2238,4560,2234,4546,2231,4530,2234,4538,2229,4555,2226,4582,2228,4594,2228,4596,2233,4595,2243,4597,2253,4598,2265,4591,2275,4590,2285,4592,2301,4595,2301,4607,2274,4616,2267,4629,2266,4637,2269,4633,2274,4667,2286,4668,2289,4662,2293,4668,2303,4675,2307,4676,2313,4680,2315,4680,2323,4675,2325,4670,2330,4648,2321,4655,2334,4660,2336,4668,2336,4672,2350,4668,2353,4668,2357,4677,2371,4677,2373,4667,2372,4664,2378,4681,2383,4686,2395,4671,2394,4664,2391,4668,2398xe">
                      <v:path o:connectlocs="4121,2577;3985,2718;4193,2896;4252,3041;4261,2980;3928,2815;3510,3092;3186,3206;3305,3028;3138,2904;2884,2730;2558,2711;999,2670;900,2578;745,2484;658,2308;605,2062;257,1689;0,1022;300,501;554,316;516,434;780,376;908,308;1229,461;1409,630;1713,655;1850,758;1884,566;1897,496;2137,669;2360,650;2467,619;2592,506;2465,360;2513,2;2671,301;2773,515;2955,732;3048,400;3223,566;3139,886;2869,956;2806,1170;2662,1202;2634,1400;2596,1772;2978,2076;3253,2406;3435,2410;3543,2007;3489,1658;3454,1379;3782,1465;3908,1642;3931,1765;4124,1745;4254,1721;4305,1837;4379,2060;4580,2206;4538,2229;4668,2398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5" o:spid="_x0000_s1026" o:spt="100" style="position:absolute;left:1437;top:1025;height:63;width:39;" filled="t" stroked="t" coordsize="197,316" o:gfxdata="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b9Kw7sAAADd&#10;AAAADwAAAAAAAAABACAAAAAiAAAAZHJzL2Rvd25yZXYueG1sUEsBAhQAFAAAAAgAh07iQDMvBZ47&#10;AAAAOQAAABAAAAAAAAAAAQAgAAAACgEAAGRycy9zaGFwZXhtbC54bWxQSwUGAAAAAAYABgBbAQAA&#10;tAMAAAAA&#10;" path="m197,163l197,156,196,149,180,119,156,102,140,109,127,107,128,97,128,86,132,73,127,65,121,63,106,47,95,44,53,7,22,0,5,16,6,25,4,27,4,44,5,52,9,65,15,70,18,82,14,90,0,98,13,124,20,127,18,139,21,161,31,163,34,173,24,177,27,184,46,190,54,187,85,203,83,215,89,216,79,226,38,224,35,236,72,279,63,300,65,307,86,316,97,300,97,295,94,290,91,292,106,275,120,290,133,287,170,268,181,270,185,275,188,271,190,264,196,249,197,233,193,227,186,221,186,225,185,219,185,174,197,163xe">
                      <v:path o:connectlocs="197,156;180,119;140,109;128,97;132,73;121,63;95,44;22,0;6,25;4,44;9,65;18,82;0,98;20,127;21,161;34,173;27,184;54,187;83,215;79,226;35,236;63,300;86,316;97,295;91,292;120,290;170,268;185,275;190,264;197,233;186,221;185,219;197,163" o:connectangles="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6" o:spid="_x0000_s1026" o:spt="100" style="position:absolute;left:1356;top:1000;height:86;width:74;" filled="t" stroked="t" coordsize="368,430" o:gfxdata="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6iza8AAAA&#10;3QAAAA8AAAAAAAAAAQAgAAAAIgAAAGRycy9kb3ducmV2LnhtbFBLAQIUABQAAAAIAIdO4kAzLwWe&#10;OwAAADkAAAAQAAAAAAAAAAEAIAAAAAsBAABkcnMvc2hhcGV4bWwueG1sUEsFBgAAAAAGAAYAWwEA&#10;ALUDAAAAAA==&#10;" path="m337,301l333,284,318,278,320,260,316,243,327,224,328,211,332,204,332,197,327,190,323,187,321,194,311,177,312,177,300,176,299,171,304,158,297,141,266,118,261,125,245,131,237,141,235,139,236,133,227,128,227,119,232,101,231,85,223,75,220,85,211,90,211,85,210,76,200,69,193,53,176,44,166,44,151,65,148,76,148,93,146,104,143,114,129,96,134,33,130,22,116,21,103,27,108,16,106,11,95,4,84,0,62,13,22,22,11,16,9,21,0,56,5,101,6,104,17,107,40,96,52,98,52,114,42,145,36,150,41,161,55,155,67,120,75,117,80,109,87,111,92,117,95,130,92,139,89,146,81,155,83,171,92,174,97,162,102,165,103,176,123,168,122,181,117,190,96,201,94,210,127,216,121,228,118,242,92,240,65,225,47,228,41,236,42,253,43,268,57,290,79,307,103,310,111,303,118,290,127,290,159,274,157,282,159,295,170,305,180,305,191,297,203,297,230,305,234,312,234,321,250,322,253,316,256,318,257,328,268,343,268,366,277,388,278,399,294,418,301,416,313,430,318,420,326,415,339,416,355,410,360,395,359,382,368,357,337,301xe">
                      <v:path o:connectlocs="318,278;327,224;332,197;321,194;300,176;297,141;245,131;236,133;232,101;220,85;210,76;176,44;148,76;143,114;130,22;108,16;84,0;11,16;5,101;40,96;42,145;55,155;80,109;95,130;81,155;97,162;123,168;96,201;121,228;65,225;42,253;79,307;118,290;157,282;180,305;230,305;250,322;257,328;277,388;301,416;326,415;360,395;337,301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7" o:spid="_x0000_s1026" o:spt="100" style="position:absolute;left:1462;top:960;height:112;width:121;" filled="t" stroked="t" coordsize="603,558" o:gfxdata="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ybs&#10;B8EAAADdAAAADwAAAAAAAAABACAAAAAiAAAAZHJzL2Rvd25yZXYueG1sUEsBAhQAFAAAAAgAh07i&#10;QDMvBZ47AAAAOQAAABAAAAAAAAAAAQAgAAAAEAEAAGRycy9zaGFwZXhtbC54bWxQSwUGAAAAAAYA&#10;BgBbAQAAugMAAAAA&#10;" path="m3,21l23,26,25,32,22,39,1,42,12,52,9,57,18,69,34,103,55,117,59,124,88,118,105,128,126,104,120,129,103,142,81,144,80,149,64,155,45,146,39,152,38,161,40,168,39,178,48,189,56,188,60,195,70,189,72,200,77,209,76,212,83,233,88,224,98,212,108,209,110,200,109,193,116,183,135,193,143,192,132,203,130,209,129,225,132,225,138,236,146,233,156,221,158,204,168,197,170,181,175,172,177,181,170,208,174,211,191,205,193,192,194,189,218,183,215,200,229,209,276,203,277,206,272,211,260,216,222,216,220,224,208,224,208,232,213,237,227,244,259,243,266,236,312,231,324,222,315,241,313,243,275,247,242,258,173,265,154,292,138,298,127,313,130,325,138,340,145,359,163,356,183,371,185,382,163,380,156,373,151,377,153,392,158,404,165,404,163,410,164,416,170,426,193,420,201,427,243,442,238,448,178,457,178,472,184,486,193,491,199,505,205,509,211,506,212,497,216,500,216,506,210,513,218,523,223,537,242,537,250,547,269,549,290,558,324,558,326,549,323,532,307,523,299,511,326,511,339,515,347,532,360,539,365,552,367,545,350,501,339,486,335,475,322,447,323,426,328,424,330,430,339,457,346,469,367,486,368,497,384,532,394,544,401,545,405,533,412,483,395,451,394,436,398,415,401,416,403,426,417,447,421,461,436,461,436,451,438,434,435,416,423,407,425,396,420,376,420,360,421,348,421,329,427,312,432,284,436,280,436,287,433,298,431,321,436,334,436,361,438,380,455,407,460,404,475,367,489,345,486,303,486,291,496,300,498,329,513,310,511,307,512,292,565,267,602,231,603,204,600,195,592,184,588,170,571,146,560,123,552,128,551,135,549,145,549,156,545,165,535,176,534,168,540,162,538,150,539,141,538,130,529,123,519,103,507,93,502,92,489,107,479,107,468,127,464,128,464,115,470,102,481,96,487,60,496,32,496,27,481,33,481,28,491,17,487,0,104,0,110,9,111,15,102,1,99,0,78,0,75,2,72,0,2,0,0,7,3,21xe">
                      <v:path o:connectlocs="22,39;18,69;88,118;103,142;45,146;39,178;70,189;83,233;110,200;143,192;132,225;158,204;177,181;193,192;229,209;260,216;208,232;266,236;313,243;154,292;138,340;185,382;153,392;164,416;243,442;184,486;211,506;210,513;250,547;326,549;326,511;365,552;335,475;330,430;368,497;405,533;398,415;421,461;435,416;420,360;432,284;431,321;455,407;486,303;513,310;602,231;588,170;551,135;535,176;539,141;507,93;468,127;481,96;481,33;104,0;99,0;2,0" o:connectangles="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8" o:spid="_x0000_s1026" o:spt="100" style="position:absolute;left:1532;top:960;height:207;width:206;" filled="t" stroked="t" coordsize="1028,1037" o:gfxdata="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f3tq8AAAA&#10;3QAAAA8AAAAAAAAAAQAgAAAAIgAAAGRycy9kb3ducmV2LnhtbFBLAQIUABQAAAAIAIdO4kAzLwWe&#10;OwAAADkAAAAQAAAAAAAAAAEAIAAAAAsBAABkcnMvc2hhcGV4bWwueG1sUEsFBgAAAAAGAAYAWwEA&#10;ALUDAAAAAA==&#10;" path="m231,23l231,28,228,33,193,18,184,9,174,7,168,11,168,49,170,57,181,70,204,86,217,87,243,111,247,120,251,141,256,151,279,182,281,192,280,204,284,215,284,225,283,228,286,237,289,253,303,249,310,240,308,251,303,259,314,278,322,275,324,290,330,298,344,296,337,307,318,306,307,301,295,280,283,279,276,269,270,271,262,286,265,302,278,307,295,327,354,333,377,346,407,345,410,343,413,335,419,334,434,316,442,313,442,316,434,332,431,349,434,353,427,361,424,360,421,367,416,370,408,357,398,364,355,357,348,366,351,375,364,384,373,386,377,393,405,394,402,402,388,402,402,431,399,437,380,426,377,418,367,400,356,399,313,353,270,345,243,332,233,333,232,341,225,354,157,367,152,371,146,382,140,404,136,426,147,430,144,436,125,442,118,452,108,474,114,488,115,502,117,507,115,523,117,529,125,524,140,531,127,534,119,542,117,549,118,552,144,558,170,545,176,526,184,528,188,523,192,511,193,500,205,486,205,493,199,515,185,542,187,547,187,554,188,561,194,566,221,553,226,558,233,550,247,523,249,510,254,499,258,472,263,458,263,447,273,425,264,454,263,483,265,490,270,491,276,486,274,494,263,505,259,513,259,531,260,536,278,529,286,532,294,536,296,542,303,538,303,545,298,552,275,542,252,547,246,555,246,561,243,570,257,576,247,581,232,576,226,580,208,602,209,607,214,608,219,618,230,609,253,608,259,602,264,604,265,609,259,610,249,620,251,617,247,615,230,618,227,620,226,626,227,631,247,626,238,637,235,651,235,655,238,669,254,682,265,663,267,650,269,645,271,660,260,687,263,701,278,704,292,700,314,708,333,698,343,684,351,657,359,639,366,628,373,599,373,587,377,579,383,571,396,572,383,587,383,602,378,623,366,649,365,657,360,668,341,696,340,701,323,719,323,726,326,730,335,732,335,739,329,742,313,736,306,728,278,733,284,746,285,750,284,757,276,758,256,738,233,736,215,723,211,726,213,716,209,711,205,689,199,678,194,665,188,656,187,646,168,622,119,612,88,628,82,626,75,636,69,636,70,647,69,650,72,655,70,679,88,693,88,699,99,714,101,716,98,735,102,743,103,750,120,757,131,748,144,748,145,753,127,768,128,770,139,773,139,776,129,781,129,790,130,793,134,790,152,796,147,801,146,807,135,801,134,795,118,800,113,807,118,814,104,817,103,811,101,811,92,819,85,813,72,811,69,813,68,824,56,829,49,835,45,845,10,871,4,892,6,903,5,919,2,932,0,941,18,974,26,975,39,958,42,941,47,970,53,946,45,897,53,886,55,904,55,937,59,976,79,979,84,990,99,985,104,967,102,945,108,964,124,975,129,985,142,989,146,970,158,958,158,934,163,945,165,961,163,965,190,995,200,1004,225,1006,227,1016,274,1008,243,964,242,943,256,973,269,974,286,957,286,925,310,964,330,976,344,968,345,942,333,906,332,897,339,909,357,974,372,985,399,979,407,953,398,935,384,913,394,922,412,925,413,932,413,949,419,961,440,965,456,958,466,961,474,974,475,989,469,1012,463,1023,469,1037,513,1013,541,1005,559,985,581,943,586,973,608,957,612,941,633,934,635,919,638,892,634,863,625,844,606,850,595,865,586,879,575,877,576,861,555,849,558,843,565,836,576,829,581,816,579,807,570,792,556,789,539,790,512,821,506,819,518,801,517,789,473,781,452,785,426,818,423,805,420,786,414,776,429,779,458,766,458,760,441,748,437,732,439,722,467,754,498,773,577,770,585,758,593,762,592,768,592,770,622,753,635,725,638,709,636,701,652,694,654,687,634,668,634,658,636,650,630,633,623,628,624,625,624,614,622,603,622,596,634,603,679,604,687,613,706,607,727,583,743,591,746,599,760,574,760,570,768,555,714,545,690,537,709,522,728,523,764,539,776,511,795,501,797,493,787,477,775,468,751,463,738,453,725,450,733,445,749,447,786,443,798,439,805,430,819,420,813,411,813,402,817,392,816,375,813,354,802,344,774,334,733,340,733,332,748,327,757,319,757,313,749,303,678,310,665,316,655,329,647,330,656,314,658,302,647,300,645,291,669,298,712,284,740,287,740,279,716,269,652,267,644,260,658,255,704,255,715,247,732,249,748,255,754,263,753,276,758,289,769,295,819,302,827,298,829,287,828,274,814,257,825,240,818,232,752,236,746,228,687,236,661,243,671,236,672,228,650,222,641,214,657,209,683,212,677,187,672,181,679,178,684,184,689,198,698,204,746,209,749,200,740,188,737,181,687,171,679,158,687,156,722,162,764,189,794,194,801,185,797,170,810,176,838,178,846,165,845,155,850,157,855,146,861,160,876,156,881,140,880,125,873,106,871,91,813,80,817,66,834,61,856,74,884,79,882,91,884,103,899,112,914,111,914,115,937,108,961,109,969,101,982,98,1004,59,995,54,978,58,980,44,990,29,1011,21,1015,12,1028,0,393,0,394,1,440,28,439,33,426,41,430,48,432,72,432,87,437,87,437,92,441,102,462,108,479,123,515,107,526,107,527,113,525,120,513,120,482,136,478,142,478,149,480,154,479,155,445,130,432,129,423,139,421,111,415,111,412,102,410,87,405,82,405,68,357,0,183,0,220,14,231,23xe">
                      <v:path o:connectlocs="181,70;284,215;322,275;270,271;419,334;416,370;402,402;243,332;144,436;140,531;192,511;221,553;264,454;278,529;246,561;230,609;227,620;267,650;351,657;378,623;335,739;233,736;168,622;88,693;145,753;147,801;92,819;6,903;45,897;108,964;190,995;286,925;399,979;456,958;581,943;595,865;570,792;423,805;498,773;652,694;622,596;768,555;775,468;813,411;757,319;645,291;715,247;828,274;650,222;746,209;801,185;881,140;884,103;978,58;426,41;526,107;432,129;220,14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09" o:spid="_x0000_s1026" o:spt="100" style="position:absolute;left:1564;top:1153;height:6;width:6;" filled="t" stroked="t" coordsize="30,30" o:gfxdata="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J/56&#10;wAAAAN0AAAAPAAAAAAAAAAEAIAAAACIAAABkcnMvZG93bnJldi54bWxQSwECFAAUAAAACACHTuJA&#10;My8FnjsAAAA5AAAAEAAAAAAAAAABACAAAAAPAQAAZHJzL3NoYXBleG1sLnhtbFBLBQYAAAAABgAG&#10;AFsBAAC5AwAAAAA=&#10;" path="m0,16l0,21,30,30,3,0,0,16xe">
                      <v:path o:connectlocs="0,16;0,21;30,30;3,0;0,16" o:connectangles="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10" o:spid="_x0000_s1026" o:spt="100" style="position:absolute;left:1564;top:1147;height:6;width:1;" filled="t" stroked="t" coordsize="7,31" o:gfxdata="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1Yq74A&#10;AADdAAAADwAAAAAAAAABACAAAAAiAAAAZHJzL2Rvd25yZXYueG1sUEsBAhQAFAAAAAgAh07iQDMv&#10;BZ47AAAAOQAAABAAAAAAAAAAAQAgAAAADQEAAGRycy9zaGFwZXhtbC54bWxQSwUGAAAAAAYABgBb&#10;AQAAtwMAAAAA&#10;" path="m5,11l0,0,0,24,5,31,7,27,5,11xe">
                      <v:path o:connectlocs="5,11;0,0;0,24;5,31;7,27;5,11" o:connectangles="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11" o:spid="_x0000_s1026" o:spt="100" style="position:absolute;left:1031;top:1408;height:23;width:17;" filled="t" stroked="t" coordsize="81,113" o:gfxdata="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/dVPvQAA&#10;AN0AAAAPAAAAAAAAAAEAIAAAACIAAABkcnMvZG93bnJldi54bWxQSwECFAAUAAAACACHTuJAMy8F&#10;njsAAAA5AAAAEAAAAAAAAAABACAAAAAMAQAAZHJzL3NoYXBleG1sLnhtbFBLBQYAAAAABgAGAFsB&#10;AAC2AwAAAAA=&#10;" path="m16,58l22,61,25,56,19,46,24,46,30,52,35,47,38,52,46,46,47,37,43,41,38,37,43,32,48,19,44,11,43,3,47,0,47,10,58,18,57,26,60,32,67,35,76,24,81,30,81,41,79,50,70,58,49,94,35,110,24,106,22,110,22,113,16,106,17,101,27,104,33,96,38,85,26,96,12,86,8,73,6,61,1,57,0,52,3,46,6,46,16,58xe">
                      <v:path o:connectlocs="16,58;22,61;25,56;19,46;24,46;30,52;35,47;38,52;46,46;47,37;43,41;38,37;43,32;48,19;44,11;43,3;47,0;47,10;58,18;57,26;60,32;67,35;76,24;81,30;81,41;79,50;70,58;49,94;35,110;24,106;22,110;22,113;16,106;17,101;27,104;33,96;38,85;26,96;12,86;8,73;6,61;1,57;0,52;3,46;6,46;16,58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12" o:spid="_x0000_s1026" o:spt="100" style="position:absolute;left:1024;top:1423;height:11;width:11;" filled="t" stroked="t" coordsize="54,58" o:gfxdata="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rBRm8AAAA&#10;3QAAAA8AAAAAAAAAAQAgAAAAIgAAAGRycy9kb3ducmV2LnhtbFBLAQIUABQAAAAIAIdO4kAzLwWe&#10;OwAAADkAAAAQAAAAAAAAAAEAIAAAAAsBAABkcnMvc2hhcGV4bWwueG1sUEsFBgAAAAAGAAYAWwEA&#10;ALUDAAAAAA==&#10;" path="m2,4l1,4,0,8,1,22,9,28,12,38,23,39,32,49,41,50,44,55,47,58,52,56,54,50,45,39,30,28,33,22,19,15,14,4,12,0,6,0,2,4xe">
                      <v:path o:connectlocs="2,4;1,4;0,8;1,22;9,28;12,38;23,39;32,49;41,50;44,55;47,58;52,56;54,50;45,39;30,28;33,22;19,15;14,4;12,0;6,0;2,4" o:connectangles="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313" o:spid="_x0000_s1026" o:spt="100" style="position:absolute;left:3399631;top:3186459;height:6350;width:12700;rotation:-561851f;" filled="t" stroked="t" coordsize="336,96" o:gfxdata="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30YvQAA&#10;AN0AAAAPAAAAAAAAAAEAIAAAACIAAABkcnMvZG93bnJldi54bWxQSwECFAAUAAAACACHTuJAMy8F&#10;njsAAAA5AAAAEAAAAAAAAAABACAAAAAMAQAAZHJzL3NoYXBleG1sLnhtbFBLBQYAAAAABgAGAFsB&#10;AAC2AwAAAAA=&#10;" path="m291,10l281,6,289,25,298,25,326,50,336,96,312,69,274,50,230,52,98,96,21,93,0,52,87,45,208,0,257,0,291,10xe">
                    <v:path o:connectlocs="291,10;281,6;289,25;298,25;326,50;336,96;312,69;274,50;230,52;98,96;21,93;0,52;87,45;208,0;257,0;291,10" o:connectangles="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4" o:spid="_x0000_s1026" o:spt="100" style="position:absolute;left:3420268;top:3188047;height:15875;width:1588;rotation:-561851f;" filled="t" stroked="t" coordsize="86,232" o:gfxdata="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VrrrsAAADd&#10;AAAADwAAAAAAAAABACAAAAAiAAAAZHJzL2Rvd25yZXYueG1sUEsBAhQAFAAAAAgAh07iQDMvBZ47&#10;AAAAOQAAABAAAAAAAAAAAQAgAAAACgEAAGRycy9zaGFwZXhtbC54bWxQSwUGAAAAAAYABgBbAQAA&#10;tAMAAAAA&#10;" path="m76,83l86,6,86,62,53,146,39,232,0,173,14,159,21,135,18,95,42,6,53,0,72,41,76,83xe">
                    <v:path o:connectlocs="76,83;86,6;86,62;53,146;39,232;0,173;14,159;21,135;18,95;42,6;53,0;72,41;76,83" o:connectangles="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5" o:spid="_x0000_s1026" o:spt="100" style="position:absolute;left:3420268;top:3224559;height:1588;width:3175;rotation:-561851f;" filled="t" stroked="t" coordsize="73,28" o:gfxdata="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hS4a8AAAA&#10;3QAAAA8AAAAAAAAAAQAgAAAAIgAAAGRycy9kb3ducmV2LnhtbFBLAQIUABQAAAAIAIdO4kAzLwWe&#10;OwAAADkAAAAQAAAAAAAAAAEAIAAAAAsBAABkcnMvc2hhcGV4bWwueG1sUEsFBgAAAAAGAAYAWwEA&#10;ALUDAAAAAA==&#10;" path="m55,25l73,7,73,0,48,0,8,4,0,28,55,25xe">
                    <v:path o:connectlocs="55,25;73,7;73,0;48,0;8,4;0,28;55,25" o:connectangles="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6" o:spid="_x0000_s1026" o:spt="100" style="position:absolute;left:3412331;top:3222972;height:19050;width:6350;rotation:-561851f;" filled="t" stroked="t" coordsize="175,291" o:gfxdata="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DwG68AAAA&#10;3QAAAA8AAAAAAAAAAQAgAAAAIgAAAGRycy9kb3ducmV2LnhtbFBLAQIUABQAAAAIAIdO4kAzLwWe&#10;OwAAADkAAAAQAAAAAAAAAAEAIAAAAAsBAABkcnMvc2hhcGV4bWwueG1sUEsFBgAAAAAGAAYAWwEA&#10;ALUDAAAAAA==&#10;" path="m93,46l107,50,114,81,175,163,175,244,168,268,141,288,101,291,59,244,10,212,0,167,28,84,35,39,30,8,79,0,93,46xe">
                    <v:path o:connectlocs="93,46;107,50;114,81;175,163;175,244;168,268;141,288;101,291;59,244;10,212;0,167;28,84;35,39;30,8;79,0;93,46" o:connectangles="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7" o:spid="_x0000_s1026" o:spt="100" style="position:absolute;left:3420268;top:3245197;height:9525;width:1588;rotation:-561851f;" filled="t" stroked="t" coordsize="69,144" o:gfxdata="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83URq/&#10;AAAA3QAAAA8AAAAAAAAAAQAgAAAAIgAAAGRycy9kb3ducmV2LnhtbFBLAQIUABQAAAAIAIdO4kAz&#10;LwWeOwAAADkAAAAQAAAAAAAAAAEAIAAAAA4BAABkcnMvc2hhcGV4bWwueG1sUEsFBgAAAAAGAAYA&#10;WwEAALgDAAAAAA==&#10;" path="m0,70l47,0,69,118,59,144,17,128,0,70xe">
                    <v:path o:connectlocs="0,70;47,0;69,118;59,144;17,128;0,70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8" o:spid="_x0000_s1026" o:spt="100" style="position:absolute;left:3434556;top:3218209;height:12700;width:1588;rotation:-561851f;" filled="t" stroked="t" coordsize="52,192" o:gfxdata="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as+uLgAAADdAAAA&#10;DwAAAAAAAAABACAAAAAiAAAAZHJzL2Rvd25yZXYueG1sUEsBAhQAFAAAAAgAh07iQDMvBZ47AAAA&#10;OQAAABAAAAAAAAAAAQAgAAAABwEAAGRycy9zaGFwZXhtbC54bWxQSwUGAAAAAAYABgBbAQAAsQMA&#10;AAAA&#10;" path="m37,20l37,0,52,45,47,192,10,160,0,120,20,99,37,20xe">
                    <v:path o:connectlocs="37,20;37,0;52,45;47,192;10,160;0,120;20,99;37,20" o:connectangles="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19" o:spid="_x0000_s1026" o:spt="100" style="position:absolute;left:3442493;top:3229322;height:14288;width:4763;rotation:-561851f;" filled="t" stroked="t" coordsize="146,212" o:gfxdata="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/owu/&#10;AAAA3QAAAA8AAAAAAAAAAQAgAAAAIgAAAGRycy9kb3ducmV2LnhtbFBLAQIUABQAAAAIAIdO4kAz&#10;LwWeOwAAADkAAAAQAAAAAAAAAAEAIAAAAA4BAABkcnMvc2hhcGV4bWwueG1sUEsFBgAAAAAGAAYA&#10;WwEAALgDAAAAAA==&#10;" path="m115,147l132,142,146,205,121,212,87,202,101,157,56,76,0,0,24,4,52,35,115,147xe">
                    <v:path o:connectlocs="115,147;132,142;146,205;121,212;87,202;101,157;56,76;0,0;24,4;52,35;115,147" o:connectangles="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0" o:spid="_x0000_s1026" o:spt="100" style="position:absolute;left:3456781;top:3240434;height:3175;width:3175;rotation:-561851f;" filled="t" stroked="t" coordsize="52,55" o:gfxdata="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DVV74A&#10;AADdAAAADwAAAAAAAAABACAAAAAiAAAAZHJzL2Rvd25yZXYueG1sUEsBAhQAFAAAAAgAh07iQDMv&#10;BZ47AAAAOQAAABAAAAAAAAAAAQAgAAAADQEAAGRycy9zaGFwZXhtbC54bWxQSwUGAAAAAAYABgBb&#10;AQAAtwMAAAAA&#10;" path="m20,0l3,28,0,55,35,52,52,0,20,0xe">
                    <v:path o:connectlocs="20,0;3,28;0,55;35,52;52,0;20,0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1" o:spid="_x0000_s1026" o:spt="100" style="position:absolute;left:3450431;top:3254722;height:15875;width:4763;rotation:-561851f;" filled="t" stroked="t" coordsize="117,232" o:gfxdata="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6/47sAAADd&#10;AAAADwAAAAAAAAABACAAAAAiAAAAZHJzL2Rvd25yZXYueG1sUEsBAhQAFAAAAAgAh07iQDMvBZ47&#10;AAAAOQAAABAAAAAAAAAAAQAgAAAACgEAAGRycy9zaGFwZXhtbC54bWxQSwUGAAAAAAYABgBbAQAA&#10;tAMAAAAA&#10;" path="m0,0l10,17,37,105,55,135,93,149,117,204,117,232,96,191,52,162,35,118,24,44,0,0xe">
                    <v:path o:connectlocs="0,0;10,17;37,105;55,135;93,149;117,204;117,232;96,191;52,162;35,118;24,44;0,0" o:connectangles="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2" o:spid="_x0000_s1026" o:spt="100" style="position:absolute;left:3464718;top:3269009;height:14288;width:4763;rotation:-561851f;" filled="t" stroked="t" coordsize="149,218" o:gfxdata="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zy8vQAA&#10;AN0AAAAPAAAAAAAAAAEAIAAAACIAAABkcnMvZG93bnJldi54bWxQSwECFAAUAAAACACHTuJAMy8F&#10;njsAAAA5AAAAEAAAAAAAAAABACAAAAAMAQAAZHJzL3NoYXBleG1sLnhtbFBLBQYAAAAABgAGAFsB&#10;AAC2AwAAAAA=&#10;" path="m101,73l101,48,101,56,90,48,31,48,4,27,0,14,11,0,46,14,83,41,125,41,145,61,149,113,103,172,49,218,35,182,111,100,101,73xe">
                    <v:path o:connectlocs="101,73;101,48;101,56;90,48;31,48;4,27;0,14;11,0;46,14;83,41;125,41;145,61;149,113;103,172;49,218;35,182;111,100;101,73" o:connectangles="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3" o:spid="_x0000_s1026" o:spt="100" style="position:absolute;left:3477418;top:3278534;height:1588;width:4763;rotation:-561851f;" filled="t" stroked="t" coordsize="118,34" o:gfxdata="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SCbrsAAADd&#10;AAAADwAAAAAAAAABACAAAAAiAAAAZHJzL2Rvd25yZXYueG1sUEsBAhQAFAAAAAgAh07iQDMvBZ47&#10;AAAAOQAAABAAAAAAAAAAAQAgAAAACgEAAGRycy9zaGFwZXhtbC54bWxQSwUGAAAAAAYABgBbAQAA&#10;tAMAAAAA&#10;" path="m118,34l100,3,56,0,0,24,52,17,90,34,118,34xe">
                    <v:path o:connectlocs="118,34;100,3;56,0;0,24;52,17;90,34;118,34" o:connectangles="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4" o:spid="_x0000_s1026" o:spt="100" style="position:absolute;left:3488531;top:3284884;height:6350;width:9525;rotation:-561851f;" filled="t" stroked="t" coordsize="248,103" o:gfxdata="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Mfey8AAAA&#10;3QAAAA8AAAAAAAAAAQAgAAAAIgAAAGRycy9kb3ducmV2LnhtbFBLAQIUABQAAAAIAIdO4kAzLwWe&#10;OwAAADkAAAAQAAAAAAAAAAEAIAAAAAsBAABkcnMvc2hhcGV4bWwueG1sUEsFBgAAAAAGAAYAWwEA&#10;ALUDAAAAAA==&#10;" path="m48,19l86,0,114,25,192,61,241,92,248,103,210,98,148,52,100,34,41,73,0,76,13,48,48,19xe">
                    <v:path o:connectlocs="48,19;86,0;114,25;192,61;241,92;248,103;210,98;148,52;100,34;41,73;0,76;13,48;48,19" o:connectangles="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5" o:spid="_x0000_s1026" o:spt="100" style="position:absolute;left:3475831;top:3302347;height:9525;width:6350;rotation:-561851f;" filled="t" stroked="t" coordsize="192,146" o:gfxdata="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346S8AAAA&#10;3QAAAA8AAAAAAAAAAQAgAAAAIgAAAGRycy9kb3ducmV2LnhtbFBLAQIUABQAAAAIAIdO4kAzLwWe&#10;OwAAADkAAAAQAAAAAAAAAAEAIAAAAAsBAABkcnMvc2hhcGV4bWwueG1sUEsFBgAAAAAGAAYAWwEA&#10;ALUDAAAAAA==&#10;" path="m192,0l184,0,184,56,175,104,132,132,0,146,4,76,62,49,114,67,192,0xe">
                    <v:path o:connectlocs="192,0;184,0;184,56;175,104;132,132;0,146;4,76;62,49;114,67;192,0" o:connectangles="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6" o:spid="_x0000_s1026" o:spt="100" style="position:absolute;left:3418681;top:3243609;height:4763;width:3175;rotation:-561851f;" filled="t" stroked="t" coordsize="70,80" o:gfxdata="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/QRC/&#10;AAAA3QAAAA8AAAAAAAAAAQAgAAAAIgAAAGRycy9kb3ducmV2LnhtbFBLAQIUABQAAAAIAIdO4kAz&#10;LwWeOwAAADkAAAAQAAAAAAAAAAEAIAAAAA4BAABkcnMvc2hhcGV4bWwueG1sUEsFBgAAAAAGAAYA&#10;WwEAALgDAAAAAA==&#10;" path="m42,0l0,55,4,80,42,57,70,9,42,0xe">
                    <v:path o:connectlocs="42,0;0,55;4,80;42,57;70,9;42,0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7" o:spid="_x0000_s1026" o:spt="100" style="position:absolute;left:3386931;top:3227734;height:6350;width:1588;rotation:-561851f;" filled="t" stroked="t" coordsize="72,93" o:gfxdata="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dGc&#10;L8EAAADdAAAADwAAAAAAAAABACAAAAAiAAAAZHJzL2Rvd25yZXYueG1sUEsBAhQAFAAAAAgAh07i&#10;QDMvBZ47AAAAOQAAABAAAAAAAAAAAQAgAAAAEAEAAGRycy9zaGFwZXhtbC54bWxQSwUGAAAAAAYA&#10;BgBbAQAAugMAAAAA&#10;" path="m72,7l57,0,0,79,7,93,72,7xe">
                    <v:path o:connectlocs="72,7;57,0;0,79;7,93;72,7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8" o:spid="_x0000_s1026" o:spt="100" style="position:absolute;left:3383756;top:3235672;height:3175;width:3175;rotation:-561851f;" filled="t" stroked="t" coordsize="56,36" o:gfxdata="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6O3kvQAA&#10;AN0AAAAPAAAAAAAAAAEAIAAAACIAAABkcnMvZG93bnJldi54bWxQSwECFAAUAAAACACHTuJAMy8F&#10;njsAAAA5AAAAEAAAAAAAAAABACAAAAAMAQAAZHJzL3NoYXBleG1sLnhtbFBLBQYAAAAABgAGAFsB&#10;AAC2AwAAAAA=&#10;" path="m56,0l0,26,4,36,53,18,56,0xe">
                    <v:path o:connectlocs="56,0;0,26;4,36;53,18;56,0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29" o:spid="_x0000_s1026" o:spt="100" style="position:absolute;left:3374231;top:3238847;height:6350;width:6350;rotation:-561851f;" filled="t" stroked="t" coordsize="155,70" o:gfxdata="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nVRq/&#10;AAAA3QAAAA8AAAAAAAAAAQAgAAAAIgAAAGRycy9kb3ducmV2LnhtbFBLAQIUABQAAAAIAIdO4kAz&#10;LwWeOwAAADkAAAAQAAAAAAAAAAEAIAAAAA4BAABkcnMvc2hhcGV4bWwueG1sUEsFBgAAAAAGAAYA&#10;WwEAALgDAAAAAA==&#10;" path="m152,40l109,36,44,67,0,70,9,50,59,36,119,0,155,9,152,40xe">
                    <v:path o:connectlocs="152,40;109,36;44,67;0,70;9,50;59,36;119,0;155,9;152,40" o:connectangles="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0" o:spid="_x0000_s1026" o:spt="100" style="position:absolute;left:3417093;top:3375372;height:17463;width:23813;rotation:-1144642f;" filled="t" stroked="t" coordsize="642,260" o:gfxdata="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wL6M7gAAADdAAAA&#10;DwAAAAAAAAABACAAAAAiAAAAZHJzL2Rvd25yZXYueG1sUEsBAhQAFAAAAAgAh07iQDMvBZ47AAAA&#10;OQAAABAAAAAAAAAAAQAgAAAABwEAAGRycy9zaGFwZXhtbC54bWxQSwUGAAAAAAYABgBbAQAAsQMA&#10;AAAA&#10;" path="m373,31l397,35,450,63,483,101,600,104,642,212,588,222,504,197,442,222,390,222,369,260,304,256,273,228,194,222,101,135,39,115,0,73,10,44,138,0,194,4,279,21,373,31xe">
                    <v:path o:connectlocs="373,31;397,35;450,63;483,101;600,104;642,212;588,222;504,197;442,222;390,222;369,260;304,256;273,228;194,222;101,135;39,115;0,73;10,44;138,0;194,4;279,21;373,31" o:connectangles="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1" o:spid="_x0000_s1026" o:spt="100" style="position:absolute;left:3482181;top:3318222;height:52388;width:38100;rotation:-1144642f;" filled="t" stroked="t" coordsize="1080,745" o:gfxdata="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pOaKvQAA&#10;AN0AAAAPAAAAAAAAAAEAIAAAACIAAABkcnMvZG93bnJldi54bWxQSwECFAAUAAAACACHTuJAMy8F&#10;njsAAAA5AAAAEAAAAAAAAAABACAAAAAMAQAAZHJzL3NoYXBleG1sLnhtbFBLBQYAAAAABgAGAFsB&#10;AAC2AwAAAAA=&#10;" path="m17,29l25,17,51,0,119,0,183,9,338,4,423,29,512,76,589,84,614,110,632,169,643,181,699,193,805,193,822,203,825,227,779,244,728,244,723,269,796,294,944,298,977,336,1038,387,1076,404,1080,417,1080,462,1055,509,1012,547,969,547,940,522,872,496,706,483,589,500,551,522,538,547,525,556,474,576,406,589,369,522,369,509,322,504,292,517,271,534,233,584,191,656,174,673,170,690,110,745,88,745,85,733,46,702,42,694,42,640,25,619,34,606,42,531,34,496,0,458,0,434,8,417,51,384,46,290,68,269,77,235,51,206,59,127,46,80,12,38,17,29xe">
                    <v:path o:connectlocs="25,17;119,0;338,4;512,76;614,110;643,181;805,193;825,227;728,244;796,294;977,336;1076,404;1080,462;1012,547;940,522;706,483;551,522;525,556;406,589;369,509;292,517;233,584;174,673;110,745;85,733;42,694;25,619;42,531;0,458;8,417;46,290;77,235;59,127;12,38" o:connectangles="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2" o:spid="_x0000_s1026" o:spt="100" style="position:absolute;left:3596481;top:3349972;height:1588;width:1588;rotation:-1144642f;" filled="t" stroked="t" coordsize="56,53" o:gfxdata="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p+4yugAAAN0A&#10;AAAPAAAAAAAAAAEAIAAAACIAAABkcnMvZG93bnJldi54bWxQSwECFAAUAAAACACHTuJAMy8FnjsA&#10;AAA5AAAAEAAAAAAAAAABACAAAAAJAQAAZHJzL3NoYXBleG1sLnhtbFBLBQYAAAAABgAGAFsBAACz&#10;AwAAAAA=&#10;" path="m18,0l11,4,0,28,4,48,24,53,52,34,56,22,18,0xe">
                    <v:path o:connectlocs="18,0;11,4;0,28;4,48;24,53;52,34;56,22;18,0" o:connectangles="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3" o:spid="_x0000_s1026" o:spt="100" style="position:absolute;left:3618706;top:3392834;height:11113;width:3175;rotation:-1144642f;" filled="t" stroked="t" coordsize="111,152" o:gfxdata="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h+468AAAA&#10;3QAAAA8AAAAAAAAAAQAgAAAAIgAAAGRycy9kb3ducmV2LnhtbFBLAQIUABQAAAAIAIdO4kAzLwWe&#10;OwAAADkAAAAQAAAAAAAAAAEAIAAAAAsBAABkcnMvc2hhcGV4bWwueG1sUEsFBgAAAAAGAAYAWwEA&#10;ALUDAAAAAA==&#10;" path="m4,0l32,7,66,41,111,138,105,145,66,152,49,138,7,47,0,23,4,0xe">
                    <v:path o:connectlocs="4,0;32,7;66,41;111,138;105,145;66,152;49,138;7,47;0,23;4,0" o:connectangles="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4" o:spid="_x0000_s1026" o:spt="100" style="position:absolute;left:3642518;top:3470622;height:4763;width:3175;rotation:-1144642f;" filled="t" stroked="t" coordsize="86,63" o:gfxdata="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5LtOy8AAAA&#10;3QAAAA8AAAAAAAAAAQAgAAAAIgAAAGRycy9kb3ducmV2LnhtbFBLAQIUABQAAAAIAIdO4kAzLwWe&#10;OwAAADkAAAAQAAAAAAAAAAEAIAAAAAsBAABkcnMvc2hhcGV4bWwueG1sUEsFBgAAAAAGAAYAWwEA&#10;ALUDAAAAAA==&#10;" path="m86,0l51,11,0,52,14,63,62,31,86,0xe">
                    <v:path o:connectlocs="86,0;51,11;0,52;14,63;62,31;86,0" o:connectangles="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5" o:spid="_x0000_s1026" o:spt="100" style="position:absolute;left:3636168;top:3484909;height:15875;width:9525;rotation:-1144642f;" filled="t" stroked="t" coordsize="287,245" o:gfxdata="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Eepb4A&#10;AADdAAAADwAAAAAAAAABACAAAAAiAAAAZHJzL2Rvd25yZXYueG1sUEsBAhQAFAAAAAgAh07iQDMv&#10;BZ47AAAAOQAAABAAAAAAAAAAAQAgAAAADQEAAGRycy9zaGFwZXhtbC54bWxQSwUGAAAAAAYABgBb&#10;AQAAtwMAAAAA&#10;" path="m287,26l267,48,259,106,267,144,276,153,270,204,233,232,173,245,3,245,0,232,102,194,118,156,128,85,123,72,111,65,77,60,72,34,85,34,111,23,207,18,276,0,287,0,287,26xe">
                    <v:path o:connectlocs="287,26;267,48;259,106;267,144;276,153;270,204;233,232;173,245;3,245;0,232;102,194;118,156;128,85;123,72;111,65;77,60;72,34;85,34;111,23;207,18;276,0;287,0;287,26" o:connectangles="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36" o:spid="_x0000_s1026" o:spt="100" style="position:absolute;left:3463131;top:3324572;height:3175;width:1588;rotation:-1144642f;" filled="t" stroked="t" coordsize="68,42" o:gfxdata="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5/J/y5AAAA3QAA&#10;AA8AAAAAAAAAAQAgAAAAIgAAAGRycy9kb3ducmV2LnhtbFBLAQIUABQAAAAIAIdO4kAzLwWeOwAA&#10;ADkAAAAQAAAAAAAAAAEAIAAAAAgBAABkcnMvc2hhcGV4bWwueG1sUEsFBgAAAAAGAAYAWwEAALID&#10;AAAAAA==&#10;" path="m26,0l39,0,68,20,63,42,14,42,5,34,0,20,5,9,17,9,26,0xe">
                    <v:path o:connectlocs="26,0;39,0;68,20;63,42;14,42;5,34;0,20;5,9;17,9;26,0" o:connectangles="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337" o:spid="_x0000_s1026" o:spt="203" style="position:absolute;left:3455193;top:3327747;height:44450;width:28575;" coordorigin="1694,2257" coordsize="18,28" o:gfxdata="UEsDBAoAAAAAAIdO4kAAAAAAAAAAAAAAAAAEAAAAZHJzL1BLAwQUAAAACACHTuJAWT/ACs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T/ACsAAAADdAAAADwAAAAAAAAABACAAAAAiAAAAZHJzL2Rvd25yZXYu&#10;eG1sUEsBAhQAFAAAAAgAh07iQDMvBZ47AAAAOQAAABUAAAAAAAAAAQAgAAAADwEAAGRycy9ncm91&#10;cHNoYXBleG1sLnhtbFBLBQYAAAAABgAGAGABAADMAwAAAAA=&#10;">
                    <o:lock v:ext="edit" aspectratio="t"/>
                    <v:shape id="Freeform 338" o:spid="_x0000_s1026" o:spt="100" style="position:absolute;left:1701;top:2270;height:4;width:3;rotation:-1144642f;" filled="t" stroked="t" coordsize="147,83" o:gfxdata="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sdArsAAADd&#10;AAAADwAAAAAAAAABACAAAAAiAAAAZHJzL2Rvd25yZXYueG1sUEsBAhQAFAAAAAgAh07iQDMvBZ47&#10;AAAAOQAAABAAAAAAAAAAAQAgAAAACgEAAGRycy9zaGFwZXhtbC54bWxQSwUGAAAAAAYABgBbAQAA&#10;tAMAAAAA&#10;" path="m89,8l138,32,147,83,105,62,29,56,0,14,32,0,89,8xe">
                      <v:path o:connectlocs="89,8;138,32;147,83;105,62;29,56;0,14;32,0;89,8" o:connectangles="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339" o:spid="_x0000_s1026" o:spt="100" style="position:absolute;left:1694;top:2257;height:28;width:18;rotation:-1144642f;" filled="t" stroked="t" coordsize="877,627" o:gfxdata="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DPY6/&#10;AAAA3QAAAA8AAAAAAAAAAQAgAAAAIgAAAGRycy9kb3ducmV2LnhtbFBLAQIUABQAAAAIAIdO4kAz&#10;LwWeOwAAADkAAAAQAAAAAAAAAAEAIAAAAA4BAABkcnMvc2hhcGV4bWwueG1sUEsFBgAAAAAGAAYA&#10;WwEAALgDAAAAAA==&#10;" path="m826,627l835,614,843,539,835,504,801,466,801,442,809,425,852,392,847,298,868,277,877,243,852,214,860,135,847,88,813,46,818,37,809,37,775,63,639,67,606,59,564,29,513,8,445,0,356,17,317,37,300,63,305,101,326,109,445,109,492,135,504,172,504,298,513,327,584,387,631,412,635,442,618,459,581,459,516,476,377,479,262,466,186,445,8,445,0,459,0,491,42,550,131,589,164,623,186,614,181,584,198,567,224,555,249,555,339,559,504,601,547,597,648,567,690,567,729,575,758,592,787,601,821,617,826,627xe">
                      <v:path o:connectlocs="826,627;835,614;843,539;835,504;801,466;801,442;809,425;852,392;847,298;868,277;877,243;852,214;860,135;847,88;813,46;818,37;809,37;775,63;639,67;606,59;564,29;513,8;445,0;356,17;317,37;300,63;305,101;326,109;445,109;492,135;504,172;504,298;513,327;584,387;631,412;635,442;618,459;581,459;516,476;377,479;262,466;186,445;8,445;0,459;0,491;42,550;131,589;164,623;186,614;181,584;198,567;224,555;249,555;339,559;504,601;547,597;648,567;690,567;729,575;758,592;787,601;821,617;826,627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</v:group>
                  <v:shape id="Freeform 340" o:spid="_x0000_s1026" o:spt="100" style="position:absolute;left:3532981;top:3337272;height:12700;width:15875;rotation:-1144642f;" filled="t" stroked="t" coordsize="471,180" o:gfxdata="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aP5CvQAA&#10;AN0AAAAPAAAAAAAAAAEAIAAAACIAAABkcnMvZG93bnJldi54bWxQSwECFAAUAAAACACHTuJAMy8F&#10;njsAAAA5AAAAEAAAAAAAAAABACAAAAAMAQAAZHJzL3NoYXBleG1sLnhtbFBLBQYAAAAABgAGAFsB&#10;AAC2AwAAAAA=&#10;" path="m442,20l462,54,471,99,425,141,393,159,292,180,224,180,156,172,51,176,42,172,30,113,0,66,0,23,30,0,385,0,416,3,437,11,442,20xe">
                    <v:path o:connectlocs="442,20;462,54;471,99;425,141;393,159;292,180;224,180;156,172;51,176;42,172;30,113;0,66;0,23;30,0;385,0;416,3;437,11;442,20" o:connectangles="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1" o:spid="_x0000_s1026" o:spt="100" style="position:absolute;left:3629818;top:3429347;height:4763;width:0;rotation:-1144642f;" filled="t" stroked="t" coordsize="14,76" o:gfxdata="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bjzGbsAAADd&#10;AAAADwAAAAAAAAABACAAAAAiAAAAZHJzL2Rvd25yZXYueG1sUEsBAhQAFAAAAAgAh07iQDMvBZ47&#10;AAAAOQAAABAAAAAAAAAAAQAgAAAACgEAAGRycy9zaGFwZXhtbC54bWxQSwUGAAAAAAYABgBbAQAA&#10;tAMAAAAA&#10;" path="m14,0l0,7,0,76,14,59,14,0xe">
                    <v:path o:connectlocs="14,0;0,7;0,76;14,59;14,0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2" o:spid="_x0000_s1026" o:spt="100" style="position:absolute;left:3602831;top:3362672;height:11113;width:4763;rotation:-1144642f;" filled="t" stroked="t" coordsize="173,163" o:gfxdata="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NCh28AAAA&#10;3QAAAA8AAAAAAAAAAQAgAAAAIgAAAGRycy9kb3ducmV2LnhtbFBLAQIUABQAAAAIAIdO4kAzLwWe&#10;OwAAADkAAAAQAAAAAAAAAAEAIAAAAAsBAABkcnMvc2hhcGV4bWwueG1sUEsFBgAAAAAGAAYAWwEA&#10;ALUDAAAAAA==&#10;" path="m122,0l98,4,81,52,17,45,0,104,8,160,53,163,70,104,83,93,132,91,173,74,166,52,135,38,122,0xe">
                    <v:path o:connectlocs="122,0;98,4;81,52;17,45;0,104;8,160;53,163;70,104;83,93;132,91;173,74;166,52;135,38;122,0" o:connectangles="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3" o:spid="_x0000_s1026" o:spt="100" style="position:absolute;left:3556793;top:3334097;height:1588;width:0;rotation:-1144642f;" filled="t" stroked="t" coordsize="28,39" o:gfxdata="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TUitvQAA&#10;AN0AAAAPAAAAAAAAAAEAIAAAACIAAABkcnMvZG93bnJldi54bWxQSwECFAAUAAAACACHTuJAMy8F&#10;njsAAAA5AAAAEAAAAAAAAAABACAAAAAMAQAAZHJzL3NoYXBleG1sLnhtbFBLBQYAAAAABgAGAFsB&#10;AAC2AwAAAAA=&#10;" path="m28,0l0,21,3,39,28,32,28,0xe">
                    <v:path o:connectlocs="28,0;0,21;3,39;28,32;28,0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4" o:spid="_x0000_s1026" o:spt="100" style="position:absolute;left:3559968;top:3346797;height:3175;width:1588;rotation:-1144642f;" filled="t" stroked="t" coordsize="42,34" o:gfxdata="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nhH6rsAAADd&#10;AAAADwAAAAAAAAABACAAAAAiAAAAZHJzL2Rvd25yZXYueG1sUEsBAhQAFAAAAAgAh07iQDMvBZ47&#10;AAAAOQAAABAAAAAAAAAAAQAgAAAACgEAAGRycy9zaGFwZXhtbC54bWxQSwUGAAAAAAYABgBbAQAA&#10;tAMAAAAA&#10;" path="m6,8l0,17,6,34,42,0,6,8xe">
                    <v:path o:connectlocs="6,8;0,17;6,34;42,0;6,8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5" o:spid="_x0000_s1026" o:spt="100" style="position:absolute;left:3610768;top:3380134;height:7938;width:3175;rotation:-1144642f;" filled="t" stroked="t" coordsize="52,124" o:gfxdata="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8TibsAAADd&#10;AAAADwAAAAAAAAABACAAAAAiAAAAZHJzL2Rvd25yZXYueG1sUEsBAhQAFAAAAAgAh07iQDMvBZ47&#10;AAAAOQAAABAAAAAAAAAAAQAgAAAACgEAAGRycy9zaGFwZXhtbC54bWxQSwUGAAAAAAYABgBbAQAA&#10;tAMAAAAA&#10;" path="m18,0l0,0,0,86,14,124,42,124,52,90,49,20,18,0xe">
                    <v:path o:connectlocs="18,0;0,0;0,86;14,124;42,124;52,90;49,20;18,0" o:connectangles="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6" o:spid="_x0000_s1026" o:spt="100" style="position:absolute;left:3629818;top:3454747;height:4763;width:1588;rotation:-1144642f;" filled="t" stroked="t" coordsize="49,62" o:gfxdata="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/mTpvQAA&#10;AN0AAAAPAAAAAAAAAAEAIAAAACIAAABkcnMvZG93bnJldi54bWxQSwECFAAUAAAACACHTuJAMy8F&#10;njsAAAA5AAAAEAAAAAAAAAABACAAAAAMAQAAZHJzL3NoYXBleG1sLnhtbFBLBQYAAAAABgAGAFsB&#10;AAC2AwAAAAA=&#10;" path="m49,0l17,14,0,62,38,41,49,0xe">
                    <v:path o:connectlocs="49,0;17,14;0,62;38,41;49,0" o:connectangles="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7" o:spid="_x0000_s1026" o:spt="100" style="position:absolute;left:3325018;top:3280122;height:77788;width:117475;rotation:-1144642f;" filled="t" stroked="t" coordsize="3347,1123" o:gfxdata="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C8Ho&#10;wAAAAN0AAAAPAAAAAAAAAAEAIAAAACIAAABkcnMvZG93bnJldi54bWxQSwECFAAUAAAACACHTuJA&#10;My8FnjsAAAA5AAAAEAAAAAAAAAABACAAAAAPAQAAZHJzL3NoYXBleG1sLnhtbFBLBQYAAAAABgAG&#10;AFsBAAC5AwAAAAA=&#10;" path="m2394,508l2399,517,2488,571,2559,627,2605,644,2639,644,2665,652,2687,669,2750,689,2793,689,2835,680,2869,689,2886,719,2886,744,2865,787,2865,803,2874,811,2916,820,3094,816,3128,828,3170,871,3182,891,3259,947,3309,951,3343,964,3347,1002,3137,1073,3072,1103,2996,1115,2908,1111,2852,1094,2793,1090,2531,1086,2394,1103,2314,1123,2269,1123,2243,1115,2235,1094,2255,1069,2314,1019,2373,985,2449,951,2457,917,2454,900,2416,880,2319,849,2141,837,2107,803,2056,770,2019,727,1989,660,1977,606,1938,560,1832,547,1734,551,1700,547,1675,534,1564,513,1473,472,1405,412,1354,387,1222,383,1184,366,1159,366,1129,378,1091,383,1049,370,1037,358,955,353,904,341,887,327,870,293,870,276,972,251,990,231,981,209,943,201,929,189,718,167,658,172,604,205,557,251,519,302,451,325,370,332,323,349,281,403,230,412,213,420,129,482,120,482,117,466,99,449,0,455,0,441,78,396,133,390,141,383,147,366,147,257,163,226,238,176,337,130,358,125,454,79,675,29,752,3,1003,0,1112,20,1227,25,1295,20,1336,54,1366,67,1490,62,1524,79,1612,150,1637,189,1700,240,1751,257,1879,251,1913,273,1968,273,1985,293,1968,293,1964,311,1989,325,2056,335,2099,358,2167,429,2269,458,2344,496,2394,508xe">
                    <v:path o:connectlocs="2488,571;2639,644;2750,689;2869,689;2865,787;2916,820;3170,871;3309,951;3137,1073;2908,1111;2531,1086;2269,1123;2255,1069;2449,951;2416,880;2107,803;1989,660;1832,547;1675,534;1405,412;1184,366;1091,383;955,353;870,293;990,231;929,189;604,205;451,325;281,403;129,482;99,449;78,396;147,366;238,176;454,79;1003,0;1295,20;1490,62;1637,189;1879,251;1985,293;1989,325;2167,429;2394,508" o:connectangles="0,0,0,0,0,0,0,0,0,0,0,0,0,0,0,0,0,0,0,0,0,0,0,0,0,0,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8" o:spid="_x0000_s1026" o:spt="100" style="position:absolute;left:3344068;top:3321397;height:9525;width:4763;rotation:-1144642f;" filled="t" stroked="t" coordsize="165,156" o:gfxdata="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vpCivQAA&#10;AN0AAAAPAAAAAAAAAAEAIAAAACIAAABkcnMvZG93bnJldi54bWxQSwECFAAUAAAACACHTuJAMy8F&#10;njsAAAA5AAAAEAAAAAAAAAABACAAAAAMAQAAZHJzL3NoYXBleG1sLnhtbFBLBQYAAAAABgAGAFsB&#10;AAC2AwAAAAA=&#10;" path="m128,5l136,42,153,64,165,128,77,156,38,156,22,144,8,131,0,98,51,123,63,89,51,68,47,42,51,9,89,0,114,5,128,14,128,5xe">
                    <v:path o:connectlocs="128,5;136,42;153,64;165,128;77,156;38,156;22,144;8,131;0,98;51,123;63,89;51,68;47,42;51,9;89,0;114,5;128,14;128,5" o:connectangles="0,0,0,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49" o:spid="_x0000_s1026" o:spt="100" style="position:absolute;left:3386931;top:3289647;height:14288;width:11113;rotation:-1144642f;" filled="t" stroked="t" coordsize="317,201" o:gfxdata="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x1eb4A&#10;AADdAAAADwAAAAAAAAABACAAAAAiAAAAZHJzL2Rvd25yZXYueG1sUEsBAhQAFAAAAAgAh07iQDMv&#10;BZ47AAAAOQAAABAAAAAAAAAAAQAgAAAADQEAAGRycy9zaGFwZXhtbC54bWxQSwUGAAAAAAYABgBb&#10;AQAAtwMAAAAA&#10;" path="m211,85l283,127,308,156,317,201,266,198,208,156,169,97,135,68,59,59,38,50,8,29,0,17,0,0,85,4,211,85xe">
                    <v:path o:connectlocs="211,85;283,127;308,156;317,201;266,198;208,156;169,97;135,68;59,59;38,50;8,29;0,17;0,0;85,4;211,85" o:connectangles="0,0,0,0,0,0,0,0,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50" o:spid="_x0000_s1026" o:spt="100" style="position:absolute;left:3585368;top:3346797;height:4763;width:0;rotation:-1144642f;" filled="t" stroked="t" coordsize="46,47" o:gfxdata="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G6y074A&#10;AADdAAAADwAAAAAAAAABACAAAAAiAAAAZHJzL2Rvd25yZXYueG1sUEsBAhQAFAAAAAgAh07iQDMv&#10;BZ47AAAAOQAAABAAAAAAAAAAAQAgAAAADQEAAGRycy9zaGFwZXhtbC54bWxQSwUGAAAAAAYABgBb&#10;AQAAtwMAAAAA&#10;" path="m34,2l0,0,11,30,31,47,46,42,46,10,34,2xe">
                    <v:path o:connectlocs="34,2;0,0;11,30;31,47;46,42;46,10;34,2" o:connectangles="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shape id="Freeform 351" o:spid="_x0000_s1026" o:spt="100" style="position:absolute;left:3626643;top:3413472;height:6350;width:1588;rotation:-1144642f;" filled="t" stroked="t" coordsize="45,103" o:gfxdata="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MCV68AAAA&#10;3QAAAA8AAAAAAAAAAQAgAAAAIgAAAGRycy9kb3ducmV2LnhtbFBLAQIUABQAAAAIAIdO4kAzLwWe&#10;OwAAADkAAAAQAAAAAAAAAAEAIAAAAAsBAABkcnMvc2hhcGV4bWwueG1sUEsFBgAAAAAGAAYAWwEA&#10;ALUDAAAAAA==&#10;" path="m25,0l0,97,25,103,45,94,45,62,39,20,25,0xe">
                    <v:path o:connectlocs="25,0;0,97;25,103;45,94;45,62;39,20;25,0" o:connectangles="0,0,0,0,0,0,0"/>
                    <v:fill on="t" focussize="0,0"/>
                    <v:stroke weight="0.5pt" color="#FFFFFF [3212]" joinstyle="round"/>
                    <v:imagedata o:title=""/>
                    <o:lock v:ext="edit" aspectratio="t"/>
                  </v:shape>
                  <v:group id="Group 362" o:spid="_x0000_s1026" o:spt="203" style="position:absolute;left:4580731;top:1911697;height:1109663;width:879476;" coordorigin="4580731,1911697" coordsize="879476,1109663" o:gfxdata="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4OG7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75" o:spid="_x0000_s1026" o:spt="100" style="position:absolute;left:4923631;top:2716560;height:65088;width:133350;" filled="t" stroked="t" coordsize="420,205" o:gfxdata="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W1bb4A&#10;AADdAAAADwAAAAAAAAABACAAAAAiAAAAZHJzL2Rvd25yZXYueG1sUEsBAhQAFAAAAAgAh07iQDMv&#10;BZ47AAAAOQAAABAAAAAAAAAAAQAgAAAADQEAAGRycy9zaGFwZXhtbC54bWxQSwUGAAAAAAYABgBb&#10;AQAAtwMAAAAA&#10;" path="m235,20l234,27,217,35,213,43,210,53,188,62,183,74,184,90,191,106,191,113,184,117,179,110,164,110,153,106,149,111,116,114,97,127,83,127,70,119,59,118,51,124,49,132,44,134,34,129,28,121,19,119,11,119,0,123,7,132,16,137,17,144,17,155,11,162,17,167,27,171,36,172,44,168,51,173,65,178,68,177,84,172,104,165,122,164,132,161,137,157,143,156,146,159,146,164,148,171,152,178,163,187,168,187,178,193,208,198,222,203,231,203,247,203,275,205,283,200,292,189,305,187,325,191,330,182,334,182,351,184,353,176,362,172,372,161,383,159,382,148,382,138,390,119,384,111,388,103,415,103,420,95,420,75,412,62,406,40,406,26,398,15,362,19,348,6,340,1,307,0,301,10,297,19,287,27,278,31,267,32,256,31,249,25,235,20xe">
                      <v:path o:connectlocs="234,27;213,43;188,62;184,90;191,113;179,110;153,106;116,114;83,127;59,118;49,132;34,129;19,119;0,123;16,137;17,155;17,167;36,172;51,173;68,177;104,165;132,161;143,156;146,164;152,178;168,187;208,198;231,203;275,205;292,189;325,191;334,182;353,176;372,161;382,148;390,119;388,103;420,95;412,62;406,26;362,19;340,1;301,10;287,27;267,32;249,25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76" o:spid="_x0000_s1026" o:spt="100" style="position:absolute;left:4783931;top:2875310;height:4763;width:7938;" filled="t" stroked="t" coordsize="21,13" o:gfxdata="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qxevQAA&#10;AN0AAAAPAAAAAAAAAAEAIAAAACIAAABkcnMvZG93bnJldi54bWxQSwECFAAUAAAACACHTuJAMy8F&#10;njsAAAA5AAAAEAAAAAAAAAABACAAAAAMAQAAZHJzL3NoYXBleG1sLnhtbFBLBQYAAAAABgAGAFsB&#10;AAC2AwAAAAA=&#10;" path="m18,7l21,11,16,13,10,12,6,7,0,0,13,1,18,7xe">
                      <v:path o:connectlocs="18,7;21,11;16,13;10,12;6,7;0,0;13,1;18,7" o:connectangles="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77" o:spid="_x0000_s1026" o:spt="100" style="position:absolute;left:4925219;top:2757835;height:9525;width:4763;" filled="t" stroked="t" coordsize="14,30" o:gfxdata="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Tkf7sAAADd&#10;AAAADwAAAAAAAAABACAAAAAiAAAAZHJzL2Rvd25yZXYueG1sUEsBAhQAFAAAAAgAh07iQDMvBZ47&#10;AAAAOQAAABAAAAAAAAAAAQAgAAAACgEAAGRycy9zaGFwZXhtbC54bWxQSwUGAAAAAAYABgBbAQAA&#10;tAMAAAAA&#10;" path="m8,30l14,23,14,12,13,5,4,0,2,8,0,18,8,30xe">
                      <v:path o:connectlocs="8,30;14,23;14,12;13,5;4,0;2,8;0,18;8,30" o:connectangles="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78" o:spid="_x0000_s1026" o:spt="203" style="position:absolute;left:4876006;top:2765772;height:242888;width:204788;" coordorigin="2589,1903" coordsize="129,153" o:gfxdata="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MVCBi+AAAA3QAAAA8AAAAAAAAAAQAgAAAAIgAAAGRycy9kb3ducmV2Lnht&#10;bFBLAQIUABQAAAAIAIdO4kAzLwWeOwAAADkAAAAVAAAAAAAAAAEAIAAAAA0BAABkcnMvZ3JvdXBz&#10;aGFwZXhtbC54bWxQSwUGAAAAAAYABgBgAQAAygMAAAAA&#10;">
                      <o:lock v:ext="edit" aspectratio="t"/>
                      <v:shape id="Freeform 179" o:spid="_x0000_s1026" o:spt="100" style="position:absolute;left:2653;top:2034;height:22;width:34;" filled="t" stroked="t" coordsize="172,110" o:gfxdata="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an6a/&#10;AAAA3QAAAA8AAAAAAAAAAQAgAAAAIgAAAGRycy9kb3ducmV2LnhtbFBLAQIUABQAAAAIAIdO4kAz&#10;LwWeOwAAADkAAAAQAAAAAAAAAAEAIAAAAA4BAABkcnMvc2hhcGV4bWwueG1sUEsFBgAAAAAGAAYA&#10;WwEAALgDAAAAAA==&#10;" path="m172,0l168,1,168,2,167,12,153,34,143,60,142,66,146,70,147,75,152,87,146,103,145,110,130,110,118,108,108,98,99,88,84,83,76,82,67,79,61,71,49,66,37,56,25,51,8,48,2,40,0,26,1,18,3,15,6,10,9,8,19,15,25,15,41,5,62,15,66,22,73,22,80,20,110,16,119,13,127,8,146,8,152,4,163,2,172,0xe">
                        <v:path o:connectlocs="172,0;168,1;168,2;167,12;153,34;143,60;142,66;146,70;147,75;152,87;146,103;145,110;130,110;118,108;108,98;99,88;84,83;76,82;67,79;61,71;49,66;37,56;25,51;8,48;2,40;0,26;1,18;3,15;6,10;9,8;19,15;25,15;41,5;62,15;66,22;73,22;80,20;110,16;119,13;127,8;146,8;152,4;163,2;172,0" o:connectangles="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80" o:spid="_x0000_s1026" o:spt="100" style="position:absolute;left:2606;top:1991;height:35;width:16;" filled="t" stroked="t" coordsize="82,173" o:gfxdata="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eU65vQAA&#10;AN0AAAAPAAAAAAAAAAEAIAAAACIAAABkcnMvZG93bnJldi54bWxQSwECFAAUAAAACACHTuJAMy8F&#10;njsAAAA5AAAAEAAAAAAAAAABACAAAAAMAQAAZHJzL3NoYXBleG1sLnhtbFBLBQYAAAAABgAGAFsB&#10;AAC2AwAAAAA=&#10;" path="m50,0l63,5,64,8,70,12,75,24,81,43,82,63,80,79,81,111,80,138,76,144,76,149,70,154,57,150,52,155,47,165,41,171,31,173,26,168,15,152,14,144,14,139,11,130,14,109,17,106,18,101,16,97,14,89,15,80,15,70,12,63,10,54,7,53,4,53,0,47,0,26,1,25,10,33,20,32,39,12,45,10,50,0xe">
                        <v:path o:connectlocs="50,0;63,5;64,8;70,12;75,24;81,43;82,63;80,79;81,111;80,138;76,144;76,149;70,154;57,150;52,155;47,165;41,171;31,173;26,168;15,152;14,144;14,139;11,130;14,109;17,106;18,101;16,97;14,89;15,80;15,70;12,63;10,54;7,53;4,53;0,47;0,26;1,25;10,33;20,32;39,12;45,10;50,0" o:connectangles="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81" o:spid="_x0000_s1026" o:spt="100" style="position:absolute;left:2589;top:1903;height:136;width:129;" filled="t" stroked="t" coordsize="645,681" o:gfxdata="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94HFvQAA&#10;AN0AAAAPAAAAAAAAAAEAIAAAACIAAABkcnMvZG93bnJldi54bWxQSwECFAAUAAAACACHTuJAMy8F&#10;njsAAAA5AAAAEAAAAAAAAAABACAAAAAMAQAAZHJzL3NoYXBleG1sLnhtbFBLBQYAAAAABgAGAFsB&#10;AAC2AwAAAAA=&#10;" path="m201,17l199,28,199,36,195,38,184,40,183,46,184,53,186,59,185,63,164,59,153,58,147,53,140,49,137,60,126,79,125,89,123,94,115,89,109,81,98,73,92,53,81,59,75,68,75,76,71,81,60,90,48,90,23,96,14,96,5,97,3,102,5,107,16,133,18,143,7,150,2,156,0,165,1,170,2,175,11,177,12,186,10,194,11,205,13,216,19,225,44,227,48,236,48,245,45,251,46,254,54,254,64,254,80,247,81,240,89,226,94,224,97,218,114,210,123,210,132,213,173,236,190,243,193,248,195,259,207,294,211,306,210,313,231,333,241,345,244,361,252,358,259,358,269,365,282,386,292,387,309,410,323,424,347,444,352,442,379,444,385,445,400,462,404,472,421,479,422,482,421,490,440,487,444,488,449,494,453,505,451,512,455,520,467,525,473,530,478,537,483,527,487,527,495,539,495,546,498,559,510,578,513,596,522,617,507,624,500,629,503,640,496,651,492,661,494,673,496,681,496,678,496,681,503,681,511,681,514,678,522,661,525,656,532,651,538,649,540,643,541,621,544,616,553,613,562,607,567,607,570,603,570,590,568,585,567,575,564,570,554,564,549,558,538,553,538,543,543,523,551,511,564,499,575,496,591,509,604,512,615,519,619,527,626,539,637,546,637,543,645,527,642,520,636,511,626,500,615,482,580,468,572,460,560,452,524,437,516,433,510,430,506,430,502,426,502,420,508,414,516,409,517,401,511,392,500,392,496,394,503,392,496,394,465,394,465,403,453,390,442,382,437,382,435,374,431,374,410,354,405,345,398,332,392,313,388,309,382,285,374,270,369,267,363,267,362,263,347,254,341,247,320,237,314,230,309,220,306,211,306,193,308,177,313,172,314,165,312,159,304,156,302,141,304,134,314,126,318,126,319,127,324,126,357,108,366,111,376,106,382,107,383,113,379,121,379,122,384,123,389,122,393,119,394,114,392,111,388,110,385,105,378,101,376,98,376,90,371,84,372,76,374,69,369,70,367,69,367,64,369,57,381,47,372,47,358,42,328,37,318,31,313,31,302,22,298,15,296,8,296,3,293,0,287,1,282,5,272,8,254,9,234,16,218,21,215,22,201,17xe">
                        <v:path o:connectlocs="195,38;186,59;147,53;125,89;98,73;75,76;23,96;5,107;2,156;11,177;13,216;48,245;64,254;94,224;132,213;195,259;231,333;259,358;309,410;379,444;421,479;444,488;455,520;483,527;498,559;507,624;492,661;496,681;522,661;540,643;562,607;568,585;549,558;551,511;604,512;637,546;636,511;572,460;510,430;508,414;500,392;465,394;437,382;405,345;382,285;362,263;314,230;308,177;304,156;318,126;366,111;379,121;393,119;385,105;371,84;367,69;372,47;313,31;296,3;272,8;215,22" o:connectangles="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82" o:spid="_x0000_s1026" o:spt="100" style="position:absolute;left:4858544;top:2684810;height:17463;width:11113;" filled="t" stroked="t" coordsize="38,53" o:gfxdata="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c380b4A&#10;AADdAAAADwAAAAAAAAABACAAAAAiAAAAZHJzL2Rvd25yZXYueG1sUEsBAhQAFAAAAAgAh07iQDMv&#10;BZ47AAAAOQAAABAAAAAAAAAAAQAgAAAADQEAAGRycy9zaGFwZXhtbC54bWxQSwUGAAAAAAYABgBb&#10;AQAAtwMAAAAA&#10;" path="m21,53l33,52,38,45,37,33,33,26,28,18,28,11,30,4,22,0,16,0,6,7,0,20,3,33,3,48,21,53xe">
                      <v:path o:connectlocs="21,53;33,52;38,45;37,33;33,26;28,18;28,11;30,4;22,0;16,0;6,7;0,20;3,33;3,48;21,53" o:connectangles="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3" o:spid="_x0000_s1026" o:spt="100" style="position:absolute;left:4863306;top:2751485;height:44450;width:77788;" filled="t" stroked="t" coordsize="241,142" o:gfxdata="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9ZcLsAAADd&#10;AAAADwAAAAAAAAABACAAAAAiAAAAZHJzL2Rvd25yZXYueG1sUEsBAhQAFAAAAAgAh07iQDMvBZ47&#10;AAAAOQAAABAAAAAAAAAAAQAgAAAACgEAAGRycy9zaGFwZXhtbC54bWxQSwUGAAAAAAYABgBbAQAA&#10;tAMAAAAA&#10;" path="m54,142l52,131,45,130,42,119,42,101,38,100,21,100,10,117,4,121,0,119,2,97,5,84,9,81,13,74,20,70,21,67,24,57,30,49,53,23,50,18,53,11,70,13,78,9,85,3,91,9,127,6,153,0,172,6,190,13,197,22,195,30,193,40,201,52,207,57,217,62,226,63,234,58,241,63,239,74,239,82,235,84,224,86,223,92,224,99,226,105,225,109,204,105,193,104,187,99,180,95,177,106,166,126,165,135,163,140,155,135,149,127,138,119,132,99,121,105,115,114,115,122,111,127,100,136,88,136,63,142,54,142xe">
                      <v:path o:connectlocs="52,131;42,119;38,100;10,117;0,119;5,84;13,74;21,67;30,49;50,18;70,13;85,3;127,6;172,6;197,22;193,40;207,57;226,63;241,63;239,82;224,86;224,99;225,109;193,104;180,95;166,126;163,140;149,127;132,99;115,114;111,127;88,136;54,142" o:connectangles="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4" o:spid="_x0000_s1026" o:spt="100" style="position:absolute;left:4809331;top:2649885;height:50800;width:58738;" filled="t" stroked="t" coordsize="188,161" o:gfxdata="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+lWa8AAAA&#10;3QAAAA8AAAAAAAAAAQAgAAAAIgAAAGRycy9kb3ducmV2LnhtbFBLAQIUABQAAAAIAIdO4kAzLwWe&#10;OwAAADkAAAAQAAAAAAAAAAEAIAAAAAsBAABkcnMvc2hhcGV4bWwueG1sUEsFBgAAAAAGAAYAWwEA&#10;ALUDAAAAAA==&#10;" path="m158,160l150,161,140,159,131,152,120,146,123,140,118,138,118,114,112,114,106,122,101,129,91,129,81,125,79,110,76,101,70,96,58,92,44,84,34,80,25,62,13,63,2,58,0,48,0,32,0,28,23,15,33,11,39,10,39,11,56,20,76,14,91,4,103,1,118,0,124,6,127,6,129,14,138,17,146,19,155,24,155,35,154,44,156,55,163,62,176,62,181,68,182,79,188,87,188,96,177,112,171,112,161,119,155,132,158,145,158,160xe">
                      <v:path o:connectlocs="158,160;150,161;140,159;131,152;120,146;123,140;118,138;118,114;112,114;106,122;101,129;91,129;81,125;79,110;76,101;70,96;58,92;44,84;34,80;25,62;13,63;2,58;0,48;0,32;0,28;23,15;33,11;39,10;39,11;56,20;76,14;91,4;103,1;118,0;124,6;127,6;129,14;138,17;146,19;155,24;155,35;154,44;156,55;163,62;176,62;181,68;182,79;188,87;188,96;177,112;171,112;161,119;155,132;158,145;158,160" o:connectangles="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5" o:spid="_x0000_s1026" o:spt="100" style="position:absolute;left:4601369;top:2848322;height:173038;width:217488;" filled="t" stroked="t" coordsize="687,545" o:gfxdata="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fER9L4A&#10;AADdAAAADwAAAAAAAAABACAAAAAiAAAAZHJzL2Rvd25yZXYueG1sUEsBAhQAFAAAAAgAh07iQDMv&#10;BZ47AAAAOQAAABAAAAAAAAAAAQAgAAAADQEAAGRycy9zaGFwZXhtbC54bWxQSwUGAAAAAAYABgBb&#10;AQAAtwMAAAAA&#10;" path="m105,468l101,451,100,440,107,430,122,419,128,410,126,399,116,388,112,376,113,361,121,349,124,340,122,335,110,317,106,301,114,295,126,291,135,280,137,270,129,260,129,253,135,238,138,224,138,210,139,200,161,178,169,165,169,156,161,147,155,138,140,134,123,134,110,140,86,138,73,140,65,135,64,123,51,125,36,131,27,141,25,136,25,128,28,116,35,107,26,108,30,100,20,95,27,82,22,82,15,79,16,70,0,57,5,43,17,34,28,31,47,31,56,22,54,16,62,5,84,0,95,3,110,10,129,14,170,12,180,7,192,9,212,15,223,15,256,22,273,23,293,22,306,18,317,22,337,25,366,23,381,28,398,30,408,27,409,31,431,49,440,54,451,57,462,63,469,69,515,81,531,82,537,81,547,74,555,73,564,75,579,85,585,92,589,97,595,98,600,96,597,92,608,101,616,103,644,101,657,98,671,98,678,100,686,102,687,109,678,114,680,124,683,133,675,144,637,167,623,181,564,203,552,217,552,224,543,232,531,247,515,274,495,300,492,312,489,318,489,321,492,327,494,337,497,343,501,349,506,351,515,354,519,360,514,369,500,378,492,385,484,392,474,409,472,418,467,426,465,435,467,441,435,445,415,463,408,482,404,490,398,496,391,498,379,495,364,501,350,501,334,498,318,500,306,498,269,502,258,515,246,516,234,521,226,529,223,536,218,541,210,545,193,542,181,533,170,517,169,509,161,502,161,491,160,488,156,484,148,477,133,468,126,467,105,468xe">
                      <v:path o:connectlocs="100,440;128,410;112,376;124,340;106,301;135,280;129,253;138,210;169,165;155,138;110,140;65,135;36,131;25,128;26,108;27,82;16,70;17,34;56,22;84,0;129,14;192,9;256,22;306,18;366,23;408,27;440,54;469,69;537,81;564,75;589,97;597,92;644,101;678,100;678,114;675,144;564,203;543,232;495,300;489,321;497,343;515,354;500,378;474,409;465,435;415,463;398,496;364,501;318,500;258,515;226,529;210,545;170,517;161,491;148,477;105,468" o:connectangles="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6" o:spid="_x0000_s1026" o:spt="100" style="position:absolute;left:4820444;top:2592735;height:76200;width:63500;" filled="t" stroked="t" coordsize="196,239" o:gfxdata="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aFbO5AAAA3QAA&#10;AA8AAAAAAAAAAQAgAAAAIgAAAGRycy9kb3ducmV2LnhtbFBLAQIUABQAAAAIAIdO4kAzLwWeOwAA&#10;ADkAAAAQAAAAAAAAAAEAIAAAAAgBAABkcnMvc2hhcGV4bWwueG1sUEsFBgAAAAAGAAYAWwEAALID&#10;AAAAAA==&#10;" path="m137,239l124,239,117,232,116,221,117,212,116,201,107,196,99,194,90,189,88,183,85,183,79,177,64,178,52,181,37,191,17,197,0,188,0,187,3,185,10,185,21,191,30,186,38,186,42,182,35,181,25,182,20,181,24,172,43,169,54,162,72,159,78,155,73,151,62,156,52,155,45,153,38,146,38,138,40,133,62,106,68,69,74,52,84,48,88,57,94,62,94,65,94,67,85,69,84,73,83,79,84,90,84,94,89,100,100,103,105,103,106,101,105,94,101,88,100,83,103,81,110,76,111,65,116,53,112,51,106,51,105,48,102,31,103,26,108,19,117,11,128,6,138,4,151,6,161,2,173,0,182,3,191,10,196,16,186,62,170,73,172,81,191,90,189,101,182,111,172,118,171,129,166,140,158,142,145,137,135,137,134,145,138,160,139,170,138,182,138,201,132,208,132,215,137,232,137,239xe">
                      <v:path o:connectlocs="124,239;116,221;116,201;99,194;88,183;79,177;52,181;17,197;0,187;10,185;30,186;42,182;25,182;24,172;54,162;78,155;62,156;45,153;38,138;62,106;74,52;88,57;94,65;85,69;83,79;84,94;100,103;106,101;101,88;103,81;111,65;112,51;105,48;103,26;117,11;138,4;161,2;182,3;196,16;170,73;191,90;182,111;171,129;158,142;135,137;138,160;138,182;132,208;137,232" o:connectangles="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7" o:spid="_x0000_s1026" o:spt="100" style="position:absolute;left:4598194;top:2888010;height:112713;width:55563;" filled="t" stroked="t" coordsize="177,356" o:gfxdata="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8oq68AAAA&#10;3QAAAA8AAAAAAAAAAQAgAAAAIgAAAGRycy9kb3ducmV2LnhtbFBLAQIUABQAAAAIAIdO4kAzLwWe&#10;OwAAADkAAAAQAAAAAAAAAAEAIAAAAAsBAABkcnMvc2hhcGV4bWwueG1sUEsFBgAAAAAGAAYAWwEA&#10;ALUDAAAAAA==&#10;" path="m113,345l109,328,108,317,115,307,130,296,136,287,134,275,124,265,120,253,121,238,129,226,132,217,130,212,118,194,114,178,122,172,134,168,143,157,145,147,137,137,137,130,143,115,146,101,146,87,147,77,169,55,177,42,177,33,169,24,163,15,148,11,131,11,118,17,94,15,81,17,73,12,72,0,59,2,44,8,35,18,44,63,45,74,41,81,38,104,35,113,32,129,30,144,28,155,22,173,16,184,3,203,3,220,0,235,1,238,8,243,18,259,25,255,40,253,39,258,36,262,38,277,35,290,36,296,36,319,35,328,29,340,29,351,32,355,43,352,55,352,67,352,76,356,87,356,97,352,104,348,113,345xe">
                      <v:path o:connectlocs="109,328;115,307;136,287;124,265;121,238;132,217;118,194;122,172;143,157;137,137;143,115;146,87;169,55;177,33;163,15;131,11;94,15;73,12;59,2;35,18;45,74;38,104;32,129;28,155;16,184;3,220;1,238;18,259;40,253;36,262;35,290;36,319;29,340;32,355;55,352;76,356;97,352;113,345" o:connectangles="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88" o:spid="_x0000_s1026" o:spt="100" style="position:absolute;left:4863306;top:2549872;height:207963;width:155575;" filled="t" stroked="t" coordsize="490,659" o:gfxdata="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lR6vQAA&#10;AN0AAAAPAAAAAAAAAAEAIAAAACIAAABkcnMvZG93bnJldi54bWxQSwECFAAUAAAACACHTuJAMy8F&#10;njsAAAA5AAAAEAAAAAAAAAABACAAAAAMAQAAZHJzL3NoYXBleG1sLnhtbFBLBQYAAAAABgAGAFsB&#10;AAC2AwAAAAA=&#10;" path="m261,88l260,83,264,73,271,68,276,62,276,52,272,49,255,55,249,55,244,49,233,44,228,50,223,50,222,42,215,42,211,39,217,31,217,22,212,11,196,6,189,7,190,2,182,6,158,0,150,1,150,11,158,25,164,31,167,38,153,46,152,50,148,55,155,55,159,58,157,65,161,71,166,74,164,78,159,79,159,87,172,97,170,99,148,99,145,106,142,110,142,128,148,148,142,142,137,128,130,126,129,137,123,137,120,125,115,115,99,113,72,117,69,126,65,130,61,137,62,140,73,142,78,146,83,152,86,160,83,159,78,151,64,154,54,200,38,211,40,219,59,228,57,239,50,249,40,256,39,267,34,278,26,280,13,275,3,275,2,283,6,298,7,308,6,320,6,339,0,346,0,353,5,370,5,377,10,383,11,394,17,402,17,410,6,427,14,431,12,438,12,445,17,453,21,460,22,472,17,479,29,490,37,496,43,507,61,508,102,520,115,526,113,538,96,561,93,573,86,598,84,626,86,636,88,638,94,644,130,639,156,635,175,639,193,648,204,644,212,644,221,646,227,654,237,659,242,657,244,649,252,643,263,644,276,652,290,652,309,639,342,636,346,631,357,635,372,635,377,642,384,638,384,631,377,615,376,599,381,587,403,578,406,568,410,560,427,552,428,545,425,539,399,519,389,506,361,483,351,470,351,453,349,440,336,434,328,425,328,416,329,411,345,426,347,426,352,412,368,405,385,399,403,391,409,379,447,366,451,343,460,346,468,358,474,367,481,367,485,358,489,341,490,320,489,316,473,297,470,273,470,262,469,246,467,237,464,213,463,205,448,194,447,186,452,174,458,162,459,149,459,132,451,115,448,106,426,99,424,85,415,72,405,73,399,68,397,67,394,60,387,55,381,49,365,51,357,55,351,60,352,54,358,49,368,42,361,41,352,42,339,60,335,70,330,72,330,66,312,71,296,83,299,88,290,88,277,84,264,94,261,88xe">
                      <v:path o:connectlocs="271,68;255,55;228,50;211,39;196,6;158,0;164,31;148,55;161,71;159,87;145,106;142,142;123,137;72,117;62,140;86,160;54,200;57,239;34,278;2,283;6,339;5,377;17,410;12,445;17,479;61,508;96,561;86,636;156,635;212,644;242,657;276,652;346,631;384,638;381,587;427,552;389,506;349,440;329,411;368,405;447,366;474,367;490,320;470,262;463,205;458,162;448,106;405,73;387,55;351,60;361,41;330,72;299,88;261,88" o:connectangles="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89" o:spid="_x0000_s1026" o:spt="203" style="position:absolute;left:4679156;top:2659410;height:244475;width:247650;" coordorigin="2465,1836" coordsize="156,154" o:gfxdata="UEsDBAoAAAAAAIdO4kAAAAAAAAAAAAAAAAAEAAAAZHJzL1BLAwQUAAAACACHTuJAJ1/sTc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1/sTcAAAADd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Freeform 190" o:spid="_x0000_s1026" o:spt="100" style="position:absolute;left:2610;top:1966;height:24;width:11;" filled="t" stroked="t" coordsize="52,121" o:gfxdata="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IKmK8AAAA&#10;3QAAAA8AAAAAAAAAAQAgAAAAIgAAAGRycy9kb3ducmV2LnhtbFBLAQIUABQAAAAIAIdO4kAzLwWe&#10;OwAAADkAAAAQAAAAAAAAAAEAIAAAAAsBAABkcnMvc2hhcGV4bWwueG1sUEsFBgAAAAAGAAYAWwEA&#10;ALUDAAAAAA==&#10;" path="m41,0l46,2,47,32,52,59,51,70,47,79,44,89,41,103,33,115,33,121,28,114,22,113,16,109,14,103,14,95,8,93,5,87,4,65,0,60,0,44,5,30,10,32,16,29,27,22,36,18,38,14,41,0xe">
                        <v:path o:connectlocs="41,0;46,2;47,32;52,59;51,70;47,79;44,89;41,103;33,115;33,121;28,114;22,113;16,109;14,103;14,95;8,93;5,87;4,65;0,60;0,44;5,30;10,32;16,29;27,22;36,18;38,14;41,0" o:connectangles="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91" o:spid="_x0000_s1026" o:spt="100" style="position:absolute;left:2465;top:1836;height:140;width:139;" filled="t" stroked="t" coordsize="694,700" o:gfxdata="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VLDa/&#10;AAAA3QAAAA8AAAAAAAAAAQAgAAAAIgAAAGRycy9kb3ducmV2LnhtbFBLAQIUABQAAAAIAIdO4kAz&#10;LwWeOwAAADkAAAAQAAAAAAAAAAEAIAAAAA4BAABkcnMvc2hhcGV4bWwueG1sUEsFBgAAAAAGAAYA&#10;WwEAALgDAAAAAA==&#10;" path="m408,0l403,4,381,7,355,17,349,36,345,66,349,70,348,76,336,90,322,100,290,109,275,119,268,132,269,138,284,138,289,139,288,143,267,145,257,152,248,154,237,154,224,150,208,148,203,149,191,133,192,124,188,122,167,123,157,120,159,140,162,149,168,154,175,177,175,189,177,202,183,206,179,210,168,211,165,208,160,205,152,208,145,210,136,209,118,215,93,194,76,195,71,193,66,197,65,202,51,206,42,206,26,209,4,219,0,229,0,235,20,232,19,237,14,237,9,243,11,248,19,247,28,247,26,254,5,258,10,263,23,268,23,279,35,280,35,274,43,273,74,284,84,291,86,296,91,299,103,294,111,296,106,300,118,305,124,300,128,302,125,318,140,322,155,318,165,323,148,328,148,334,155,342,150,349,144,344,144,351,155,364,161,374,164,381,176,389,188,397,203,401,200,408,204,417,204,429,199,440,203,450,213,457,220,467,224,480,220,475,207,460,203,467,203,484,198,517,197,527,203,518,207,526,204,530,197,534,197,547,186,607,181,618,171,624,161,624,162,628,184,646,193,650,204,652,215,660,222,666,268,678,284,679,290,678,300,671,308,670,317,672,332,682,345,683,350,689,361,698,369,700,397,698,410,695,424,695,431,697,429,667,425,663,428,649,434,638,452,629,463,622,469,617,478,612,483,612,487,615,503,618,505,619,507,623,512,624,525,625,526,622,536,623,538,625,546,625,552,628,553,633,557,634,569,635,578,644,593,645,617,634,619,631,620,625,629,619,640,608,646,604,648,600,667,590,668,588,667,585,670,579,670,570,666,561,641,559,635,550,633,539,632,528,634,520,633,511,624,509,623,504,622,499,624,490,629,484,640,477,638,467,627,441,625,436,627,431,636,430,634,419,627,418,624,407,624,389,620,388,603,388,592,404,586,409,582,407,584,385,587,372,591,369,595,362,602,358,603,355,606,345,612,337,635,311,632,306,635,299,652,300,660,297,667,291,665,289,663,279,665,251,672,226,675,214,692,191,694,179,681,173,640,161,622,160,616,149,608,143,596,132,584,133,566,128,558,129,548,127,539,119,528,114,531,108,526,106,526,82,520,82,514,90,509,97,499,97,489,93,487,78,484,69,478,64,466,60,452,52,442,48,433,30,421,31,410,26,408,16,408,0xe">
                        <v:path o:connectlocs="349,36;322,100;284,138;248,154;191,133;159,140;177,202;160,205;93,194;51,206;0,235;11,248;10,263;43,273;103,294;128,302;148,328;144,351;188,397;199,440;220,475;197,527;197,547;162,628;222,666;308,670;361,698;431,697;452,629;487,615;525,625;552,628;593,645;640,608;667,585;635,550;624,509;640,477;636,430;620,388;584,385;603,355;635,299;663,279;694,179;608,143;548,127;526,82;489,93;452,52;408,16" o:connectangles="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group id="Group 192" o:spid="_x0000_s1026" o:spt="203" style="position:absolute;left:4620419;top:2430810;height:258763;width:171450;" coordorigin="2428,1692" coordsize="108,163" o:gfxdata="UEsDBAoAAAAAAIdO4kAAAAAAAAAAAAAAAAAEAAAAZHJzL1BLAwQUAAAACACHTuJAM7zTDb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vnrX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7zTDb0AAADdAAAADwAAAAAAAAABACAAAAAiAAAAZHJzL2Rvd25yZXYueG1s&#10;UEsBAhQAFAAAAAgAh07iQDMvBZ47AAAAOQAAABUAAAAAAAAAAQAgAAAADAEAAGRycy9ncm91cHNo&#10;YXBleG1sLnhtbFBLBQYAAAAABgAGAGABAADJAwAAAAA=&#10;">
                      <o:lock v:ext="edit" aspectratio="t"/>
                      <v:shape id="Freeform 193" o:spid="_x0000_s1026" o:spt="100" style="position:absolute;left:2450;top:1692;height:163;width:86;" fillcolor="#A5A5A5 [3206]" filled="t" stroked="t" coordsize="430,814" o:gfxdata="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XxUvvQAA&#10;AN0AAAAPAAAAAAAAAAEAIAAAACIAAABkcnMvZG93bnJldi54bWxQSwECFAAUAAAACACHTuJAMy8F&#10;njsAAAA5AAAAEAAAAAAAAAABACAAAAAMAQAAZHJzL3NoYXBleG1sLnhtbFBLBQYAAAAABgAGAFsB&#10;AAC2AwAAAAA=&#10;" path="m199,767l200,768,203,762,212,760,222,764,227,761,225,754,251,754,253,750,259,748,260,743,260,737,267,741,274,744,283,741,285,745,290,750,328,744,339,746,388,733,389,729,410,713,413,702,410,698,386,698,373,697,373,689,369,682,378,679,381,674,386,668,383,665,377,663,383,658,391,655,394,659,403,657,404,651,403,642,408,642,415,638,423,628,429,608,430,593,426,577,418,563,408,557,399,554,387,554,365,557,355,572,350,567,340,566,337,565,340,555,353,540,355,534,355,525,345,512,339,507,335,501,330,498,317,485,321,482,332,492,344,495,345,493,343,477,335,471,326,459,323,444,316,433,311,423,301,410,290,405,276,402,273,399,268,385,260,374,254,361,252,350,248,312,240,305,228,293,221,282,193,266,188,265,171,271,156,267,155,265,157,258,163,251,172,249,182,249,192,244,181,229,176,228,174,222,183,223,189,218,195,210,198,202,211,183,212,173,216,160,220,145,233,129,233,109,230,100,214,99,200,102,178,98,166,100,154,97,118,109,111,116,106,113,108,105,108,102,99,104,99,99,114,95,124,86,107,84,108,77,109,78,119,66,139,54,147,39,161,30,163,4,151,0,138,4,124,8,112,8,96,12,95,11,75,6,64,9,54,27,54,41,42,43,43,57,37,60,39,65,47,73,20,88,20,109,27,113,25,115,18,114,16,115,16,130,22,131,34,129,33,133,27,136,33,138,28,147,27,151,28,157,26,158,22,163,22,167,18,170,16,178,16,192,5,195,0,197,0,201,10,202,11,211,23,222,33,215,43,206,44,205,45,206,45,212,33,243,31,254,31,259,28,264,26,275,26,283,32,282,34,286,33,292,25,307,20,331,20,334,26,334,28,330,32,318,43,291,42,277,39,270,38,266,54,248,54,254,47,271,47,282,49,278,52,277,53,273,55,271,61,276,64,275,64,261,72,266,79,272,74,273,71,278,69,283,68,298,71,303,77,308,79,319,74,328,69,341,61,355,59,363,60,372,54,367,52,372,59,395,64,399,66,398,65,384,66,380,70,379,87,391,92,394,95,388,95,380,119,383,135,374,136,372,144,368,165,371,162,373,158,373,150,380,138,406,135,413,138,421,145,431,149,438,150,439,151,437,158,449,172,444,181,437,184,438,181,444,179,461,174,468,169,479,179,481,174,490,168,506,172,509,177,513,173,514,168,523,128,522,115,529,102,540,79,565,84,568,98,558,109,556,111,565,112,585,113,589,119,593,108,615,79,636,48,652,50,654,52,660,56,671,59,674,65,675,72,671,82,663,91,659,95,660,97,674,101,678,113,678,120,671,123,670,127,673,141,692,147,694,156,694,162,689,166,682,179,675,194,663,195,670,190,678,174,697,172,705,168,708,156,711,124,711,109,713,104,724,95,730,88,745,47,791,31,800,28,809,28,813,31,807,34,804,45,810,50,809,54,814,58,809,60,800,71,796,77,784,107,783,127,791,134,791,141,782,145,760,149,759,156,759,166,754,182,750,199,767xe">
                        <v:path o:connectlocs="227,761;260,737;328,744;410,698;381,674;394,659;423,628;399,554;337,565;339,507;344,495;316,433;268,385;228,293;155,265;181,229;198,202;233,109;154,97;99,104;109,78;151,0;75,6;37,60;25,115;33,133;26,158;5,195;33,215;31,254;34,286;28,330;54,248;53,273;79,272;77,308;60,372;65,384;95,380;162,373;145,431;181,437;179,481;168,523;98,558;108,615;59,674;97,674;141,692;194,663;156,711;47,791;45,810;77,784;149,759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94" o:spid="_x0000_s1026" o:spt="100" style="position:absolute;left:2428;top:1759;height:25;width:28;" filled="t" stroked="t" coordsize="140,126" o:gfxdata="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jY8f&#10;wAAAAN0AAAAPAAAAAAAAAAEAIAAAACIAAABkcnMvZG93bnJldi54bWxQSwECFAAUAAAACACHTuJA&#10;My8FnjsAAAA5AAAAEAAAAAAAAAABACAAAAAPAQAAZHJzL3NoYXBleG1sLnhtbFBLBQYAAAAABgAG&#10;AFsBAAC5AwAAAAA=&#10;" path="m28,36l27,48,21,58,11,59,11,72,0,80,16,91,23,110,34,115,47,104,53,93,82,85,97,99,98,106,98,121,101,126,103,126,117,117,119,107,132,105,138,97,132,85,130,78,138,90,140,79,135,68,130,66,116,68,122,57,120,39,112,27,106,16,89,10,64,18,58,24,50,27,48,24,59,10,57,7,48,2,39,0,38,5,36,8,33,14,34,20,34,27,33,34,28,36xe">
                        <v:path o:connectlocs="28,36;27,48;21,58;11,59;11,72;0,80;16,91;23,110;34,115;47,104;53,93;82,85;97,99;98,106;98,121;101,126;103,126;117,117;119,107;132,105;138,97;132,85;130,78;138,90;140,79;135,68;130,66;116,68;122,57;120,39;112,27;106,16;89,10;64,18;58,24;50,27;48,24;59,10;57,7;48,2;39,0;38,5;36,8;33,14;34,20;34,27;33,34;28,36" o:connectangles="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195" o:spid="_x0000_s1026" o:spt="100" style="position:absolute;left:4580731;top:2540347;height:109538;width:74613;" fillcolor="#A5A5A5 [3206]" filled="t" stroked="t" coordsize="233,345" o:gfxdata="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2S+BK5AAAA3QAA&#10;AA8AAAAAAAAAAQAgAAAAIgAAAGRycy9kb3ducmV2LnhtbFBLAQIUABQAAAAIAIdO4kAzLwWeOwAA&#10;ADkAAAAQAAAAAAAAAAEAIAAAAAgBAABkcnMvc2hhcGV4bWwueG1sUEsFBgAAAAAGAAYAWwEAALID&#10;AAAAAA==&#10;" path="m226,117l223,112,223,97,222,90,207,76,178,84,172,95,159,106,148,100,141,82,125,71,136,63,136,50,146,49,152,39,153,27,155,22,152,2,151,0,145,1,135,6,131,4,121,11,113,18,108,20,105,30,108,34,107,37,99,45,88,53,91,59,99,59,104,60,110,59,119,59,120,63,117,71,98,84,99,87,98,95,83,93,65,97,61,90,37,87,31,96,26,104,29,120,23,118,15,119,21,128,43,130,44,136,28,146,24,154,17,158,17,166,23,173,28,174,28,179,40,179,43,186,75,187,78,192,74,197,61,201,54,209,53,224,48,233,32,248,65,243,81,227,81,238,89,240,91,241,56,249,42,251,31,268,29,274,27,278,21,276,15,279,8,278,2,283,0,291,24,289,26,294,13,299,5,308,3,314,11,314,13,319,16,319,38,312,38,318,29,323,16,334,19,334,45,326,48,328,45,334,39,334,33,338,34,340,34,345,44,340,51,339,55,341,60,343,67,338,74,338,102,329,109,323,110,316,109,308,113,310,115,316,119,317,131,311,135,305,145,306,148,301,151,295,153,291,177,286,189,281,201,281,209,285,216,285,218,278,215,269,222,251,225,236,231,225,233,216,231,197,227,178,231,176,233,160,220,128,220,119,226,117xe">
                      <v:path o:connectlocs="223,97;178,84;148,100;136,63;152,39;152,2;135,6;113,18;108,34;88,53;104,60;120,63;99,87;65,97;31,96;23,118;43,130;24,154;23,173;40,179;78,192;54,209;32,248;81,238;56,249;29,274;15,279;0,291;13,299;11,314;38,312;16,334;48,328;33,338;44,340;60,343;102,329;109,308;119,317;145,306;153,291;201,281;218,278;225,236;231,197;233,160;226,117" o:connectangles="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96" o:spid="_x0000_s1026" o:spt="100" style="position:absolute;left:5144294;top:2622897;height:209550;width:315913;" filled="t" stroked="t" coordsize="995,658" o:gfxdata="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SSLO8AAAA&#10;3QAAAA8AAAAAAAAAAQAgAAAAIgAAAGRycy9kb3ducmV2LnhtbFBLAQIUABQAAAAIAIdO4kAzLwWe&#10;OwAAADkAAAAQAAAAAAAAAAEAIAAAAAsBAABkcnMvc2hhcGV4bWwueG1sUEsFBgAAAAAGAAYAWwEA&#10;ALUDAAAAAA==&#10;" path="m248,353l242,352,208,373,189,374,173,378,157,389,148,384,137,374,121,376,106,379,83,377,64,374,47,374,40,377,36,367,27,358,15,348,0,341,6,318,17,288,19,282,24,283,33,281,31,269,33,254,51,216,65,197,85,184,103,169,108,156,102,140,103,129,92,118,91,114,84,95,83,83,76,71,83,65,91,64,100,65,114,57,121,51,123,44,130,40,172,34,180,37,197,38,205,35,219,44,235,49,243,50,252,49,258,52,267,55,274,59,275,67,282,72,297,71,299,79,306,86,312,79,320,77,328,77,334,71,340,76,349,78,356,76,361,83,369,88,386,70,398,79,402,87,408,93,415,88,424,88,440,86,449,86,456,89,461,95,469,93,473,86,471,70,473,61,473,52,476,44,494,27,501,23,510,23,517,18,537,18,537,18,543,23,551,25,558,22,563,16,565,7,573,2,589,6,597,6,613,1,629,3,645,0,657,9,662,17,662,25,675,37,680,43,680,52,671,56,664,57,667,65,667,72,671,88,678,93,686,97,702,100,709,97,718,97,720,105,731,116,738,145,736,152,738,159,745,165,752,169,759,165,767,164,775,165,786,177,795,174,801,178,827,170,842,163,849,165,854,173,865,195,876,206,883,206,887,199,896,199,901,205,908,206,915,210,922,216,938,215,951,224,958,223,971,234,979,235,988,235,994,240,987,244,995,267,987,282,971,286,976,292,984,294,988,301,972,306,969,313,968,320,973,326,976,335,974,342,980,346,978,362,971,385,963,389,947,385,940,387,925,379,919,384,910,398,896,404,888,419,890,427,890,442,866,446,853,448,843,459,836,458,817,465,813,477,801,470,779,481,777,486,775,481,764,485,757,485,741,500,737,501,731,511,724,522,716,525,719,520,725,517,730,512,725,497,721,497,716,512,707,522,709,536,709,545,704,545,704,541,698,530,699,527,697,523,691,528,687,534,684,533,687,525,684,523,671,523,670,520,670,512,666,507,664,520,661,522,644,517,649,520,653,525,657,525,660,527,662,533,664,538,667,543,670,540,670,533,680,535,684,539,689,539,686,551,688,552,694,550,697,551,694,560,708,559,714,567,714,578,716,588,720,583,737,588,738,582,750,590,762,577,766,577,768,582,775,578,789,575,800,576,799,584,795,588,794,597,794,608,775,608,772,611,740,602,723,619,714,629,702,626,687,630,692,633,686,635,681,641,680,646,677,649,670,651,659,658,643,657,639,656,628,646,632,638,632,629,634,620,633,610,628,599,621,598,614,598,607,590,595,583,579,583,579,581,581,575,591,570,605,556,613,550,641,541,645,539,641,536,640,529,634,523,628,529,618,524,618,519,610,522,608,525,601,525,579,530,563,524,557,518,551,516,539,517,538,513,551,503,549,501,533,498,528,496,536,492,560,496,563,495,560,491,554,490,548,481,543,471,541,479,533,482,524,485,526,475,520,480,508,486,492,489,485,492,478,495,477,502,466,520,461,519,457,511,450,509,446,504,449,512,457,519,458,530,453,541,449,546,434,547,431,552,426,555,425,562,420,560,419,550,418,546,418,566,419,581,417,582,411,578,402,578,393,582,379,584,368,592,356,593,344,576,336,577,336,573,345,573,350,567,352,560,354,552,363,547,364,539,369,534,376,530,379,506,382,498,391,495,395,501,402,497,425,503,431,498,435,491,431,484,434,476,433,468,428,460,413,453,407,439,408,431,406,423,398,422,395,415,387,409,391,393,391,385,391,377,387,369,379,372,368,360,359,358,343,361,336,358,317,342,310,339,294,334,278,339,269,340,261,339,254,342,248,353xe">
                      <v:path o:connectlocs="148,384;40,377;19,282;85,184;84,95;121,51;219,44;275,67;328,77;386,70;449,86;473,52;537,18;589,6;662,25;667,72;720,105;759,165;842,163;896,199;958,223;987,282;968,320;963,389;888,419;817,465;757,485;725,517;709,545;687,534;666,507;660,527;684,539;708,559;750,590;799,584;723,619;680,646;632,638;607,590;613,550;618,524;557,518;528,496;543,471;492,489;450,509;434,547;418,566;368,592;352,560;382,498;431,484;406,423;387,369;310,339" o:connectangles="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97" o:spid="_x0000_s1026" o:spt="100" style="position:absolute;left:5222081;top:2729260;height:76200;width:60325;" filled="t" stroked="t" coordsize="187,239" o:gfxdata="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0nY7ugAAAN0A&#10;AAAPAAAAAAAAAAEAIAAAACIAAABkcnMvZG93bnJldi54bWxQSwECFAAUAAAACACHTuJAMy8FnjsA&#10;AAA5AAAAEAAAAAAAAAABACAAAAAJAQAAZHJzL3NoYXBleG1sLnhtbFBLBQYAAAAABgAGAFsBAACz&#10;AwAAAAA=&#10;" path="m88,239l88,225,86,212,84,200,86,184,86,164,81,135,70,115,57,94,45,73,42,56,34,43,20,29,8,19,0,19,6,8,13,3,21,6,30,5,46,0,62,5,69,8,88,24,95,27,111,24,120,26,131,38,139,35,143,43,143,51,143,59,139,75,147,81,150,87,158,89,160,97,159,104,165,119,180,126,185,134,186,141,183,150,187,157,183,164,177,169,154,163,147,167,143,161,134,164,131,172,128,196,121,200,116,205,115,213,107,218,104,226,104,233,97,239,88,239xe">
                      <v:path o:connectlocs="88,239;88,225;86,212;84,200;86,184;86,164;81,135;70,115;57,94;45,73;42,56;34,43;20,29;8,19;0,19;6,8;13,3;21,6;30,5;46,0;62,5;69,8;88,24;95,27;111,24;120,26;131,38;139,35;143,43;143,51;143,59;139,75;147,81;150,87;158,89;160,97;159,104;165,119;180,126;185,134;186,141;183,150;187,157;183,164;177,169;154,163;147,167;143,161;134,164;131,172;128,196;121,200;116,205;115,213;107,218;104,226;104,233;97,239;88,239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98" o:spid="_x0000_s1026" o:spt="100" style="position:absolute;left:5161756;top:2510185;height:142875;width:169863;" filled="t" stroked="t" coordsize="532,452" o:gfxdata="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lGXbsAAADd&#10;AAAADwAAAAAAAAABACAAAAAiAAAAZHJzL2Rvd25yZXYueG1sUEsBAhQAFAAAAAgAh07iQDMvBZ47&#10;AAAAOQAAABAAAAAAAAAAAQAgAAAACgEAAGRycy9zaGFwZXhtbC54bWxQSwUGAAAAAAYABgBbAQAA&#10;tAMAAAAA&#10;" path="m17,428l21,387,6,374,0,363,11,351,26,342,37,325,38,308,38,292,20,220,19,210,33,214,49,210,65,213,73,210,79,204,86,208,94,207,91,193,97,190,106,190,111,183,118,179,125,182,130,188,138,192,145,190,144,181,139,175,135,167,137,160,145,147,145,138,148,129,148,122,149,113,156,110,165,107,170,102,177,99,191,99,199,80,192,77,183,77,183,69,183,61,191,57,197,51,195,50,195,48,204,50,210,46,213,37,219,32,235,39,242,37,253,25,254,16,267,5,273,0,284,0,286,8,302,5,310,8,313,15,329,13,338,14,350,24,348,43,363,35,370,34,376,29,392,27,399,29,407,34,413,39,422,52,430,53,431,64,429,73,429,80,434,88,436,95,435,102,433,110,426,116,424,123,426,131,437,143,442,158,453,180,458,186,473,195,478,201,479,209,478,217,482,224,505,222,511,226,519,229,516,236,521,242,531,244,532,257,525,263,521,269,509,279,501,284,484,282,472,272,465,271,457,274,456,282,449,285,450,294,461,304,463,311,461,320,466,325,465,333,472,337,474,344,473,353,478,375,458,375,451,380,442,380,435,384,417,401,414,409,414,418,412,427,414,443,410,450,402,452,397,446,390,443,381,443,365,445,356,445,349,450,343,444,339,436,327,427,310,445,302,440,297,433,290,435,281,433,275,428,269,434,261,434,253,436,247,443,240,436,238,428,223,429,216,424,215,416,208,412,199,409,193,406,184,407,176,406,160,401,146,392,138,395,121,394,113,391,71,397,64,401,62,408,55,414,41,422,32,421,24,422,17,428xe">
                      <v:path o:connectlocs="6,374;26,342;38,292;33,214;73,210;94,207;106,190;125,182;145,190;135,167;145,138;149,113;170,102;199,80;183,69;197,51;204,50;219,32;253,25;273,0;302,5;329,13;348,43;376,29;407,34;430,53;429,80;435,102;424,123;442,158;473,195;478,217;511,226;521,242;525,263;501,284;465,271;449,285;463,311;465,333;473,353;451,380;417,401;412,427;402,452;381,443;349,450;327,427;297,433;275,428;253,436;238,428;215,416;193,406;160,401;121,394;64,401;41,422;17,428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199" o:spid="_x0000_s1026" o:spt="203" style="position:absolute;left:5033169;top:2808635;height:68263;width:68263;" coordorigin="2688,1930" coordsize="43,43" o:gfxdata="UEsDBAoAAAAAAIdO4kAAAAAAAAAAAAAAAAAEAAAAZHJzL1BLAwQUAAAACACHTuJAooZ6kM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Z6kMAAAADdAAAADwAAAAAAAAABACAAAAAiAAAAZHJzL2Rvd25yZXYu&#10;eG1sUEsBAhQAFAAAAAgAh07iQDMvBZ47AAAAOQAAABUAAAAAAAAAAQAgAAAADwEAAGRycy9ncm91&#10;cHNoYXBleG1sLnhtbFBLBQYAAAAABgAGAGABAADMAwAAAAA=&#10;">
                      <o:lock v:ext="edit" aspectratio="t"/>
                      <v:shape id="Freeform 200" o:spid="_x0000_s1026" o:spt="100" style="position:absolute;left:2688;top:1930;height:43;width:43;" filled="t" stroked="t" coordsize="215,216" o:gfxdata="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h5ROugAAAN0A&#10;AAAPAAAAAAAAAAEAIAAAACIAAABkcnMvZG93bnJldi54bWxQSwECFAAUAAAACACHTuJAMy8FnjsA&#10;AAA5AAAAEAAAAAAAAAABACAAAAAJAQAAZHJzL3NoYXBleG1sLnhtbFBLBQYAAAAABgAGAFsBAACz&#10;AwAAAAA=&#10;" path="m149,216l149,208,145,208,146,203,137,202,129,192,122,191,114,185,114,180,106,179,99,184,98,179,105,175,83,151,82,140,77,136,72,133,52,114,51,109,41,95,35,93,27,81,22,79,23,73,25,71,22,65,22,60,16,54,12,41,7,40,0,34,0,31,3,29,2,25,2,6,8,0,17,2,17,4,30,19,34,19,43,2,61,4,65,0,67,0,79,8,83,8,86,6,89,9,104,12,105,9,108,9,116,17,119,17,125,9,129,9,132,14,135,16,137,11,148,12,152,18,154,17,154,14,162,14,168,22,167,27,167,28,173,33,180,33,186,28,199,28,201,31,200,35,200,39,195,46,190,57,188,59,188,61,189,63,185,68,188,76,191,76,194,78,197,77,199,79,200,83,203,87,207,87,207,88,207,90,212,93,215,94,215,97,211,102,202,102,197,98,195,98,194,100,195,102,201,109,207,117,210,119,208,126,207,129,205,130,202,129,200,129,197,132,192,135,189,135,186,136,184,136,183,133,180,133,176,137,178,140,181,141,183,146,184,149,184,154,183,157,180,157,179,154,178,149,175,148,172,148,163,156,162,160,160,163,160,170,158,173,153,173,151,175,151,184,149,185,149,189,152,194,154,196,154,201,149,208,149,216xe">
                        <v:path o:connectlocs="145,208;129,192;114,180;98,179;82,140;52,114;35,93;23,73;22,60;7,40;3,29;8,0;30,19;61,4;79,8;89,9;108,9;125,9;135,16;152,18;162,14;167,28;186,28;200,35;190,57;189,63;191,76;199,79;207,87;212,93;211,102;195,98;201,109;208,126;202,129;192,135;184,136;176,137;183,146;183,157;178,149;163,156;160,170;151,175;149,189;154,201" o:connectangles="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01" o:spid="_x0000_s1026" o:spt="100" style="position:absolute;left:2703;top:1965;height:8;width:15;" filled="t" stroked="t" coordsize="75,42" o:gfxdata="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1uYP&#10;wAAAAN0AAAAPAAAAAAAAAAEAIAAAACIAAABkcnMvZG93bnJldi54bWxQSwECFAAUAAAACACHTuJA&#10;My8FnjsAAAA5AAAAEAAAAAAAAAABACAAAAAPAQAAZHJzL3NoYXBleG1sLnhtbFBLBQYAAAAABgAG&#10;AFsBAAC5AwAAAAA=&#10;" path="m75,42l45,20,29,17,13,7,0,5,4,0,15,2,20,10,25,10,32,5,40,6,40,11,48,17,55,18,63,28,72,29,71,34,75,34,75,42xe">
                        <v:path o:connectlocs="75,42;45,20;29,17;13,7;0,5;4,0;15,2;20,10;25,10;32,5;40,6;40,11;48,17;55,18;63,28;72,29;71,34;75,34;75,42" o:connectangles="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  <v:shape id="Freeform 202" o:spid="_x0000_s1026" o:spt="100" style="position:absolute;left:5128419;top:2973735;height:41275;width:39688;" filled="t" stroked="t" coordsize="128,131" o:gfxdata="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pBRa8AAAA&#10;3QAAAA8AAAAAAAAAAQAgAAAAIgAAAGRycy9kb3ducmV2LnhtbFBLAQIUABQAAAAIAIdO4kAzLwWe&#10;OwAAADkAAAAQAAAAAAAAAAEAIAAAAAsBAABkcnMvc2hhcGV4bWwueG1sUEsFBgAAAAAGAAYAWwEA&#10;ALUDAAAAAA==&#10;" path="m49,0l35,2,21,12,13,8,2,28,0,37,6,50,21,58,28,70,23,86,26,99,32,106,39,108,42,98,49,90,53,96,60,103,65,119,66,130,71,131,76,110,85,107,91,117,98,124,107,129,105,107,98,77,91,66,88,54,105,66,108,71,113,71,119,65,128,64,126,56,114,48,107,33,107,26,98,21,74,12,61,8,55,8,49,0xe">
                      <v:path o:connectlocs="49,0;35,2;21,12;13,8;2,28;0,37;6,50;21,58;28,70;23,86;26,99;32,106;39,108;42,98;49,90;53,96;60,103;65,119;66,130;71,131;76,110;85,107;91,117;98,124;107,129;105,107;98,77;91,66;88,54;105,66;108,71;113,71;119,65;128,64;126,56;114,48;107,33;107,26;98,21;74,12;61,8;55,8;49,0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3" o:spid="_x0000_s1026" o:spt="100" style="position:absolute;left:5110956;top:2894360;height:93663;width:111125;" filled="t" stroked="t" coordsize="352,293" o:gfxdata="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Hk3i5AAAA3QAA&#10;AA8AAAAAAAAAAQAgAAAAIgAAAGRycy9kb3ducmV2LnhtbFBLAQIUABQAAAAIAIdO4kAzLwWeOwAA&#10;ADkAAAAQAAAAAAAAAAEAIAAAAAgBAABkcnMvc2hhcGV4bWwueG1sUEsFBgAAAAAGAAYAWwEAALID&#10;AAAAAA==&#10;" path="m324,78l314,70,268,57,258,65,253,66,245,66,234,62,223,73,207,76,193,86,201,94,216,100,225,110,227,116,217,106,201,103,196,113,207,120,209,133,201,125,195,115,185,111,182,113,184,124,193,131,188,135,177,125,172,111,148,97,148,93,151,86,137,90,135,105,135,120,136,132,144,140,147,154,164,172,169,181,172,190,167,192,163,191,164,185,161,179,151,178,150,186,155,200,151,203,147,203,141,203,131,206,135,212,147,217,156,219,163,224,172,224,177,237,184,237,190,244,199,250,204,250,211,255,212,293,199,285,189,272,175,275,161,275,152,270,162,266,164,259,152,256,139,243,132,249,123,245,110,248,98,245,81,248,67,242,64,242,61,245,55,248,51,240,45,228,33,208,43,210,53,208,49,200,35,194,33,203,17,178,7,170,3,154,1,152,0,152,1,152,10,146,15,140,17,127,27,120,35,103,49,92,49,77,46,67,82,62,93,52,112,45,132,45,147,31,153,29,166,29,183,25,205,25,236,16,248,16,258,24,293,36,313,33,327,20,329,1,340,0,343,6,352,13,351,24,340,33,338,49,334,63,324,78xe">
                      <v:path o:connectlocs="314,70;258,65;245,66;223,73;193,86;216,100;227,116;201,103;207,120;201,125;185,111;184,124;188,135;172,111;148,93;137,90;135,120;144,140;164,172;172,190;163,191;161,179;150,186;151,203;141,203;135,212;156,219;172,224;184,237;199,250;211,255;199,285;175,275;152,270;164,259;139,243;123,245;98,245;67,242;61,245;51,240;33,208;53,208;35,194;17,178;3,154;0,152;10,146;17,127;35,103;49,77;82,62;112,45;147,31;166,29;205,25;248,16;293,36;327,20;340,0;352,13;340,33;334,63" o:connectangles="0,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4" o:spid="_x0000_s1026" o:spt="100" style="position:absolute;left:5039519;top:2727672;height:69850;width:117475;" filled="t" stroked="t" coordsize="369,223" o:gfxdata="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87yyLsAAADd&#10;AAAADwAAAAAAAAABACAAAAAiAAAAZHJzL2Rvd25yZXYueG1sUEsBAhQAFAAAAAgAh07iQDMvBZ47&#10;AAAAOQAAABAAAAAAAAAAAQAgAAAACgEAAGRycy9zaGFwZXhtbC54bWxQSwUGAAAAAAYABgBbAQAA&#10;tAMAAAAA&#10;" path="m58,39l71,47,95,65,128,64,134,64,147,44,178,35,194,26,211,32,225,24,235,22,240,10,255,1,273,2,285,0,300,5,317,15,329,12,344,19,356,29,365,38,369,48,365,55,357,62,350,62,335,69,326,78,324,86,318,97,316,108,303,121,298,135,291,151,284,161,276,178,260,185,228,195,225,195,221,188,209,193,197,193,181,204,166,204,160,209,145,210,133,218,119,222,102,223,87,214,76,210,65,195,50,188,41,172,28,167,20,153,15,140,7,136,0,136,10,125,21,123,20,112,20,102,28,83,22,75,26,67,53,67,58,59,58,39xe">
                      <v:path o:connectlocs="71,47;128,64;147,44;194,26;225,24;240,10;273,2;300,5;329,12;356,29;369,48;357,62;335,69;324,86;316,108;298,135;284,161;260,185;225,195;209,193;181,204;160,209;133,218;102,223;76,210;50,188;28,167;15,140;0,136;21,123;20,102;22,75;53,67;58,39" o:connectangles="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5" o:spid="_x0000_s1026" o:spt="100" style="position:absolute;left:5004594;top:2549872;height:163513;width:173038;" filled="t" stroked="t" coordsize="545,511" o:gfxdata="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3ARKvQAA&#10;AN0AAAAPAAAAAAAAAAEAIAAAACIAAABkcnMvZG93bnJldi54bWxQSwECFAAUAAAACACHTuJAMy8F&#10;njsAAAA5AAAAEAAAAAAAAAABACAAAAAMAQAAZHJzL3NoYXBleG1sLnhtbFBLBQYAAAAABgAGAFsB&#10;AAC2AwAAAAA=&#10;" path="m513,298l520,311,521,323,528,342,529,346,540,357,539,368,545,382,540,397,522,412,502,425,488,444,470,482,468,497,470,509,461,511,456,510,446,506,435,498,426,491,416,483,403,482,391,483,379,488,372,494,362,487,343,487,334,495,324,500,317,498,309,489,300,479,291,473,281,478,270,481,259,475,241,466,221,438,212,433,207,435,198,428,198,412,178,409,153,401,152,407,155,413,144,421,136,418,117,400,121,389,121,386,120,384,109,382,99,370,79,365,71,366,65,357,55,352,40,366,34,363,38,354,42,337,43,316,42,312,26,293,23,269,23,258,22,242,20,233,17,209,16,201,1,190,0,182,5,170,11,158,12,145,12,128,4,111,1,102,18,110,21,105,21,96,7,93,16,86,26,83,27,86,38,74,51,67,70,63,102,53,134,26,149,21,172,9,215,0,228,0,239,3,248,7,255,15,254,21,236,10,237,16,250,50,257,52,258,48,262,45,266,48,276,45,290,42,300,36,314,41,378,52,426,51,453,45,477,42,491,50,510,63,515,74,515,81,516,91,534,163,534,179,533,196,522,212,507,220,496,234,502,245,517,257,513,298xe">
                      <v:path o:connectlocs="521,323;540,357;540,397;488,444;470,509;446,506;416,483;379,488;343,487;317,498;291,473;259,475;212,433;198,412;152,407;136,418;121,386;99,370;65,357;34,363;43,316;23,269;20,233;1,190;11,158;4,111;21,105;16,86;38,74;102,53;172,9;239,3;254,21;250,50;262,45;290,42;378,52;477,42;515,74;534,163;522,212;502,245" o:connectangles="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6" o:spid="_x0000_s1026" o:spt="100" style="position:absolute;left:5123656;top:2449860;height:76200;width:128588;" filled="t" stroked="t" coordsize="406,240" o:gfxdata="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FBmEvQAA&#10;AN0AAAAPAAAAAAAAAAEAIAAAACIAAABkcnMvZG93bnJldi54bWxQSwECFAAUAAAACACHTuJAMy8F&#10;njsAAAA5AAAAEAAAAAAAAAABACAAAAAMAQAAZHJzL3NoYXBleG1sLnhtbFBLBQYAAAAABgAGAFsB&#10;AAC2AwAAAAA=&#10;" path="m3,195l0,184,4,134,12,118,20,107,24,93,27,77,33,64,43,52,51,44,63,42,86,33,94,47,113,68,115,79,119,86,120,75,125,92,131,100,147,108,153,108,169,102,169,107,174,113,175,98,181,92,185,85,185,21,191,15,200,14,213,4,239,0,255,4,269,15,283,20,288,30,310,49,318,49,326,46,341,44,358,48,359,49,364,55,368,63,375,66,379,74,380,82,375,106,372,113,380,116,387,120,387,128,400,150,402,159,406,166,406,182,405,189,395,190,388,194,375,206,374,214,363,227,356,229,340,222,334,227,331,236,325,240,316,238,310,233,303,231,285,208,258,189,242,190,234,188,224,165,218,160,211,162,200,173,184,177,153,166,146,166,129,163,121,166,114,163,106,167,98,167,92,163,83,162,67,163,44,171,29,179,20,193,13,198,3,195xe">
                      <v:path o:connectlocs="0,184;12,118;24,93;33,64;51,44;86,33;113,68;119,86;125,92;147,108;169,102;174,113;181,92;185,21;200,14;239,0;269,15;288,30;318,49;341,44;359,49;368,63;379,74;375,106;380,116;387,128;402,159;406,182;395,190;375,206;363,227;340,222;331,236;316,238;303,231;258,189;234,188;218,160;200,173;153,166;129,163;114,163;98,167;83,162;44,171;20,193;3,195" o:connectangles="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7" o:spid="_x0000_s1026" o:spt="100" style="position:absolute;left:4966494;top:2657822;height:71438;width:120650;" filled="t" stroked="t" coordsize="378,222" o:gfxdata="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tJlK8AAAA&#10;3QAAAA8AAAAAAAAAAQAgAAAAIgAAAGRycy9kb3ducmV2LnhtbFBLAQIUABQAAAAIAIdO4kAzLwWe&#10;OwAAADkAAAAQAAAAAAAAAAEAIAAAAAsBAABkcnMvc2hhcGV4bWwueG1sUEsFBgAAAAAGAAYAWwEA&#10;ALUDAAAAAA==&#10;" path="m378,136l371,143,360,142,355,149,350,156,341,159,339,164,338,176,333,185,324,187,324,193,311,203,296,206,291,201,283,201,276,210,271,222,271,208,263,197,227,201,213,188,205,183,172,182,166,192,162,201,152,209,143,213,132,214,121,213,114,207,100,202,97,196,71,176,61,164,33,140,23,127,23,110,21,97,8,91,0,82,0,73,1,68,17,83,19,83,24,69,40,62,57,57,75,48,81,36,119,23,123,0,132,3,140,15,146,24,153,24,159,27,174,13,184,18,190,27,198,27,218,31,228,43,239,45,240,47,240,50,236,61,255,79,263,82,274,74,271,68,272,62,297,70,317,73,317,89,326,96,331,94,340,99,360,127,378,136xe">
                      <v:path o:connectlocs="371,143;355,149;341,159;338,176;324,187;311,203;291,201;276,210;271,208;227,201;205,183;166,192;152,209;132,214;114,207;97,196;61,164;23,127;21,97;0,82;1,68;19,83;40,62;75,48;119,23;132,3;146,24;159,27;184,18;198,27;228,43;240,47;236,61;263,82;271,68;297,70;317,89;331,94;360,127" o:connectangles="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8" o:spid="_x0000_s1026" o:spt="100" style="position:absolute;left:5149056;top:2837210;height:68263;width:109538;" filled="t" stroked="t" coordsize="346,215" o:gfxdata="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29SG7sAAADd&#10;AAAADwAAAAAAAAABACAAAAAiAAAAZHJzL2Rvd25yZXYueG1sUEsBAhQAFAAAAAgAh07iQDMvBZ47&#10;AAAAOQAAABAAAAAAAAAAAQAgAAAACgEAAGRycy9zaGFwZXhtbC54bWxQSwUGAAAAAAYABgBbAQAA&#10;tAMAAAAA&#10;" path="m32,208l31,192,26,163,3,143,3,118,15,94,26,82,11,66,3,51,0,29,3,8,20,0,32,4,26,19,37,27,51,27,85,31,126,32,170,40,187,35,206,23,226,13,252,4,272,5,278,10,308,19,328,32,346,31,343,47,338,58,319,63,306,78,306,107,298,110,295,116,284,126,287,129,292,131,296,138,299,148,310,163,311,169,303,167,280,171,262,161,242,169,228,171,219,179,208,180,206,199,192,212,172,215,137,203,127,195,115,195,84,204,62,204,45,208,32,208xe">
                      <v:path o:connectlocs="32,208;31,192;26,163;3,143;3,118;15,94;26,82;11,66;3,51;0,29;3,8;20,0;32,4;26,19;37,27;51,27;85,31;126,32;170,40;187,35;206,23;226,13;252,4;272,5;278,10;308,19;328,32;346,31;343,47;338,58;319,63;306,78;306,107;298,110;295,116;284,126;287,129;292,131;296,138;299,148;310,163;311,169;303,167;280,171;262,161;242,169;228,171;219,179;208,180;206,199;192,212;172,215;137,203;127,195;115,195;84,204;62,204;45,208;32,208" o:connectangles="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09" o:spid="_x0000_s1026" o:spt="100" style="position:absolute;left:4995069;top:2778472;height:87313;width:101600;" filled="t" stroked="t" coordsize="322,276" o:gfxdata="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QXfr4A&#10;AADdAAAADwAAAAAAAAABACAAAAAiAAAAZHJzL2Rvd25yZXYueG1sUEsBAhQAFAAAAAgAh07iQDMv&#10;BZ47AAAAOQAAABAAAAAAAAAAAQAgAAAADQEAAGRycy9zaGFwZXhtbC54bWxQSwUGAAAAAAYABgBb&#10;AQAAtwMAAAAA&#10;" path="m284,50l272,58,258,62,241,63,226,54,215,50,204,35,189,28,180,12,167,7,167,4,164,7,155,1,151,0,148,3,148,8,149,14,149,15,145,14,138,14,138,19,134,22,114,29,111,34,112,38,118,45,118,56,113,63,105,65,94,73,97,78,94,83,95,95,90,99,86,99,81,93,78,93,75,90,73,90,73,94,68,95,57,76,54,76,47,92,30,92,24,87,21,92,8,93,0,87,4,108,16,135,21,138,27,137,38,116,44,99,57,103,65,113,68,113,73,119,75,128,75,143,84,159,103,175,94,178,90,183,91,187,102,202,112,210,119,216,129,221,134,230,135,238,154,237,166,238,183,245,198,256,211,270,219,276,226,272,204,248,203,237,198,233,193,230,173,211,172,206,162,192,156,190,148,178,143,176,144,170,146,168,143,162,143,157,137,151,133,138,128,137,121,131,121,128,124,126,123,122,123,103,129,97,138,99,138,101,151,116,155,116,164,99,182,101,186,97,188,97,200,105,204,105,207,103,210,106,225,109,226,106,229,106,237,114,240,114,246,106,250,106,253,111,256,113,258,108,269,109,273,115,275,114,275,111,283,111,289,119,288,124,288,125,294,130,301,130,307,125,309,120,307,119,305,109,307,106,309,101,311,100,315,101,318,103,322,100,322,98,320,97,316,98,312,95,307,95,304,93,302,92,299,92,297,89,297,88,299,84,297,83,299,81,300,81,302,79,302,77,299,74,297,74,295,77,291,76,291,73,294,70,294,66,291,63,293,61,293,57,284,50xe">
                      <v:path o:connectlocs="258,62;215,50;180,12;164,7;148,3;149,15;138,19;111,34;118,56;94,73;95,95;81,93;73,90;57,76;30,92;8,93;16,135;38,116;65,113;75,128;103,175;91,187;119,216;135,238;183,245;219,276;203,237;173,211;156,190;144,170;143,157;128,137;124,126;129,97;151,116;182,101;200,105;210,106;229,106;246,106;256,113;273,115;283,111;288,125;307,125;305,109;311,100;322,100;316,98;304,93;297,89;297,83;302,79;297,74;291,73;291,63;284,50" o:connectangles="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0" o:spid="_x0000_s1026" o:spt="100" style="position:absolute;left:5095081;top:2873722;height:68263;width:31750;" filled="t" stroked="t" coordsize="97,215" o:gfxdata="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sxOqvQAA&#10;AN0AAAAPAAAAAAAAAAEAIAAAACIAAABkcnMvZG93bnJldi54bWxQSwECFAAUAAAACACHTuJAMy8F&#10;njsAAAA5AAAAEAAAAAAAAAABACAAAAAMAQAAZHJzL3NoYXBleG1sLnhtbFBLBQYAAAAABgAGAFsB&#10;AAC2AwAAAAA=&#10;" path="m48,215l39,210,38,200,31,190,13,183,4,168,0,160,7,161,7,152,4,139,7,125,8,123,8,114,10,106,6,94,15,64,10,58,2,56,7,40,5,29,10,15,17,10,23,0,31,7,45,9,51,20,61,24,74,40,69,76,69,93,77,113,94,130,97,140,97,155,83,166,75,183,65,190,63,203,58,209,49,215,48,215xe">
                      <v:path o:connectlocs="48,215;39,210;38,200;31,190;13,183;4,168;0,160;7,161;7,152;4,139;7,125;8,123;8,114;10,106;6,94;15,64;10,58;2,56;7,40;5,29;10,15;17,10;23,0;31,7;45,9;51,20;61,24;74,40;69,76;69,93;77,113;94,130;97,140;97,155;83,166;75,183;65,190;63,203;58,209;49,215;48,215" o:connectangles="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1" o:spid="_x0000_s1026" o:spt="100" style="position:absolute;left:5125244;top:2500660;height:76200;width:100013;" filled="t" stroked="t" coordsize="317,244" o:gfxdata="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a39L4A&#10;AADdAAAADwAAAAAAAAABACAAAAAiAAAAZHJzL2Rvd25yZXYueG1sUEsBAhQAFAAAAAgAh07iQDMv&#10;BZ47AAAAOQAAABAAAAAAAAAAAQAgAAAADQEAAGRycy9zaGFwZXhtbC54bWxQSwUGAAAAAAYABgBb&#10;AQAAtwMAAAAA&#10;" path="m0,35l3,57,3,71,5,78,3,54,4,64,6,72,11,94,13,102,11,110,14,110,15,118,25,115,31,120,38,123,44,127,52,131,69,134,85,132,91,136,102,159,96,174,96,191,99,201,113,209,132,222,137,233,137,240,151,244,167,240,183,243,191,239,197,234,204,238,212,237,209,222,215,220,224,220,229,213,236,209,245,211,248,218,256,222,263,220,262,211,257,205,253,197,255,190,263,175,263,168,266,159,266,151,267,143,274,140,283,137,288,132,295,129,309,129,317,110,310,107,301,107,301,99,301,91,309,87,315,81,313,80,313,78,307,73,300,71,282,48,255,29,239,30,231,28,221,5,215,0,208,2,197,13,181,17,150,6,143,6,126,3,118,6,111,3,103,7,95,7,89,3,80,2,64,3,41,11,26,19,17,33,10,38,0,35xe">
                      <v:path o:connectlocs="3,57;5,78;4,64;11,94;11,110;15,118;31,120;44,127;69,134;91,136;96,174;99,201;132,222;137,240;167,240;191,239;204,238;209,222;224,220;236,209;248,218;263,220;257,205;255,190;263,168;266,151;274,140;288,132;309,129;310,107;301,99;309,87;313,80;307,73;282,48;239,30;221,5;208,2;181,17;143,6;118,6;103,7;89,3;64,3;26,19;10,38" o:connectangles="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3" o:spid="_x0000_s1026" o:spt="100" style="position:absolute;left:5053806;top:2700685;height:47625;width:95250;" filled="t" stroked="t" coordsize="304,149" o:gfxdata="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w7wtvQAA&#10;AN0AAAAPAAAAAAAAAAEAIAAAACIAAABkcnMvZG93bnJldi54bWxQSwECFAAUAAAACACHTuJAMy8F&#10;njsAAAA5AAAAEAAAAAAAAAABACAAAAAMAQAAZHJzL3NoYXBleG1sLnhtbFBLBQYAAAAABgAGAFsB&#10;AAC2AwAAAAA=&#10;" path="m285,96l273,100,256,89,241,84,229,88,211,85,196,94,191,106,181,108,167,116,150,110,134,119,103,128,90,148,84,148,51,149,27,131,12,123,6,110,0,88,5,76,12,67,20,67,25,72,40,69,53,59,53,53,62,51,67,42,68,30,70,25,79,22,84,15,89,8,100,9,107,2,118,8,129,5,139,0,148,6,157,16,165,25,172,27,182,22,191,14,210,14,220,21,227,15,239,10,251,9,264,10,274,18,283,25,294,33,304,37,302,43,291,73,285,96xe">
                      <v:path o:connectlocs="285,96;273,100;256,89;241,84;229,88;211,85;196,94;191,106;181,108;167,116;150,110;134,119;103,128;90,148;84,148;51,149;27,131;12,123;6,110;0,88;5,76;12,67;20,67;25,72;40,69;53,59;53,53;62,51;67,42;68,30;70,25;79,22;84,15;89,8;100,9;107,2;118,8;129,5;139,0;148,6;157,16;165,25;172,27;182,22;191,14;210,14;220,21;227,15;239,10;251,9;264,10;274,18;283,25;294,33;304,37;302,43;291,73;285,96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4" o:spid="_x0000_s1026" o:spt="100" style="position:absolute;left:4993481;top:2770535;height:39688;width:53975;" filled="t" stroked="t" coordsize="173,123" o:gfxdata="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cif+8AAAA&#10;3QAAAA8AAAAAAAAAAQAgAAAAIgAAAGRycy9kb3ducmV2LnhtbFBLAQIUABQAAAAIAIdO4kAzLwWe&#10;OwAAADkAAAAQAAAAAAAAAAEAIAAAAAsBAABkcnMvc2hhcGV4bWwueG1sUEsFBgAAAAAGAAYAWwEA&#10;ALUDAAAAAA==&#10;" path="m145,0l136,4,134,12,117,10,113,10,108,19,88,15,75,17,66,28,58,33,30,31,14,31,2,41,0,48,0,53,2,54,7,53,5,60,4,68,9,74,9,82,11,85,18,89,21,94,25,95,27,98,26,103,22,106,17,107,12,106,6,111,14,117,27,116,30,111,36,116,53,116,60,100,63,100,74,119,79,118,79,114,81,114,84,117,87,117,92,123,96,123,101,119,100,107,103,102,100,97,111,89,119,87,124,80,124,69,118,62,117,58,120,53,140,46,144,43,144,38,151,38,155,39,155,38,154,32,154,27,157,24,161,25,170,31,173,28,173,31,165,17,160,4,152,0,145,0xe">
                      <v:path o:connectlocs="136,4;117,10;108,19;75,17;58,33;14,31;0,48;2,54;5,60;9,74;11,85;21,94;27,98;22,106;12,106;14,117;30,111;53,116;63,100;79,118;81,114;87,117;96,123;100,107;100,97;119,87;124,69;117,58;140,46;144,38;155,39;154,32;157,24;170,31;173,31;160,4;145,0" o:connectangles="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5" o:spid="_x0000_s1026" o:spt="100" style="position:absolute;left:5117306;top:2881660;height:33338;width:41275;" filled="t" stroked="t" coordsize="132,107" o:gfxdata="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GpR+8AAAA&#10;3QAAAA8AAAAAAAAAAQAgAAAAIgAAAGRycy9kb3ducmV2LnhtbFBLAQIUABQAAAAIAIdO4kAzLwWe&#10;OwAAADkAAAAQAAAAAAAAAAEAIAAAAAsBAABkcnMvc2hhcGV4bWwueG1sUEsFBgAAAAAGAAYAWwEA&#10;ALUDAAAAAA==&#10;" path="m25,107l8,90,0,70,0,53,5,17,6,19,11,19,14,16,14,8,32,1,35,3,41,10,44,10,44,5,51,0,67,4,71,0,86,3,97,1,103,4,126,24,131,53,132,69,126,71,111,85,91,85,72,92,61,102,25,107xe">
                      <v:path o:connectlocs="25,107;8,90;0,70;0,53;5,17;6,19;11,19;14,16;14,8;32,1;35,3;41,10;44,10;44,5;51,0;67,4;71,0;86,3;97,1;103,4;126,24;131,53;132,69;126,71;111,85;91,85;72,92;61,102;25,107" o:connectangles="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6" o:spid="_x0000_s1026" o:spt="100" style="position:absolute;left:5110956;top:2734022;height:115888;width:165100;" filled="t" stroked="t" coordsize="523,364" o:gfxdata="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W0p74A&#10;AADdAAAADwAAAAAAAAABACAAAAAiAAAAZHJzL2Rvd25yZXYueG1sUEsBAhQAFAAAAAgAh07iQDMv&#10;BZ47AAAAOQAAABAAAAAAAAAAAQAgAAAADQEAAGRycy9zaGFwZXhtbC54bWxQSwUGAAAAAAYABgBb&#10;AQAAtwMAAAAA&#10;" path="m467,355l449,356,429,343,399,334,393,329,373,328,347,337,327,347,308,359,291,364,247,356,206,355,172,351,158,351,147,343,153,328,141,324,131,322,124,306,134,295,126,284,115,293,87,283,72,270,71,256,69,246,60,241,49,238,40,225,35,207,30,194,19,182,5,176,0,172,3,172,35,162,51,155,59,138,66,128,73,112,78,98,91,85,93,74,99,63,101,55,110,46,125,39,132,39,140,32,144,25,151,22,168,22,187,25,210,27,225,24,241,22,252,32,261,37,277,26,295,21,312,21,346,0,352,1,360,1,372,11,386,25,394,38,397,55,409,76,422,97,433,117,438,146,438,166,436,182,438,194,440,207,440,221,440,225,448,224,462,241,472,240,483,232,497,230,506,226,515,226,521,230,523,237,523,254,521,265,518,270,513,277,502,279,492,286,485,296,478,302,475,296,481,289,487,277,487,263,480,263,476,286,472,299,469,310,467,317,467,336,465,344,467,355xe">
                      <v:path o:connectlocs="449,356;399,334;373,328;327,347;291,364;206,355;158,351;153,328;131,322;134,295;115,293;72,270;69,246;49,238;35,207;19,182;0,172;35,162;59,138;73,112;91,85;99,63;110,46;132,39;144,25;168,22;210,27;241,22;261,37;295,21;346,0;360,1;386,25;397,55;422,97;438,146;436,182;440,207;440,225;462,241;483,232;506,226;521,230;523,254;518,270;502,279;485,296;475,296;487,277;480,263;472,299;467,317;465,344" o:connectangles="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7" o:spid="_x0000_s1026" o:spt="100" style="position:absolute;left:5166519;top:2397472;height:69850;width:85725;" filled="t" stroked="t" coordsize="267,220" o:gfxdata="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Gub0bsAAADd&#10;AAAADwAAAAAAAAABACAAAAAiAAAAZHJzL2Rvd25yZXYueG1sUEsBAhQAFAAAAAgAh07iQDMvBZ47&#10;AAAAOQAAABAAAAAAAAAAAQAgAAAACgEAAGRycy9zaGFwZXhtbC54bWxQSwUGAAAAAAYABgBbAQAA&#10;tAMAAAAA&#10;" path="m121,5l124,0,131,9,140,5,147,6,159,13,179,15,184,21,196,25,239,26,250,22,253,15,260,16,265,22,267,30,264,38,253,49,244,64,238,78,242,91,239,110,240,116,243,121,243,127,240,134,232,143,227,146,224,154,228,161,237,162,250,161,261,178,260,194,250,194,242,183,233,176,233,191,229,198,223,213,224,220,223,219,206,215,191,217,183,220,175,220,153,201,148,191,134,186,120,175,104,171,78,175,65,185,56,186,50,192,54,180,56,155,60,144,60,139,45,137,43,144,34,149,28,140,22,142,14,139,11,128,5,119,3,110,7,100,18,97,16,94,2,92,3,79,6,75,5,72,0,70,3,49,8,46,35,38,35,33,39,30,48,27,54,21,75,22,77,13,87,19,108,16,113,13,111,5,121,5xe">
                      <v:path o:connectlocs="124,0;140,5;159,13;184,21;239,26;253,15;265,22;264,38;244,64;242,91;240,116;243,127;232,143;224,154;237,162;261,178;250,194;233,176;229,198;224,220;206,215;183,220;153,201;134,186;104,171;65,185;50,192;56,155;60,139;43,144;28,140;14,139;5,119;7,100;16,94;3,79;5,72;3,49;35,38;39,30;54,21;77,13;108,16;111,5" o:connectangles="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8" o:spid="_x0000_s1026" o:spt="100" style="position:absolute;left:5117306;top:1964085;height:425450;width:188913;" filled="t" stroked="t" coordsize="593,1339" o:gfxdata="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JOXn28AAAA&#10;3QAAAA8AAAAAAAAAAQAgAAAAIgAAAGRycy9kb3ducmV2LnhtbFBLAQIUABQAAAAIAIdO4kAzLwWe&#10;OwAAADkAAAAQAAAAAAAAAAEAIAAAAAsBAABkcnMvc2hhcGV4bWwueG1sUEsFBgAAAAAGAAYAWwEA&#10;ALUDAAAAAA==&#10;" path="m0,156l3,156,5,161,46,207,76,237,112,248,130,266,162,322,165,329,160,342,159,358,159,379,160,393,165,399,167,414,161,435,164,452,184,498,184,510,183,520,175,533,171,551,175,571,189,605,197,613,202,614,205,622,211,625,216,619,220,623,224,637,240,648,257,671,262,684,259,714,270,734,262,732,258,740,262,750,251,743,241,745,222,752,214,788,200,801,181,828,156,855,140,879,118,918,108,925,102,935,97,940,90,949,70,952,62,949,55,962,63,972,59,974,42,976,43,982,39,990,33,990,30,993,26,1000,21,1019,23,1039,26,1047,30,1053,33,1065,30,1091,35,1101,42,1109,43,1120,47,1135,50,1144,55,1150,57,1152,52,1148,47,1148,43,1152,44,1159,43,1165,44,1173,44,1188,39,1202,36,1202,33,1211,37,1218,37,1224,36,1229,37,1234,44,1237,43,1241,38,1242,39,1249,53,1249,64,1257,69,1264,80,1269,97,1274,100,1278,97,1285,106,1291,121,1283,122,1288,122,1300,130,1313,129,1321,136,1324,134,1331,124,1338,129,1339,139,1333,150,1313,152,1316,152,1326,157,1327,181,1315,189,1315,197,1311,200,1316,203,1316,213,1306,221,1300,229,1299,235,1301,251,1291,261,1290,268,1276,273,1286,291,1279,289,1269,290,1272,299,1275,305,1275,311,1269,329,1268,342,1263,351,1258,359,1263,377,1265,382,1262,386,1257,387,1258,423,1231,473,1182,511,1139,563,1070,576,1050,592,1012,593,973,589,979,579,962,574,945,544,922,536,909,530,891,534,875,544,860,550,842,549,822,533,807,526,791,528,770,520,753,504,750,503,729,509,718,507,699,504,689,509,673,511,651,525,639,523,624,521,607,510,573,495,546,493,527,485,510,476,490,474,469,480,456,499,413,517,376,514,354,504,339,484,301,469,294,456,291,446,285,441,278,436,258,434,232,435,223,446,194,446,189,436,185,467,158,457,150,456,139,460,126,479,102,478,86,471,58,453,41,435,35,425,26,415,5,409,0,386,5,348,22,323,25,310,32,300,45,286,76,283,118,283,132,285,155,283,167,257,187,248,201,236,210,220,218,210,214,207,205,198,193,188,186,171,205,156,214,144,215,129,208,103,204,98,196,93,177,63,133,52,122,37,116,25,122,26,134,28,146,20,150,11,145,3,149,0,156xe">
                      <v:path o:connectlocs="46,207;162,322;159,379;161,435;183,520;189,605;211,625;240,648;270,734;251,743;200,801;118,918;90,949;63,972;39,990;21,1019;33,1065;43,1120;57,1152;44,1159;39,1202;37,1224;43,1241;64,1257;100,1278;122,1288;136,1324;139,1333;157,1327;200,1316;229,1299;268,1276;290,1272;329,1268;377,1265;423,1231;576,1050;579,962;530,891;549,822;520,753;507,699;525,639;495,546;474,469;514,354;456,291;434,232;436,185;460,126;453,41;409,0;310,32;283,132;248,201;207,205;156,214;98,196;37,116;20,150" o:connectangles="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19" o:spid="_x0000_s1026" o:spt="100" style="position:absolute;left:4899819;top:2460972;height:90488;width:49213;" filled="t" stroked="t" coordsize="154,284" o:gfxdata="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5CE68AAAA&#10;3QAAAA8AAAAAAAAAAQAgAAAAIgAAAGRycy9kb3ducmV2LnhtbFBLAQIUABQAAAAIAIdO4kAzLwWe&#10;OwAAADkAAAAQAAAAAAAAAAEAIAAAAAsBAABkcnMvc2hhcGV4bWwueG1sUEsFBgAAAAAGAAYAWwEA&#10;ALUDAAAAAA==&#10;" path="m35,279l43,278,67,284,75,280,79,279,80,276,83,276,84,279,89,279,89,275,86,270,83,266,75,266,75,262,75,253,85,247,85,243,83,243,81,235,84,223,81,220,91,210,90,206,84,200,90,198,102,199,103,193,98,185,102,180,116,182,121,176,118,163,122,151,127,149,127,153,130,161,137,152,138,156,153,144,154,133,151,125,146,123,137,124,129,126,126,120,119,120,114,128,112,123,113,117,119,109,118,107,108,109,108,106,117,102,117,93,118,92,118,80,122,66,132,48,132,39,126,20,128,10,130,2,129,0,123,6,101,17,85,34,83,45,71,54,28,63,20,71,15,82,8,107,6,119,0,134,0,146,3,174,6,185,6,199,4,216,9,216,12,214,21,219,28,226,33,236,33,269,35,279xe">
                      <v:path o:connectlocs="43,278;75,280;80,276;84,279;89,275;83,266;75,262;85,247;83,243;84,223;91,210;84,200;102,199;98,185;116,182;118,163;127,149;130,161;138,156;154,133;146,123;129,126;119,120;112,123;119,109;108,109;117,102;118,92;122,66;132,39;128,10;129,0;101,17;83,45;28,63;15,82;6,119;0,146;6,185;4,216;12,214;28,226;33,269" o:connectangles="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0" o:spid="_x0000_s1026" o:spt="100" style="position:absolute;left:4847431;top:1911697;height:539750;width:452438;" filled="t" stroked="t" coordsize="1427,1701" o:gfxdata="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T5K+&#10;wAAAAN0AAAAPAAAAAAAAAAEAIAAAACIAAABkcnMvZG93bnJldi54bWxQSwECFAAUAAAACACHTuJA&#10;My8FnjsAAAA5AAAAEAAAAAAAAAABACAAAAAPAQAAZHJzL3NoYXBleG1sLnhtbFBLBQYAAAAABgAG&#10;AFsBAAC5AwAAAAA=&#10;" path="m1419,216l1397,212,1395,232,1388,232,1390,229,1380,225,1376,219,1376,231,1375,234,1370,224,1357,226,1347,232,1350,220,1358,214,1365,212,1368,205,1366,200,1361,193,1341,196,1344,189,1338,183,1326,177,1315,166,1301,162,1296,156,1299,153,1299,149,1321,157,1371,166,1407,137,1419,132,1427,126,1424,112,1412,106,1404,92,1388,91,1380,87,1388,80,1374,73,1369,63,1361,71,1355,75,1355,68,1353,63,1333,70,1332,68,1331,63,1332,59,1332,49,1327,46,1325,38,1316,42,1310,38,1301,41,1293,56,1290,70,1290,89,1293,103,1280,110,1271,102,1260,105,1257,101,1267,91,1277,76,1272,67,1257,78,1247,78,1262,67,1253,56,1260,47,1277,49,1284,35,1285,19,1273,19,1275,9,1268,3,1262,3,1250,13,1239,0,1236,17,1231,37,1226,49,1220,59,1218,67,1219,78,1212,79,1208,89,1208,103,1197,103,1182,118,1183,102,1188,85,1178,70,1188,62,1188,41,1187,28,1182,27,1176,31,1142,90,1135,96,1129,111,1121,122,1115,140,1123,132,1101,167,1092,172,1091,160,1092,148,1099,139,1104,137,1104,129,1106,112,1105,105,1111,87,1133,58,1140,42,1131,37,1116,48,1107,51,1106,37,1100,33,1096,27,1095,20,1085,32,1081,26,1074,26,1073,51,1059,46,1065,59,1073,67,1074,71,1061,79,1053,91,1057,105,1032,105,1020,118,1015,129,1002,144,1000,150,1003,159,1000,169,1000,183,992,184,987,178,987,170,992,166,978,162,986,151,984,150,954,145,956,159,952,160,944,156,944,150,941,140,938,143,935,133,929,138,927,133,922,138,920,155,916,146,911,135,907,132,907,157,924,167,930,167,930,178,928,188,928,199,933,210,933,225,925,219,907,191,891,175,895,194,890,194,886,205,881,204,877,212,874,208,874,202,877,191,870,194,863,204,859,218,853,220,855,235,857,241,841,256,834,275,827,285,837,264,838,252,839,229,841,212,838,191,828,194,822,208,812,223,809,246,804,266,803,214,777,218,768,235,767,240,769,261,779,274,788,278,795,291,794,301,785,300,779,284,768,277,760,261,751,252,739,254,746,272,760,284,750,294,741,286,737,293,735,280,726,285,726,280,729,267,724,261,721,266,714,290,715,299,720,306,697,318,691,325,688,332,687,343,690,350,698,347,704,355,692,355,696,365,696,372,683,368,678,370,686,377,681,383,670,380,667,386,659,383,643,390,639,399,633,403,632,407,642,414,651,410,656,404,672,414,685,406,687,409,691,418,681,418,676,425,674,439,659,430,648,430,645,424,633,422,619,430,616,438,626,453,626,462,619,461,624,476,626,487,617,483,617,494,610,495,605,457,597,460,594,473,586,471,583,474,594,479,591,483,583,485,575,490,573,499,574,509,583,516,575,520,580,525,574,527,570,539,567,542,561,542,562,546,572,549,591,542,578,558,572,562,553,558,548,553,547,546,540,547,529,557,524,574,514,581,513,591,520,591,519,598,518,603,509,607,504,625,497,624,491,628,484,629,476,640,482,650,478,654,467,656,467,666,456,667,459,673,454,677,452,686,465,688,462,694,454,699,448,694,448,697,448,711,454,720,459,713,463,716,461,726,440,729,436,734,435,748,427,754,418,757,412,772,420,770,429,762,440,757,440,767,446,779,427,773,425,781,429,785,423,790,420,796,423,806,419,808,413,805,409,811,412,821,418,826,420,845,413,837,406,834,400,821,401,838,397,844,391,847,387,856,392,859,398,856,403,848,405,851,403,856,403,864,406,871,398,877,387,872,382,880,376,876,369,886,368,896,360,902,352,904,347,925,357,921,366,915,370,919,353,926,353,937,355,948,352,955,341,958,327,947,323,947,315,962,305,969,304,976,296,980,280,1006,277,1012,280,1022,280,1026,258,1038,258,1048,263,1053,274,1048,269,1064,277,1075,283,1079,320,1052,342,1042,347,1036,352,1038,348,1044,335,1052,327,1053,316,1060,307,1068,314,1075,312,1079,295,1086,285,1086,282,1090,284,1096,280,1097,271,1096,271,1086,263,1071,258,1066,253,1066,250,1073,242,1074,236,1080,235,1087,241,1092,242,1097,231,1103,228,1097,228,1089,225,1082,198,1093,194,1098,190,1109,183,1108,185,1116,183,1119,175,1120,175,1117,174,1112,169,1113,166,1117,167,1122,166,1124,156,1124,143,1132,140,1145,135,1156,128,1151,118,1150,110,1157,107,1163,117,1171,111,1177,121,1178,132,1176,137,1182,142,1184,135,1193,138,1199,131,1195,122,1195,99,1192,91,1193,86,1197,80,1195,74,1200,75,1203,81,1205,75,1208,75,1214,83,1213,89,1210,81,1220,81,1227,86,1243,83,1245,78,1230,74,1224,64,1230,59,1238,56,1248,61,1253,62,1259,53,1253,50,1246,41,1248,27,1248,27,1254,29,1259,13,1247,9,1251,15,1265,11,1272,13,1274,41,1274,67,1268,51,1275,53,1279,65,1279,74,1275,77,1278,67,1284,52,1286,36,1286,30,1281,24,1281,13,1291,11,1296,4,1295,2,1297,0,1305,16,1310,15,1316,15,1322,10,1327,3,1335,5,1343,3,1346,3,1354,7,1358,7,1365,22,1367,53,1356,59,1360,72,1360,74,1349,83,1333,85,1343,81,1356,88,1359,99,1359,106,1356,111,1360,122,1348,126,1324,138,1317,139,1322,131,1338,129,1349,127,1354,133,1353,140,1349,145,1351,131,1362,113,1369,111,1378,118,1385,105,1393,105,1383,101,1376,91,1369,81,1369,68,1372,57,1370,47,1371,37,1370,29,1378,10,1373,5,1386,4,1397,14,1397,18,1396,18,1410,9,1407,3,1401,2,1403,0,1403,0,1407,10,1425,16,1426,30,1418,38,1415,25,1429,20,1436,24,1440,14,1446,9,1452,10,1461,15,1466,18,1472,24,1467,30,1461,30,1469,38,1483,31,1484,22,1490,22,1495,27,1499,37,1493,43,1482,45,1469,53,1463,63,1451,73,1431,83,1423,88,1428,88,1431,100,1429,110,1430,94,1437,91,1448,89,1455,88,1443,83,1442,74,1456,64,1467,70,1472,70,1475,59,1482,40,1506,47,1511,67,1511,72,1506,74,1510,53,1518,48,1525,47,1528,37,1528,32,1531,26,1528,18,1539,13,1549,13,1558,16,1560,18,1564,26,1563,30,1554,32,1563,40,1563,42,1556,41,1550,48,1555,63,1547,68,1541,73,1544,58,1561,64,1561,64,1571,58,1580,56,1587,50,1593,51,1599,51,1604,45,1603,40,1606,36,1598,32,1598,25,1630,38,1647,59,1666,74,1674,85,1677,92,1665,92,1682,90,1694,96,1689,106,1695,110,1685,124,1687,117,1695,134,1701,145,1697,158,1687,163,1673,170,1684,190,1671,210,1644,221,1638,225,1627,231,1622,234,1615,251,1597,249,1590,261,1597,274,1597,282,1593,285,1581,287,1574,294,1566,293,1556,287,1549,283,1541,285,1538,287,1533,284,1522,289,1526,293,1533,293,1541,299,1539,300,1533,295,1525,294,1509,296,1505,299,1506,305,1502,310,1505,310,1512,303,1516,303,1522,305,1533,307,1563,310,1574,317,1572,327,1581,333,1580,337,1587,339,1592,339,1614,343,1601,347,1609,355,1603,363,1566,359,1554,358,1537,370,1516,370,1502,397,1491,403,1480,405,1466,401,1457,408,1428,400,1394,390,1382,392,1375,407,1369,417,1358,423,1339,420,1318,400,1303,391,1287,390,1267,391,1225,386,1210,384,1206,384,1194,386,1186,386,1166,390,1156,391,1144,397,1134,392,1129,386,1116,382,1097,387,1077,393,1063,418,1032,435,1021,456,1015,473,1018,488,1020,498,1007,500,995,500,976,494,964,479,948,478,939,498,907,515,870,524,820,525,790,525,769,524,754,531,750,542,750,559,736,564,724,567,704,573,688,596,657,604,644,616,629,622,618,624,609,623,596,610,574,613,560,627,543,633,532,635,520,639,503,648,492,666,472,678,469,691,476,701,488,704,490,714,473,719,452,721,442,719,419,724,409,729,404,739,403,769,407,812,423,821,420,828,412,819,403,817,392,823,382,827,366,831,361,833,352,832,342,827,336,826,326,831,323,854,323,857,316,865,313,874,317,882,313,880,302,879,290,891,283,906,289,917,300,947,344,952,363,957,371,983,375,998,383,1010,382,1025,374,1042,353,1052,360,1061,374,1064,382,1074,385,1090,377,1102,368,1111,354,1137,334,1139,322,1137,299,1137,285,1140,243,1154,212,1164,199,1177,192,1202,189,1240,172,1263,167,1268,172,1278,193,1289,202,1307,208,1325,225,1332,253,1333,269,1314,294,1310,306,1311,317,1321,325,1323,323,1332,315,1333,311,1334,300,1337,295,1369,275,1375,269,1381,239,1403,252,1416,250,1418,243,1422,231,1422,220,1419,216xe">
                      <v:path o:connectlocs="1358,214;1321,157;1355,75;1290,70;1260,47;1218,67;1176,31;1106,112;1074,26;1003,159;944,150;930,178;874,202;841,212;795,291;726,285;704,355;632,407;633,422;586,471;561,542;520,591;459,673;436,734;420,796;387,856;360,902;305,969;320,1052;284,1096;228,1097;167,1122;137,1182;75,1214;53,1253;53,1279;16,1310;74,1349;127,1354;57,1370;0,1407;30,1461;88,1428;40,1506;16,1560;64,1571;85,1677;190,1671;293,1556;299,1506;339,1614;400,1394;386,1186;488,1020;542,750;633,532;729,404;826,326;957,371;1139,322;1325,225;1381,239" o:connectangles="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221" o:spid="_x0000_s1026" o:spt="100" style="position:absolute;left:4952206;top:2013297;height:520700;width:227013;" filled="t" stroked="t" coordsize="715,1640" o:gfxdata="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AU6C8AAAA&#10;3QAAAA8AAAAAAAAAAQAgAAAAIgAAAGRycy9kb3ducmV2LnhtbFBLAQIUABQAAAAIAIdO4kAzLwWe&#10;OwAAADkAAAAQAAAAAAAAAAEAIAAAAAsBAABkcnMvc2hhcGV4bWwueG1sUEsFBgAAAAAGAAYAWwEA&#10;ALUDAAAAAA==&#10;" path="m6,1264l0,1276,0,1288,5,1328,7,1333,12,1335,13,1339,15,1346,13,1350,19,1343,21,1335,26,1340,22,1350,27,1349,29,1351,24,1355,17,1366,33,1371,35,1381,33,1398,43,1396,45,1407,39,1415,42,1431,40,1442,49,1442,54,1456,56,1468,62,1487,74,1496,78,1509,91,1516,98,1526,98,1534,92,1538,85,1537,82,1541,89,1557,82,1555,75,1553,75,1559,91,1593,98,1604,102,1614,99,1620,98,1631,94,1633,93,1638,107,1636,118,1640,136,1634,152,1633,163,1638,168,1634,172,1620,169,1598,174,1585,180,1574,189,1576,194,1566,204,1559,218,1560,227,1564,238,1560,250,1564,261,1564,266,1544,276,1522,285,1505,286,1484,291,1472,290,1457,293,1446,298,1435,298,1424,295,1418,300,1407,298,1398,293,1392,292,1386,293,1382,300,1385,304,1385,301,1378,302,1374,304,1367,304,1362,307,1345,306,1340,297,1334,288,1329,291,1328,300,1332,309,1329,312,1326,302,1317,274,1312,276,1310,298,1307,311,1311,318,1307,320,1299,334,1297,345,1286,350,1279,350,1268,359,1270,359,1281,371,1280,378,1268,392,1256,389,1243,394,1248,400,1248,400,1242,406,1237,405,1232,352,1243,341,1241,336,1245,334,1238,328,1232,303,1222,290,1225,284,1221,290,1219,293,1211,300,1214,308,1211,320,1213,322,1211,331,1221,338,1218,339,1214,345,1220,352,1222,356,1216,359,1220,363,1230,371,1232,403,1216,414,1198,419,1193,422,1176,416,1161,404,1152,394,1138,403,1136,402,1133,381,1123,379,1113,374,1103,357,1106,352,1100,351,1096,347,1095,347,1098,341,1118,333,1129,314,1143,308,1148,298,1148,287,1151,280,1149,288,1143,300,1140,309,1132,319,1127,336,1112,339,1102,339,1089,330,1087,334,1080,335,1069,331,1060,328,1032,329,1015,325,992,327,985,330,977,329,971,344,979,345,971,340,950,345,928,350,910,343,901,340,892,340,879,356,887,357,885,361,881,367,872,368,870,367,866,370,850,365,839,366,831,368,840,377,848,381,847,386,837,393,840,394,833,398,827,387,822,394,823,403,817,403,812,410,809,411,799,417,796,417,784,425,783,435,785,446,775,449,764,464,753,470,761,481,753,484,743,492,737,500,740,503,735,516,727,521,719,528,715,535,699,538,691,549,677,555,664,562,651,566,646,567,651,566,662,576,649,577,644,572,639,571,633,556,618,555,612,558,610,556,602,551,596,551,594,556,589,558,582,566,579,576,554,577,547,567,530,569,527,580,520,580,512,585,511,592,515,596,514,597,506,593,503,603,501,604,495,593,481,593,476,605,484,610,493,614,493,613,476,614,478,618,476,619,455,623,454,628,454,628,460,631,465,635,467,640,454,645,457,651,468,655,468,661,473,666,461,691,458,700,465,706,472,710,465,715,461,712,449,698,415,694,395,698,377,706,364,707,354,707,342,687,296,684,279,690,258,688,243,683,237,682,223,682,202,683,186,688,173,685,166,653,110,635,92,599,81,569,51,528,5,526,0,523,0,500,0,495,3,496,13,501,17,502,29,500,38,496,43,492,58,486,69,488,79,497,89,490,97,481,100,438,84,408,80,398,81,393,86,388,96,390,119,388,129,383,150,373,166,370,165,360,153,347,145,335,149,317,167,308,180,304,196,302,209,296,219,282,237,279,251,292,273,293,285,291,294,285,306,273,320,265,334,242,364,236,381,233,401,228,413,211,427,200,427,193,431,194,446,194,467,193,497,184,547,167,584,147,616,148,625,163,641,169,653,169,672,167,683,157,695,142,695,125,692,104,697,87,708,62,738,56,754,51,774,55,793,61,806,66,811,60,821,59,833,55,843,55,863,53,871,53,883,55,886,60,902,59,944,60,964,69,979,89,995,92,1016,86,1035,76,1046,61,1052,59,1058,69,1071,77,1105,70,1134,74,1143,72,1157,66,1168,39,1179,39,1193,27,1214,28,1230,32,1242,24,1280,16,1286,12,1278,8,1291,8,1268,6,1264xe">
                      <v:path o:connectlocs="13,1339;27,1349;43,1396;56,1468;92,1538;91,1593;107,1636;169,1598;227,1564;286,1484;300,1407;301,1378;288,1329;276,1310;350,1279;389,1243;341,1241;290,1219;338,1218;371,1232;394,1138;352,1100;308,1148;319,1127;331,1060;344,979;340,879;370,850;393,840;410,809;449,764;503,735;555,664;572,639;551,594;569,527;593,503;614,493;628,460;661,473;712,449;687,296;683,186;528,5;502,29;490,97;390,119;335,149;279,251;242,364;194,446;163,641;104,697;66,811;55,886;86,1035;74,1143;32,1242" o:connectangles="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359" o:spid="_x0000_s1026" o:spt="203" style="position:absolute;left:5080794;top:2788583;height:108000;width:75600;" coordorigin="4160739,2986112" coordsize="187325,233362" o:gfxdata="UEsDBAoAAAAAAIdO4kAAAAAAAAAAAAAAAAAEAAAAZHJzL1BLAwQUAAAACACHTuJAia6w7M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a6w7MAAAADd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Freeform 45" o:spid="_x0000_s1026" o:spt="100" style="position:absolute;left:4171851;top:2986112;height:225425;width:176213;" filled="t" stroked="t" coordsize="212,295" o:gfxdata="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Xcdm7sAAADd&#10;AAAADwAAAAAAAAABACAAAAAiAAAAZHJzL2Rvd25yZXYueG1sUEsBAhQAFAAAAAgAh07iQDMvBZ47&#10;AAAAOQAAABAAAAAAAAAAAQAgAAAACgEAAGRycy9zaGFwZXhtbC54bWxQSwUGAAAAAAYABgBbAQAA&#10;tAMAAAAA&#10;" path="m72,248l72,234,82,239,91,229,34,195,34,185,39,176,48,176,39,151,53,151,53,147,29,132,43,97,24,88,29,77,43,72,15,58,10,34,0,23,43,4,62,0,72,4,91,14,101,34,115,58,134,67,139,88,153,97,168,102,187,92,187,112,206,132,192,156,201,190,211,215,201,239,201,259,192,254,149,254,134,264,115,278,115,289,110,294,101,269,86,254,72,248e">
                        <v:path o:connectlocs="72,248;72,234;82,239;91,229;34,195;34,185;39,176;48,176;39,151;53,151;53,147;29,132;43,97;24,88;29,77;43,72;15,58;10,34;0,23;43,4;62,0;72,4;91,14;101,34;115,58;134,67;139,88;153,97;168,102;187,92;187,112;206,132;192,156;201,190;211,215;201,239;201,259;192,254;149,254;134,264;115,278;115,289;110,294;101,269;86,254;72,248" o:connectangles="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6" o:spid="_x0000_s1026" o:spt="100" style="position:absolute;left:4160739;top:3130574;height:88900;width:87313;" filled="t" stroked="t" coordsize="106,118" o:gfxdata="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OeffrsAAADd&#10;AAAADwAAAAAAAAABACAAAAAiAAAAZHJzL2Rvd25yZXYueG1sUEsBAhQAFAAAAAgAh07iQDMvBZ47&#10;AAAAOQAAABAAAAAAAAAAAQAgAAAACgEAAGRycy9zaGFwZXhtbC54bWxQSwUGAAAAAAYABgBbAQAA&#10;tAMAAAAA&#10;" path="m9,68l14,63,9,35,24,29,14,5,24,0,43,16,38,0,48,0,48,10,105,44,96,54,86,49,86,63,76,63,67,79,67,103,62,117,43,112,19,87,0,84,9,68e">
                        <v:path o:connectlocs="9,68;14,63;9,35;24,29;14,5;24,0;43,16;38,0;48,0;48,10;105,44;96,54;86,49;86,63;76,63;67,79;67,103;62,117;43,112;19,87;0,84;9,68" o:connectangles="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</v:group>
                  </v:group>
                  <v:group id="Group 368" o:spid="_x0000_s1026" o:spt="203" style="position:absolute;left:4455318;top:2994372;height:1339850;width:1196974;" coordorigin="4455318,2994372" coordsize="1196974,1339850" o:gfxdata="UEsDBAoAAAAAAIdO4kAAAAAAAAAAAAAAAAAEAAAAZHJzL1BLAwQUAAAACACHTuJAeXwum7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0R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5fC6b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3" o:spid="_x0000_s1026" o:spt="100" style="position:absolute;left:4918868;top:3083272;height:265113;width:276225;" filled="t" stroked="t" coordsize="871,832" o:gfxdata="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E0srsAAADd&#10;AAAADwAAAAAAAAABACAAAAAiAAAAZHJzL2Rvd25yZXYueG1sUEsBAhQAFAAAAAgAh07iQDMvBZ47&#10;AAAAOQAAABAAAAAAAAAAAQAgAAAACgEAAGRycy9zaGFwZXhtbC54bWxQSwUGAAAAAAYABgBbAQAA&#10;tAMAAAAA&#10;" path="m140,598l138,592,134,578,116,549,87,535,76,535,57,534,43,519,40,507,39,487,29,471,11,449,6,436,7,428,18,425,27,418,28,362,32,340,32,327,29,319,29,288,28,266,23,243,11,222,0,207,1,191,11,184,12,181,24,180,36,171,46,163,52,153,52,143,46,115,48,106,52,98,65,92,75,85,79,74,108,55,114,50,119,39,118,3,119,0,130,2,142,9,169,20,190,22,211,17,226,18,237,23,250,24,267,29,276,35,297,45,309,47,323,52,329,58,333,71,333,84,342,99,358,115,371,121,379,124,415,125,431,130,459,140,474,149,482,151,490,154,496,162,514,178,529,184,543,184,561,176,571,170,581,159,587,148,593,138,594,130,589,117,588,108,582,98,582,83,586,70,598,55,606,47,625,33,641,24,658,22,670,17,701,15,729,25,737,29,745,30,754,35,755,45,754,47,751,46,753,54,762,61,767,63,772,62,787,65,797,67,801,68,815,74,831,77,856,78,864,83,868,95,871,97,863,99,860,108,852,116,852,119,856,127,857,154,860,171,858,180,858,183,848,187,845,192,845,196,846,217,853,227,855,230,852,243,869,261,869,304,869,362,869,421,869,479,869,535,869,593,869,649,869,687,869,740,869,799,817,799,817,832,808,831,761,807,715,783,667,759,620,734,573,709,527,685,480,659,433,635,387,610,376,605,326,622,320,625,303,630,297,620,293,616,278,609,275,605,270,601,261,599,222,595,179,596,148,594,145,595,140,598xe">
                      <v:path o:connectlocs="134,578;76,535;40,507;11,449;18,425;32,340;29,288;11,222;11,184;36,171;52,143;52,98;79,74;119,39;130,2;190,22;237,23;276,35;323,52;333,84;371,121;431,130;482,151;514,178;561,176;587,148;589,117;582,83;606,47;658,22;729,25;754,35;751,46;767,63;797,67;831,77;868,95;860,108;856,127;858,180;845,192;853,227;869,261;869,421;869,593;869,740;817,832;715,783;573,709;433,635;326,622;297,620;275,605;222,595;145,595" o:connectangles="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shape id="Freeform 114" o:spid="_x0000_s1026" o:spt="100" style="position:absolute;left:4464843;top:3192809;height:127000;width:146050;" filled="t" stroked="t" coordsize="459,401" o:gfxdata="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3NR/vQAA&#10;AN0AAAAPAAAAAAAAAAEAIAAAACIAAABkcnMvZG93bnJldi54bWxQSwECFAAUAAAACACHTuJAMy8F&#10;njsAAAA5AAAAEAAAAAAAAAABACAAAAAMAQAAZHJzL3NoYXBleG1sLnhtbFBLBQYAAAAABgAGAFsB&#10;AAC2AwAAAAA=&#10;" path="m196,379l148,379,96,379,45,379,16,379,14,385,6,392,2,397,5,396,0,401,0,392,5,355,16,329,28,323,40,296,48,284,45,275,65,246,69,240,71,229,76,221,105,188,120,164,123,145,132,122,139,100,155,80,174,70,190,57,196,38,199,33,204,22,213,6,218,0,227,0,261,0,297,0,338,0,379,0,422,0,459,0,459,32,459,102,405,102,352,102,299,102,281,102,281,160,281,219,281,254,261,261,244,263,228,268,223,272,220,277,215,288,213,296,215,322,218,342,218,363,222,379,196,379xe">
                      <v:path o:connectlocs="196,379;148,379;96,379;45,379;16,379;14,385;6,392;2,397;5,396;0,401;0,392;5,355;16,329;28,323;40,296;48,284;45,275;65,246;69,240;71,229;76,221;105,188;120,164;123,145;132,122;139,100;155,80;174,70;190,57;196,38;199,33;204,22;213,6;218,0;227,0;261,0;297,0;338,0;379,0;422,0;459,0;459,32;459,102;405,102;352,102;299,102;281,102;281,160;281,219;281,254;261,261;244,263;228,268;223,272;220,277;215,288;213,296;215,322;218,342;218,363;222,379;196,379" o:connectangles="0,0,0,0,0,0,0,0,0,0,0,0,0,0,0,0,0,0,0,0,0,0,0,0,0,0,0,0,0,0,0,0,0,0,0,0,0,0,0,0,0,0,0,0,0,0,0,0,0,0,0,0,0,0,0,0,0,0,0,0,0,0"/>
                      <v:fill on="t" focussize="0,0"/>
                      <v:stroke weight="0.5pt" color="#FFFFFF [3212]" joinstyle="round"/>
                      <v:imagedata o:title=""/>
                      <o:lock v:ext="edit" aspectratio="t"/>
                    </v:shape>
                    <v:group id="Group 367" o:spid="_x0000_s1026" o:spt="203" style="position:absolute;left:4455318;top:2994372;height:1339850;width:1196974;" coordorigin="4455318,2994372" coordsize="1196974,1339850" o:gfxdata="UEsDBAoAAAAAAIdO4kAAAAAAAAAAAAAAAAAEAAAAZHJzL1BLAwQUAAAACACHTuJAaQuNA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W6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kLjQO+AAAA3Q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Freeform 116" o:spid="_x0000_s1026" o:spt="100" style="position:absolute;left:4704556;top:3497609;height:114300;width:77788;" filled="t" stroked="t" coordsize="242,356" o:gfxdata="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bJ/tugAAAN0A&#10;AAAPAAAAAAAAAAEAIAAAACIAAABkcnMvZG93bnJldi54bWxQSwECFAAUAAAACACHTuJAMy8FnjsA&#10;AAA5AAAAEAAAAAAAAAABACAAAAAJAQAAZHJzL3NoYXBleG1sLnhtbFBLBQYAAAAABgAGAFsBAACz&#10;AwAAAAA=&#10;" path="m242,281l239,279,223,262,215,252,210,241,209,231,208,209,209,188,205,148,204,114,203,101,200,95,196,89,194,68,191,53,187,48,180,41,176,33,167,27,166,21,170,16,170,11,173,6,172,5,164,4,162,3,162,0,145,3,133,11,129,12,112,11,86,6,58,8,47,5,36,5,19,8,14,16,14,24,17,32,20,35,20,43,24,44,22,57,25,65,25,76,25,82,28,89,28,95,27,98,30,103,25,108,25,111,28,112,31,116,38,143,41,159,36,160,36,165,32,166,28,171,26,173,22,182,16,195,14,204,14,215,11,220,5,227,1,234,0,251,0,259,8,279,11,295,15,300,22,301,25,302,27,315,27,329,21,331,17,328,11,328,9,329,5,336,41,345,67,356,87,345,95,338,103,336,137,328,166,311,183,302,188,300,196,300,215,296,219,300,229,299,240,283,242,281xe">
                        <v:path o:connectlocs="239,279;215,252;209,231;209,188;204,114;200,95;194,68;187,48;176,33;166,21;170,11;172,5;162,3;145,3;129,12;86,6;47,5;19,8;14,24;20,35;24,44;25,65;25,82;28,95;30,103;25,111;31,116;41,159;36,165;28,171;22,182;14,204;11,220;1,234;0,259;11,295;22,301;27,315;21,331;11,328;5,336;67,356;95,338;137,328;183,302;196,300;219,300;240,283" o:connectangles="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17" o:spid="_x0000_s1026" o:spt="100" style="position:absolute;left:4669631;top:3429347;height:98425;width:131763;" filled="t" stroked="t" coordsize="417,307" o:gfxdata="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R3yC&#10;wAAAAN0AAAAPAAAAAAAAAAEAIAAAACIAAABkcnMvZG93bnJldi54bWxQSwECFAAUAAAACACHTuJA&#10;My8FnjsAAAA5AAAAEAAAAAAAAAABACAAAAAPAQAAZHJzL3NoYXBleG1sLnhtbFBLBQYAAAAABgAG&#10;AFsBAAC5AwAAAAA=&#10;" path="m295,0l262,1,242,9,234,12,219,25,182,49,170,65,151,79,113,91,101,93,89,95,83,96,74,102,69,108,64,119,60,134,53,152,46,162,30,174,20,183,16,188,11,197,10,206,1,224,0,235,0,248,1,259,4,260,4,262,5,267,6,268,8,269,11,275,14,276,15,279,15,284,19,284,22,287,24,291,31,295,31,294,35,294,37,291,38,291,40,295,47,298,51,296,53,290,59,289,67,286,79,283,89,280,96,280,107,285,112,280,113,280,119,290,124,291,125,296,130,306,133,307,139,307,141,305,138,298,138,292,138,281,135,273,137,260,133,259,133,251,130,248,127,240,128,232,132,224,149,221,160,221,171,224,199,222,225,227,242,228,246,227,258,219,275,216,275,217,310,222,313,227,317,227,320,225,334,225,336,224,339,220,343,220,344,214,347,211,348,210,350,208,354,209,361,197,364,195,370,195,379,199,387,197,393,199,398,197,410,185,412,182,412,181,415,177,417,172,417,170,417,171,406,161,399,154,398,150,399,146,403,145,408,145,409,142,408,140,402,130,396,127,392,128,387,133,382,134,379,134,368,131,360,127,349,114,345,108,339,93,334,84,317,70,305,55,301,48,302,39,301,37,291,28,290,26,293,16,294,5,295,0xe">
                        <v:path o:connectlocs="242,9;182,49;113,91;83,96;64,119;46,162;16,188;1,224;1,259;5,267;11,275;15,284;24,291;35,294;40,295;53,290;79,283;107,285;119,290;130,306;141,305;138,281;133,259;127,240;149,221;199,222;246,227;275,217;317,227;336,224;344,214;350,208;364,195;387,197;410,185;415,177;417,171;398,150;408,145;402,130;387,133;368,131;345,108;317,70;302,39;290,26;295,0" o:connectangles="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18" o:spid="_x0000_s1026" o:spt="100" style="position:absolute;left:4906168;top:3469034;height:195263;width:133350;" filled="t" stroked="t" coordsize="420,615" o:gfxdata="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Eonb4A&#10;AADdAAAADwAAAAAAAAABACAAAAAiAAAAZHJzL2Rvd25yZXYueG1sUEsBAhQAFAAAAAgAh07iQDMv&#10;BZ47AAAAOQAAABAAAAAAAAAAAQAgAAAADQEAAGRycy9zaGFwZXhtbC54bWxQSwUGAAAAAAYABgBb&#10;AQAAtwMAAAAA&#10;" path="m264,585l256,582,220,581,204,577,184,581,170,579,156,582,116,582,74,585,70,586,74,552,79,536,79,529,81,527,75,520,69,513,66,509,63,502,63,500,66,499,68,494,68,485,64,483,58,484,57,488,52,489,32,480,27,471,21,456,11,456,6,458,1,455,3,448,0,446,0,439,7,432,14,423,17,414,19,400,22,385,31,369,39,358,47,350,58,345,62,328,64,328,79,328,101,323,116,324,127,334,130,339,130,340,134,343,143,350,156,351,165,348,168,342,170,333,188,302,198,280,200,273,204,257,210,241,221,229,236,222,238,217,240,211,241,199,249,171,251,160,254,149,263,131,270,108,274,101,279,95,288,85,291,84,307,77,310,74,329,61,327,48,328,31,326,26,323,23,322,22,311,18,310,15,315,15,323,3,332,0,338,0,340,1,340,4,347,32,353,41,355,48,354,68,353,79,349,90,349,98,359,119,374,140,376,146,377,155,376,157,372,160,353,156,337,154,322,155,318,156,315,159,310,165,310,179,311,192,322,205,329,211,338,215,350,217,354,220,360,230,370,257,375,275,376,292,377,295,380,297,370,323,360,338,353,354,343,369,332,380,332,393,335,407,334,424,335,440,345,458,354,469,378,516,390,528,413,548,420,548,418,559,420,602,418,612,413,615,390,597,380,597,366,592,351,591,340,585,264,585xe">
                        <v:path o:connectlocs="220,581;170,579;74,585;79,536;75,520;63,502;68,494;58,484;32,480;11,456;3,448;7,432;19,400;39,358;62,328;101,323;130,339;143,350;168,342;198,280;210,241;238,217;249,171;263,131;279,95;307,77;327,48;323,23;310,15;332,0;340,4;355,48;349,90;374,140;376,157;337,154;315,159;311,192;338,215;360,230;376,292;370,323;343,369;335,407;345,458;390,528;418,559;413,615;366,592;264,585" o:connectangles="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19" o:spid="_x0000_s1026" o:spt="100" style="position:absolute;left:4772818;top:3475384;height:107950;width:52388;" filled="t" stroked="t" coordsize="166,340" o:gfxdata="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9zpRm/&#10;AAAA3QAAAA8AAAAAAAAAAQAgAAAAIgAAAGRycy9kb3ducmV2LnhtbFBLAQIUABQAAAAIAIdO4kAz&#10;LwWeOwAAADkAAAAQAAAAAAAAAAEAIAAAAA4BAABkcnMvc2hhcGV4bWwueG1sUEsFBgAAAAAGAAYA&#10;WwEAALgDAAAAAA==&#10;" path="m156,37l147,30,140,25,128,12,117,1,114,0,106,4,101,5,90,8,90,12,97,21,90,25,90,24,90,26,88,31,85,35,85,36,83,39,71,51,66,53,60,51,52,53,43,49,37,49,34,51,27,63,23,62,21,64,20,65,17,68,16,74,12,74,9,78,6,80,5,87,1,95,0,105,0,113,5,117,11,121,15,121,20,124,32,139,41,159,47,180,50,189,52,195,54,204,56,215,58,234,58,285,54,308,54,318,58,331,60,338,61,339,68,340,112,337,109,334,107,295,108,286,113,265,112,235,113,215,117,203,129,183,130,168,133,159,141,149,156,138,156,132,160,129,160,128,160,124,155,119,155,117,157,111,160,109,165,109,166,107,166,89,162,74,161,69,151,59,150,54,151,43,156,37xe">
                        <v:path o:connectlocs="147,30;128,12;114,0;101,5;90,12;90,25;90,26;85,35;83,39;66,53;52,53;37,49;27,63;21,64;17,68;12,74;6,80;1,95;0,113;11,121;20,124;41,159;50,189;54,204;58,234;54,308;58,331;61,339;112,337;107,295;113,265;113,215;129,183;133,159;156,138;160,129;160,124;155,117;160,109;166,107;162,74;151,59;151,43" o:connectangles="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0" o:spid="_x0000_s1026" o:spt="100" style="position:absolute;left:4991892;top:3275359;height:287338;width:187325;" filled="t" stroked="t" coordsize="588,905" o:gfxdata="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jLWvQAA&#10;AN0AAAAPAAAAAAAAAAEAIAAAACIAAABkcnMvZG93bnJldi54bWxQSwECFAAUAAAACACHTuJAMy8F&#10;njsAAAA5AAAAEAAAAAAAAAABACAAAAAMAQAAZHJzL3NoYXBleG1sLnhtbFBLBQYAAAAABgAGAFsB&#10;AAC2AwAAAAA=&#10;" path="m91,106l94,112,99,122,99,124,102,131,106,143,110,149,116,155,122,160,145,173,132,197,117,276,111,375,107,380,19,479,19,490,13,493,13,502,5,504,0,509,3,520,19,525,22,531,30,534,36,543,40,564,57,568,69,565,75,569,83,571,90,569,97,582,95,587,94,596,84,603,68,608,70,609,70,612,77,640,83,649,85,656,84,676,83,687,79,698,79,706,89,727,104,748,106,754,107,763,106,765,102,768,83,764,67,762,52,763,48,764,45,767,40,773,40,787,41,800,52,813,59,819,68,823,80,825,84,828,90,838,100,865,105,883,106,900,107,903,110,905,113,903,122,902,128,900,133,900,139,903,144,902,154,894,167,892,170,884,174,884,175,882,178,882,181,883,185,889,187,892,194,898,198,897,201,893,209,892,215,888,219,886,223,882,245,875,251,875,260,875,267,871,291,871,293,870,294,864,296,861,301,860,306,857,309,849,314,845,316,841,314,834,307,829,307,827,309,823,311,822,321,818,332,817,352,817,354,814,364,813,371,811,379,811,384,813,391,810,393,807,398,800,404,798,417,792,420,789,424,779,440,763,445,762,449,759,455,749,462,747,462,731,467,720,473,715,479,712,495,711,504,708,515,705,524,701,524,693,521,684,518,679,511,676,510,674,498,640,493,624,494,608,478,612,473,613,470,613,470,597,471,592,477,581,479,572,479,558,481,548,484,544,492,539,493,538,494,533,493,525,493,512,509,494,521,477,525,466,526,455,529,446,530,445,542,443,551,442,580,442,586,441,588,392,588,337,588,283,588,227,579,226,532,202,486,178,438,154,391,129,344,104,298,79,251,54,204,30,158,5,147,0,97,17,91,20,91,106xe">
                        <v:path o:connectlocs="99,122;106,143;122,160;117,276;19,479;13,502;3,520;30,534;57,568;83,571;95,587;68,608;77,640;84,676;79,706;106,754;102,768;52,763;40,773;52,813;80,825;100,865;107,903;122,902;139,903;167,892;175,882;185,889;198,897;215,888;245,875;267,871;294,864;306,857;316,841;307,827;321,818;354,814;379,811;393,807;417,792;440,763;455,749;467,720;495,711;524,701;518,679;498,640;478,612;470,597;479,572;484,544;494,533;509,494;526,455;542,443;586,441;588,283;532,202;391,129;251,54;147,0;91,106" o:connectangles="0,0,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1" o:spid="_x0000_s1026" o:spt="100" style="position:absolute;left:5395117;top:3373784;height:103188;width:114300;" filled="t" stroked="t" coordsize="360,324" o:gfxdata="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rb8bsAAADd&#10;AAAADwAAAAAAAAABACAAAAAiAAAAZHJzL2Rvd25yZXYueG1sUEsBAhQAFAAAAAgAh07iQDMvBZ47&#10;AAAAOQAAABAAAAAAAAAAAQAgAAAACgEAAGRycy9zaGFwZXhtbC54bWxQSwUGAAAAAAYABgBbAQAA&#10;tAMAAAAA&#10;" path="m109,0l107,9,100,24,87,30,79,33,58,43,53,50,44,55,31,56,27,65,23,86,23,94,20,115,11,149,4,163,0,180,0,200,3,216,5,217,20,217,23,219,27,219,30,216,31,213,34,210,42,210,47,215,47,218,55,228,75,184,79,189,85,195,92,195,95,196,95,199,103,210,112,210,116,208,129,206,135,201,135,197,140,197,145,202,148,208,150,208,151,207,159,206,163,202,167,202,172,206,182,206,184,210,187,210,189,208,202,207,214,218,224,223,231,224,243,235,251,246,256,255,273,267,285,277,291,283,294,292,297,299,306,303,313,309,317,316,323,324,328,318,343,310,360,299,356,293,350,296,344,292,342,289,340,282,339,281,331,280,326,277,324,274,322,264,318,261,317,256,311,255,307,253,302,243,301,240,296,242,291,239,289,239,286,237,286,232,279,223,264,201,256,196,246,196,240,192,236,192,232,189,229,181,226,179,221,176,215,176,213,180,209,181,205,179,199,170,195,165,194,162,197,157,195,154,192,153,188,149,184,151,182,153,182,158,186,162,184,168,182,168,177,165,176,163,176,158,173,156,171,145,170,143,165,142,162,141,162,137,160,136,160,129,154,125,150,120,145,104,144,94,141,84,139,68,138,63,134,49,132,38,130,30,125,20,120,16,118,8,114,1,113,0,109,0xe">
                        <v:path o:connectlocs="100,24;58,43;31,56;23,94;4,163;3,216;23,219;31,213;47,215;75,184;92,195;103,210;129,206;140,197;150,208;163,202;182,206;189,208;224,223;251,246;285,277;297,299;317,316;343,310;350,296;340,282;326,277;318,261;307,253;296,242;286,237;264,201;240,192;229,181;215,176;205,179;194,162;192,153;182,153;184,168;176,163;171,145;162,141;160,129;145,104;139,68;132,38;120,16;113,0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2" o:spid="_x0000_s1026" o:spt="100" style="position:absolute;left:4548981;top:3245197;height:269875;width:282575;" filled="t" stroked="t" coordsize="891,851" o:gfxdata="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lLrC8AAAA&#10;3QAAAA8AAAAAAAAAAQAgAAAAIgAAAGRycy9kb3ducmV2LnhtbFBLAQIUABQAAAAIAIdO4kAzLwWe&#10;OwAAADkAAAAQAAAAAAAAAAEAIAAAAAsBAABkcnMvc2hhcGV4bWwueG1sUEsFBgAAAAAGAAYAWwEA&#10;ALUDAAAAAA==&#10;" path="m462,44l724,226,724,231,728,234,727,243,728,247,734,250,742,252,753,258,755,259,756,265,758,270,765,276,770,279,780,281,788,280,791,281,794,288,798,291,809,291,813,293,818,293,826,298,835,301,839,303,840,307,841,307,842,313,841,315,841,319,844,324,844,325,840,328,839,330,840,336,837,341,837,346,845,355,851,356,858,356,867,351,875,351,885,346,890,344,890,346,891,347,891,358,891,414,891,468,891,522,888,523,878,529,874,535,873,543,861,550,857,553,855,556,855,561,842,560,829,559,829,562,824,561,735,562,711,582,674,582,641,583,621,591,613,594,598,607,561,631,549,647,530,661,492,673,480,675,468,677,462,678,453,684,448,690,443,701,439,716,432,734,425,744,409,756,399,765,395,770,390,779,389,788,380,806,379,817,379,830,380,841,369,844,367,842,363,836,361,835,350,835,346,836,344,842,340,842,336,846,326,846,328,844,326,833,325,829,325,828,325,823,323,819,320,820,314,820,312,828,310,828,304,824,302,824,299,828,299,831,301,837,299,840,288,840,282,842,282,846,280,851,276,851,272,849,269,844,266,844,264,845,262,846,261,846,260,840,256,835,253,834,249,837,244,836,242,837,239,840,238,844,235,847,229,849,229,846,227,842,222,840,220,835,215,835,211,829,210,806,210,802,205,801,200,801,194,808,191,808,191,801,192,798,197,797,197,792,201,792,204,788,207,788,207,782,206,782,201,782,197,779,194,776,189,766,184,769,183,767,183,750,181,745,179,745,179,739,178,737,174,737,173,737,174,724,174,723,170,721,168,721,164,724,163,724,156,720,153,720,152,721,152,729,149,733,136,737,136,743,134,747,120,743,110,737,102,736,99,736,95,742,89,743,87,749,83,753,78,750,70,739,67,737,62,737,56,743,52,747,48,748,43,744,38,740,39,737,43,732,43,728,46,724,48,723,48,721,44,717,44,710,46,706,46,702,45,699,45,697,46,697,45,694,41,689,39,684,36,682,35,678,32,674,32,670,27,670,24,673,20,673,19,672,17,666,9,654,9,652,14,646,13,641,11,635,11,629,9,621,6,618,5,618,3,614,1,614,1,608,3,600,2,597,0,594,23,572,30,554,34,543,39,532,41,530,45,532,45,533,51,534,55,537,60,550,70,568,84,572,87,572,113,550,200,553,271,554,344,555,362,555,374,508,352,501,346,444,341,389,335,335,329,281,324,226,318,169,313,114,307,58,301,0,398,0,462,44xe">
                        <v:path o:connectlocs="727,243;755,259;780,281;809,291;839,303;841,319;840,336;858,356;890,346;891,522;861,550;829,559;674,582;561,631;468,677;439,716;395,770;379,830;361,835;336,846;325,828;312,828;299,831;282,846;266,844;256,835;239,840;227,842;210,806;191,808;201,792;201,782;183,767;178,737;170,721;153,720;136,743;99,736;78,750;52,747;43,732;44,717;45,697;36,682;24,673;9,652;9,621;1,608;30,554;45,533;84,572;344,555;341,389;313,114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3" o:spid="_x0000_s1026" o:spt="100" style="position:absolute;left:4887118;top:2994372;height:147638;width:69850;" filled="t" stroked="t" coordsize="218,462" o:gfxdata="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EnHG8AAAA&#10;3QAAAA8AAAAAAAAAAQAgAAAAIgAAAGRycy9kb3ducmV2LnhtbFBLAQIUABQAAAAIAIdO4kAzLwWe&#10;OwAAADkAAAAQAAAAAAAAAAEAIAAAAAsBAABkcnMvc2hhcGV4bWwueG1sUEsFBgAAAAAGAAYAWwEA&#10;ALUDAAAAAA==&#10;" path="m111,462l123,461,135,452,145,444,151,434,151,424,145,396,147,387,151,379,164,373,174,365,178,355,207,336,213,331,218,320,217,284,218,281,212,277,208,278,202,278,198,273,198,269,191,251,186,251,177,257,172,252,170,246,164,249,159,249,153,246,142,239,138,226,138,215,150,219,150,210,153,203,160,201,166,195,172,192,185,181,192,174,198,163,207,140,204,132,202,116,194,111,191,104,181,101,176,95,172,79,175,66,183,59,194,55,207,31,201,19,194,19,188,27,182,32,175,35,171,39,160,35,161,24,156,15,155,9,156,7,138,0,128,0,115,2,104,7,91,13,83,19,79,24,75,25,73,31,68,35,62,41,53,50,51,55,57,57,58,61,53,93,52,101,54,111,56,134,59,140,59,147,53,171,49,185,30,197,27,208,19,212,14,217,13,220,3,226,0,226,3,234,8,246,14,272,32,279,37,285,46,305,46,323,64,336,89,348,91,348,91,349,105,422,110,459,111,462xe">
                        <v:path o:connectlocs="123,461;145,444;151,424;147,387;164,373;178,355;213,331;217,284;212,277;202,278;198,269;186,251;172,252;164,249;153,246;138,226;150,219;153,203;166,195;185,181;198,163;204,132;194,111;181,101;172,79;183,59;207,31;194,19;182,32;171,39;161,24;155,9;138,0;115,2;91,13;79,24;73,31;62,41;51,55;58,61;52,101;56,134;59,147;49,185;27,208;14,217;3,226;3,234;14,272;37,285;46,323;89,348;91,349;110,459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4" o:spid="_x0000_s1026" o:spt="100" style="position:absolute;left:5187155;top:3115022;height:192088;width:195263;" filled="t" stroked="t" coordsize="612,605" o:gfxdata="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67YZvQAA&#10;AN0AAAAPAAAAAAAAAAEAIAAAACIAAABkcnMvZG93bnJldi54bWxQSwECFAAUAAAACACHTuJAMy8F&#10;njsAAAA5AAAAEAAAAAAAAAABACAAAAAMAQAAZHJzL3NoYXBleG1sLnhtbFBLBQYAAAAABgAGAFsB&#10;AAC2AwAAAAA=&#10;" path="m24,552l24,496,24,438,24,382,24,324,24,265,24,207,24,164,7,146,10,133,8,130,1,120,0,99,0,95,3,90,13,86,13,83,15,74,12,57,11,30,7,22,7,19,15,11,18,2,26,0,28,6,35,8,54,3,67,3,91,7,123,12,142,19,153,27,169,29,177,31,185,38,201,38,214,39,228,45,239,52,255,47,269,40,285,28,301,20,311,13,324,12,334,8,336,8,336,11,324,16,322,20,324,20,344,17,349,13,354,7,361,11,365,11,388,11,390,11,400,6,401,8,405,14,408,16,411,20,416,24,426,28,431,35,435,40,447,40,456,39,459,35,463,34,468,40,491,38,510,29,521,20,523,30,523,35,527,41,545,99,561,144,554,164,549,187,539,211,539,221,539,228,538,234,534,238,527,242,518,242,510,235,499,219,486,207,476,192,474,189,473,175,469,165,458,154,454,144,447,135,442,115,440,109,438,105,436,104,436,104,432,108,433,113,429,119,427,131,429,135,437,143,440,148,442,154,441,167,443,174,458,203,475,223,483,230,487,232,490,256,495,265,506,278,512,304,515,314,517,323,530,346,535,362,545,374,558,401,562,412,567,418,578,444,588,455,604,469,608,471,612,476,612,479,598,476,596,476,594,479,598,488,599,513,603,525,581,545,567,540,555,571,526,578,518,603,491,605,473,592,376,590,381,579,378,579,376,578,373,578,366,590,338,590,285,590,233,590,180,590,129,590,77,590,24,590,24,552xe">
                        <v:path o:connectlocs="24,438;24,265;7,146;1,120;3,90;15,74;7,22;18,2;35,8;91,7;153,27;185,38;228,45;269,40;311,13;336,8;322,20;349,13;365,11;400,6;408,16;426,28;447,40;463,34;510,29;523,35;561,144;539,211;538,234;518,242;486,207;473,175;454,144;440,109;436,104;429,119;437,143;441,167;475,223;490,256;512,304;530,346;558,401;578,444;608,471;598,476;598,488;581,545;526,578;473,592;378,579;366,590;233,590;77,590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5" o:spid="_x0000_s1026" o:spt="100" style="position:absolute;left:4610893;top:2999134;height:358775;width:352425;" filled="t" stroked="t" coordsize="1112,1129" o:gfxdata="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+IrOvQAA&#10;AN0AAAAPAAAAAAAAAAEAIAAAACIAAABkcnMvZG93bnJldi54bWxQSwECFAAUAAAACACHTuJAMy8F&#10;njsAAAA5AAAAEAAAAAAAAAABACAAAAAMAQAAZHJzL3NoYXBleG1sLnhtbFBLBQYAAAAABgAGAFsB&#10;AAC2AwAAAAA=&#10;" path="m203,773l126,722,67,684,0,640,0,608,0,539,26,519,47,505,59,505,66,499,72,495,79,489,83,485,90,487,97,485,102,488,110,488,113,487,113,478,114,474,131,476,136,473,145,473,161,471,178,463,184,458,190,453,193,447,193,445,196,437,206,430,221,424,227,424,253,407,274,403,276,399,275,396,270,392,269,390,267,390,264,391,263,391,264,380,269,375,268,372,263,372,262,370,262,364,263,359,268,355,273,355,280,356,287,355,295,354,308,348,311,345,312,339,311,334,313,329,316,328,323,331,327,329,330,327,340,324,371,324,376,323,387,324,399,324,407,328,409,327,409,324,407,320,408,313,411,306,416,304,416,302,409,297,400,289,393,274,393,268,391,261,388,253,389,248,391,242,391,238,391,234,383,226,386,223,386,213,387,204,384,193,382,186,386,178,380,170,381,167,382,167,383,165,381,161,377,160,373,155,372,153,366,148,364,143,364,138,371,137,384,132,399,123,418,100,429,92,438,91,445,92,456,82,467,87,478,82,484,73,491,65,497,62,505,59,516,51,543,41,555,37,608,33,620,33,630,28,640,20,646,22,658,21,663,24,673,21,689,14,705,14,720,12,744,15,753,24,764,27,775,25,784,20,801,16,812,12,819,0,832,4,840,10,846,10,855,14,866,9,872,1,892,9,900,15,913,14,921,10,935,12,948,10,946,16,941,20,935,26,926,35,924,40,930,42,931,46,926,78,925,86,927,96,929,119,932,125,932,132,926,156,922,170,903,182,900,193,892,197,887,202,886,205,876,211,873,211,876,219,881,231,887,257,905,264,910,270,919,290,919,308,937,321,962,333,964,333,964,334,978,407,983,444,984,447,983,450,973,457,972,473,983,487,995,509,1000,532,1001,554,1001,585,1004,593,1004,606,1000,628,999,684,990,691,979,693,978,702,983,715,1001,737,1011,753,1012,773,1015,785,1029,800,1048,801,1059,801,1088,815,1106,844,1110,858,1112,864,1086,882,1042,913,999,944,956,974,911,1005,867,1036,824,1066,781,1096,766,1101,704,1115,695,1117,690,1119,680,1124,672,1124,663,1129,656,1129,650,1128,642,1119,642,1114,645,1109,644,1103,645,1101,649,1098,649,1096,646,1092,646,1088,647,1086,646,1080,645,1080,644,1076,640,1074,631,1071,623,1066,618,1066,614,1064,603,1064,599,1061,596,1054,593,1053,585,1054,575,1052,570,1049,563,1043,561,1038,560,1032,558,1031,547,1025,539,1023,533,1020,532,1016,533,1007,529,1004,529,999,267,817,203,773xe">
                        <v:path o:connectlocs="0,608;66,499;97,485;114,474;178,463;196,437;274,403;267,390;268,372;268,355;308,348;316,328;371,324;409,327;416,304;393,268;391,238;387,204;381,167;373,155;371,137;438,91;484,73;543,41;640,20;689,14;764,27;819,0;866,9;921,10;935,26;926,78;932,132;892,197;876,219;919,290;964,334;973,457;1001,554;999,684;1001,737;1048,801;1112,864;911,1005;704,1115;663,1129;645,1109;646,1092;644,1076;614,1064;585,1054;560,1032;532,1016;203,773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6" o:spid="_x0000_s1026" o:spt="100" style="position:absolute;left:4464843;top:3202334;height:231775;width:209550;" filled="t" stroked="t" coordsize="661,727" o:gfxdata="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1uBC7sAAADd&#10;AAAADwAAAAAAAAABACAAAAAiAAAAZHJzL2Rvd25yZXYueG1sUEsBAhQAFAAAAAgAh07iQDMvBZ47&#10;AAAAOQAAABAAAAAAAAAAAQAgAAAACgEAAGRycy9zaGFwZXhtbC54bWxQSwUGAAAAAAYABgBbAQAA&#10;tAMAAAAA&#10;" path="m196,347l148,347,96,347,45,347,16,347,14,353,6,360,2,365,5,364,0,369,0,371,0,369,10,365,12,369,22,391,23,393,30,391,40,409,41,414,41,429,41,437,35,455,33,458,28,460,27,463,45,488,49,501,50,515,51,527,50,563,46,577,32,614,30,623,24,639,23,651,24,650,28,647,32,640,37,627,40,627,43,625,50,627,59,627,69,629,76,628,78,625,89,623,98,624,100,623,100,619,102,619,108,619,113,618,119,620,135,620,136,622,141,620,143,625,150,627,161,635,162,641,169,649,173,647,179,646,179,650,183,651,188,647,190,647,200,662,205,672,205,676,209,677,212,682,212,684,215,686,218,684,220,684,222,692,225,693,227,697,223,698,223,699,228,700,231,704,234,706,238,706,244,709,247,713,248,717,250,719,256,721,263,727,286,705,293,687,297,676,302,665,304,663,307,665,308,666,314,667,318,670,323,683,333,701,347,705,350,705,376,683,463,686,534,687,607,688,625,688,637,641,615,634,609,577,604,522,598,468,592,414,587,359,581,302,576,247,570,191,564,133,661,133,584,82,525,44,458,0,458,70,405,70,352,70,299,70,281,70,281,128,281,187,281,222,261,229,244,231,228,236,223,240,220,245,215,256,213,264,215,290,218,310,218,331,222,347,196,347xe">
                        <v:path o:connectlocs="96,347;14,353;5,364;0,369;22,391;40,409;41,437;28,460;49,501;50,563;30,623;24,650;37,627;50,627;76,628;98,624;102,619;119,620;141,620;161,635;173,647;183,651;200,662;209,677;215,686;222,692;223,698;231,704;244,709;250,719;286,705;302,665;308,666;323,683;350,705;534,687;637,641;604,522;587,359;570,191;584,82;458,70;299,70;281,187;244,231;220,245;215,290;222,347" o:connectangles="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7" o:spid="_x0000_s1026" o:spt="100" style="position:absolute;left:4504676;top:3026156;height:166757;width:207702;" filled="t" stroked="t" coordsize="656,526" o:gfxdata="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amoy/&#10;AAAA3QAAAA8AAAAAAAAAAQAgAAAAIgAAAGRycy9kb3ducmV2LnhtbFBLAQIUABQAAAAIAIdO4kAz&#10;LwWeOwAAADkAAAAQAAAAAAAAAAEAIAAAAA4BAABkcnMvc2hhcGV4bWwueG1sUEsFBgAAAAAGAAYA&#10;WwEAALgDAAAAAA==&#10;" path="m240,457l240,526,204,526,161,526,120,526,79,526,43,526,9,526,0,526,5,515,14,511,27,511,46,507,77,495,86,487,97,475,101,472,112,464,129,456,140,445,144,439,149,437,154,433,166,411,182,384,183,379,182,362,172,343,175,332,175,305,177,297,194,267,194,263,207,256,204,258,214,235,213,224,235,198,244,184,253,175,271,166,299,155,314,148,337,132,348,120,354,102,365,89,376,56,392,12,398,7,419,0,429,18,443,32,465,48,475,51,499,42,507,45,525,45,541,43,548,40,557,45,564,51,574,53,580,53,585,52,604,56,604,61,606,66,612,71,613,73,617,78,621,79,623,83,622,85,621,85,620,88,626,96,622,104,624,111,627,122,626,131,626,141,623,144,631,152,631,156,631,160,629,166,628,171,631,179,633,186,633,192,640,207,649,215,656,220,656,222,651,224,648,231,647,238,649,242,649,245,647,246,639,242,627,242,616,241,611,242,580,242,570,245,567,247,563,249,556,246,553,247,551,252,552,257,551,263,548,266,535,272,527,273,520,274,513,273,508,273,503,277,502,282,502,288,503,290,508,290,509,293,504,298,503,309,504,309,507,308,509,308,510,310,515,314,516,317,514,321,493,325,467,342,461,342,446,348,436,355,433,363,433,365,430,371,424,376,418,381,401,389,385,391,376,391,371,394,354,392,353,396,353,405,350,406,342,406,337,403,330,405,323,403,319,407,312,413,306,417,299,423,287,423,266,437,240,457xe">
                        <v:path o:connectlocs="204,526;79,526;0,526;27,511;86,487;112,464;144,439;166,411;182,362;175,305;194,263;214,235;244,184;299,155;348,120;376,56;419,0;465,48;507,45;548,40;574,53;604,56;612,71;621,79;621,85;622,104;626,131;631,152;629,166;633,186;649,215;651,224;649,242;639,242;611,242;567,247;553,247;551,263;527,273;508,273;502,288;509,293;504,309;510,310;514,321;461,342;433,363;424,376;385,391;354,392;350,406;330,405;312,413;287,423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8" o:spid="_x0000_s1026" o:spt="100" style="position:absolute;left:5474492;top:3484909;height:234950;width:177800;" filled="t" stroked="t" coordsize="561,740" o:gfxdata="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6kvnvQAA&#10;AN0AAAAPAAAAAAAAAAEAIAAAACIAAABkcnMvZG93bnJldi54bWxQSwECFAAUAAAACACHTuJAMy8F&#10;njsAAAA5AAAAEAAAAAAAAAABACAAAAAMAQAAZHJzL3NoYXBleG1sLnhtbFBLBQYAAAAABgAGAFsB&#10;AAC2AwAAAAA=&#10;" path="m30,740l29,737,6,708,0,700,0,657,0,604,0,551,0,498,3,496,25,474,46,442,48,437,51,433,66,426,102,414,114,401,127,393,148,384,157,379,221,379,302,297,373,227,383,215,384,212,331,213,244,181,166,154,159,147,140,132,132,122,126,116,124,110,119,107,113,100,110,95,103,88,98,65,99,60,103,55,105,49,115,37,120,25,123,23,125,27,130,29,135,38,140,41,151,57,167,73,179,82,186,84,193,82,215,83,222,77,231,72,238,70,248,64,253,62,255,60,258,57,260,57,265,61,269,61,271,62,283,61,291,67,302,67,312,65,317,61,322,56,331,54,336,48,342,44,353,41,365,46,372,45,382,44,393,43,398,41,411,33,417,33,430,37,447,29,451,28,458,29,462,24,473,25,481,24,496,21,501,17,514,12,518,2,527,0,535,0,546,7,555,7,556,8,555,14,555,19,549,27,548,33,548,41,554,46,551,52,552,59,551,66,552,75,551,78,544,83,545,86,551,84,552,82,554,82,556,84,561,86,561,89,560,91,559,91,552,88,545,88,540,91,539,92,539,99,533,125,533,141,530,145,528,156,524,159,518,164,511,181,502,190,497,202,497,204,492,207,485,215,482,220,480,226,479,237,462,271,447,296,444,303,438,325,431,344,422,351,419,353,416,357,414,358,409,363,394,378,389,389,389,390,388,395,382,405,373,420,362,432,363,432,352,442,340,453,334,461,323,474,306,486,297,492,297,495,290,506,277,520,264,532,249,541,243,545,231,549,223,550,216,554,193,572,139,620,120,640,113,648,103,659,91,663,87,660,84,665,87,665,88,669,87,672,83,674,81,681,75,691,61,705,50,718,37,730,32,739,30,740xe">
                        <v:path o:connectlocs="6,708;0,604;3,496;48,437;102,414;148,384;302,297;384,212;166,154;132,122;119,107;103,88;103,55;120,25;130,29;151,57;186,84;222,77;248,64;258,57;269,61;291,67;317,61;336,48;365,46;393,43;417,33;451,28;473,25;501,17;527,0;555,7;555,19;548,41;552,59;551,78;551,84;556,84;560,91;545,88;539,99;530,145;518,164;497,202;485,215;479,237;444,303;422,351;414,358;389,389;382,405;363,432;334,461;297,492;277,520;243,545;216,554;120,640;91,663;87,665;83,674;61,705;32,739" o:connectangles="0,0,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29" o:spid="_x0000_s1026" o:spt="100" style="position:absolute;left:4761706;top:3272184;height:215900;width:276225;" filled="t" stroked="t" coordsize="872,678" o:gfxdata="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Eawb4A&#10;AADdAAAADwAAAAAAAAABACAAAAAiAAAAZHJzL2Rvd25yZXYueG1sUEsBAhQAFAAAAAgAh07iQDMv&#10;BZ47AAAAOQAAABAAAAAAAAAAAQAgAAAADQEAAGRycy9zaGFwZXhtbC54bWxQSwUGAAAAAAYABgBb&#10;AQAAtwMAAAAA&#10;" path="m222,271l222,327,222,381,222,435,219,436,209,442,205,448,204,456,192,463,188,466,186,469,186,474,173,473,160,472,160,475,155,474,66,475,42,495,5,495,4,499,3,511,0,521,1,523,11,532,12,534,11,543,15,550,27,565,44,579,49,588,55,603,59,609,70,622,78,626,89,629,92,629,97,628,102,623,106,622,112,625,118,635,119,637,118,640,113,640,109,641,108,645,109,649,116,656,127,666,134,662,127,653,127,649,138,646,143,645,151,641,154,642,165,653,177,666,184,671,193,678,194,671,192,646,193,637,195,633,199,628,206,624,211,618,219,604,221,586,222,582,240,570,259,565,277,565,283,564,291,561,306,563,343,581,365,602,372,607,377,609,386,609,392,599,408,591,418,588,430,588,447,598,471,613,483,617,506,619,519,618,533,608,550,593,559,588,585,588,603,591,613,587,633,585,640,587,647,591,655,593,661,597,672,597,678,593,688,583,688,582,694,577,702,576,708,576,714,564,715,564,718,561,713,556,709,550,709,545,714,538,720,534,725,533,730,531,727,520,732,515,740,513,740,504,746,501,746,490,834,391,838,386,844,287,859,208,872,184,849,171,843,166,837,160,833,154,829,142,826,135,826,133,821,123,818,117,818,31,801,36,795,26,791,22,776,15,773,11,768,7,759,5,720,1,677,2,646,0,643,1,638,4,612,22,568,53,525,84,482,114,437,145,393,176,350,206,307,236,292,241,230,255,221,257,221,259,222,260,222,271xe">
                        <v:path o:connectlocs="222,381;209,442;192,463;186,474;160,475;42,495;3,511;11,532;15,550;49,588;70,622;92,629;106,622;119,637;109,641;116,656;127,653;143,645;165,653;193,678;193,637;206,624;221,586;259,565;291,561;365,602;386,609;418,588;471,613;519,618;559,588;613,587;647,591;672,597;688,582;708,576;718,561;709,545;725,533;732,515;746,501;838,386;872,184;837,160;826,135;818,117;795,26;773,11;720,1;643,1;568,53;437,145;307,236;221,257;222,271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8" o:spid="_x0000_s1026" o:spt="100" style="position:absolute;left:5334792;top:3432522;height:198438;width:261938;" filled="t" stroked="t" coordsize="824,626" o:gfxdata="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rPTvQAA&#10;AN0AAAAPAAAAAAAAAAEAIAAAACIAAABkcnMvZG93bnJldi54bWxQSwECFAAUAAAACACHTuJAMy8F&#10;njsAAAA5AAAAEAAAAAAAAAABACAAAAAMAQAAZHJzL3NoYXBleG1sLnhtbFBLBQYAAAAABgAGAFsB&#10;AAC2AwAAAAA=&#10;" path="m192,32l192,48,174,105,167,113,158,115,149,125,114,174,109,188,104,215,99,220,88,220,81,225,74,237,71,244,67,242,67,253,69,259,67,270,63,286,63,331,61,346,54,352,43,357,21,355,11,359,11,373,5,378,0,386,6,390,12,390,20,397,28,395,39,399,48,404,56,414,58,424,64,432,71,440,93,453,98,463,103,475,113,502,118,511,126,517,150,522,157,527,158,534,157,544,156,566,169,571,185,569,200,570,217,578,255,600,266,613,286,619,303,619,325,625,350,626,373,614,389,598,408,592,427,588,461,604,474,603,483,604,488,603,491,599,506,592,542,580,554,567,567,559,588,550,596,545,661,545,742,463,813,393,823,381,824,378,771,379,684,347,606,320,599,313,579,298,572,288,566,282,564,276,559,273,553,266,550,261,543,254,538,231,539,226,543,221,543,220,534,212,529,211,517,216,516,218,515,220,508,217,504,220,491,218,485,212,484,203,484,200,493,190,499,177,501,166,506,144,512,140,506,132,502,125,495,119,486,115,483,109,480,99,474,93,462,83,445,71,440,62,432,51,420,40,413,39,403,34,389,23,378,24,376,26,372,26,371,22,361,22,356,18,352,18,348,22,340,23,339,24,337,24,334,18,329,13,324,13,324,17,318,22,305,24,301,26,292,26,284,15,284,12,281,11,274,11,268,5,264,0,244,44,236,34,236,31,231,26,223,26,220,29,219,33,216,35,212,35,208,33,194,33,192,32xe">
                        <v:path o:connectlocs="174,105;149,125;104,215;81,225;67,242;67,270;61,346;21,355;5,378;12,390;39,399;58,424;93,453;113,502;150,522;157,544;185,569;255,600;303,619;373,614;427,588;483,604;506,592;567,559;661,545;823,381;684,347;579,298;564,276;550,261;539,226;534,212;516,218;504,220;484,203;499,177;512,140;495,119;480,99;445,71;420,40;389,23;372,26;356,18;340,23;334,18;324,17;301,26;284,12;268,5;236,34;223,26;216,35;194,33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1" o:spid="_x0000_s1026" o:spt="100" style="position:absolute;left:5296692;top:4153247;height:28575;width:20638;" filled="t" stroked="t" coordsize="67,90" o:gfxdata="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qwOvQAA&#10;AN0AAAAPAAAAAAAAAAEAIAAAACIAAABkcnMvZG93bnJldi54bWxQSwECFAAUAAAACACHTuJAMy8F&#10;njsAAAA5AAAAEAAAAAAAAAABACAAAAAMAQAAZHJzL3NoYXBleG1sLnhtbFBLBQYAAAAABgAGAFsB&#10;AAC2AwAAAAA=&#10;" path="m67,63l65,35,65,14,63,6,56,15,33,0,19,9,12,21,4,38,0,54,2,67,12,86,35,89,47,90,55,81,61,67,67,63xe">
                        <v:path o:connectlocs="67,63;65,35;65,14;63,6;56,15;33,0;19,9;12,21;4,38;0,54;2,67;12,86;35,89;47,90;55,81;61,67;67,63" o:connectangles="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2" o:spid="_x0000_s1026" o:spt="100" style="position:absolute;left:5045867;top:4083397;height:250825;width:285750;" fillcolor="#D9D9D9 [2732]" filled="t" stroked="t" coordsize="898,791" o:gfxdata="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A/I/rsAAADd&#10;AAAADwAAAAAAAAABACAAAAAiAAAAZHJzL2Rvd25yZXYueG1sUEsBAhQAFAAAAAgAh07iQDMvBZ47&#10;AAAAOQAAABAAAAAAAAAAAQAgAAAACgEAAGRycy9zaGFwZXhtbC54bWxQSwUGAAAAAAYABgBbAQAA&#10;tAMAAAAA&#10;" path="m188,161l188,216,188,275,188,334,188,390,182,394,171,396,157,406,141,421,129,421,120,418,101,418,86,423,70,421,59,409,59,396,33,378,21,379,15,390,8,398,5,400,0,401,2,405,1,411,5,416,13,426,28,464,37,491,51,528,59,536,64,552,70,562,91,595,97,608,99,648,90,665,78,660,76,667,75,678,77,678,85,683,87,690,83,691,88,701,93,705,99,716,107,726,108,734,103,742,103,749,103,760,109,770,110,769,109,761,109,754,112,750,119,749,128,750,129,762,128,769,133,771,151,770,156,775,155,782,166,788,174,788,183,791,195,791,204,788,214,776,232,775,236,771,244,770,264,772,266,769,287,771,293,769,296,761,305,758,311,753,316,748,333,745,341,746,365,753,372,753,381,745,394,744,408,746,446,758,459,758,467,744,479,743,491,748,507,749,508,743,505,733,512,728,519,727,532,726,553,727,564,726,586,715,623,689,633,679,642,668,663,652,689,624,705,600,714,589,723,582,747,561,765,533,774,520,796,480,800,473,804,465,808,454,819,437,828,426,836,420,846,417,866,401,875,388,881,357,886,345,888,331,888,318,894,305,897,294,898,282,892,281,856,281,850,285,844,299,836,308,824,307,801,304,791,285,789,272,793,256,801,239,808,227,822,218,845,233,852,224,849,131,836,87,830,55,828,34,827,33,822,32,807,17,786,11,774,9,761,12,749,9,726,2,717,0,705,5,704,8,693,13,679,22,641,40,625,57,605,70,586,88,575,104,558,129,531,148,516,167,501,201,496,207,488,211,477,212,452,218,437,217,414,204,402,199,388,197,376,201,357,221,351,229,348,237,339,248,327,255,322,260,312,277,277,286,259,285,243,282,233,280,230,271,237,250,239,237,239,231,238,213,231,201,217,190,212,181,200,170,198,167,192,161,188,161xe">
                        <v:path o:connectlocs="188,334;157,406;101,418;59,396;8,398;1,411;37,491;70,562;90,665;77,678;88,701;108,734;109,770;112,750;128,769;155,782;195,791;236,771;287,771;311,753;365,753;408,746;479,743;505,733;553,727;633,679;705,600;765,533;804,465;836,420;881,357;894,305;856,281;824,307;793,256;845,233;830,55;807,17;749,9;704,8;625,57;558,129;496,207;437,217;376,201;339,248;277,286;230,271;238,213;200,170" o:connectangles="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3" o:spid="_x0000_s1026" o:spt="100" style="position:absolute;left:5330030;top:3854797;height:138113;width:55563;" filled="t" stroked="t" coordsize="175,431" o:gfxdata="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NYTC/&#10;AAAA3QAAAA8AAAAAAAAAAQAgAAAAIgAAAGRycy9kb3ducmV2LnhtbFBLAQIUABQAAAAIAIdO4kAz&#10;LwWeOwAAADkAAAAQAAAAAAAAAAEAIAAAAA4BAABkcnMvc2hhcGV4bWwueG1sUEsFBgAAAAAGAAYA&#10;WwEAALgDAAAAAA==&#10;" path="m64,18l62,14,61,11,58,10,53,10,42,14,40,13,35,6,25,8,14,0,13,3,13,8,14,9,16,15,25,15,32,24,34,29,37,40,43,45,46,63,50,65,51,72,51,75,42,80,40,81,36,84,35,94,36,102,30,119,31,127,32,142,30,156,31,159,35,164,40,166,41,172,38,175,30,176,24,181,19,182,18,183,14,198,14,213,9,228,2,235,0,239,3,247,8,248,11,256,19,255,23,257,23,258,24,261,30,263,37,279,47,289,51,289,59,287,89,283,93,284,96,289,100,302,101,310,102,328,100,336,94,343,95,349,89,354,86,365,89,369,94,385,97,388,101,390,104,395,112,404,117,411,121,413,128,414,132,419,132,423,127,429,128,431,140,431,142,430,140,420,142,414,139,409,136,406,136,400,139,392,139,388,140,385,153,377,159,376,165,374,169,368,170,347,172,339,169,325,172,315,175,307,172,295,167,288,154,275,148,266,133,247,123,240,116,230,115,231,115,239,116,242,117,245,122,246,126,250,136,274,136,280,134,282,132,280,126,272,121,269,117,262,116,262,115,262,111,271,109,272,102,272,101,269,99,266,97,261,97,256,100,247,100,245,97,241,91,235,89,231,86,223,86,209,85,208,80,187,68,164,68,159,68,154,73,145,79,140,83,128,81,94,79,70,81,63,81,57,78,51,72,48,69,46,63,32,62,26,64,18,69,10,64,18xe">
                        <v:path o:connectlocs="61,11;42,14;25,8;13,8;25,15;37,40;50,65;42,80;35,94;31,127;31,159;41,172;24,181;14,198;2,235;8,248;23,257;30,263;51,289;93,284;101,310;94,343;86,365;97,388;112,404;128,414;127,429;142,430;139,409;139,392;153,377;169,368;169,325;172,295;148,266;116,230;116,242;126,250;134,282;121,269;115,262;102,272;97,261;100,245;89,231;85,208;68,159;79,140;79,70;78,51;63,32;69,10" o:connectangles="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4" o:spid="_x0000_s1026" o:spt="100" style="position:absolute;left:5511005;top:3904009;height:247650;width:123825;" fillcolor="#D9D9D9 [2732]" filled="t" stroked="t" coordsize="391,776" o:gfxdata="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1W4&#10;wAAAAN0AAAAPAAAAAAAAAAEAIAAAACIAAABkcnMvZG93bnJldi54bWxQSwECFAAUAAAACACHTuJA&#10;My8FnjsAAAA5AAAAEAAAAAAAAAABACAAAAAPAQAAZHJzL3NoYXBleG1sLnhtbFBLBQYAAAAABgAG&#10;AFsBAAC5AwAAAAA=&#10;" path="m64,230l69,224,76,226,92,225,96,221,107,215,109,220,113,221,118,215,124,217,129,211,130,204,140,202,146,205,152,199,159,202,164,211,170,219,178,221,184,220,182,210,172,202,173,192,183,181,195,173,202,176,204,189,211,189,218,186,208,167,215,161,224,150,221,149,227,141,231,149,229,160,245,140,253,141,258,140,256,135,247,133,242,125,245,119,253,108,258,113,259,101,256,93,253,81,256,77,267,81,270,92,283,74,285,63,293,68,301,61,306,47,307,25,301,15,306,17,316,5,323,0,334,10,344,23,354,33,361,47,365,60,366,73,371,89,374,106,377,120,379,135,382,151,388,167,391,183,388,198,383,210,376,211,370,198,366,183,356,184,353,206,353,222,360,235,360,251,355,262,349,268,342,283,339,300,339,315,329,366,318,397,317,397,316,405,300,459,288,488,283,511,273,549,266,566,254,606,248,635,243,651,236,684,227,700,223,715,210,736,200,744,192,749,183,748,151,755,119,774,106,776,86,762,71,753,59,746,47,736,32,714,27,697,24,678,24,663,28,654,24,638,17,624,9,615,1,601,1,586,0,574,0,555,8,543,15,527,21,518,30,516,38,489,55,457,65,446,69,435,68,425,71,419,69,409,60,396,54,376,48,348,47,318,37,302,51,280,65,247,64,230xe">
                        <v:path o:connectlocs="76,226;107,215;118,215;130,204;152,199;170,219;182,210;183,181;204,189;208,167;221,149;229,160;258,140;242,125;258,113;253,81;270,92;293,68;307,25;316,5;344,23;365,60;374,106;382,151;388,198;370,198;353,206;360,251;342,283;329,366;316,405;283,511;254,606;236,684;210,736;183,748;106,776;59,746;27,697;28,654;9,615;0,574;15,527;38,489;69,435;69,409;48,348;51,280" o:connectangles="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group id="Group 25" o:spid="_x0000_s1026" o:spt="203" style="position:absolute;left:4961730;top:3769072;height:239713;width:219075;" coordorigin="2643,2535" coordsize="138,151" o:gfxdata="UEsDBAoAAAAAAIdO4kAAAAAAAAAAAAAAAAAEAAAAZHJzL1BLAwQUAAAACACHTuJAtNRoo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q+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TUaKO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Freeform 26" o:spid="_x0000_s1026" o:spt="100" style="position:absolute;left:2643;top:2550;height:136;width:138;" fillcolor="#D9D9D9 [2732]" filled="t" stroked="t" coordsize="692,684" o:gfxdata="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uAij&#10;wAAAAN0AAAAPAAAAAAAAAAEAIAAAACIAAABkcnMvZG93bnJldi54bWxQSwECFAAUAAAACACHTuJA&#10;My8FnjsAAAA5AAAAEAAAAAAAAAABACAAAAAPAQAAZHJzL3NoYXBleG1sLnhtbFBLBQYAAAAABgAG&#10;AFsBAAC5AwAAAAA=&#10;" path="m5,597l5,576,6,565,14,557,21,532,25,522,26,508,30,499,31,487,33,481,36,470,43,451,43,444,47,439,47,433,53,418,63,411,69,403,70,391,90,381,103,366,108,358,113,347,116,331,116,315,118,306,117,290,122,283,117,264,105,253,100,242,95,235,89,219,81,188,81,182,86,175,94,169,94,151,90,137,84,128,73,91,70,79,67,70,53,53,48,45,43,36,40,30,40,26,41,24,47,21,65,16,79,9,92,4,101,4,108,3,132,4,154,2,161,4,180,5,193,3,207,3,240,0,256,2,258,3,263,10,267,11,271,10,275,19,280,37,282,51,283,56,290,68,294,84,306,97,327,124,339,129,353,129,374,122,387,119,404,122,424,122,427,107,428,100,430,95,431,91,433,86,434,75,436,67,479,67,482,61,505,61,504,83,552,84,556,88,558,96,560,128,563,140,563,156,565,172,565,178,562,189,562,203,564,212,573,226,579,247,585,263,585,271,580,278,569,289,569,291,570,294,572,295,575,296,581,304,587,305,590,304,592,298,595,290,600,288,651,288,661,284,670,287,672,287,682,279,683,279,687,283,687,287,686,288,685,290,686,300,686,305,683,311,683,323,681,336,682,350,681,364,678,373,678,388,680,392,683,396,692,398,633,398,573,398,573,452,573,508,573,562,573,600,573,601,580,607,584,614,597,623,603,630,613,639,617,644,626,648,630,654,638,659,635,661,624,664,549,683,541,684,537,682,525,681,513,677,497,676,463,669,436,669,417,671,408,671,391,665,385,655,369,644,349,644,302,644,255,644,201,644,151,644,133,644,126,646,112,633,99,628,94,619,84,618,62,618,52,622,42,632,36,635,26,629,15,638,4,644,4,638,0,617,0,606,5,608,5,597xe">
                          <v:path o:connectlocs="14,557;30,499;43,451;53,418;90,381;116,331;122,283;95,235;86,175;84,128;53,53;40,26;79,9;132,4;193,3;258,3;275,19;290,68;339,129;404,122;430,95;436,67;504,83;560,128;565,178;573,226;580,278;572,295;590,304;651,288;682,279;686,288;683,311;681,364;683,396;573,452;573,601;603,630;630,654;549,683;513,677;417,671;369,644;201,644;112,633;62,618;26,629;0,617" o:connectangles="0,0,0,0,0,0,0,0,0,0,0,0,0,0,0,0,0,0,0,0,0,0,0,0,0,0,0,0,0,0,0,0,0,0,0,0,0,0,0,0,0,0,0,0,0,0,0,0"/>
                          <v:fill on="t" focussize="0,0"/>
                          <v:stroke weight="0.5pt" color="#FFFFFF [3212]" joinstyle="round"/>
                          <v:imagedata o:title=""/>
                          <o:lock v:ext="edit" aspectratio="t"/>
                        </v:shape>
                        <v:shape id="Freeform 27" o:spid="_x0000_s1026" o:spt="100" style="position:absolute;left:2647;top:2535;height:16;width:11;" filled="t" stroked="t" coordsize="56,78" o:gfxdata="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nKiU&#10;wAAAAN0AAAAPAAAAAAAAAAEAIAAAACIAAABkcnMvZG93bnJldi54bWxQSwECFAAUAAAACACHTuJA&#10;My8FnjsAAAA5AAAAEAAAAAAAAAABACAAAAAPAQAAZHJzL3NoYXBleG1sLnhtbFBLBQYAAAAABgAG&#10;AFsBAAC5AwAAAAA=&#10;" path="m56,14l51,3,41,0,31,5,24,19,14,25,0,35,5,40,8,55,8,64,9,71,18,78,26,73,27,61,30,46,34,30,43,22,52,16,56,14xe">
                          <v:path o:connectlocs="56,14;51,3;41,0;31,5;24,19;14,25;0,35;5,40;8,55;8,64;9,71;18,78;26,73;27,61;30,46;34,30;43,22;52,16;56,14" o:connectangles="0,0,0,0,0,0,0,0,0,0,0,0,0,0,0,0,0,0,0"/>
                          <v:fill on="t" focussize="0,0"/>
                          <v:stroke weight="0.5pt" color="#FFFFFF [3212]" joinstyle="round"/>
                          <v:imagedata o:title=""/>
                          <o:lock v:ext="edit" aspectratio="t"/>
                        </v:shape>
                      </v:group>
                      <v:shape id="Freeform 28" o:spid="_x0000_s1026" o:spt="100" style="position:absolute;left:5231605;top:4207222;height:41275;width:39688;" filled="t" stroked="t" coordsize="127,131" o:gfxdata="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QHi4rsAAADd&#10;AAAADwAAAAAAAAABACAAAAAiAAAAZHJzL2Rvd25yZXYueG1sUEsBAhQAFAAAAAgAh07iQDMvBZ47&#10;AAAAOQAAABAAAAAAAAAAAQAgAAAACgEAAGRycy9zaGFwZXhtbC54bWxQSwUGAAAAAAYABgBbAQAA&#10;tAMAAAAA&#10;" path="m125,52l127,49,126,58,103,98,73,109,63,125,55,129,43,131,23,113,11,100,5,88,0,74,2,61,28,27,40,16,68,1,83,0,95,6,105,18,113,29,121,42,125,52xe">
                        <v:path o:connectlocs="125,52;127,49;126,58;103,98;73,109;63,125;55,129;43,131;23,113;11,100;5,88;0,74;2,61;28,27;40,16;68,1;83,0;95,6;105,18;113,29;121,42;125,52" o:connectangles="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29" o:spid="_x0000_s1026" o:spt="100" style="position:absolute;left:5142705;top:3834159;height:174625;width:203200;" fillcolor="#D9D9D9 [2732]" filled="t" stroked="t" coordsize="640,552" o:gfxdata="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DdKr4A&#10;AADdAAAADwAAAAAAAAABACAAAAAiAAAAZHJzL2Rvd25yZXYueG1sUEsBAhQAFAAAAAgAh07iQDMv&#10;BZ47AAAAOQAAABAAAAAAAAAAAQAgAAAADQEAAGRycy9zaGFwZXhtbC54bWxQSwUGAAAAAAYABgBb&#10;AQAAtwMAAAAA&#10;" path="m0,468l0,430,0,376,0,320,0,266,60,266,119,266,110,264,107,260,105,256,105,241,108,232,109,218,108,204,110,191,110,179,113,173,113,168,112,158,113,156,114,155,114,151,110,147,120,145,124,145,126,146,132,156,132,168,134,173,137,173,151,167,156,166,162,166,173,161,179,169,183,178,188,184,201,190,213,198,231,205,243,206,252,204,264,199,274,196,279,198,298,216,312,222,323,226,334,227,341,233,346,245,350,252,363,264,377,272,387,276,397,277,400,277,406,275,410,274,411,275,416,282,420,283,424,283,426,281,426,274,425,266,424,231,421,223,415,222,406,227,395,225,383,225,376,220,366,207,360,201,358,199,357,189,360,182,362,170,377,131,378,124,379,99,377,85,370,66,370,56,372,53,374,44,379,37,387,23,389,21,394,17,397,17,406,13,468,0,471,6,470,13,471,22,475,23,483,24,494,33,502,22,508,21,516,23,526,32,530,39,538,43,546,45,575,57,586,61,597,61,599,64,603,67,602,70,602,75,603,76,605,82,614,82,621,91,623,96,626,107,632,112,635,130,639,132,640,139,640,142,631,147,629,148,625,151,624,161,625,169,619,186,620,194,621,209,619,223,620,226,624,231,629,233,630,239,627,242,619,243,613,248,608,249,607,250,603,265,603,280,598,295,591,302,589,306,592,314,597,315,600,323,608,322,612,324,612,325,603,326,438,383,446,399,448,411,453,414,452,416,444,415,436,417,430,416,424,414,420,414,408,420,392,421,385,425,378,432,372,432,366,435,365,442,365,451,366,455,365,459,363,464,362,468,354,468,342,467,336,469,334,473,331,473,324,482,315,481,312,482,309,485,307,490,303,491,297,503,287,513,285,518,285,524,280,529,276,532,270,541,264,549,259,549,252,552,247,551,245,546,241,544,233,545,228,544,211,546,198,541,179,543,174,543,172,539,164,537,157,524,153,521,139,518,118,518,115,514,72,525,65,527,57,522,53,516,44,512,40,507,30,498,24,491,11,482,7,475,0,469,0,468xe">
                        <v:path o:connectlocs="0,320;110,264;108,232;110,179;113,156;120,145;132,168;156,166;183,178;231,205;274,196;323,226;350,252;397,277;411,275;426,281;421,223;383,225;358,199;377,131;370,66;379,37;397,17;470,13;494,33;526,32;575,57;603,67;605,82;626,107;640,139;625,151;620,194;624,231;619,243;603,265;589,306;608,322;438,383;452,416;424,414;385,425;365,442;363,464;336,469;315,481;303,491;285,524;264,549;245,546;211,546;172,539;139,518;65,527;40,507;7,475" o:connectangles="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0" o:spid="_x0000_s1026" o:spt="100" style="position:absolute;left:5198267;top:3965922;height:128588;width:134938;" fillcolor="#D9D9D9 [2732]" filled="t" stroked="t" coordsize="428,405" o:gfxdata="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wqOvQAA&#10;AN0AAAAPAAAAAAAAAAEAIAAAACIAAABkcnMvZG93bnJldi54bWxQSwECFAAUAAAACACHTuJAMy8F&#10;njsAAAA5AAAAEAAAAAAAAAABACAAAAAMAQAAZHJzL3NoYXBleG1sLnhtbFBLBQYAAAAABgAGAFsB&#10;AAC2AwAAAAA=&#10;" path="m190,54l202,60,202,64,198,66,195,70,193,70,184,66,179,66,177,67,175,71,172,72,169,70,167,70,164,72,159,75,156,78,155,81,156,83,155,84,153,86,151,83,143,87,140,91,140,93,135,96,130,100,126,107,121,110,121,113,115,115,110,123,103,129,98,127,92,135,87,135,80,138,75,137,73,132,69,130,61,131,56,130,39,132,26,127,7,129,2,129,0,125,0,134,3,140,16,162,27,172,28,183,35,197,48,216,77,247,94,250,107,260,116,274,129,279,140,287,140,308,143,328,150,341,158,350,167,355,180,357,193,357,206,363,216,367,227,376,239,371,248,373,271,380,283,383,296,380,308,382,329,388,344,403,349,404,350,405,351,404,351,389,355,377,361,367,372,360,379,352,398,318,405,287,422,251,419,224,414,211,412,194,422,175,424,167,428,151,427,140,428,105,424,83,420,73,419,60,410,50,379,39,351,27,336,23,322,19,299,21,281,19,281,0,280,2,272,1,264,3,258,2,252,0,248,0,236,6,220,7,213,11,206,18,200,18,194,21,193,28,193,37,194,41,193,45,191,50,190,54xe">
                        <v:path o:connectlocs="202,60;198,66;193,70;179,66;175,71;169,70;164,72;156,78;156,83;153,86;143,87;140,93;130,100;121,110;115,115;103,129;92,135;80,138;73,132;61,131;39,132;7,129;0,125;3,140;27,172;35,197;77,247;107,260;129,279;140,308;150,341;167,355;193,357;216,367;239,371;271,380;296,380;329,388;349,404;351,404;355,377;372,360;398,318;422,251;414,211;422,175;428,151;428,105;420,73;410,50;351,27;322,19;281,19;280,2;264,3;252,0;236,6;213,11;200,18;193,28;194,41;191,50" o:connectangles="0,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1" o:spid="_x0000_s1026" o:spt="100" style="position:absolute;left:4961730;top:3988147;height:230188;width:233363;" fillcolor="#D9D9D9 [2732]" filled="t" stroked="t" coordsize="734,722" o:gfxdata="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drmW5AAAA3QAA&#10;AA8AAAAAAAAAAQAgAAAAIgAAAGRycy9kb3ducmV2LnhtbFBLAQIUABQAAAAIAIdO4kAzLwWeOwAA&#10;ADkAAAAQAAAAAAAAAAEAIAAAAAgBAABkcnMvc2hhcGV4bWwueG1sUEsFBgAAAAAGAAYAWwEAALID&#10;AAAAAA==&#10;" path="m346,26l299,26,252,26,198,26,148,26,130,26,123,28,109,15,96,10,91,1,81,0,59,0,49,4,39,14,33,17,23,11,12,20,1,26,0,49,0,55,3,64,3,74,12,92,17,100,19,102,28,108,34,117,38,127,44,134,46,139,55,150,56,157,62,168,65,176,81,202,82,209,86,215,88,224,96,238,110,263,116,273,118,278,121,288,141,312,150,331,151,334,152,350,151,369,152,406,151,424,153,435,157,445,162,458,172,477,173,484,171,498,172,521,174,531,182,546,179,555,182,559,185,569,188,589,191,600,194,622,214,646,222,665,233,676,243,683,256,698,261,698,264,700,269,699,272,697,279,689,285,678,297,677,323,695,323,708,334,720,350,722,365,717,384,717,393,720,405,720,421,705,435,695,446,693,452,689,452,633,452,574,452,515,452,460,452,407,452,349,452,295,507,295,507,257,507,200,507,144,507,91,512,86,592,71,609,68,615,68,632,69,643,73,650,85,653,100,659,92,668,81,684,69,711,63,716,57,723,52,734,51,727,38,723,35,709,32,688,32,685,28,642,39,635,41,632,43,621,46,546,65,538,66,534,64,522,63,510,59,494,58,460,51,433,51,414,53,405,53,388,47,382,37,366,26,346,26xe">
                        <v:path o:connectlocs="252,26;130,26;96,10;59,0;33,17;1,26;3,64;17,100;34,117;46,139;62,168;82,209;96,238;118,278;150,331;151,369;153,435;172,477;172,521;179,555;188,589;214,646;243,683;264,700;279,689;323,695;350,722;393,720;435,695;452,633;452,460;452,295;507,200;512,86;615,68;650,85;668,81;716,57;727,38;688,32;635,41;546,65;522,63;460,51;405,53;366,26" o:connectangles="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2" o:spid="_x0000_s1026" o:spt="100" style="position:absolute;left:5282405;top:3875434;height:296863;width:185738;" fillcolor="#D9D9D9 [2732]" filled="t" stroked="t" coordsize="586,937" o:gfxdata="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mZ49vQAA&#10;AN0AAAAPAAAAAAAAAAEAIAAAACIAAABkcnMvZG93bnJldi54bWxQSwECFAAUAAAACACHTuJAMy8F&#10;njsAAAA5AAAAEAAAAAAAAAABACAAAAAMAQAAZHJzL3NoYXBleG1sLnhtbFBLBQYAAAAABgAGAFsB&#10;AAC2AwAAAAA=&#10;" path="m580,0l584,2,586,7,584,10,585,27,583,33,578,42,570,56,567,70,568,95,570,113,572,128,565,133,568,142,570,142,569,176,572,196,570,205,574,208,578,205,581,212,575,220,580,220,585,224,585,232,580,242,576,253,568,263,575,265,574,274,573,280,564,285,547,305,543,313,526,323,532,328,527,337,517,344,505,351,497,355,490,366,477,373,460,373,447,378,403,398,375,420,373,430,368,434,360,435,355,436,361,442,345,462,338,473,333,470,330,461,323,477,315,480,305,493,287,512,273,521,266,529,255,533,252,563,253,572,267,582,271,588,272,597,273,598,274,608,287,642,288,662,289,667,295,662,299,666,299,688,295,725,283,771,285,782,289,774,295,764,295,768,293,781,288,792,273,811,258,822,240,829,228,830,192,843,183,849,176,855,166,861,156,863,151,868,144,881,135,893,134,893,142,900,148,910,154,905,158,899,154,937,148,936,112,936,110,908,110,887,108,879,105,786,92,742,86,710,84,689,85,688,85,673,89,661,95,651,106,644,113,636,132,602,139,571,156,535,153,508,148,495,146,478,156,459,158,451,162,435,161,424,162,389,158,367,154,357,153,344,144,334,113,323,85,311,70,307,56,303,33,305,15,303,15,284,10,281,8,269,0,253,165,196,174,195,175,198,181,200,188,216,198,226,202,226,210,224,240,220,244,221,247,226,251,239,252,247,253,265,251,273,245,280,246,286,240,291,236,302,240,306,245,322,248,325,252,327,255,332,263,341,268,348,272,350,279,351,283,356,283,360,278,366,279,368,291,368,293,367,291,357,293,351,290,346,287,343,287,337,290,329,290,325,291,322,304,314,310,313,316,311,320,305,321,284,323,276,320,262,323,252,326,244,323,232,318,225,305,212,299,203,284,184,274,177,267,167,266,167,263,156,263,146,262,138,262,123,258,115,258,107,262,92,269,76,273,58,314,59,317,58,323,53,331,53,338,55,344,61,349,65,354,66,361,64,370,64,381,56,412,58,419,58,423,56,436,43,450,42,459,39,472,45,482,45,490,44,524,32,543,27,547,25,562,11,576,1,580,0xe">
                        <v:path o:connectlocs="584,10;570,56;572,128;569,176;578,205;585,224;568,263;564,285;532,328;497,355;447,378;368,434;345,462;323,477;273,521;253,572;273,598;289,667;295,725;295,764;273,811;192,843;156,863;134,893;158,899;110,908;92,742;85,673;113,636;153,508;158,451;158,367;113,323;33,305;8,269;175,198;202,226;247,226;251,273;236,302;252,327;272,350;278,366;291,357;287,337;304,314;321,284;326,244;299,203;266,167;262,123;269,76;323,53;349,65;381,56;436,43;482,45;547,25" o:connectangles="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3" o:spid="_x0000_s1026" o:spt="100" style="position:absolute;left:5104605;top:4004022;height:169863;width:165100;" fillcolor="#E7E6E6 [3214]" filled="t" stroked="t" coordsize="518,534" o:gfxdata="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3mTvQAA&#10;AN0AAAAPAAAAAAAAAAEAIAAAACIAAABkcnMvZG93bnJldi54bWxQSwECFAAUAAAACACHTuJAMy8F&#10;njsAAAA5AAAAEAAAAAAAAAABACAAAAAMAQAAZHJzL3NoYXBleG1sLnhtbFBLBQYAAAAABgAGAFsB&#10;AAC2AwAAAAA=&#10;" path="m0,409l0,356,0,298,0,244,56,244,56,206,56,149,56,93,56,40,61,35,141,20,158,17,164,17,181,18,192,22,199,34,202,49,208,41,217,30,233,18,260,12,265,6,272,1,283,0,291,2,291,11,294,17,307,39,317,49,319,60,325,74,339,93,368,124,385,127,398,137,407,151,420,154,431,164,431,185,434,205,441,218,449,227,458,232,470,234,484,234,497,240,507,244,518,253,517,256,506,261,492,270,454,288,438,305,418,318,399,336,388,352,371,377,344,396,329,415,314,449,309,455,301,459,290,460,265,466,250,465,227,452,215,447,201,445,189,449,170,469,163,477,161,485,152,496,140,503,135,508,125,525,90,534,72,533,56,530,46,528,43,519,50,498,52,485,52,479,51,461,44,449,30,438,25,429,13,418,11,415,5,409,0,409xe">
                        <v:path o:connectlocs="0,356;0,244;56,206;56,93;61,35;158,17;181,18;199,34;208,41;233,18;265,6;283,0;291,11;307,39;319,60;339,93;385,127;407,151;431,164;434,205;449,227;470,234;497,240;518,253;506,261;454,288;418,318;388,352;344,396;314,449;301,459;265,466;227,452;201,445;170,469;161,485;140,503;125,525;72,533;46,528;50,498;52,479;44,449;25,429;11,415;0,409" o:connectangles="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4" o:spid="_x0000_s1026" o:spt="100" style="position:absolute;left:4498181;top:3470622;height:96838;width:128588;" filled="t" stroked="t" coordsize="404,307" o:gfxdata="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TMyb4A&#10;AADdAAAADwAAAAAAAAABACAAAAAiAAAAZHJzL2Rvd25yZXYueG1sUEsBAhQAFAAAAAgAh07iQDMv&#10;BZ47AAAAOQAAABAAAAAAAAAAAQAgAAAADQEAAGRycy9zaGFwZXhtbC54bWxQSwUGAAAAAAYABgBb&#10;AQAAtwMAAAAA&#10;" path="m205,15l195,15,189,18,185,18,174,17,172,18,165,18,157,20,151,20,146,18,142,18,135,15,128,15,122,9,119,11,119,14,112,13,112,7,109,4,101,3,95,4,90,1,76,0,76,7,80,14,80,18,77,24,75,25,69,25,67,27,65,30,71,34,74,39,75,57,69,57,65,60,45,60,28,67,21,73,17,81,13,89,11,93,6,97,0,99,1,109,5,110,7,110,10,109,13,101,17,100,17,100,21,114,29,115,31,116,31,128,36,141,39,146,47,148,55,154,66,159,74,168,75,179,83,183,86,187,88,190,88,192,93,195,97,200,98,201,104,203,110,203,113,202,115,201,119,191,124,191,128,189,128,184,133,183,139,175,142,168,141,159,145,158,153,157,157,159,161,159,166,157,172,157,172,152,198,152,211,153,215,160,221,164,225,169,230,173,230,175,232,179,231,181,231,184,238,186,241,187,241,190,239,192,241,197,239,197,241,202,242,205,247,208,248,212,251,222,249,223,244,226,242,237,239,242,239,244,252,239,258,234,259,234,260,237,260,240,264,240,266,234,270,232,274,233,280,238,281,238,284,235,292,233,295,234,295,235,297,239,305,244,305,251,309,257,311,271,313,273,312,288,309,292,306,294,305,297,306,298,311,298,314,294,317,296,322,299,327,307,332,305,334,303,341,302,343,298,348,292,348,283,351,281,357,282,361,288,365,286,378,287,378,282,383,276,383,267,384,262,389,260,388,257,386,257,387,255,386,251,382,251,376,251,373,249,376,244,375,239,373,239,373,238,382,234,391,235,394,239,397,239,400,238,403,244,404,244,403,235,403,230,400,227,400,221,397,221,393,219,391,219,394,211,398,207,400,206,400,203,397,199,393,200,394,186,387,186,380,183,380,180,380,163,378,154,381,152,382,149,388,142,389,140,389,137,387,133,382,131,380,126,375,126,371,120,370,97,370,93,365,92,360,92,354,99,351,99,351,92,352,89,357,88,357,83,361,83,364,79,367,79,367,73,366,72,361,72,357,70,354,67,349,57,344,60,343,58,343,41,341,36,339,36,339,30,338,28,334,28,333,28,334,15,334,14,330,12,328,12,324,15,323,15,316,11,313,11,312,12,312,20,309,24,296,28,296,34,294,38,280,34,270,28,262,27,259,27,255,33,249,34,247,40,243,44,238,41,230,30,227,28,222,28,216,34,212,38,208,39,203,35,198,31,199,28,203,23,203,19,205,15xe">
                        <v:path o:connectlocs="174,17;146,18;119,11;101,3;80,14;67,27;69,57;17,81;1,109;17,100;31,128;66,159;88,190;104,203;124,191;142,168;161,159;211,153;230,175;241,187;241,202;249,223;252,239;264,240;281,238;297,239;313,273;306,298;327,307;348,292;365,286;384,262;386,251;375,239;394,239;403,235;393,219;400,203;380,183;382,149;382,131;370,93;351,92;364,79;357,70;343,41;334,28;328,12;312,12;294,38;255,33;230,30;208,39;203,19" o:connectangles="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5" o:spid="_x0000_s1026" o:spt="100" style="position:absolute;left:5010942;top:3499197;height:144463;width:228600;" filled="t" stroked="t" coordsize="718,451" o:gfxdata="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Zdn3bsAAADd&#10;AAAADwAAAAAAAAABACAAAAAiAAAAZHJzL2Rvd25yZXYueG1sUEsBAhQAFAAAAAgAh07iQDMvBZ47&#10;AAAAOQAAABAAAAAAAAAAAQAgAAAACgEAAGRycy9zaGFwZXhtbC54bWxQSwUGAAAAAAYABgBbAQAA&#10;tAMAAAAA&#10;" path="m453,0l442,3,433,6,417,7,411,10,405,15,400,26,400,42,393,44,387,54,383,57,378,58,362,74,358,84,355,87,342,93,336,95,331,102,329,105,322,108,317,106,309,106,302,108,292,109,290,112,270,112,259,113,249,117,247,118,245,122,245,124,252,129,254,136,252,140,247,144,244,152,239,155,234,156,232,159,231,165,229,166,205,166,198,170,189,170,183,170,161,177,157,181,153,183,147,187,139,188,136,192,132,193,125,187,123,184,119,178,116,177,113,177,112,179,108,179,105,187,92,189,82,197,77,198,71,195,66,195,60,197,51,198,48,200,38,226,28,241,21,257,11,272,0,283,0,296,3,310,2,327,3,343,13,361,22,372,46,419,58,431,81,451,88,451,97,437,114,421,137,407,157,404,174,414,191,420,207,416,222,409,228,404,241,402,238,393,239,374,242,360,250,355,257,340,263,334,276,323,290,323,306,324,313,334,315,343,336,361,344,364,351,355,365,365,388,371,438,371,446,367,448,350,462,342,480,345,489,350,507,345,518,339,544,334,555,328,561,328,562,334,561,334,569,337,576,334,588,334,592,322,612,327,635,323,650,318,663,334,670,327,682,334,690,323,718,323,712,316,711,305,705,296,675,276,666,273,664,262,657,253,653,242,648,232,637,226,630,216,612,204,593,192,587,181,588,171,587,166,577,159,569,152,546,152,535,148,530,133,517,129,506,128,496,118,494,105,496,89,501,71,496,55,480,34,463,15,453,0xe">
                        <v:path o:connectlocs="433,6;405,15;393,44;378,58;355,87;331,102;317,106;292,109;259,113;245,122;254,136;244,152;232,159;205,166;183,170;153,183;136,192;123,184;113,177;105,187;77,198;60,197;38,226;11,272;3,310;13,361;58,431;97,437;157,404;207,416;241,402;242,360;263,334;306,324;336,361;365,365;446,367;480,345;518,339;561,328;569,337;592,322;650,318;682,334;712,316;675,276;657,253;637,226;593,192;587,166;546,152;517,129;494,105;496,55;453,0" o:connectangles="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6" o:spid="_x0000_s1026" o:spt="100" style="position:absolute;left:4912518;top:3651597;height:109538;width:96838;" filled="t" stroked="t" coordsize="304,343" o:gfxdata="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hlXr4A&#10;AADdAAAADwAAAAAAAAABACAAAAAiAAAAZHJzL2Rvd25yZXYueG1sUEsBAhQAFAAAAAgAh07iQDMv&#10;BZ47AAAAOQAAABAAAAAAAAAAAQAgAAAADQEAAGRycy9zaGFwZXhtbC54bWxQSwUGAAAAAAYABgBb&#10;AQAAtwMAAAAA&#10;" path="m127,343l120,330,110,320,97,305,61,274,54,262,45,251,34,237,27,231,17,208,13,194,4,177,0,169,4,167,12,165,17,156,24,150,27,138,28,113,31,113,36,118,45,122,57,122,60,120,56,117,47,115,40,110,34,105,30,99,33,94,40,94,43,89,43,73,66,68,137,65,135,63,132,43,131,20,137,5,151,2,165,4,185,0,201,4,237,5,245,8,239,22,238,41,239,59,248,64,264,41,293,48,303,61,304,81,286,111,285,128,289,142,300,170,299,186,296,199,293,236,288,253,272,258,254,242,229,245,219,234,212,229,201,237,192,248,169,257,159,266,154,274,153,287,158,299,160,314,158,318,146,318,135,321,129,328,127,343xe">
                        <v:path o:connectlocs="120,330;97,305;54,262;34,237;17,208;4,177;4,167;17,156;27,138;31,113;45,122;60,120;47,115;34,105;33,94;43,89;66,68;135,63;131,20;151,2;185,0;237,5;239,22;239,59;264,41;303,61;286,111;289,142;299,186;293,236;272,258;229,245;212,229;192,248;159,266;153,287;160,314;146,318;129,328" o:connectangles="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7" o:spid="_x0000_s1026" o:spt="100" style="position:absolute;left:4466431;top:3449984;height:14288;width:53975;" filled="t" stroked="t" coordsize="168,45" o:gfxdata="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7oiI&#10;wAAAAN0AAAAPAAAAAAAAAAEAIAAAACIAAABkcnMvZG93bnJldi54bWxQSwECFAAUAAAACACHTuJA&#10;My8FnjsAAAA5AAAAEAAAAAAAAAABACAAAAAPAQAAZHJzL3NoYXBleG1sLnhtbFBLBQYAAAAABgAG&#10;AFsBAAC5AwAAAAA=&#10;" path="m4,44l8,38,47,34,55,34,56,34,59,27,64,26,67,27,80,26,88,22,92,17,94,16,101,17,104,21,112,23,120,28,128,29,136,33,144,33,146,34,152,31,164,28,168,24,168,21,168,16,167,16,164,16,161,15,156,15,152,16,141,21,136,20,130,17,126,11,125,10,113,10,107,2,101,1,98,0,92,1,87,4,81,2,76,7,72,13,16,13,15,13,13,17,15,21,8,20,6,21,4,26,1,28,0,34,1,44,2,45,4,44xe">
                        <v:path o:connectlocs="4,44;8,38;47,34;55,34;56,34;59,27;64,26;67,27;80,26;88,22;92,17;94,16;101,17;104,21;112,23;120,28;128,29;136,33;144,33;146,34;152,31;164,28;168,24;168,21;168,16;167,16;164,16;161,15;156,15;152,16;141,21;136,20;130,17;126,11;125,10;113,10;107,2;101,1;98,0;92,1;87,4;81,2;76,7;72,13;16,13;15,13;13,17;15,21;8,20;6,21;4,26;1,28;0,34;1,44;2,45;4,44" o:connectangles="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8" o:spid="_x0000_s1026" o:spt="100" style="position:absolute;left:4468018;top:3470622;height:30163;width:55563;" filled="t" stroked="t" coordsize="173,99" o:gfxdata="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bamL4A&#10;AADdAAAADwAAAAAAAAABACAAAAAiAAAAZHJzL2Rvd25yZXYueG1sUEsBAhQAFAAAAAgAh07iQDMv&#10;BZ47AAAAOQAAABAAAAAAAAAAAQAgAAAADQEAAGRycy9zaGFwZXhtbC54bWxQSwUGAAAAAAYABgBb&#10;AQAAtwMAAAAA&#10;" path="m169,0l169,7,173,14,173,18,170,24,168,25,162,25,160,27,158,30,164,34,167,39,168,57,162,57,158,60,138,60,121,67,114,73,110,81,106,89,104,93,99,97,93,99,93,95,94,93,86,94,81,93,76,87,74,79,77,70,72,58,79,54,84,51,103,50,104,45,81,47,72,50,59,57,51,58,47,57,46,49,40,50,30,47,27,43,25,34,4,28,0,20,2,17,3,19,7,20,14,20,25,15,29,13,59,14,68,12,79,7,92,1,116,1,119,0,169,0xe">
                        <v:path o:connectlocs="169,0;169,7;173,14;173,18;170,24;168,25;162,25;160,27;158,30;164,34;167,39;168,57;162,57;158,60;138,60;121,67;114,73;110,81;106,89;104,93;99,97;93,99;93,95;94,93;86,94;81,93;76,87;74,79;77,70;72,58;79,54;84,51;103,50;104,45;81,47;72,50;59,57;51,58;47,57;46,49;40,50;30,47;27,43;25,34;4,28;0,20;2,17;3,19;7,20;14,20;25,15;29,13;59,14;68,12;79,7;92,1;116,1;119,0;169,0" o:connectangles="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39" o:spid="_x0000_s1026" o:spt="100" style="position:absolute;left:4560093;top:3543647;height:73025;width:71438;" filled="t" stroked="t" coordsize="227,228" o:gfxdata="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Q/IH&#10;wAAAAN0AAAAPAAAAAAAAAAEAIAAAACIAAABkcnMvZG93bnJldi54bWxQSwECFAAUAAAACACHTuJA&#10;My8FnjsAAAA5AAAAEAAAAAAAAAABACAAAAAPAQAAZHJzL3NoYXBleG1sLnhtbFBLBQYAAAAABgAG&#10;AFsBAAC5AwAAAAA=&#10;" path="m3,86l4,86,9,83,10,77,13,76,13,71,14,68,19,68,22,66,31,57,37,56,41,49,44,49,47,44,51,43,51,27,53,25,58,19,68,18,68,17,64,13,65,8,69,8,71,2,75,0,79,1,85,6,86,6,89,3,97,1,100,2,100,3,102,7,110,12,110,19,114,25,116,39,118,41,117,56,114,60,111,62,110,65,111,66,116,66,119,62,122,64,127,67,132,75,137,73,139,71,146,70,148,66,153,60,153,51,156,49,162,50,166,56,167,61,169,70,171,71,173,75,173,76,178,80,175,95,173,98,165,105,161,111,161,113,164,113,165,115,169,114,170,116,172,118,176,118,183,123,193,123,196,123,199,130,199,134,202,135,205,140,207,143,213,145,218,150,224,148,224,153,226,158,227,164,225,172,227,177,227,178,223,178,221,181,221,189,218,189,218,191,218,196,216,201,218,228,196,224,189,220,186,217,180,217,169,215,160,210,154,206,144,201,133,193,119,188,105,169,69,141,64,135,59,131,49,129,36,123,28,109,19,105,16,103,16,98,15,95,4,92,3,88,0,88,3,87,3,86xe">
                        <v:path o:connectlocs="4,86;10,77;13,71;19,68;31,57;41,49;47,44;51,27;58,19;68,17;65,8;71,2;79,1;86,6;97,1;100,3;110,12;114,25;118,41;114,60;110,65;116,66;122,64;132,75;139,71;148,66;153,51;162,50;167,61;171,71;173,76;175,95;165,105;161,113;165,115;170,116;176,118;193,123;199,130;202,135;207,143;218,150;224,153;227,164;227,177;223,178;221,189;218,191;216,201;196,224;186,217;169,215;154,206;133,193;105,169;64,135;49,129;28,109;16,103;15,95;3,88;3,87" o:connectangles="0,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0" o:spid="_x0000_s1026" o:spt="100" style="position:absolute;left:4806156;top:3449984;height:169863;width:204788;" filled="t" stroked="t" coordsize="642,532" o:gfxdata="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8XlUr4A&#10;AADdAAAADwAAAAAAAAABACAAAAAiAAAAZHJzL2Rvd25yZXYueG1sUEsBAhQAFAAAAAgAh07iQDMv&#10;BZ47AAAAOQAAABAAAAAAAAAAAQAgAAAADQEAAGRycy9zaGFwZXhtbC54bWxQSwUGAAAAAAYABgBb&#10;AQAAtwMAAAAA&#10;" path="m49,117l50,110,48,85,49,76,51,72,55,67,62,63,67,57,75,43,77,25,78,21,96,9,115,4,133,4,139,3,147,0,162,2,199,20,221,41,228,46,233,48,242,48,248,38,264,30,274,27,286,27,303,37,327,52,339,56,362,58,375,57,389,47,406,32,415,27,441,27,459,30,469,26,489,24,496,26,503,30,511,32,517,36,528,36,534,32,544,22,544,21,550,16,558,15,564,15,570,3,571,3,574,0,577,11,581,20,588,30,599,36,604,43,613,65,623,73,624,76,635,80,636,81,639,84,641,89,640,106,642,119,623,132,620,135,604,142,601,143,592,153,587,159,583,166,576,189,567,207,564,218,562,229,554,257,553,269,551,275,549,280,534,287,523,299,517,315,513,331,511,338,501,360,483,391,481,400,478,406,469,409,456,408,447,401,443,398,443,397,440,392,429,382,414,381,392,386,377,386,375,386,371,403,360,408,352,416,344,427,335,443,332,458,330,472,327,481,320,490,313,497,313,504,309,498,304,497,301,505,300,517,276,516,265,517,242,508,237,515,234,516,231,521,227,524,225,524,221,525,216,522,212,525,210,524,193,532,190,524,182,524,180,524,168,521,163,513,151,500,146,482,146,471,151,467,147,467,140,465,136,454,133,451,130,445,126,444,124,439,117,429,96,417,86,416,64,413,5,417,2,414,0,375,1,366,6,345,5,315,6,295,10,283,22,263,23,248,26,239,34,229,49,218,49,212,53,209,53,208,53,204,48,199,48,197,50,191,53,189,58,189,59,187,59,169,55,154,54,149,44,139,43,134,44,123,49,117xe">
                        <v:path o:connectlocs="48,85;55,67;75,43;96,9;139,3;199,20;233,48;264,30;303,37;362,58;406,32;459,30;496,26;517,36;544,22;558,15;571,3;581,20;604,43;624,76;639,84;642,119;604,142;587,159;567,207;554,257;549,280;517,315;501,360;478,406;447,401;440,392;392,386;371,403;344,427;330,472;313,497;304,497;276,516;237,515;227,524;216,522;193,532;180,524;151,500;151,467;136,454;126,444;96,417;5,417;1,366;6,295;23,248;49,218;53,208;48,197;58,189;55,154;43,134" o:connectangles="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1" o:spid="_x0000_s1026" o:spt="100" style="position:absolute;left:4952206;top:3627784;height:152400;width:133350;" filled="t" stroked="t" coordsize="417,479" o:gfxdata="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ql9AvQAA&#10;AN0AAAAPAAAAAAAAAAEAIAAAACIAAABkcnMvZG93bnJldi54bWxQSwECFAAUAAAACACHTuJAMy8F&#10;njsAAAA5AAAAEAAAAAAAAAABACAAAAAMAQAAZHJzL3NoYXBleG1sLnhtbFBLBQYAAAAABgAGAFsB&#10;AAC2AwAAAAA=&#10;" path="m414,0l408,5,393,12,377,16,360,10,343,0,323,3,300,17,283,33,274,47,272,58,274,101,272,111,267,114,244,96,234,96,220,91,205,90,194,84,118,84,112,98,111,117,112,135,121,140,137,117,166,124,176,137,177,157,159,187,158,204,162,218,173,246,172,262,169,275,166,312,161,329,145,334,127,318,102,321,92,310,85,305,74,313,65,324,42,333,32,342,27,350,26,363,31,375,33,390,31,394,19,394,8,397,2,404,0,419,13,425,19,434,33,449,40,456,49,479,63,469,73,463,80,449,90,444,100,447,105,458,121,468,133,465,140,452,148,446,161,444,175,440,177,445,178,463,188,466,209,458,232,437,246,430,261,415,274,394,278,376,278,358,282,337,289,316,312,280,329,264,348,254,363,241,364,237,371,207,372,141,381,97,391,73,412,36,417,17,414,0xe">
                        <v:path o:connectlocs="408,5;377,16;343,0;300,17;274,47;274,101;267,114;234,96;205,90;118,84;111,117;121,140;166,124;177,157;158,204;173,246;169,275;161,329;127,318;92,310;74,313;42,333;27,350;31,375;31,394;8,397;0,419;19,434;40,456;63,469;80,449;100,447;121,468;140,452;161,444;177,445;188,466;232,437;261,415;278,376;282,337;312,280;348,254;364,237;372,141;391,73;417,17" o:connectangles="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2" o:spid="_x0000_s1026" o:spt="100" style="position:absolute;left:4922043;top:3653184;height:22225;width:33338;" filled="t" stroked="t" coordsize="107,69" o:gfxdata="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j757sAAADd&#10;AAAADwAAAAAAAAABACAAAAAiAAAAZHJzL2Rvd25yZXYueG1sUEsBAhQAFAAAAAgAh07iQDMvBZ47&#10;AAAAOQAAABAAAAAAAAAAAQAgAAAACgEAAGRycy9zaGFwZXhtbC54bWxQSwUGAAAAAAYABgBbAQAA&#10;tAMAAAAA&#10;" path="m107,0l67,0,25,3,21,4,21,14,14,26,11,37,0,56,15,63,15,65,13,69,13,68,36,63,107,60,105,58,102,38,101,15,107,0xe">
                        <v:path o:connectlocs="107,0;67,0;25,3;21,4;21,14;14,26;11,37;0,56;15,63;15,65;13,69;13,68;36,63;107,60;105,58;102,38;101,15;107,0" o:connectangles="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3" o:spid="_x0000_s1026" o:spt="100" style="position:absolute;left:5268117;top:3732559;height:34925;width:28575;" filled="t" stroked="t" coordsize="93,114" o:gfxdata="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F/NrvQAA&#10;AN0AAAAPAAAAAAAAAAEAIAAAACIAAABkcnMvZG93bnJldi54bWxQSwECFAAUAAAACACHTuJAMy8F&#10;njsAAAA5AAAAEAAAAAAAAAABACAAAAAMAQAAZHJzL3NoYXBleG1sLnhtbFBLBQYAAAAABgAGAFsB&#10;AAC2AwAAAAA=&#10;" path="m83,5l81,1,76,1,76,0,71,0,59,4,49,4,46,6,45,9,45,17,41,22,33,22,28,25,22,26,19,25,16,16,13,11,11,10,6,10,1,13,1,22,0,22,6,28,8,34,11,58,13,61,16,69,17,79,17,91,18,101,23,108,29,114,32,113,43,110,57,106,68,86,73,80,79,66,89,54,93,48,93,40,91,34,87,31,81,29,77,26,77,22,77,16,78,10,83,5xe">
                        <v:path o:connectlocs="83,5;81,1;76,1;76,0;71,0;59,4;49,4;46,6;45,9;45,17;41,22;33,22;28,25;22,26;19,25;16,16;13,11;11,10;6,10;1,13;1,22;0,22;6,28;8,34;11,58;13,61;16,69;17,79;17,91;18,101;23,108;29,114;32,113;43,110;57,106;68,86;73,80;79,66;89,54;93,48;93,40;91,34;87,31;81,29;77,26;77,22;77,16;78,10;83,5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4" o:spid="_x0000_s1026" o:spt="100" style="position:absolute;left:5277642;top:3619847;height:96838;width:92075;" filled="t" stroked="t" coordsize="289,302" o:gfxdata="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BG1bsAAADd&#10;AAAADwAAAAAAAAABACAAAAAiAAAAZHJzL2Rvd25yZXYueG1sUEsBAhQAFAAAAAgAh07iQDMvBZ47&#10;AAAAOQAAABAAAAAAAAAAAQAgAAAACgEAAGRycy9zaGFwZXhtbC54bWxQSwUGAAAAAAYABgBbAQAA&#10;tAMAAAAA&#10;" path="m232,3l232,0,232,3,205,21,186,21,170,19,157,24,143,25,126,29,120,22,108,23,98,25,87,22,73,23,66,28,66,32,63,41,60,59,61,81,63,89,68,94,73,98,82,100,84,105,86,113,82,121,73,130,67,135,56,140,52,147,50,153,44,159,33,172,20,186,17,191,11,202,3,233,3,247,1,275,0,296,4,299,11,302,19,301,25,290,29,286,36,285,41,281,63,283,70,280,70,278,115,278,110,274,122,247,120,240,121,234,132,232,142,228,147,221,153,223,157,222,159,216,164,218,175,220,183,223,195,207,201,211,215,216,223,213,232,216,234,213,240,208,258,181,267,170,270,167,278,156,286,143,288,130,289,110,287,100,287,82,286,76,278,67,274,65,267,61,262,56,260,50,255,23,253,21,251,18,251,11,249,9,237,7,234,5,232,3xe">
                        <v:path o:connectlocs="232,0;205,21;170,19;143,25;120,22;98,25;73,23;66,32;60,59;63,89;73,98;84,105;82,121;67,135;52,147;44,159;20,186;11,202;3,247;0,296;11,302;25,290;36,285;63,283;70,278;110,274;120,240;132,232;147,221;157,222;164,218;183,223;201,211;223,213;234,213;258,181;270,167;286,143;289,110;287,82;278,67;267,61;260,50;253,21;251,11;237,7;232,3" o:connectangles="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5" o:spid="_x0000_s1026" o:spt="100" style="position:absolute;left:5264942;top:3710334;height:30163;width:33338;" filled="t" stroked="t" coordsize="104,96" o:gfxdata="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Zy774A&#10;AADdAAAADwAAAAAAAAABACAAAAAiAAAAZHJzL2Rvd25yZXYueG1sUEsBAhQAFAAAAAgAh07iQDMv&#10;BZ47AAAAOQAAABAAAAAAAAAAAQAgAAAADQEAAGRycy9zaGFwZXhtbC54bWxQSwUGAAAAAAYABgBb&#10;AQAAtwMAAAAA&#10;" path="m7,92l8,92,8,83,13,80,18,80,20,81,23,86,26,95,29,96,35,95,40,92,48,92,52,87,52,79,53,76,56,74,66,74,78,70,83,70,83,71,88,71,90,75,101,60,104,50,102,43,98,28,85,7,80,0,75,4,68,5,64,9,58,20,50,21,43,18,39,15,36,17,29,24,21,36,14,49,10,60,0,74,0,81,2,85,7,92xe">
                        <v:path o:connectlocs="7,92;8,92;8,83;13,80;18,80;20,81;23,86;26,95;29,96;35,95;40,92;48,92;52,87;52,79;53,76;56,74;66,74;78,70;83,70;83,71;88,71;90,75;101,60;104,50;102,43;98,28;85,7;80,0;75,4;68,5;64,9;58,20;50,21;43,18;39,15;36,17;29,24;21,36;14,49;10,60;0,74;0,81;2,85;7,92" o:connectangles="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6" o:spid="_x0000_s1026" o:spt="100" style="position:absolute;left:5350667;top:3611909;height:160338;width:138113;" filled="t" stroked="t" coordsize="435,504" o:gfxdata="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2Y66b4A&#10;AADdAAAADwAAAAAAAAABACAAAAAiAAAAZHJzL2Rvd25yZXYueG1sUEsBAhQAFAAAAAgAh07iQDMv&#10;BZ47AAAAOQAAABAAAAAAAAAAAQAgAAAADQEAAGRycy9zaGFwZXhtbC54bWxQSwUGAAAAAAYABgBb&#10;AQAAtwMAAAAA&#10;" path="m387,257l387,204,387,151,387,98,390,96,412,74,433,42,435,37,430,38,421,37,408,38,374,22,355,26,336,32,320,48,297,60,272,59,250,53,233,53,213,47,202,34,164,12,147,4,132,3,116,5,103,0,82,3,69,3,39,0,28,1,16,9,0,28,2,30,5,32,17,34,19,36,19,43,21,46,23,48,28,75,30,81,35,86,42,90,46,92,54,101,55,107,55,125,57,135,56,155,54,168,46,181,38,192,35,195,26,206,8,233,2,238,1,253,8,263,12,272,18,270,26,267,35,265,45,265,45,270,34,274,26,281,14,281,7,295,16,303,207,415,210,420,210,428,215,447,218,458,296,504,306,499,309,495,314,488,318,479,324,463,333,450,342,429,346,413,352,399,357,392,360,391,378,382,379,376,382,370,388,361,394,358,403,358,414,346,417,340,416,337,393,308,387,300,387,257xe">
                        <v:path o:connectlocs="387,204;387,98;412,74;435,37;421,37;374,22;336,32;297,60;250,53;213,47;164,12;132,3;103,0;69,3;28,1;0,28;5,32;19,36;21,46;28,75;35,86;46,92;55,107;57,135;54,168;38,192;26,206;2,238;8,263;18,270;35,265;45,270;26,281;7,295;207,415;210,428;218,458;306,499;314,488;324,463;342,429;352,399;360,391;379,376;388,361;403,358;417,340;393,308;387,257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7" o:spid="_x0000_s1026" o:spt="100" style="position:absolute;left:4455318;top:3399184;height:77788;width:107950;" filled="t" stroked="t" coordsize="344,244" o:gfxdata="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sjXG/&#10;AAAA3QAAAA8AAAAAAAAAAQAgAAAAIgAAAGRycy9kb3ducmV2LnhtbFBLAQIUABQAAAAIAIdO4kAz&#10;LwWeOwAAADkAAAAQAAAAAAAAAAEAIAAAAA4BAABkcnMvc2hhcGV4bWwueG1sUEsFBgAAAAAGAAYA&#10;WwEAALgDAAAAAA==&#10;" path="m55,174l54,174,50,168,43,160,41,147,39,144,33,138,28,129,18,119,14,112,9,112,7,113,4,117,1,112,0,109,1,107,6,107,17,103,31,91,35,86,40,77,55,56,56,50,56,33,57,32,61,29,65,22,70,9,73,9,76,7,83,9,92,9,102,11,109,10,111,7,122,5,131,6,133,5,133,1,135,1,141,1,146,0,152,2,168,2,169,4,174,2,176,7,183,9,194,17,195,23,202,31,206,29,212,28,212,32,216,33,221,29,223,29,233,44,238,54,238,58,242,59,245,64,245,66,248,68,251,66,253,66,255,74,258,75,260,79,256,80,256,81,261,82,264,86,267,88,271,88,277,91,280,95,281,99,283,101,289,103,296,109,298,112,299,115,297,123,297,129,299,129,301,133,302,133,305,136,307,144,307,150,309,156,310,160,305,167,305,169,313,181,315,187,316,188,320,188,323,185,328,185,328,189,331,193,332,197,335,199,337,204,341,209,342,212,341,212,340,214,342,217,342,221,339,225,340,232,344,236,344,238,341,239,331,239,325,242,321,242,310,241,308,242,301,242,293,244,287,244,282,242,278,242,271,239,264,239,258,233,255,235,255,238,248,237,248,231,245,228,237,227,231,228,226,225,212,224,162,224,159,225,135,225,122,231,111,236,102,238,72,237,68,239,57,244,50,244,46,243,45,241,43,242,44,241,41,239,43,205,47,199,86,195,94,195,95,195,98,188,103,187,106,188,119,187,127,183,131,178,133,177,140,178,143,182,151,184,159,189,167,190,175,194,183,194,185,195,191,192,203,189,207,185,207,182,207,177,206,177,203,177,200,176,195,176,191,177,180,182,175,181,169,178,165,172,164,171,152,171,146,163,140,162,137,161,131,162,126,165,120,163,115,168,111,174,55,174xe">
                        <v:path o:connectlocs="43,160;28,129;7,113;1,107;35,86;56,33;70,9;92,9;122,5;135,1;168,2;183,9;206,29;221,29;238,58;248,68;258,75;261,82;277,91;289,103;297,123;302,133;309,156;313,181;323,185;332,197;342,212;342,221;344,238;321,242;293,244;271,239;255,238;237,227;162,224;111,236;57,244;43,242;47,199;98,188;127,183;143,182;175,194;203,189;206,177;191,177;165,172;140,162;120,163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8" o:spid="_x0000_s1026" o:spt="100" style="position:absolute;left:5276055;top:3708747;height:187325;width:190500;" fillcolor="#D0CECE [2894]" filled="t" stroked="t" coordsize="596,591" o:gfxdata="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39zr4A&#10;AADdAAAADwAAAAAAAAABACAAAAAiAAAAZHJzL2Rvd25yZXYueG1sUEsBAhQAFAAAAAgAh07iQDMv&#10;BZ47AAAAOQAAABAAAAAAAAAAAQAgAAAADQEAAGRycy9zaGFwZXhtbC54bWxQSwUGAAAAAAYABgBb&#10;AQAAtwMAAAAA&#10;" path="m442,112l445,117,445,125,450,144,453,155,531,201,528,207,521,238,517,244,514,256,504,281,505,292,507,298,523,309,530,317,538,325,544,336,544,341,542,342,537,349,536,362,533,368,537,374,536,380,538,385,537,395,531,395,528,402,531,412,537,425,542,429,542,432,538,435,550,455,552,460,550,467,555,472,558,478,558,484,561,488,561,497,573,503,577,513,587,514,592,518,595,519,596,525,593,526,579,536,564,550,560,552,541,557,507,569,499,570,489,570,476,564,467,567,453,568,440,581,436,583,429,583,398,581,387,589,378,589,371,591,366,590,361,588,355,580,348,578,340,578,334,583,331,584,290,583,290,579,285,570,280,567,275,559,274,557,275,538,270,531,269,513,264,494,261,487,249,476,237,472,232,480,230,476,229,473,226,472,221,472,210,476,208,475,203,468,193,470,182,462,178,459,176,456,165,456,154,452,125,440,117,438,109,434,105,427,95,418,87,416,81,417,70,398,65,386,58,374,49,352,50,338,49,328,31,310,9,298,6,284,11,278,15,272,11,258,9,246,9,231,5,225,1,222,0,206,0,187,3,186,14,183,28,179,39,159,44,153,50,139,60,127,64,121,64,113,62,107,58,104,52,102,48,99,48,95,48,89,49,83,54,78,65,63,68,53,66,46,62,31,49,10,44,3,66,5,73,2,73,0,118,0,119,7,118,26,114,40,113,61,118,83,117,90,122,99,129,95,133,88,139,86,138,78,143,72,148,75,157,85,163,90,170,86,173,86,176,107,183,101,182,94,186,84,189,83,200,83,205,83,214,79,225,72,226,69,224,64,209,66,200,62,202,58,211,52,209,48,211,46,219,46,220,42,225,35,226,30,231,29,234,20,238,21,240,18,236,12,240,5,251,0,442,112xe">
                        <v:path o:connectlocs="450,144;521,238;505,292;538,325;537,349;536,380;528,402;542,432;550,467;561,488;587,514;593,526;541,557;476,564;436,583;378,589;355,580;331,584;280,567;270,531;249,476;229,473;208,475;178,459;125,440;95,418;65,386;49,328;11,278;9,231;0,187;39,159;64,121;52,102;49,83;66,46;66,5;119,7;118,83;133,88;148,75;173,86;186,84;214,79;209,66;209,48;225,35;238,21;251,0" o:connectangles="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49" o:spid="_x0000_s1026" o:spt="100" style="position:absolute;left:4528343;top:3518247;height:52388;width:52388;" filled="t" stroked="t" coordsize="167,166" o:gfxdata="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0IAb4A&#10;AADdAAAADwAAAAAAAAABACAAAAAiAAAAZHJzL2Rvd25yZXYueG1sUEsBAhQAFAAAAAgAh07iQDMv&#10;BZ47AAAAOQAAABAAAAAAAAAAAQAgAAAADQEAAGRycy9zaGFwZXhtbC54bWxQSwUGAAAAAAYABgBb&#10;AQAAtwMAAAAA&#10;" path="m2,49l8,51,14,51,17,50,19,49,23,39,28,39,32,37,32,32,37,31,43,23,46,16,45,7,49,6,57,5,61,7,65,7,70,5,76,5,76,0,102,0,115,1,119,8,125,12,129,17,134,21,134,23,136,27,135,29,135,32,142,34,145,35,145,38,143,40,145,45,143,45,145,50,146,53,151,56,152,60,155,70,153,71,148,74,146,85,143,90,143,92,156,87,162,82,163,82,164,85,164,88,163,93,167,97,167,98,157,99,152,105,150,107,150,123,146,124,143,129,140,129,136,136,130,137,121,146,118,148,113,148,112,151,112,156,109,157,108,163,103,166,102,166,91,163,61,147,53,146,51,140,48,135,32,124,24,120,23,118,23,113,22,110,22,107,16,102,10,102,5,93,5,86,8,86,10,87,13,87,13,86,11,82,7,81,5,78,6,71,5,65,3,62,0,60,0,55,2,49xe">
                        <v:path o:connectlocs="8,51;17,50;23,39;32,37;37,31;46,16;49,6;61,7;70,5;76,0;115,1;125,12;134,21;136,27;135,32;145,35;143,40;143,45;146,53;152,60;153,71;146,85;143,92;162,82;164,85;163,93;167,98;152,105;150,123;143,129;136,136;121,146;113,148;112,156;108,163;102,166;61,147;51,140;32,124;23,118;22,110;16,102;5,93;8,86;13,87;11,82;5,78;5,65;0,60;2,49" o:connectangles="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50" o:spid="_x0000_s1026" o:spt="100" style="position:absolute;left:4610893;top:3505547;height:111125;width:106363;" filled="t" stroked="t" coordsize="337,354" o:gfxdata="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V2aQW8AAAA&#10;3QAAAA8AAAAAAAAAAQAgAAAAIgAAAGRycy9kb3ducmV2LnhtbFBLAQIUABQAAAAIAIdO4kAzLwWe&#10;OwAAADkAAAAQAAAAAAAAAAEAIAAAAAsBAABkcnMvc2hhcGV4bWwueG1sUEsFBgAAAAAGAAYAWwEA&#10;ALUDAAAAAA==&#10;" path="m57,350l58,353,74,354,97,342,121,332,135,326,160,318,173,317,208,311,219,310,240,307,258,307,274,312,295,316,299,316,301,315,305,308,307,307,313,307,317,310,323,308,323,294,321,281,318,280,311,279,307,274,304,258,296,238,296,230,297,213,301,206,307,199,310,194,310,183,312,174,318,161,322,152,324,150,328,145,332,144,332,139,337,138,334,122,327,95,324,91,321,90,321,87,326,82,323,77,324,74,324,68,322,70,316,70,313,69,308,59,307,54,302,53,296,43,295,43,290,48,279,43,272,43,262,46,250,49,242,52,236,53,234,59,230,61,223,58,221,54,220,54,218,57,214,57,214,58,207,54,205,50,202,47,198,47,198,42,197,39,194,38,191,32,189,31,188,30,187,25,187,23,184,22,173,25,171,23,167,17,165,16,154,16,150,16,148,23,144,23,140,27,130,27,132,25,130,14,129,10,129,9,129,4,127,0,124,1,118,1,116,9,114,9,108,5,106,5,103,9,103,12,105,18,103,21,92,21,86,23,86,27,84,32,80,32,76,30,73,25,70,25,68,26,66,27,65,27,64,21,60,16,57,15,53,18,48,17,46,18,43,21,42,25,39,28,33,30,32,32,26,39,25,42,22,44,24,53,24,70,24,73,31,76,38,76,37,90,41,89,44,93,44,96,42,97,38,101,35,109,37,109,41,111,44,111,44,117,47,120,47,125,48,134,47,134,44,128,41,129,38,129,35,125,26,124,17,128,17,129,19,129,20,134,17,139,20,141,26,141,30,141,31,145,30,147,32,147,33,150,28,152,27,157,27,166,22,172,22,177,9,176,5,178,6,183,8,192,10,193,12,197,12,198,17,202,14,217,12,220,4,227,0,233,0,235,3,235,4,237,8,236,9,238,11,240,15,240,22,245,32,245,35,245,38,252,38,256,41,257,44,262,46,265,52,267,57,272,63,270,63,275,65,280,66,286,64,294,66,299,66,300,62,300,60,303,60,311,57,311,57,313,57,318,55,323,57,350xe">
                        <v:path o:connectlocs="97,342;173,317;258,307;301,315;317,310;318,280;296,238;307,199;318,161;332,144;327,95;326,82;322,70;307,54;290,48;250,49;230,61;218,57;205,50;197,39;188,30;173,25;154,16;140,27;129,10;124,1;108,5;105,18;86,27;73,25;65,27;53,18;42,25;26,39;24,70;37,90;42,97;41,111;47,125;41,129;17,128;17,139;31,145;28,152;22,177;8,192;17,202;0,233;8,236;22,245;38,256;52,267;65,280;66,300;57,311;57,350" o:connectangles="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51" o:spid="_x0000_s1026" o:spt="100" style="position:absolute;left:4756943;top:3497609;height:90488;width:38100;" filled="t" stroked="t" coordsize="120,281" o:gfxdata="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1iC&#10;ncEAAADdAAAADwAAAAAAAAABACAAAAAiAAAAZHJzL2Rvd25yZXYueG1sUEsBAhQAFAAAAAgAh07i&#10;QDMvBZ47AAAAOQAAABAAAAAAAAAAAQAgAAAAEAEAAGRycy9zaGFwZXhtbC54bWxQSwUGAAAAAAYA&#10;BgBbAQAAugMAAAAA&#10;" path="m80,281l77,279,61,262,53,252,48,241,47,231,46,209,47,188,43,148,42,114,41,101,38,95,34,89,32,68,29,53,25,48,18,41,14,33,5,27,4,21,8,16,8,11,11,6,10,5,2,4,0,3,0,0,0,1,35,6,38,11,42,11,45,8,59,9,61,8,58,10,57,17,53,25,52,35,52,43,57,47,63,51,67,51,72,53,84,69,93,89,99,110,102,119,104,125,106,134,108,145,110,164,110,215,106,238,106,248,110,261,112,268,113,269,120,270,99,275,80,281xe">
                        <v:path o:connectlocs="80,281;77,279;61,262;53,252;48,241;47,231;46,209;47,188;43,148;42,114;41,101;38,95;34,89;32,68;29,53;25,48;18,41;14,33;5,27;4,21;8,16;8,11;11,6;10,5;2,4;0,3;0,0;0,1;35,6;38,11;42,11;45,8;59,9;61,8;58,10;57,17;53,25;52,35;52,43;57,47;63,51;67,51;72,53;84,69;93,89;99,110;102,119;104,125;106,134;108,145;110,164;110,215;106,238;106,248;110,261;112,268;113,269;120,270;99,275;80,281" o:connectangles="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52" o:spid="_x0000_s1026" o:spt="100" style="position:absolute;left:4972842;top:3600797;height:323850;width:331788;" filled="t" stroked="t" coordsize="1045,1018" o:gfxdata="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ler28AAAA&#10;3QAAAA8AAAAAAAAAAQAgAAAAIgAAAGRycy9kb3ducmV2LnhtbFBLAQIUABQAAAAIAIdO4kAzLwWe&#10;OwAAADkAAAAQAAAAAAAAAAEAIAAAAAsBAABkcnMvc2hhcGV4bWwueG1sUEsFBgAAAAAGAAYAWwEA&#10;ALUDAAAAAA==&#10;" path="m1003,735l995,700,986,688,972,684,960,671,952,662,945,646,940,639,936,622,939,609,939,597,933,585,927,566,928,551,933,528,932,517,928,520,927,515,928,503,933,488,934,478,938,471,935,447,933,441,927,435,922,428,920,424,920,417,930,403,934,392,941,379,949,367,956,360,959,358,960,337,962,309,962,295,970,264,976,253,979,248,992,234,1003,221,1009,215,1011,209,1015,202,1026,197,1032,192,1041,183,1045,175,1043,167,1041,162,1032,160,1027,156,1022,151,1020,143,1019,121,1022,103,1025,94,1025,90,1019,90,1013,85,1004,76,990,68,966,42,955,36,943,46,932,47,905,41,898,49,892,52,869,43,864,33,858,25,846,16,839,5,811,5,803,16,791,9,784,16,771,0,756,5,733,9,713,4,709,16,697,16,690,19,682,16,683,16,682,10,676,10,665,16,639,21,628,27,610,32,601,27,583,24,569,32,567,49,559,53,509,53,486,47,472,37,465,46,457,43,436,25,434,16,427,6,411,5,397,5,384,16,378,22,371,37,363,42,360,56,359,75,362,84,349,86,352,103,347,122,326,159,316,183,307,227,306,293,299,323,298,327,283,340,264,350,247,366,224,402,217,423,213,444,213,462,209,480,196,501,181,516,167,523,144,544,123,552,113,549,112,531,110,526,96,530,83,532,75,538,68,551,56,554,40,544,36,546,27,552,18,560,14,576,11,591,10,603,2,608,3,612,3,619,0,625,2,629,3,627,9,624,27,619,41,612,54,607,63,607,70,606,94,607,116,605,123,607,142,608,155,606,169,606,202,603,218,605,220,606,225,613,229,614,233,613,237,622,242,640,244,654,245,659,252,671,256,687,268,700,289,727,301,732,315,732,336,725,349,722,366,725,386,725,389,710,390,703,392,698,393,694,395,689,396,678,398,670,441,670,444,664,467,664,466,686,514,687,518,691,520,699,522,731,525,743,525,759,527,775,527,781,524,792,524,806,526,815,535,829,541,850,547,866,547,874,542,881,531,892,531,894,532,897,534,898,537,899,543,907,549,908,552,907,554,901,557,893,562,891,613,891,623,887,632,890,634,890,644,882,645,882,655,880,659,880,661,881,667,891,667,903,669,908,672,908,686,902,691,901,697,901,708,896,714,904,718,913,723,919,736,925,748,933,766,940,778,941,787,939,799,934,809,931,814,933,833,951,847,957,858,961,869,962,876,968,881,980,885,987,898,999,912,1007,922,1011,932,1012,935,1012,941,1010,945,1009,946,1010,951,1017,955,1018,959,1018,961,1016,961,1009,960,1001,959,966,956,958,950,957,941,962,930,960,918,960,911,955,901,942,895,936,893,934,892,924,895,917,897,905,912,866,913,859,914,834,912,820,905,801,905,791,907,788,909,779,914,772,922,758,924,756,929,752,932,752,941,748,1003,735xe">
                        <v:path o:connectlocs="960,671;939,609;933,528;933,488;927,435;934,392;960,337;979,248;1015,202;1043,167;1020,143;1019,90;955,36;892,52;839,5;771,0;697,16;676,10;601,27;509,53;436,25;384,16;359,75;326,159;298,327;217,423;181,516;112,531;68,551;18,560;3,612;9,624;70,606;155,606;225,613;244,654;289,727;366,725;393,694;444,664;520,699;527,781;541,850;531,894;549,908;613,891;645,882;667,903;697,901;736,925;799,934;858,961;898,999;941,1010;959,1018;956,958;911,955;895,917;912,820;914,772;941,748" o:connectangles="0,0,0,0,0,0,0,0,0,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shape id="Freeform 134" o:spid="_x0000_s1026" o:spt="100" style="position:absolute;left:5488780;top:3469034;height:33338;width:25400;" filled="t" stroked="t" coordsize="83,106" o:gfxdata="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sXCG8AAAA&#10;3QAAAA8AAAAAAAAAAQAgAAAAIgAAAGRycy9kb3ducmV2LnhtbFBLAQIUABQAAAAIAIdO4kAzLwWe&#10;OwAAADkAAAAQAAAAAAAAAAEAIAAAAAsBAABkcnMvc2hhcGV4bWwueG1sUEsFBgAAAAAGAAYAWwEA&#10;ALUDAAAAAA==&#10;" path="m65,0l48,11,33,19,28,25,22,29,17,51,15,62,9,74,0,85,0,88,1,97,7,103,20,105,24,102,31,105,32,103,33,100,45,96,50,97,59,105,59,106,61,100,71,88,76,76,79,74,76,72,74,72,71,69,64,70,56,69,48,72,47,74,44,75,40,74,38,70,39,69,44,70,47,70,48,67,53,59,56,57,61,57,66,51,77,48,83,45,83,38,81,22,80,20,75,16,71,9,67,5,65,0xe">
                        <v:path o:connectlocs="65,0;48,11;33,19;28,25;22,29;17,51;15,62;9,74;0,85;0,88;1,97;7,103;20,105;24,102;31,105;32,103;33,100;45,96;50,97;59,105;59,106;61,100;71,88;76,76;79,74;76,72;74,72;71,69;64,70;56,69;48,72;47,74;44,75;40,74;38,70;39,69;44,70;47,70;48,67;53,59;56,57;61,57;66,51;77,48;83,45;83,38;81,22;80,20;75,16;71,9;67,5;65,0" o:connectangles="0,0,0,0,0,0,0,0,0,0,0,0,0,0,0,0,0,0,0,0,0,0,0,0,0,0,0,0,0,0,0,0,0,0,0,0,0,0,0,0,0,0,0,0,0,0,0,0,0,0,0,0"/>
                        <v:fill on="t" focussize="0,0"/>
                        <v:stroke weight="0.5pt" color="#FFFFFF [3212]" joinstyle="round"/>
                        <v:imagedata o:title=""/>
                        <o:lock v:ext="edit" aspectratio="t"/>
                      </v:shape>
                      <v:group id="Group 364" o:spid="_x0000_s1026" o:spt="203" style="position:absolute;left:5141117;top:3280172;height:349200;width:289379;" coordorigin="3548063,12700" coordsize="5667375,6838950" o:gfxdata="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pqPGm+AAAA3QAAAA8AAAAAAAAAAQAgAAAAIgAAAGRycy9kb3ducmV2Lnht&#10;bFBLAQIUABQAAAAIAIdO4kAzLwWeOwAAADkAAAAVAAAAAAAAAAEAIAAAAA0BAABkcnMvZ3JvdXBz&#10;aGFwZXhtbC54bWxQSwUGAAAAAAYABgBgAQAAygMAAAAA&#10;">
                        <o:lock v:ext="edit" aspectratio="t"/>
                        <v:shape id="Freeform 6" o:spid="_x0000_s1026" o:spt="100" style="position:absolute;left:4084638;top:3873500;height:2978150;width:4257675;" filled="t" stroked="t" coordsize="2682,1876" o:gfxdata="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CbwC8AAAA&#10;3QAAAA8AAAAAAAAAAQAgAAAAIgAAAGRycy9kb3ducmV2LnhtbFBLAQIUABQAAAAIAIdO4kAzLwWe&#10;OwAAADkAAAAQAAAAAAAAAAEAIAAAAAsBAABkcnMvc2hhcGV4bWwueG1sUEsFBgAAAAAGAAYAWwEA&#10;ALUDAAAAAA==&#10;" path="m0,682l8,733,48,773,92,777,143,792,161,852,204,866,296,866,327,893,367,921,371,941,367,981,391,1024,466,1072,535,1117,563,1157,606,1181,626,1220,642,1264,670,1300,678,1341,713,1353,830,1432,854,1468,858,1511,882,1539,909,1581,957,1616,981,1648,1000,1688,1092,1723,1115,1712,1141,1680,1248,1704,1292,1700,1339,1660,1383,1684,1476,1787,1531,1816,1567,1852,1591,1872,1614,1872,1642,1852,1697,1848,1741,1860,1779,1852,1826,1848,1850,1876,1917,1860,1973,1856,2024,1836,2086,1844,2161,1844,2268,1775,2331,1700,2379,1668,2420,1664,2539,1676,2591,1676,2674,1664,2678,1577,2682,1539,2678,1511,2650,1492,2555,1472,2523,1448,2503,1412,2464,1307,2444,1260,2424,1220,2339,1169,2311,1137,2288,1105,2280,1068,2248,1028,2212,1008,2169,993,2137,1000,2105,973,2082,973,2060,957,2078,925,2101,905,2101,852,2141,836,2228,844,2272,824,2299,800,2307,741,2307,608,2295,608,2264,608,2284,481,2204,371,2131,329,2115,123,2137,16,2026,0,2020,60,1899,79,1947,139,1947,254,1957,285,1862,345,1713,551,1630,571,1567,513,1412,428,1329,466,1333,555,1222,561,1159,630,1006,630,965,586,795,583,715,624,632,598,610,519,547,472,521,408,357,444,367,497,299,555,204,535,125,577,18,583,8,620,0,682xe">
                          <v:path o:connectlocs="48,773;161,852;327,893;367,981;535,1117;626,1220;678,1341;854,1468;909,1581;1000,1688;1141,1680;1339,1660;1531,1816;1614,1872;1741,1860;1850,1876;2024,1836;2268,1775;2420,1664;2674,1664;2678,1511;2523,1448;2444,1260;2311,1137;2248,1028;2137,1000;2060,957;2101,852;2272,824;2307,608;2284,481;2115,123;2020,60;1947,254;1713,551;1412,428;1222,561;965,586;632,598;521,408;299,555;18,583" o:connectangles="0,0,0,0,0,0,0,0,0,0,0,0,0,0,0,0,0,0,0,0,0,0,0,0,0,0,0,0,0,0,0,0,0,0,0,0,0,0,0,0,0,0"/>
                          <v:fill on="t" focussize="0,0"/>
                          <v:stroke weight="0.5pt" color="#FFFFFF [3212]" joinstyle="round"/>
                          <v:imagedata o:title=""/>
                          <o:lock v:ext="edit" aspectratio="f"/>
                        </v:shape>
                        <v:shape id="Freeform 9" o:spid="_x0000_s1026" o:spt="100" style="position:absolute;left:3548063;top:12700;height:4860925;width:5667375;" filled="t" stroked="t" coordsize="3570,3062" o:gfxdata="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2aKqL4A&#10;AADdAAAADwAAAAAAAAABACAAAAAiAAAAZHJzL2Rvd25yZXYueG1sUEsBAhQAFAAAAAgAh07iQDMv&#10;BZ47AAAAOQAAABAAAAAAAAAAAQAgAAAADQEAAGRycy9zaGFwZXhtbC54bWxQSwUGAAAAAAYABgBb&#10;AQAAtwMAAAAA&#10;" path="m91,2383l111,2446,158,2581,162,2589,188,2599,200,2618,212,2654,212,2686,178,2702,216,2761,283,2834,346,2917,366,2981,356,3015,463,3009,542,2967,637,2987,705,2929,695,2876,859,2840,885,2904,948,2951,970,3030,1053,3056,1133,3015,1303,3018,1344,3062,1497,3062,1560,2993,1671,2987,1667,2898,1750,2860,1905,2945,1968,3003,2051,2983,2200,2777,2295,2717,2285,2686,2285,2571,2237,2511,2358,2492,2364,2432,2475,2448,2453,2555,2469,2761,2542,2803,2622,2913,2602,3040,2633,3040,2645,3040,2645,2997,2661,2933,2669,2890,2661,2866,2661,2822,2677,2830,2689,2805,2717,2757,2742,2737,2786,2737,2806,2717,2826,2610,2845,2557,2984,2363,3020,2325,3053,2317,3081,2286,3152,2062,3152,1998,3140,1935,3140,1858,3156,1790,3184,1735,3220,1602,3231,1519,3231,1487,3247,1406,3263,1371,3315,1367,3350,1347,3368,1319,3451,1279,3483,1268,3534,1244,3562,1186,3570,1151,3558,1115,3538,1115,3527,1099,3507,1107,3491,1060,3463,1036,3435,1032,3376,1008,3354,988,3334,960,3307,840,3295,749,3295,616,3291,459,3303,463,3291,436,3231,368,3228,317,3224,255,3180,192,3140,172,3097,121,3053,97,2996,73,2948,0,2861,77,2806,57,2758,180,2645,208,2614,305,2507,313,2435,261,2055,255,2075,212,2063,212,2055,208,2043,208,2016,255,1905,255,1697,255,1491,255,1283,255,1083,255,877,255,669,255,669,463,669,695,465,695,465,824,465,1044,465,1256,465,1472,457,1664,434,1668,319,1668,283,1672,236,1679,232,1683,220,1719,216,1763,200,1806,154,1874,91,1943,91,1994,95,2026,91,2046,87,2050,55,2070,43,2086,36,2125,36,2179,28,2214,4,2258,0,2278,0,2341,12,2341,32,2337,95,2321,91,2383xe">
                          <v:path o:connectlocs="158,2581;200,2618;178,2702;346,2917;463,3009;705,2929;885,2904;1053,3056;1344,3062;1671,2987;1905,2945;2200,2777;2285,2571;2364,2432;2469,2761;2602,3040;2645,2997;2661,2866;2689,2805;2786,2737;2845,2557;3053,2317;3152,1998;3156,1790;3231,1519;3263,1371;3368,1319;3534,1244;3558,1115;3507,1107;3435,1032;3334,960;3295,616;3291,436;3224,255;3097,121;2948,0;2758,180;2507,313;2075,212;2043,208;1697,255;1083,255;669,463;465,824;465,1472;319,1668;232,1683;200,1806;91,1994;87,2050;36,2125;4,2258;12,2341;91,2383" o:connectangles="0,0,0,0,0,0,0,0,0,0,0,0,0,0,0,0,0,0,0,0,0,0,0,0,0,0,0,0,0,0,0,0,0,0,0,0,0,0,0,0,0,0,0,0,0,0,0,0,0,0,0,0,0,0,0"/>
                          <v:fill on="t" focussize="0,0"/>
                          <v:stroke weight="0.5pt" color="#FFFFFF [3212]" joinstyle="round"/>
                          <v:imagedata o:title=""/>
                          <o:lock v:ext="edit" aspectratio="f"/>
                        </v:shape>
                      </v:group>
                    </v:group>
                  </v:group>
                </v:group>
                <v:shape id="Title 1" o:spid="_x0000_s1026" o:spt="202" type="#_x0000_t202" style="position:absolute;left:9786;top:2921;height:764;width:489;v-text-anchor:bottom;" filled="f" stroked="f" coordsize="21600,21600" o:gfxdata="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0kAa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1.905mm,0.9525mm,1.905mm,0.9525mm">
                    <w:txbxContent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7756525</wp:posOffset>
                </wp:positionV>
                <wp:extent cx="3479165" cy="744220"/>
                <wp:effectExtent l="0" t="0" r="0" b="0"/>
                <wp:wrapNone/>
                <wp:docPr id="1192" name="组合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165" cy="744220"/>
                          <a:chOff x="12637" y="5407"/>
                          <a:chExt cx="5479" cy="1172"/>
                        </a:xfrm>
                      </wpg:grpSpPr>
                      <wps:wsp>
                        <wps:cNvPr id="1193" name="文本框 420"/>
                        <wps:cNvSpPr txBox="1"/>
                        <wps:spPr>
                          <a:xfrm>
                            <a:off x="12637" y="5407"/>
                            <a:ext cx="3200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消防设施合作品牌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194" name="矩形 421"/>
                        <wps:cNvSpPr/>
                        <wps:spPr>
                          <a:xfrm>
                            <a:off x="12637" y="5955"/>
                            <a:ext cx="5479" cy="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color w:val="40404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>海湾、华为、青鸟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9" o:spid="_x0000_s1026" o:spt="203" style="position:absolute;left:0pt;margin-left:167.05pt;margin-top:610.75pt;height:58.6pt;width:273.95pt;z-index:251709440;mso-width-relative:page;mso-height-relative:page;" coordorigin="12637,5407" coordsize="5479,1172" o:gfxdata="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1c/cjbAAAADQEAAA8AAAAAAAAAAQAgAAAAIgAAAGRy&#10;cy9kb3ducmV2LnhtbFBLAQIUABQAAAAIAIdO4kBdRAZNdAIAAFcGAAAOAAAAAAAAAAEAIAAAACoB&#10;AABkcnMvZTJvRG9jLnhtbFBLBQYAAAAABgAGAFkBAAAQBgAAAAA=&#10;">
                <o:lock v:ext="edit" aspectratio="f"/>
                <v:shape id="文本框 420" o:spid="_x0000_s1026" o:spt="202" type="#_x0000_t202" style="position:absolute;left:12637;top:5407;height:936;width:3200;mso-wrap-style:none;" filled="f" stroked="f" coordsize="21600,21600" o:gfxdata="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w3Rs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消防设施合作品牌</w:t>
                        </w:r>
                      </w:p>
                    </w:txbxContent>
                  </v:textbox>
                </v:shape>
                <v:rect id="矩形 421" o:spid="_x0000_s1026" o:spt="1" style="position:absolute;left:12637;top:5955;height:624;width:5479;" filled="f" stroked="f" coordsize="21600,21600" o:gfxdata="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UTRZr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color w:val="40404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海湾、华为、青鸟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6892290</wp:posOffset>
                </wp:positionV>
                <wp:extent cx="3479165" cy="744220"/>
                <wp:effectExtent l="0" t="0" r="0" b="0"/>
                <wp:wrapNone/>
                <wp:docPr id="1186" name="组合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165" cy="744220"/>
                          <a:chOff x="12637" y="5407"/>
                          <a:chExt cx="5479" cy="1172"/>
                        </a:xfrm>
                      </wpg:grpSpPr>
                      <wps:wsp>
                        <wps:cNvPr id="1187" name="文本框 416"/>
                        <wps:cNvSpPr txBox="1"/>
                        <wps:spPr>
                          <a:xfrm>
                            <a:off x="12637" y="5407"/>
                            <a:ext cx="3600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新风、净化主营品牌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  <wps:wsp>
                        <wps:cNvPr id="1188" name="矩形 417"/>
                        <wps:cNvSpPr/>
                        <wps:spPr>
                          <a:xfrm>
                            <a:off x="12637" y="5955"/>
                            <a:ext cx="5479" cy="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color w:val="40404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>松下、纳新、垂恩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5" o:spid="_x0000_s1026" o:spt="203" style="position:absolute;left:0pt;margin-left:166.65pt;margin-top:542.7pt;height:58.6pt;width:273.95pt;z-index:251707392;mso-width-relative:page;mso-height-relative:page;" coordorigin="12637,5407" coordsize="5479,1172" o:gfxdata="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D9Ek1/bAAAADQEAAA8AAAAAAAAA&#10;AQAgAAAAIgAAAGRycy9kb3ducmV2LnhtbFBLAQIUABQAAAAIAIdO4kAUWI3wgAIAAFcGAAAOAAAA&#10;AAAAAAEAIAAAACoBAABkcnMvZTJvRG9jLnhtbFBLBQYAAAAABgAGAFkBAAAcBgAAAAA=&#10;">
                <o:lock v:ext="edit" aspectratio="f"/>
                <v:shape id="文本框 416" o:spid="_x0000_s1026" o:spt="202" type="#_x0000_t202" style="position:absolute;left:12637;top:5407;height:936;width:3600;mso-wrap-style:none;" filled="f" stroked="f" coordsize="21600,21600" o:gfxdata="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0h5LK5AAAA3Q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新风、净化主营品牌</w:t>
                        </w:r>
                      </w:p>
                    </w:txbxContent>
                  </v:textbox>
                </v:shape>
                <v:rect id="矩形 417" o:spid="_x0000_s1026" o:spt="1" style="position:absolute;left:12637;top:5955;height:624;width:5479;" filled="f" stroked="f" coordsize="21600,21600" o:gfxdata="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0E2+&#10;wAAAAN0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color w:val="40404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松下、纳新、垂恩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2080260</wp:posOffset>
                </wp:positionH>
                <wp:positionV relativeFrom="paragraph">
                  <wp:posOffset>5989320</wp:posOffset>
                </wp:positionV>
                <wp:extent cx="4229100" cy="744220"/>
                <wp:effectExtent l="0" t="0" r="0" b="0"/>
                <wp:wrapNone/>
                <wp:docPr id="592" name="组合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744220"/>
                          <a:chOff x="12637" y="5407"/>
                          <a:chExt cx="5479" cy="1172"/>
                        </a:xfrm>
                      </wpg:grpSpPr>
                      <wps:wsp>
                        <wps:cNvPr id="593" name="文本框 412"/>
                        <wps:cNvSpPr txBox="1"/>
                        <wps:spPr>
                          <a:xfrm>
                            <a:off x="12637" y="5407"/>
                            <a:ext cx="4114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空调设备主营品牌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594" name="矩形 413"/>
                        <wps:cNvSpPr/>
                        <wps:spPr>
                          <a:xfrm>
                            <a:off x="12637" y="5955"/>
                            <a:ext cx="5479" cy="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color w:val="40404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>格力、大金、约克、麦克维尔、日立、美的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4" o:spid="_x0000_s1026" o:spt="203" style="position:absolute;left:0pt;margin-left:163.8pt;margin-top:471.6pt;height:58.6pt;width:333pt;z-index:251702272;mso-width-relative:page;mso-height-relative:page;" coordorigin="12637,5407" coordsize="5479,1172" o:gfxdata="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dCR4bbAAAADAEAAA8AAAAAAAAAAQAgAAAAIgAAAGRy&#10;cy9kb3ducmV2LnhtbFBLAQIUABQAAAAIAIdO4kDqUXucdAIAAFYGAAAOAAAAAAAAAAEAIAAAACoB&#10;AABkcnMvZTJvRG9jLnhtbFBLBQYAAAAABgAGAFkBAAAQBgAAAAA=&#10;">
                <o:lock v:ext="edit" aspectratio="f"/>
                <v:shape id="文本框 412" o:spid="_x0000_s1026" o:spt="202" type="#_x0000_t202" style="position:absolute;left:12637;top:5407;height:936;width:4114;" filled="f" stroked="f" coordsize="21600,21600" o:gfxdata="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EH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空调设备主营品牌</w:t>
                        </w:r>
                      </w:p>
                    </w:txbxContent>
                  </v:textbox>
                </v:shape>
                <v:rect id="矩形 413" o:spid="_x0000_s1026" o:spt="1" style="position:absolute;left:12637;top:5955;height:624;width:5479;" filled="f" stroked="f" coordsize="21600,21600" o:gfxdata="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vKi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color w:val="40404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格力、大金、约克、麦克维尔、日立、美的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6967855</wp:posOffset>
                </wp:positionV>
                <wp:extent cx="673735" cy="659130"/>
                <wp:effectExtent l="15875" t="12065" r="53340" b="71755"/>
                <wp:wrapNone/>
                <wp:docPr id="1183" name="组合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659130"/>
                          <a:chOff x="7515" y="45237"/>
                          <a:chExt cx="1061" cy="1038"/>
                        </a:xfrm>
                      </wpg:grpSpPr>
                      <wps:wsp>
                        <wps:cNvPr id="1184" name="圆角矩形 407"/>
                        <wps:cNvSpPr/>
                        <wps:spPr>
                          <a:xfrm>
                            <a:off x="7515" y="45243"/>
                            <a:ext cx="1032" cy="1032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5" name="文本框 408"/>
                        <wps:cNvSpPr txBox="1"/>
                        <wps:spPr>
                          <a:xfrm>
                            <a:off x="7583" y="45237"/>
                            <a:ext cx="993" cy="768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Kartika" w:hAnsi="Kartika" w:eastAsia="方正姚体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5.2pt;margin-top:548.65pt;height:51.9pt;width:53.05pt;z-index:251706368;mso-width-relative:page;mso-height-relative:page;" coordorigin="7515,45237" coordsize="1061,1038" o:gfxdata="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vujUHdwAAAAN&#10;AQAADwAAAAAAAAABACAAAAAiAAAAZHJzL2Rvd25yZXYueG1sUEsBAhQAFAAAAAgAh07iQEPrkRk1&#10;AwAAVQcAAA4AAAAAAAAAAQAgAAAAKwEAAGRycy9lMm9Eb2MueG1sUEsFBgAAAAAGAAYAWQEAANIG&#10;AAAAAA==&#10;">
                <o:lock v:ext="edit" aspectratio="f"/>
                <v:roundrect id="圆角矩形 407" o:spid="_x0000_s1026" o:spt="2" style="position:absolute;left:7515;top:45243;height:1032;width:1032;v-text-anchor:middle;" fillcolor="#4472C4" filled="t" stroked="f" coordsize="21600,21600" arcsize="0.166666666666667" o:gfxdata="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5DFe8AAAA&#10;3Q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roundrect>
                <v:shape id="文本框 408" o:spid="_x0000_s1026" o:spt="202" type="#_x0000_t202" style="position:absolute;left:7583;top:45237;height:768;width:993;" filled="f" stroked="f" coordsize="21600,21600" o:gfxdata="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sVC4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Kartika" w:hAnsi="Kartika" w:eastAsia="方正姚体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695960</wp:posOffset>
                </wp:positionH>
                <wp:positionV relativeFrom="paragraph">
                  <wp:posOffset>6099810</wp:posOffset>
                </wp:positionV>
                <wp:extent cx="662305" cy="655320"/>
                <wp:effectExtent l="15875" t="15875" r="64770" b="71755"/>
                <wp:wrapNone/>
                <wp:docPr id="1180" name="组合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05" cy="655320"/>
                          <a:chOff x="7507" y="43983"/>
                          <a:chExt cx="1043" cy="1032"/>
                        </a:xfrm>
                      </wpg:grpSpPr>
                      <wps:wsp>
                        <wps:cNvPr id="1181" name="圆角矩形 389"/>
                        <wps:cNvSpPr/>
                        <wps:spPr>
                          <a:xfrm>
                            <a:off x="7507" y="43983"/>
                            <a:ext cx="1032" cy="1032"/>
                          </a:xfrm>
                          <a:prstGeom prst="round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82" name="文本框 390"/>
                        <wps:cNvSpPr txBox="1"/>
                        <wps:spPr>
                          <a:xfrm>
                            <a:off x="7557" y="43995"/>
                            <a:ext cx="993" cy="768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Kartika" w:hAnsi="Kartika" w:eastAsia="方正姚体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8pt;margin-top:480.3pt;height:51.6pt;width:52.15pt;z-index:251705344;mso-width-relative:page;mso-height-relative:page;" coordorigin="7507,43983" coordsize="1043,1032" o:gfxdata="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lA3yaNoA&#10;AAAMAQAADwAAAAAAAAABACAAAAAiAAAAZHJzL2Rvd25yZXYueG1sUEsBAhQAFAAAAAgAh07iQJbF&#10;KPA6AwAAVQcAAA4AAAAAAAAAAQAgAAAAKQEAAGRycy9lMm9Eb2MueG1sUEsFBgAAAAAGAAYAWQEA&#10;ANUGAAAAAA==&#10;">
                <o:lock v:ext="edit" aspectratio="f"/>
                <v:roundrect id="圆角矩形 389" o:spid="_x0000_s1026" o:spt="2" style="position:absolute;left:7507;top:43983;height:1032;width:1032;v-text-anchor:middle;" fillcolor="#70AD47" filled="t" stroked="f" coordsize="21600,21600" arcsize="0.166666666666667" o:gfxdata="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klK&#10;ScEAAADd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roundrect>
                <v:shape id="文本框 390" o:spid="_x0000_s1026" o:spt="202" type="#_x0000_t202" style="position:absolute;left:7557;top:43995;height:768;width:993;" filled="f" stroked="f" coordsize="21600,21600" o:gfxdata="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WMjM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Kartika" w:hAnsi="Kartika" w:eastAsia="方正姚体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8641080</wp:posOffset>
                </wp:positionV>
                <wp:extent cx="3902075" cy="744220"/>
                <wp:effectExtent l="0" t="0" r="0" b="0"/>
                <wp:wrapNone/>
                <wp:docPr id="1199" name="组合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075" cy="744220"/>
                          <a:chOff x="12637" y="5407"/>
                          <a:chExt cx="5479" cy="1172"/>
                        </a:xfrm>
                      </wpg:grpSpPr>
                      <wps:wsp>
                        <wps:cNvPr id="1200" name="文本框 420"/>
                        <wps:cNvSpPr txBox="1"/>
                        <wps:spPr>
                          <a:xfrm>
                            <a:off x="12637" y="5407"/>
                            <a:ext cx="3200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楼宇自控合作品牌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1201" name="矩形 421"/>
                        <wps:cNvSpPr/>
                        <wps:spPr>
                          <a:xfrm>
                            <a:off x="12637" y="5955"/>
                            <a:ext cx="5479" cy="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 w:hAnsiTheme="minorBidi"/>
                                  <w:color w:val="404040"/>
                                  <w:kern w:val="24"/>
                                  <w:sz w:val="32"/>
                                  <w:szCs w:val="32"/>
                                  <w:lang w:val="en-US" w:eastAsia="zh-CN"/>
                                </w:rPr>
                                <w:t>江森、霍尼韦尔、华为、海康威视、博世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9" o:spid="_x0000_s1026" o:spt="203" style="position:absolute;left:0pt;margin-left:165.45pt;margin-top:680.4pt;height:58.6pt;width:307.25pt;z-index:251712512;mso-width-relative:page;mso-height-relative:page;" coordorigin="12637,5407" coordsize="5479,1172" o:gfxdata="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QyntvcAAAADQEAAA8AAAAAAAAAAQAgAAAAIgAAAGRycy9k&#10;b3ducmV2LnhtbFBLAQIUABQAAAAIAIdO4kDZ8tc7cAIAAFkGAAAOAAAAAAAAAAEAIAAAACsBAABk&#10;cnMvZTJvRG9jLnhtbFBLBQYAAAAABgAGAFkBAAANBgAAAAA=&#10;">
                <o:lock v:ext="edit" aspectratio="f"/>
                <v:shape id="文本框 420" o:spid="_x0000_s1026" o:spt="202" type="#_x0000_t202" style="position:absolute;left:12637;top:5407;height:936;width:3200;" filled="f" stroked="f" coordsize="21600,21600" o:gfxdata="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LXV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楼宇自控合作品牌</w:t>
                        </w:r>
                      </w:p>
                    </w:txbxContent>
                  </v:textbox>
                </v:shape>
                <v:rect id="矩形 421" o:spid="_x0000_s1026" o:spt="1" style="position:absolute;left:12637;top:5955;height:624;width:5479;" filled="f" stroked="f" coordsize="21600,21600" o:gfxdata="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IYF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 w:hAnsiTheme="minorBidi"/>
                            <w:color w:val="404040"/>
                            <w:kern w:val="24"/>
                            <w:sz w:val="32"/>
                            <w:szCs w:val="32"/>
                            <w:lang w:val="en-US" w:eastAsia="zh-CN"/>
                          </w:rPr>
                          <w:t>江森、霍尼韦尔、华为、海康威视、博世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781685</wp:posOffset>
                </wp:positionH>
                <wp:positionV relativeFrom="paragraph">
                  <wp:posOffset>8856980</wp:posOffset>
                </wp:positionV>
                <wp:extent cx="630555" cy="487680"/>
                <wp:effectExtent l="0" t="0" r="0" b="0"/>
                <wp:wrapNone/>
                <wp:docPr id="1198" name="文本框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" cy="487680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eastAsia" w:eastAsia="方正姚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Kartika" w:hAnsi="Kartika" w:eastAsia="方正姚体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Kartika" w:hAnsi="Kartika" w:eastAsia="方正姚体"/>
                                <w:b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1" o:spid="_x0000_s1026" o:spt="202" type="#_x0000_t202" style="position:absolute;left:0pt;margin-left:61.55pt;margin-top:697.4pt;height:38.4pt;width:49.65pt;z-index:251711488;mso-width-relative:page;mso-height-relative:page;" filled="f" stroked="f" coordsize="21600,21600" o:gfxdata="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kytkptkAAAANAQAADwAAAAAAAAABACAAAAAiAAAAZHJzL2Rvd25y&#10;ZXYueG1sUEsBAhQAFAAAAAgAh07iQGYxywnEAQAAbw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kinsoku/>
                        <w:ind w:left="0"/>
                        <w:jc w:val="left"/>
                        <w:rPr>
                          <w:rFonts w:hint="eastAsia" w:eastAsia="方正姚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Kartika" w:hAnsi="Kartika" w:eastAsia="方正姚体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Kartika" w:hAnsi="Kartika" w:eastAsia="方正姚体"/>
                          <w:b/>
                          <w:color w:val="FFFFFF" w:themeColor="background1"/>
                          <w:kern w:val="24"/>
                          <w:sz w:val="44"/>
                          <w:szCs w:val="4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8771255</wp:posOffset>
                </wp:positionV>
                <wp:extent cx="655320" cy="655320"/>
                <wp:effectExtent l="15875" t="15875" r="71755" b="71755"/>
                <wp:wrapNone/>
                <wp:docPr id="1197" name="圆角矩形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553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14CD68"/>
                            </a:gs>
                            <a:gs pos="100000">
                              <a:srgbClr val="0B6E38"/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圆角矩形 410" o:spid="_x0000_s1026" o:spt="2" style="position:absolute;left:0pt;margin-left:56.35pt;margin-top:690.65pt;height:51.6pt;width:51.6pt;z-index:251710464;v-text-anchor:middle;mso-width-relative:page;mso-height-relative:page;" fillcolor="#14CD68" filled="t" stroked="f" coordsize="21600,21600" arcsize="0.166666666666667" o:gfxdata="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lfcwDbAAAADQEAAA8AAAAAAAAAAQAg&#10;AAAAIgAAAGRycy9kb3ducmV2LnhtbFBLAQIUABQAAAAIAIdO4kCOUkuCfQIAAP4EAAAOAAAAAAAA&#10;AAEAIAAAACoBAABkcnMvZTJvRG9jLnhtbFBLBQYAAAAABgAGAFkBAAAZBgAAAAA=&#10;">
                <v:fill type="gradient" on="t" color2="#0B6E38" angle="90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shadow on="t" color="#000000" opacity="26214f" offset="2.12133858267717pt,2.12133858267717pt" origin="-32768f,-32768f" matrix="65536f,0f,0f,65536f"/>
              </v:round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7858760</wp:posOffset>
                </wp:positionV>
                <wp:extent cx="673735" cy="659130"/>
                <wp:effectExtent l="15875" t="12065" r="53340" b="71755"/>
                <wp:wrapNone/>
                <wp:docPr id="1189" name="组合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" cy="659130"/>
                          <a:chOff x="7521" y="46484"/>
                          <a:chExt cx="1061" cy="1038"/>
                        </a:xfrm>
                      </wpg:grpSpPr>
                      <wps:wsp>
                        <wps:cNvPr id="1190" name="圆角矩形 410"/>
                        <wps:cNvSpPr/>
                        <wps:spPr>
                          <a:xfrm>
                            <a:off x="7521" y="46490"/>
                            <a:ext cx="1032" cy="1032"/>
                          </a:xfrm>
                          <a:prstGeom prst="round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1" name="文本框 411"/>
                        <wps:cNvSpPr txBox="1"/>
                        <wps:spPr>
                          <a:xfrm>
                            <a:off x="7589" y="46484"/>
                            <a:ext cx="993" cy="768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artika" w:hAnsi="Kartika" w:eastAsia="方正姚体"/>
                                  <w:b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6pt;margin-top:618.8pt;height:51.9pt;width:53.05pt;z-index:251708416;mso-width-relative:page;mso-height-relative:page;" coordorigin="7521,46484" coordsize="1061,1038" o:gfxdata="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">
                <o:lock v:ext="edit" aspectratio="f"/>
                <v:roundrect id="圆角矩形 410" o:spid="_x0000_s1026" o:spt="2" style="position:absolute;left:7521;top:46490;height:1032;width:1032;v-text-anchor:middle;" fillcolor="#FFC000" filled="t" stroked="f" coordsize="21600,21600" arcsize="0.166666666666667" o:gfxdata="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06hC/&#10;AAAA3QAAAA8AAAAAAAAAAQAgAAAAIgAAAGRycy9kb3ducmV2LnhtbFBLAQIUABQAAAAIAIdO4kAz&#10;LwWeOwAAADkAAAAQAAAAAAAAAAEAIAAAAA4BAABkcnMvc2hhcGV4bWwueG1sUEsFBgAAAAAGAAYA&#10;WwEAALgD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roundrect>
                <v:shape id="文本框 411" o:spid="_x0000_s1026" o:spt="202" type="#_x0000_t202" style="position:absolute;left:7589;top:46484;height:768;width:993;" filled="f" stroked="f" coordsize="21600,21600" o:gfxdata="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U8BmugAAAN0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Kartika" w:hAnsi="Kartika" w:eastAsia="方正姚体"/>
                            <w:b/>
                            <w:color w:val="FFFFFF" w:themeColor="background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3266440</wp:posOffset>
                </wp:positionV>
                <wp:extent cx="3906520" cy="664210"/>
                <wp:effectExtent l="0" t="0" r="0" b="0"/>
                <wp:wrapNone/>
                <wp:docPr id="55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520" cy="664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/>
                        </w:txbxContent>
                      </wps:txbx>
                      <wps:bodyPr wrap="square" lIns="0" tIns="0" rIns="0" bIns="0" rtlCol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97.55pt;margin-top:257.2pt;height:52.3pt;width:307.6pt;z-index:251686912;mso-width-relative:page;mso-height-relative:page;" filled="f" stroked="f" coordsize="21600,21600" o:gfxdata="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CbmQs2QAAAAsBAAAPAAAAAAAAAAEAIAAAACIAAABk&#10;cnMvZG93bnJldi54bWxQSwECFAAUAAAACACHTuJA2U2kwcwBAACPAwAADgAAAAAAAAABACAAAAAo&#10;AQAAZHJzL2Uyb0RvYy54bWxQSwUGAAAAAAYABgBZAQAAZg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145415</wp:posOffset>
                </wp:positionV>
                <wp:extent cx="3634105" cy="1199515"/>
                <wp:effectExtent l="5080" t="0" r="64135" b="64770"/>
                <wp:wrapNone/>
                <wp:docPr id="5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199515"/>
                          <a:chOff x="647" y="-133"/>
                          <a:chExt cx="7577" cy="2127"/>
                        </a:xfrm>
                      </wpg:grpSpPr>
                      <wpg:grpSp>
                        <wpg:cNvPr id="53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7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0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1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-133"/>
                            <a:ext cx="517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产品与服务</w:t>
                              </w:r>
                            </w:p>
                            <w:p/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8.15pt;margin-top:11.45pt;height:94.45pt;width:286.15pt;z-index:251680768;mso-width-relative:page;mso-height-relative:page;" coordorigin="647,-133" coordsize="7577,2127" o:gfxdata="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fyA9FsAAAADb&#10;AAAADwAAAGRycy9kb3ducmV2LnhtbEWPT2sCMRTE7wW/Q3iCl6JZBatdjR5KC4q0ohXE22Pz3F1M&#10;XrabuP759KZQ6HGYmd8w0/nVGtFQ7UvHCvq9BARx5nTJuYLd90d3DMIHZI3GMSm4kYf5rPU0xVS7&#10;C2+o2YZcRAj7FBUUIVSplD4ryKLvuYo4ekdXWwxR1rnUNV4i3Bo5SJIXabHkuFBgRW8FZaft2Sq4&#10;/xyMfzWH/fOo2b3Lda5Xy69PpTrtfjIBEega/sN/7YVWMBzB75f4A+Ts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ID0W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7uOwtbcAAADb&#10;AAAADwAAAGRycy9kb3ducmV2LnhtbEVPuwrCMBTdBf8hXMFNUx1Eq9FBERwEtRbE7dpc22JzU5r4&#10;/HozCI6H854tXqYSD2pcaVnBoB+BIM6sLjlXkB7XvTEI55E1VpZJwZscLObt1gxjbZ98oEficxFC&#10;2MWooPC+jqV0WUEGXd/WxIG72sagD7DJpW7wGcJNJYdRNJIGSw4NBda0LCi7JXejYPhZ2YtZnfJ6&#10;Pzlvrx9ennZpolS3M4imIDy9/F/8c2+0glFYH76EHyDn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47C1twAAANsAAAAP&#10;AAAAAAAAAAEAIAAAACIAAABkcnMvZG93bnJldi54bWxQSwECFAAUAAAACACHTuJAMy8FnjsAAAA5&#10;AAAAEAAAAAAAAAABACAAAAAGAQAAZHJzL3NoYXBleG1sLnhtbFBLBQYAAAAABgAGAFsBAACwAwAA&#10;AAA=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788;top:-133;height:1331;width:5179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产品与服务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-925195</wp:posOffset>
                </wp:positionH>
                <wp:positionV relativeFrom="paragraph">
                  <wp:posOffset>2310130</wp:posOffset>
                </wp:positionV>
                <wp:extent cx="1040765" cy="1040765"/>
                <wp:effectExtent l="209550" t="14605" r="45085" b="224790"/>
                <wp:wrapNone/>
                <wp:docPr id="693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15" cy="1040815"/>
                          <a:chOff x="6266498" y="2004603"/>
                          <a:chExt cx="1040815" cy="1040815"/>
                        </a:xfrm>
                      </wpg:grpSpPr>
                      <wpg:grpSp>
                        <wpg:cNvPr id="694" name="组合 27"/>
                        <wpg:cNvGrpSpPr/>
                        <wpg:grpSpPr>
                          <a:xfrm>
                            <a:off x="6266498" y="2004603"/>
                            <a:ext cx="1040815" cy="1040815"/>
                            <a:chOff x="6266498" y="1797419"/>
                            <a:chExt cx="1248000" cy="1248000"/>
                          </a:xfrm>
                        </wpg:grpSpPr>
                        <wps:wsp>
                          <wps:cNvPr id="695" name="MH_Other_10"/>
                          <wps:cNvSpPr/>
                          <wps:spPr>
                            <a:xfrm>
                              <a:off x="6266498" y="1797419"/>
                              <a:ext cx="1248000" cy="1248000"/>
                            </a:xfrm>
                            <a:prstGeom prst="donut">
                              <a:avLst>
                                <a:gd name="adj" fmla="val 9894"/>
                              </a:avLst>
                            </a:prstGeom>
                            <a:solidFill>
                              <a:srgbClr val="ECF1F4"/>
                            </a:solidFill>
                            <a:ln w="12700">
                              <a:gradFill>
                                <a:gsLst>
                                  <a:gs pos="100000">
                                    <a:schemeClr val="bg1">
                                      <a:lumMod val="85000"/>
                                    </a:schemeClr>
                                  </a:gs>
                                  <a:gs pos="0">
                                    <a:schemeClr val="bg1"/>
                                  </a:gs>
                                </a:gsLst>
                                <a:lin ang="8100000" scaled="0"/>
                              </a:gradFill>
                            </a:ln>
                            <a:effectLst>
                              <a:outerShdw blurRad="152400" dist="127000" dir="8100000" algn="tr" rotWithShape="0">
                                <a:prstClr val="black">
                                  <a:alpha val="32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96" name="MH_Title_1"/>
                          <wps:cNvSpPr/>
                          <wps:spPr>
                            <a:xfrm>
                              <a:off x="6496766" y="2055247"/>
                              <a:ext cx="787465" cy="787465"/>
                            </a:xfrm>
                            <a:prstGeom prst="ellipse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innerShdw blurRad="63500" dist="50800" dir="18900000">
                                <a:prstClr val="black">
                                  <a:alpha val="3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0" tIns="0" rIns="0" bIns="0" anchor="ctr"/>
                        </wps:wsp>
                      </wpg:grpSp>
                      <wps:wsp>
                        <wps:cNvPr id="697" name="文本框 28"/>
                        <wps:cNvSpPr txBox="1"/>
                        <wps:spPr>
                          <a:xfrm>
                            <a:off x="6500189" y="2230039"/>
                            <a:ext cx="626140" cy="6274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AnsiTheme="minorBidi"/>
                                  <w:b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-72.85pt;margin-top:181.9pt;height:81.95pt;width:81.95pt;z-index:251688960;mso-width-relative:page;mso-height-relative:page;" coordorigin="6266498,2004603" coordsize="1040815,1040815" o:gfxdata="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">
                <o:lock v:ext="edit" aspectratio="f"/>
                <v:group id="组合 27" o:spid="_x0000_s1026" o:spt="203" style="position:absolute;left:6266498;top:2004603;height:1040815;width:1040815;" coordorigin="6266498,1797419" coordsize="1248000,1248000" o:gfxdata="UEsDBAoAAAAAAIdO4kAAAAAAAAAAAAAAAAAEAAAAZHJzL1BLAwQUAAAACACHTuJA2gHDM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P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AcM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MH_Other_10" o:spid="_x0000_s1026" o:spt="23" type="#_x0000_t23" style="position:absolute;left:6266498;top:1797419;height:1248000;width:1248000;v-text-anchor:middle;" fillcolor="#ECF1F4" filled="t" stroked="t" coordsize="21600,21600" o:gfxdata="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USDC&#10;wAAAANwAAAAPAAAAAAAAAAEAIAAAACIAAABkcnMvZG93bnJldi54bWxQSwECFAAUAAAACACHTuJA&#10;My8FnjsAAAA5AAAAEAAAAAAAAAABACAAAAAPAQAAZHJzL3NoYXBleG1sLnhtbFBLBQYAAAAABgAG&#10;AFsBAAC5AwAAAAA=&#10;" adj="2137">
                    <v:fill on="t" focussize="0,0"/>
                    <v:stroke weight="1pt" color="#000000" miterlimit="8" joinstyle="miter"/>
                    <v:imagedata o:title=""/>
                    <o:lock v:ext="edit" aspectratio="f"/>
                    <v:shadow on="t" color="#000000" opacity="20971f" offset="-7.07110236220472pt,7.07110236220472pt" origin="32768f,-32768f" matrix="65536f,0f,0f,65536f"/>
                  </v:shape>
                  <v:shape id="MH_Title_1" o:spid="_x0000_s1026" o:spt="3" type="#_x0000_t3" style="position:absolute;left:6496766;top:2055247;height:787465;width:787465;v-text-anchor:middle;" fillcolor="#8497B0 [1951]" filled="t" stroked="f" coordsize="21600,21600" o:gfxdata="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mFay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/>
                  </v:shape>
                </v:group>
                <v:shape id="文本框 28" o:spid="_x0000_s1026" o:spt="202" type="#_x0000_t202" style="position:absolute;left:6500189;top:2230039;height:627410;width:626140;" filled="f" stroked="f" coordsize="21600,21600" o:gfxdata="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UfY+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方正兰亭超细黑简体" w:eastAsia="方正兰亭超细黑简体" w:hAnsiTheme="minorBidi"/>
                            <w:b/>
                            <w:color w:val="FFFFFF" w:themeColor="background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6252210</wp:posOffset>
                </wp:positionV>
                <wp:extent cx="3375025" cy="1328420"/>
                <wp:effectExtent l="0" t="0" r="0" b="0"/>
                <wp:wrapNone/>
                <wp:docPr id="72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025" cy="1328420"/>
                          <a:chOff x="2807" y="2725"/>
                          <a:chExt cx="5315" cy="2092"/>
                        </a:xfrm>
                      </wpg:grpSpPr>
                      <wps:wsp>
                        <wps:cNvPr id="721" name="矩形 6"/>
                        <wps:cNvSpPr/>
                        <wps:spPr>
                          <a:xfrm>
                            <a:off x="2827" y="3569"/>
                            <a:ext cx="5295" cy="12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Theme="minorEastAsia" w:hAnsiTheme="minorEastAsia" w:eastAsiaTheme="minorEastAsia" w:cstheme="minor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4040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空调改造项目，提供现场勘查，提供技术服务方案。；系统节能改造项目，提供节能技术改造方案。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722" name="文本框 7"/>
                        <wps:cNvSpPr txBox="1"/>
                        <wps:spPr>
                          <a:xfrm>
                            <a:off x="2807" y="2725"/>
                            <a:ext cx="2880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8"/>
                                  <w:szCs w:val="48"/>
                                  <w:lang w:val="en-US" w:eastAsia="zh-CN"/>
                                </w:rPr>
                                <w:t>技术咨询服务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79.7pt;margin-top:492.3pt;height:104.6pt;width:265.75pt;z-index:251694080;mso-width-relative:page;mso-height-relative:page;" coordorigin="2807,2725" coordsize="5315,2092" o:gfxdata="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zY3bLbAAAADAEAAA8AAAAAAAAAAQAgAAAAIgAA&#10;AGRycy9kb3ducmV2LnhtbFBLAQIUABQAAAAIAIdO4kAyX4Z6dwIAAE0GAAAOAAAAAAAAAAEAIAAA&#10;ACoBAABkcnMvZTJvRG9jLnhtbFBLBQYAAAAABgAGAFkBAAATBgAAAAA=&#10;">
                <o:lock v:ext="edit" aspectratio="f"/>
                <v:rect id="矩形 6" o:spid="_x0000_s1026" o:spt="1" style="position:absolute;left:2827;top:3569;height:1248;width:5295;" filled="f" stroked="f" coordsize="21600,21600" o:gfxdata="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fOF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asciiTheme="minorEastAsia" w:hAnsiTheme="minorEastAsia" w:eastAsiaTheme="minorEastAsia" w:cstheme="minorEastAsia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4040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空调改造项目，提供现场勘查，提供技术服务方案。；系统节能改造项目，提供节能技术改造方案。</w:t>
                        </w:r>
                      </w:p>
                    </w:txbxContent>
                  </v:textbox>
                </v:rect>
                <v:shape id="文本框 7" o:spid="_x0000_s1026" o:spt="202" type="#_x0000_t202" style="position:absolute;left:2807;top:2725;height:936;width:2880;mso-wrap-style:none;" filled="f" stroked="f" coordsize="21600,21600" o:gfxdata="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vUL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8"/>
                            <w:szCs w:val="48"/>
                            <w:lang w:val="en-US" w:eastAsia="zh-CN"/>
                          </w:rPr>
                          <w:t>技术咨询服务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4046220</wp:posOffset>
                </wp:positionV>
                <wp:extent cx="3375025" cy="1724660"/>
                <wp:effectExtent l="0" t="0" r="0" b="0"/>
                <wp:wrapNone/>
                <wp:docPr id="717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025" cy="1724660"/>
                          <a:chOff x="2807" y="2725"/>
                          <a:chExt cx="5315" cy="2716"/>
                        </a:xfrm>
                      </wpg:grpSpPr>
                      <wps:wsp>
                        <wps:cNvPr id="718" name="矩形 6"/>
                        <wps:cNvSpPr/>
                        <wps:spPr>
                          <a:xfrm>
                            <a:off x="2827" y="3569"/>
                            <a:ext cx="5295" cy="1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Theme="minorEastAsia" w:hAnsiTheme="minorEastAsia" w:eastAsiaTheme="minorEastAsia" w:cstheme="minor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404040"/>
                                  <w:kern w:val="24"/>
                                  <w:sz w:val="24"/>
                                  <w:szCs w:val="24"/>
                                  <w:lang w:val="en-US" w:eastAsia="zh-CN"/>
                                </w:rPr>
                                <w:t>质保期结束后，公司提供暖通空调系统清洗维保服务，根据卫生防疫要求，提供末端设备、风管、冷凝水管消毒。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719" name="文本框 7"/>
                        <wps:cNvSpPr txBox="1"/>
                        <wps:spPr>
                          <a:xfrm>
                            <a:off x="2807" y="2725"/>
                            <a:ext cx="4259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default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8"/>
                                  <w:szCs w:val="48"/>
                                  <w:lang w:val="en-US" w:eastAsia="zh-CN"/>
                                </w:rPr>
                                <w:t>清洗保养服务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76.5pt;margin-top:318.6pt;height:135.8pt;width:265.75pt;z-index:251693056;mso-width-relative:page;mso-height-relative:page;" coordorigin="2807,2725" coordsize="5315,2716" o:gfxdata="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jFydNsAAAALAQAADwAAAAAAAAABACAAAAAiAAAA&#10;ZHJzL2Rvd25yZXYueG1sUEsBAhQAFAAAAAgAh07iQLj8xLV2AgAATwYAAA4AAAAAAAAAAQAgAAAA&#10;KgEAAGRycy9lMm9Eb2MueG1sUEsFBgAAAAAGAAYAWQEAABIGAAAAAA==&#10;">
                <o:lock v:ext="edit" aspectratio="f"/>
                <v:rect id="矩形 6" o:spid="_x0000_s1026" o:spt="1" style="position:absolute;left:2827;top:3569;height:1872;width:5295;" filled="f" stroked="f" coordsize="21600,21600" o:gfxdata="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a0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asciiTheme="minorEastAsia" w:hAnsiTheme="minorEastAsia" w:eastAsiaTheme="minorEastAsia" w:cstheme="minorEastAsia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404040"/>
                            <w:kern w:val="24"/>
                            <w:sz w:val="24"/>
                            <w:szCs w:val="24"/>
                            <w:lang w:val="en-US" w:eastAsia="zh-CN"/>
                          </w:rPr>
                          <w:t>质保期结束后，公司提供暖通空调系统清洗维保服务，根据卫生防疫要求，提供末端设备、风管、冷凝水管消毒。</w:t>
                        </w:r>
                      </w:p>
                    </w:txbxContent>
                  </v:textbox>
                </v:rect>
                <v:shape id="文本框 7" o:spid="_x0000_s1026" o:spt="202" type="#_x0000_t202" style="position:absolute;left:2807;top:2725;height:936;width:4259;" filled="f" stroked="f" coordsize="21600,21600" o:gfxdata="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uXd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default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8"/>
                            <w:szCs w:val="48"/>
                            <w:lang w:val="en-US" w:eastAsia="zh-CN"/>
                          </w:rPr>
                          <w:t>清洗保养服务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969010</wp:posOffset>
                </wp:positionH>
                <wp:positionV relativeFrom="paragraph">
                  <wp:posOffset>2239010</wp:posOffset>
                </wp:positionV>
                <wp:extent cx="3375025" cy="932180"/>
                <wp:effectExtent l="0" t="0" r="0" b="0"/>
                <wp:wrapNone/>
                <wp:docPr id="70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5025" cy="932180"/>
                          <a:chOff x="2807" y="2725"/>
                          <a:chExt cx="5315" cy="1468"/>
                        </a:xfrm>
                      </wpg:grpSpPr>
                      <wps:wsp>
                        <wps:cNvPr id="709" name="矩形 6"/>
                        <wps:cNvSpPr/>
                        <wps:spPr>
                          <a:xfrm>
                            <a:off x="2827" y="3569"/>
                            <a:ext cx="5295" cy="6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Theme="minorEastAsia" w:hAnsiTheme="minorEastAsia" w:eastAsiaTheme="minorEastAsia" w:cstheme="minor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  <w:lang w:val="en-US" w:eastAsia="zh-CN"/>
                                </w:rPr>
                                <w:t>保修期内，公司提供24小时电话服务，2小时响应，4小时上门，不定期回访客户使用情况。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s:wsp>
                        <wps:cNvPr id="710" name="文本框 7"/>
                        <wps:cNvSpPr txBox="1"/>
                        <wps:spPr>
                          <a:xfrm>
                            <a:off x="2807" y="2725"/>
                            <a:ext cx="1920" cy="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404040"/>
                                  <w:kern w:val="24"/>
                                  <w:sz w:val="48"/>
                                  <w:szCs w:val="48"/>
                                  <w:lang w:val="en-US" w:eastAsia="zh-CN"/>
                                </w:rPr>
                                <w:t>售后服务</w:t>
                              </w:r>
                            </w:p>
                          </w:txbxContent>
                        </wps:txbx>
                        <wps:bodyPr wrap="none" lIns="0" tIns="0" rIns="0" bIns="0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76.3pt;margin-top:176.3pt;height:73.4pt;width:265.75pt;z-index:251692032;mso-width-relative:page;mso-height-relative:page;" coordorigin="2807,2725" coordsize="5315,1468" o:gfxdata="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RZvbbaAAAACwEAAA8AAAAAAAAAAQAgAAAAIgAAAGRy&#10;cy9kb3ducmV2LnhtbFBLAQIUABQAAAAIAIdO4kAnCSYwdQIAAEsGAAAOAAAAAAAAAAEAIAAAACkB&#10;AABkcnMvZTJvRG9jLnhtbFBLBQYAAAAABgAGAFkBAAAQBgAAAAA=&#10;">
                <o:lock v:ext="edit" aspectratio="f"/>
                <v:rect id="矩形 6" o:spid="_x0000_s1026" o:spt="1" style="position:absolute;left:2827;top:3569;height:624;width:5295;" filled="f" stroked="f" coordsize="21600,21600" o:gfxdata="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0nn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asciiTheme="minorEastAsia" w:hAnsiTheme="minorEastAsia" w:eastAsiaTheme="minorEastAsia" w:cstheme="minorEastAsia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  <w:lang w:val="en-US" w:eastAsia="zh-CN"/>
                          </w:rPr>
                          <w:t>保修期内，公司提供24小时电话服务，2小时响应，4小时上门，不定期回访客户使用情况。</w:t>
                        </w:r>
                      </w:p>
                    </w:txbxContent>
                  </v:textbox>
                </v:rect>
                <v:shape id="文本框 7" o:spid="_x0000_s1026" o:spt="202" type="#_x0000_t202" style="position:absolute;left:2807;top:2725;height:936;width:1920;mso-wrap-style:none;" filled="f" stroked="f" coordsize="21600,21600" o:gfxdata="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E+zv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4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404040"/>
                            <w:kern w:val="24"/>
                            <w:sz w:val="48"/>
                            <w:szCs w:val="48"/>
                            <w:lang w:val="en-US" w:eastAsia="zh-CN"/>
                          </w:rPr>
                          <w:t>售后服务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4589780</wp:posOffset>
            </wp:positionH>
            <wp:positionV relativeFrom="page">
              <wp:posOffset>4355465</wp:posOffset>
            </wp:positionV>
            <wp:extent cx="2424430" cy="2424430"/>
            <wp:effectExtent l="0" t="0" r="13970" b="13970"/>
            <wp:wrapSquare wrapText="bothSides"/>
            <wp:docPr id="6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图片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-911225</wp:posOffset>
                </wp:positionH>
                <wp:positionV relativeFrom="paragraph">
                  <wp:posOffset>3780790</wp:posOffset>
                </wp:positionV>
                <wp:extent cx="1040765" cy="1040765"/>
                <wp:effectExtent l="224790" t="26035" r="48895" b="228600"/>
                <wp:wrapNone/>
                <wp:docPr id="698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15" cy="1040815"/>
                          <a:chOff x="6266498" y="2004603"/>
                          <a:chExt cx="1040815" cy="1040815"/>
                        </a:xfrm>
                      </wpg:grpSpPr>
                      <wpg:grpSp>
                        <wpg:cNvPr id="699" name="组合 32"/>
                        <wpg:cNvGrpSpPr/>
                        <wpg:grpSpPr>
                          <a:xfrm>
                            <a:off x="6266498" y="2004603"/>
                            <a:ext cx="1040815" cy="1040815"/>
                            <a:chOff x="6266498" y="1797419"/>
                            <a:chExt cx="1248000" cy="1248000"/>
                          </a:xfrm>
                        </wpg:grpSpPr>
                        <wps:wsp>
                          <wps:cNvPr id="700" name="MH_Other_10"/>
                          <wps:cNvSpPr/>
                          <wps:spPr>
                            <a:xfrm>
                              <a:off x="6266498" y="1797419"/>
                              <a:ext cx="1248000" cy="1248000"/>
                            </a:xfrm>
                            <a:prstGeom prst="donut">
                              <a:avLst>
                                <a:gd name="adj" fmla="val 9894"/>
                              </a:avLst>
                            </a:prstGeom>
                            <a:gradFill flip="none" rotWithShape="1">
                              <a:gsLst>
                                <a:gs pos="100000">
                                  <a:schemeClr val="bg1"/>
                                </a:gs>
                                <a:gs pos="0">
                                  <a:srgbClr val="E0E0E0"/>
                                </a:gs>
                              </a:gsLst>
                              <a:lin ang="8100000" scaled="0"/>
                              <a:tileRect/>
                            </a:gradFill>
                            <a:ln w="12700">
                              <a:gradFill>
                                <a:gsLst>
                                  <a:gs pos="100000">
                                    <a:schemeClr val="bg1">
                                      <a:lumMod val="85000"/>
                                    </a:schemeClr>
                                  </a:gs>
                                  <a:gs pos="0">
                                    <a:schemeClr val="bg1"/>
                                  </a:gs>
                                </a:gsLst>
                                <a:lin ang="8100000" scaled="0"/>
                              </a:gradFill>
                            </a:ln>
                            <a:effectLst>
                              <a:outerShdw blurRad="152400" dist="127000" dir="8100000" algn="tr" rotWithShape="0">
                                <a:prstClr val="black">
                                  <a:alpha val="32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01" name="MH_Title_1"/>
                          <wps:cNvSpPr/>
                          <wps:spPr>
                            <a:xfrm>
                              <a:off x="6496766" y="2055247"/>
                              <a:ext cx="787465" cy="787465"/>
                            </a:xfrm>
                            <a:prstGeom prst="ellipse">
                              <a:avLst/>
                            </a:prstGeom>
                            <a:solidFill>
                              <a:srgbClr val="0298DA"/>
                            </a:solidFill>
                            <a:ln>
                              <a:noFill/>
                            </a:ln>
                            <a:effectLst>
                              <a:innerShdw blurRad="63500" dist="50800" dir="18900000">
                                <a:prstClr val="black">
                                  <a:alpha val="3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0" tIns="0" rIns="0" bIns="0" anchor="ctr"/>
                        </wps:wsp>
                      </wpg:grpSp>
                      <wps:wsp>
                        <wps:cNvPr id="702" name="文本框 33"/>
                        <wps:cNvSpPr txBox="1"/>
                        <wps:spPr>
                          <a:xfrm>
                            <a:off x="6488759" y="2241469"/>
                            <a:ext cx="464207" cy="487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AnsiTheme="minorBidi"/>
                                  <w:b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" o:spid="_x0000_s1026" o:spt="203" style="position:absolute;left:0pt;margin-left:-71.75pt;margin-top:297.7pt;height:81.95pt;width:81.95pt;z-index:251689984;mso-width-relative:page;mso-height-relative:page;" coordorigin="6266498,2004603" coordsize="1040815,1040815" o:gfxdata="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">
                <o:lock v:ext="edit" aspectratio="f"/>
                <v:group id="组合 32" o:spid="_x0000_s1026" o:spt="203" style="position:absolute;left:6266498;top:2004603;height:1040815;width:1040815;" coordorigin="6266498,1797419" coordsize="1248000,1248000" o:gfxdata="UEsDBAoAAAAAAIdO4kAAAAAAAAAAAAAAAAAEAAAAZHJzL1BLAwQUAAAACACHTuJANABsr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XzxQJ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AGy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MH_Other_10" o:spid="_x0000_s1026" o:spt="23" type="#_x0000_t23" style="position:absolute;left:6266498;top:1797419;height:1248000;width:1248000;v-text-anchor:middle;" fillcolor="#E0E0E0" filled="t" stroked="t" coordsize="21600,21600" o:gfxdata="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l4le8AAAA&#10;3AAAAA8AAAAAAAAAAQAgAAAAIgAAAGRycy9kb3ducmV2LnhtbFBLAQIUABQAAAAIAIdO4kAzLwWe&#10;OwAAADkAAAAQAAAAAAAAAAEAIAAAAAsBAABkcnMvc2hhcGV4bWwueG1sUEsFBgAAAAAGAAYAWwEA&#10;ALUDAAAAAA==&#10;" adj="2137">
                    <v:fill type="gradient" on="t" color2="#FFFFFF [3212]" angle="315" focus="100%" focussize="0,0" rotate="t">
                      <o:fill type="gradientUnscaled" v:ext="backwardCompatible"/>
                    </v:fill>
                    <v:stroke weight="1pt" color="#000000" miterlimit="8" joinstyle="miter"/>
                    <v:imagedata o:title=""/>
                    <o:lock v:ext="edit" aspectratio="f"/>
                    <v:shadow on="t" color="#000000" opacity="20971f" offset="-7.07110236220472pt,7.07110236220472pt" origin="32768f,-32768f" matrix="65536f,0f,0f,65536f"/>
                  </v:shape>
                  <v:shape id="MH_Title_1" o:spid="_x0000_s1026" o:spt="3" type="#_x0000_t3" style="position:absolute;left:6496766;top:2055247;height:787465;width:787465;v-text-anchor:middle;" fillcolor="#0298DA" filled="t" stroked="f" coordsize="21600,21600" o:gfxdata="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8G5U7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/>
                  </v:shape>
                </v:group>
                <v:shape id="文本框 33" o:spid="_x0000_s1026" o:spt="202" type="#_x0000_t202" style="position:absolute;left:6488759;top:2241469;height:487703;width:464207;mso-wrap-style:none;" filled="f" stroked="f" coordsize="21600,21600" o:gfxdata="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tkZ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方正兰亭超细黑简体" w:eastAsia="方正兰亭超细黑简体" w:hAnsiTheme="minorBidi"/>
                            <w:b/>
                            <w:color w:val="FFFFFF" w:themeColor="background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5179060</wp:posOffset>
                </wp:positionV>
                <wp:extent cx="1040765" cy="1040765"/>
                <wp:effectExtent l="224790" t="26035" r="48895" b="228600"/>
                <wp:wrapNone/>
                <wp:docPr id="703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815" cy="1040815"/>
                          <a:chOff x="6266498" y="2004603"/>
                          <a:chExt cx="1040815" cy="1040815"/>
                        </a:xfrm>
                      </wpg:grpSpPr>
                      <wpg:grpSp>
                        <wpg:cNvPr id="704" name="组合 37"/>
                        <wpg:cNvGrpSpPr/>
                        <wpg:grpSpPr>
                          <a:xfrm>
                            <a:off x="6266498" y="2004603"/>
                            <a:ext cx="1040815" cy="1040815"/>
                            <a:chOff x="6266498" y="1797419"/>
                            <a:chExt cx="1248000" cy="1248000"/>
                          </a:xfrm>
                        </wpg:grpSpPr>
                        <wps:wsp>
                          <wps:cNvPr id="705" name="MH_Other_10"/>
                          <wps:cNvSpPr/>
                          <wps:spPr>
                            <a:xfrm>
                              <a:off x="6266498" y="1797419"/>
                              <a:ext cx="1248000" cy="1248000"/>
                            </a:xfrm>
                            <a:prstGeom prst="donut">
                              <a:avLst>
                                <a:gd name="adj" fmla="val 9894"/>
                              </a:avLst>
                            </a:prstGeom>
                            <a:gradFill flip="none" rotWithShape="1">
                              <a:gsLst>
                                <a:gs pos="100000">
                                  <a:schemeClr val="bg1"/>
                                </a:gs>
                                <a:gs pos="0">
                                  <a:srgbClr val="E0E0E0"/>
                                </a:gs>
                              </a:gsLst>
                              <a:lin ang="8100000" scaled="0"/>
                              <a:tileRect/>
                            </a:gradFill>
                            <a:ln w="12700">
                              <a:gradFill>
                                <a:gsLst>
                                  <a:gs pos="100000">
                                    <a:schemeClr val="bg1">
                                      <a:lumMod val="85000"/>
                                    </a:schemeClr>
                                  </a:gs>
                                  <a:gs pos="0">
                                    <a:schemeClr val="bg1"/>
                                  </a:gs>
                                </a:gsLst>
                                <a:lin ang="8100000" scaled="0"/>
                              </a:gradFill>
                            </a:ln>
                            <a:effectLst>
                              <a:outerShdw blurRad="152400" dist="127000" dir="8100000" algn="tr" rotWithShape="0">
                                <a:prstClr val="black">
                                  <a:alpha val="32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706" name="MH_Title_1"/>
                          <wps:cNvSpPr/>
                          <wps:spPr>
                            <a:xfrm>
                              <a:off x="6496766" y="2055247"/>
                              <a:ext cx="787465" cy="787465"/>
                            </a:xfrm>
                            <a:prstGeom prst="ellipse">
                              <a:avLst/>
                            </a:prstGeom>
                            <a:solidFill>
                              <a:srgbClr val="025AA2"/>
                            </a:solidFill>
                            <a:ln>
                              <a:noFill/>
                            </a:ln>
                            <a:effectLst>
                              <a:innerShdw blurRad="63500" dist="50800" dir="18900000">
                                <a:prstClr val="black">
                                  <a:alpha val="3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lIns="0" tIns="0" rIns="0" bIns="0" anchor="ctr"/>
                        </wps:wsp>
                      </wpg:grpSp>
                      <wps:wsp>
                        <wps:cNvPr id="707" name="文本框 38"/>
                        <wps:cNvSpPr txBox="1"/>
                        <wps:spPr>
                          <a:xfrm>
                            <a:off x="6488759" y="2218608"/>
                            <a:ext cx="464207" cy="487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方正兰亭超细黑简体" w:eastAsia="方正兰亭超细黑简体" w:hAnsiTheme="minorBidi"/>
                                  <w:b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73.15pt;margin-top:407.8pt;height:81.95pt;width:81.95pt;z-index:251691008;mso-width-relative:page;mso-height-relative:page;" coordorigin="6266498,2004603" coordsize="1040815,1040815" o:gfxdata="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AoHU7l3AAAAAsBAAAPAAAAAAAAAAEAIAAAACIAAABkcnMvZG93bnJldi54bWxQSwECFAAU&#10;AAAACACHTuJALsSwXWAEAADiDAAADgAAAAAAAAABACAAAAArAQAAZHJzL2Uyb0RvYy54bWxQSwUG&#10;AAAAAAYABgBZAQAA/QcAAAAA&#10;">
                <o:lock v:ext="edit" aspectratio="f"/>
                <v:group id="组合 37" o:spid="_x0000_s1026" o:spt="203" style="position:absolute;left:6266498;top:2004603;height:1040815;width:1040815;" coordorigin="6266498,1797419" coordsize="1248000,1248000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MH_Other_10" o:spid="_x0000_s1026" o:spt="23" type="#_x0000_t23" style="position:absolute;left:6266498;top:1797419;height:1248000;width:1248000;v-text-anchor:middle;" fillcolor="#E0E0E0" filled="t" stroked="t" coordsize="21600,21600" o:gfxdata="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0kHP&#10;wAAAANwAAAAPAAAAAAAAAAEAIAAAACIAAABkcnMvZG93bnJldi54bWxQSwECFAAUAAAACACHTuJA&#10;My8FnjsAAAA5AAAAEAAAAAAAAAABACAAAAAPAQAAZHJzL3NoYXBleG1sLnhtbFBLBQYAAAAABgAG&#10;AFsBAAC5AwAAAAA=&#10;" adj="2137">
                    <v:fill type="gradient" on="t" color2="#FFFFFF [3212]" angle="315" focus="100%" focussize="0,0" rotate="t">
                      <o:fill type="gradientUnscaled" v:ext="backwardCompatible"/>
                    </v:fill>
                    <v:stroke weight="1pt" color="#000000" miterlimit="8" joinstyle="miter"/>
                    <v:imagedata o:title=""/>
                    <o:lock v:ext="edit" aspectratio="f"/>
                    <v:shadow on="t" color="#000000" opacity="20971f" offset="-7.07110236220472pt,7.07110236220472pt" origin="32768f,-32768f" matrix="65536f,0f,0f,65536f"/>
                  </v:shape>
                  <v:shape id="MH_Title_1" o:spid="_x0000_s1026" o:spt="3" type="#_x0000_t3" style="position:absolute;left:6496766;top:2055247;height:787465;width:787465;v-text-anchor:middle;" fillcolor="#025AA2" filled="t" stroked="f" coordsize="21600,21600" o:gfxdata="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qf79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/>
                  </v:shape>
                </v:group>
                <v:shape id="文本框 38" o:spid="_x0000_s1026" o:spt="202" type="#_x0000_t202" style="position:absolute;left:6488759;top:2218608;height:487703;width:464207;mso-wrap-style:none;" filled="f" stroked="f" coordsize="21600,21600" o:gfxdata="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rrr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kinsoku/>
                          <w:ind w:left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方正兰亭超细黑简体" w:eastAsia="方正兰亭超细黑简体" w:hAnsiTheme="minorBidi"/>
                            <w:b/>
                            <w:color w:val="FFFFFF" w:themeColor="background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</w:t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eastAsia="zh-CN"/>
        </w:rPr>
      </w:pP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   </w:t>
      </w:r>
      <w:r>
        <w:rPr>
          <w:rFonts w:hint="eastAsia" w:ascii="汉仪字典宋简" w:hAnsi="楷体" w:eastAsia="汉仪字典宋简"/>
          <w:b/>
          <w:sz w:val="28"/>
          <w:szCs w:val="28"/>
          <w:lang w:eastAsia="zh-CN"/>
        </w:rPr>
        <w:drawing>
          <wp:inline distT="0" distB="0" distL="114300" distR="114300">
            <wp:extent cx="1824990" cy="620395"/>
            <wp:effectExtent l="0" t="0" r="3810" b="8255"/>
            <wp:docPr id="1228" name="图片 2" descr="德淳工程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图片 2" descr="德淳工程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eastAsia="zh-CN"/>
        </w:rPr>
      </w:pPr>
    </w:p>
    <w:p>
      <w:pPr>
        <w:rPr>
          <w:rFonts w:hint="eastAsia" w:ascii="汉仪字典宋简" w:hAnsi="楷体" w:eastAsia="汉仪字典宋简"/>
          <w:b/>
          <w:sz w:val="28"/>
          <w:szCs w:val="28"/>
          <w:lang w:eastAsia="zh-CN"/>
        </w:rPr>
      </w:pPr>
    </w:p>
    <w:p>
      <w:pPr>
        <w:rPr>
          <w:rFonts w:hint="eastAsia" w:ascii="汉仪字典宋简" w:hAnsi="楷体" w:eastAsia="汉仪字典宋简"/>
          <w:b/>
          <w:sz w:val="28"/>
          <w:szCs w:val="28"/>
          <w:lang w:eastAsia="zh-CN"/>
        </w:rPr>
      </w:pP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386715</wp:posOffset>
                </wp:positionV>
                <wp:extent cx="3132455" cy="2465070"/>
                <wp:effectExtent l="10160" t="8255" r="19685" b="22225"/>
                <wp:wrapNone/>
                <wp:docPr id="122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455" cy="2465070"/>
                          <a:chOff x="5361" y="1115"/>
                          <a:chExt cx="8476" cy="8568"/>
                        </a:xfrm>
                      </wpg:grpSpPr>
                      <wpg:grpSp>
                        <wpg:cNvPr id="1230" name="组合 26"/>
                        <wpg:cNvGrpSpPr/>
                        <wpg:grpSpPr>
                          <a:xfrm>
                            <a:off x="5594" y="1393"/>
                            <a:ext cx="8013" cy="8013"/>
                            <a:chOff x="5820" y="1678"/>
                            <a:chExt cx="7560" cy="7560"/>
                          </a:xfrm>
                        </wpg:grpSpPr>
                        <wps:wsp>
                          <wps:cNvPr id="1231" name="菱形 20"/>
                          <wps:cNvSpPr/>
                          <wps:spPr>
                            <a:xfrm>
                              <a:off x="5820" y="1678"/>
                              <a:ext cx="7560" cy="7560"/>
                            </a:xfrm>
                            <a:prstGeom prst="diamond">
                              <a:avLst/>
                            </a:prstGeom>
                            <a:solidFill>
                              <a:schemeClr val="tx2"/>
                            </a:solidFill>
                            <a:ln w="76200">
                              <a:solidFill>
                                <a:srgbClr val="7671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1232" name="文本框 21"/>
                          <wps:cNvSpPr txBox="1"/>
                          <wps:spPr>
                            <a:xfrm>
                              <a:off x="7465" y="5800"/>
                              <a:ext cx="4270" cy="131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distribute"/>
                                  <w:textAlignment w:val="top"/>
                                  <w:rPr>
                                    <w:rFonts w:hint="default" w:eastAsiaTheme="minorEastAsia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30"/>
                                    <w:szCs w:val="30"/>
                                    <w:lang w:val="en-US" w:eastAsia="zh-CN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公司优势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33" name="文本框 23"/>
                          <wps:cNvSpPr txBox="1"/>
                          <wps:spPr>
                            <a:xfrm>
                              <a:off x="6013" y="2613"/>
                              <a:ext cx="7175" cy="33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/>
                                  <w:spacing w:before="0" w:after="0"/>
                                  <w:ind w:left="0"/>
                                  <w:jc w:val="center"/>
                                  <w:textAlignment w:val="top"/>
                                  <w:rPr>
                                    <w:rFonts w:hint="eastAsia" w:eastAsia="微软雅黑"/>
                                    <w:sz w:val="84"/>
                                    <w:szCs w:val="84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84"/>
                                    <w:szCs w:val="84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0</w:t>
                                </w:r>
                                <w:r>
                                  <w:rPr>
                                    <w:rFonts w:hint="eastAsia" w:ascii="微软雅黑" w:eastAsia="微软雅黑" w:hAnsiTheme="minorBidi"/>
                                    <w:b/>
                                    <w:color w:val="FFFFFF"/>
                                    <w:kern w:val="24"/>
                                    <w:sz w:val="84"/>
                                    <w:szCs w:val="84"/>
                                    <w:lang w:val="en-US" w:eastAsia="zh-CN"/>
                                    <w14:shadow w14:blurRad="38100" w14:dist="38100" w14:dir="2700000" w14:algn="tl">
                                      <w14:srgbClr w14:val="000000">
                                        <w14:alpha w14:val="56863"/>
                                      </w14:srgbClr>
                                    </w14:shadow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34" name="直接连接符 24"/>
                          <wps:cNvCnPr/>
                          <wps:spPr>
                            <a:xfrm>
                              <a:off x="6921" y="5475"/>
                              <a:ext cx="5485" cy="0"/>
                            </a:xfrm>
                            <a:prstGeom prst="line">
                              <a:avLst/>
                            </a:prstGeom>
                            <a:ln w="508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235" name="菱形 40"/>
                        <wps:cNvSpPr/>
                        <wps:spPr>
                          <a:xfrm>
                            <a:off x="5361" y="1115"/>
                            <a:ext cx="8477" cy="8569"/>
                          </a:xfrm>
                          <a:prstGeom prst="diamond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158.7pt;margin-top:30.45pt;height:194.1pt;width:246.65pt;z-index:251718656;mso-width-relative:page;mso-height-relative:page;" coordorigin="5361,1115" coordsize="8476,8568" o:gfxdata="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">
                <o:lock v:ext="edit" aspectratio="f"/>
                <v:group id="组合 26" o:spid="_x0000_s1026" o:spt="203" style="position:absolute;left:5594;top:1393;height:8013;width:8013;" coordorigin="5820,1678" coordsize="7560,7560" o:gfxdata="UEsDBAoAAAAAAIdO4kAAAAAAAAAAAAAAAAAEAAAAZHJzL1BLAwQUAAAACACHTuJA11JHT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Ukd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菱形 20" o:spid="_x0000_s1026" o:spt="4" type="#_x0000_t4" style="position:absolute;left:5820;top:1678;height:7560;width:7560;v-text-anchor:middle;" fillcolor="#44546A [3215]" filled="t" stroked="t" coordsize="21600,21600" o:gfxdata="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gl08O5AAAA3QAA&#10;AA8AAAAAAAAAAQAgAAAAIgAAAGRycy9kb3ducmV2LnhtbFBLAQIUABQAAAAIAIdO4kAzLwWeOwAA&#10;ADkAAAAQAAAAAAAAAAEAIAAAAAgBAABkcnMvc2hhcGV4bWwueG1sUEsFBgAAAAAGAAYAWwEAALID&#10;AAAAAA==&#10;">
                    <v:fill on="t" focussize="0,0"/>
                    <v:stroke weight="6pt" color="#767171 [3204]" miterlimit="8" joinstyle="miter"/>
                    <v:imagedata o:title=""/>
                    <o:lock v:ext="edit" aspectratio="f"/>
                  </v:shape>
                  <v:shape id="文本框 21" o:spid="_x0000_s1026" o:spt="202" type="#_x0000_t202" style="position:absolute;left:7465;top:5800;height:1313;width:4270;" filled="f" stroked="f" coordsize="21600,21600" o:gfxdata="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/cum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distribute"/>
                            <w:textAlignment w:val="top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eastAsia="微软雅黑" w:hAnsiTheme="minorBidi"/>
                              <w:b/>
                              <w:color w:val="FFFFFF"/>
                              <w:kern w:val="24"/>
                              <w:sz w:val="30"/>
                              <w:szCs w:val="30"/>
                              <w:lang w:val="en-US" w:eastAsia="zh-CN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公司优势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6013;top:2613;height:3374;width:7175;" filled="f" stroked="f" coordsize="21600,21600" o:gfxdata="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DPXcr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4"/>
                            <w:kinsoku/>
                            <w:spacing w:before="0" w:after="0"/>
                            <w:ind w:left="0"/>
                            <w:jc w:val="center"/>
                            <w:textAlignment w:val="top"/>
                            <w:rPr>
                              <w:rFonts w:hint="eastAsia" w:eastAsia="微软雅黑"/>
                              <w:sz w:val="84"/>
                              <w:szCs w:val="84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Theme="minorBidi"/>
                              <w:b/>
                              <w:color w:val="FFFFFF"/>
                              <w:kern w:val="24"/>
                              <w:sz w:val="84"/>
                              <w:szCs w:val="84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0</w:t>
                          </w:r>
                          <w:r>
                            <w:rPr>
                              <w:rFonts w:hint="eastAsia" w:ascii="微软雅黑" w:eastAsia="微软雅黑" w:hAnsiTheme="minorBidi"/>
                              <w:b/>
                              <w:color w:val="FFFFFF"/>
                              <w:kern w:val="24"/>
                              <w:sz w:val="84"/>
                              <w:szCs w:val="84"/>
                              <w:lang w:val="en-US" w:eastAsia="zh-CN"/>
                              <w14:shadow w14:blurRad="38100" w14:dist="38100" w14:dir="2700000" w14:algn="tl">
                                <w14:srgbClr w14:val="000000">
                                  <w14:alpha w14:val="56863"/>
                                </w14:srgbClr>
                              </w14:shadow>
                            </w:rPr>
                            <w:t>3</w:t>
                          </w:r>
                        </w:p>
                      </w:txbxContent>
                    </v:textbox>
                  </v:shape>
                  <v:line id="直接连接符 24" o:spid="_x0000_s1026" o:spt="20" style="position:absolute;left:6921;top:5475;height:0;width:5485;" filled="f" stroked="t" coordsize="21600,21600" o:gfxdata="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k3CLsAAADd&#10;AAAADwAAAAAAAAABACAAAAAiAAAAZHJzL2Rvd25yZXYueG1sUEsBAhQAFAAAAAgAh07iQDMvBZ47&#10;AAAAOQAAABAAAAAAAAAAAQAgAAAACgEAAGRycy9zaGFwZXhtbC54bWxQSwUGAAAAAAYABgBbAQAA&#10;tAMAAAAA&#10;">
                    <v:fill on="f" focussize="0,0"/>
                    <v:stroke weight="4pt" color="#FFFFFF [3212]" miterlimit="8" joinstyle="miter"/>
                    <v:imagedata o:title=""/>
                    <o:lock v:ext="edit" aspectratio="f"/>
                  </v:line>
                </v:group>
                <v:shape id="菱形 40" o:spid="_x0000_s1026" o:spt="4" type="#_x0000_t4" style="position:absolute;left:5361;top:1115;height:8569;width:8477;v-text-anchor:middle;" filled="f" stroked="t" coordsize="21600,21600" o:gfxdata="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sqZ/bsAAADd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44546A [3215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3960" w:firstLineChars="1100"/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◆</w:t>
      </w:r>
      <w:r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优势一：一流产品</w:t>
      </w:r>
    </w:p>
    <w:p>
      <w:pPr>
        <w:ind w:firstLine="3960" w:firstLineChars="1100"/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◆</w:t>
      </w:r>
      <w:r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优势二：一流设计</w:t>
      </w:r>
    </w:p>
    <w:p>
      <w:pPr>
        <w:ind w:firstLine="3960" w:firstLineChars="1100"/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◆</w:t>
      </w:r>
      <w:r>
        <w:rPr>
          <w:rFonts w:hint="eastAsia" w:ascii="微软雅黑" w:hAnsi="微软雅黑" w:eastAsia="微软雅黑" w:cs="微软雅黑"/>
          <w:b w:val="0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优势三：专业施工</w:t>
      </w:r>
    </w:p>
    <w:p>
      <w:pPr>
        <w:ind w:firstLine="3200" w:firstLineChars="1000"/>
        <w:rPr>
          <w:rFonts w:hint="eastAsia" w:asciiTheme="minorEastAsia" w:hAnsiTheme="minorEastAsia" w:cstheme="minorEastAsia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3200" w:firstLineChars="1000"/>
        <w:rPr>
          <w:rFonts w:hint="default" w:asciiTheme="minorEastAsia" w:hAnsiTheme="minorEastAsia" w:cstheme="minorEastAsia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3200" w:firstLineChars="1000"/>
        <w:rPr>
          <w:rFonts w:hint="eastAsia" w:asciiTheme="minorEastAsia" w:hAnsiTheme="minorEastAsia" w:cstheme="minorEastAsia"/>
          <w:b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2100" w:firstLineChars="10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2804160</wp:posOffset>
                </wp:positionV>
                <wp:extent cx="2349500" cy="3302635"/>
                <wp:effectExtent l="0" t="5080" r="12700" b="6985"/>
                <wp:wrapNone/>
                <wp:docPr id="797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3302635"/>
                          <a:chOff x="1115" y="2225"/>
                          <a:chExt cx="5488" cy="7711"/>
                        </a:xfrm>
                      </wpg:grpSpPr>
                      <wps:wsp>
                        <wps:cNvPr id="798" name="圆角矩形 62"/>
                        <wps:cNvSpPr/>
                        <wps:spPr>
                          <a:xfrm>
                            <a:off x="1353" y="2225"/>
                            <a:ext cx="5011" cy="7711"/>
                          </a:xfrm>
                          <a:prstGeom prst="roundRect">
                            <a:avLst>
                              <a:gd name="adj" fmla="val 4909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73777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9" name="平行四边形 64"/>
                        <wps:cNvSpPr/>
                        <wps:spPr>
                          <a:xfrm rot="16200000" flipH="1">
                            <a:off x="730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00" name="平行四边形 65"/>
                        <wps:cNvSpPr/>
                        <wps:spPr>
                          <a:xfrm rot="5400000">
                            <a:off x="5984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01" name="矩形 66"/>
                        <wps:cNvSpPr/>
                        <wps:spPr>
                          <a:xfrm>
                            <a:off x="1115" y="2888"/>
                            <a:ext cx="5488" cy="79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02" name="TextBox 29"/>
                        <wps:cNvSpPr txBox="1"/>
                        <wps:spPr>
                          <a:xfrm>
                            <a:off x="1747" y="4490"/>
                            <a:ext cx="4218" cy="50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360" w:lineRule="auto"/>
                                <w:jc w:val="both"/>
                                <w:textAlignment w:val="baseline"/>
                                <w:rPr>
                                  <w:rFonts w:hint="default" w:eastAsiaTheme="minorEastAsia"/>
                                  <w:color w:val="auto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  <w:t>提供一线品牌设备产品，安装的项目经多年运行后故障率低，零部件供应及时，产品质量标准高的产品，为客户把控好产品质量关。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3" name="TextBox 30"/>
                        <wps:cNvSpPr txBox="1"/>
                        <wps:spPr>
                          <a:xfrm>
                            <a:off x="1748" y="2865"/>
                            <a:ext cx="4218" cy="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spacing w:before="0" w:after="0"/>
                                <w:ind w:left="0"/>
                                <w:jc w:val="center"/>
                                <w:textAlignment w:val="baseline"/>
                                <w:rPr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优势一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14.55pt;margin-top:220.8pt;height:260.05pt;width:185pt;z-index:251695104;mso-width-relative:page;mso-height-relative:page;" coordorigin="1115,2225" coordsize="5488,7711" o:gfxdata="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">
                <o:lock v:ext="edit" aspectratio="f"/>
                <v:roundrect id="圆角矩形 62" o:spid="_x0000_s1026" o:spt="2" style="position:absolute;left:1353;top:2225;height:7711;width:5011;v-text-anchor:middle;" filled="f" stroked="t" coordsize="21600,21600" arcsize="0.0490740740740741" o:gfxdata="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WX6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73777D" joinstyle="round"/>
                  <v:imagedata o:title=""/>
                  <o:lock v:ext="edit" aspectratio="f"/>
                </v:roundrect>
                <v:shape id="平行四边形 64" o:spid="_x0000_s1026" o:spt="7" type="#_x0000_t7" style="position:absolute;left:730;top:3063;flip:x;height:234;width:1003;rotation:5898240f;v-text-anchor:middle;" fillcolor="#44546A [3215]" filled="t" stroked="f" coordsize="21600,21600" o:gfxdata="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7tP2/&#10;AAAA3AAAAA8AAAAAAAAAAQAgAAAAIgAAAGRycy9kb3ducmV2LnhtbFBLAQIUABQAAAAIAIdO4kAz&#10;LwWeOwAAADkAAAAQAAAAAAAAAAEAIAAAAA4BAABkcnMvc2hhcGV4bWwueG1sUEsFBgAAAAAGAAYA&#10;WwEAALgDAAAAAA==&#10;" adj="4490">
                  <v:fill on="t" focussize="0,0"/>
                  <v:stroke on="f" weight="2pt"/>
                  <v:imagedata o:title=""/>
                  <o:lock v:ext="edit" aspectratio="f"/>
                </v:shape>
                <v:shape id="平行四边形 65" o:spid="_x0000_s1026" o:spt="7" type="#_x0000_t7" style="position:absolute;left:5984;top:3063;height:234;width:1003;rotation:5898240f;v-text-anchor:middle;" fillcolor="#44546A [3215]" filled="t" stroked="f" coordsize="21600,21600" o:gfxdata="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P75K8AAAA&#10;3AAAAA8AAAAAAAAAAQAgAAAAIgAAAGRycy9kb3ducmV2LnhtbFBLAQIUABQAAAAIAIdO4kAzLwWe&#10;OwAAADkAAAAQAAAAAAAAAAEAIAAAAAsBAABkcnMvc2hhcGV4bWwueG1sUEsFBgAAAAAGAAYAWwEA&#10;ALUDAAAAAA==&#10;" adj="4490">
                  <v:fill on="t" focussize="0,0"/>
                  <v:stroke on="f" weight="2pt"/>
                  <v:imagedata o:title=""/>
                  <o:lock v:ext="edit" aspectratio="f"/>
                </v:shape>
                <v:rect id="矩形 66" o:spid="_x0000_s1026" o:spt="1" style="position:absolute;left:1115;top:2888;height:794;width:5488;v-text-anchor:middle;" fillcolor="#8497B0 [1951]" filled="t" stroked="f" coordsize="21600,21600" o:gfxdata="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x88W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  <v:shape id="TextBox 29" o:spid="_x0000_s1026" o:spt="202" type="#_x0000_t202" style="position:absolute;left:1747;top:4490;height:5007;width:4218;" filled="f" stroked="f" coordsize="21600,21600" o:gfxdata="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4Ts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kinsoku/>
                          <w:spacing w:line="360" w:lineRule="auto"/>
                          <w:jc w:val="both"/>
                          <w:textAlignment w:val="baseline"/>
                          <w:rPr>
                            <w:rFonts w:hint="default" w:eastAsiaTheme="minorEastAsia"/>
                            <w:color w:val="auto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color w:val="auto"/>
                            <w:kern w:val="0"/>
                            <w:sz w:val="24"/>
                            <w:szCs w:val="24"/>
                            <w:lang w:val="en-US" w:eastAsia="zh-CN"/>
                          </w:rPr>
                          <w:t>提供一线品牌设备产品，安装的项目经多年运行后故障率低，零部件供应及时，产品质量标准高的产品，为客户把控好产品质量关。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748;top:2865;height:829;width:4218;" filled="f" stroked="f" coordsize="21600,21600" o:gfxdata="UEsDBAoAAAAAAIdO4kAAAAAAAAAAAAAAAAAEAAAAZHJzL1BLAwQUAAAACACHTuJAF62eu74AAADc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okawd+ZdAT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62eu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/>
                          <w:spacing w:before="0" w:after="0"/>
                          <w:ind w:left="0"/>
                          <w:jc w:val="center"/>
                          <w:textAlignment w:val="baseline"/>
                          <w:rPr>
                            <w:color w:val="FFFFFF" w:themeColor="background1"/>
                            <w:sz w:val="15"/>
                            <w:szCs w:val="1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优势一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2797810</wp:posOffset>
                </wp:positionV>
                <wp:extent cx="2349500" cy="3302635"/>
                <wp:effectExtent l="0" t="5080" r="12700" b="14605"/>
                <wp:wrapNone/>
                <wp:docPr id="79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3302635"/>
                          <a:chOff x="1115" y="2225"/>
                          <a:chExt cx="5488" cy="7711"/>
                        </a:xfrm>
                      </wpg:grpSpPr>
                      <wps:wsp>
                        <wps:cNvPr id="791" name="圆角矩形 62"/>
                        <wps:cNvSpPr/>
                        <wps:spPr>
                          <a:xfrm>
                            <a:off x="1353" y="2225"/>
                            <a:ext cx="5011" cy="7711"/>
                          </a:xfrm>
                          <a:prstGeom prst="roundRect">
                            <a:avLst>
                              <a:gd name="adj" fmla="val 4909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73777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2" name="平行四边形 64"/>
                        <wps:cNvSpPr/>
                        <wps:spPr>
                          <a:xfrm rot="16200000" flipH="1">
                            <a:off x="730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3" name="平行四边形 65"/>
                        <wps:cNvSpPr/>
                        <wps:spPr>
                          <a:xfrm rot="5400000">
                            <a:off x="5984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4" name="矩形 66"/>
                        <wps:cNvSpPr/>
                        <wps:spPr>
                          <a:xfrm>
                            <a:off x="1115" y="2888"/>
                            <a:ext cx="5488" cy="79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95" name="TextBox 29"/>
                        <wps:cNvSpPr txBox="1"/>
                        <wps:spPr>
                          <a:xfrm>
                            <a:off x="1747" y="4490"/>
                            <a:ext cx="4218" cy="4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360" w:lineRule="auto"/>
                                <w:jc w:val="both"/>
                                <w:textAlignment w:val="baseline"/>
                                <w:rPr>
                                  <w:rFonts w:hint="default" w:eastAsiaTheme="minorEastAsia"/>
                                  <w:color w:val="auto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  <w:t>提供BIM深化设计，管线综合，三维建模，动画效果等，解决机电安装管线综合碰撞问题，给安装工作带来便利。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6" name="TextBox 30"/>
                        <wps:cNvSpPr txBox="1"/>
                        <wps:spPr>
                          <a:xfrm>
                            <a:off x="1748" y="2865"/>
                            <a:ext cx="4218" cy="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spacing w:before="0" w:after="0"/>
                                <w:ind w:left="0"/>
                                <w:jc w:val="center"/>
                                <w:textAlignment w:val="baseline"/>
                                <w:rPr>
                                  <w:rFonts w:hint="eastAsia" w:eastAsia="微软雅黑"/>
                                  <w:color w:val="FFFFFF" w:themeColor="background1"/>
                                  <w:sz w:val="15"/>
                                  <w:szCs w:val="15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优势</w:t>
                              </w:r>
                              <w:r>
                                <w:rPr>
                                  <w:rFonts w:hint="eastAsia"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02.2pt;margin-top:220.3pt;height:260.05pt;width:185pt;z-index:251696128;mso-width-relative:page;mso-height-relative:page;" coordorigin="1115,2225" coordsize="5488,7711" o:gfxdata="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">
                <o:lock v:ext="edit" aspectratio="f"/>
                <v:roundrect id="圆角矩形 62" o:spid="_x0000_s1026" o:spt="2" style="position:absolute;left:1353;top:2225;height:7711;width:5011;v-text-anchor:middle;" filled="f" stroked="t" coordsize="21600,21600" arcsize="0.0490740740740741" o:gfxdata="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s9j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73777D" joinstyle="round"/>
                  <v:imagedata o:title=""/>
                  <o:lock v:ext="edit" aspectratio="f"/>
                </v:roundrect>
                <v:shape id="平行四边形 64" o:spid="_x0000_s1026" o:spt="7" type="#_x0000_t7" style="position:absolute;left:730;top:3063;flip:x;height:234;width:1003;rotation:5898240f;v-text-anchor:middle;" fillcolor="#44546A [3215]" filled="t" stroked="f" coordsize="21600,21600" o:gfxdata="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nyaM&#10;wAAAANwAAAAPAAAAAAAAAAEAIAAAACIAAABkcnMvZG93bnJldi54bWxQSwECFAAUAAAACACHTuJA&#10;My8FnjsAAAA5AAAAEAAAAAAAAAABACAAAAAPAQAAZHJzL3NoYXBleG1sLnhtbFBLBQYAAAAABgAG&#10;AFsBAAC5AwAAAAA=&#10;" adj="4490">
                  <v:fill on="t" focussize="0,0"/>
                  <v:stroke on="f" weight="2pt"/>
                  <v:imagedata o:title=""/>
                  <o:lock v:ext="edit" aspectratio="f"/>
                </v:shape>
                <v:shape id="平行四边形 65" o:spid="_x0000_s1026" o:spt="7" type="#_x0000_t7" style="position:absolute;left:5984;top:3063;height:234;width:1003;rotation:5898240f;v-text-anchor:middle;" fillcolor="#44546A [3215]" filled="t" stroked="f" coordsize="21600,21600" o:gfxdata="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o3A0&#10;wAAAANwAAAAPAAAAAAAAAAEAIAAAACIAAABkcnMvZG93bnJldi54bWxQSwECFAAUAAAACACHTuJA&#10;My8FnjsAAAA5AAAAEAAAAAAAAAABACAAAAAPAQAAZHJzL3NoYXBleG1sLnhtbFBLBQYAAAAABgAG&#10;AFsBAAC5AwAAAAA=&#10;" adj="4490">
                  <v:fill on="t" focussize="0,0"/>
                  <v:stroke on="f" weight="2pt"/>
                  <v:imagedata o:title=""/>
                  <o:lock v:ext="edit" aspectratio="f"/>
                </v:shape>
                <v:rect id="矩形 66" o:spid="_x0000_s1026" o:spt="1" style="position:absolute;left:1115;top:2888;height:794;width:5488;v-text-anchor:middle;" fillcolor="#8497B0 [1951]" filled="t" stroked="f" coordsize="21600,21600" o:gfxdata="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ObV+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  <v:shape id="TextBox 29" o:spid="_x0000_s1026" o:spt="202" type="#_x0000_t202" style="position:absolute;left:1747;top:4490;height:4688;width:4218;" filled="f" stroked="f" coordsize="21600,21600" o:gfxdata="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ai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kinsoku/>
                          <w:spacing w:line="360" w:lineRule="auto"/>
                          <w:jc w:val="both"/>
                          <w:textAlignment w:val="baseline"/>
                          <w:rPr>
                            <w:rFonts w:hint="default" w:eastAsiaTheme="minorEastAsia"/>
                            <w:color w:val="auto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color w:val="auto"/>
                            <w:kern w:val="0"/>
                            <w:sz w:val="24"/>
                            <w:szCs w:val="24"/>
                            <w:lang w:val="en-US" w:eastAsia="zh-CN"/>
                          </w:rPr>
                          <w:t>提供BIM深化设计，管线综合，三维建模，动画效果等，解决机电安装管线综合碰撞问题，给安装工作带来便利。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TextBox 30" o:spid="_x0000_s1026" o:spt="202" type="#_x0000_t202" style="position:absolute;left:1748;top:2865;height:829;width:4218;" filled="f" stroked="f" coordsize="21600,21600" o:gfxdata="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kPP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/>
                          <w:spacing w:before="0" w:after="0"/>
                          <w:ind w:left="0"/>
                          <w:jc w:val="center"/>
                          <w:textAlignment w:val="baseline"/>
                          <w:rPr>
                            <w:rFonts w:hint="eastAsia" w:eastAsia="微软雅黑"/>
                            <w:color w:val="FFFFFF" w:themeColor="background1"/>
                            <w:sz w:val="15"/>
                            <w:szCs w:val="15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优势</w:t>
                        </w:r>
                        <w:r>
                          <w:rPr>
                            <w:rFonts w:hint="eastAsia"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2825750</wp:posOffset>
                </wp:positionV>
                <wp:extent cx="2349500" cy="3302635"/>
                <wp:effectExtent l="0" t="5080" r="12700" b="14605"/>
                <wp:wrapNone/>
                <wp:docPr id="78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3302635"/>
                          <a:chOff x="1115" y="2225"/>
                          <a:chExt cx="5488" cy="7711"/>
                        </a:xfrm>
                      </wpg:grpSpPr>
                      <wps:wsp>
                        <wps:cNvPr id="784" name="圆角矩形 62"/>
                        <wps:cNvSpPr/>
                        <wps:spPr>
                          <a:xfrm>
                            <a:off x="1353" y="2225"/>
                            <a:ext cx="5011" cy="7711"/>
                          </a:xfrm>
                          <a:prstGeom prst="roundRect">
                            <a:avLst>
                              <a:gd name="adj" fmla="val 4909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73777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85" name="平行四边形 64"/>
                        <wps:cNvSpPr/>
                        <wps:spPr>
                          <a:xfrm rot="16200000" flipH="1">
                            <a:off x="730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86" name="平行四边形 65"/>
                        <wps:cNvSpPr/>
                        <wps:spPr>
                          <a:xfrm rot="5400000">
                            <a:off x="5984" y="3063"/>
                            <a:ext cx="1003" cy="234"/>
                          </a:xfrm>
                          <a:prstGeom prst="parallelogram">
                            <a:avLst>
                              <a:gd name="adj" fmla="val 89101"/>
                            </a:avLst>
                          </a:prstGeom>
                          <a:solidFill>
                            <a:schemeClr val="tx2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87" name="矩形 66"/>
                        <wps:cNvSpPr/>
                        <wps:spPr>
                          <a:xfrm>
                            <a:off x="1115" y="2888"/>
                            <a:ext cx="5488" cy="79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88" name="TextBox 29"/>
                        <wps:cNvSpPr txBox="1"/>
                        <wps:spPr>
                          <a:xfrm>
                            <a:off x="1747" y="4490"/>
                            <a:ext cx="4218" cy="4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360" w:lineRule="auto"/>
                                <w:jc w:val="both"/>
                                <w:textAlignment w:val="baseline"/>
                                <w:rPr>
                                  <w:rFonts w:hint="default" w:eastAsiaTheme="minorEastAsia"/>
                                  <w:color w:val="auto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color w:val="auto"/>
                                  <w:kern w:val="0"/>
                                  <w:sz w:val="24"/>
                                  <w:szCs w:val="24"/>
                                  <w:lang w:val="en-US" w:eastAsia="zh-CN"/>
                                </w:rPr>
                                <w:t>安装班组经验丰富，严格做到按图施工，按国家标准施工，在安装过程严格把关，把每一个工程做成精品。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30"/>
                        <wps:cNvSpPr txBox="1"/>
                        <wps:spPr>
                          <a:xfrm>
                            <a:off x="1748" y="2865"/>
                            <a:ext cx="4218" cy="8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kinsoku/>
                                <w:spacing w:before="0" w:after="0"/>
                                <w:ind w:left="0"/>
                                <w:jc w:val="center"/>
                                <w:textAlignment w:val="baseline"/>
                                <w:rPr>
                                  <w:rFonts w:hint="eastAsia" w:eastAsia="微软雅黑"/>
                                  <w:color w:val="FFFFFF" w:themeColor="background1"/>
                                  <w:sz w:val="15"/>
                                  <w:szCs w:val="15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优势</w:t>
                              </w:r>
                              <w:r>
                                <w:rPr>
                                  <w:rFonts w:hint="eastAsia" w:ascii="微软雅黑" w:eastAsia="微软雅黑" w:hAnsiTheme="minorBidi"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390.3pt;margin-top:222.5pt;height:260.05pt;width:185pt;z-index:251697152;mso-width-relative:page;mso-height-relative:page;" coordorigin="1115,2225" coordsize="5488,7711" o:gfxdata="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">
                <o:lock v:ext="edit" aspectratio="f"/>
                <v:roundrect id="圆角矩形 62" o:spid="_x0000_s1026" o:spt="2" style="position:absolute;left:1353;top:2225;height:7711;width:5011;v-text-anchor:middle;" filled="f" stroked="t" coordsize="21600,21600" arcsize="0.0490740740740741" o:gfxdata="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/Cw3O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73777D" joinstyle="round"/>
                  <v:imagedata o:title=""/>
                  <o:lock v:ext="edit" aspectratio="f"/>
                </v:roundrect>
                <v:shape id="平行四边形 64" o:spid="_x0000_s1026" o:spt="7" type="#_x0000_t7" style="position:absolute;left:730;top:3063;flip:x;height:234;width:1003;rotation:5898240f;v-text-anchor:middle;" fillcolor="#44546A [3215]" filled="t" stroked="f" coordsize="21600,21600" o:gfxdata="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vKCW/&#10;AAAA3AAAAA8AAAAAAAAAAQAgAAAAIgAAAGRycy9kb3ducmV2LnhtbFBLAQIUABQAAAAIAIdO4kAz&#10;LwWeOwAAADkAAAAQAAAAAAAAAAEAIAAAAA4BAABkcnMvc2hhcGV4bWwueG1sUEsFBgAAAAAGAAYA&#10;WwEAALgDAAAAAA==&#10;" adj="4490">
                  <v:fill on="t" focussize="0,0"/>
                  <v:stroke on="f" weight="2pt"/>
                  <v:imagedata o:title=""/>
                  <o:lock v:ext="edit" aspectratio="f"/>
                </v:shape>
                <v:shape id="平行四边形 65" o:spid="_x0000_s1026" o:spt="7" type="#_x0000_t7" style="position:absolute;left:5984;top:3063;height:234;width:1003;rotation:5898240f;v-text-anchor:middle;" fillcolor="#44546A [3215]" filled="t" stroked="f" coordsize="21600,21600" o:gfxdata="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NRXG/&#10;AAAA3AAAAA8AAAAAAAAAAQAgAAAAIgAAAGRycy9kb3ducmV2LnhtbFBLAQIUABQAAAAIAIdO4kAz&#10;LwWeOwAAADkAAAAQAAAAAAAAAAEAIAAAAA4BAABkcnMvc2hhcGV4bWwueG1sUEsFBgAAAAAGAAYA&#10;WwEAALgDAAAAAA==&#10;" adj="4490">
                  <v:fill on="t" focussize="0,0"/>
                  <v:stroke on="f" weight="2pt"/>
                  <v:imagedata o:title=""/>
                  <o:lock v:ext="edit" aspectratio="f"/>
                </v:shape>
                <v:rect id="矩形 66" o:spid="_x0000_s1026" o:spt="1" style="position:absolute;left:1115;top:2888;height:794;width:5488;v-text-anchor:middle;" fillcolor="#8497B0 [1951]" filled="t" stroked="f" coordsize="21600,21600" o:gfxdata="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BWX1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</v:rect>
                <v:shape id="TextBox 29" o:spid="_x0000_s1026" o:spt="202" type="#_x0000_t202" style="position:absolute;left:1747;top:4490;height:4688;width:4218;" filled="f" stroked="f" coordsize="21600,21600" o:gfxdata="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um8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kinsoku/>
                          <w:spacing w:line="360" w:lineRule="auto"/>
                          <w:jc w:val="both"/>
                          <w:textAlignment w:val="baseline"/>
                          <w:rPr>
                            <w:rFonts w:hint="default" w:eastAsiaTheme="minorEastAsia"/>
                            <w:color w:val="auto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eastAsia="微软雅黑"/>
                            <w:color w:val="auto"/>
                            <w:kern w:val="0"/>
                            <w:sz w:val="24"/>
                            <w:szCs w:val="24"/>
                            <w:lang w:val="en-US" w:eastAsia="zh-CN"/>
                          </w:rPr>
                          <w:t>安装班组经验丰富，严格做到按图施工，按国家标准施工，在安装过程严格把关，把每一个工程做成精品。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748;top:2865;height:829;width:4218;" filled="f" stroked="f" coordsize="21600,21600" o:gfxdata="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iPl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4"/>
                          <w:kinsoku/>
                          <w:spacing w:before="0" w:after="0"/>
                          <w:ind w:left="0"/>
                          <w:jc w:val="center"/>
                          <w:textAlignment w:val="baseline"/>
                          <w:rPr>
                            <w:rFonts w:hint="eastAsia" w:eastAsia="微软雅黑"/>
                            <w:color w:val="FFFFFF" w:themeColor="background1"/>
                            <w:sz w:val="15"/>
                            <w:szCs w:val="15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优势</w:t>
                        </w:r>
                        <w:r>
                          <w:rPr>
                            <w:rFonts w:hint="eastAsia" w:ascii="微软雅黑" w:eastAsia="微软雅黑" w:hAnsiTheme="minorBidi"/>
                            <w:color w:val="FFFFFF" w:themeColor="background1"/>
                            <w:kern w:val="24"/>
                            <w:sz w:val="32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32385</wp:posOffset>
                </wp:positionV>
                <wp:extent cx="3634105" cy="1199515"/>
                <wp:effectExtent l="5080" t="0" r="64135" b="64770"/>
                <wp:wrapNone/>
                <wp:docPr id="80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199515"/>
                          <a:chOff x="647" y="-133"/>
                          <a:chExt cx="7577" cy="2127"/>
                        </a:xfrm>
                      </wpg:grpSpPr>
                      <wpg:grpSp>
                        <wpg:cNvPr id="81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82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4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-133"/>
                            <a:ext cx="4932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kinsoku/>
                                <w:spacing w:line="240" w:lineRule="auto"/>
                                <w:ind w:firstLineChars="0"/>
                                <w:jc w:val="distribute"/>
                                <w:textAlignment w:val="top"/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优势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kinsoku/>
                                <w:spacing w:line="240" w:lineRule="auto"/>
                                <w:ind w:firstLineChars="0"/>
                                <w:jc w:val="distribute"/>
                                <w:textAlignment w:val="top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7.05pt;margin-top:2.55pt;height:94.45pt;width:286.15pt;z-index:251681792;mso-width-relative:page;mso-height-relative:page;" coordorigin="647,-133" coordsize="7577,2127" o:gfxdata="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ETeyycAAAADb&#10;AAAADwAAAGRycy9kb3ducmV2LnhtbEWPzWsCMRTE7wX/h/AEL6Vm9VDt1uhBFCzFih9QvD02z93F&#10;5GXdpOvHX28KgsdhZn7DjCYXa0RDtS8dK+h1ExDEmdMl5wp22/nbEIQPyBqNY1JwJQ+TcetlhKl2&#10;Z15Tswm5iBD2KSooQqhSKX1WkEXfdRVx9A6uthiirHOpazxHuDWynyTv0mLJcaHAiqYFZcfNn1Vw&#10;O+2N/zD739dBs5vJVa6/v36WSnXaveQTRKBLeIYf7YVWMOzD/5f4A+T4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N7LJ&#10;wAAAANsAAAAPAAAAAAAAAAEAIAAAACIAAABkcnMvZG93bnJldi54bWxQSwECFAAUAAAACACHTuJA&#10;My8FnjsAAAA5AAAAEAAAAAAAAAABACAAAAAPAQAAZHJzL3NoYXBleG1sLnhtbFBLBQYAAAAABgAG&#10;AFsBAAC5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rj3IOL4AAADb&#10;AAAADwAAAGRycy9kb3ducmV2LnhtbEWPQWvCQBSE70L/w/KE3uomFkRTVw+RgodCNQri7TX7TILZ&#10;tyG7asyvd4WCx2FmvmHmy87U4kqtqywriEcRCOLc6ooLBfvd98cUhPPIGmvLpOBODpaLt8EcE21v&#10;vKVr5gsRIOwSVFB63yRSurwkg25kG+LgnWxr0AfZFlK3eAtwU8txFE2kwYrDQokNpSXl5+xiFIz7&#10;lf0zq0PRbGbHn1PP6eF3nyn1PoyjLxCeOv8K/7fXWsH0E55fwg+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3IOL4A&#10;AADbAAAADwAAAAAAAAABACAAAAAiAAAAZHJzL2Rvd25yZXYueG1sUEsBAhQAFAAAAAgAh07iQDMv&#10;BZ47AAAAOQAAABAAAAAAAAAAAQAgAAAADQEAAGRycy9zaGFwZXhtbC54bWxQSwUGAAAAAAYABgBb&#10;AQAAtwMAAAAA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788;top:-133;height:1331;width:4932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kinsoku/>
                          <w:spacing w:line="240" w:lineRule="auto"/>
                          <w:ind w:firstLineChars="0"/>
                          <w:jc w:val="distribute"/>
                          <w:textAlignment w:val="top"/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优势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kinsoku/>
                          <w:spacing w:line="240" w:lineRule="auto"/>
                          <w:ind w:firstLineChars="0"/>
                          <w:jc w:val="distribute"/>
                          <w:textAlignment w:val="top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</w:t>
      </w:r>
    </w:p>
    <w:p>
      <w:pPr>
        <w:rPr>
          <w:rFonts w:hint="eastAsia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80645</wp:posOffset>
                </wp:positionV>
                <wp:extent cx="3634105" cy="1199515"/>
                <wp:effectExtent l="5080" t="0" r="75565" b="76835"/>
                <wp:wrapNone/>
                <wp:docPr id="1237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105" cy="1199515"/>
                          <a:chOff x="647" y="-133"/>
                          <a:chExt cx="7577" cy="2127"/>
                        </a:xfrm>
                      </wpg:grpSpPr>
                      <wpg:grpSp>
                        <wpg:cNvPr id="1238" name="组合 1"/>
                        <wpg:cNvGrpSpPr/>
                        <wpg:grpSpPr>
                          <a:xfrm>
                            <a:off x="647" y="0"/>
                            <a:ext cx="7577" cy="1994"/>
                            <a:chOff x="1233715" y="0"/>
                            <a:chExt cx="3893457" cy="855599"/>
                          </a:xfrm>
                          <a:effectLst>
                            <a:outerShdw blurRad="381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1239" name="矩形 2"/>
                          <wps:cNvSpPr/>
                          <wps:spPr>
                            <a:xfrm rot="16200000">
                              <a:off x="2920880" y="-1687165"/>
                              <a:ext cx="519127" cy="3893457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0" name="任意多边形 3"/>
                          <wps:cNvSpPr/>
                          <wps:spPr>
                            <a:xfrm rot="16200000" flipH="1" flipV="1">
                              <a:off x="3010829" y="-1257987"/>
                              <a:ext cx="336472" cy="3890700"/>
                            </a:xfrm>
                            <a:custGeom>
                              <a:avLst/>
                              <a:gdLst>
                                <a:gd name="connsiteX0" fmla="*/ 0 w 444500"/>
                                <a:gd name="connsiteY0" fmla="*/ 5139858 h 5139858"/>
                                <a:gd name="connsiteX1" fmla="*/ 444500 w 444500"/>
                                <a:gd name="connsiteY1" fmla="*/ 4883226 h 5139858"/>
                                <a:gd name="connsiteX2" fmla="*/ 444500 w 444500"/>
                                <a:gd name="connsiteY2" fmla="*/ 3006258 h 5139858"/>
                                <a:gd name="connsiteX3" fmla="*/ 444500 w 444500"/>
                                <a:gd name="connsiteY3" fmla="*/ 2133600 h 5139858"/>
                                <a:gd name="connsiteX4" fmla="*/ 444500 w 444500"/>
                                <a:gd name="connsiteY4" fmla="*/ 256632 h 5139858"/>
                                <a:gd name="connsiteX5" fmla="*/ 0 w 444500"/>
                                <a:gd name="connsiteY5" fmla="*/ 0 h 5139858"/>
                                <a:gd name="connsiteX6" fmla="*/ 0 w 444500"/>
                                <a:gd name="connsiteY6" fmla="*/ 2133600 h 5139858"/>
                                <a:gd name="connsiteX7" fmla="*/ 0 w 444500"/>
                                <a:gd name="connsiteY7" fmla="*/ 3006258 h 513985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444500" h="5139858">
                                  <a:moveTo>
                                    <a:pt x="0" y="5139858"/>
                                  </a:moveTo>
                                  <a:lnTo>
                                    <a:pt x="444500" y="4883226"/>
                                  </a:lnTo>
                                  <a:lnTo>
                                    <a:pt x="444500" y="3006258"/>
                                  </a:lnTo>
                                  <a:lnTo>
                                    <a:pt x="444500" y="2133600"/>
                                  </a:lnTo>
                                  <a:lnTo>
                                    <a:pt x="444500" y="2566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3600"/>
                                  </a:lnTo>
                                  <a:lnTo>
                                    <a:pt x="0" y="3006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241" name="出自【趣你的PPT】(微信:qunideppt)：最优质的PPT资源库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-133"/>
                            <a:ext cx="4932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联系我们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微软雅黑" w:eastAsia="微软雅黑"/>
                                  <w:b/>
                                  <w:color w:val="FFFFFF" w:themeColor="background1"/>
                                  <w:kern w:val="0"/>
                                  <w:sz w:val="72"/>
                                  <w:szCs w:val="7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24.2pt;margin-top:6.35pt;height:94.45pt;width:286.15pt;z-index:251719680;mso-width-relative:page;mso-height-relative:page;" coordorigin="647,-133" coordsize="7577,2127" o:gfxdata="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">
                <o:lock v:ext="edit" aspectratio="f"/>
                <v:group id="组合 1" o:spid="_x0000_s1026" o:spt="203" style="position:absolute;left:647;top:0;height:1994;width:7577;" coordorigin="1233715,0" coordsize="3893457,855599" o:gfxdata="UEsDBAoAAAAAAIdO4kAAAAAAAAAAAAAAAAAEAAAAZHJzL1BLAwQUAAAACACHTuJAKSRLS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JEtL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2" o:spid="_x0000_s1026" o:spt="1" style="position:absolute;left:2920880;top:-1687165;height:3893457;width:519127;rotation:-5898240f;v-text-anchor:middle;" fillcolor="#AFABAB [2414]" filled="t" stroked="f" coordsize="21600,21600" o:gfxdata="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PpG2/&#10;AAAA3QAAAA8AAAAAAAAAAQAgAAAAIgAAAGRycy9kb3ducmV2LnhtbFBLAQIUABQAAAAIAIdO4kAz&#10;LwWeOwAAADkAAAAQAAAAAAAAAAEAIAAAAA4BAABkcnMvc2hhcGV4bWwueG1sUEsFBgAAAAAGAAYA&#10;WwEAALg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任意多边形 3" o:spid="_x0000_s1026" o:spt="100" style="position:absolute;left:3010829;top:-1257987;flip:x y;height:3890700;width:336472;rotation:-5898240f;v-text-anchor:middle;" fillcolor="#767171 [1614]" filled="t" stroked="f" coordsize="444500,5139858" o:gfxdata="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OPmT&#10;wAAAAN0AAAAPAAAAAAAAAAEAIAAAACIAAABkcnMvZG93bnJldi54bWxQSwECFAAUAAAACACHTuJA&#10;My8FnjsAAAA5AAAAEAAAAAAAAAABACAAAAAPAQAAZHJzL3NoYXBleG1sLnhtbFBLBQYAAAAABgAG&#10;AFsBAAC5AwAAAAA=&#10;" path="m0,5139858l444500,4883226,444500,3006258,444500,2133600,444500,256632,0,0,0,2133600,0,3006258xe">
                    <v:path o:connectlocs="0,3890700;336472,3696438;336472,2275636;336472,1615063;336472,194261;0,0;0,1615063;0,2275636" o:connectangles="0,0,0,0,0,0,0,0"/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出自【趣你的PPT】(微信:qunideppt)：最优质的PPT资源库" o:spid="_x0000_s1026" o:spt="202" type="#_x0000_t202" style="position:absolute;left:1788;top:-133;height:1331;width:4932;" filled="f" stroked="f" coordsize="21600,21600" o:gfxdata="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+rn+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联系我们</w:t>
                        </w:r>
                      </w:p>
                      <w:p>
                        <w:pPr>
                          <w:jc w:val="center"/>
                          <w:rPr>
                            <w:rFonts w:ascii="微软雅黑" w:eastAsia="微软雅黑"/>
                            <w:b/>
                            <w:color w:val="FFFFFF" w:themeColor="background1"/>
                            <w:kern w:val="0"/>
                            <w:sz w:val="72"/>
                            <w:szCs w:val="72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</w:t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  <w: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  <w:t xml:space="preserve">    </w:t>
      </w: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</w:p>
    <w:p>
      <w:pPr>
        <w:rPr>
          <w:rFonts w:hint="eastAsia" w:ascii="汉仪字典宋简" w:hAnsi="楷体" w:eastAsia="汉仪字典宋简"/>
          <w:b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527675" cy="3538220"/>
            <wp:effectExtent l="0" t="0" r="15875" b="5080"/>
            <wp:docPr id="1243" name="图片 1243" descr="纸张效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图片 1243" descr="纸张效果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102235</wp:posOffset>
                </wp:positionV>
                <wp:extent cx="4357370" cy="454660"/>
                <wp:effectExtent l="0" t="0" r="0" b="0"/>
                <wp:wrapNone/>
                <wp:docPr id="1246" name="矩形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454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湖北德淳工程技术有限公司</w:t>
                            </w:r>
                          </w:p>
                          <w:p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3pt;margin-top:8.05pt;height:35.8pt;width:343.1pt;z-index:251720704;mso-width-relative:page;mso-height-relative:page;" filled="f" stroked="f" coordsize="21600,21600" o:gfxdata="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BHts9kAAAAJAQAA&#10;DwAAAAAAAAABACAAAAAiAAAAZHJzL2Rvd25yZXYueG1sUEsBAhQAFAAAAAgAh07iQIActfumAQAA&#10;QAMAAA4AAAAAAAAAAQAgAAAAKA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湖北德淳工程技术有限公司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                              </w:t>
      </w:r>
    </w:p>
    <w:p>
      <w:p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1277620</wp:posOffset>
                </wp:positionV>
                <wp:extent cx="4357370" cy="454660"/>
                <wp:effectExtent l="0" t="0" r="0" b="0"/>
                <wp:wrapNone/>
                <wp:docPr id="1247" name="矩形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454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电话：027-88011808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3pt;margin-top:100.6pt;height:35.8pt;width:343.1pt;z-index:251720704;mso-width-relative:page;mso-height-relative:page;" filled="f" stroked="f" coordsize="21600,21600" o:gfxdata="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NMpoY2wAAAAsB&#10;AAAPAAAAAAAAAAEAIAAAACIAAABkcnMvZG93bnJldi54bWxQSwECFAAUAAAACACHTuJAWLClx6YB&#10;AABAAwAADgAAAAAAAAABACAAAAAq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电话：027-88011808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608330</wp:posOffset>
                </wp:positionV>
                <wp:extent cx="4357370" cy="45466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454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8"/>
                                <w:szCs w:val="28"/>
                                <w:lang w:val="en-US" w:eastAsia="zh-CN"/>
                              </w:rPr>
                              <w:t>地址：武汉市武昌区万达环球国际中心4-2005</w:t>
                            </w:r>
                          </w:p>
                          <w:p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95pt;margin-top:47.9pt;height:35.8pt;width:343.1pt;z-index:251663360;mso-width-relative:page;mso-height-relative:page;" filled="f" stroked="f" coordsize="21600,21600" o:gfxdata="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xeD5XaAAAACgEAAA8A&#10;AAAAAAAAAQAgAAAAIgAAAGRycy9kb3ducmV2LnhtbFBLAQIUABQAAAAIAIdO4kBWo/IDowEAADoD&#10;AAAOAAAAAAAAAAEAIAAAACkBAABkcnMvZTJvRG9jLnhtbFBLBQYAAAAABgAGAFkBAAA+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8"/>
                          <w:szCs w:val="28"/>
                          <w:lang w:val="en-US" w:eastAsia="zh-CN"/>
                        </w:rPr>
                        <w:t>地址：武汉市武昌区万达环球国际中心4-2005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1753870</wp:posOffset>
                </wp:positionV>
                <wp:extent cx="2133600" cy="487680"/>
                <wp:effectExtent l="0" t="0" r="0" b="0"/>
                <wp:wrapNone/>
                <wp:docPr id="10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10.45pt;margin-top:138.1pt;height:38.4pt;width:168pt;z-index:251665408;mso-width-relative:page;mso-height-relative:page;" filled="f" stroked="f" coordsize="21600,21600" o:gfxdata="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kP5mNYAAAAKAQAADwAAAAAAAAABACAAAAAiAAAAZHJzL2Rvd25yZXYueG1sUEsBAhQA&#10;FAAAAAgAh07iQIjP9gi7AQAAXwMAAA4AAAAAAAAAAQAgAAAAJQ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微软雅黑 Light" w:hAnsi="微软雅黑 Light" w:eastAsia="微软雅黑 Light" w:cs="微软雅黑 Light"/>
          <w:sz w:val="28"/>
          <w:szCs w:val="28"/>
          <w:lang w:val="en-US" w:eastAsia="zh-CN"/>
        </w:rPr>
        <w:t xml:space="preserve">              </w: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1D7B2BE-492E-4055-BB06-E903AE56CE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3B16E94-89AD-4FCA-8FBD-EF75C5660B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0B1F4B3-8527-495D-B764-34AF863391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0C5F113-4891-42D7-8A7C-446A77060CE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B982AD1-426F-4BBD-AE6A-D10C96D03F5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6ED07873-32FC-48CE-8DFA-F014171ACA5A}"/>
  </w:font>
  <w:font w:name="思源黑体 Bold">
    <w:altName w:val="黑体"/>
    <w:panose1 w:val="020B0800000000000000"/>
    <w:charset w:val="86"/>
    <w:family w:val="swiss"/>
    <w:pitch w:val="default"/>
    <w:sig w:usb0="00000000" w:usb1="00000000" w:usb2="00000016" w:usb3="00000000" w:csb0="002E0107" w:csb1="00000000"/>
    <w:embedRegular r:id="rId7" w:fontKey="{CE83646D-0D79-436C-B3BE-9EF23FF73D1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86D29E02-4454-4E5E-9FDD-8A47830BF18B}"/>
  </w:font>
  <w:font w:name="字魂江舟行客">
    <w:panose1 w:val="00000500000000000000"/>
    <w:charset w:val="86"/>
    <w:family w:val="auto"/>
    <w:pitch w:val="default"/>
    <w:sig w:usb0="A00002BF" w:usb1="184F6CFA" w:usb2="00000012" w:usb3="00000000" w:csb0="00040001" w:csb1="00000000"/>
    <w:embedRegular r:id="rId9" w:fontKey="{D2530AD1-4592-4504-802F-BC16CC64C5D7}"/>
  </w:font>
  <w:font w:name="汉仪字典宋简">
    <w:panose1 w:val="02010600000101010101"/>
    <w:charset w:val="86"/>
    <w:family w:val="modern"/>
    <w:pitch w:val="default"/>
    <w:sig w:usb0="00000001" w:usb1="080E0800" w:usb2="00000002" w:usb3="00000000" w:csb0="00040000" w:csb1="00000000"/>
    <w:embedRegular r:id="rId10" w:fontKey="{CF69E54F-7677-44E3-A888-7C824E68D5A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41BE8887-B5E6-4E2F-A6EF-CD4AA801459C}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  <w:embedRegular r:id="rId12" w:fontKey="{995AA010-81C7-4700-A7C2-644DF1978511}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  <w:embedRegular r:id="rId13" w:fontKey="{F7A523DC-8AD5-4913-AF5A-C90152C51FD8}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14" w:fontKey="{461D626F-26CA-4F9A-9FF1-82AEA9B2DE7C}"/>
  </w:font>
  <w:font w:name="Kartika">
    <w:altName w:val="PMingLiU-ExtB"/>
    <w:panose1 w:val="02020503030404060203"/>
    <w:charset w:val="00"/>
    <w:family w:val="auto"/>
    <w:pitch w:val="default"/>
    <w:sig w:usb0="00000000" w:usb1="00000000" w:usb2="00000000" w:usb3="00000000" w:csb0="000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15" w:fontKey="{06423F47-C97C-4A33-9E47-4D85C7355E8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6" w:fontKey="{F1281458-1BFE-4BAF-9A7B-5ADAF2CDF7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71455C"/>
    <w:multiLevelType w:val="multilevel"/>
    <w:tmpl w:val="9E71455C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495CC9F6"/>
    <w:multiLevelType w:val="multilevel"/>
    <w:tmpl w:val="495CC9F6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65F20C29"/>
    <w:multiLevelType w:val="multilevel"/>
    <w:tmpl w:val="65F20C29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5D2003E"/>
    <w:rsid w:val="0007063E"/>
    <w:rsid w:val="00073392"/>
    <w:rsid w:val="00073F4E"/>
    <w:rsid w:val="00086C89"/>
    <w:rsid w:val="000A39FB"/>
    <w:rsid w:val="00117746"/>
    <w:rsid w:val="00163F95"/>
    <w:rsid w:val="00180A9A"/>
    <w:rsid w:val="001829C0"/>
    <w:rsid w:val="00184809"/>
    <w:rsid w:val="00192112"/>
    <w:rsid w:val="001B0127"/>
    <w:rsid w:val="002650EC"/>
    <w:rsid w:val="002A6C46"/>
    <w:rsid w:val="002C19B5"/>
    <w:rsid w:val="003A4EE8"/>
    <w:rsid w:val="003D38F0"/>
    <w:rsid w:val="003F4510"/>
    <w:rsid w:val="00442CC2"/>
    <w:rsid w:val="00446244"/>
    <w:rsid w:val="00473C20"/>
    <w:rsid w:val="004B5C54"/>
    <w:rsid w:val="004D61CB"/>
    <w:rsid w:val="005011D6"/>
    <w:rsid w:val="00503F2E"/>
    <w:rsid w:val="00552226"/>
    <w:rsid w:val="00566120"/>
    <w:rsid w:val="00570457"/>
    <w:rsid w:val="005954D5"/>
    <w:rsid w:val="005A53FA"/>
    <w:rsid w:val="005D1293"/>
    <w:rsid w:val="00644D5F"/>
    <w:rsid w:val="006727AD"/>
    <w:rsid w:val="00691425"/>
    <w:rsid w:val="006A516E"/>
    <w:rsid w:val="006B0830"/>
    <w:rsid w:val="00716E2B"/>
    <w:rsid w:val="00770F18"/>
    <w:rsid w:val="00773B74"/>
    <w:rsid w:val="007C06CA"/>
    <w:rsid w:val="008163FB"/>
    <w:rsid w:val="00857DBE"/>
    <w:rsid w:val="008701BC"/>
    <w:rsid w:val="00883D92"/>
    <w:rsid w:val="008A5362"/>
    <w:rsid w:val="008F21F1"/>
    <w:rsid w:val="008F221B"/>
    <w:rsid w:val="008F5A2D"/>
    <w:rsid w:val="00921602"/>
    <w:rsid w:val="0093245F"/>
    <w:rsid w:val="00932E22"/>
    <w:rsid w:val="00957EA1"/>
    <w:rsid w:val="00966E5B"/>
    <w:rsid w:val="009D271F"/>
    <w:rsid w:val="00A929C2"/>
    <w:rsid w:val="00AA25BC"/>
    <w:rsid w:val="00AB7EE5"/>
    <w:rsid w:val="00AD097F"/>
    <w:rsid w:val="00BA06A1"/>
    <w:rsid w:val="00BA770A"/>
    <w:rsid w:val="00C679A9"/>
    <w:rsid w:val="00C7541C"/>
    <w:rsid w:val="00CD0736"/>
    <w:rsid w:val="00D1570F"/>
    <w:rsid w:val="00D32830"/>
    <w:rsid w:val="00DB7153"/>
    <w:rsid w:val="00DB7F05"/>
    <w:rsid w:val="00E028C3"/>
    <w:rsid w:val="00E14F77"/>
    <w:rsid w:val="00E3076B"/>
    <w:rsid w:val="00E36978"/>
    <w:rsid w:val="00E82A1E"/>
    <w:rsid w:val="00EC06F4"/>
    <w:rsid w:val="00EE4E36"/>
    <w:rsid w:val="00FD225F"/>
    <w:rsid w:val="2694001E"/>
    <w:rsid w:val="46F43096"/>
    <w:rsid w:val="4B220B70"/>
    <w:rsid w:val="55D2003E"/>
    <w:rsid w:val="64E33194"/>
    <w:rsid w:val="729F1B12"/>
    <w:rsid w:val="7A435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ec6fadd1-6c3f-67db-70d4-86e399baf0e3\&#21830;&#21153;&#20225;&#19994;&#23459;&#20256;&#30011;&#20876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3BEA3-9F7A-4D42-8504-608CB2F578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商务企业宣传画册.docx</Template>
  <Pages>13</Pages>
  <Words>27</Words>
  <Characters>27</Characters>
  <Lines>1</Lines>
  <Paragraphs>1</Paragraphs>
  <TotalTime>2</TotalTime>
  <ScaleCrop>false</ScaleCrop>
  <LinksUpToDate>false</LinksUpToDate>
  <CharactersWithSpaces>1044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2020-06-28T08:31:00Z</dcterms:created>
  <dc:creator>鹏</dc:creator>
  <cp:lastModifiedBy>Administrator</cp:lastModifiedBy>
  <dcterms:modified xsi:type="dcterms:W3CDTF">2021-09-07T08:01:27Z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263103870_embed</vt:lpwstr>
  </property>
  <property fmtid="{D5CDD505-2E9C-101B-9397-08002B2CF9AE}" pid="4" name="ICV">
    <vt:lpwstr>4F5917565A404671BF0FFA8A2F546D81</vt:lpwstr>
  </property>
</Properties>
</file>